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CF48B" w14:textId="77777777" w:rsidR="00092C7B" w:rsidRPr="00424A70" w:rsidRDefault="00092C7B" w:rsidP="00424A70">
      <w:pPr>
        <w:spacing w:after="0"/>
        <w:rPr>
          <w:b/>
          <w:bCs/>
          <w:color w:val="AE2081" w:themeColor="accent1"/>
          <w:sz w:val="28"/>
          <w:szCs w:val="28"/>
        </w:rPr>
      </w:pPr>
      <w:r w:rsidRPr="00424A70">
        <w:rPr>
          <w:b/>
          <w:bCs/>
          <w:color w:val="AE2081" w:themeColor="accent1"/>
          <w:sz w:val="28"/>
          <w:szCs w:val="28"/>
        </w:rPr>
        <w:t>Katholiek Onderwijs Vlaanderen</w:t>
      </w:r>
    </w:p>
    <w:p w14:paraId="11BD970A" w14:textId="4A76B941" w:rsidR="003D0953" w:rsidRPr="00DD05F7" w:rsidRDefault="00B908A9" w:rsidP="003D0953">
      <w:pPr>
        <w:pStyle w:val="Titel"/>
        <w:rPr>
          <w:rFonts w:ascii="Roboto" w:hAnsi="Roboto"/>
          <w:b w:val="0"/>
          <w:bCs/>
          <w:sz w:val="22"/>
          <w:szCs w:val="22"/>
        </w:rPr>
      </w:pPr>
      <w:bookmarkStart w:id="0" w:name="Datum"/>
      <w:bookmarkEnd w:id="0"/>
      <w:r w:rsidRPr="00DD05F7">
        <w:rPr>
          <w:rFonts w:ascii="Roboto" w:hAnsi="Roboto"/>
          <w:sz w:val="22"/>
          <w:szCs w:val="22"/>
          <w:u w:val="single"/>
        </w:rPr>
        <w:t>Uitwerken kennisrijk thema in de kleuterklas</w:t>
      </w:r>
      <w:r w:rsidR="00C60DB3" w:rsidRPr="00DD05F7">
        <w:rPr>
          <w:rFonts w:ascii="Roboto" w:hAnsi="Roboto"/>
          <w:sz w:val="22"/>
          <w:szCs w:val="22"/>
          <w:u w:val="single"/>
        </w:rPr>
        <w:t xml:space="preserve"> </w:t>
      </w:r>
      <w:r w:rsidR="00C60DB3" w:rsidRPr="00DD05F7">
        <w:rPr>
          <w:rFonts w:ascii="Roboto" w:hAnsi="Roboto"/>
          <w:b w:val="0"/>
          <w:bCs/>
          <w:sz w:val="22"/>
          <w:szCs w:val="22"/>
        </w:rPr>
        <w:t>(neem de visual</w:t>
      </w:r>
      <w:r w:rsidR="00DD05F7">
        <w:rPr>
          <w:rFonts w:ascii="Roboto" w:hAnsi="Roboto"/>
          <w:b w:val="0"/>
          <w:bCs/>
          <w:sz w:val="22"/>
          <w:szCs w:val="22"/>
        </w:rPr>
        <w:t xml:space="preserve"> en de placemat</w:t>
      </w:r>
      <w:r w:rsidR="00C60DB3" w:rsidRPr="00DD05F7">
        <w:rPr>
          <w:rFonts w:ascii="Roboto" w:hAnsi="Roboto"/>
          <w:b w:val="0"/>
          <w:bCs/>
          <w:sz w:val="22"/>
          <w:szCs w:val="22"/>
        </w:rPr>
        <w:t xml:space="preserve"> erbij)</w:t>
      </w:r>
      <w:r w:rsidRPr="00DD05F7">
        <w:rPr>
          <w:rFonts w:ascii="Roboto" w:hAnsi="Roboto"/>
          <w:b w:val="0"/>
          <w:bCs/>
          <w:sz w:val="22"/>
          <w:szCs w:val="22"/>
        </w:rPr>
        <w:tab/>
      </w:r>
      <w:r w:rsidRPr="00DD05F7">
        <w:rPr>
          <w:rFonts w:ascii="Roboto" w:hAnsi="Roboto"/>
          <w:b w:val="0"/>
          <w:bCs/>
          <w:sz w:val="22"/>
          <w:szCs w:val="22"/>
        </w:rPr>
        <w:tab/>
      </w:r>
      <w:r w:rsidRPr="00DD05F7">
        <w:rPr>
          <w:rFonts w:ascii="Roboto" w:hAnsi="Roboto"/>
          <w:b w:val="0"/>
          <w:bCs/>
          <w:sz w:val="22"/>
          <w:szCs w:val="22"/>
        </w:rPr>
        <w:tab/>
      </w:r>
      <w:r w:rsidRPr="00DD05F7">
        <w:rPr>
          <w:rFonts w:ascii="Roboto" w:hAnsi="Roboto"/>
          <w:b w:val="0"/>
          <w:bCs/>
          <w:sz w:val="22"/>
          <w:szCs w:val="22"/>
        </w:rPr>
        <w:tab/>
      </w:r>
      <w:r w:rsidRPr="00DD05F7">
        <w:rPr>
          <w:rFonts w:ascii="Roboto" w:hAnsi="Roboto"/>
          <w:b w:val="0"/>
          <w:bCs/>
          <w:sz w:val="22"/>
          <w:szCs w:val="22"/>
        </w:rPr>
        <w:tab/>
      </w:r>
      <w:r w:rsidRPr="00DD05F7">
        <w:rPr>
          <w:rFonts w:ascii="Roboto" w:hAnsi="Roboto"/>
          <w:b w:val="0"/>
          <w:bCs/>
          <w:sz w:val="22"/>
          <w:szCs w:val="22"/>
        </w:rPr>
        <w:tab/>
      </w:r>
      <w:r w:rsidR="00B471A7" w:rsidRPr="00DD05F7">
        <w:rPr>
          <w:rFonts w:ascii="Roboto" w:hAnsi="Roboto"/>
          <w:b w:val="0"/>
          <w:bCs/>
          <w:sz w:val="22"/>
          <w:szCs w:val="22"/>
        </w:rPr>
        <w:tab/>
      </w:r>
      <w:r w:rsidR="0069265E" w:rsidRPr="00DD05F7">
        <w:rPr>
          <w:rFonts w:ascii="Roboto" w:hAnsi="Roboto"/>
          <w:b w:val="0"/>
          <w:bCs/>
          <w:sz w:val="22"/>
          <w:szCs w:val="22"/>
        </w:rPr>
        <w:t>September</w:t>
      </w:r>
      <w:r w:rsidR="000E4884" w:rsidRPr="00DD05F7">
        <w:rPr>
          <w:rFonts w:ascii="Roboto" w:hAnsi="Roboto"/>
          <w:b w:val="0"/>
          <w:bCs/>
          <w:sz w:val="22"/>
          <w:szCs w:val="22"/>
        </w:rPr>
        <w:t xml:space="preserve"> 2026</w:t>
      </w:r>
    </w:p>
    <w:p w14:paraId="0C1688C2" w14:textId="601812F1" w:rsidR="00127D92" w:rsidRDefault="00342B58" w:rsidP="00531181">
      <w:pPr>
        <w:spacing w:line="120" w:lineRule="auto"/>
      </w:pPr>
      <w:r>
        <w:rPr>
          <w:noProof/>
        </w:rPr>
        <w:drawing>
          <wp:inline distT="0" distB="0" distL="0" distR="0" wp14:anchorId="2250F9A2" wp14:editId="17858416">
            <wp:extent cx="9540000" cy="14400"/>
            <wp:effectExtent l="0" t="0" r="0" b="0"/>
            <wp:docPr id="1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 preferRelativeResize="0">
                      <a:picLocks noChangeAspect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000" cy="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86FB6" w14:paraId="4F111C73" w14:textId="77777777" w:rsidTr="00486FB6">
        <w:trPr>
          <w:trHeight w:val="186"/>
        </w:trPr>
        <w:tc>
          <w:tcPr>
            <w:tcW w:w="13887" w:type="dxa"/>
            <w:gridSpan w:val="4"/>
          </w:tcPr>
          <w:p w14:paraId="430FC54E" w14:textId="48A3BF6D" w:rsidR="00486FB6" w:rsidRPr="00486FB6" w:rsidRDefault="00486FB6">
            <w:pPr>
              <w:jc w:val="center"/>
              <w:rPr>
                <w:rFonts w:ascii="Poppins" w:hAnsi="Poppins" w:cs="Poppins"/>
                <w:noProof/>
                <w:sz w:val="24"/>
                <w:szCs w:val="24"/>
              </w:rPr>
            </w:pPr>
            <w:r w:rsidRPr="00486FB6">
              <w:rPr>
                <w:rFonts w:ascii="Poppins" w:hAnsi="Poppins" w:cs="Poppins"/>
                <w:b/>
                <w:bCs/>
                <w:noProof/>
                <w:sz w:val="24"/>
                <w:szCs w:val="24"/>
              </w:rPr>
              <w:t xml:space="preserve">Team </w:t>
            </w:r>
            <w:r w:rsidRPr="00486FB6">
              <w:rPr>
                <w:rFonts w:ascii="Poppins" w:hAnsi="Poppins" w:cs="Poppins"/>
                <w:noProof/>
                <w:sz w:val="24"/>
                <w:szCs w:val="24"/>
              </w:rPr>
              <w:t xml:space="preserve">-&gt; </w:t>
            </w:r>
            <w:r w:rsidRPr="00486FB6">
              <w:rPr>
                <w:rFonts w:ascii="Poppins" w:hAnsi="Poppins" w:cs="Poppins"/>
                <w:b/>
                <w:bCs/>
                <w:noProof/>
                <w:sz w:val="24"/>
                <w:szCs w:val="24"/>
              </w:rPr>
              <w:t>4 tot 6 weken</w:t>
            </w:r>
            <w:r w:rsidRPr="00486FB6">
              <w:rPr>
                <w:rFonts w:ascii="Poppins" w:hAnsi="Poppins" w:cs="Poppins"/>
                <w:noProof/>
                <w:sz w:val="24"/>
                <w:szCs w:val="24"/>
              </w:rPr>
              <w:t xml:space="preserve"> </w:t>
            </w:r>
            <w:r w:rsidRPr="00486FB6">
              <w:rPr>
                <w:rFonts w:ascii="Times New Roman" w:hAnsi="Times New Roman" w:cs="Times New Roman"/>
                <w:noProof/>
                <w:sz w:val="24"/>
                <w:szCs w:val="24"/>
              </w:rPr>
              <w:t>→</w:t>
            </w:r>
            <w:r w:rsidRPr="00486FB6">
              <w:rPr>
                <w:rFonts w:ascii="Poppins" w:hAnsi="Poppins" w:cs="Poppins"/>
                <w:noProof/>
                <w:sz w:val="24"/>
                <w:szCs w:val="24"/>
              </w:rPr>
              <w:t xml:space="preserve"> wereldkennis, doelgericht, uitdagend </w:t>
            </w:r>
            <w:r w:rsidRPr="00486FB6">
              <w:rPr>
                <w:rFonts w:ascii="Times New Roman" w:hAnsi="Times New Roman" w:cs="Times New Roman"/>
                <w:noProof/>
                <w:sz w:val="24"/>
                <w:szCs w:val="24"/>
              </w:rPr>
              <w:t>→</w:t>
            </w:r>
            <w:r w:rsidRPr="00486FB6">
              <w:rPr>
                <w:rFonts w:ascii="Poppins" w:hAnsi="Poppins" w:cs="Poppins"/>
                <w:noProof/>
                <w:sz w:val="24"/>
                <w:szCs w:val="24"/>
              </w:rPr>
              <w:t xml:space="preserve"> </w:t>
            </w:r>
            <w:r w:rsidRPr="00486FB6">
              <w:rPr>
                <w:rFonts w:ascii="Poppins" w:hAnsi="Poppins" w:cs="Poppins"/>
                <w:b/>
                <w:bCs/>
                <w:noProof/>
                <w:sz w:val="24"/>
                <w:szCs w:val="24"/>
              </w:rPr>
              <w:t>waartoe</w:t>
            </w:r>
            <w:r w:rsidRPr="00486FB6">
              <w:rPr>
                <w:rFonts w:ascii="Poppins" w:hAnsi="Poppins" w:cs="Poppins"/>
                <w:noProof/>
                <w:sz w:val="24"/>
                <w:szCs w:val="24"/>
              </w:rPr>
              <w:t xml:space="preserve"> </w:t>
            </w:r>
            <w:r w:rsidRPr="00486FB6">
              <w:rPr>
                <w:rFonts w:ascii="Times New Roman" w:hAnsi="Times New Roman" w:cs="Times New Roman"/>
                <w:noProof/>
                <w:sz w:val="24"/>
                <w:szCs w:val="24"/>
              </w:rPr>
              <w:t>→</w:t>
            </w:r>
            <w:r w:rsidRPr="00486FB6">
              <w:rPr>
                <w:rFonts w:ascii="Poppins" w:hAnsi="Poppins" w:cs="Poppins"/>
                <w:noProof/>
                <w:sz w:val="24"/>
                <w:szCs w:val="24"/>
              </w:rPr>
              <w:t xml:space="preserve"> verbreden, verdiepen, verruimen.</w:t>
            </w:r>
          </w:p>
        </w:tc>
      </w:tr>
      <w:tr w:rsidR="00903417" w14:paraId="78D6DD60" w14:textId="77777777" w:rsidTr="005E5894">
        <w:trPr>
          <w:trHeight w:val="895"/>
        </w:trPr>
        <w:tc>
          <w:tcPr>
            <w:tcW w:w="13887" w:type="dxa"/>
            <w:gridSpan w:val="4"/>
          </w:tcPr>
          <w:p w14:paraId="575F29E3" w14:textId="008E231F" w:rsidR="00903417" w:rsidRDefault="00695EF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886A01" wp14:editId="01578E92">
                  <wp:extent cx="636270" cy="578485"/>
                  <wp:effectExtent l="0" t="0" r="0" b="0"/>
                  <wp:docPr id="1324097980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42D56FA" wp14:editId="063BDABA">
                  <wp:extent cx="711200" cy="567055"/>
                  <wp:effectExtent l="0" t="0" r="0" b="4445"/>
                  <wp:docPr id="298499440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40E" w14:paraId="48EEDBEF" w14:textId="77777777" w:rsidTr="73EEEC28">
        <w:trPr>
          <w:trHeight w:val="1042"/>
        </w:trPr>
        <w:tc>
          <w:tcPr>
            <w:tcW w:w="3397" w:type="dxa"/>
            <w:vMerge w:val="restart"/>
          </w:tcPr>
          <w:p w14:paraId="44BD3927" w14:textId="77777777" w:rsidR="005A640E" w:rsidRPr="00DD05F7" w:rsidRDefault="005A640E" w:rsidP="005348CF">
            <w:pPr>
              <w:pStyle w:val="Lijstalinea"/>
              <w:numPr>
                <w:ilvl w:val="0"/>
                <w:numId w:val="25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start vanuit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 xml:space="preserve">leerplan </w:t>
            </w:r>
          </w:p>
          <w:p w14:paraId="2A467625" w14:textId="77777777" w:rsidR="005A640E" w:rsidRPr="00DD05F7" w:rsidRDefault="005A640E" w:rsidP="005348CF">
            <w:pPr>
              <w:pStyle w:val="Lijstalinea"/>
              <w:numPr>
                <w:ilvl w:val="0"/>
                <w:numId w:val="25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vertrek vanuit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voorkennis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van leerlingen</w:t>
            </w:r>
          </w:p>
          <w:p w14:paraId="6C2F2F46" w14:textId="77777777" w:rsidR="005A640E" w:rsidRPr="00DD05F7" w:rsidRDefault="005A640E" w:rsidP="005348CF">
            <w:pPr>
              <w:pStyle w:val="Lijstalinea"/>
              <w:numPr>
                <w:ilvl w:val="0"/>
                <w:numId w:val="25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brainstorm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met team</w:t>
            </w:r>
          </w:p>
          <w:p w14:paraId="6935755B" w14:textId="77777777" w:rsidR="005A640E" w:rsidRPr="00DD05F7" w:rsidRDefault="005A640E" w:rsidP="005348CF">
            <w:pPr>
              <w:pStyle w:val="Lijstalinea"/>
              <w:numPr>
                <w:ilvl w:val="0"/>
                <w:numId w:val="25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bepaal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3 tot 5 themadoelen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-&gt; rekeninghoudend met de zichtbare coherenties uit </w:t>
            </w:r>
            <w:r w:rsidRPr="00DD05F7">
              <w:rPr>
                <w:rFonts w:ascii="Roboto" w:hAnsi="Roboto"/>
                <w:i/>
                <w:iCs/>
                <w:noProof/>
                <w:sz w:val="22"/>
                <w:szCs w:val="22"/>
              </w:rPr>
              <w:t>Op.Stap, leerroutes voor iedereen</w:t>
            </w:r>
          </w:p>
          <w:p w14:paraId="42E417AC" w14:textId="77777777" w:rsidR="005A640E" w:rsidRPr="00DD05F7" w:rsidRDefault="005A640E" w:rsidP="005348CF">
            <w:pPr>
              <w:pStyle w:val="Lijstalinea"/>
              <w:numPr>
                <w:ilvl w:val="0"/>
                <w:numId w:val="25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hou rekening met de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beginsituatie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van je leerlingen</w:t>
            </w:r>
          </w:p>
          <w:p w14:paraId="436D05BD" w14:textId="77777777" w:rsidR="005A640E" w:rsidRPr="00DD05F7" w:rsidRDefault="005A640E" w:rsidP="005348CF">
            <w:pPr>
              <w:pStyle w:val="Lijstalinea"/>
              <w:numPr>
                <w:ilvl w:val="0"/>
                <w:numId w:val="25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visualiseer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gekozen themadoelen</w:t>
            </w:r>
          </w:p>
          <w:p w14:paraId="60277822" w14:textId="317F39B3" w:rsidR="005A640E" w:rsidRPr="00DD05F7" w:rsidRDefault="005A640E" w:rsidP="0020134A">
            <w:pPr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10490" w:type="dxa"/>
            <w:gridSpan w:val="3"/>
          </w:tcPr>
          <w:p w14:paraId="74785F59" w14:textId="3397F00C" w:rsidR="005A640E" w:rsidRPr="00DD05F7" w:rsidRDefault="005A640E" w:rsidP="005348CF">
            <w:pPr>
              <w:rPr>
                <w:rFonts w:ascii="Roboto" w:hAnsi="Roboto"/>
                <w:b/>
                <w:bCs/>
                <w:noProof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  <w:u w:val="single"/>
              </w:rPr>
              <w:t>Titel:</w:t>
            </w:r>
          </w:p>
        </w:tc>
      </w:tr>
      <w:tr w:rsidR="005A640E" w14:paraId="0050EEEB" w14:textId="77777777" w:rsidTr="73EEEC28">
        <w:trPr>
          <w:trHeight w:val="70"/>
        </w:trPr>
        <w:tc>
          <w:tcPr>
            <w:tcW w:w="3397" w:type="dxa"/>
            <w:vMerge/>
          </w:tcPr>
          <w:p w14:paraId="750ACFD2" w14:textId="7A7D4FC2" w:rsidR="005A640E" w:rsidRPr="00DD05F7" w:rsidRDefault="005A640E" w:rsidP="0020134A">
            <w:pPr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3496" w:type="dxa"/>
          </w:tcPr>
          <w:p w14:paraId="3AD39FA7" w14:textId="63F1BA66" w:rsidR="005A640E" w:rsidRPr="00DD05F7" w:rsidRDefault="005A640E" w:rsidP="00AA36F3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63A0A6F4" w14:textId="61CE0819" w:rsidR="005A640E" w:rsidRPr="00DD05F7" w:rsidRDefault="005A640E" w:rsidP="00AA36F3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2531BDF4" w14:textId="4B898D8B" w:rsidR="005A640E" w:rsidRPr="00DD05F7" w:rsidRDefault="005A640E" w:rsidP="00AA36F3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5A640E" w14:paraId="02E18DE1" w14:textId="77777777" w:rsidTr="005A640E">
        <w:trPr>
          <w:trHeight w:val="795"/>
        </w:trPr>
        <w:tc>
          <w:tcPr>
            <w:tcW w:w="3397" w:type="dxa"/>
            <w:vMerge/>
          </w:tcPr>
          <w:p w14:paraId="339ED3DD" w14:textId="65791794" w:rsidR="005A640E" w:rsidRPr="00DD05F7" w:rsidRDefault="005A640E" w:rsidP="0020134A">
            <w:pPr>
              <w:rPr>
                <w:sz w:val="22"/>
                <w:szCs w:val="22"/>
              </w:rPr>
            </w:pPr>
          </w:p>
        </w:tc>
        <w:tc>
          <w:tcPr>
            <w:tcW w:w="3496" w:type="dxa"/>
          </w:tcPr>
          <w:p w14:paraId="7370D5F8" w14:textId="77777777" w:rsidR="005A640E" w:rsidRPr="00DD05F7" w:rsidRDefault="005A640E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ACD9244" w14:textId="77777777" w:rsidR="005A640E" w:rsidRPr="00DD05F7" w:rsidRDefault="005A640E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F329741" w14:textId="4753C31C" w:rsidR="005A640E" w:rsidRPr="00DD05F7" w:rsidRDefault="005A640E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5A640E" w14:paraId="62A0555F" w14:textId="77777777" w:rsidTr="005A640E">
        <w:trPr>
          <w:trHeight w:val="795"/>
        </w:trPr>
        <w:tc>
          <w:tcPr>
            <w:tcW w:w="3397" w:type="dxa"/>
            <w:vMerge/>
          </w:tcPr>
          <w:p w14:paraId="633368C9" w14:textId="77777777" w:rsidR="005A640E" w:rsidRPr="00DD05F7" w:rsidRDefault="005A640E" w:rsidP="0020134A">
            <w:pPr>
              <w:rPr>
                <w:sz w:val="22"/>
                <w:szCs w:val="22"/>
              </w:rPr>
            </w:pPr>
          </w:p>
        </w:tc>
        <w:tc>
          <w:tcPr>
            <w:tcW w:w="3496" w:type="dxa"/>
          </w:tcPr>
          <w:p w14:paraId="4647C2E2" w14:textId="77777777" w:rsidR="005A640E" w:rsidRPr="00DD05F7" w:rsidRDefault="005A640E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A0C261A" w14:textId="77777777" w:rsidR="005A640E" w:rsidRPr="00DD05F7" w:rsidRDefault="005A640E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F1E90A8" w14:textId="77777777" w:rsidR="005A640E" w:rsidRPr="00DD05F7" w:rsidRDefault="005A640E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5A640E" w14:paraId="70FC42F8" w14:textId="77777777" w:rsidTr="73EEEC28">
        <w:trPr>
          <w:trHeight w:val="1109"/>
        </w:trPr>
        <w:tc>
          <w:tcPr>
            <w:tcW w:w="3397" w:type="dxa"/>
            <w:vMerge/>
            <w:textDirection w:val="btLr"/>
          </w:tcPr>
          <w:p w14:paraId="220CAE8E" w14:textId="77777777" w:rsidR="005A640E" w:rsidRPr="00DD05F7" w:rsidRDefault="005A640E">
            <w:pPr>
              <w:ind w:left="113" w:right="113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96" w:type="dxa"/>
          </w:tcPr>
          <w:p w14:paraId="0A10B9AD" w14:textId="77777777" w:rsidR="005A640E" w:rsidRPr="00DD05F7" w:rsidRDefault="005A640E" w:rsidP="00B657E7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3EAFC630" w14:textId="77777777" w:rsidR="005A640E" w:rsidRPr="00DD05F7" w:rsidRDefault="005A640E" w:rsidP="00B657E7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5B9151CE" w14:textId="76BEA018" w:rsidR="005A640E" w:rsidRPr="00DD05F7" w:rsidRDefault="005A640E" w:rsidP="00B657E7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5A640E" w14:paraId="3C396201" w14:textId="77777777" w:rsidTr="73EEEC28">
        <w:trPr>
          <w:trHeight w:val="1109"/>
        </w:trPr>
        <w:tc>
          <w:tcPr>
            <w:tcW w:w="3397" w:type="dxa"/>
            <w:vMerge/>
            <w:textDirection w:val="btLr"/>
          </w:tcPr>
          <w:p w14:paraId="40EAAB5B" w14:textId="77777777" w:rsidR="005A640E" w:rsidRPr="00DD05F7" w:rsidRDefault="005A640E">
            <w:pPr>
              <w:ind w:left="113" w:right="113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96" w:type="dxa"/>
          </w:tcPr>
          <w:p w14:paraId="05BC941C" w14:textId="77777777" w:rsidR="005A640E" w:rsidRPr="00DD05F7" w:rsidRDefault="005A640E">
            <w:pPr>
              <w:pStyle w:val="Default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2E8AA5AE" w14:textId="77777777" w:rsidR="005A640E" w:rsidRPr="00DD05F7" w:rsidRDefault="005A640E">
            <w:pPr>
              <w:pStyle w:val="Default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1802BDD5" w14:textId="77777777" w:rsidR="005A640E" w:rsidRPr="00DD05F7" w:rsidRDefault="005A640E">
            <w:pPr>
              <w:pStyle w:val="Default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5A640E" w14:paraId="3BB17F22" w14:textId="77777777" w:rsidTr="73EEEC28">
        <w:trPr>
          <w:trHeight w:val="1109"/>
        </w:trPr>
        <w:tc>
          <w:tcPr>
            <w:tcW w:w="3397" w:type="dxa"/>
            <w:vMerge/>
            <w:textDirection w:val="btLr"/>
          </w:tcPr>
          <w:p w14:paraId="18A21CF5" w14:textId="77777777" w:rsidR="005A640E" w:rsidRPr="00DD05F7" w:rsidRDefault="005A640E">
            <w:pPr>
              <w:ind w:left="113" w:right="113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96" w:type="dxa"/>
          </w:tcPr>
          <w:p w14:paraId="0BD3731E" w14:textId="77777777" w:rsidR="005A640E" w:rsidRPr="00DD05F7" w:rsidRDefault="005A640E">
            <w:pPr>
              <w:pStyle w:val="Default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49F3F34E" w14:textId="77777777" w:rsidR="005A640E" w:rsidRPr="00DD05F7" w:rsidRDefault="005A640E">
            <w:pPr>
              <w:pStyle w:val="Default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1E3D9608" w14:textId="217E7822" w:rsidR="005A640E" w:rsidRPr="00DD05F7" w:rsidRDefault="005A640E">
            <w:pPr>
              <w:pStyle w:val="Default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</w:tbl>
    <w:p w14:paraId="0998A8F0" w14:textId="77777777" w:rsidR="003D0953" w:rsidRDefault="003D0953" w:rsidP="008C6719">
      <w:pPr>
        <w:suppressAutoHyphens w:val="0"/>
        <w:rPr>
          <w:rFonts w:cs="Poppins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1A732A" w14:paraId="3F4FA947" w14:textId="77777777" w:rsidTr="000C10A6">
        <w:tc>
          <w:tcPr>
            <w:tcW w:w="14560" w:type="dxa"/>
            <w:gridSpan w:val="4"/>
          </w:tcPr>
          <w:p w14:paraId="18DF0857" w14:textId="4245A24D" w:rsidR="001A732A" w:rsidRDefault="001A732A" w:rsidP="001A732A">
            <w:pPr>
              <w:suppressAutoHyphens w:val="0"/>
              <w:jc w:val="center"/>
              <w:rPr>
                <w:rFonts w:ascii="Poppins" w:hAnsi="Poppins" w:cs="Poppins"/>
                <w:b/>
                <w:bCs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2D5E9B" wp14:editId="21931343">
                  <wp:extent cx="636270" cy="578485"/>
                  <wp:effectExtent l="0" t="0" r="0" b="0"/>
                  <wp:docPr id="1979868412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47033ED" wp14:editId="3038986A">
                  <wp:extent cx="711200" cy="567055"/>
                  <wp:effectExtent l="0" t="0" r="0" b="4445"/>
                  <wp:docPr id="29654850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58C" w14:paraId="453E4219" w14:textId="77777777" w:rsidTr="001A732A">
        <w:tc>
          <w:tcPr>
            <w:tcW w:w="3640" w:type="dxa"/>
          </w:tcPr>
          <w:p w14:paraId="28A747CD" w14:textId="3F4663A3" w:rsidR="0011258C" w:rsidRPr="00DD05F7" w:rsidRDefault="0011258C" w:rsidP="00340023">
            <w:pPr>
              <w:pStyle w:val="Lijstalinea"/>
              <w:numPr>
                <w:ilvl w:val="0"/>
                <w:numId w:val="24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bepaal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de subthema’s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</w:t>
            </w:r>
          </w:p>
          <w:p w14:paraId="6E1DE10E" w14:textId="7B207EA4" w:rsidR="0011258C" w:rsidRPr="00DD05F7" w:rsidRDefault="0011258C" w:rsidP="00340023">
            <w:pPr>
              <w:pStyle w:val="Lijstalinea"/>
              <w:numPr>
                <w:ilvl w:val="0"/>
                <w:numId w:val="24"/>
              </w:numPr>
              <w:spacing w:after="0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>Het is een kracht om vanuit hetzelfde subthema te kunnen vertrekken, het is waardevol om uit te wijken indien je voor verbreding wil kiezen.</w:t>
            </w:r>
          </w:p>
        </w:tc>
        <w:tc>
          <w:tcPr>
            <w:tcW w:w="3640" w:type="dxa"/>
          </w:tcPr>
          <w:p w14:paraId="0B4FD53E" w14:textId="32F8D38A" w:rsidR="0011258C" w:rsidRPr="00DD05F7" w:rsidRDefault="0011258C" w:rsidP="0011258C">
            <w:pPr>
              <w:suppressAutoHyphens w:val="0"/>
              <w:jc w:val="center"/>
              <w:rPr>
                <w:rFonts w:ascii="Roboto" w:hAnsi="Roboto" w:cs="Poppins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640" w:type="dxa"/>
          </w:tcPr>
          <w:p w14:paraId="10B46871" w14:textId="0ED82349" w:rsidR="0011258C" w:rsidRPr="00DD05F7" w:rsidRDefault="0011258C" w:rsidP="0011258C">
            <w:pPr>
              <w:suppressAutoHyphens w:val="0"/>
              <w:jc w:val="center"/>
              <w:rPr>
                <w:rFonts w:ascii="Roboto" w:hAnsi="Roboto" w:cs="Poppins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640" w:type="dxa"/>
          </w:tcPr>
          <w:p w14:paraId="74178460" w14:textId="14CE6C4F" w:rsidR="0011258C" w:rsidRPr="00DD05F7" w:rsidRDefault="0011258C" w:rsidP="0011258C">
            <w:pPr>
              <w:suppressAutoHyphens w:val="0"/>
              <w:jc w:val="center"/>
              <w:rPr>
                <w:rFonts w:ascii="Roboto" w:hAnsi="Roboto" w:cs="Poppins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1A732A" w14:paraId="5C22781D" w14:textId="77777777" w:rsidTr="001A732A">
        <w:tc>
          <w:tcPr>
            <w:tcW w:w="3640" w:type="dxa"/>
          </w:tcPr>
          <w:p w14:paraId="007A903A" w14:textId="39B6A717" w:rsidR="001A732A" w:rsidRPr="00DD05F7" w:rsidRDefault="00D4179F" w:rsidP="008C6719">
            <w:pPr>
              <w:suppressAutoHyphens w:val="0"/>
              <w:rPr>
                <w:rFonts w:ascii="Roboto" w:hAnsi="Roboto" w:cs="Poppins"/>
                <w:sz w:val="22"/>
                <w:szCs w:val="22"/>
              </w:rPr>
            </w:pPr>
            <w:r w:rsidRPr="00DD05F7">
              <w:rPr>
                <w:rFonts w:ascii="Roboto" w:hAnsi="Roboto" w:cs="Poppins"/>
                <w:sz w:val="22"/>
                <w:szCs w:val="22"/>
              </w:rPr>
              <w:t>Subthema 1</w:t>
            </w:r>
          </w:p>
        </w:tc>
        <w:tc>
          <w:tcPr>
            <w:tcW w:w="3640" w:type="dxa"/>
          </w:tcPr>
          <w:p w14:paraId="78FBBE0F" w14:textId="77777777" w:rsidR="001A732A" w:rsidRPr="00DD05F7" w:rsidRDefault="001A732A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  <w:tc>
          <w:tcPr>
            <w:tcW w:w="3640" w:type="dxa"/>
          </w:tcPr>
          <w:p w14:paraId="6CB7401B" w14:textId="77777777" w:rsidR="001A732A" w:rsidRPr="00DD05F7" w:rsidRDefault="001A732A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  <w:tc>
          <w:tcPr>
            <w:tcW w:w="3640" w:type="dxa"/>
          </w:tcPr>
          <w:p w14:paraId="4D233E86" w14:textId="77777777" w:rsidR="001A732A" w:rsidRPr="00DD05F7" w:rsidRDefault="001A732A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</w:tr>
      <w:tr w:rsidR="001A732A" w14:paraId="01660BB9" w14:textId="77777777" w:rsidTr="001A732A">
        <w:tc>
          <w:tcPr>
            <w:tcW w:w="3640" w:type="dxa"/>
          </w:tcPr>
          <w:p w14:paraId="3166DDC8" w14:textId="5D545B99" w:rsidR="001A732A" w:rsidRPr="00DD05F7" w:rsidRDefault="00D4179F" w:rsidP="008C6719">
            <w:pPr>
              <w:suppressAutoHyphens w:val="0"/>
              <w:rPr>
                <w:rFonts w:ascii="Roboto" w:hAnsi="Roboto" w:cs="Poppins"/>
                <w:sz w:val="22"/>
                <w:szCs w:val="22"/>
              </w:rPr>
            </w:pPr>
            <w:r w:rsidRPr="00DD05F7">
              <w:rPr>
                <w:rFonts w:ascii="Roboto" w:hAnsi="Roboto" w:cs="Poppins"/>
                <w:sz w:val="22"/>
                <w:szCs w:val="22"/>
              </w:rPr>
              <w:t>Subthema 2</w:t>
            </w:r>
          </w:p>
        </w:tc>
        <w:tc>
          <w:tcPr>
            <w:tcW w:w="3640" w:type="dxa"/>
          </w:tcPr>
          <w:p w14:paraId="5257150D" w14:textId="77777777" w:rsidR="001A732A" w:rsidRPr="00DD05F7" w:rsidRDefault="001A732A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  <w:tc>
          <w:tcPr>
            <w:tcW w:w="3640" w:type="dxa"/>
          </w:tcPr>
          <w:p w14:paraId="71CF73EE" w14:textId="77777777" w:rsidR="001A732A" w:rsidRPr="00DD05F7" w:rsidRDefault="001A732A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  <w:tc>
          <w:tcPr>
            <w:tcW w:w="3640" w:type="dxa"/>
          </w:tcPr>
          <w:p w14:paraId="3E9F53FE" w14:textId="77777777" w:rsidR="001A732A" w:rsidRPr="00DD05F7" w:rsidRDefault="001A732A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</w:tr>
      <w:tr w:rsidR="001A732A" w14:paraId="277390DD" w14:textId="77777777" w:rsidTr="001A732A">
        <w:tc>
          <w:tcPr>
            <w:tcW w:w="3640" w:type="dxa"/>
          </w:tcPr>
          <w:p w14:paraId="42DC6085" w14:textId="087EBCB7" w:rsidR="001A732A" w:rsidRPr="00DD05F7" w:rsidRDefault="00D4179F" w:rsidP="008C6719">
            <w:pPr>
              <w:suppressAutoHyphens w:val="0"/>
              <w:rPr>
                <w:rFonts w:ascii="Roboto" w:hAnsi="Roboto" w:cs="Poppins"/>
                <w:sz w:val="22"/>
                <w:szCs w:val="22"/>
              </w:rPr>
            </w:pPr>
            <w:r w:rsidRPr="00DD05F7">
              <w:rPr>
                <w:rFonts w:ascii="Roboto" w:hAnsi="Roboto" w:cs="Poppins"/>
                <w:sz w:val="22"/>
                <w:szCs w:val="22"/>
              </w:rPr>
              <w:t>Subthema 3</w:t>
            </w:r>
          </w:p>
        </w:tc>
        <w:tc>
          <w:tcPr>
            <w:tcW w:w="3640" w:type="dxa"/>
          </w:tcPr>
          <w:p w14:paraId="1B6F9D85" w14:textId="77777777" w:rsidR="001A732A" w:rsidRPr="00DD05F7" w:rsidRDefault="001A732A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  <w:tc>
          <w:tcPr>
            <w:tcW w:w="3640" w:type="dxa"/>
          </w:tcPr>
          <w:p w14:paraId="23FAB609" w14:textId="77777777" w:rsidR="001A732A" w:rsidRPr="00DD05F7" w:rsidRDefault="001A732A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  <w:tc>
          <w:tcPr>
            <w:tcW w:w="3640" w:type="dxa"/>
          </w:tcPr>
          <w:p w14:paraId="64262C04" w14:textId="77777777" w:rsidR="001A732A" w:rsidRPr="00DD05F7" w:rsidRDefault="001A732A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</w:tr>
      <w:tr w:rsidR="00D4179F" w14:paraId="077701C6" w14:textId="77777777" w:rsidTr="001A732A">
        <w:tc>
          <w:tcPr>
            <w:tcW w:w="3640" w:type="dxa"/>
          </w:tcPr>
          <w:p w14:paraId="4074EDA0" w14:textId="38266052" w:rsidR="00D4179F" w:rsidRPr="00DD05F7" w:rsidRDefault="00D4179F" w:rsidP="008C6719">
            <w:pPr>
              <w:suppressAutoHyphens w:val="0"/>
              <w:rPr>
                <w:rFonts w:ascii="Roboto" w:hAnsi="Roboto" w:cs="Poppins"/>
                <w:sz w:val="22"/>
                <w:szCs w:val="22"/>
              </w:rPr>
            </w:pPr>
            <w:r w:rsidRPr="00DD05F7">
              <w:rPr>
                <w:rFonts w:ascii="Roboto" w:hAnsi="Roboto" w:cs="Poppins"/>
                <w:sz w:val="22"/>
                <w:szCs w:val="22"/>
              </w:rPr>
              <w:t>Subthema 4</w:t>
            </w:r>
          </w:p>
        </w:tc>
        <w:tc>
          <w:tcPr>
            <w:tcW w:w="3640" w:type="dxa"/>
          </w:tcPr>
          <w:p w14:paraId="60CCE612" w14:textId="77777777" w:rsidR="00D4179F" w:rsidRPr="00DD05F7" w:rsidRDefault="00D4179F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  <w:tc>
          <w:tcPr>
            <w:tcW w:w="3640" w:type="dxa"/>
          </w:tcPr>
          <w:p w14:paraId="2FA31D4D" w14:textId="77777777" w:rsidR="00D4179F" w:rsidRPr="00DD05F7" w:rsidRDefault="00D4179F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  <w:tc>
          <w:tcPr>
            <w:tcW w:w="3640" w:type="dxa"/>
          </w:tcPr>
          <w:p w14:paraId="1FA7E7DE" w14:textId="77777777" w:rsidR="00D4179F" w:rsidRPr="00DD05F7" w:rsidRDefault="00D4179F" w:rsidP="008C6719">
            <w:pPr>
              <w:suppressAutoHyphens w:val="0"/>
              <w:rPr>
                <w:rFonts w:ascii="Roboto" w:hAnsi="Roboto" w:cs="Poppins"/>
                <w:b/>
                <w:bCs/>
                <w:sz w:val="22"/>
                <w:szCs w:val="22"/>
              </w:rPr>
            </w:pPr>
          </w:p>
        </w:tc>
      </w:tr>
    </w:tbl>
    <w:p w14:paraId="25F1DD87" w14:textId="77777777" w:rsidR="008608AB" w:rsidRDefault="008608AB" w:rsidP="008C6719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</w:p>
    <w:p w14:paraId="14B3C086" w14:textId="77777777" w:rsidR="00702A6A" w:rsidRDefault="00702A6A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  <w:r>
        <w:rPr>
          <w:rFonts w:ascii="Poppins" w:hAnsi="Poppins" w:cs="Poppins"/>
          <w:b/>
          <w:bCs/>
          <w:sz w:val="28"/>
          <w:szCs w:val="28"/>
        </w:rPr>
        <w:br w:type="page"/>
      </w:r>
    </w:p>
    <w:p w14:paraId="5561FB46" w14:textId="58E64361" w:rsidR="00C75CA0" w:rsidRPr="008C6719" w:rsidRDefault="008C6719" w:rsidP="008C6719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  <w:r w:rsidRPr="008C6719">
        <w:rPr>
          <w:rFonts w:ascii="Poppins" w:hAnsi="Poppins" w:cs="Poppins"/>
          <w:b/>
          <w:bCs/>
          <w:sz w:val="28"/>
          <w:szCs w:val="28"/>
        </w:rPr>
        <w:lastRenderedPageBreak/>
        <w:t>Subthema 1</w:t>
      </w:r>
      <w:r>
        <w:rPr>
          <w:rFonts w:ascii="Poppins" w:hAnsi="Poppins" w:cs="Poppins"/>
          <w:b/>
          <w:bCs/>
          <w:sz w:val="28"/>
          <w:szCs w:val="28"/>
        </w:rPr>
        <w:t xml:space="preserve">: 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C43C1F" w14:paraId="6312DFA2" w14:textId="77777777" w:rsidTr="005E5894">
        <w:trPr>
          <w:trHeight w:val="835"/>
        </w:trPr>
        <w:tc>
          <w:tcPr>
            <w:tcW w:w="13887" w:type="dxa"/>
            <w:gridSpan w:val="4"/>
          </w:tcPr>
          <w:p w14:paraId="12946C7E" w14:textId="358CD36B" w:rsidR="00C43C1F" w:rsidRDefault="005E589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19392B" wp14:editId="76977F71">
                  <wp:extent cx="636270" cy="578485"/>
                  <wp:effectExtent l="0" t="0" r="0" b="0"/>
                  <wp:docPr id="1180102283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BD01DF8" wp14:editId="78AA16C6">
                  <wp:extent cx="711200" cy="567055"/>
                  <wp:effectExtent l="0" t="0" r="0" b="4445"/>
                  <wp:docPr id="1129553811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533" w14:paraId="5395EE7A" w14:textId="77777777" w:rsidTr="06302B07">
        <w:trPr>
          <w:trHeight w:val="143"/>
        </w:trPr>
        <w:tc>
          <w:tcPr>
            <w:tcW w:w="3397" w:type="dxa"/>
            <w:vMerge w:val="restart"/>
          </w:tcPr>
          <w:p w14:paraId="1691F97A" w14:textId="4D32E2ED" w:rsidR="00063533" w:rsidRPr="00DD05F7" w:rsidRDefault="00730A49" w:rsidP="005348CF">
            <w:pPr>
              <w:pStyle w:val="Lijstalinea"/>
              <w:numPr>
                <w:ilvl w:val="0"/>
                <w:numId w:val="24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Formuleer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gerichte denkvragen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om de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onderzoekende houding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van leerlingen te stimuleren</w:t>
            </w:r>
          </w:p>
        </w:tc>
        <w:tc>
          <w:tcPr>
            <w:tcW w:w="3496" w:type="dxa"/>
          </w:tcPr>
          <w:p w14:paraId="53D9F8FE" w14:textId="43E4017E" w:rsidR="00063533" w:rsidRPr="00DD05F7" w:rsidRDefault="00063533" w:rsidP="00063533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6C320D20" w14:textId="781B4863" w:rsidR="00063533" w:rsidRPr="00DD05F7" w:rsidRDefault="00063533" w:rsidP="00063533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3C6F50FD" w:rsidRPr="00DD05F7">
              <w:rPr>
                <w:rFonts w:ascii="Roboto" w:hAnsi="Roboto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97" w:type="dxa"/>
          </w:tcPr>
          <w:p w14:paraId="791C73DD" w14:textId="4F55FFC6" w:rsidR="00063533" w:rsidRPr="00DD05F7" w:rsidRDefault="00063533" w:rsidP="00063533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50B52C69" w:rsidRPr="00DD05F7">
              <w:rPr>
                <w:rFonts w:ascii="Roboto" w:hAnsi="Roboto"/>
                <w:b/>
                <w:bCs/>
                <w:sz w:val="22"/>
                <w:szCs w:val="22"/>
              </w:rPr>
              <w:t>3</w:t>
            </w:r>
          </w:p>
        </w:tc>
      </w:tr>
      <w:tr w:rsidR="00063533" w14:paraId="62FC8928" w14:textId="77777777" w:rsidTr="06302B07">
        <w:trPr>
          <w:trHeight w:val="517"/>
        </w:trPr>
        <w:tc>
          <w:tcPr>
            <w:tcW w:w="3397" w:type="dxa"/>
            <w:vMerge/>
          </w:tcPr>
          <w:p w14:paraId="5F4D1CB9" w14:textId="77777777" w:rsidR="00063533" w:rsidRPr="00DD05F7" w:rsidRDefault="00063533" w:rsidP="00332874">
            <w:pPr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6" w:type="dxa"/>
          </w:tcPr>
          <w:p w14:paraId="2C53DD78" w14:textId="77777777" w:rsidR="00063533" w:rsidRPr="00DD05F7" w:rsidRDefault="00063533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7" w:type="dxa"/>
          </w:tcPr>
          <w:p w14:paraId="28640C87" w14:textId="77777777" w:rsidR="00063533" w:rsidRPr="00DD05F7" w:rsidRDefault="00063533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7" w:type="dxa"/>
          </w:tcPr>
          <w:p w14:paraId="214158E8" w14:textId="77777777" w:rsidR="00063533" w:rsidRPr="00DD05F7" w:rsidRDefault="00063533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</w:tr>
      <w:tr w:rsidR="00AA36F3" w14:paraId="0EFD07DE" w14:textId="77777777" w:rsidTr="06302B07">
        <w:trPr>
          <w:trHeight w:val="183"/>
        </w:trPr>
        <w:tc>
          <w:tcPr>
            <w:tcW w:w="3397" w:type="dxa"/>
            <w:vMerge w:val="restart"/>
          </w:tcPr>
          <w:p w14:paraId="3DC6E479" w14:textId="77777777" w:rsidR="00935481" w:rsidRPr="00DD05F7" w:rsidRDefault="00935481" w:rsidP="00935481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selecteer minstens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 10 subdoelen</w:t>
            </w:r>
          </w:p>
          <w:p w14:paraId="6CBC2DAC" w14:textId="77777777" w:rsidR="00935481" w:rsidRPr="00DD05F7" w:rsidRDefault="00935481" w:rsidP="00AA36F3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 xml:space="preserve">hou rekening met de 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beginsituatie </w:t>
            </w:r>
            <w:r w:rsidRPr="00DD05F7">
              <w:rPr>
                <w:rFonts w:ascii="Roboto" w:hAnsi="Roboto"/>
                <w:sz w:val="22"/>
                <w:szCs w:val="22"/>
              </w:rPr>
              <w:t>van je leerlingen</w:t>
            </w:r>
          </w:p>
          <w:p w14:paraId="019F198C" w14:textId="77777777" w:rsidR="00935481" w:rsidRPr="00DD05F7" w:rsidRDefault="00AA36F3" w:rsidP="00C76471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Bewaak hierbij de leerlijn</w:t>
            </w:r>
            <w:r w:rsidRPr="00DD05F7">
              <w:rPr>
                <w:rFonts w:ascii="Roboto" w:hAnsi="Roboto"/>
                <w:sz w:val="22"/>
                <w:szCs w:val="22"/>
              </w:rPr>
              <w:t xml:space="preserve"> die je in het leerplan zal zien.</w:t>
            </w:r>
          </w:p>
          <w:p w14:paraId="22B5646D" w14:textId="66B50795" w:rsidR="00AA36F3" w:rsidRPr="00DD05F7" w:rsidRDefault="00AA36F3" w:rsidP="007736DC">
            <w:pPr>
              <w:pStyle w:val="Lijstalinea"/>
              <w:numPr>
                <w:ilvl w:val="0"/>
                <w:numId w:val="0"/>
              </w:numPr>
              <w:spacing w:after="0"/>
              <w:ind w:left="360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0D400A04" w14:textId="7DC42364" w:rsidR="00AA36F3" w:rsidRPr="00DD05F7" w:rsidRDefault="00AA36F3" w:rsidP="00AA36F3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36304035" w14:textId="43C143E8" w:rsidR="00AA36F3" w:rsidRPr="00DD05F7" w:rsidRDefault="1B4AAECE" w:rsidP="00AA36F3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6B059182" w:rsidRPr="00DD05F7">
              <w:rPr>
                <w:rFonts w:ascii="Roboto" w:hAnsi="Roboto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97" w:type="dxa"/>
          </w:tcPr>
          <w:p w14:paraId="23DA7667" w14:textId="2EAC6A77" w:rsidR="00AA36F3" w:rsidRPr="00DD05F7" w:rsidRDefault="1B4AAECE" w:rsidP="00AA36F3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4442961D" w:rsidRPr="00DD05F7">
              <w:rPr>
                <w:rFonts w:ascii="Roboto" w:hAnsi="Roboto"/>
                <w:b/>
                <w:bCs/>
                <w:sz w:val="22"/>
                <w:szCs w:val="22"/>
              </w:rPr>
              <w:t>3</w:t>
            </w:r>
          </w:p>
        </w:tc>
      </w:tr>
      <w:tr w:rsidR="00AA36F3" w14:paraId="7C400E39" w14:textId="77777777" w:rsidTr="06302B07">
        <w:trPr>
          <w:trHeight w:val="183"/>
        </w:trPr>
        <w:tc>
          <w:tcPr>
            <w:tcW w:w="3397" w:type="dxa"/>
            <w:vMerge/>
          </w:tcPr>
          <w:p w14:paraId="60F31FF1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A1D3FC8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F24D6AF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34D0184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0C377D1F" w14:textId="77777777" w:rsidTr="06302B07">
        <w:trPr>
          <w:trHeight w:val="183"/>
        </w:trPr>
        <w:tc>
          <w:tcPr>
            <w:tcW w:w="3397" w:type="dxa"/>
            <w:vMerge/>
          </w:tcPr>
          <w:p w14:paraId="5F01817B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57D12D9D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ECFC963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46D9D47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2AE8E159" w14:textId="77777777" w:rsidTr="06302B07">
        <w:trPr>
          <w:trHeight w:val="183"/>
        </w:trPr>
        <w:tc>
          <w:tcPr>
            <w:tcW w:w="3397" w:type="dxa"/>
            <w:vMerge/>
          </w:tcPr>
          <w:p w14:paraId="2D035FDD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5817A86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3464D56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B118A06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33B1CC84" w14:textId="77777777" w:rsidTr="06302B07">
        <w:trPr>
          <w:trHeight w:val="183"/>
        </w:trPr>
        <w:tc>
          <w:tcPr>
            <w:tcW w:w="3397" w:type="dxa"/>
            <w:vMerge/>
          </w:tcPr>
          <w:p w14:paraId="68A0CBC1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BB5A59E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29F9DEE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07A6CEE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2480B7B3" w14:textId="77777777" w:rsidTr="06302B07">
        <w:trPr>
          <w:trHeight w:val="183"/>
        </w:trPr>
        <w:tc>
          <w:tcPr>
            <w:tcW w:w="3397" w:type="dxa"/>
            <w:vMerge/>
          </w:tcPr>
          <w:p w14:paraId="0F786853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1946F539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23A409B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FCD5D4B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17391BB0" w14:textId="77777777" w:rsidTr="06302B07">
        <w:trPr>
          <w:trHeight w:val="183"/>
        </w:trPr>
        <w:tc>
          <w:tcPr>
            <w:tcW w:w="3397" w:type="dxa"/>
            <w:vMerge/>
          </w:tcPr>
          <w:p w14:paraId="1F6D8695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47D0D79F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1ECD245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54B5CEF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1FC7D98A" w14:textId="77777777" w:rsidTr="06302B07">
        <w:trPr>
          <w:trHeight w:val="183"/>
        </w:trPr>
        <w:tc>
          <w:tcPr>
            <w:tcW w:w="3397" w:type="dxa"/>
            <w:vMerge/>
          </w:tcPr>
          <w:p w14:paraId="4E2A4B1E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4790A932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3B7C134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B7B99CC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2169F144" w14:textId="77777777" w:rsidTr="06302B07">
        <w:trPr>
          <w:trHeight w:val="183"/>
        </w:trPr>
        <w:tc>
          <w:tcPr>
            <w:tcW w:w="3397" w:type="dxa"/>
            <w:vMerge/>
          </w:tcPr>
          <w:p w14:paraId="4043D12F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04BCBEBC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7EDF0C9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E3B3B97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7CDFFBA6" w14:textId="77777777" w:rsidTr="06302B07">
        <w:trPr>
          <w:trHeight w:val="183"/>
        </w:trPr>
        <w:tc>
          <w:tcPr>
            <w:tcW w:w="3397" w:type="dxa"/>
            <w:vMerge/>
          </w:tcPr>
          <w:p w14:paraId="09E94047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5453AA60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8BC02C3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FC2BD2B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4F5DA14C" w14:textId="77777777" w:rsidTr="06302B07">
        <w:trPr>
          <w:trHeight w:val="183"/>
        </w:trPr>
        <w:tc>
          <w:tcPr>
            <w:tcW w:w="3397" w:type="dxa"/>
            <w:vMerge/>
          </w:tcPr>
          <w:p w14:paraId="3B5DA5BF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12AC6535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AB36D67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0790FBD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5CA46196" w14:textId="77777777" w:rsidTr="06302B07">
        <w:trPr>
          <w:trHeight w:val="183"/>
        </w:trPr>
        <w:tc>
          <w:tcPr>
            <w:tcW w:w="3397" w:type="dxa"/>
            <w:vMerge/>
          </w:tcPr>
          <w:p w14:paraId="4AC0E442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5019F73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A4EF910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2B59F13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0E08C691" w14:textId="77777777" w:rsidTr="06302B07">
        <w:trPr>
          <w:trHeight w:val="183"/>
        </w:trPr>
        <w:tc>
          <w:tcPr>
            <w:tcW w:w="3397" w:type="dxa"/>
            <w:vMerge/>
          </w:tcPr>
          <w:p w14:paraId="19C43013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1674FE41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14AC3AE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C41A94D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6B742840" w14:textId="77777777" w:rsidTr="06302B07">
        <w:trPr>
          <w:trHeight w:val="183"/>
        </w:trPr>
        <w:tc>
          <w:tcPr>
            <w:tcW w:w="3397" w:type="dxa"/>
            <w:vMerge/>
          </w:tcPr>
          <w:p w14:paraId="23CD3EAC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13EA1C5C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74EC107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34FE795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4930E7F8" w14:textId="77777777" w:rsidTr="06302B07">
        <w:trPr>
          <w:trHeight w:val="183"/>
        </w:trPr>
        <w:tc>
          <w:tcPr>
            <w:tcW w:w="3397" w:type="dxa"/>
            <w:vMerge/>
          </w:tcPr>
          <w:p w14:paraId="42D323FE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3918A695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1BB7DC5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0D4A7AA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AA36F3" w14:paraId="56D139EC" w14:textId="77777777" w:rsidTr="06302B07">
        <w:trPr>
          <w:trHeight w:val="183"/>
        </w:trPr>
        <w:tc>
          <w:tcPr>
            <w:tcW w:w="3397" w:type="dxa"/>
            <w:vMerge/>
          </w:tcPr>
          <w:p w14:paraId="667A30F7" w14:textId="77777777" w:rsidR="00AA36F3" w:rsidRPr="00DD05F7" w:rsidRDefault="00AA36F3" w:rsidP="00AA36F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8B56338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1AC6656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DDEC8FC" w14:textId="77777777" w:rsidR="00AA36F3" w:rsidRPr="00DD05F7" w:rsidRDefault="00AA36F3" w:rsidP="00AA36F3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</w:tbl>
    <w:p w14:paraId="4649C5F5" w14:textId="60B798A9" w:rsidR="002F579A" w:rsidRDefault="002F579A"/>
    <w:p w14:paraId="4637AB68" w14:textId="156EDF24" w:rsidR="00C43C1F" w:rsidRDefault="002F579A" w:rsidP="00DD05F7">
      <w:pPr>
        <w:suppressAutoHyphens w:val="0"/>
      </w:pPr>
      <w:r>
        <w:br w:type="page"/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EC3248" w14:paraId="394AE9FC" w14:textId="77777777" w:rsidTr="005E5894">
        <w:trPr>
          <w:trHeight w:val="835"/>
        </w:trPr>
        <w:tc>
          <w:tcPr>
            <w:tcW w:w="13887" w:type="dxa"/>
            <w:gridSpan w:val="4"/>
          </w:tcPr>
          <w:p w14:paraId="4F9C468A" w14:textId="396EBC5E" w:rsidR="00EC3248" w:rsidRDefault="005E589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1820E6F" wp14:editId="41656AB9">
                  <wp:extent cx="636270" cy="578485"/>
                  <wp:effectExtent l="0" t="0" r="0" b="0"/>
                  <wp:docPr id="807366083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97F968" wp14:editId="1AFD0B60">
                  <wp:extent cx="711200" cy="567055"/>
                  <wp:effectExtent l="0" t="0" r="0" b="4445"/>
                  <wp:docPr id="49729510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A1595">
              <w:rPr>
                <w:noProof/>
              </w:rPr>
              <w:drawing>
                <wp:inline distT="0" distB="0" distL="0" distR="0" wp14:anchorId="683D3072" wp14:editId="012246A6">
                  <wp:extent cx="701040" cy="532130"/>
                  <wp:effectExtent l="0" t="0" r="3810" b="1270"/>
                  <wp:docPr id="71060784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248" w14:paraId="09A115AE" w14:textId="77777777" w:rsidTr="06302B07">
        <w:tc>
          <w:tcPr>
            <w:tcW w:w="13887" w:type="dxa"/>
            <w:gridSpan w:val="4"/>
          </w:tcPr>
          <w:p w14:paraId="5DF5AFE9" w14:textId="0BCA50FF" w:rsidR="00EC3248" w:rsidRPr="00DD05F7" w:rsidRDefault="00EC3248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Voor rooms-katholieke godsdienst selecteer je 1 subdoel per subthema</w:t>
            </w:r>
            <w:r w:rsidRPr="00DD05F7">
              <w:rPr>
                <w:rFonts w:ascii="Roboto" w:hAnsi="Roboto"/>
                <w:sz w:val="22"/>
                <w:szCs w:val="22"/>
              </w:rPr>
              <w:t>.</w:t>
            </w:r>
            <w:r w:rsidR="00BE6530" w:rsidRPr="00DD05F7">
              <w:rPr>
                <w:rFonts w:ascii="Roboto" w:hAnsi="Roboto"/>
                <w:sz w:val="22"/>
                <w:szCs w:val="22"/>
              </w:rPr>
              <w:t xml:space="preserve"> Het doel kan per klasgroep verschillen.</w:t>
            </w:r>
          </w:p>
          <w:p w14:paraId="4F095AEC" w14:textId="672D2742" w:rsidR="00EC3248" w:rsidRPr="00DD05F7" w:rsidRDefault="00EC3248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Werk de drie impulsen uit (ervaringen, geloofstaal en rituelen).</w:t>
            </w:r>
          </w:p>
          <w:p w14:paraId="0F2E989A" w14:textId="175501A2" w:rsidR="00EC3248" w:rsidRPr="00DD05F7" w:rsidRDefault="00EC3248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Werk 3 activiteiten uit per week.</w:t>
            </w:r>
          </w:p>
        </w:tc>
      </w:tr>
      <w:tr w:rsidR="00720174" w14:paraId="173E0B94" w14:textId="77777777" w:rsidTr="06302B07">
        <w:trPr>
          <w:trHeight w:val="145"/>
        </w:trPr>
        <w:tc>
          <w:tcPr>
            <w:tcW w:w="3397" w:type="dxa"/>
          </w:tcPr>
          <w:p w14:paraId="3D08490D" w14:textId="77777777" w:rsidR="00720174" w:rsidRPr="00DD05F7" w:rsidRDefault="00720174" w:rsidP="00720174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6" w:type="dxa"/>
          </w:tcPr>
          <w:p w14:paraId="01E74042" w14:textId="18A02944" w:rsidR="00720174" w:rsidRPr="00DD05F7" w:rsidRDefault="00720174" w:rsidP="00720174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1F98D0DC" w14:textId="535BC97A" w:rsidR="00720174" w:rsidRPr="00DD05F7" w:rsidRDefault="00720174" w:rsidP="00720174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44915A32" w14:textId="034D3ADF" w:rsidR="00720174" w:rsidRPr="00DD05F7" w:rsidRDefault="00720174" w:rsidP="00720174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716F41" w14:paraId="28E359DB" w14:textId="77777777" w:rsidTr="004B7438">
        <w:trPr>
          <w:trHeight w:val="145"/>
        </w:trPr>
        <w:tc>
          <w:tcPr>
            <w:tcW w:w="3397" w:type="dxa"/>
          </w:tcPr>
          <w:p w14:paraId="7CFFEDD4" w14:textId="77777777" w:rsidR="00716F41" w:rsidRPr="00DD05F7" w:rsidRDefault="00716F41" w:rsidP="004B7438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sz w:val="22"/>
                <w:szCs w:val="22"/>
              </w:rPr>
              <w:t>Subthema</w:t>
            </w:r>
          </w:p>
        </w:tc>
        <w:tc>
          <w:tcPr>
            <w:tcW w:w="3496" w:type="dxa"/>
          </w:tcPr>
          <w:p w14:paraId="0153CD23" w14:textId="77777777" w:rsidR="00716F41" w:rsidRPr="00DD05F7" w:rsidRDefault="00716F41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06F17995" w14:textId="77777777" w:rsidR="00716F41" w:rsidRPr="00DD05F7" w:rsidRDefault="00716F41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78D1EFA4" w14:textId="77777777" w:rsidR="00716F41" w:rsidRPr="00DD05F7" w:rsidRDefault="00716F41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720174" w14:paraId="1D7096BA" w14:textId="77777777" w:rsidTr="06302B07">
        <w:trPr>
          <w:trHeight w:val="145"/>
        </w:trPr>
        <w:tc>
          <w:tcPr>
            <w:tcW w:w="3397" w:type="dxa"/>
          </w:tcPr>
          <w:p w14:paraId="0BCF7249" w14:textId="4EB6EB30" w:rsidR="00720174" w:rsidRPr="00DD05F7" w:rsidRDefault="00720174" w:rsidP="00720174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Doel rooms-katholieke godsdienst</w:t>
            </w:r>
          </w:p>
        </w:tc>
        <w:tc>
          <w:tcPr>
            <w:tcW w:w="3496" w:type="dxa"/>
          </w:tcPr>
          <w:p w14:paraId="79B34103" w14:textId="77777777" w:rsidR="00720174" w:rsidRPr="00DD05F7" w:rsidRDefault="00720174" w:rsidP="00720174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4F103E4A" w14:textId="77777777" w:rsidR="00986153" w:rsidRPr="00DD05F7" w:rsidRDefault="00986153" w:rsidP="00720174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54F89DC2" w14:textId="77777777" w:rsidR="00986153" w:rsidRPr="00DD05F7" w:rsidRDefault="00986153" w:rsidP="00720174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30600707" w14:textId="77777777" w:rsidR="00986153" w:rsidRPr="00DD05F7" w:rsidRDefault="00986153" w:rsidP="00720174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6EFA6D55" w14:textId="77777777" w:rsidR="00720174" w:rsidRPr="00DD05F7" w:rsidRDefault="00720174" w:rsidP="00720174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18415542" w14:textId="77777777" w:rsidR="00720174" w:rsidRPr="00DD05F7" w:rsidRDefault="00720174" w:rsidP="00720174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986153" w14:paraId="37A32676" w14:textId="77777777">
        <w:trPr>
          <w:trHeight w:val="929"/>
        </w:trPr>
        <w:tc>
          <w:tcPr>
            <w:tcW w:w="3397" w:type="dxa"/>
          </w:tcPr>
          <w:p w14:paraId="03C95D80" w14:textId="77777777" w:rsidR="00986153" w:rsidRPr="00DD05F7" w:rsidRDefault="00986153" w:rsidP="007F585D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Ervaringen en belevingen</w:t>
            </w:r>
          </w:p>
          <w:p w14:paraId="5F14AE32" w14:textId="77777777" w:rsidR="00986153" w:rsidRPr="00DD05F7" w:rsidRDefault="00986153" w:rsidP="007F585D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Hoe kan je RKG laten aansluiten bij de ‘gewone’ activiteiten in de klas?</w:t>
            </w:r>
          </w:p>
        </w:tc>
        <w:tc>
          <w:tcPr>
            <w:tcW w:w="3496" w:type="dxa"/>
          </w:tcPr>
          <w:p w14:paraId="7717FADB" w14:textId="370DC055" w:rsidR="00986153" w:rsidRPr="00DD05F7" w:rsidRDefault="00986153" w:rsidP="007F585D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DFF9A2B" w14:textId="08015B07" w:rsidR="00986153" w:rsidRPr="00DD05F7" w:rsidRDefault="00986153" w:rsidP="007F585D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76BA4EF" w14:textId="2D9353C4" w:rsidR="00986153" w:rsidRPr="00DD05F7" w:rsidRDefault="00986153" w:rsidP="007F585D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986153" w14:paraId="78212160" w14:textId="77777777">
        <w:trPr>
          <w:trHeight w:val="1626"/>
        </w:trPr>
        <w:tc>
          <w:tcPr>
            <w:tcW w:w="3397" w:type="dxa"/>
          </w:tcPr>
          <w:p w14:paraId="09075B35" w14:textId="77777777" w:rsidR="00986153" w:rsidRPr="00DD05F7" w:rsidRDefault="00986153" w:rsidP="007F585D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Geloofsverhalen, geloofsbeelden, Godsbeelden, Jezusbeelden</w:t>
            </w:r>
          </w:p>
          <w:p w14:paraId="7A42A7AA" w14:textId="77777777" w:rsidR="00986153" w:rsidRPr="00DD05F7" w:rsidRDefault="00986153" w:rsidP="007F585D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Waar leg je hier de nadruk op? Kies een beeld of een (fragment van een) Bijbelverhaal. Verbind dit zowel met je ervaringen en belevingen als met je ritueel.</w:t>
            </w:r>
          </w:p>
        </w:tc>
        <w:tc>
          <w:tcPr>
            <w:tcW w:w="3496" w:type="dxa"/>
          </w:tcPr>
          <w:p w14:paraId="02A7FD65" w14:textId="05470EFA" w:rsidR="00986153" w:rsidRPr="00DD05F7" w:rsidRDefault="00986153" w:rsidP="007F585D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1B0C22C" w14:textId="68E07074" w:rsidR="00986153" w:rsidRPr="00DD05F7" w:rsidRDefault="00986153" w:rsidP="007F585D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A27136D" w14:textId="09DFC6F6" w:rsidR="00986153" w:rsidRPr="00DD05F7" w:rsidRDefault="00986153" w:rsidP="007F585D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986153" w14:paraId="51198402" w14:textId="77777777">
        <w:trPr>
          <w:trHeight w:val="1626"/>
        </w:trPr>
        <w:tc>
          <w:tcPr>
            <w:tcW w:w="3397" w:type="dxa"/>
          </w:tcPr>
          <w:p w14:paraId="2A0A457B" w14:textId="77777777" w:rsidR="00986153" w:rsidRPr="00DD05F7" w:rsidRDefault="00986153" w:rsidP="007F585D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Klasritueel, feesten, </w:t>
            </w:r>
            <w:proofErr w:type="spellStart"/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vieringsmomenten</w:t>
            </w:r>
            <w:proofErr w:type="spellEnd"/>
          </w:p>
          <w:p w14:paraId="67183ED9" w14:textId="77777777" w:rsidR="00986153" w:rsidRPr="00DD05F7" w:rsidRDefault="00986153" w:rsidP="007F585D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Welk ritueel kan je kiezen? Welk gebed kan je koppelen? Hou rekening met je ervaringen en belevingen en met het gekozen beeld of Bijbelverhaal.</w:t>
            </w:r>
          </w:p>
        </w:tc>
        <w:tc>
          <w:tcPr>
            <w:tcW w:w="3496" w:type="dxa"/>
          </w:tcPr>
          <w:p w14:paraId="620B37C5" w14:textId="21033E32" w:rsidR="00986153" w:rsidRPr="00DD05F7" w:rsidRDefault="00986153" w:rsidP="007F585D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36775E7" w14:textId="78744EE2" w:rsidR="00986153" w:rsidRPr="00DD05F7" w:rsidRDefault="00986153" w:rsidP="007F585D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82FE965" w14:textId="12163177" w:rsidR="00986153" w:rsidRPr="00DD05F7" w:rsidRDefault="00986153" w:rsidP="007F585D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56E7318E" w14:textId="473703A7" w:rsidR="002F579A" w:rsidRDefault="002F579A">
      <w:pPr>
        <w:suppressAutoHyphens w:val="0"/>
      </w:pPr>
    </w:p>
    <w:p w14:paraId="5C2E37F3" w14:textId="77777777" w:rsidR="002C189C" w:rsidRDefault="002C189C">
      <w:pPr>
        <w:suppressAutoHyphens w:val="0"/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2C189C" w14:paraId="608DEE5B" w14:textId="77777777" w:rsidTr="00E314A2">
        <w:trPr>
          <w:trHeight w:val="835"/>
        </w:trPr>
        <w:tc>
          <w:tcPr>
            <w:tcW w:w="13887" w:type="dxa"/>
            <w:gridSpan w:val="4"/>
          </w:tcPr>
          <w:p w14:paraId="42A57533" w14:textId="3E6E29E5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6031CEFB" wp14:editId="2A510464">
                  <wp:extent cx="711200" cy="567055"/>
                  <wp:effectExtent l="0" t="0" r="0" b="4445"/>
                  <wp:docPr id="2066218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636EA"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234A138E" wp14:editId="160DCBD2">
                  <wp:extent cx="701040" cy="532130"/>
                  <wp:effectExtent l="0" t="0" r="3810" b="1270"/>
                  <wp:docPr id="61552920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89C" w14:paraId="2021A3AE" w14:textId="77777777" w:rsidTr="00E314A2">
        <w:tc>
          <w:tcPr>
            <w:tcW w:w="13887" w:type="dxa"/>
            <w:gridSpan w:val="4"/>
          </w:tcPr>
          <w:p w14:paraId="1E438A69" w14:textId="7ACFF3B2" w:rsidR="002C189C" w:rsidRPr="00DD05F7" w:rsidRDefault="009636EA" w:rsidP="00E314A2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Denk na over de uitwerking van de waartoe. Welk aanbod voorzien we voor de uitwerking van de waartoe</w:t>
            </w:r>
          </w:p>
        </w:tc>
      </w:tr>
      <w:tr w:rsidR="002C189C" w14:paraId="44B785A8" w14:textId="77777777" w:rsidTr="00E314A2">
        <w:trPr>
          <w:trHeight w:val="145"/>
        </w:trPr>
        <w:tc>
          <w:tcPr>
            <w:tcW w:w="3397" w:type="dxa"/>
          </w:tcPr>
          <w:p w14:paraId="45911344" w14:textId="6FE557A7" w:rsidR="002C189C" w:rsidRPr="00DD05F7" w:rsidRDefault="00580C97" w:rsidP="00E314A2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Aspecten van waartoe</w:t>
            </w:r>
          </w:p>
        </w:tc>
        <w:tc>
          <w:tcPr>
            <w:tcW w:w="3496" w:type="dxa"/>
          </w:tcPr>
          <w:p w14:paraId="699CF55C" w14:textId="77777777" w:rsidR="002C189C" w:rsidRPr="00DD05F7" w:rsidRDefault="002C189C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457DCC93" w14:textId="77777777" w:rsidR="002C189C" w:rsidRPr="00DD05F7" w:rsidRDefault="002C189C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061DEA70" w14:textId="77777777" w:rsidR="002C189C" w:rsidRPr="00DD05F7" w:rsidRDefault="002C189C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2C189C" w14:paraId="4B580446" w14:textId="77777777" w:rsidTr="00E314A2">
        <w:trPr>
          <w:trHeight w:val="145"/>
        </w:trPr>
        <w:tc>
          <w:tcPr>
            <w:tcW w:w="3397" w:type="dxa"/>
          </w:tcPr>
          <w:p w14:paraId="7AAC716D" w14:textId="77777777" w:rsidR="002C189C" w:rsidRPr="00DD05F7" w:rsidRDefault="004631BE" w:rsidP="008C671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78CAA27" wp14:editId="03D1AB57">
                  <wp:extent cx="802528" cy="847725"/>
                  <wp:effectExtent l="0" t="0" r="0" b="0"/>
                  <wp:docPr id="4" name="Afbeelding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B83DA1-E860-15CB-DCCA-C4A489C5EF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>
                            <a:extLst>
                              <a:ext uri="{FF2B5EF4-FFF2-40B4-BE49-F238E27FC236}">
                                <a16:creationId xmlns:a16="http://schemas.microsoft.com/office/drawing/2014/main" id="{68B83DA1-E860-15CB-DCCA-C4A489C5EF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r="138" b="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70" cy="851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F55FF" w14:textId="326E3987" w:rsidR="002F1B7F" w:rsidRPr="00DD05F7" w:rsidRDefault="002F1B7F" w:rsidP="00E314A2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De wereld leren kennen</w:t>
            </w:r>
          </w:p>
        </w:tc>
        <w:tc>
          <w:tcPr>
            <w:tcW w:w="3496" w:type="dxa"/>
          </w:tcPr>
          <w:p w14:paraId="48E2FAEB" w14:textId="77777777" w:rsidR="002C189C" w:rsidRPr="00DD05F7" w:rsidRDefault="002C189C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46C0D6B2" w14:textId="77777777" w:rsidR="002C189C" w:rsidRPr="00DD05F7" w:rsidRDefault="002C189C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6EF955E2" w14:textId="77777777" w:rsidR="002C189C" w:rsidRPr="00DD05F7" w:rsidRDefault="002C189C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6E60BC87" w14:textId="77777777" w:rsidR="002C189C" w:rsidRPr="00DD05F7" w:rsidRDefault="002C189C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102D89F2" w14:textId="77777777" w:rsidR="002C189C" w:rsidRPr="00DD05F7" w:rsidRDefault="002C189C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3E11C8FA" w14:textId="77777777" w:rsidR="002C189C" w:rsidRPr="00DD05F7" w:rsidRDefault="002C189C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2C189C" w14:paraId="62D0F8B0" w14:textId="77777777" w:rsidTr="00E314A2">
        <w:trPr>
          <w:trHeight w:val="929"/>
        </w:trPr>
        <w:tc>
          <w:tcPr>
            <w:tcW w:w="3397" w:type="dxa"/>
          </w:tcPr>
          <w:p w14:paraId="5E9FADB7" w14:textId="77777777" w:rsidR="002C189C" w:rsidRPr="00DD05F7" w:rsidRDefault="00A22691" w:rsidP="008C671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426E706D" wp14:editId="42FE6997">
                  <wp:extent cx="755213" cy="800100"/>
                  <wp:effectExtent l="0" t="0" r="6985" b="0"/>
                  <wp:docPr id="1473215543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91EDB1-4933-EA8D-653B-4B2F8D5F913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>
                            <a:extLst>
                              <a:ext uri="{FF2B5EF4-FFF2-40B4-BE49-F238E27FC236}">
                                <a16:creationId xmlns:a16="http://schemas.microsoft.com/office/drawing/2014/main" id="{5691EDB1-4933-EA8D-653B-4B2F8D5F91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355" cy="80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34AB9F" w14:textId="305DB207" w:rsidR="002F1B7F" w:rsidRPr="00DD05F7" w:rsidRDefault="002F1B7F" w:rsidP="00E314A2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Verbindend dialogeren</w:t>
            </w:r>
          </w:p>
        </w:tc>
        <w:tc>
          <w:tcPr>
            <w:tcW w:w="3496" w:type="dxa"/>
          </w:tcPr>
          <w:p w14:paraId="67A8AE54" w14:textId="77777777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D34B5DD" w14:textId="77777777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A31C7F5" w14:textId="77777777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2C189C" w14:paraId="7644FBE1" w14:textId="77777777" w:rsidTr="00492399">
        <w:trPr>
          <w:trHeight w:val="1331"/>
        </w:trPr>
        <w:tc>
          <w:tcPr>
            <w:tcW w:w="3397" w:type="dxa"/>
          </w:tcPr>
          <w:p w14:paraId="34F9C6C9" w14:textId="77777777" w:rsidR="002C189C" w:rsidRPr="00DD05F7" w:rsidRDefault="00A22691" w:rsidP="008C671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7A7C574C" wp14:editId="4A224580">
                  <wp:extent cx="784578" cy="828675"/>
                  <wp:effectExtent l="0" t="0" r="0" b="0"/>
                  <wp:docPr id="125916023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5032B5-A8C4-E4A2-BEA3-E78C252F5F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>
                            <a:extLst>
                              <a:ext uri="{FF2B5EF4-FFF2-40B4-BE49-F238E27FC236}">
                                <a16:creationId xmlns:a16="http://schemas.microsoft.com/office/drawing/2014/main" id="{7B5032B5-A8C4-E4A2-BEA3-E78C252F5F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b="-1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9063" cy="83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2CE160" w14:textId="583EDFC0" w:rsidR="00580C97" w:rsidRPr="00DD05F7" w:rsidRDefault="00580C97" w:rsidP="00E314A2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Verantwoordelijkheid opnemen voor de wereld</w:t>
            </w:r>
          </w:p>
        </w:tc>
        <w:tc>
          <w:tcPr>
            <w:tcW w:w="3496" w:type="dxa"/>
          </w:tcPr>
          <w:p w14:paraId="38CEE4E2" w14:textId="77777777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42F971A" w14:textId="77777777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0C4BAF4" w14:textId="77777777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2C189C" w14:paraId="06C321B2" w14:textId="77777777" w:rsidTr="00492399">
        <w:trPr>
          <w:trHeight w:val="1114"/>
        </w:trPr>
        <w:tc>
          <w:tcPr>
            <w:tcW w:w="3397" w:type="dxa"/>
          </w:tcPr>
          <w:p w14:paraId="3FA22113" w14:textId="77777777" w:rsidR="002C189C" w:rsidRPr="00DD05F7" w:rsidRDefault="00492399" w:rsidP="008C671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422AAD51" wp14:editId="1B5F48DB">
                  <wp:extent cx="755015" cy="798318"/>
                  <wp:effectExtent l="0" t="0" r="6985" b="1905"/>
                  <wp:docPr id="768322809" name="Afbeelding 1" descr="Afbeelding met tekst, Graphics, Lettertype, logo&#10;&#10;Door AI gegenereerde inhoud is mogelijk onjuis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39B331-85D7-9ABF-AF32-BDA575703D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 descr="Afbeelding met tekst, Graphics, Lettertype, logo&#10;&#10;Door AI gegenereerde inhoud is mogelijk onjuist.">
                            <a:extLst>
                              <a:ext uri="{FF2B5EF4-FFF2-40B4-BE49-F238E27FC236}">
                                <a16:creationId xmlns:a16="http://schemas.microsoft.com/office/drawing/2014/main" id="{7539B331-85D7-9ABF-AF32-BDA575703D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r="-125" b="-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33" cy="80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F74978" w14:textId="2C57E85B" w:rsidR="00580C97" w:rsidRPr="00DD05F7" w:rsidRDefault="00580C97" w:rsidP="00E314A2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Reflecteren</w:t>
            </w:r>
          </w:p>
        </w:tc>
        <w:tc>
          <w:tcPr>
            <w:tcW w:w="3496" w:type="dxa"/>
          </w:tcPr>
          <w:p w14:paraId="4DCA801F" w14:textId="77777777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CA20518" w14:textId="77777777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EAA4FC6" w14:textId="77777777" w:rsidR="002C189C" w:rsidRPr="00DD05F7" w:rsidRDefault="002C189C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6CEE704F" w14:textId="17B50F61" w:rsidR="00B14A33" w:rsidRDefault="00B14A33" w:rsidP="00492399">
      <w:pPr>
        <w:suppressAutoHyphens w:val="0"/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230C65" w14:paraId="1727BB30" w14:textId="77777777" w:rsidTr="1689FDB2">
        <w:tc>
          <w:tcPr>
            <w:tcW w:w="4650" w:type="dxa"/>
          </w:tcPr>
          <w:p w14:paraId="6B16670C" w14:textId="2D0B13DF" w:rsidR="00230C65" w:rsidRDefault="005E589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2724367" wp14:editId="1D0627F5">
                  <wp:extent cx="636270" cy="578485"/>
                  <wp:effectExtent l="0" t="0" r="0" b="0"/>
                  <wp:docPr id="2093683054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557C286D" w14:textId="1DC516DE" w:rsidR="00230C65" w:rsidRDefault="005E589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C14B88" wp14:editId="3669DB46">
                  <wp:extent cx="711200" cy="567055"/>
                  <wp:effectExtent l="0" t="0" r="0" b="4445"/>
                  <wp:docPr id="179480000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3E249EF" wp14:editId="35D48E74">
                  <wp:extent cx="701040" cy="532130"/>
                  <wp:effectExtent l="0" t="0" r="3810" b="1270"/>
                  <wp:docPr id="1131858189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C65" w:rsidRPr="00FC4FB1" w14:paraId="73F931BB" w14:textId="77777777" w:rsidTr="1689FDB2">
        <w:tc>
          <w:tcPr>
            <w:tcW w:w="13887" w:type="dxa"/>
            <w:gridSpan w:val="4"/>
          </w:tcPr>
          <w:p w14:paraId="6A44CEE4" w14:textId="69D9FBAB" w:rsidR="00230C65" w:rsidRPr="00DD05F7" w:rsidRDefault="00230C65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Woordenschat: welke woordenschat zal aan bod komen gedurende dit thema en het subthema</w:t>
            </w:r>
            <w:r w:rsidR="00E126AD"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?</w:t>
            </w:r>
          </w:p>
          <w:p w14:paraId="6CC1F258" w14:textId="2EDDB3E0" w:rsidR="00230C65" w:rsidRPr="00DD05F7" w:rsidRDefault="00230C65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Denk hierbij aan de woordenschat vanuit </w:t>
            </w:r>
            <w:r w:rsidR="00C0121E"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de leerplandoelen, 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prentenboek(en)</w:t>
            </w:r>
            <w:r w:rsidR="000C4751"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 en/of informatieve boeken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, de context van het thema</w:t>
            </w:r>
          </w:p>
          <w:p w14:paraId="677AFAED" w14:textId="77777777" w:rsidR="00230C65" w:rsidRPr="00DD05F7" w:rsidRDefault="00230C65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Hoe zorg je ervoor dat deze woordenschat in de verschillende activiteiten en hoeken kan beleefd en doorleefd worden?</w:t>
            </w:r>
          </w:p>
        </w:tc>
      </w:tr>
      <w:tr w:rsidR="007F4B78" w14:paraId="2B12FC9F" w14:textId="77777777" w:rsidTr="1689FDB2">
        <w:tc>
          <w:tcPr>
            <w:tcW w:w="4650" w:type="dxa"/>
            <w:shd w:val="clear" w:color="auto" w:fill="7F7F7F" w:themeFill="text1" w:themeFillTint="80"/>
          </w:tcPr>
          <w:p w14:paraId="09AF1AF4" w14:textId="77777777" w:rsidR="007F4B78" w:rsidRPr="00DD05F7" w:rsidRDefault="007F4B78" w:rsidP="007F4B78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DA9B705" w14:textId="31651C25" w:rsidR="007F4B78" w:rsidRPr="00DD05F7" w:rsidRDefault="007F4B78" w:rsidP="007F4B78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12DEED05" w14:textId="02126721" w:rsidR="007F4B78" w:rsidRPr="00DD05F7" w:rsidRDefault="007F4B78" w:rsidP="007F4B78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302A4431" w:rsidRPr="00DD05F7">
              <w:rPr>
                <w:rFonts w:ascii="Roboto" w:hAnsi="Roboto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079" w:type="dxa"/>
          </w:tcPr>
          <w:p w14:paraId="0D37A71F" w14:textId="34D7E265" w:rsidR="007F4B78" w:rsidRPr="00DD05F7" w:rsidRDefault="007F4B78" w:rsidP="007F4B78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771F1F3C" w:rsidRPr="00DD05F7">
              <w:rPr>
                <w:rFonts w:ascii="Roboto" w:hAnsi="Roboto"/>
                <w:b/>
                <w:bCs/>
                <w:sz w:val="22"/>
                <w:szCs w:val="22"/>
              </w:rPr>
              <w:t>3</w:t>
            </w:r>
          </w:p>
        </w:tc>
      </w:tr>
      <w:tr w:rsidR="00C441D6" w14:paraId="597BEFE5" w14:textId="77777777" w:rsidTr="1689FDB2">
        <w:tc>
          <w:tcPr>
            <w:tcW w:w="4650" w:type="dxa"/>
          </w:tcPr>
          <w:p w14:paraId="5CFF2746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 xml:space="preserve">Vanuit de leerplandoelen </w:t>
            </w:r>
          </w:p>
          <w:p w14:paraId="39F5D8C2" w14:textId="73293CF1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FBA25CF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E9674D6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7894DD7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441D6" w14:paraId="67BCBE8D" w14:textId="77777777" w:rsidTr="1689FDB2">
        <w:tc>
          <w:tcPr>
            <w:tcW w:w="4650" w:type="dxa"/>
          </w:tcPr>
          <w:p w14:paraId="681D9168" w14:textId="13AA1C92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Vanuit prentenboek(en)</w:t>
            </w:r>
            <w:r w:rsidR="008C36A0" w:rsidRPr="00DD05F7">
              <w:rPr>
                <w:rFonts w:ascii="Roboto" w:hAnsi="Roboto"/>
                <w:sz w:val="22"/>
                <w:szCs w:val="22"/>
              </w:rPr>
              <w:t>, informatieve boeken</w:t>
            </w:r>
            <w:r w:rsidR="002A2CCA" w:rsidRPr="00DD05F7">
              <w:rPr>
                <w:rFonts w:ascii="Roboto" w:hAnsi="Roboto"/>
                <w:sz w:val="22"/>
                <w:szCs w:val="22"/>
              </w:rPr>
              <w:t xml:space="preserve"> en/of Bijbelverhalen</w:t>
            </w:r>
          </w:p>
          <w:p w14:paraId="02AF0647" w14:textId="1013E32A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41BE21D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64EF8BE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AF5EE1E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441D6" w14:paraId="57C4417E" w14:textId="77777777" w:rsidTr="1689FDB2">
        <w:tc>
          <w:tcPr>
            <w:tcW w:w="4650" w:type="dxa"/>
          </w:tcPr>
          <w:p w14:paraId="72A0AA1E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Vanuit de context van het thema</w:t>
            </w:r>
          </w:p>
          <w:p w14:paraId="4EE71644" w14:textId="2CE4C0D4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F2E8B43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A634176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24E0FE3" w14:textId="77777777" w:rsidR="00C441D6" w:rsidRPr="00DD05F7" w:rsidRDefault="00C441D6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5DC76B77" w14:textId="77777777" w:rsidR="00230C65" w:rsidRDefault="00230C65"/>
    <w:p w14:paraId="5A469AD5" w14:textId="77777777" w:rsidR="007950F6" w:rsidRDefault="007950F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7950F6" w14:paraId="1813B038" w14:textId="77777777" w:rsidTr="00E314A2">
        <w:tc>
          <w:tcPr>
            <w:tcW w:w="4650" w:type="dxa"/>
          </w:tcPr>
          <w:p w14:paraId="3A87619B" w14:textId="77777777" w:rsidR="007950F6" w:rsidRPr="00DD05F7" w:rsidRDefault="007950F6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16213C29" wp14:editId="140DB1EF">
                  <wp:extent cx="636270" cy="578485"/>
                  <wp:effectExtent l="0" t="0" r="0" b="0"/>
                  <wp:docPr id="1132416196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76B8514B" w14:textId="77777777" w:rsidR="007950F6" w:rsidRPr="00DD05F7" w:rsidRDefault="007950F6" w:rsidP="00E314A2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6C6FEAC6" wp14:editId="2E34ACC3">
                  <wp:extent cx="711200" cy="567055"/>
                  <wp:effectExtent l="0" t="0" r="0" b="4445"/>
                  <wp:docPr id="26749687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261D5E4F" wp14:editId="2AFC5AD0">
                  <wp:extent cx="701040" cy="532130"/>
                  <wp:effectExtent l="0" t="0" r="3810" b="1270"/>
                  <wp:docPr id="30983063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0F6" w:rsidRPr="00FC4FB1" w14:paraId="00378300" w14:textId="77777777" w:rsidTr="00E314A2">
        <w:tc>
          <w:tcPr>
            <w:tcW w:w="13887" w:type="dxa"/>
            <w:gridSpan w:val="4"/>
          </w:tcPr>
          <w:p w14:paraId="0A768776" w14:textId="3E73B2D6" w:rsidR="007950F6" w:rsidRPr="00DD05F7" w:rsidRDefault="007950F6" w:rsidP="00E314A2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Overzicht prentenboeken doorheen het subthema</w:t>
            </w:r>
          </w:p>
        </w:tc>
      </w:tr>
      <w:tr w:rsidR="007950F6" w14:paraId="5F09C271" w14:textId="77777777" w:rsidTr="00E314A2">
        <w:tc>
          <w:tcPr>
            <w:tcW w:w="4650" w:type="dxa"/>
            <w:shd w:val="clear" w:color="auto" w:fill="7F7F7F" w:themeFill="text1" w:themeFillTint="80"/>
          </w:tcPr>
          <w:p w14:paraId="6CA95543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738E95F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1D5DB74F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2F4E045A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7950F6" w14:paraId="60C30EF1" w14:textId="77777777" w:rsidTr="00E314A2">
        <w:tc>
          <w:tcPr>
            <w:tcW w:w="4650" w:type="dxa"/>
          </w:tcPr>
          <w:p w14:paraId="14754969" w14:textId="665AD24A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Prentenboeken</w:t>
            </w:r>
          </w:p>
          <w:p w14:paraId="728E0B3F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E526260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994EBB2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122D7F0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950F6" w14:paraId="0670CFD1" w14:textId="77777777" w:rsidTr="00E314A2">
        <w:tc>
          <w:tcPr>
            <w:tcW w:w="4650" w:type="dxa"/>
          </w:tcPr>
          <w:p w14:paraId="36211E06" w14:textId="52C3C56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Informatieve boeken</w:t>
            </w:r>
          </w:p>
          <w:p w14:paraId="2F89AA4A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F56B81E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CE22B91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BAE3D42" w14:textId="77777777" w:rsidR="007950F6" w:rsidRPr="00DD05F7" w:rsidRDefault="007950F6" w:rsidP="00E314A2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05EB9A34" w14:textId="77777777" w:rsidR="007950F6" w:rsidRDefault="007950F6"/>
    <w:p w14:paraId="3602E038" w14:textId="77777777" w:rsidR="00230C65" w:rsidRDefault="00230C65"/>
    <w:p w14:paraId="768AC1A4" w14:textId="77777777" w:rsidR="00230C65" w:rsidRDefault="00230C65"/>
    <w:p w14:paraId="2A37B4B1" w14:textId="77777777" w:rsidR="00C441D6" w:rsidRDefault="00C441D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9A4D52" w14:paraId="6980611A" w14:textId="77777777" w:rsidTr="1689FDB2">
        <w:tc>
          <w:tcPr>
            <w:tcW w:w="4650" w:type="dxa"/>
          </w:tcPr>
          <w:p w14:paraId="116A64EA" w14:textId="6CE5FDE5" w:rsidR="009A4D52" w:rsidRDefault="005E589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CD20EF" wp14:editId="4E4A2377">
                  <wp:extent cx="636270" cy="578485"/>
                  <wp:effectExtent l="0" t="0" r="0" b="0"/>
                  <wp:docPr id="1546849257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39AE29A5" w14:textId="7EEF2550" w:rsidR="009A4D52" w:rsidRDefault="005E589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736FD0" wp14:editId="6CD4638F">
                  <wp:extent cx="711200" cy="567055"/>
                  <wp:effectExtent l="0" t="0" r="0" b="4445"/>
                  <wp:docPr id="629562903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77767F9" wp14:editId="6D8A470B">
                  <wp:extent cx="701040" cy="532130"/>
                  <wp:effectExtent l="0" t="0" r="3810" b="1270"/>
                  <wp:docPr id="763339627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D52" w14:paraId="6B2C5474" w14:textId="77777777" w:rsidTr="1689FDB2">
        <w:tc>
          <w:tcPr>
            <w:tcW w:w="13887" w:type="dxa"/>
            <w:gridSpan w:val="4"/>
          </w:tcPr>
          <w:p w14:paraId="10BFE6A7" w14:textId="77777777" w:rsidR="00E01FFD" w:rsidRDefault="009A4D52" w:rsidP="069FE076">
            <w:pPr>
              <w:jc w:val="center"/>
              <w:rPr>
                <w:rFonts w:ascii="Roboto" w:hAnsi="Roboto"/>
                <w:color w:val="2E3A46"/>
                <w:sz w:val="22"/>
                <w:szCs w:val="22"/>
                <w:lang w:val="nl-NL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Activiteiten</w:t>
            </w:r>
            <w:r w:rsidRPr="00DD05F7">
              <w:rPr>
                <w:rFonts w:ascii="Roboto" w:hAnsi="Roboto"/>
                <w:sz w:val="22"/>
                <w:szCs w:val="22"/>
              </w:rPr>
              <w:br/>
            </w:r>
            <w:r w:rsidR="00DD05F7"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>Minstens 70% van het thematisch aanbod is gekoppeld aan de themadoelen en de doelen</w:t>
            </w:r>
            <w:r w:rsidR="00DD05F7"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br/>
              <w:t xml:space="preserve">                        bij de subthema’s – 30% vanuit zorg, nood of activiteiten los van de gekozen doelen </w:t>
            </w:r>
          </w:p>
          <w:p w14:paraId="7D1A0B31" w14:textId="6B159252" w:rsidR="009A4D52" w:rsidRPr="00DD05F7" w:rsidRDefault="00DD05F7" w:rsidP="069FE076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>50%</w:t>
            </w:r>
            <w:r w:rsidR="00E01FFD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 xml:space="preserve"> </w:t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 xml:space="preserve">gaat naar taal de hele dag  en wiskunde overal. </w:t>
            </w:r>
          </w:p>
        </w:tc>
      </w:tr>
      <w:tr w:rsidR="009A4D52" w14:paraId="7F5EDD0F" w14:textId="77777777" w:rsidTr="1689FDB2">
        <w:tc>
          <w:tcPr>
            <w:tcW w:w="4650" w:type="dxa"/>
          </w:tcPr>
          <w:p w14:paraId="1EB0D782" w14:textId="463DD36C" w:rsidR="009A4D52" w:rsidRPr="00DD05F7" w:rsidRDefault="009A4D52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 xml:space="preserve">Noteer hieronder het nummer van het </w:t>
            </w:r>
            <w:r w:rsidR="1715F7A0" w:rsidRPr="00DD05F7">
              <w:rPr>
                <w:rFonts w:ascii="Roboto" w:hAnsi="Roboto"/>
                <w:sz w:val="22"/>
                <w:szCs w:val="22"/>
              </w:rPr>
              <w:t>sub</w:t>
            </w:r>
            <w:r w:rsidRPr="00DD05F7">
              <w:rPr>
                <w:rFonts w:ascii="Roboto" w:hAnsi="Roboto"/>
                <w:sz w:val="22"/>
                <w:szCs w:val="22"/>
              </w:rPr>
              <w:t xml:space="preserve">doel of de verschillende nummers van de </w:t>
            </w:r>
            <w:r w:rsidR="3D017B04" w:rsidRPr="00DD05F7">
              <w:rPr>
                <w:rFonts w:ascii="Roboto" w:hAnsi="Roboto"/>
                <w:sz w:val="22"/>
                <w:szCs w:val="22"/>
              </w:rPr>
              <w:t>leerplan</w:t>
            </w:r>
            <w:r w:rsidRPr="00DD05F7">
              <w:rPr>
                <w:rFonts w:ascii="Roboto" w:hAnsi="Roboto"/>
                <w:sz w:val="22"/>
                <w:szCs w:val="22"/>
              </w:rPr>
              <w:t>doelen</w:t>
            </w:r>
          </w:p>
        </w:tc>
        <w:tc>
          <w:tcPr>
            <w:tcW w:w="9237" w:type="dxa"/>
            <w:gridSpan w:val="3"/>
          </w:tcPr>
          <w:p w14:paraId="01486954" w14:textId="77777777" w:rsidR="009A4D52" w:rsidRPr="00DD05F7" w:rsidRDefault="009A4D52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Noteer in deze kolom de verschillende activiteiten die je zal aanbieden.</w:t>
            </w:r>
          </w:p>
          <w:p w14:paraId="51FD597C" w14:textId="1CC00478" w:rsidR="009A4D52" w:rsidRPr="00DD05F7" w:rsidRDefault="009A4D52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1 activiteit kan verschillende </w:t>
            </w:r>
            <w:r w:rsidR="4E5C6CEE" w:rsidRPr="00DD05F7">
              <w:rPr>
                <w:rFonts w:ascii="Roboto" w:hAnsi="Roboto"/>
                <w:b/>
                <w:bCs/>
                <w:sz w:val="22"/>
                <w:szCs w:val="22"/>
              </w:rPr>
              <w:t>sub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doelen bevatten waar je tegelijkertijd aan zal werken.</w:t>
            </w:r>
          </w:p>
        </w:tc>
      </w:tr>
      <w:tr w:rsidR="007F4B78" w14:paraId="1E72F192" w14:textId="77777777" w:rsidTr="1689FDB2">
        <w:tc>
          <w:tcPr>
            <w:tcW w:w="4650" w:type="dxa"/>
            <w:shd w:val="clear" w:color="auto" w:fill="7F7F7F" w:themeFill="text1" w:themeFillTint="80"/>
          </w:tcPr>
          <w:p w14:paraId="75538D25" w14:textId="77777777" w:rsidR="007F4B78" w:rsidRPr="00DD05F7" w:rsidRDefault="007F4B78" w:rsidP="007F4B78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9E70CC3" w14:textId="31529F83" w:rsidR="007F4B78" w:rsidRPr="00DD05F7" w:rsidRDefault="007F4B78" w:rsidP="007F4B78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7C443A88" w14:textId="514E14FC" w:rsidR="007F4B78" w:rsidRPr="00DD05F7" w:rsidRDefault="007F4B78" w:rsidP="007F4B78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6FDC1F4A" w:rsidRPr="00DD05F7">
              <w:rPr>
                <w:rFonts w:ascii="Roboto" w:hAnsi="Roboto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079" w:type="dxa"/>
          </w:tcPr>
          <w:p w14:paraId="15274446" w14:textId="7200D895" w:rsidR="007F4B78" w:rsidRPr="00DD05F7" w:rsidRDefault="007F4B78" w:rsidP="007F4B78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52183967" w:rsidRPr="00DD05F7">
              <w:rPr>
                <w:rFonts w:ascii="Roboto" w:hAnsi="Roboto"/>
                <w:b/>
                <w:bCs/>
                <w:sz w:val="22"/>
                <w:szCs w:val="22"/>
              </w:rPr>
              <w:t>3</w:t>
            </w:r>
          </w:p>
        </w:tc>
      </w:tr>
      <w:tr w:rsidR="00750CF5" w14:paraId="0C42BD02" w14:textId="77777777" w:rsidTr="1689FDB2">
        <w:tc>
          <w:tcPr>
            <w:tcW w:w="4650" w:type="dxa"/>
          </w:tcPr>
          <w:p w14:paraId="3AAA3419" w14:textId="77777777" w:rsidR="00750CF5" w:rsidRPr="00DD05F7" w:rsidRDefault="00750CF5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E9D768E" w14:textId="77777777" w:rsidR="00750CF5" w:rsidRPr="00DD05F7" w:rsidRDefault="00750CF5">
            <w:pPr>
              <w:rPr>
                <w:rFonts w:ascii="Roboto" w:hAnsi="Roboto"/>
                <w:sz w:val="22"/>
                <w:szCs w:val="22"/>
              </w:rPr>
            </w:pPr>
          </w:p>
          <w:p w14:paraId="162C6BDA" w14:textId="77777777" w:rsidR="00750CF5" w:rsidRPr="00DD05F7" w:rsidRDefault="00750CF5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F8DF90D" w14:textId="77777777" w:rsidR="00750CF5" w:rsidRPr="00DD05F7" w:rsidRDefault="00750CF5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7066AFA" w14:textId="77777777" w:rsidR="00750CF5" w:rsidRPr="00DD05F7" w:rsidRDefault="00750CF5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5B06F3FD" w14:textId="77777777" w:rsidTr="1689FDB2">
        <w:tc>
          <w:tcPr>
            <w:tcW w:w="4650" w:type="dxa"/>
          </w:tcPr>
          <w:p w14:paraId="594E0258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0BCBCEB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3A839C6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7BD0F7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0678B1FF" w14:textId="77777777" w:rsidTr="1689FDB2">
        <w:tc>
          <w:tcPr>
            <w:tcW w:w="4650" w:type="dxa"/>
          </w:tcPr>
          <w:p w14:paraId="2C8FDC14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5FAC6E8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0AD6B61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7FD2B73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5F16351D" w14:textId="77777777" w:rsidTr="1689FDB2">
        <w:tc>
          <w:tcPr>
            <w:tcW w:w="4650" w:type="dxa"/>
          </w:tcPr>
          <w:p w14:paraId="7B280D8D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A9CC64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B6F1C34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9A009B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65912120" w14:textId="77777777" w:rsidTr="1689FDB2">
        <w:tc>
          <w:tcPr>
            <w:tcW w:w="4650" w:type="dxa"/>
          </w:tcPr>
          <w:p w14:paraId="465D2E52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FC6C6F8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7CC075E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9434A96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6026C1EF" w14:textId="77777777" w:rsidTr="1689FDB2">
        <w:tc>
          <w:tcPr>
            <w:tcW w:w="4650" w:type="dxa"/>
          </w:tcPr>
          <w:p w14:paraId="026BB72D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95EFAD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BC9B424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410B61A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51487FFF" w14:textId="77777777" w:rsidTr="1689FDB2">
        <w:tc>
          <w:tcPr>
            <w:tcW w:w="4650" w:type="dxa"/>
          </w:tcPr>
          <w:p w14:paraId="22A908BD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9C0FC13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B932E56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8654D0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4812AE33" w14:textId="77777777" w:rsidTr="1689FDB2">
        <w:tc>
          <w:tcPr>
            <w:tcW w:w="4650" w:type="dxa"/>
          </w:tcPr>
          <w:p w14:paraId="53F806D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D2AF431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3E6DB56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A793C7E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0E9FABC9" w14:textId="77777777" w:rsidTr="1689FDB2">
        <w:tc>
          <w:tcPr>
            <w:tcW w:w="4650" w:type="dxa"/>
          </w:tcPr>
          <w:p w14:paraId="61896651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F2725DD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BE47377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62E7087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339D13C4" w14:textId="77777777" w:rsidTr="1689FDB2">
        <w:tc>
          <w:tcPr>
            <w:tcW w:w="4650" w:type="dxa"/>
          </w:tcPr>
          <w:p w14:paraId="31A5A493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AA76E93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449C8B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DA59048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3F816122" w14:textId="77777777" w:rsidTr="1689FDB2">
        <w:tc>
          <w:tcPr>
            <w:tcW w:w="4650" w:type="dxa"/>
          </w:tcPr>
          <w:p w14:paraId="6889EC7C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E422D83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BD8B39D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36F4A47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58CA052F" w14:textId="77777777" w:rsidTr="1689FDB2">
        <w:tc>
          <w:tcPr>
            <w:tcW w:w="4650" w:type="dxa"/>
          </w:tcPr>
          <w:p w14:paraId="7475B01B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1F20228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C49949F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DD7544E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74D91F99" w14:textId="77777777" w:rsidTr="1689FDB2">
        <w:tc>
          <w:tcPr>
            <w:tcW w:w="4650" w:type="dxa"/>
          </w:tcPr>
          <w:p w14:paraId="127AC3E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AB9E81C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90A2B54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62CEEFD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30C449CD" w14:textId="77777777" w:rsidTr="1689FDB2">
        <w:tc>
          <w:tcPr>
            <w:tcW w:w="4650" w:type="dxa"/>
          </w:tcPr>
          <w:p w14:paraId="614285AF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00F6D54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AE218C9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EDDDF17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60E7EE03" w14:textId="77777777" w:rsidTr="1689FDB2">
        <w:tc>
          <w:tcPr>
            <w:tcW w:w="4650" w:type="dxa"/>
          </w:tcPr>
          <w:p w14:paraId="44C196EC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1C7A936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3B34F69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0FA645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765CAF57" w14:textId="77777777" w:rsidTr="1689FDB2">
        <w:tc>
          <w:tcPr>
            <w:tcW w:w="4650" w:type="dxa"/>
          </w:tcPr>
          <w:p w14:paraId="67A44A24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4BD354D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9B285DF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0C666A6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2EEB2EAF" w14:textId="77777777" w:rsidTr="1689FDB2">
        <w:tc>
          <w:tcPr>
            <w:tcW w:w="4650" w:type="dxa"/>
          </w:tcPr>
          <w:p w14:paraId="6976396D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786081A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BF1C7CD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8AF524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0FCF5D28" w14:textId="77777777" w:rsidTr="1689FDB2">
        <w:tc>
          <w:tcPr>
            <w:tcW w:w="4650" w:type="dxa"/>
          </w:tcPr>
          <w:p w14:paraId="20F09916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92D92AB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460945E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828C9B8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CA7EB1" w14:paraId="4D6CE4DD" w14:textId="77777777" w:rsidTr="1689FDB2">
        <w:tc>
          <w:tcPr>
            <w:tcW w:w="4650" w:type="dxa"/>
          </w:tcPr>
          <w:p w14:paraId="0E631BA8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B28A80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1C26CD5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AD5F6E2" w14:textId="77777777" w:rsidR="00CA7EB1" w:rsidRPr="00DD05F7" w:rsidRDefault="00CA7EB1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43FC2EF3" w14:textId="5A0BA634" w:rsidR="009A4D52" w:rsidRDefault="009A4D52" w:rsidP="298C2877"/>
    <w:p w14:paraId="5421164E" w14:textId="77777777" w:rsidR="00CA7EB1" w:rsidRDefault="00CA7EB1" w:rsidP="298C2877"/>
    <w:p w14:paraId="7D10D3C0" w14:textId="77777777" w:rsidR="00CA7EB1" w:rsidRDefault="00CA7EB1" w:rsidP="298C2877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920"/>
        <w:gridCol w:w="2809"/>
        <w:gridCol w:w="3079"/>
        <w:gridCol w:w="3079"/>
      </w:tblGrid>
      <w:tr w:rsidR="00836688" w14:paraId="3CEEFF51" w14:textId="77777777" w:rsidTr="1689FDB2">
        <w:tc>
          <w:tcPr>
            <w:tcW w:w="4920" w:type="dxa"/>
          </w:tcPr>
          <w:p w14:paraId="185E4536" w14:textId="232EDAA3" w:rsidR="00836688" w:rsidRDefault="005E589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86718F" wp14:editId="5BBF6CB0">
                  <wp:extent cx="636270" cy="578485"/>
                  <wp:effectExtent l="0" t="0" r="0" b="0"/>
                  <wp:docPr id="358421629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7" w:type="dxa"/>
            <w:gridSpan w:val="3"/>
          </w:tcPr>
          <w:p w14:paraId="7391D6EC" w14:textId="2A985B7F" w:rsidR="00836688" w:rsidRDefault="005E589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B5EC14" wp14:editId="5CEF9093">
                  <wp:extent cx="711200" cy="567055"/>
                  <wp:effectExtent l="0" t="0" r="0" b="4445"/>
                  <wp:docPr id="2073264479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1FAE524" wp14:editId="467DA353">
                  <wp:extent cx="701040" cy="532130"/>
                  <wp:effectExtent l="0" t="0" r="3810" b="1270"/>
                  <wp:docPr id="1994101835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688" w:rsidRPr="00FC4FB1" w14:paraId="303289F3" w14:textId="77777777" w:rsidTr="1689FDB2">
        <w:tc>
          <w:tcPr>
            <w:tcW w:w="13887" w:type="dxa"/>
            <w:gridSpan w:val="4"/>
          </w:tcPr>
          <w:p w14:paraId="37C58956" w14:textId="76305CFF" w:rsidR="00836688" w:rsidRPr="003349C4" w:rsidRDefault="00836688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Hoeken</w:t>
            </w:r>
            <w:r w:rsidR="00A55AEB"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:</w:t>
            </w:r>
            <w:r w:rsidR="00A55AEB" w:rsidRPr="003349C4">
              <w:rPr>
                <w:rFonts w:ascii="Roboto" w:hAnsi="Roboto"/>
                <w:b/>
                <w:sz w:val="22"/>
                <w:szCs w:val="22"/>
              </w:rPr>
              <w:t xml:space="preserve"> </w:t>
            </w:r>
            <w:r w:rsidR="00A55AEB" w:rsidRPr="003349C4">
              <w:rPr>
                <w:rFonts w:ascii="Roboto" w:hAnsi="Roboto"/>
                <w:b/>
                <w:bCs/>
                <w:sz w:val="22"/>
                <w:szCs w:val="22"/>
              </w:rPr>
              <w:t>Verrijk relevante hoeken</w:t>
            </w:r>
            <w:r w:rsidR="0449112B" w:rsidRPr="003349C4">
              <w:rPr>
                <w:rFonts w:ascii="Roboto" w:hAnsi="Roboto"/>
                <w:b/>
                <w:bCs/>
                <w:sz w:val="22"/>
                <w:szCs w:val="22"/>
              </w:rPr>
              <w:t xml:space="preserve"> vanuit de gekozen </w:t>
            </w:r>
            <w:r w:rsidR="75B13250" w:rsidRPr="003349C4">
              <w:rPr>
                <w:rFonts w:ascii="Roboto" w:hAnsi="Roboto"/>
                <w:b/>
                <w:bCs/>
                <w:sz w:val="22"/>
                <w:szCs w:val="22"/>
              </w:rPr>
              <w:t>sub</w:t>
            </w:r>
            <w:r w:rsidR="0449112B" w:rsidRPr="003349C4">
              <w:rPr>
                <w:rFonts w:ascii="Roboto" w:hAnsi="Roboto"/>
                <w:b/>
                <w:bCs/>
                <w:sz w:val="22"/>
                <w:szCs w:val="22"/>
              </w:rPr>
              <w:t>doelen</w:t>
            </w:r>
            <w:r w:rsidR="5F9A0512" w:rsidRPr="003349C4">
              <w:rPr>
                <w:rFonts w:ascii="Roboto" w:hAnsi="Roboto"/>
                <w:sz w:val="22"/>
                <w:szCs w:val="22"/>
              </w:rPr>
              <w:t>.</w:t>
            </w:r>
            <w:r w:rsidR="00A55AEB" w:rsidRPr="003349C4">
              <w:rPr>
                <w:rFonts w:ascii="Roboto" w:hAnsi="Roboto"/>
                <w:sz w:val="22"/>
                <w:szCs w:val="22"/>
              </w:rPr>
              <w:t xml:space="preserve"> Breng </w:t>
            </w:r>
            <w:r w:rsidR="00A55AEB" w:rsidRPr="003349C4">
              <w:rPr>
                <w:rFonts w:ascii="Roboto" w:hAnsi="Roboto"/>
                <w:b/>
                <w:bCs/>
                <w:sz w:val="22"/>
                <w:szCs w:val="22"/>
              </w:rPr>
              <w:t>rijke materialen</w:t>
            </w:r>
            <w:r w:rsidR="00A55AEB" w:rsidRPr="003349C4">
              <w:rPr>
                <w:rFonts w:ascii="Roboto" w:hAnsi="Roboto"/>
                <w:sz w:val="22"/>
                <w:szCs w:val="22"/>
              </w:rPr>
              <w:t xml:space="preserve"> binnen. Taal de hele dag, wiskunde overal.</w:t>
            </w:r>
          </w:p>
        </w:tc>
      </w:tr>
      <w:tr w:rsidR="00836688" w14:paraId="04DD3FA0" w14:textId="77777777" w:rsidTr="1689FDB2">
        <w:tc>
          <w:tcPr>
            <w:tcW w:w="4920" w:type="dxa"/>
          </w:tcPr>
          <w:p w14:paraId="1DE303B9" w14:textId="02992DEA" w:rsidR="00836688" w:rsidRPr="003349C4" w:rsidRDefault="00836688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Noteer hieronder het nummer van het </w:t>
            </w:r>
            <w:r w:rsidR="4D8EA694" w:rsidRPr="003349C4">
              <w:rPr>
                <w:rFonts w:ascii="Roboto" w:hAnsi="Roboto"/>
                <w:sz w:val="22"/>
                <w:szCs w:val="22"/>
              </w:rPr>
              <w:t>sub</w:t>
            </w:r>
            <w:r w:rsidR="68D74C31" w:rsidRPr="003349C4">
              <w:rPr>
                <w:rFonts w:ascii="Roboto" w:hAnsi="Roboto"/>
                <w:sz w:val="22"/>
                <w:szCs w:val="22"/>
              </w:rPr>
              <w:t>doel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of de verschillende nummers van de </w:t>
            </w:r>
            <w:r w:rsidR="46B8FBF5" w:rsidRPr="003349C4">
              <w:rPr>
                <w:rFonts w:ascii="Roboto" w:hAnsi="Roboto"/>
                <w:sz w:val="22"/>
                <w:szCs w:val="22"/>
              </w:rPr>
              <w:t>subd</w:t>
            </w:r>
            <w:r w:rsidR="68D74C31" w:rsidRPr="003349C4">
              <w:rPr>
                <w:rFonts w:ascii="Roboto" w:hAnsi="Roboto"/>
                <w:sz w:val="22"/>
                <w:szCs w:val="22"/>
              </w:rPr>
              <w:t>oelen</w:t>
            </w:r>
          </w:p>
          <w:p w14:paraId="29129EE2" w14:textId="77777777" w:rsidR="00836688" w:rsidRPr="003349C4" w:rsidRDefault="00836688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8967" w:type="dxa"/>
            <w:gridSpan w:val="3"/>
          </w:tcPr>
          <w:p w14:paraId="4A66134D" w14:textId="77777777" w:rsidR="00836688" w:rsidRPr="003349C4" w:rsidRDefault="00836688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Noteer in deze kolom de verschillende hoeken die je zal verrijken. </w:t>
            </w:r>
          </w:p>
          <w:p w14:paraId="48FF4A96" w14:textId="3888F154" w:rsidR="00836688" w:rsidRPr="003349C4" w:rsidRDefault="00836688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1 hoek kan verschillende </w:t>
            </w:r>
            <w:r w:rsidR="05A8BF60" w:rsidRPr="003349C4">
              <w:rPr>
                <w:rFonts w:ascii="Roboto" w:hAnsi="Roboto"/>
                <w:sz w:val="22"/>
                <w:szCs w:val="22"/>
              </w:rPr>
              <w:t>sub</w:t>
            </w:r>
            <w:r w:rsidR="68D74C31" w:rsidRPr="003349C4">
              <w:rPr>
                <w:rFonts w:ascii="Roboto" w:hAnsi="Roboto"/>
                <w:sz w:val="22"/>
                <w:szCs w:val="22"/>
              </w:rPr>
              <w:t>doelen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bevatten waar je tegelijkertijd aan zal werken.</w:t>
            </w:r>
          </w:p>
        </w:tc>
      </w:tr>
      <w:tr w:rsidR="009A14C6" w14:paraId="64C8BA26" w14:textId="77777777" w:rsidTr="1689FDB2">
        <w:tc>
          <w:tcPr>
            <w:tcW w:w="4920" w:type="dxa"/>
            <w:shd w:val="clear" w:color="auto" w:fill="7F7F7F" w:themeFill="text1" w:themeFillTint="80"/>
          </w:tcPr>
          <w:p w14:paraId="52D98903" w14:textId="77777777" w:rsidR="009A14C6" w:rsidRPr="003349C4" w:rsidRDefault="009A14C6" w:rsidP="009A14C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E6A07F6" w14:textId="60CF8F18" w:rsidR="009A14C6" w:rsidRPr="003349C4" w:rsidRDefault="009A14C6" w:rsidP="009A14C6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44C05A55" w14:textId="7CC833F2" w:rsidR="009A14C6" w:rsidRPr="003349C4" w:rsidRDefault="009A14C6" w:rsidP="009A14C6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3AAC7F7E" w:rsidRPr="003349C4">
              <w:rPr>
                <w:rFonts w:ascii="Roboto" w:hAnsi="Roboto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079" w:type="dxa"/>
          </w:tcPr>
          <w:p w14:paraId="2256535C" w14:textId="31B41FD1" w:rsidR="009A14C6" w:rsidRPr="003349C4" w:rsidRDefault="009A14C6" w:rsidP="009A14C6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002B0E0C" w:rsidRPr="003349C4">
              <w:rPr>
                <w:rFonts w:ascii="Roboto" w:hAnsi="Roboto"/>
                <w:b/>
                <w:bCs/>
                <w:sz w:val="22"/>
                <w:szCs w:val="22"/>
              </w:rPr>
              <w:t>3</w:t>
            </w:r>
          </w:p>
        </w:tc>
      </w:tr>
      <w:tr w:rsidR="001C32F6" w14:paraId="15F54C50" w14:textId="77777777" w:rsidTr="1689FDB2">
        <w:tc>
          <w:tcPr>
            <w:tcW w:w="4920" w:type="dxa"/>
          </w:tcPr>
          <w:p w14:paraId="1FFACA79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3363EB3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3104275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1D2257F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417C8686" w14:textId="77777777" w:rsidTr="1689FDB2">
        <w:tc>
          <w:tcPr>
            <w:tcW w:w="4920" w:type="dxa"/>
          </w:tcPr>
          <w:p w14:paraId="6FF0CBF2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03CD0166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ABB4A8B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E27A1F2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0211D48F" w14:textId="77777777" w:rsidTr="1689FDB2">
        <w:tc>
          <w:tcPr>
            <w:tcW w:w="4920" w:type="dxa"/>
          </w:tcPr>
          <w:p w14:paraId="53B064F1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311D4B64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BE20D00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A199264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64DCC111" w14:textId="77777777" w:rsidTr="1689FDB2">
        <w:tc>
          <w:tcPr>
            <w:tcW w:w="4920" w:type="dxa"/>
          </w:tcPr>
          <w:p w14:paraId="10AEADD1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84EDA82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4216DD1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17EB46F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0D0E3FE4" w14:textId="77777777" w:rsidTr="1689FDB2">
        <w:tc>
          <w:tcPr>
            <w:tcW w:w="4920" w:type="dxa"/>
          </w:tcPr>
          <w:p w14:paraId="1B3BDDB8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62B58C3F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9D233C3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018A8BD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40DCF360" w14:textId="77777777" w:rsidTr="1689FDB2">
        <w:tc>
          <w:tcPr>
            <w:tcW w:w="4920" w:type="dxa"/>
          </w:tcPr>
          <w:p w14:paraId="7C0EB32C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AFC906D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63D7FBD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05A3CD8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6947941C" w14:textId="77777777" w:rsidTr="1689FDB2">
        <w:tc>
          <w:tcPr>
            <w:tcW w:w="4920" w:type="dxa"/>
          </w:tcPr>
          <w:p w14:paraId="39D44F2D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20EE5142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1B017A2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B8786B5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6EFE7E71" w14:textId="77777777" w:rsidTr="1689FDB2">
        <w:tc>
          <w:tcPr>
            <w:tcW w:w="4920" w:type="dxa"/>
          </w:tcPr>
          <w:p w14:paraId="5B8032F0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602F0E22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83E0C3E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F684A7D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24E73947" w14:textId="77777777" w:rsidTr="1689FDB2">
        <w:tc>
          <w:tcPr>
            <w:tcW w:w="4920" w:type="dxa"/>
          </w:tcPr>
          <w:p w14:paraId="78FAD26B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49673ED8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8E2C01C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DF0AB44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422EE162" w14:textId="77777777" w:rsidTr="1689FDB2">
        <w:tc>
          <w:tcPr>
            <w:tcW w:w="4920" w:type="dxa"/>
          </w:tcPr>
          <w:p w14:paraId="353C610B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6863A741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21454A9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100AE62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748EFD1E" w14:textId="77777777" w:rsidTr="1689FDB2">
        <w:tc>
          <w:tcPr>
            <w:tcW w:w="4920" w:type="dxa"/>
          </w:tcPr>
          <w:p w14:paraId="63FF711B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9A2FA24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C630F0B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F44FC46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21D1824F" w14:textId="77777777" w:rsidTr="1689FDB2">
        <w:tc>
          <w:tcPr>
            <w:tcW w:w="4920" w:type="dxa"/>
          </w:tcPr>
          <w:p w14:paraId="478D82CF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AE016A5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1D16A72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9ED5B39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78E478AE" w14:textId="77777777" w:rsidTr="1689FDB2">
        <w:tc>
          <w:tcPr>
            <w:tcW w:w="4920" w:type="dxa"/>
          </w:tcPr>
          <w:p w14:paraId="25850E1E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C7B4F90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1A85022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116F5E7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7381FBDF" w14:textId="77777777" w:rsidTr="1689FDB2">
        <w:tc>
          <w:tcPr>
            <w:tcW w:w="4920" w:type="dxa"/>
          </w:tcPr>
          <w:p w14:paraId="1096AFCC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FE2DA9B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CE960AC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02E83C5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50166129" w14:textId="77777777" w:rsidTr="1689FDB2">
        <w:tc>
          <w:tcPr>
            <w:tcW w:w="4920" w:type="dxa"/>
          </w:tcPr>
          <w:p w14:paraId="48C6D7A9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0F4C3B0D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A820E3A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A68C339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315B7EB1" w14:textId="77777777" w:rsidTr="1689FDB2">
        <w:tc>
          <w:tcPr>
            <w:tcW w:w="4920" w:type="dxa"/>
          </w:tcPr>
          <w:p w14:paraId="535B18A5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68CD6674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AE05B4A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C1AF5FA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C32F6" w14:paraId="12EF6222" w14:textId="77777777" w:rsidTr="1689FDB2">
        <w:tc>
          <w:tcPr>
            <w:tcW w:w="4920" w:type="dxa"/>
          </w:tcPr>
          <w:p w14:paraId="00CFBD3D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3C9B6E94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1EDFE0E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2383FAC" w14:textId="77777777" w:rsidR="001C32F6" w:rsidRPr="003349C4" w:rsidRDefault="001C32F6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06C6BDC2" w14:textId="77777777" w:rsidR="009A4D52" w:rsidRDefault="009A4D52" w:rsidP="000E4884"/>
    <w:p w14:paraId="3FDA8614" w14:textId="77777777" w:rsidR="00B505B9" w:rsidRDefault="00B505B9" w:rsidP="000E4884"/>
    <w:p w14:paraId="29161036" w14:textId="77777777" w:rsidR="001C32F6" w:rsidRDefault="001C32F6" w:rsidP="000E4884"/>
    <w:p w14:paraId="05610832" w14:textId="77777777" w:rsidR="001C32F6" w:rsidRDefault="001C32F6" w:rsidP="000E4884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B505B9" w14:paraId="7693A15E" w14:textId="77777777" w:rsidTr="1689FDB2">
        <w:tc>
          <w:tcPr>
            <w:tcW w:w="4650" w:type="dxa"/>
          </w:tcPr>
          <w:p w14:paraId="4662262F" w14:textId="3269141D" w:rsidR="00B505B9" w:rsidRDefault="005E589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35624C" wp14:editId="0F08B536">
                  <wp:extent cx="636270" cy="578485"/>
                  <wp:effectExtent l="0" t="0" r="0" b="0"/>
                  <wp:docPr id="1420078118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3E5FA6ED" w14:textId="581C3C5B" w:rsidR="00B505B9" w:rsidRDefault="005E589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7274F4" wp14:editId="7F7855B9">
                  <wp:extent cx="711200" cy="567055"/>
                  <wp:effectExtent l="0" t="0" r="0" b="4445"/>
                  <wp:docPr id="2123636453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5C77F03" wp14:editId="31AE1C16">
                  <wp:extent cx="701040" cy="532130"/>
                  <wp:effectExtent l="0" t="0" r="3810" b="1270"/>
                  <wp:docPr id="1375615031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E444FB7" wp14:editId="22444F97">
                  <wp:extent cx="682625" cy="575945"/>
                  <wp:effectExtent l="0" t="0" r="3175" b="0"/>
                  <wp:docPr id="1226361181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A0AFFF-421E-457E-819D-4FD351E04F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361181" name="Afbeelding 1">
                            <a:extLst>
                              <a:ext uri="{FF2B5EF4-FFF2-40B4-BE49-F238E27FC236}">
                                <a16:creationId xmlns:a16="http://schemas.microsoft.com/office/drawing/2014/main" id="{0BA0AFFF-421E-457E-819D-4FD351E04F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9954" b="96528" l="1758" r="94141">
                                        <a14:foregroundMark x1="24219" y1="14583" x2="24219" y2="14583"/>
                                        <a14:foregroundMark x1="9961" y1="75463" x2="9961" y2="75463"/>
                                        <a14:foregroundMark x1="5469" y1="60648" x2="5469" y2="60648"/>
                                        <a14:foregroundMark x1="1758" y1="54167" x2="1758" y2="54167"/>
                                        <a14:foregroundMark x1="39453" y1="92593" x2="39453" y2="92593"/>
                                        <a14:foregroundMark x1="39063" y1="96528" x2="39063" y2="96528"/>
                                        <a14:foregroundMark x1="89648" y1="46528" x2="94141" y2="57176"/>
                                        <a14:foregroundMark x1="84180" y1="49769" x2="87109" y2="557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5B9" w:rsidRPr="00FC4FB1" w14:paraId="30FE69CE" w14:textId="77777777" w:rsidTr="1689FDB2">
        <w:tc>
          <w:tcPr>
            <w:tcW w:w="13887" w:type="dxa"/>
            <w:gridSpan w:val="4"/>
          </w:tcPr>
          <w:p w14:paraId="18A29A19" w14:textId="23C0A46F" w:rsidR="00B505B9" w:rsidRPr="003349C4" w:rsidRDefault="00B505B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Activiteiten</w:t>
            </w:r>
            <w:r w:rsidR="000703D5"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/ Hoeken</w:t>
            </w:r>
            <w:r w:rsidR="00043D13"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 voor </w:t>
            </w:r>
            <w:r w:rsidR="00A07F15"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de uitwerking van de themadoelen, de </w:t>
            </w:r>
            <w:proofErr w:type="spellStart"/>
            <w:r w:rsidR="00A07F15"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leerlus</w:t>
            </w:r>
            <w:proofErr w:type="spellEnd"/>
            <w:r w:rsidR="00A07F15"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.</w:t>
            </w:r>
          </w:p>
        </w:tc>
      </w:tr>
      <w:tr w:rsidR="00B505B9" w14:paraId="0BD4D447" w14:textId="77777777" w:rsidTr="1689FDB2">
        <w:tc>
          <w:tcPr>
            <w:tcW w:w="4650" w:type="dxa"/>
          </w:tcPr>
          <w:p w14:paraId="2B2DCA92" w14:textId="15BB8CFC" w:rsidR="00B505B9" w:rsidRPr="003349C4" w:rsidRDefault="002258B5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hier de themadoelen die je zal meenemen gedurende de uitwerking van het gehele thema.</w:t>
            </w:r>
          </w:p>
        </w:tc>
        <w:tc>
          <w:tcPr>
            <w:tcW w:w="9237" w:type="dxa"/>
            <w:gridSpan w:val="3"/>
          </w:tcPr>
          <w:p w14:paraId="16C10880" w14:textId="77777777" w:rsidR="00B505B9" w:rsidRPr="003349C4" w:rsidRDefault="00B505B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in deze kolom de verschillende activiteiten die je zal aanbieden.</w:t>
            </w:r>
          </w:p>
          <w:p w14:paraId="066FD897" w14:textId="77777777" w:rsidR="00B505B9" w:rsidRPr="003349C4" w:rsidRDefault="00B505B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1 activiteit kan verschillende doelen bevatten waar je tegelijkertijd aan zal werken.</w:t>
            </w:r>
          </w:p>
        </w:tc>
      </w:tr>
      <w:tr w:rsidR="00A91F8A" w14:paraId="19D41C58" w14:textId="77777777" w:rsidTr="1689FDB2">
        <w:tc>
          <w:tcPr>
            <w:tcW w:w="4650" w:type="dxa"/>
            <w:shd w:val="clear" w:color="auto" w:fill="7F7F7F" w:themeFill="text1" w:themeFillTint="80"/>
          </w:tcPr>
          <w:p w14:paraId="7EE05CD7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FB89758" w14:textId="48F4115B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7F41D727" w14:textId="6521F61F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38EAEB85" w:rsidRPr="003349C4">
              <w:rPr>
                <w:rFonts w:ascii="Roboto" w:hAnsi="Roboto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079" w:type="dxa"/>
          </w:tcPr>
          <w:p w14:paraId="76CFB809" w14:textId="65663051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</w:t>
            </w:r>
            <w:r w:rsidR="6FA91599" w:rsidRPr="003349C4">
              <w:rPr>
                <w:rFonts w:ascii="Roboto" w:hAnsi="Roboto"/>
                <w:b/>
                <w:bCs/>
                <w:sz w:val="22"/>
                <w:szCs w:val="22"/>
              </w:rPr>
              <w:t>3</w:t>
            </w:r>
          </w:p>
        </w:tc>
      </w:tr>
      <w:tr w:rsidR="00A91F8A" w14:paraId="08F3FE9D" w14:textId="77777777" w:rsidTr="1689FDB2">
        <w:tc>
          <w:tcPr>
            <w:tcW w:w="4650" w:type="dxa"/>
          </w:tcPr>
          <w:p w14:paraId="3A15F5AF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77F0D5E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030C456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9E8F461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3EDE66A9" w14:textId="77777777" w:rsidTr="1689FDB2">
        <w:tc>
          <w:tcPr>
            <w:tcW w:w="4650" w:type="dxa"/>
          </w:tcPr>
          <w:p w14:paraId="4AEDAA3E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AA8E790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CC84D63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B4DB326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49B4F551" w14:textId="77777777" w:rsidTr="1689FDB2">
        <w:tc>
          <w:tcPr>
            <w:tcW w:w="4650" w:type="dxa"/>
          </w:tcPr>
          <w:p w14:paraId="70524D9B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0782FEB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DD3008B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2C8BAD9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7ECA03F2" w14:textId="77777777" w:rsidTr="1689FDB2">
        <w:tc>
          <w:tcPr>
            <w:tcW w:w="4650" w:type="dxa"/>
          </w:tcPr>
          <w:p w14:paraId="444F082E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6F9A667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2718127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77496CC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7E4CAE4A" w14:textId="77777777" w:rsidTr="1689FDB2">
        <w:tc>
          <w:tcPr>
            <w:tcW w:w="4650" w:type="dxa"/>
          </w:tcPr>
          <w:p w14:paraId="622AFFB5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6A09DF2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AD8028F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BE72A40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25566A12" w14:textId="77777777" w:rsidTr="1689FDB2">
        <w:tc>
          <w:tcPr>
            <w:tcW w:w="4650" w:type="dxa"/>
          </w:tcPr>
          <w:p w14:paraId="1B8C8BB2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9D7DA57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8E04206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E51DB49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20548D30" w14:textId="77777777" w:rsidTr="1689FDB2">
        <w:tc>
          <w:tcPr>
            <w:tcW w:w="4650" w:type="dxa"/>
          </w:tcPr>
          <w:p w14:paraId="6B59E9B3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36774C8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2F80721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0365B2C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2B40910E" w14:textId="77777777" w:rsidTr="1689FDB2">
        <w:tc>
          <w:tcPr>
            <w:tcW w:w="4650" w:type="dxa"/>
          </w:tcPr>
          <w:p w14:paraId="26882BC8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104503A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D86A03B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0BDC523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3D9B8276" w14:textId="77777777" w:rsidTr="1689FDB2">
        <w:tc>
          <w:tcPr>
            <w:tcW w:w="4650" w:type="dxa"/>
          </w:tcPr>
          <w:p w14:paraId="36A49EEE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471EE7E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1D75668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D1A8635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2AB120C2" w14:textId="77777777" w:rsidTr="1689FDB2">
        <w:tc>
          <w:tcPr>
            <w:tcW w:w="4650" w:type="dxa"/>
          </w:tcPr>
          <w:p w14:paraId="4659A1CF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7A16B2C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699632F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57EC0A4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64580D93" w14:textId="77777777" w:rsidTr="1689FDB2">
        <w:tc>
          <w:tcPr>
            <w:tcW w:w="4650" w:type="dxa"/>
          </w:tcPr>
          <w:p w14:paraId="3EF569E0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7EB8D97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2A3C42E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FA9E8E2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20C8A9AD" w14:textId="77777777" w:rsidTr="1689FDB2">
        <w:tc>
          <w:tcPr>
            <w:tcW w:w="4650" w:type="dxa"/>
          </w:tcPr>
          <w:p w14:paraId="08EB4B76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5BAB5CC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6DD3B56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03A1F1F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5C629247" w14:textId="77777777" w:rsidTr="1689FDB2">
        <w:tc>
          <w:tcPr>
            <w:tcW w:w="4650" w:type="dxa"/>
          </w:tcPr>
          <w:p w14:paraId="7B358B92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0386A6E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F57EAAF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AD3048F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A91F8A" w14:paraId="335976EF" w14:textId="77777777" w:rsidTr="1689FDB2">
        <w:tc>
          <w:tcPr>
            <w:tcW w:w="4650" w:type="dxa"/>
          </w:tcPr>
          <w:p w14:paraId="26AB5CD9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715A968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10B394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CC60277" w14:textId="77777777" w:rsidR="00A91F8A" w:rsidRPr="003349C4" w:rsidRDefault="00A91F8A" w:rsidP="00A91F8A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4341CC0D" w14:textId="77777777" w:rsidR="00421066" w:rsidRDefault="00421066" w:rsidP="00421066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</w:p>
    <w:p w14:paraId="378B73EF" w14:textId="77777777" w:rsidR="00421066" w:rsidRDefault="00421066" w:rsidP="00421066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9237"/>
      </w:tblGrid>
      <w:tr w:rsidR="00114E3D" w14:paraId="644744B2" w14:textId="77777777" w:rsidTr="00F23879">
        <w:trPr>
          <w:trHeight w:val="835"/>
        </w:trPr>
        <w:tc>
          <w:tcPr>
            <w:tcW w:w="13887" w:type="dxa"/>
            <w:gridSpan w:val="2"/>
          </w:tcPr>
          <w:p w14:paraId="6CD28BBA" w14:textId="77777777" w:rsidR="00114E3D" w:rsidRDefault="00114E3D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88049FF" wp14:editId="37D5DB21">
                  <wp:extent cx="680720" cy="532130"/>
                  <wp:effectExtent l="0" t="0" r="5080" b="1270"/>
                  <wp:docPr id="1819191511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BFF1EA-4E9F-4948-9B04-CC371C3A3D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32215" name="Afbeelding 1">
                            <a:extLst>
                              <a:ext uri="{FF2B5EF4-FFF2-40B4-BE49-F238E27FC236}">
                                <a16:creationId xmlns:a16="http://schemas.microsoft.com/office/drawing/2014/main" id="{74BFF1EA-4E9F-4948-9B04-CC371C3A3D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7056" b="94404" l="6464" r="92966">
                                        <a14:foregroundMark x1="36122" y1="19221" x2="36122" y2="19221"/>
                                        <a14:foregroundMark x1="72243" y1="11436" x2="72243" y2="11436"/>
                                        <a14:foregroundMark x1="55323" y1="7056" x2="55323" y2="7056"/>
                                        <a14:foregroundMark x1="92966" y1="56204" x2="92966" y2="56204"/>
                                        <a14:foregroundMark x1="64829" y1="94647" x2="64829" y2="94647"/>
                                        <a14:foregroundMark x1="6464" y1="48905" x2="6464" y2="4890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E3D" w:rsidRPr="00FC4FB1" w14:paraId="6EDB1241" w14:textId="77777777" w:rsidTr="00F23879">
        <w:tc>
          <w:tcPr>
            <w:tcW w:w="13887" w:type="dxa"/>
            <w:gridSpan w:val="2"/>
          </w:tcPr>
          <w:p w14:paraId="1D2350AF" w14:textId="77777777" w:rsidR="00114E3D" w:rsidRPr="003349C4" w:rsidRDefault="00114E3D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Reflectie</w:t>
            </w:r>
            <w:r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 over subthema</w:t>
            </w:r>
          </w:p>
        </w:tc>
      </w:tr>
      <w:tr w:rsidR="00114E3D" w14:paraId="693CDE1B" w14:textId="77777777" w:rsidTr="00F23879">
        <w:tc>
          <w:tcPr>
            <w:tcW w:w="4650" w:type="dxa"/>
          </w:tcPr>
          <w:p w14:paraId="655828CB" w14:textId="77777777" w:rsidR="00114E3D" w:rsidRPr="003349C4" w:rsidRDefault="00114E3D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Evalueren, reflecteren, kwaliteitsontwikkeling</w:t>
            </w:r>
          </w:p>
        </w:tc>
        <w:tc>
          <w:tcPr>
            <w:tcW w:w="9237" w:type="dxa"/>
          </w:tcPr>
          <w:p w14:paraId="0221E438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Noteer hier mogelijke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denkvragen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en/of uitwerking van hoe je de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reflectie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zal aanpakken tijdens dit subthema.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Wat neem je mee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naar een volgend subthema?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Waar zie je nog kansen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tot verdiepen, verruimen, verdiepen? </w:t>
            </w:r>
          </w:p>
        </w:tc>
      </w:tr>
      <w:tr w:rsidR="00114E3D" w14:paraId="7E22F2FA" w14:textId="77777777" w:rsidTr="00F23879">
        <w:tc>
          <w:tcPr>
            <w:tcW w:w="4650" w:type="dxa"/>
          </w:tcPr>
          <w:p w14:paraId="5F21A0A1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>Tussentijds evalueren, reflecteren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 en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>feedback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geven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doe je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aan de hand van je brainstorm. Neem je probleemstelling of onderzoeksvraag erbij. </w:t>
            </w:r>
          </w:p>
          <w:p w14:paraId="281C23C5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5A9509E4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22A95B0D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5616D8CA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458799C5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14E3D" w14:paraId="0E76BF62" w14:textId="77777777" w:rsidTr="00F23879">
        <w:tc>
          <w:tcPr>
            <w:tcW w:w="4650" w:type="dxa"/>
          </w:tcPr>
          <w:p w14:paraId="1DD06DEA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Formuleer samen met je leerlingen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een antwoord op de probleemstelling of onderzoeksvraag.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Neem je brainstorm erbij.</w:t>
            </w:r>
          </w:p>
          <w:p w14:paraId="60155EAE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2EDE2DA7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1C8A1D7C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7999F243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21EFFAD7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14E3D" w14:paraId="49C31912" w14:textId="77777777" w:rsidTr="00F23879">
        <w:tc>
          <w:tcPr>
            <w:tcW w:w="4650" w:type="dxa"/>
          </w:tcPr>
          <w:p w14:paraId="7C98CBB2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Verzamel en beoordeel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deze doelen in de brede zin bij de leerlingen. Stem je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 handelen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hierop af. Denk na over de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communicatie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met en over je leerlingen.</w:t>
            </w:r>
          </w:p>
          <w:p w14:paraId="0CCB553E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6F91DC73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14E3D" w14:paraId="3B968530" w14:textId="77777777" w:rsidTr="00F23879">
        <w:tc>
          <w:tcPr>
            <w:tcW w:w="4650" w:type="dxa"/>
          </w:tcPr>
          <w:p w14:paraId="5CA59397" w14:textId="77777777" w:rsidR="00114E3D" w:rsidRPr="003349C4" w:rsidRDefault="00114E3D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Bekijk de gevisualiseerde doelen,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zijn deze behaald?</w:t>
            </w:r>
          </w:p>
          <w:p w14:paraId="571BEFB4" w14:textId="77777777" w:rsidR="00114E3D" w:rsidRPr="003349C4" w:rsidRDefault="00114E3D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9237" w:type="dxa"/>
          </w:tcPr>
          <w:p w14:paraId="65C7C326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568F0F83" w14:textId="77777777" w:rsidR="00114E3D" w:rsidRDefault="00114E3D" w:rsidP="00421066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</w:p>
    <w:p w14:paraId="0DBFC191" w14:textId="77777777" w:rsidR="00114E3D" w:rsidRDefault="00114E3D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  <w:r>
        <w:rPr>
          <w:rFonts w:ascii="Poppins" w:hAnsi="Poppins" w:cs="Poppins"/>
          <w:b/>
          <w:bCs/>
          <w:sz w:val="28"/>
          <w:szCs w:val="28"/>
        </w:rPr>
        <w:br w:type="page"/>
      </w:r>
    </w:p>
    <w:p w14:paraId="302F8C9F" w14:textId="4952EFA1" w:rsidR="00421066" w:rsidRPr="008C6719" w:rsidRDefault="00421066" w:rsidP="00421066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  <w:r w:rsidRPr="008C6719">
        <w:rPr>
          <w:rFonts w:ascii="Poppins" w:hAnsi="Poppins" w:cs="Poppins"/>
          <w:b/>
          <w:bCs/>
          <w:sz w:val="28"/>
          <w:szCs w:val="28"/>
        </w:rPr>
        <w:lastRenderedPageBreak/>
        <w:t xml:space="preserve">Subthema </w:t>
      </w:r>
      <w:r>
        <w:rPr>
          <w:rFonts w:ascii="Poppins" w:hAnsi="Poppins" w:cs="Poppins"/>
          <w:b/>
          <w:bCs/>
          <w:sz w:val="28"/>
          <w:szCs w:val="28"/>
        </w:rPr>
        <w:t xml:space="preserve">2: 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21066" w14:paraId="4B88399E" w14:textId="77777777" w:rsidTr="00F23879">
        <w:trPr>
          <w:trHeight w:val="835"/>
        </w:trPr>
        <w:tc>
          <w:tcPr>
            <w:tcW w:w="13887" w:type="dxa"/>
            <w:gridSpan w:val="4"/>
          </w:tcPr>
          <w:p w14:paraId="2B3280E9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D81B28" wp14:editId="3996B9A7">
                  <wp:extent cx="636270" cy="578485"/>
                  <wp:effectExtent l="0" t="0" r="0" b="0"/>
                  <wp:docPr id="1834492356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5D19B3" wp14:editId="6DA3969C">
                  <wp:extent cx="711200" cy="567055"/>
                  <wp:effectExtent l="0" t="0" r="0" b="4445"/>
                  <wp:docPr id="1854011397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632A865E" w14:textId="77777777" w:rsidTr="00F23879">
        <w:trPr>
          <w:trHeight w:val="143"/>
        </w:trPr>
        <w:tc>
          <w:tcPr>
            <w:tcW w:w="3397" w:type="dxa"/>
            <w:vMerge w:val="restart"/>
          </w:tcPr>
          <w:p w14:paraId="44174D79" w14:textId="77777777" w:rsidR="00421066" w:rsidRPr="00DD05F7" w:rsidRDefault="00421066" w:rsidP="00F23879">
            <w:pPr>
              <w:pStyle w:val="Lijstalinea"/>
              <w:numPr>
                <w:ilvl w:val="0"/>
                <w:numId w:val="24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Formuleer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gerichte denkvragen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om de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onderzoekende houding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van leerlingen te stimuleren</w:t>
            </w:r>
          </w:p>
        </w:tc>
        <w:tc>
          <w:tcPr>
            <w:tcW w:w="3496" w:type="dxa"/>
          </w:tcPr>
          <w:p w14:paraId="4D03E416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2952049F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4A881F6D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385A15D9" w14:textId="77777777" w:rsidTr="00F23879">
        <w:trPr>
          <w:trHeight w:val="517"/>
        </w:trPr>
        <w:tc>
          <w:tcPr>
            <w:tcW w:w="3397" w:type="dxa"/>
            <w:vMerge/>
          </w:tcPr>
          <w:p w14:paraId="7171A1F5" w14:textId="77777777" w:rsidR="00421066" w:rsidRPr="00DD05F7" w:rsidRDefault="00421066" w:rsidP="00F23879">
            <w:pPr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6" w:type="dxa"/>
          </w:tcPr>
          <w:p w14:paraId="2F5F1DBB" w14:textId="77777777" w:rsidR="00421066" w:rsidRPr="00DD05F7" w:rsidRDefault="00421066" w:rsidP="00F23879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7" w:type="dxa"/>
          </w:tcPr>
          <w:p w14:paraId="6F044DCC" w14:textId="77777777" w:rsidR="00421066" w:rsidRPr="00DD05F7" w:rsidRDefault="00421066" w:rsidP="00F23879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7" w:type="dxa"/>
          </w:tcPr>
          <w:p w14:paraId="13297429" w14:textId="77777777" w:rsidR="00421066" w:rsidRPr="00DD05F7" w:rsidRDefault="00421066" w:rsidP="00F23879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</w:tr>
      <w:tr w:rsidR="00421066" w14:paraId="2D611A57" w14:textId="77777777" w:rsidTr="00F23879">
        <w:trPr>
          <w:trHeight w:val="183"/>
        </w:trPr>
        <w:tc>
          <w:tcPr>
            <w:tcW w:w="3397" w:type="dxa"/>
            <w:vMerge w:val="restart"/>
          </w:tcPr>
          <w:p w14:paraId="7304EE36" w14:textId="77777777" w:rsidR="00421066" w:rsidRPr="00DD05F7" w:rsidRDefault="00421066" w:rsidP="00F23879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selecteer minstens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 10 subdoelen</w:t>
            </w:r>
          </w:p>
          <w:p w14:paraId="1F33794B" w14:textId="77777777" w:rsidR="00421066" w:rsidRPr="00DD05F7" w:rsidRDefault="00421066" w:rsidP="00F23879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 xml:space="preserve">hou rekening met de 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beginsituatie </w:t>
            </w:r>
            <w:r w:rsidRPr="00DD05F7">
              <w:rPr>
                <w:rFonts w:ascii="Roboto" w:hAnsi="Roboto"/>
                <w:sz w:val="22"/>
                <w:szCs w:val="22"/>
              </w:rPr>
              <w:t>van je leerlingen</w:t>
            </w:r>
          </w:p>
          <w:p w14:paraId="14C0E679" w14:textId="77777777" w:rsidR="00421066" w:rsidRPr="00DD05F7" w:rsidRDefault="00421066" w:rsidP="00F23879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Bewaak hierbij de leerlijn</w:t>
            </w:r>
            <w:r w:rsidRPr="00DD05F7">
              <w:rPr>
                <w:rFonts w:ascii="Roboto" w:hAnsi="Roboto"/>
                <w:sz w:val="22"/>
                <w:szCs w:val="22"/>
              </w:rPr>
              <w:t xml:space="preserve"> die je in het leerplan zal zien.</w:t>
            </w:r>
          </w:p>
          <w:p w14:paraId="47567A96" w14:textId="77777777" w:rsidR="00421066" w:rsidRPr="00DD05F7" w:rsidRDefault="00421066" w:rsidP="00F23879">
            <w:pPr>
              <w:pStyle w:val="Lijstalinea"/>
              <w:numPr>
                <w:ilvl w:val="0"/>
                <w:numId w:val="0"/>
              </w:numPr>
              <w:spacing w:after="0"/>
              <w:ind w:left="360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5BA9A308" w14:textId="77777777" w:rsidR="00421066" w:rsidRPr="00DD05F7" w:rsidRDefault="00421066" w:rsidP="00F23879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15E0623E" w14:textId="77777777" w:rsidR="00421066" w:rsidRPr="00DD05F7" w:rsidRDefault="00421066" w:rsidP="00F23879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5C25B36C" w14:textId="77777777" w:rsidR="00421066" w:rsidRPr="00DD05F7" w:rsidRDefault="00421066" w:rsidP="00F23879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2862BE09" w14:textId="77777777" w:rsidTr="00F23879">
        <w:trPr>
          <w:trHeight w:val="183"/>
        </w:trPr>
        <w:tc>
          <w:tcPr>
            <w:tcW w:w="3397" w:type="dxa"/>
            <w:vMerge/>
          </w:tcPr>
          <w:p w14:paraId="013C48D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00C3DDD1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5214FC0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9FD604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0BA65728" w14:textId="77777777" w:rsidTr="00F23879">
        <w:trPr>
          <w:trHeight w:val="183"/>
        </w:trPr>
        <w:tc>
          <w:tcPr>
            <w:tcW w:w="3397" w:type="dxa"/>
            <w:vMerge/>
          </w:tcPr>
          <w:p w14:paraId="6F2134F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7FA9FF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4D74FF3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322DDD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474A9620" w14:textId="77777777" w:rsidTr="00F23879">
        <w:trPr>
          <w:trHeight w:val="183"/>
        </w:trPr>
        <w:tc>
          <w:tcPr>
            <w:tcW w:w="3397" w:type="dxa"/>
            <w:vMerge/>
          </w:tcPr>
          <w:p w14:paraId="076A544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152FEADB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A519CD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7FAB04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039DA446" w14:textId="77777777" w:rsidTr="00F23879">
        <w:trPr>
          <w:trHeight w:val="183"/>
        </w:trPr>
        <w:tc>
          <w:tcPr>
            <w:tcW w:w="3397" w:type="dxa"/>
            <w:vMerge/>
          </w:tcPr>
          <w:p w14:paraId="136E11C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00ACFC6D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75CA21D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7C3F51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402520AB" w14:textId="77777777" w:rsidTr="00F23879">
        <w:trPr>
          <w:trHeight w:val="183"/>
        </w:trPr>
        <w:tc>
          <w:tcPr>
            <w:tcW w:w="3397" w:type="dxa"/>
            <w:vMerge/>
          </w:tcPr>
          <w:p w14:paraId="51B3BC6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74F88A1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1397C7A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569350D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5B5BE875" w14:textId="77777777" w:rsidTr="00F23879">
        <w:trPr>
          <w:trHeight w:val="183"/>
        </w:trPr>
        <w:tc>
          <w:tcPr>
            <w:tcW w:w="3397" w:type="dxa"/>
            <w:vMerge/>
          </w:tcPr>
          <w:p w14:paraId="6B631E0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5482FD0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032E31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B3FD85A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67FC0AD5" w14:textId="77777777" w:rsidTr="00F23879">
        <w:trPr>
          <w:trHeight w:val="183"/>
        </w:trPr>
        <w:tc>
          <w:tcPr>
            <w:tcW w:w="3397" w:type="dxa"/>
            <w:vMerge/>
          </w:tcPr>
          <w:p w14:paraId="6FF1C2C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28C9D97B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2A91C5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CB0716D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29F124B4" w14:textId="77777777" w:rsidTr="00F23879">
        <w:trPr>
          <w:trHeight w:val="183"/>
        </w:trPr>
        <w:tc>
          <w:tcPr>
            <w:tcW w:w="3397" w:type="dxa"/>
            <w:vMerge/>
          </w:tcPr>
          <w:p w14:paraId="4B387BF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50F8DD31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64A838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3A5C7DD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4C947D9D" w14:textId="77777777" w:rsidTr="00F23879">
        <w:trPr>
          <w:trHeight w:val="183"/>
        </w:trPr>
        <w:tc>
          <w:tcPr>
            <w:tcW w:w="3397" w:type="dxa"/>
            <w:vMerge/>
          </w:tcPr>
          <w:p w14:paraId="2319E8C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3404F16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CAD58E7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1386C0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7F6CDE65" w14:textId="77777777" w:rsidTr="00F23879">
        <w:trPr>
          <w:trHeight w:val="183"/>
        </w:trPr>
        <w:tc>
          <w:tcPr>
            <w:tcW w:w="3397" w:type="dxa"/>
            <w:vMerge/>
          </w:tcPr>
          <w:p w14:paraId="77A3D7A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3955040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23489C7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496920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41145E97" w14:textId="77777777" w:rsidTr="00F23879">
        <w:trPr>
          <w:trHeight w:val="183"/>
        </w:trPr>
        <w:tc>
          <w:tcPr>
            <w:tcW w:w="3397" w:type="dxa"/>
            <w:vMerge/>
          </w:tcPr>
          <w:p w14:paraId="0E9CD05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30F05E3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05B0C98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FFEE7E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41454EA8" w14:textId="77777777" w:rsidTr="00F23879">
        <w:trPr>
          <w:trHeight w:val="183"/>
        </w:trPr>
        <w:tc>
          <w:tcPr>
            <w:tcW w:w="3397" w:type="dxa"/>
            <w:vMerge/>
          </w:tcPr>
          <w:p w14:paraId="457DAB7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01288BB8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B84B2E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CCF8C4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61EAE13D" w14:textId="77777777" w:rsidTr="00F23879">
        <w:trPr>
          <w:trHeight w:val="183"/>
        </w:trPr>
        <w:tc>
          <w:tcPr>
            <w:tcW w:w="3397" w:type="dxa"/>
            <w:vMerge/>
          </w:tcPr>
          <w:p w14:paraId="1AE7509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370B3DE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55244E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029E2B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7C7D3E86" w14:textId="77777777" w:rsidTr="00F23879">
        <w:trPr>
          <w:trHeight w:val="183"/>
        </w:trPr>
        <w:tc>
          <w:tcPr>
            <w:tcW w:w="3397" w:type="dxa"/>
            <w:vMerge/>
          </w:tcPr>
          <w:p w14:paraId="0ACFD6C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2703F1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730BC7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3BB88D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519EBA11" w14:textId="77777777" w:rsidTr="00F23879">
        <w:trPr>
          <w:trHeight w:val="183"/>
        </w:trPr>
        <w:tc>
          <w:tcPr>
            <w:tcW w:w="3397" w:type="dxa"/>
            <w:vMerge/>
          </w:tcPr>
          <w:p w14:paraId="6BD4914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54D6B267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B86F04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2BC01D3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</w:tbl>
    <w:p w14:paraId="515503C7" w14:textId="77777777" w:rsidR="00421066" w:rsidRDefault="00421066" w:rsidP="00421066"/>
    <w:p w14:paraId="457ECED2" w14:textId="77777777" w:rsidR="00421066" w:rsidRDefault="00421066" w:rsidP="00421066">
      <w:pPr>
        <w:suppressAutoHyphens w:val="0"/>
      </w:pPr>
      <w:r>
        <w:br w:type="page"/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21066" w14:paraId="6FB26383" w14:textId="77777777" w:rsidTr="00F23879">
        <w:trPr>
          <w:trHeight w:val="835"/>
        </w:trPr>
        <w:tc>
          <w:tcPr>
            <w:tcW w:w="13887" w:type="dxa"/>
            <w:gridSpan w:val="4"/>
          </w:tcPr>
          <w:p w14:paraId="2CD12CDA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33093D3" wp14:editId="19A3C27F">
                  <wp:extent cx="636270" cy="578485"/>
                  <wp:effectExtent l="0" t="0" r="0" b="0"/>
                  <wp:docPr id="2052967660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A69487F" wp14:editId="61EA1E91">
                  <wp:extent cx="711200" cy="567055"/>
                  <wp:effectExtent l="0" t="0" r="0" b="4445"/>
                  <wp:docPr id="140789421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D77CA96" wp14:editId="06DCDBD5">
                  <wp:extent cx="701040" cy="532130"/>
                  <wp:effectExtent l="0" t="0" r="3810" b="1270"/>
                  <wp:docPr id="129934369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6D0ECEA9" w14:textId="77777777" w:rsidTr="00F23879">
        <w:tc>
          <w:tcPr>
            <w:tcW w:w="13887" w:type="dxa"/>
            <w:gridSpan w:val="4"/>
          </w:tcPr>
          <w:p w14:paraId="29A07AE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Voor rooms-katholieke godsdienst selecteer je 1 subdoel per subthema</w:t>
            </w:r>
            <w:r w:rsidRPr="00DD05F7">
              <w:rPr>
                <w:rFonts w:ascii="Roboto" w:hAnsi="Roboto"/>
                <w:sz w:val="22"/>
                <w:szCs w:val="22"/>
              </w:rPr>
              <w:t>. Het doel kan per klasgroep verschillen.</w:t>
            </w:r>
          </w:p>
          <w:p w14:paraId="0C97890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Werk de drie impulsen uit (ervaringen, geloofstaal en rituelen).</w:t>
            </w:r>
          </w:p>
          <w:p w14:paraId="2C7058E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Werk 3 activiteiten uit per week.</w:t>
            </w:r>
          </w:p>
        </w:tc>
      </w:tr>
      <w:tr w:rsidR="00421066" w14:paraId="460564A6" w14:textId="77777777" w:rsidTr="00F23879">
        <w:trPr>
          <w:trHeight w:val="145"/>
        </w:trPr>
        <w:tc>
          <w:tcPr>
            <w:tcW w:w="3397" w:type="dxa"/>
          </w:tcPr>
          <w:p w14:paraId="6C1B0D32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6" w:type="dxa"/>
          </w:tcPr>
          <w:p w14:paraId="64D63544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08C66685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3E57B69C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B4357B" w14:paraId="08EFD4EE" w14:textId="77777777" w:rsidTr="004B7438">
        <w:trPr>
          <w:trHeight w:val="145"/>
        </w:trPr>
        <w:tc>
          <w:tcPr>
            <w:tcW w:w="3397" w:type="dxa"/>
          </w:tcPr>
          <w:p w14:paraId="7C318A5E" w14:textId="77777777" w:rsidR="00B4357B" w:rsidRPr="00DD05F7" w:rsidRDefault="00B4357B" w:rsidP="004B7438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sz w:val="22"/>
                <w:szCs w:val="22"/>
              </w:rPr>
              <w:t>Subthema</w:t>
            </w:r>
          </w:p>
        </w:tc>
        <w:tc>
          <w:tcPr>
            <w:tcW w:w="3496" w:type="dxa"/>
          </w:tcPr>
          <w:p w14:paraId="13963A74" w14:textId="77777777" w:rsidR="00B4357B" w:rsidRPr="00DD05F7" w:rsidRDefault="00B4357B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054D22D3" w14:textId="77777777" w:rsidR="00B4357B" w:rsidRPr="00DD05F7" w:rsidRDefault="00B4357B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7B3DB258" w14:textId="77777777" w:rsidR="00B4357B" w:rsidRPr="00DD05F7" w:rsidRDefault="00B4357B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421066" w14:paraId="076A6210" w14:textId="77777777" w:rsidTr="00F23879">
        <w:trPr>
          <w:trHeight w:val="145"/>
        </w:trPr>
        <w:tc>
          <w:tcPr>
            <w:tcW w:w="3397" w:type="dxa"/>
          </w:tcPr>
          <w:p w14:paraId="57F3164F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Doel rooms-katholieke godsdienst</w:t>
            </w:r>
          </w:p>
        </w:tc>
        <w:tc>
          <w:tcPr>
            <w:tcW w:w="3496" w:type="dxa"/>
          </w:tcPr>
          <w:p w14:paraId="23ABC505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0FB20F03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3CF6906D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5A0F7120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1D73B610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7B1C4AB1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421066" w14:paraId="6092C277" w14:textId="77777777" w:rsidTr="00F23879">
        <w:trPr>
          <w:trHeight w:val="929"/>
        </w:trPr>
        <w:tc>
          <w:tcPr>
            <w:tcW w:w="3397" w:type="dxa"/>
          </w:tcPr>
          <w:p w14:paraId="1740B9BC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Ervaringen en belevingen</w:t>
            </w:r>
          </w:p>
          <w:p w14:paraId="2922246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Hoe kan je RKG laten aansluiten bij de ‘gewone’ activiteiten in de klas?</w:t>
            </w:r>
          </w:p>
        </w:tc>
        <w:tc>
          <w:tcPr>
            <w:tcW w:w="3496" w:type="dxa"/>
          </w:tcPr>
          <w:p w14:paraId="1DDC8693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0237D7C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C91CDD8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AB076A0" w14:textId="77777777" w:rsidTr="00F23879">
        <w:trPr>
          <w:trHeight w:val="1626"/>
        </w:trPr>
        <w:tc>
          <w:tcPr>
            <w:tcW w:w="3397" w:type="dxa"/>
          </w:tcPr>
          <w:p w14:paraId="793B37C1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Geloofsverhalen, geloofsbeelden, Godsbeelden, Jezusbeelden</w:t>
            </w:r>
          </w:p>
          <w:p w14:paraId="6FD6CFD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Waar leg je hier de nadruk op? Kies een beeld of een (fragment van een) Bijbelverhaal. Verbind dit zowel met je ervaringen en belevingen als met je ritueel.</w:t>
            </w:r>
          </w:p>
        </w:tc>
        <w:tc>
          <w:tcPr>
            <w:tcW w:w="3496" w:type="dxa"/>
          </w:tcPr>
          <w:p w14:paraId="1EF128BB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4B44083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21BAC5F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AC199C1" w14:textId="77777777" w:rsidTr="00F23879">
        <w:trPr>
          <w:trHeight w:val="1626"/>
        </w:trPr>
        <w:tc>
          <w:tcPr>
            <w:tcW w:w="3397" w:type="dxa"/>
          </w:tcPr>
          <w:p w14:paraId="0EC3C839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Klasritueel, feesten, </w:t>
            </w:r>
            <w:proofErr w:type="spellStart"/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vieringsmomenten</w:t>
            </w:r>
            <w:proofErr w:type="spellEnd"/>
          </w:p>
          <w:p w14:paraId="07E4DBF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Welk ritueel kan je kiezen? Welk gebed kan je koppelen? Hou rekening met je ervaringen en belevingen en met het gekozen beeld of Bijbelverhaal.</w:t>
            </w:r>
          </w:p>
        </w:tc>
        <w:tc>
          <w:tcPr>
            <w:tcW w:w="3496" w:type="dxa"/>
          </w:tcPr>
          <w:p w14:paraId="71D87C55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926B9A6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DACD703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16E4EE09" w14:textId="7CD6D28C" w:rsidR="00421066" w:rsidRDefault="00421066" w:rsidP="00421066">
      <w:pPr>
        <w:suppressAutoHyphens w:val="0"/>
      </w:pPr>
    </w:p>
    <w:p w14:paraId="678C8A16" w14:textId="77777777" w:rsidR="00421066" w:rsidRDefault="00421066" w:rsidP="00421066">
      <w:pPr>
        <w:suppressAutoHyphens w:val="0"/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21066" w14:paraId="5E23C11F" w14:textId="77777777" w:rsidTr="00F23879">
        <w:trPr>
          <w:trHeight w:val="835"/>
        </w:trPr>
        <w:tc>
          <w:tcPr>
            <w:tcW w:w="13887" w:type="dxa"/>
            <w:gridSpan w:val="4"/>
          </w:tcPr>
          <w:p w14:paraId="159A5E63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65421FCE" wp14:editId="7995E771">
                  <wp:extent cx="711200" cy="567055"/>
                  <wp:effectExtent l="0" t="0" r="0" b="4445"/>
                  <wp:docPr id="188354594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6C3C9576" wp14:editId="5B702DB2">
                  <wp:extent cx="701040" cy="532130"/>
                  <wp:effectExtent l="0" t="0" r="3810" b="1270"/>
                  <wp:docPr id="186817143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5B9857CB" w14:textId="77777777" w:rsidTr="00F23879">
        <w:tc>
          <w:tcPr>
            <w:tcW w:w="13887" w:type="dxa"/>
            <w:gridSpan w:val="4"/>
          </w:tcPr>
          <w:p w14:paraId="1CB4B53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Denk na over de uitwerking van de waartoe. Welk aanbod voorzien we voor de uitwerking van de waartoe</w:t>
            </w:r>
          </w:p>
        </w:tc>
      </w:tr>
      <w:tr w:rsidR="00421066" w14:paraId="083B446C" w14:textId="77777777" w:rsidTr="00F23879">
        <w:trPr>
          <w:trHeight w:val="145"/>
        </w:trPr>
        <w:tc>
          <w:tcPr>
            <w:tcW w:w="3397" w:type="dxa"/>
          </w:tcPr>
          <w:p w14:paraId="7E6CE0A8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Aspecten van waartoe</w:t>
            </w:r>
          </w:p>
        </w:tc>
        <w:tc>
          <w:tcPr>
            <w:tcW w:w="3496" w:type="dxa"/>
          </w:tcPr>
          <w:p w14:paraId="31F38C09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67500A9C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04B3FE9B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320AB167" w14:textId="77777777" w:rsidTr="00F23879">
        <w:trPr>
          <w:trHeight w:val="145"/>
        </w:trPr>
        <w:tc>
          <w:tcPr>
            <w:tcW w:w="3397" w:type="dxa"/>
          </w:tcPr>
          <w:p w14:paraId="64BC9AFB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3CC93C4" wp14:editId="3A4DBC84">
                  <wp:extent cx="802528" cy="847725"/>
                  <wp:effectExtent l="0" t="0" r="0" b="0"/>
                  <wp:docPr id="299827975" name="Afbeelding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B83DA1-E860-15CB-DCCA-C4A489C5EF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>
                            <a:extLst>
                              <a:ext uri="{FF2B5EF4-FFF2-40B4-BE49-F238E27FC236}">
                                <a16:creationId xmlns:a16="http://schemas.microsoft.com/office/drawing/2014/main" id="{68B83DA1-E860-15CB-DCCA-C4A489C5EF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r="138" b="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70" cy="851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26E6B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De wereld leren kennen</w:t>
            </w:r>
          </w:p>
        </w:tc>
        <w:tc>
          <w:tcPr>
            <w:tcW w:w="3496" w:type="dxa"/>
          </w:tcPr>
          <w:p w14:paraId="36A2D38A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1F9A38B7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7A7E8750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631A092A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78DE68E5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076B14D4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421066" w14:paraId="757CB9B0" w14:textId="77777777" w:rsidTr="00F23879">
        <w:trPr>
          <w:trHeight w:val="929"/>
        </w:trPr>
        <w:tc>
          <w:tcPr>
            <w:tcW w:w="3397" w:type="dxa"/>
          </w:tcPr>
          <w:p w14:paraId="5F449295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5345E686" wp14:editId="3BA982F7">
                  <wp:extent cx="755213" cy="800100"/>
                  <wp:effectExtent l="0" t="0" r="6985" b="0"/>
                  <wp:docPr id="165696000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91EDB1-4933-EA8D-653B-4B2F8D5F913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>
                            <a:extLst>
                              <a:ext uri="{FF2B5EF4-FFF2-40B4-BE49-F238E27FC236}">
                                <a16:creationId xmlns:a16="http://schemas.microsoft.com/office/drawing/2014/main" id="{5691EDB1-4933-EA8D-653B-4B2F8D5F91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355" cy="80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B859FC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Verbindend dialogeren</w:t>
            </w:r>
          </w:p>
        </w:tc>
        <w:tc>
          <w:tcPr>
            <w:tcW w:w="3496" w:type="dxa"/>
          </w:tcPr>
          <w:p w14:paraId="0F60FC0E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6B260F5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43E4F80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1A28059" w14:textId="77777777" w:rsidTr="00F23879">
        <w:trPr>
          <w:trHeight w:val="1331"/>
        </w:trPr>
        <w:tc>
          <w:tcPr>
            <w:tcW w:w="3397" w:type="dxa"/>
          </w:tcPr>
          <w:p w14:paraId="4CEC8D1F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711200DD" wp14:editId="5AB814E5">
                  <wp:extent cx="784578" cy="828675"/>
                  <wp:effectExtent l="0" t="0" r="0" b="0"/>
                  <wp:docPr id="1417528275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5032B5-A8C4-E4A2-BEA3-E78C252F5F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>
                            <a:extLst>
                              <a:ext uri="{FF2B5EF4-FFF2-40B4-BE49-F238E27FC236}">
                                <a16:creationId xmlns:a16="http://schemas.microsoft.com/office/drawing/2014/main" id="{7B5032B5-A8C4-E4A2-BEA3-E78C252F5F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b="-1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9063" cy="83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EC597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Verantwoordelijkheid opnemen voor de wereld</w:t>
            </w:r>
          </w:p>
        </w:tc>
        <w:tc>
          <w:tcPr>
            <w:tcW w:w="3496" w:type="dxa"/>
          </w:tcPr>
          <w:p w14:paraId="481EF7D7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716BF9B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EC1889A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63E5383" w14:textId="77777777" w:rsidTr="00F23879">
        <w:trPr>
          <w:trHeight w:val="1114"/>
        </w:trPr>
        <w:tc>
          <w:tcPr>
            <w:tcW w:w="3397" w:type="dxa"/>
          </w:tcPr>
          <w:p w14:paraId="22228850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630683B5" wp14:editId="0BF7B3E3">
                  <wp:extent cx="755015" cy="798318"/>
                  <wp:effectExtent l="0" t="0" r="6985" b="1905"/>
                  <wp:docPr id="401413714" name="Afbeelding 1" descr="Afbeelding met tekst, Graphics, Lettertype, logo&#10;&#10;Door AI gegenereerde inhoud is mogelijk onjuis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39B331-85D7-9ABF-AF32-BDA575703D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 descr="Afbeelding met tekst, Graphics, Lettertype, logo&#10;&#10;Door AI gegenereerde inhoud is mogelijk onjuist.">
                            <a:extLst>
                              <a:ext uri="{FF2B5EF4-FFF2-40B4-BE49-F238E27FC236}">
                                <a16:creationId xmlns:a16="http://schemas.microsoft.com/office/drawing/2014/main" id="{7539B331-85D7-9ABF-AF32-BDA575703D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r="-125" b="-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33" cy="80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D41E76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Reflecteren</w:t>
            </w:r>
          </w:p>
        </w:tc>
        <w:tc>
          <w:tcPr>
            <w:tcW w:w="3496" w:type="dxa"/>
          </w:tcPr>
          <w:p w14:paraId="61A14D96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42A6097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8C84650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0016AA60" w14:textId="77777777" w:rsidR="00421066" w:rsidRDefault="00421066" w:rsidP="00421066">
      <w:pPr>
        <w:suppressAutoHyphens w:val="0"/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6BC79AE5" w14:textId="77777777" w:rsidTr="00F23879">
        <w:tc>
          <w:tcPr>
            <w:tcW w:w="4650" w:type="dxa"/>
          </w:tcPr>
          <w:p w14:paraId="0092D9EE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8BCCBFB" wp14:editId="3DEA1EB8">
                  <wp:extent cx="636270" cy="578485"/>
                  <wp:effectExtent l="0" t="0" r="0" b="0"/>
                  <wp:docPr id="1130144564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1CBF23A8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A95E12" wp14:editId="1B27A84C">
                  <wp:extent cx="711200" cy="567055"/>
                  <wp:effectExtent l="0" t="0" r="0" b="4445"/>
                  <wp:docPr id="110043991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3318AA8" wp14:editId="0FA3D4CE">
                  <wp:extent cx="701040" cy="532130"/>
                  <wp:effectExtent l="0" t="0" r="3810" b="1270"/>
                  <wp:docPr id="1546950269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136C88AA" w14:textId="77777777" w:rsidTr="00F23879">
        <w:tc>
          <w:tcPr>
            <w:tcW w:w="13887" w:type="dxa"/>
            <w:gridSpan w:val="4"/>
          </w:tcPr>
          <w:p w14:paraId="638E344B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Woordenschat: welke woordenschat zal aan bod komen gedurende dit thema en het subthema?</w:t>
            </w:r>
          </w:p>
          <w:p w14:paraId="61791575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Denk hierbij aan de woordenschat vanuit de leerplandoelen, prentenboek(en) en/of informatieve boeken, de context van het thema</w:t>
            </w:r>
          </w:p>
          <w:p w14:paraId="7D391F23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Hoe zorg je ervoor dat deze woordenschat in de verschillende activiteiten en hoeken kan beleefd en doorleefd worden?</w:t>
            </w:r>
          </w:p>
        </w:tc>
      </w:tr>
      <w:tr w:rsidR="00421066" w14:paraId="7B8A0C61" w14:textId="77777777" w:rsidTr="00F23879">
        <w:tc>
          <w:tcPr>
            <w:tcW w:w="4650" w:type="dxa"/>
            <w:shd w:val="clear" w:color="auto" w:fill="7F7F7F" w:themeFill="text1" w:themeFillTint="80"/>
          </w:tcPr>
          <w:p w14:paraId="45C39A7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C0A276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2C96F95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36E7F40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2D2A9F5F" w14:textId="77777777" w:rsidTr="00F23879">
        <w:tc>
          <w:tcPr>
            <w:tcW w:w="4650" w:type="dxa"/>
          </w:tcPr>
          <w:p w14:paraId="7A09E2E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 xml:space="preserve">Vanuit de leerplandoelen </w:t>
            </w:r>
          </w:p>
          <w:p w14:paraId="6852363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4F5EF4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9E8A1A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C8F368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4CD2861" w14:textId="77777777" w:rsidTr="00F23879">
        <w:tc>
          <w:tcPr>
            <w:tcW w:w="4650" w:type="dxa"/>
          </w:tcPr>
          <w:p w14:paraId="5730D54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Vanuit prentenboek(en), informatieve boeken en/of Bijbelverhalen</w:t>
            </w:r>
          </w:p>
          <w:p w14:paraId="0773EA5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4F2507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F04DF6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8FB893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1EDA43B" w14:textId="77777777" w:rsidTr="00F23879">
        <w:tc>
          <w:tcPr>
            <w:tcW w:w="4650" w:type="dxa"/>
          </w:tcPr>
          <w:p w14:paraId="0D92D9B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Vanuit de context van het thema</w:t>
            </w:r>
          </w:p>
          <w:p w14:paraId="55B64DF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DD8ECF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606C3F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C98186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64C2195D" w14:textId="77777777" w:rsidR="00421066" w:rsidRDefault="00421066" w:rsidP="00421066"/>
    <w:p w14:paraId="0553EBE4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3C6108C4" w14:textId="77777777" w:rsidTr="00F23879">
        <w:tc>
          <w:tcPr>
            <w:tcW w:w="4650" w:type="dxa"/>
          </w:tcPr>
          <w:p w14:paraId="7F8D3AE7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78B518A7" wp14:editId="567FBECB">
                  <wp:extent cx="636270" cy="578485"/>
                  <wp:effectExtent l="0" t="0" r="0" b="0"/>
                  <wp:docPr id="597696991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6819AF25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7DC762F6" wp14:editId="2F88013A">
                  <wp:extent cx="711200" cy="567055"/>
                  <wp:effectExtent l="0" t="0" r="0" b="4445"/>
                  <wp:docPr id="1924304073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72D7B1AE" wp14:editId="13F4C075">
                  <wp:extent cx="701040" cy="532130"/>
                  <wp:effectExtent l="0" t="0" r="3810" b="1270"/>
                  <wp:docPr id="163727433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3F7FA55A" w14:textId="77777777" w:rsidTr="00F23879">
        <w:tc>
          <w:tcPr>
            <w:tcW w:w="13887" w:type="dxa"/>
            <w:gridSpan w:val="4"/>
          </w:tcPr>
          <w:p w14:paraId="719A1760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Overzicht prentenboeken doorheen het subthema</w:t>
            </w:r>
          </w:p>
        </w:tc>
      </w:tr>
      <w:tr w:rsidR="00421066" w14:paraId="6E9C35C3" w14:textId="77777777" w:rsidTr="00F23879">
        <w:tc>
          <w:tcPr>
            <w:tcW w:w="4650" w:type="dxa"/>
            <w:shd w:val="clear" w:color="auto" w:fill="7F7F7F" w:themeFill="text1" w:themeFillTint="80"/>
          </w:tcPr>
          <w:p w14:paraId="1EF741B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E9FEE8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288E98F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018F397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2DFDD778" w14:textId="77777777" w:rsidTr="00F23879">
        <w:tc>
          <w:tcPr>
            <w:tcW w:w="4650" w:type="dxa"/>
          </w:tcPr>
          <w:p w14:paraId="79C7682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Prentenboeken</w:t>
            </w:r>
          </w:p>
          <w:p w14:paraId="71F2D41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BC04EC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B9BE87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731D67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D37E46D" w14:textId="77777777" w:rsidTr="00F23879">
        <w:tc>
          <w:tcPr>
            <w:tcW w:w="4650" w:type="dxa"/>
          </w:tcPr>
          <w:p w14:paraId="7E3FE59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Informatieve boeken</w:t>
            </w:r>
          </w:p>
          <w:p w14:paraId="7456D6B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2794CF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28A185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6D38F9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24430443" w14:textId="77777777" w:rsidR="00421066" w:rsidRDefault="00421066" w:rsidP="00421066"/>
    <w:p w14:paraId="3A074FF0" w14:textId="77777777" w:rsidR="00421066" w:rsidRDefault="00421066" w:rsidP="00421066"/>
    <w:p w14:paraId="45927C9C" w14:textId="77777777" w:rsidR="00421066" w:rsidRDefault="00421066" w:rsidP="00421066"/>
    <w:p w14:paraId="1FC33F05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7C3D9FE1" w14:textId="77777777" w:rsidTr="00F23879">
        <w:tc>
          <w:tcPr>
            <w:tcW w:w="4650" w:type="dxa"/>
          </w:tcPr>
          <w:p w14:paraId="20556E32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C5AD38" wp14:editId="639301D4">
                  <wp:extent cx="636270" cy="578485"/>
                  <wp:effectExtent l="0" t="0" r="0" b="0"/>
                  <wp:docPr id="987878475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087143AB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B9FC9B" wp14:editId="1555B45B">
                  <wp:extent cx="711200" cy="567055"/>
                  <wp:effectExtent l="0" t="0" r="0" b="4445"/>
                  <wp:docPr id="125718527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5F11DBB" wp14:editId="454C25DF">
                  <wp:extent cx="701040" cy="532130"/>
                  <wp:effectExtent l="0" t="0" r="3810" b="1270"/>
                  <wp:docPr id="28722310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61262B76" w14:textId="77777777" w:rsidTr="00F23879">
        <w:tc>
          <w:tcPr>
            <w:tcW w:w="13887" w:type="dxa"/>
            <w:gridSpan w:val="4"/>
          </w:tcPr>
          <w:p w14:paraId="632B73BF" w14:textId="77777777" w:rsidR="00421066" w:rsidRDefault="00421066" w:rsidP="00F23879">
            <w:pPr>
              <w:jc w:val="center"/>
              <w:rPr>
                <w:rFonts w:ascii="Roboto" w:hAnsi="Roboto"/>
                <w:color w:val="2E3A46"/>
                <w:sz w:val="22"/>
                <w:szCs w:val="22"/>
                <w:lang w:val="nl-NL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Activiteiten</w:t>
            </w:r>
            <w:r w:rsidRPr="00DD05F7">
              <w:rPr>
                <w:rFonts w:ascii="Roboto" w:hAnsi="Roboto"/>
                <w:sz w:val="22"/>
                <w:szCs w:val="22"/>
              </w:rPr>
              <w:br/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>Minstens 70% van het thematisch aanbod is gekoppeld aan de themadoelen en de doelen</w:t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br/>
              <w:t xml:space="preserve">                        bij de subthema’s – 30% vanuit zorg, nood of activiteiten los van de gekozen doelen </w:t>
            </w:r>
          </w:p>
          <w:p w14:paraId="15044DB7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>50%</w:t>
            </w:r>
            <w:r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 xml:space="preserve"> </w:t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 xml:space="preserve">gaat naar taal de hele dag  en wiskunde overal. </w:t>
            </w:r>
          </w:p>
        </w:tc>
      </w:tr>
      <w:tr w:rsidR="00421066" w14:paraId="3AC90DDC" w14:textId="77777777" w:rsidTr="00F23879">
        <w:tc>
          <w:tcPr>
            <w:tcW w:w="4650" w:type="dxa"/>
          </w:tcPr>
          <w:p w14:paraId="105E40B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Noteer hieronder het nummer van het subdoel of de verschillende nummers van de leerplandoelen</w:t>
            </w:r>
          </w:p>
        </w:tc>
        <w:tc>
          <w:tcPr>
            <w:tcW w:w="9237" w:type="dxa"/>
            <w:gridSpan w:val="3"/>
          </w:tcPr>
          <w:p w14:paraId="0AE6313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Noteer in deze kolom de verschillende activiteiten die je zal aanbieden.</w:t>
            </w:r>
          </w:p>
          <w:p w14:paraId="3BFB8278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1 activiteit kan verschillende subdoelen bevatten waar je tegelijkertijd aan zal werken.</w:t>
            </w:r>
          </w:p>
        </w:tc>
      </w:tr>
      <w:tr w:rsidR="00421066" w14:paraId="2CE345BC" w14:textId="77777777" w:rsidTr="00F23879">
        <w:tc>
          <w:tcPr>
            <w:tcW w:w="4650" w:type="dxa"/>
            <w:shd w:val="clear" w:color="auto" w:fill="7F7F7F" w:themeFill="text1" w:themeFillTint="80"/>
          </w:tcPr>
          <w:p w14:paraId="4E2589B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120EE5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3763AC8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05DDE69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30B96FBB" w14:textId="77777777" w:rsidTr="00F23879">
        <w:tc>
          <w:tcPr>
            <w:tcW w:w="4650" w:type="dxa"/>
          </w:tcPr>
          <w:p w14:paraId="25F6F6D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E68832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5A7B477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671FFE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E72AF3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C47278C" w14:textId="77777777" w:rsidTr="00F23879">
        <w:tc>
          <w:tcPr>
            <w:tcW w:w="4650" w:type="dxa"/>
          </w:tcPr>
          <w:p w14:paraId="5500381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474BE6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DB9F69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23527D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85744FC" w14:textId="77777777" w:rsidTr="00F23879">
        <w:tc>
          <w:tcPr>
            <w:tcW w:w="4650" w:type="dxa"/>
          </w:tcPr>
          <w:p w14:paraId="10C4ECA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DB8288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CF8673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9B7EA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8540537" w14:textId="77777777" w:rsidTr="00F23879">
        <w:tc>
          <w:tcPr>
            <w:tcW w:w="4650" w:type="dxa"/>
          </w:tcPr>
          <w:p w14:paraId="66FE298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F8BD97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3217CC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6BC7EA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6A156FC" w14:textId="77777777" w:rsidTr="00F23879">
        <w:tc>
          <w:tcPr>
            <w:tcW w:w="4650" w:type="dxa"/>
          </w:tcPr>
          <w:p w14:paraId="7A58F76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21918B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7D70C8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07CF1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BBA0828" w14:textId="77777777" w:rsidTr="00F23879">
        <w:tc>
          <w:tcPr>
            <w:tcW w:w="4650" w:type="dxa"/>
          </w:tcPr>
          <w:p w14:paraId="2692FE7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387A2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1B4594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ED2E57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4F2507C" w14:textId="77777777" w:rsidTr="00F23879">
        <w:tc>
          <w:tcPr>
            <w:tcW w:w="4650" w:type="dxa"/>
          </w:tcPr>
          <w:p w14:paraId="6AD7BF0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1C8108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32E486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19D91E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BA50AAA" w14:textId="77777777" w:rsidTr="00F23879">
        <w:tc>
          <w:tcPr>
            <w:tcW w:w="4650" w:type="dxa"/>
          </w:tcPr>
          <w:p w14:paraId="6F06868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863CEF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806F4F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DF002B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2358A02" w14:textId="77777777" w:rsidTr="00F23879">
        <w:tc>
          <w:tcPr>
            <w:tcW w:w="4650" w:type="dxa"/>
          </w:tcPr>
          <w:p w14:paraId="2596C99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4C16C2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B5F892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B1EA89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2FC3D51" w14:textId="77777777" w:rsidTr="00F23879">
        <w:tc>
          <w:tcPr>
            <w:tcW w:w="4650" w:type="dxa"/>
          </w:tcPr>
          <w:p w14:paraId="4AFC459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B05B98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AB081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D62665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6AA9FB3" w14:textId="77777777" w:rsidTr="00F23879">
        <w:tc>
          <w:tcPr>
            <w:tcW w:w="4650" w:type="dxa"/>
          </w:tcPr>
          <w:p w14:paraId="61C92B0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D85C81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05A454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22027F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A024DEC" w14:textId="77777777" w:rsidTr="00F23879">
        <w:tc>
          <w:tcPr>
            <w:tcW w:w="4650" w:type="dxa"/>
          </w:tcPr>
          <w:p w14:paraId="6ABD75D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15F5EF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2CB5F6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F18EB2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3E1A6CA" w14:textId="77777777" w:rsidTr="00F23879">
        <w:tc>
          <w:tcPr>
            <w:tcW w:w="4650" w:type="dxa"/>
          </w:tcPr>
          <w:p w14:paraId="5574424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81EAA8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B81D57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EE7F65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2E2D4A7" w14:textId="77777777" w:rsidTr="00F23879">
        <w:tc>
          <w:tcPr>
            <w:tcW w:w="4650" w:type="dxa"/>
          </w:tcPr>
          <w:p w14:paraId="62C88F0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3235B0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E68F05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AD8312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441BBEB" w14:textId="77777777" w:rsidTr="00F23879">
        <w:tc>
          <w:tcPr>
            <w:tcW w:w="4650" w:type="dxa"/>
          </w:tcPr>
          <w:p w14:paraId="4304CD9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A4F887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8335E6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5B9641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E2B860C" w14:textId="77777777" w:rsidTr="00F23879">
        <w:tc>
          <w:tcPr>
            <w:tcW w:w="4650" w:type="dxa"/>
          </w:tcPr>
          <w:p w14:paraId="48D3000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1B6298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464C17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85FCC4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E5FE617" w14:textId="77777777" w:rsidTr="00F23879">
        <w:tc>
          <w:tcPr>
            <w:tcW w:w="4650" w:type="dxa"/>
          </w:tcPr>
          <w:p w14:paraId="06C2493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67E6D3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B3081F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EF7AAC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6CFE9A8" w14:textId="77777777" w:rsidTr="00F23879">
        <w:tc>
          <w:tcPr>
            <w:tcW w:w="4650" w:type="dxa"/>
          </w:tcPr>
          <w:p w14:paraId="700AF0F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ECB5A9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A5F66D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8F9160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1DBEEAC" w14:textId="77777777" w:rsidTr="00F23879">
        <w:tc>
          <w:tcPr>
            <w:tcW w:w="4650" w:type="dxa"/>
          </w:tcPr>
          <w:p w14:paraId="0143B25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D1C909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BE2B48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335CBE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5DABC416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920"/>
        <w:gridCol w:w="2809"/>
        <w:gridCol w:w="3079"/>
        <w:gridCol w:w="3079"/>
      </w:tblGrid>
      <w:tr w:rsidR="00421066" w14:paraId="0CA906E2" w14:textId="77777777" w:rsidTr="00F23879">
        <w:tc>
          <w:tcPr>
            <w:tcW w:w="4920" w:type="dxa"/>
          </w:tcPr>
          <w:p w14:paraId="218E7A34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A8732F" wp14:editId="61578FD0">
                  <wp:extent cx="636270" cy="578485"/>
                  <wp:effectExtent l="0" t="0" r="0" b="0"/>
                  <wp:docPr id="1216295862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7" w:type="dxa"/>
            <w:gridSpan w:val="3"/>
          </w:tcPr>
          <w:p w14:paraId="71F2DA2E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35122C" wp14:editId="37D36EBD">
                  <wp:extent cx="711200" cy="567055"/>
                  <wp:effectExtent l="0" t="0" r="0" b="4445"/>
                  <wp:docPr id="209753255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046EB49" wp14:editId="0FF7FDE2">
                  <wp:extent cx="701040" cy="532130"/>
                  <wp:effectExtent l="0" t="0" r="3810" b="1270"/>
                  <wp:docPr id="19667548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183EA7DF" w14:textId="77777777" w:rsidTr="00F23879">
        <w:tc>
          <w:tcPr>
            <w:tcW w:w="13887" w:type="dxa"/>
            <w:gridSpan w:val="4"/>
          </w:tcPr>
          <w:p w14:paraId="4B79BC6E" w14:textId="77777777" w:rsidR="00421066" w:rsidRPr="003349C4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Hoeken:</w:t>
            </w:r>
            <w:r w:rsidRPr="003349C4">
              <w:rPr>
                <w:rFonts w:ascii="Roboto" w:hAnsi="Roboto"/>
                <w:b/>
                <w:sz w:val="22"/>
                <w:szCs w:val="22"/>
              </w:rPr>
              <w:t xml:space="preserve">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Verrijk relevante hoeken vanuit de gekozen subdoelen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. Breng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rijke materialen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binnen. Taal de hele dag, wiskunde overal.</w:t>
            </w:r>
          </w:p>
        </w:tc>
      </w:tr>
      <w:tr w:rsidR="00421066" w14:paraId="3CDB7736" w14:textId="77777777" w:rsidTr="00F23879">
        <w:tc>
          <w:tcPr>
            <w:tcW w:w="4920" w:type="dxa"/>
          </w:tcPr>
          <w:p w14:paraId="36BADCA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hieronder het nummer van het subdoel of de verschillende nummers van de subdoelen</w:t>
            </w:r>
          </w:p>
          <w:p w14:paraId="39B070F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8967" w:type="dxa"/>
            <w:gridSpan w:val="3"/>
          </w:tcPr>
          <w:p w14:paraId="40EAED0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Noteer in deze kolom de verschillende hoeken die je zal verrijken. </w:t>
            </w:r>
          </w:p>
          <w:p w14:paraId="0F9406F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1 hoek kan verschillende subdoelen bevatten waar je tegelijkertijd aan zal werken.</w:t>
            </w:r>
          </w:p>
        </w:tc>
      </w:tr>
      <w:tr w:rsidR="00421066" w14:paraId="45E0686B" w14:textId="77777777" w:rsidTr="00F23879">
        <w:tc>
          <w:tcPr>
            <w:tcW w:w="4920" w:type="dxa"/>
            <w:shd w:val="clear" w:color="auto" w:fill="7F7F7F" w:themeFill="text1" w:themeFillTint="80"/>
          </w:tcPr>
          <w:p w14:paraId="4A7931C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26776CF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4E9D33F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7FDFC04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4AACE64C" w14:textId="77777777" w:rsidTr="00F23879">
        <w:tc>
          <w:tcPr>
            <w:tcW w:w="4920" w:type="dxa"/>
          </w:tcPr>
          <w:p w14:paraId="4D1297D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D577A6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FFEB75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9CBCE0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D8C77BC" w14:textId="77777777" w:rsidTr="00F23879">
        <w:tc>
          <w:tcPr>
            <w:tcW w:w="4920" w:type="dxa"/>
          </w:tcPr>
          <w:p w14:paraId="660BCB1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6D7A6D1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CB81FB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EA57BD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1DF45A7" w14:textId="77777777" w:rsidTr="00F23879">
        <w:tc>
          <w:tcPr>
            <w:tcW w:w="4920" w:type="dxa"/>
          </w:tcPr>
          <w:p w14:paraId="10DA73F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279E95C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9E4DA1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B8FACA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19A5AE5" w14:textId="77777777" w:rsidTr="00F23879">
        <w:tc>
          <w:tcPr>
            <w:tcW w:w="4920" w:type="dxa"/>
          </w:tcPr>
          <w:p w14:paraId="2D80005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229A004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90A0C4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1868B4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C49A591" w14:textId="77777777" w:rsidTr="00F23879">
        <w:tc>
          <w:tcPr>
            <w:tcW w:w="4920" w:type="dxa"/>
          </w:tcPr>
          <w:p w14:paraId="199DC1D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421DC8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215E55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D0C4F4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478E0B4" w14:textId="77777777" w:rsidTr="00F23879">
        <w:tc>
          <w:tcPr>
            <w:tcW w:w="4920" w:type="dxa"/>
          </w:tcPr>
          <w:p w14:paraId="2061788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65AA0F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DDF466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99DC41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58BFACA" w14:textId="77777777" w:rsidTr="00F23879">
        <w:tc>
          <w:tcPr>
            <w:tcW w:w="4920" w:type="dxa"/>
          </w:tcPr>
          <w:p w14:paraId="4C51294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60A8E14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9D851B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AC4A8C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9C72541" w14:textId="77777777" w:rsidTr="00F23879">
        <w:tc>
          <w:tcPr>
            <w:tcW w:w="4920" w:type="dxa"/>
          </w:tcPr>
          <w:p w14:paraId="5620F41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4940247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CC3BF7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C95616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587B99E" w14:textId="77777777" w:rsidTr="00F23879">
        <w:tc>
          <w:tcPr>
            <w:tcW w:w="4920" w:type="dxa"/>
          </w:tcPr>
          <w:p w14:paraId="77ED113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CBA6CA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6E8393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5E88D7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12CFBAD" w14:textId="77777777" w:rsidTr="00F23879">
        <w:tc>
          <w:tcPr>
            <w:tcW w:w="4920" w:type="dxa"/>
          </w:tcPr>
          <w:p w14:paraId="42E89C6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0C498C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126963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05E6A9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43B277E" w14:textId="77777777" w:rsidTr="00F23879">
        <w:tc>
          <w:tcPr>
            <w:tcW w:w="4920" w:type="dxa"/>
          </w:tcPr>
          <w:p w14:paraId="75BFF23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FBD06F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1C0444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80789B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17197E3" w14:textId="77777777" w:rsidTr="00F23879">
        <w:tc>
          <w:tcPr>
            <w:tcW w:w="4920" w:type="dxa"/>
          </w:tcPr>
          <w:p w14:paraId="7C66E9E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328610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F1EBA7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8E4ED5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8AFA61A" w14:textId="77777777" w:rsidTr="00F23879">
        <w:tc>
          <w:tcPr>
            <w:tcW w:w="4920" w:type="dxa"/>
          </w:tcPr>
          <w:p w14:paraId="2DDCE0A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0DA2D31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A89C9B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30C449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9877559" w14:textId="77777777" w:rsidTr="00F23879">
        <w:tc>
          <w:tcPr>
            <w:tcW w:w="4920" w:type="dxa"/>
          </w:tcPr>
          <w:p w14:paraId="2584001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40491F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E60136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6D6625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0DB360F" w14:textId="77777777" w:rsidTr="00F23879">
        <w:tc>
          <w:tcPr>
            <w:tcW w:w="4920" w:type="dxa"/>
          </w:tcPr>
          <w:p w14:paraId="5CADDE0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52C895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89DA8A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35C8EB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2094A87" w14:textId="77777777" w:rsidTr="00F23879">
        <w:tc>
          <w:tcPr>
            <w:tcW w:w="4920" w:type="dxa"/>
          </w:tcPr>
          <w:p w14:paraId="44B5866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02F337E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7B3674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88D5BD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37C8A51" w14:textId="77777777" w:rsidTr="00F23879">
        <w:tc>
          <w:tcPr>
            <w:tcW w:w="4920" w:type="dxa"/>
          </w:tcPr>
          <w:p w14:paraId="697D0DC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D87A64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802B0B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A42E5F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0BD34D20" w14:textId="77777777" w:rsidR="00421066" w:rsidRDefault="00421066" w:rsidP="00421066"/>
    <w:p w14:paraId="4442764D" w14:textId="77777777" w:rsidR="00421066" w:rsidRDefault="00421066" w:rsidP="00421066"/>
    <w:p w14:paraId="477C1DE9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512DF765" w14:textId="77777777" w:rsidTr="00F23879">
        <w:tc>
          <w:tcPr>
            <w:tcW w:w="4650" w:type="dxa"/>
          </w:tcPr>
          <w:p w14:paraId="7F945F3D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F92C680" wp14:editId="6CD61894">
                  <wp:extent cx="636270" cy="578485"/>
                  <wp:effectExtent l="0" t="0" r="0" b="0"/>
                  <wp:docPr id="323366724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7A16A111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79DE2C" wp14:editId="12E901D5">
                  <wp:extent cx="711200" cy="567055"/>
                  <wp:effectExtent l="0" t="0" r="0" b="4445"/>
                  <wp:docPr id="137733467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C20FE9" wp14:editId="1EDCAD17">
                  <wp:extent cx="701040" cy="532130"/>
                  <wp:effectExtent l="0" t="0" r="3810" b="1270"/>
                  <wp:docPr id="920499357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9B11E2" wp14:editId="1E0AC963">
                  <wp:extent cx="682625" cy="575945"/>
                  <wp:effectExtent l="0" t="0" r="3175" b="0"/>
                  <wp:docPr id="29918055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A0AFFF-421E-457E-819D-4FD351E04F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361181" name="Afbeelding 1">
                            <a:extLst>
                              <a:ext uri="{FF2B5EF4-FFF2-40B4-BE49-F238E27FC236}">
                                <a16:creationId xmlns:a16="http://schemas.microsoft.com/office/drawing/2014/main" id="{0BA0AFFF-421E-457E-819D-4FD351E04F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9954" b="96528" l="1758" r="94141">
                                        <a14:foregroundMark x1="24219" y1="14583" x2="24219" y2="14583"/>
                                        <a14:foregroundMark x1="9961" y1="75463" x2="9961" y2="75463"/>
                                        <a14:foregroundMark x1="5469" y1="60648" x2="5469" y2="60648"/>
                                        <a14:foregroundMark x1="1758" y1="54167" x2="1758" y2="54167"/>
                                        <a14:foregroundMark x1="39453" y1="92593" x2="39453" y2="92593"/>
                                        <a14:foregroundMark x1="39063" y1="96528" x2="39063" y2="96528"/>
                                        <a14:foregroundMark x1="89648" y1="46528" x2="94141" y2="57176"/>
                                        <a14:foregroundMark x1="84180" y1="49769" x2="87109" y2="557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12452126" w14:textId="77777777" w:rsidTr="00F23879">
        <w:tc>
          <w:tcPr>
            <w:tcW w:w="13887" w:type="dxa"/>
            <w:gridSpan w:val="4"/>
          </w:tcPr>
          <w:p w14:paraId="6B78BF05" w14:textId="77777777" w:rsidR="00421066" w:rsidRPr="003349C4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Activiteiten/ Hoeken voor de uitwerking van de themadoelen, de </w:t>
            </w:r>
            <w:proofErr w:type="spellStart"/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leerlus</w:t>
            </w:r>
            <w:proofErr w:type="spellEnd"/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.</w:t>
            </w:r>
          </w:p>
        </w:tc>
      </w:tr>
      <w:tr w:rsidR="00421066" w14:paraId="17E08C77" w14:textId="77777777" w:rsidTr="00F23879">
        <w:tc>
          <w:tcPr>
            <w:tcW w:w="4650" w:type="dxa"/>
          </w:tcPr>
          <w:p w14:paraId="01156BE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hier de themadoelen die je zal meenemen gedurende de uitwerking van het gehele thema.</w:t>
            </w:r>
          </w:p>
        </w:tc>
        <w:tc>
          <w:tcPr>
            <w:tcW w:w="9237" w:type="dxa"/>
            <w:gridSpan w:val="3"/>
          </w:tcPr>
          <w:p w14:paraId="2DD8254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in deze kolom de verschillende activiteiten die je zal aanbieden.</w:t>
            </w:r>
          </w:p>
          <w:p w14:paraId="581AD16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1 activiteit kan verschillende doelen bevatten waar je tegelijkertijd aan zal werken.</w:t>
            </w:r>
          </w:p>
        </w:tc>
      </w:tr>
      <w:tr w:rsidR="00421066" w14:paraId="1EE5EC49" w14:textId="77777777" w:rsidTr="00F23879">
        <w:tc>
          <w:tcPr>
            <w:tcW w:w="4650" w:type="dxa"/>
            <w:shd w:val="clear" w:color="auto" w:fill="7F7F7F" w:themeFill="text1" w:themeFillTint="80"/>
          </w:tcPr>
          <w:p w14:paraId="1C796ED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99D53F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23AB173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75A6E68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246E4FE8" w14:textId="77777777" w:rsidTr="00F23879">
        <w:tc>
          <w:tcPr>
            <w:tcW w:w="4650" w:type="dxa"/>
          </w:tcPr>
          <w:p w14:paraId="75A6651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B81028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F4A4FC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0E4611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CDDCC2C" w14:textId="77777777" w:rsidTr="00F23879">
        <w:tc>
          <w:tcPr>
            <w:tcW w:w="4650" w:type="dxa"/>
          </w:tcPr>
          <w:p w14:paraId="36FC3DD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5DE252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644D35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96B851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5B562D6" w14:textId="77777777" w:rsidTr="00F23879">
        <w:tc>
          <w:tcPr>
            <w:tcW w:w="4650" w:type="dxa"/>
          </w:tcPr>
          <w:p w14:paraId="63EEA7B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5A63CA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571AC9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4F6A8C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E8F1EFF" w14:textId="77777777" w:rsidTr="00F23879">
        <w:tc>
          <w:tcPr>
            <w:tcW w:w="4650" w:type="dxa"/>
          </w:tcPr>
          <w:p w14:paraId="6A9D7A5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66B4A3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D0A644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2B5411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9FCA102" w14:textId="77777777" w:rsidTr="00F23879">
        <w:tc>
          <w:tcPr>
            <w:tcW w:w="4650" w:type="dxa"/>
          </w:tcPr>
          <w:p w14:paraId="73A4D7F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5FE8CA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165CB3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932B95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BA51FB7" w14:textId="77777777" w:rsidTr="00F23879">
        <w:tc>
          <w:tcPr>
            <w:tcW w:w="4650" w:type="dxa"/>
          </w:tcPr>
          <w:p w14:paraId="7BB9AD3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D3792A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80262B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E90FF7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2132705" w14:textId="77777777" w:rsidTr="00F23879">
        <w:tc>
          <w:tcPr>
            <w:tcW w:w="4650" w:type="dxa"/>
          </w:tcPr>
          <w:p w14:paraId="38BEA51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4D150A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D0F1D6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7E9093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2004BF7" w14:textId="77777777" w:rsidTr="00F23879">
        <w:tc>
          <w:tcPr>
            <w:tcW w:w="4650" w:type="dxa"/>
          </w:tcPr>
          <w:p w14:paraId="73CCD2E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3C35A2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865940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BEBD96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C90809E" w14:textId="77777777" w:rsidTr="00F23879">
        <w:tc>
          <w:tcPr>
            <w:tcW w:w="4650" w:type="dxa"/>
          </w:tcPr>
          <w:p w14:paraId="006F0CD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F4C39D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A54E87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6671B5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C3513C3" w14:textId="77777777" w:rsidTr="00F23879">
        <w:tc>
          <w:tcPr>
            <w:tcW w:w="4650" w:type="dxa"/>
          </w:tcPr>
          <w:p w14:paraId="5EA3071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F53C11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B2370F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9B2676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AAC7C83" w14:textId="77777777" w:rsidTr="00F23879">
        <w:tc>
          <w:tcPr>
            <w:tcW w:w="4650" w:type="dxa"/>
          </w:tcPr>
          <w:p w14:paraId="0B43EEA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827CCE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9EC3E9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728FE3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E5224C1" w14:textId="77777777" w:rsidTr="00F23879">
        <w:tc>
          <w:tcPr>
            <w:tcW w:w="4650" w:type="dxa"/>
          </w:tcPr>
          <w:p w14:paraId="063177D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2CF738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B900EF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09BA69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C5AA293" w14:textId="77777777" w:rsidTr="00F23879">
        <w:tc>
          <w:tcPr>
            <w:tcW w:w="4650" w:type="dxa"/>
          </w:tcPr>
          <w:p w14:paraId="2058C14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7FC81D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D0EBB6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9390AA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6521B51" w14:textId="77777777" w:rsidTr="00F23879">
        <w:tc>
          <w:tcPr>
            <w:tcW w:w="4650" w:type="dxa"/>
          </w:tcPr>
          <w:p w14:paraId="1C1BCF8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1F6082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6A36EE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6E33AC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19134FE4" w14:textId="01CD0E96" w:rsidR="00114E3D" w:rsidRDefault="00114E3D" w:rsidP="00421066"/>
    <w:p w14:paraId="2EB5716C" w14:textId="052BBCDA" w:rsidR="00114E3D" w:rsidRDefault="00114E3D" w:rsidP="00114E3D">
      <w:pPr>
        <w:suppressAutoHyphens w:val="0"/>
      </w:pPr>
      <w:r>
        <w:br w:type="page"/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9237"/>
      </w:tblGrid>
      <w:tr w:rsidR="00114E3D" w14:paraId="55694E28" w14:textId="77777777" w:rsidTr="00F23879">
        <w:trPr>
          <w:trHeight w:val="835"/>
        </w:trPr>
        <w:tc>
          <w:tcPr>
            <w:tcW w:w="13887" w:type="dxa"/>
            <w:gridSpan w:val="2"/>
          </w:tcPr>
          <w:p w14:paraId="14ECA457" w14:textId="77777777" w:rsidR="00114E3D" w:rsidRDefault="00114E3D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74B3E0D" wp14:editId="55D9C296">
                  <wp:extent cx="680720" cy="532130"/>
                  <wp:effectExtent l="0" t="0" r="5080" b="1270"/>
                  <wp:docPr id="150951591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BFF1EA-4E9F-4948-9B04-CC371C3A3D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32215" name="Afbeelding 1">
                            <a:extLst>
                              <a:ext uri="{FF2B5EF4-FFF2-40B4-BE49-F238E27FC236}">
                                <a16:creationId xmlns:a16="http://schemas.microsoft.com/office/drawing/2014/main" id="{74BFF1EA-4E9F-4948-9B04-CC371C3A3D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7056" b="94404" l="6464" r="92966">
                                        <a14:foregroundMark x1="36122" y1="19221" x2="36122" y2="19221"/>
                                        <a14:foregroundMark x1="72243" y1="11436" x2="72243" y2="11436"/>
                                        <a14:foregroundMark x1="55323" y1="7056" x2="55323" y2="7056"/>
                                        <a14:foregroundMark x1="92966" y1="56204" x2="92966" y2="56204"/>
                                        <a14:foregroundMark x1="64829" y1="94647" x2="64829" y2="94647"/>
                                        <a14:foregroundMark x1="6464" y1="48905" x2="6464" y2="4890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E3D" w:rsidRPr="00FC4FB1" w14:paraId="415295A0" w14:textId="77777777" w:rsidTr="00F23879">
        <w:tc>
          <w:tcPr>
            <w:tcW w:w="13887" w:type="dxa"/>
            <w:gridSpan w:val="2"/>
          </w:tcPr>
          <w:p w14:paraId="43E84958" w14:textId="77777777" w:rsidR="00114E3D" w:rsidRPr="003349C4" w:rsidRDefault="00114E3D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Reflectie</w:t>
            </w:r>
            <w:r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 over subthema</w:t>
            </w:r>
          </w:p>
        </w:tc>
      </w:tr>
      <w:tr w:rsidR="00114E3D" w14:paraId="31194019" w14:textId="77777777" w:rsidTr="00F23879">
        <w:tc>
          <w:tcPr>
            <w:tcW w:w="4650" w:type="dxa"/>
          </w:tcPr>
          <w:p w14:paraId="1843011B" w14:textId="77777777" w:rsidR="00114E3D" w:rsidRPr="003349C4" w:rsidRDefault="00114E3D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Evalueren, reflecteren, kwaliteitsontwikkeling</w:t>
            </w:r>
          </w:p>
        </w:tc>
        <w:tc>
          <w:tcPr>
            <w:tcW w:w="9237" w:type="dxa"/>
          </w:tcPr>
          <w:p w14:paraId="5D8E2473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Noteer hier mogelijke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denkvragen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en/of uitwerking van hoe je de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reflectie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zal aanpakken tijdens dit subthema.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Wat neem je mee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naar een volgend subthema?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Waar zie je nog kansen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tot verdiepen, verruimen, verdiepen? </w:t>
            </w:r>
          </w:p>
        </w:tc>
      </w:tr>
      <w:tr w:rsidR="00114E3D" w14:paraId="383CBE0A" w14:textId="77777777" w:rsidTr="00F23879">
        <w:tc>
          <w:tcPr>
            <w:tcW w:w="4650" w:type="dxa"/>
          </w:tcPr>
          <w:p w14:paraId="30BCBD46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>Tussentijds evalueren, reflecteren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 en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>feedback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geven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doe je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aan de hand van je brainstorm. Neem je probleemstelling of onderzoeksvraag erbij. </w:t>
            </w:r>
          </w:p>
          <w:p w14:paraId="53B5F720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06D67885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6CDA3D63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0B71EC37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2C7FA72A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14E3D" w14:paraId="1EE32BFE" w14:textId="77777777" w:rsidTr="00F23879">
        <w:tc>
          <w:tcPr>
            <w:tcW w:w="4650" w:type="dxa"/>
          </w:tcPr>
          <w:p w14:paraId="0D535FED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Formuleer samen met je leerlingen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een antwoord op de probleemstelling of onderzoeksvraag.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Neem je brainstorm erbij.</w:t>
            </w:r>
          </w:p>
          <w:p w14:paraId="5293B5DA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07B4533A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2BE9822E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3833FBB3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3D4BC577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14E3D" w14:paraId="11816481" w14:textId="77777777" w:rsidTr="00F23879">
        <w:tc>
          <w:tcPr>
            <w:tcW w:w="4650" w:type="dxa"/>
          </w:tcPr>
          <w:p w14:paraId="0C1B66E0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Verzamel en beoordeel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deze doelen in de brede zin bij de leerlingen. Stem je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 handelen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hierop af. Denk na over de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communicatie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met en over je leerlingen.</w:t>
            </w:r>
          </w:p>
          <w:p w14:paraId="12464A50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2D9D959D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114E3D" w14:paraId="0C06ADEE" w14:textId="77777777" w:rsidTr="00F23879">
        <w:tc>
          <w:tcPr>
            <w:tcW w:w="4650" w:type="dxa"/>
          </w:tcPr>
          <w:p w14:paraId="2BF972BE" w14:textId="77777777" w:rsidR="00114E3D" w:rsidRPr="003349C4" w:rsidRDefault="00114E3D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Bekijk de gevisualiseerde doelen,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zijn deze behaald?</w:t>
            </w:r>
          </w:p>
          <w:p w14:paraId="1BB3C09D" w14:textId="77777777" w:rsidR="00114E3D" w:rsidRPr="003349C4" w:rsidRDefault="00114E3D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9237" w:type="dxa"/>
          </w:tcPr>
          <w:p w14:paraId="59F0F57D" w14:textId="77777777" w:rsidR="00114E3D" w:rsidRPr="003349C4" w:rsidRDefault="00114E3D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66EEA90C" w14:textId="311BF85A" w:rsidR="00421066" w:rsidRDefault="00421066" w:rsidP="00421066">
      <w:r>
        <w:br w:type="page"/>
      </w:r>
    </w:p>
    <w:p w14:paraId="3707E79F" w14:textId="62FBBC5C" w:rsidR="00421066" w:rsidRPr="008C6719" w:rsidRDefault="00421066" w:rsidP="00421066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  <w:r w:rsidRPr="008C6719">
        <w:rPr>
          <w:rFonts w:ascii="Poppins" w:hAnsi="Poppins" w:cs="Poppins"/>
          <w:b/>
          <w:bCs/>
          <w:sz w:val="28"/>
          <w:szCs w:val="28"/>
        </w:rPr>
        <w:lastRenderedPageBreak/>
        <w:t xml:space="preserve">Subthema </w:t>
      </w:r>
      <w:r>
        <w:rPr>
          <w:rFonts w:ascii="Poppins" w:hAnsi="Poppins" w:cs="Poppins"/>
          <w:b/>
          <w:bCs/>
          <w:sz w:val="28"/>
          <w:szCs w:val="28"/>
        </w:rPr>
        <w:t xml:space="preserve">3: 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21066" w14:paraId="4DEF7197" w14:textId="77777777" w:rsidTr="00F23879">
        <w:trPr>
          <w:trHeight w:val="835"/>
        </w:trPr>
        <w:tc>
          <w:tcPr>
            <w:tcW w:w="13887" w:type="dxa"/>
            <w:gridSpan w:val="4"/>
          </w:tcPr>
          <w:p w14:paraId="454D9F92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9F95FC" wp14:editId="1249D9D0">
                  <wp:extent cx="636270" cy="578485"/>
                  <wp:effectExtent l="0" t="0" r="0" b="0"/>
                  <wp:docPr id="1754457144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635BE61" wp14:editId="0FF219F0">
                  <wp:extent cx="711200" cy="567055"/>
                  <wp:effectExtent l="0" t="0" r="0" b="4445"/>
                  <wp:docPr id="10540503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2136530B" w14:textId="77777777" w:rsidTr="00F23879">
        <w:trPr>
          <w:trHeight w:val="143"/>
        </w:trPr>
        <w:tc>
          <w:tcPr>
            <w:tcW w:w="3397" w:type="dxa"/>
            <w:vMerge w:val="restart"/>
          </w:tcPr>
          <w:p w14:paraId="75E5879E" w14:textId="77777777" w:rsidR="00421066" w:rsidRPr="00DD05F7" w:rsidRDefault="00421066" w:rsidP="00F23879">
            <w:pPr>
              <w:pStyle w:val="Lijstalinea"/>
              <w:numPr>
                <w:ilvl w:val="0"/>
                <w:numId w:val="24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Formuleer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gerichte denkvragen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om de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onderzoekende houding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van leerlingen te stimuleren</w:t>
            </w:r>
          </w:p>
        </w:tc>
        <w:tc>
          <w:tcPr>
            <w:tcW w:w="3496" w:type="dxa"/>
          </w:tcPr>
          <w:p w14:paraId="0190A978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25C217D1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221881BF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0B917A33" w14:textId="77777777" w:rsidTr="00F23879">
        <w:trPr>
          <w:trHeight w:val="517"/>
        </w:trPr>
        <w:tc>
          <w:tcPr>
            <w:tcW w:w="3397" w:type="dxa"/>
            <w:vMerge/>
          </w:tcPr>
          <w:p w14:paraId="3C1C963D" w14:textId="77777777" w:rsidR="00421066" w:rsidRPr="00DD05F7" w:rsidRDefault="00421066" w:rsidP="00F23879">
            <w:pPr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6" w:type="dxa"/>
          </w:tcPr>
          <w:p w14:paraId="2FBC7E10" w14:textId="77777777" w:rsidR="00421066" w:rsidRPr="00DD05F7" w:rsidRDefault="00421066" w:rsidP="00F23879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7" w:type="dxa"/>
          </w:tcPr>
          <w:p w14:paraId="6D3CEA27" w14:textId="77777777" w:rsidR="00421066" w:rsidRPr="00DD05F7" w:rsidRDefault="00421066" w:rsidP="00F23879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7" w:type="dxa"/>
          </w:tcPr>
          <w:p w14:paraId="54EFB8CD" w14:textId="77777777" w:rsidR="00421066" w:rsidRPr="00DD05F7" w:rsidRDefault="00421066" w:rsidP="00F23879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</w:tr>
      <w:tr w:rsidR="00421066" w14:paraId="3C62E62D" w14:textId="77777777" w:rsidTr="00F23879">
        <w:trPr>
          <w:trHeight w:val="183"/>
        </w:trPr>
        <w:tc>
          <w:tcPr>
            <w:tcW w:w="3397" w:type="dxa"/>
            <w:vMerge w:val="restart"/>
          </w:tcPr>
          <w:p w14:paraId="6709B551" w14:textId="77777777" w:rsidR="00421066" w:rsidRPr="00DD05F7" w:rsidRDefault="00421066" w:rsidP="00F23879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selecteer minstens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 10 subdoelen</w:t>
            </w:r>
          </w:p>
          <w:p w14:paraId="7A7DC681" w14:textId="77777777" w:rsidR="00421066" w:rsidRPr="00DD05F7" w:rsidRDefault="00421066" w:rsidP="00F23879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 xml:space="preserve">hou rekening met de 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beginsituatie </w:t>
            </w:r>
            <w:r w:rsidRPr="00DD05F7">
              <w:rPr>
                <w:rFonts w:ascii="Roboto" w:hAnsi="Roboto"/>
                <w:sz w:val="22"/>
                <w:szCs w:val="22"/>
              </w:rPr>
              <w:t>van je leerlingen</w:t>
            </w:r>
          </w:p>
          <w:p w14:paraId="46353A26" w14:textId="77777777" w:rsidR="00421066" w:rsidRPr="00DD05F7" w:rsidRDefault="00421066" w:rsidP="00F23879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Bewaak hierbij de leerlijn</w:t>
            </w:r>
            <w:r w:rsidRPr="00DD05F7">
              <w:rPr>
                <w:rFonts w:ascii="Roboto" w:hAnsi="Roboto"/>
                <w:sz w:val="22"/>
                <w:szCs w:val="22"/>
              </w:rPr>
              <w:t xml:space="preserve"> die je in het leerplan zal zien.</w:t>
            </w:r>
          </w:p>
          <w:p w14:paraId="0304A43E" w14:textId="77777777" w:rsidR="00421066" w:rsidRPr="00DD05F7" w:rsidRDefault="00421066" w:rsidP="00F23879">
            <w:pPr>
              <w:pStyle w:val="Lijstalinea"/>
              <w:numPr>
                <w:ilvl w:val="0"/>
                <w:numId w:val="0"/>
              </w:numPr>
              <w:spacing w:after="0"/>
              <w:ind w:left="360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41D893B" w14:textId="77777777" w:rsidR="00421066" w:rsidRPr="00DD05F7" w:rsidRDefault="00421066" w:rsidP="00F23879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5C268ACE" w14:textId="77777777" w:rsidR="00421066" w:rsidRPr="00DD05F7" w:rsidRDefault="00421066" w:rsidP="00F23879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4DA7E0AB" w14:textId="77777777" w:rsidR="00421066" w:rsidRPr="00DD05F7" w:rsidRDefault="00421066" w:rsidP="00F23879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1140FF80" w14:textId="77777777" w:rsidTr="00F23879">
        <w:trPr>
          <w:trHeight w:val="183"/>
        </w:trPr>
        <w:tc>
          <w:tcPr>
            <w:tcW w:w="3397" w:type="dxa"/>
            <w:vMerge/>
          </w:tcPr>
          <w:p w14:paraId="39250EF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5DBBB933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5BCBE7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4E35BA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2FDA9E7B" w14:textId="77777777" w:rsidTr="00F23879">
        <w:trPr>
          <w:trHeight w:val="183"/>
        </w:trPr>
        <w:tc>
          <w:tcPr>
            <w:tcW w:w="3397" w:type="dxa"/>
            <w:vMerge/>
          </w:tcPr>
          <w:p w14:paraId="05968A7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B4A130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3C9B92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CD2036F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13A961A2" w14:textId="77777777" w:rsidTr="00F23879">
        <w:trPr>
          <w:trHeight w:val="183"/>
        </w:trPr>
        <w:tc>
          <w:tcPr>
            <w:tcW w:w="3397" w:type="dxa"/>
            <w:vMerge/>
          </w:tcPr>
          <w:p w14:paraId="70FE906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0F6905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E0C3A0A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61B62C7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058A73E3" w14:textId="77777777" w:rsidTr="00F23879">
        <w:trPr>
          <w:trHeight w:val="183"/>
        </w:trPr>
        <w:tc>
          <w:tcPr>
            <w:tcW w:w="3397" w:type="dxa"/>
            <w:vMerge/>
          </w:tcPr>
          <w:p w14:paraId="641348B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52D9452F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43FF87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52B9F48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072786FE" w14:textId="77777777" w:rsidTr="00F23879">
        <w:trPr>
          <w:trHeight w:val="183"/>
        </w:trPr>
        <w:tc>
          <w:tcPr>
            <w:tcW w:w="3397" w:type="dxa"/>
            <w:vMerge/>
          </w:tcPr>
          <w:p w14:paraId="2B8C801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4819D348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1CB597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133B15A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4913637C" w14:textId="77777777" w:rsidTr="00F23879">
        <w:trPr>
          <w:trHeight w:val="183"/>
        </w:trPr>
        <w:tc>
          <w:tcPr>
            <w:tcW w:w="3397" w:type="dxa"/>
            <w:vMerge/>
          </w:tcPr>
          <w:p w14:paraId="127261B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491B8019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F0E180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ABC68F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1D0CF1B1" w14:textId="77777777" w:rsidTr="00F23879">
        <w:trPr>
          <w:trHeight w:val="183"/>
        </w:trPr>
        <w:tc>
          <w:tcPr>
            <w:tcW w:w="3397" w:type="dxa"/>
            <w:vMerge/>
          </w:tcPr>
          <w:p w14:paraId="07DC55C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2AD382F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F53349D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6163571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19A6022D" w14:textId="77777777" w:rsidTr="00F23879">
        <w:trPr>
          <w:trHeight w:val="183"/>
        </w:trPr>
        <w:tc>
          <w:tcPr>
            <w:tcW w:w="3397" w:type="dxa"/>
            <w:vMerge/>
          </w:tcPr>
          <w:p w14:paraId="14A0CB4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7A30A3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4CB5B8F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88461BA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080B3887" w14:textId="77777777" w:rsidTr="00F23879">
        <w:trPr>
          <w:trHeight w:val="183"/>
        </w:trPr>
        <w:tc>
          <w:tcPr>
            <w:tcW w:w="3397" w:type="dxa"/>
            <w:vMerge/>
          </w:tcPr>
          <w:p w14:paraId="10AE378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06947B27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945437D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13ACE5A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52709CDE" w14:textId="77777777" w:rsidTr="00F23879">
        <w:trPr>
          <w:trHeight w:val="183"/>
        </w:trPr>
        <w:tc>
          <w:tcPr>
            <w:tcW w:w="3397" w:type="dxa"/>
            <w:vMerge/>
          </w:tcPr>
          <w:p w14:paraId="318440C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39B4D7F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9CD42B7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2856497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19726943" w14:textId="77777777" w:rsidTr="00F23879">
        <w:trPr>
          <w:trHeight w:val="183"/>
        </w:trPr>
        <w:tc>
          <w:tcPr>
            <w:tcW w:w="3397" w:type="dxa"/>
            <w:vMerge/>
          </w:tcPr>
          <w:p w14:paraId="453ECA5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14E54659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AC87689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778341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1BD066B2" w14:textId="77777777" w:rsidTr="00F23879">
        <w:trPr>
          <w:trHeight w:val="183"/>
        </w:trPr>
        <w:tc>
          <w:tcPr>
            <w:tcW w:w="3397" w:type="dxa"/>
            <w:vMerge/>
          </w:tcPr>
          <w:p w14:paraId="553CF73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1EE41A6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FD6723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0E928D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71C96E09" w14:textId="77777777" w:rsidTr="00F23879">
        <w:trPr>
          <w:trHeight w:val="183"/>
        </w:trPr>
        <w:tc>
          <w:tcPr>
            <w:tcW w:w="3397" w:type="dxa"/>
            <w:vMerge/>
          </w:tcPr>
          <w:p w14:paraId="2500830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1FB028A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41502A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512EADF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005F53D7" w14:textId="77777777" w:rsidTr="00F23879">
        <w:trPr>
          <w:trHeight w:val="183"/>
        </w:trPr>
        <w:tc>
          <w:tcPr>
            <w:tcW w:w="3397" w:type="dxa"/>
            <w:vMerge/>
          </w:tcPr>
          <w:p w14:paraId="578F476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2EB234A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59B7B90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8DFE4F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28AD0838" w14:textId="77777777" w:rsidTr="00F23879">
        <w:trPr>
          <w:trHeight w:val="183"/>
        </w:trPr>
        <w:tc>
          <w:tcPr>
            <w:tcW w:w="3397" w:type="dxa"/>
            <w:vMerge/>
          </w:tcPr>
          <w:p w14:paraId="6420017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3AE64D4A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02FE42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8517973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</w:tbl>
    <w:p w14:paraId="11212536" w14:textId="77777777" w:rsidR="00421066" w:rsidRDefault="00421066" w:rsidP="00421066"/>
    <w:p w14:paraId="3F9D4C6D" w14:textId="77777777" w:rsidR="00421066" w:rsidRDefault="00421066" w:rsidP="00421066">
      <w:pPr>
        <w:suppressAutoHyphens w:val="0"/>
      </w:pPr>
      <w:r>
        <w:br w:type="page"/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21066" w14:paraId="13849FE3" w14:textId="77777777" w:rsidTr="00F23879">
        <w:trPr>
          <w:trHeight w:val="835"/>
        </w:trPr>
        <w:tc>
          <w:tcPr>
            <w:tcW w:w="13887" w:type="dxa"/>
            <w:gridSpan w:val="4"/>
          </w:tcPr>
          <w:p w14:paraId="1089DA33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3555FA4" wp14:editId="7D42CBC6">
                  <wp:extent cx="636270" cy="578485"/>
                  <wp:effectExtent l="0" t="0" r="0" b="0"/>
                  <wp:docPr id="1253190883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69069CA" wp14:editId="39125921">
                  <wp:extent cx="711200" cy="567055"/>
                  <wp:effectExtent l="0" t="0" r="0" b="4445"/>
                  <wp:docPr id="36751389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2DCAD5" wp14:editId="2DF8B3B1">
                  <wp:extent cx="701040" cy="532130"/>
                  <wp:effectExtent l="0" t="0" r="3810" b="1270"/>
                  <wp:docPr id="206043301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4B250843" w14:textId="77777777" w:rsidTr="00F23879">
        <w:tc>
          <w:tcPr>
            <w:tcW w:w="13887" w:type="dxa"/>
            <w:gridSpan w:val="4"/>
          </w:tcPr>
          <w:p w14:paraId="61F6744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Voor rooms-katholieke godsdienst selecteer je 1 subdoel per subthema</w:t>
            </w:r>
            <w:r w:rsidRPr="00DD05F7">
              <w:rPr>
                <w:rFonts w:ascii="Roboto" w:hAnsi="Roboto"/>
                <w:sz w:val="22"/>
                <w:szCs w:val="22"/>
              </w:rPr>
              <w:t>. Het doel kan per klasgroep verschillen.</w:t>
            </w:r>
          </w:p>
          <w:p w14:paraId="46D76CB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Werk de drie impulsen uit (ervaringen, geloofstaal en rituelen).</w:t>
            </w:r>
          </w:p>
          <w:p w14:paraId="517330D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Werk 3 activiteiten uit per week.</w:t>
            </w:r>
          </w:p>
        </w:tc>
      </w:tr>
      <w:tr w:rsidR="00421066" w14:paraId="764689FB" w14:textId="77777777" w:rsidTr="00F23879">
        <w:trPr>
          <w:trHeight w:val="145"/>
        </w:trPr>
        <w:tc>
          <w:tcPr>
            <w:tcW w:w="3397" w:type="dxa"/>
          </w:tcPr>
          <w:p w14:paraId="66BAC49C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6" w:type="dxa"/>
          </w:tcPr>
          <w:p w14:paraId="26157F72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21C70C09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6C258404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3B7F2F" w14:paraId="585321A2" w14:textId="77777777" w:rsidTr="004B7438">
        <w:trPr>
          <w:trHeight w:val="145"/>
        </w:trPr>
        <w:tc>
          <w:tcPr>
            <w:tcW w:w="3397" w:type="dxa"/>
          </w:tcPr>
          <w:p w14:paraId="13AA4647" w14:textId="77777777" w:rsidR="003B7F2F" w:rsidRPr="00DD05F7" w:rsidRDefault="003B7F2F" w:rsidP="004B7438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sz w:val="22"/>
                <w:szCs w:val="22"/>
              </w:rPr>
              <w:t>Subthema</w:t>
            </w:r>
          </w:p>
        </w:tc>
        <w:tc>
          <w:tcPr>
            <w:tcW w:w="3496" w:type="dxa"/>
          </w:tcPr>
          <w:p w14:paraId="0656D276" w14:textId="77777777" w:rsidR="003B7F2F" w:rsidRPr="00DD05F7" w:rsidRDefault="003B7F2F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4BD4A2FA" w14:textId="77777777" w:rsidR="003B7F2F" w:rsidRPr="00DD05F7" w:rsidRDefault="003B7F2F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377D2DCF" w14:textId="77777777" w:rsidR="003B7F2F" w:rsidRPr="00DD05F7" w:rsidRDefault="003B7F2F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421066" w14:paraId="56C3B8FD" w14:textId="77777777" w:rsidTr="00F23879">
        <w:trPr>
          <w:trHeight w:val="145"/>
        </w:trPr>
        <w:tc>
          <w:tcPr>
            <w:tcW w:w="3397" w:type="dxa"/>
          </w:tcPr>
          <w:p w14:paraId="0B285E32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Doel rooms-katholieke godsdienst</w:t>
            </w:r>
          </w:p>
        </w:tc>
        <w:tc>
          <w:tcPr>
            <w:tcW w:w="3496" w:type="dxa"/>
          </w:tcPr>
          <w:p w14:paraId="26B248F5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20A5999A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0C025E13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51DFAA0F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0C8BF345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70004E2B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421066" w14:paraId="308EE9F0" w14:textId="77777777" w:rsidTr="00F23879">
        <w:trPr>
          <w:trHeight w:val="929"/>
        </w:trPr>
        <w:tc>
          <w:tcPr>
            <w:tcW w:w="3397" w:type="dxa"/>
          </w:tcPr>
          <w:p w14:paraId="2D9C9502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Ervaringen en belevingen</w:t>
            </w:r>
          </w:p>
          <w:p w14:paraId="6B0D320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Hoe kan je RKG laten aansluiten bij de ‘gewone’ activiteiten in de klas?</w:t>
            </w:r>
          </w:p>
        </w:tc>
        <w:tc>
          <w:tcPr>
            <w:tcW w:w="3496" w:type="dxa"/>
          </w:tcPr>
          <w:p w14:paraId="74465C76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A56142D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350DF2F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5F81244" w14:textId="77777777" w:rsidTr="00F23879">
        <w:trPr>
          <w:trHeight w:val="1626"/>
        </w:trPr>
        <w:tc>
          <w:tcPr>
            <w:tcW w:w="3397" w:type="dxa"/>
          </w:tcPr>
          <w:p w14:paraId="75B16A2F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Geloofsverhalen, geloofsbeelden, Godsbeelden, Jezusbeelden</w:t>
            </w:r>
          </w:p>
          <w:p w14:paraId="324390A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Waar leg je hier de nadruk op? Kies een beeld of een (fragment van een) Bijbelverhaal. Verbind dit zowel met je ervaringen en belevingen als met je ritueel.</w:t>
            </w:r>
          </w:p>
        </w:tc>
        <w:tc>
          <w:tcPr>
            <w:tcW w:w="3496" w:type="dxa"/>
          </w:tcPr>
          <w:p w14:paraId="651108A5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98581B3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1CD8F1C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7421E9B" w14:textId="77777777" w:rsidTr="00F23879">
        <w:trPr>
          <w:trHeight w:val="1626"/>
        </w:trPr>
        <w:tc>
          <w:tcPr>
            <w:tcW w:w="3397" w:type="dxa"/>
          </w:tcPr>
          <w:p w14:paraId="48E1A686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Klasritueel, feesten, </w:t>
            </w:r>
            <w:proofErr w:type="spellStart"/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vieringsmomenten</w:t>
            </w:r>
            <w:proofErr w:type="spellEnd"/>
          </w:p>
          <w:p w14:paraId="13BE4B3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Welk ritueel kan je kiezen? Welk gebed kan je koppelen? Hou rekening met je ervaringen en belevingen en met het gekozen beeld of Bijbelverhaal.</w:t>
            </w:r>
          </w:p>
        </w:tc>
        <w:tc>
          <w:tcPr>
            <w:tcW w:w="3496" w:type="dxa"/>
          </w:tcPr>
          <w:p w14:paraId="0657F2A5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70454DE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C38B9F0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22FEFE23" w14:textId="3711155F" w:rsidR="00421066" w:rsidRDefault="00421066" w:rsidP="00421066">
      <w:pPr>
        <w:suppressAutoHyphens w:val="0"/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21066" w14:paraId="5B513E2A" w14:textId="77777777" w:rsidTr="00F23879">
        <w:trPr>
          <w:trHeight w:val="835"/>
        </w:trPr>
        <w:tc>
          <w:tcPr>
            <w:tcW w:w="13887" w:type="dxa"/>
            <w:gridSpan w:val="4"/>
          </w:tcPr>
          <w:p w14:paraId="2B684CA6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lastRenderedPageBreak/>
              <w:drawing>
                <wp:inline distT="0" distB="0" distL="0" distR="0" wp14:anchorId="39D13CE1" wp14:editId="269B46D2">
                  <wp:extent cx="711200" cy="567055"/>
                  <wp:effectExtent l="0" t="0" r="0" b="4445"/>
                  <wp:docPr id="117245820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07AEE25D" wp14:editId="58A75601">
                  <wp:extent cx="701040" cy="532130"/>
                  <wp:effectExtent l="0" t="0" r="3810" b="1270"/>
                  <wp:docPr id="1454255973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3BE123EA" w14:textId="77777777" w:rsidTr="00F23879">
        <w:tc>
          <w:tcPr>
            <w:tcW w:w="13887" w:type="dxa"/>
            <w:gridSpan w:val="4"/>
          </w:tcPr>
          <w:p w14:paraId="56CAC47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Denk na over de uitwerking van de waartoe. Welk aanbod voorzien we voor de uitwerking van de waartoe</w:t>
            </w:r>
          </w:p>
        </w:tc>
      </w:tr>
      <w:tr w:rsidR="00421066" w14:paraId="1D1F41CB" w14:textId="77777777" w:rsidTr="00F23879">
        <w:trPr>
          <w:trHeight w:val="145"/>
        </w:trPr>
        <w:tc>
          <w:tcPr>
            <w:tcW w:w="3397" w:type="dxa"/>
          </w:tcPr>
          <w:p w14:paraId="472B9170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Aspecten van waartoe</w:t>
            </w:r>
          </w:p>
        </w:tc>
        <w:tc>
          <w:tcPr>
            <w:tcW w:w="3496" w:type="dxa"/>
          </w:tcPr>
          <w:p w14:paraId="6D774FD3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153E3F33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100B5096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739C9303" w14:textId="77777777" w:rsidTr="00F23879">
        <w:trPr>
          <w:trHeight w:val="145"/>
        </w:trPr>
        <w:tc>
          <w:tcPr>
            <w:tcW w:w="3397" w:type="dxa"/>
          </w:tcPr>
          <w:p w14:paraId="532BBE2B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AC66906" wp14:editId="18B7CADF">
                  <wp:extent cx="802528" cy="847725"/>
                  <wp:effectExtent l="0" t="0" r="0" b="0"/>
                  <wp:docPr id="1955970065" name="Afbeelding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B83DA1-E860-15CB-DCCA-C4A489C5EF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>
                            <a:extLst>
                              <a:ext uri="{FF2B5EF4-FFF2-40B4-BE49-F238E27FC236}">
                                <a16:creationId xmlns:a16="http://schemas.microsoft.com/office/drawing/2014/main" id="{68B83DA1-E860-15CB-DCCA-C4A489C5EF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r="138" b="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70" cy="851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2B6504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De wereld leren kennen</w:t>
            </w:r>
          </w:p>
        </w:tc>
        <w:tc>
          <w:tcPr>
            <w:tcW w:w="3496" w:type="dxa"/>
          </w:tcPr>
          <w:p w14:paraId="2BCF2BC9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45CF95FC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47B9C7D4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3D33DD58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09BF3DD5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08B3C516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421066" w14:paraId="0F24FD26" w14:textId="77777777" w:rsidTr="00F23879">
        <w:trPr>
          <w:trHeight w:val="929"/>
        </w:trPr>
        <w:tc>
          <w:tcPr>
            <w:tcW w:w="3397" w:type="dxa"/>
          </w:tcPr>
          <w:p w14:paraId="58C0D8DE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5DEE8F9F" wp14:editId="2408B2F6">
                  <wp:extent cx="755213" cy="800100"/>
                  <wp:effectExtent l="0" t="0" r="6985" b="0"/>
                  <wp:docPr id="38292294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91EDB1-4933-EA8D-653B-4B2F8D5F913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>
                            <a:extLst>
                              <a:ext uri="{FF2B5EF4-FFF2-40B4-BE49-F238E27FC236}">
                                <a16:creationId xmlns:a16="http://schemas.microsoft.com/office/drawing/2014/main" id="{5691EDB1-4933-EA8D-653B-4B2F8D5F91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355" cy="80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4CA35F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Verbindend dialogeren</w:t>
            </w:r>
          </w:p>
        </w:tc>
        <w:tc>
          <w:tcPr>
            <w:tcW w:w="3496" w:type="dxa"/>
          </w:tcPr>
          <w:p w14:paraId="0C2474D7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DA3235C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69076A9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280C412" w14:textId="77777777" w:rsidTr="00F23879">
        <w:trPr>
          <w:trHeight w:val="1331"/>
        </w:trPr>
        <w:tc>
          <w:tcPr>
            <w:tcW w:w="3397" w:type="dxa"/>
          </w:tcPr>
          <w:p w14:paraId="191066C9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7CC645EE" wp14:editId="5D75AF00">
                  <wp:extent cx="784578" cy="828675"/>
                  <wp:effectExtent l="0" t="0" r="0" b="0"/>
                  <wp:docPr id="455031085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5032B5-A8C4-E4A2-BEA3-E78C252F5F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>
                            <a:extLst>
                              <a:ext uri="{FF2B5EF4-FFF2-40B4-BE49-F238E27FC236}">
                                <a16:creationId xmlns:a16="http://schemas.microsoft.com/office/drawing/2014/main" id="{7B5032B5-A8C4-E4A2-BEA3-E78C252F5F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b="-1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9063" cy="83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43E78A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Verantwoordelijkheid opnemen voor de wereld</w:t>
            </w:r>
          </w:p>
        </w:tc>
        <w:tc>
          <w:tcPr>
            <w:tcW w:w="3496" w:type="dxa"/>
          </w:tcPr>
          <w:p w14:paraId="39166DA7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C797550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A964924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FA03E23" w14:textId="77777777" w:rsidTr="00F23879">
        <w:trPr>
          <w:trHeight w:val="1114"/>
        </w:trPr>
        <w:tc>
          <w:tcPr>
            <w:tcW w:w="3397" w:type="dxa"/>
          </w:tcPr>
          <w:p w14:paraId="20EE9FC9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06C77070" wp14:editId="2C313F92">
                  <wp:extent cx="755015" cy="798318"/>
                  <wp:effectExtent l="0" t="0" r="6985" b="1905"/>
                  <wp:docPr id="1214922729" name="Afbeelding 1" descr="Afbeelding met tekst, Graphics, Lettertype, logo&#10;&#10;Door AI gegenereerde inhoud is mogelijk onjuis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39B331-85D7-9ABF-AF32-BDA575703D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 descr="Afbeelding met tekst, Graphics, Lettertype, logo&#10;&#10;Door AI gegenereerde inhoud is mogelijk onjuist.">
                            <a:extLst>
                              <a:ext uri="{FF2B5EF4-FFF2-40B4-BE49-F238E27FC236}">
                                <a16:creationId xmlns:a16="http://schemas.microsoft.com/office/drawing/2014/main" id="{7539B331-85D7-9ABF-AF32-BDA575703D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r="-125" b="-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33" cy="80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74B32A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Reflecteren</w:t>
            </w:r>
          </w:p>
        </w:tc>
        <w:tc>
          <w:tcPr>
            <w:tcW w:w="3496" w:type="dxa"/>
          </w:tcPr>
          <w:p w14:paraId="010A5E9A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5DBF5AB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26C4BAE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717CC331" w14:textId="77777777" w:rsidR="00421066" w:rsidRDefault="00421066" w:rsidP="00421066">
      <w:pPr>
        <w:suppressAutoHyphens w:val="0"/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0D4D5767" w14:textId="77777777" w:rsidTr="00F23879">
        <w:tc>
          <w:tcPr>
            <w:tcW w:w="4650" w:type="dxa"/>
          </w:tcPr>
          <w:p w14:paraId="5A592004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860976E" wp14:editId="2C9E5D89">
                  <wp:extent cx="636270" cy="578485"/>
                  <wp:effectExtent l="0" t="0" r="0" b="0"/>
                  <wp:docPr id="1429317646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282E24FA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770CF0" wp14:editId="55A5E74D">
                  <wp:extent cx="711200" cy="567055"/>
                  <wp:effectExtent l="0" t="0" r="0" b="4445"/>
                  <wp:docPr id="38628712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15260A8" wp14:editId="7464AF4C">
                  <wp:extent cx="701040" cy="532130"/>
                  <wp:effectExtent l="0" t="0" r="3810" b="1270"/>
                  <wp:docPr id="25338958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4C6E935C" w14:textId="77777777" w:rsidTr="00F23879">
        <w:tc>
          <w:tcPr>
            <w:tcW w:w="13887" w:type="dxa"/>
            <w:gridSpan w:val="4"/>
          </w:tcPr>
          <w:p w14:paraId="6B1EAFF4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Woordenschat: welke woordenschat zal aan bod komen gedurende dit thema en het subthema?</w:t>
            </w:r>
          </w:p>
          <w:p w14:paraId="135123EC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Denk hierbij aan de woordenschat vanuit de leerplandoelen, prentenboek(en) en/of informatieve boeken, de context van het thema</w:t>
            </w:r>
          </w:p>
          <w:p w14:paraId="2ADBC703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Hoe zorg je ervoor dat deze woordenschat in de verschillende activiteiten en hoeken kan beleefd en doorleefd worden?</w:t>
            </w:r>
          </w:p>
        </w:tc>
      </w:tr>
      <w:tr w:rsidR="00421066" w14:paraId="48B7730C" w14:textId="77777777" w:rsidTr="00F23879">
        <w:tc>
          <w:tcPr>
            <w:tcW w:w="4650" w:type="dxa"/>
            <w:shd w:val="clear" w:color="auto" w:fill="7F7F7F" w:themeFill="text1" w:themeFillTint="80"/>
          </w:tcPr>
          <w:p w14:paraId="4917FF0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89F516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530306E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362BC87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0A7BC62E" w14:textId="77777777" w:rsidTr="00F23879">
        <w:tc>
          <w:tcPr>
            <w:tcW w:w="4650" w:type="dxa"/>
          </w:tcPr>
          <w:p w14:paraId="40C5751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 xml:space="preserve">Vanuit de leerplandoelen </w:t>
            </w:r>
          </w:p>
          <w:p w14:paraId="7228E19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5645F7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6AE1B0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0500FD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35E7A81" w14:textId="77777777" w:rsidTr="00F23879">
        <w:tc>
          <w:tcPr>
            <w:tcW w:w="4650" w:type="dxa"/>
          </w:tcPr>
          <w:p w14:paraId="496E92D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Vanuit prentenboek(en), informatieve boeken en/of Bijbelverhalen</w:t>
            </w:r>
          </w:p>
          <w:p w14:paraId="32047B4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F9401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51C4CC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9BB595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EBB63D4" w14:textId="77777777" w:rsidTr="00F23879">
        <w:tc>
          <w:tcPr>
            <w:tcW w:w="4650" w:type="dxa"/>
          </w:tcPr>
          <w:p w14:paraId="4A8E66E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Vanuit de context van het thema</w:t>
            </w:r>
          </w:p>
          <w:p w14:paraId="540F778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6A33D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52995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CD266B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25F1A4B1" w14:textId="77777777" w:rsidR="00421066" w:rsidRDefault="00421066" w:rsidP="00421066"/>
    <w:p w14:paraId="4247EAB3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226DA6C2" w14:textId="77777777" w:rsidTr="00F23879">
        <w:tc>
          <w:tcPr>
            <w:tcW w:w="4650" w:type="dxa"/>
          </w:tcPr>
          <w:p w14:paraId="5C03AB0B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6675B5EF" wp14:editId="4CD1787A">
                  <wp:extent cx="636270" cy="578485"/>
                  <wp:effectExtent l="0" t="0" r="0" b="0"/>
                  <wp:docPr id="597520835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13C5B2EB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1B07B451" wp14:editId="3CFDEC72">
                  <wp:extent cx="711200" cy="567055"/>
                  <wp:effectExtent l="0" t="0" r="0" b="4445"/>
                  <wp:docPr id="208333260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5B78B898" wp14:editId="748C1491">
                  <wp:extent cx="701040" cy="532130"/>
                  <wp:effectExtent l="0" t="0" r="3810" b="1270"/>
                  <wp:docPr id="289424791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03667C20" w14:textId="77777777" w:rsidTr="00F23879">
        <w:tc>
          <w:tcPr>
            <w:tcW w:w="13887" w:type="dxa"/>
            <w:gridSpan w:val="4"/>
          </w:tcPr>
          <w:p w14:paraId="63A31B98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Overzicht prentenboeken doorheen het subthema</w:t>
            </w:r>
          </w:p>
        </w:tc>
      </w:tr>
      <w:tr w:rsidR="00421066" w14:paraId="3EFECAD4" w14:textId="77777777" w:rsidTr="00F23879">
        <w:tc>
          <w:tcPr>
            <w:tcW w:w="4650" w:type="dxa"/>
            <w:shd w:val="clear" w:color="auto" w:fill="7F7F7F" w:themeFill="text1" w:themeFillTint="80"/>
          </w:tcPr>
          <w:p w14:paraId="0DB48C4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277340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1214948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3A93465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7C5F9698" w14:textId="77777777" w:rsidTr="00F23879">
        <w:tc>
          <w:tcPr>
            <w:tcW w:w="4650" w:type="dxa"/>
          </w:tcPr>
          <w:p w14:paraId="4FB8029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Prentenboeken</w:t>
            </w:r>
          </w:p>
          <w:p w14:paraId="6147C04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8A76B5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9CC8C8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73877F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0D64C65" w14:textId="77777777" w:rsidTr="00F23879">
        <w:tc>
          <w:tcPr>
            <w:tcW w:w="4650" w:type="dxa"/>
          </w:tcPr>
          <w:p w14:paraId="7A21512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Informatieve boeken</w:t>
            </w:r>
          </w:p>
          <w:p w14:paraId="6B345D9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2F7BB9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4E4067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AD9CE9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483D8F9D" w14:textId="77777777" w:rsidR="00421066" w:rsidRDefault="00421066" w:rsidP="00421066"/>
    <w:p w14:paraId="7CBB5A77" w14:textId="77777777" w:rsidR="00421066" w:rsidRDefault="00421066" w:rsidP="00421066"/>
    <w:p w14:paraId="6E2A2E46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34667B4B" w14:textId="77777777" w:rsidTr="00F23879">
        <w:tc>
          <w:tcPr>
            <w:tcW w:w="4650" w:type="dxa"/>
          </w:tcPr>
          <w:p w14:paraId="633E308F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A282A63" wp14:editId="71EF0642">
                  <wp:extent cx="636270" cy="578485"/>
                  <wp:effectExtent l="0" t="0" r="0" b="0"/>
                  <wp:docPr id="1586047680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63D9C4F9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CFFA33" wp14:editId="6A5FB412">
                  <wp:extent cx="711200" cy="567055"/>
                  <wp:effectExtent l="0" t="0" r="0" b="4445"/>
                  <wp:docPr id="949017199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EF4BED" wp14:editId="3087F21B">
                  <wp:extent cx="701040" cy="532130"/>
                  <wp:effectExtent l="0" t="0" r="3810" b="1270"/>
                  <wp:docPr id="385874543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1AD9B18F" w14:textId="77777777" w:rsidTr="00F23879">
        <w:tc>
          <w:tcPr>
            <w:tcW w:w="13887" w:type="dxa"/>
            <w:gridSpan w:val="4"/>
          </w:tcPr>
          <w:p w14:paraId="5A94C93B" w14:textId="77777777" w:rsidR="00421066" w:rsidRDefault="00421066" w:rsidP="00F23879">
            <w:pPr>
              <w:jc w:val="center"/>
              <w:rPr>
                <w:rFonts w:ascii="Roboto" w:hAnsi="Roboto"/>
                <w:color w:val="2E3A46"/>
                <w:sz w:val="22"/>
                <w:szCs w:val="22"/>
                <w:lang w:val="nl-NL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Activiteiten</w:t>
            </w:r>
            <w:r w:rsidRPr="00DD05F7">
              <w:rPr>
                <w:rFonts w:ascii="Roboto" w:hAnsi="Roboto"/>
                <w:sz w:val="22"/>
                <w:szCs w:val="22"/>
              </w:rPr>
              <w:br/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>Minstens 70% van het thematisch aanbod is gekoppeld aan de themadoelen en de doelen</w:t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br/>
              <w:t xml:space="preserve">                        bij de subthema’s – 30% vanuit zorg, nood of activiteiten los van de gekozen doelen </w:t>
            </w:r>
          </w:p>
          <w:p w14:paraId="18F8C63C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>50%</w:t>
            </w:r>
            <w:r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 xml:space="preserve"> </w:t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 xml:space="preserve">gaat naar taal de hele dag  en wiskunde overal. </w:t>
            </w:r>
          </w:p>
        </w:tc>
      </w:tr>
      <w:tr w:rsidR="00421066" w14:paraId="0821C6E3" w14:textId="77777777" w:rsidTr="00F23879">
        <w:tc>
          <w:tcPr>
            <w:tcW w:w="4650" w:type="dxa"/>
          </w:tcPr>
          <w:p w14:paraId="2C7D728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Noteer hieronder het nummer van het subdoel of de verschillende nummers van de leerplandoelen</w:t>
            </w:r>
          </w:p>
        </w:tc>
        <w:tc>
          <w:tcPr>
            <w:tcW w:w="9237" w:type="dxa"/>
            <w:gridSpan w:val="3"/>
          </w:tcPr>
          <w:p w14:paraId="63A0362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Noteer in deze kolom de verschillende activiteiten die je zal aanbieden.</w:t>
            </w:r>
          </w:p>
          <w:p w14:paraId="144A7972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1 activiteit kan verschillende subdoelen bevatten waar je tegelijkertijd aan zal werken.</w:t>
            </w:r>
          </w:p>
        </w:tc>
      </w:tr>
      <w:tr w:rsidR="00421066" w14:paraId="10F38DDC" w14:textId="77777777" w:rsidTr="00F23879">
        <w:tc>
          <w:tcPr>
            <w:tcW w:w="4650" w:type="dxa"/>
            <w:shd w:val="clear" w:color="auto" w:fill="7F7F7F" w:themeFill="text1" w:themeFillTint="80"/>
          </w:tcPr>
          <w:p w14:paraId="12D795F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3A19BC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19E1A96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012C061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31C40A6B" w14:textId="77777777" w:rsidTr="00F23879">
        <w:tc>
          <w:tcPr>
            <w:tcW w:w="4650" w:type="dxa"/>
          </w:tcPr>
          <w:p w14:paraId="6A95E60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3A7376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110484A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562545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84A344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50118E2" w14:textId="77777777" w:rsidTr="00F23879">
        <w:tc>
          <w:tcPr>
            <w:tcW w:w="4650" w:type="dxa"/>
          </w:tcPr>
          <w:p w14:paraId="48D06C0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ECE565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CD307B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6DCF07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ADFC4CD" w14:textId="77777777" w:rsidTr="00F23879">
        <w:tc>
          <w:tcPr>
            <w:tcW w:w="4650" w:type="dxa"/>
          </w:tcPr>
          <w:p w14:paraId="46247D4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0E6EB4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DCDE8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550E14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06AFBD4" w14:textId="77777777" w:rsidTr="00F23879">
        <w:tc>
          <w:tcPr>
            <w:tcW w:w="4650" w:type="dxa"/>
          </w:tcPr>
          <w:p w14:paraId="358DBC1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976CE5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DD6108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845FF9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6C30916" w14:textId="77777777" w:rsidTr="00F23879">
        <w:tc>
          <w:tcPr>
            <w:tcW w:w="4650" w:type="dxa"/>
          </w:tcPr>
          <w:p w14:paraId="334BC1C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C56510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670446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BFDE83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F7D6F1B" w14:textId="77777777" w:rsidTr="00F23879">
        <w:tc>
          <w:tcPr>
            <w:tcW w:w="4650" w:type="dxa"/>
          </w:tcPr>
          <w:p w14:paraId="034048F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43BF98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BDFB88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B7351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EF70DF2" w14:textId="77777777" w:rsidTr="00F23879">
        <w:tc>
          <w:tcPr>
            <w:tcW w:w="4650" w:type="dxa"/>
          </w:tcPr>
          <w:p w14:paraId="4A1C231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47A2F3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E7274B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7F3CC7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07D2538" w14:textId="77777777" w:rsidTr="00F23879">
        <w:tc>
          <w:tcPr>
            <w:tcW w:w="4650" w:type="dxa"/>
          </w:tcPr>
          <w:p w14:paraId="66DF09A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581442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B1F42E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956C2D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92FEB50" w14:textId="77777777" w:rsidTr="00F23879">
        <w:tc>
          <w:tcPr>
            <w:tcW w:w="4650" w:type="dxa"/>
          </w:tcPr>
          <w:p w14:paraId="4C09A5E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92DFFC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4BA815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200866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1AABBAD" w14:textId="77777777" w:rsidTr="00F23879">
        <w:tc>
          <w:tcPr>
            <w:tcW w:w="4650" w:type="dxa"/>
          </w:tcPr>
          <w:p w14:paraId="4E633F1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07940A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6B34AC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7494A0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4590CF2" w14:textId="77777777" w:rsidTr="00F23879">
        <w:tc>
          <w:tcPr>
            <w:tcW w:w="4650" w:type="dxa"/>
          </w:tcPr>
          <w:p w14:paraId="5DEEA55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74A4EC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8BDF7E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ADBFBD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0F16BFA" w14:textId="77777777" w:rsidTr="00F23879">
        <w:tc>
          <w:tcPr>
            <w:tcW w:w="4650" w:type="dxa"/>
          </w:tcPr>
          <w:p w14:paraId="27526F5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08624C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53D239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58BD83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E76A31A" w14:textId="77777777" w:rsidTr="00F23879">
        <w:tc>
          <w:tcPr>
            <w:tcW w:w="4650" w:type="dxa"/>
          </w:tcPr>
          <w:p w14:paraId="48C814A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ECE66A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F43E06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A04351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F73C048" w14:textId="77777777" w:rsidTr="00F23879">
        <w:tc>
          <w:tcPr>
            <w:tcW w:w="4650" w:type="dxa"/>
          </w:tcPr>
          <w:p w14:paraId="385C092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DD87F9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A40DA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1AC061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06E5DB3" w14:textId="77777777" w:rsidTr="00F23879">
        <w:tc>
          <w:tcPr>
            <w:tcW w:w="4650" w:type="dxa"/>
          </w:tcPr>
          <w:p w14:paraId="46A46F1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D466C3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1B36AC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B142F7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048F2A1" w14:textId="77777777" w:rsidTr="00F23879">
        <w:tc>
          <w:tcPr>
            <w:tcW w:w="4650" w:type="dxa"/>
          </w:tcPr>
          <w:p w14:paraId="150D689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E72CE3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55DC78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9BC850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DBE51EE" w14:textId="77777777" w:rsidTr="00F23879">
        <w:tc>
          <w:tcPr>
            <w:tcW w:w="4650" w:type="dxa"/>
          </w:tcPr>
          <w:p w14:paraId="2990D91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4E50F9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293CB3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AE852D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141E261" w14:textId="77777777" w:rsidTr="00F23879">
        <w:tc>
          <w:tcPr>
            <w:tcW w:w="4650" w:type="dxa"/>
          </w:tcPr>
          <w:p w14:paraId="5959D2C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5F8FD4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C1981D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996979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0EBC9C8" w14:textId="77777777" w:rsidTr="00F23879">
        <w:tc>
          <w:tcPr>
            <w:tcW w:w="4650" w:type="dxa"/>
          </w:tcPr>
          <w:p w14:paraId="1796865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4ADA9E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55BD00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E48262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41BFC867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920"/>
        <w:gridCol w:w="2809"/>
        <w:gridCol w:w="3079"/>
        <w:gridCol w:w="3079"/>
      </w:tblGrid>
      <w:tr w:rsidR="00421066" w14:paraId="373BF3C9" w14:textId="77777777" w:rsidTr="00F23879">
        <w:tc>
          <w:tcPr>
            <w:tcW w:w="4920" w:type="dxa"/>
          </w:tcPr>
          <w:p w14:paraId="7577ED22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FC92C45" wp14:editId="03B4171B">
                  <wp:extent cx="636270" cy="578485"/>
                  <wp:effectExtent l="0" t="0" r="0" b="0"/>
                  <wp:docPr id="1350606025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7" w:type="dxa"/>
            <w:gridSpan w:val="3"/>
          </w:tcPr>
          <w:p w14:paraId="14D129C4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E71797" wp14:editId="79BF074C">
                  <wp:extent cx="711200" cy="567055"/>
                  <wp:effectExtent l="0" t="0" r="0" b="4445"/>
                  <wp:docPr id="182710461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403120" wp14:editId="013F702C">
                  <wp:extent cx="701040" cy="532130"/>
                  <wp:effectExtent l="0" t="0" r="3810" b="1270"/>
                  <wp:docPr id="1465461535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4449F82D" w14:textId="77777777" w:rsidTr="00F23879">
        <w:tc>
          <w:tcPr>
            <w:tcW w:w="13887" w:type="dxa"/>
            <w:gridSpan w:val="4"/>
          </w:tcPr>
          <w:p w14:paraId="1204269C" w14:textId="77777777" w:rsidR="00421066" w:rsidRPr="003349C4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Hoeken:</w:t>
            </w:r>
            <w:r w:rsidRPr="003349C4">
              <w:rPr>
                <w:rFonts w:ascii="Roboto" w:hAnsi="Roboto"/>
                <w:b/>
                <w:sz w:val="22"/>
                <w:szCs w:val="22"/>
              </w:rPr>
              <w:t xml:space="preserve">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Verrijk relevante hoeken vanuit de gekozen subdoelen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. Breng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rijke materialen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binnen. Taal de hele dag, wiskunde overal.</w:t>
            </w:r>
          </w:p>
        </w:tc>
      </w:tr>
      <w:tr w:rsidR="00421066" w14:paraId="591B10AD" w14:textId="77777777" w:rsidTr="00F23879">
        <w:tc>
          <w:tcPr>
            <w:tcW w:w="4920" w:type="dxa"/>
          </w:tcPr>
          <w:p w14:paraId="64C2B77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hieronder het nummer van het subdoel of de verschillende nummers van de subdoelen</w:t>
            </w:r>
          </w:p>
          <w:p w14:paraId="1D04C69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8967" w:type="dxa"/>
            <w:gridSpan w:val="3"/>
          </w:tcPr>
          <w:p w14:paraId="5B4271F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Noteer in deze kolom de verschillende hoeken die je zal verrijken. </w:t>
            </w:r>
          </w:p>
          <w:p w14:paraId="1F1A903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1 hoek kan verschillende subdoelen bevatten waar je tegelijkertijd aan zal werken.</w:t>
            </w:r>
          </w:p>
        </w:tc>
      </w:tr>
      <w:tr w:rsidR="00421066" w14:paraId="52B02A29" w14:textId="77777777" w:rsidTr="00F23879">
        <w:tc>
          <w:tcPr>
            <w:tcW w:w="4920" w:type="dxa"/>
            <w:shd w:val="clear" w:color="auto" w:fill="7F7F7F" w:themeFill="text1" w:themeFillTint="80"/>
          </w:tcPr>
          <w:p w14:paraId="7E5BAB5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DCA0BE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6B37F70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5D0CE4B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3FC3BB7C" w14:textId="77777777" w:rsidTr="00F23879">
        <w:tc>
          <w:tcPr>
            <w:tcW w:w="4920" w:type="dxa"/>
          </w:tcPr>
          <w:p w14:paraId="4B4E384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2D16C9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73F6ED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78BF85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6D24EC0" w14:textId="77777777" w:rsidTr="00F23879">
        <w:tc>
          <w:tcPr>
            <w:tcW w:w="4920" w:type="dxa"/>
          </w:tcPr>
          <w:p w14:paraId="52FC6A9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3893492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56A2C8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53AAB8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90DBD56" w14:textId="77777777" w:rsidTr="00F23879">
        <w:tc>
          <w:tcPr>
            <w:tcW w:w="4920" w:type="dxa"/>
          </w:tcPr>
          <w:p w14:paraId="0D24024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39773DA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E85C2F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C94F1D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8E2B788" w14:textId="77777777" w:rsidTr="00F23879">
        <w:tc>
          <w:tcPr>
            <w:tcW w:w="4920" w:type="dxa"/>
          </w:tcPr>
          <w:p w14:paraId="7F2560F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8068E1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E8613F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8B813F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761AE73" w14:textId="77777777" w:rsidTr="00F23879">
        <w:tc>
          <w:tcPr>
            <w:tcW w:w="4920" w:type="dxa"/>
          </w:tcPr>
          <w:p w14:paraId="0CA7BD3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A12B48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AA49F2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87B25A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20601A8" w14:textId="77777777" w:rsidTr="00F23879">
        <w:tc>
          <w:tcPr>
            <w:tcW w:w="4920" w:type="dxa"/>
          </w:tcPr>
          <w:p w14:paraId="696E3FA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458BD2C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021636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BF0053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F3A4132" w14:textId="77777777" w:rsidTr="00F23879">
        <w:tc>
          <w:tcPr>
            <w:tcW w:w="4920" w:type="dxa"/>
          </w:tcPr>
          <w:p w14:paraId="3B7A2D4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926B1F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C8626A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1867B7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E292071" w14:textId="77777777" w:rsidTr="00F23879">
        <w:tc>
          <w:tcPr>
            <w:tcW w:w="4920" w:type="dxa"/>
          </w:tcPr>
          <w:p w14:paraId="18E3D5E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7921A3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B043B2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C5F46B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79E3EE9" w14:textId="77777777" w:rsidTr="00F23879">
        <w:tc>
          <w:tcPr>
            <w:tcW w:w="4920" w:type="dxa"/>
          </w:tcPr>
          <w:p w14:paraId="6ACE64D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0AFF8B7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896E5C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FFA7D1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39DCA68" w14:textId="77777777" w:rsidTr="00F23879">
        <w:tc>
          <w:tcPr>
            <w:tcW w:w="4920" w:type="dxa"/>
          </w:tcPr>
          <w:p w14:paraId="3CE0632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0747FE2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FEEAA4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206A2B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E161E48" w14:textId="77777777" w:rsidTr="00F23879">
        <w:tc>
          <w:tcPr>
            <w:tcW w:w="4920" w:type="dxa"/>
          </w:tcPr>
          <w:p w14:paraId="176AD5E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89C6B0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3C4197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12676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BEC1EB9" w14:textId="77777777" w:rsidTr="00F23879">
        <w:tc>
          <w:tcPr>
            <w:tcW w:w="4920" w:type="dxa"/>
          </w:tcPr>
          <w:p w14:paraId="519482A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496519F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6A29FC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7D971B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FA5D7AC" w14:textId="77777777" w:rsidTr="00F23879">
        <w:tc>
          <w:tcPr>
            <w:tcW w:w="4920" w:type="dxa"/>
          </w:tcPr>
          <w:p w14:paraId="4C635D3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AFD230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C34FDD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7FBBD9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3F63DE2" w14:textId="77777777" w:rsidTr="00F23879">
        <w:tc>
          <w:tcPr>
            <w:tcW w:w="4920" w:type="dxa"/>
          </w:tcPr>
          <w:p w14:paraId="084FBEB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6538B0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E08851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7E7D57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649C8D0" w14:textId="77777777" w:rsidTr="00F23879">
        <w:tc>
          <w:tcPr>
            <w:tcW w:w="4920" w:type="dxa"/>
          </w:tcPr>
          <w:p w14:paraId="18B0CB4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173949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A188CB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ADA5DB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8D2EF7A" w14:textId="77777777" w:rsidTr="00F23879">
        <w:tc>
          <w:tcPr>
            <w:tcW w:w="4920" w:type="dxa"/>
          </w:tcPr>
          <w:p w14:paraId="77A9A84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42AAA2E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7379D5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B9B889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A57317C" w14:textId="77777777" w:rsidTr="00F23879">
        <w:tc>
          <w:tcPr>
            <w:tcW w:w="4920" w:type="dxa"/>
          </w:tcPr>
          <w:p w14:paraId="0F39FC2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3E8A4B8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A80C6E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95B304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5E125642" w14:textId="77777777" w:rsidR="00421066" w:rsidRDefault="00421066" w:rsidP="00421066"/>
    <w:p w14:paraId="0084179E" w14:textId="77777777" w:rsidR="00421066" w:rsidRDefault="00421066" w:rsidP="00421066"/>
    <w:p w14:paraId="668AC29E" w14:textId="77777777" w:rsidR="00421066" w:rsidRDefault="00421066" w:rsidP="00421066"/>
    <w:p w14:paraId="74590668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51CFD10E" w14:textId="77777777" w:rsidTr="00F23879">
        <w:tc>
          <w:tcPr>
            <w:tcW w:w="4650" w:type="dxa"/>
          </w:tcPr>
          <w:p w14:paraId="1657B560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D98B9E2" wp14:editId="271FE7D9">
                  <wp:extent cx="636270" cy="578485"/>
                  <wp:effectExtent l="0" t="0" r="0" b="0"/>
                  <wp:docPr id="1623861755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3DD5E570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0E3405" wp14:editId="02C2ABA4">
                  <wp:extent cx="711200" cy="567055"/>
                  <wp:effectExtent l="0" t="0" r="0" b="4445"/>
                  <wp:docPr id="2041370655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146D685" wp14:editId="43648803">
                  <wp:extent cx="701040" cy="532130"/>
                  <wp:effectExtent l="0" t="0" r="3810" b="1270"/>
                  <wp:docPr id="1232492000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98F867C" wp14:editId="73529D2C">
                  <wp:extent cx="682625" cy="575945"/>
                  <wp:effectExtent l="0" t="0" r="3175" b="0"/>
                  <wp:docPr id="204426331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A0AFFF-421E-457E-819D-4FD351E04F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361181" name="Afbeelding 1">
                            <a:extLst>
                              <a:ext uri="{FF2B5EF4-FFF2-40B4-BE49-F238E27FC236}">
                                <a16:creationId xmlns:a16="http://schemas.microsoft.com/office/drawing/2014/main" id="{0BA0AFFF-421E-457E-819D-4FD351E04F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9954" b="96528" l="1758" r="94141">
                                        <a14:foregroundMark x1="24219" y1="14583" x2="24219" y2="14583"/>
                                        <a14:foregroundMark x1="9961" y1="75463" x2="9961" y2="75463"/>
                                        <a14:foregroundMark x1="5469" y1="60648" x2="5469" y2="60648"/>
                                        <a14:foregroundMark x1="1758" y1="54167" x2="1758" y2="54167"/>
                                        <a14:foregroundMark x1="39453" y1="92593" x2="39453" y2="92593"/>
                                        <a14:foregroundMark x1="39063" y1="96528" x2="39063" y2="96528"/>
                                        <a14:foregroundMark x1="89648" y1="46528" x2="94141" y2="57176"/>
                                        <a14:foregroundMark x1="84180" y1="49769" x2="87109" y2="557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3ED1A67A" w14:textId="77777777" w:rsidTr="00F23879">
        <w:tc>
          <w:tcPr>
            <w:tcW w:w="13887" w:type="dxa"/>
            <w:gridSpan w:val="4"/>
          </w:tcPr>
          <w:p w14:paraId="2C93D7FC" w14:textId="77777777" w:rsidR="00421066" w:rsidRPr="003349C4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Activiteiten/ Hoeken voor de uitwerking van de themadoelen, de </w:t>
            </w:r>
            <w:proofErr w:type="spellStart"/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leerlus</w:t>
            </w:r>
            <w:proofErr w:type="spellEnd"/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.</w:t>
            </w:r>
          </w:p>
        </w:tc>
      </w:tr>
      <w:tr w:rsidR="00421066" w14:paraId="20729B56" w14:textId="77777777" w:rsidTr="00F23879">
        <w:tc>
          <w:tcPr>
            <w:tcW w:w="4650" w:type="dxa"/>
          </w:tcPr>
          <w:p w14:paraId="0BEC7E8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hier de themadoelen die je zal meenemen gedurende de uitwerking van het gehele thema.</w:t>
            </w:r>
          </w:p>
        </w:tc>
        <w:tc>
          <w:tcPr>
            <w:tcW w:w="9237" w:type="dxa"/>
            <w:gridSpan w:val="3"/>
          </w:tcPr>
          <w:p w14:paraId="0ABF8DB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in deze kolom de verschillende activiteiten die je zal aanbieden.</w:t>
            </w:r>
          </w:p>
          <w:p w14:paraId="71AD4D1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1 activiteit kan verschillende doelen bevatten waar je tegelijkertijd aan zal werken.</w:t>
            </w:r>
          </w:p>
        </w:tc>
      </w:tr>
      <w:tr w:rsidR="00421066" w14:paraId="27501F44" w14:textId="77777777" w:rsidTr="00F23879">
        <w:tc>
          <w:tcPr>
            <w:tcW w:w="4650" w:type="dxa"/>
            <w:shd w:val="clear" w:color="auto" w:fill="7F7F7F" w:themeFill="text1" w:themeFillTint="80"/>
          </w:tcPr>
          <w:p w14:paraId="67BDE60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B2E14F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31E869E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3C33B91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41A8BFF6" w14:textId="77777777" w:rsidTr="00F23879">
        <w:tc>
          <w:tcPr>
            <w:tcW w:w="4650" w:type="dxa"/>
          </w:tcPr>
          <w:p w14:paraId="47CC35D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03B480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D47588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1D573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7F7CBA6" w14:textId="77777777" w:rsidTr="00F23879">
        <w:tc>
          <w:tcPr>
            <w:tcW w:w="4650" w:type="dxa"/>
          </w:tcPr>
          <w:p w14:paraId="01D9236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230C50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403220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73DC69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0EFCDE5" w14:textId="77777777" w:rsidTr="00F23879">
        <w:tc>
          <w:tcPr>
            <w:tcW w:w="4650" w:type="dxa"/>
          </w:tcPr>
          <w:p w14:paraId="484C556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3752FC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1B7AE1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E9E109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D730394" w14:textId="77777777" w:rsidTr="00F23879">
        <w:tc>
          <w:tcPr>
            <w:tcW w:w="4650" w:type="dxa"/>
          </w:tcPr>
          <w:p w14:paraId="4ABA9E0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44DA2E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17027E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6B79F9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EF4C0F3" w14:textId="77777777" w:rsidTr="00F23879">
        <w:tc>
          <w:tcPr>
            <w:tcW w:w="4650" w:type="dxa"/>
          </w:tcPr>
          <w:p w14:paraId="705D31C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24BD0F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19BC78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0426A4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1AE6DD2" w14:textId="77777777" w:rsidTr="00F23879">
        <w:tc>
          <w:tcPr>
            <w:tcW w:w="4650" w:type="dxa"/>
          </w:tcPr>
          <w:p w14:paraId="5E9AEDD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8A4195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A6D441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CDB3C8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C058D08" w14:textId="77777777" w:rsidTr="00F23879">
        <w:tc>
          <w:tcPr>
            <w:tcW w:w="4650" w:type="dxa"/>
          </w:tcPr>
          <w:p w14:paraId="7BB7FC8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C5F04A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4427D9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5D80A0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C0363EF" w14:textId="77777777" w:rsidTr="00F23879">
        <w:tc>
          <w:tcPr>
            <w:tcW w:w="4650" w:type="dxa"/>
          </w:tcPr>
          <w:p w14:paraId="4C00214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C08A10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216E21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2EC3D9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1FCCF6A" w14:textId="77777777" w:rsidTr="00F23879">
        <w:tc>
          <w:tcPr>
            <w:tcW w:w="4650" w:type="dxa"/>
          </w:tcPr>
          <w:p w14:paraId="191D836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C467CA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729E18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CBDA20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5263BDD" w14:textId="77777777" w:rsidTr="00F23879">
        <w:tc>
          <w:tcPr>
            <w:tcW w:w="4650" w:type="dxa"/>
          </w:tcPr>
          <w:p w14:paraId="2AADE14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BA7935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6CB6B5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4E08A4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D66A1EA" w14:textId="77777777" w:rsidTr="00F23879">
        <w:tc>
          <w:tcPr>
            <w:tcW w:w="4650" w:type="dxa"/>
          </w:tcPr>
          <w:p w14:paraId="26D32DE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E93EB1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BAF208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87FE44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AFC742A" w14:textId="77777777" w:rsidTr="00F23879">
        <w:tc>
          <w:tcPr>
            <w:tcW w:w="4650" w:type="dxa"/>
          </w:tcPr>
          <w:p w14:paraId="355E411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BF4A45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35271C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CE3D20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27532D4" w14:textId="77777777" w:rsidTr="00F23879">
        <w:tc>
          <w:tcPr>
            <w:tcW w:w="4650" w:type="dxa"/>
          </w:tcPr>
          <w:p w14:paraId="1201362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386D67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6DEC02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A7EEDC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A6C7668" w14:textId="77777777" w:rsidTr="00F23879">
        <w:tc>
          <w:tcPr>
            <w:tcW w:w="4650" w:type="dxa"/>
          </w:tcPr>
          <w:p w14:paraId="752BBDB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A18FE8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BE84E3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A0C718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168D3F70" w14:textId="77777777" w:rsidR="00E818E6" w:rsidRDefault="00E818E6" w:rsidP="00421066"/>
    <w:p w14:paraId="69C1D706" w14:textId="77777777" w:rsidR="00E818E6" w:rsidRDefault="00E818E6" w:rsidP="00421066"/>
    <w:p w14:paraId="75EDC988" w14:textId="7D763746" w:rsidR="00E818E6" w:rsidRDefault="00114E3D" w:rsidP="00114E3D">
      <w:pPr>
        <w:suppressAutoHyphens w:val="0"/>
      </w:pPr>
      <w:r>
        <w:br w:type="page"/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9237"/>
      </w:tblGrid>
      <w:tr w:rsidR="00E818E6" w14:paraId="54412CEB" w14:textId="77777777" w:rsidTr="00E818E6">
        <w:trPr>
          <w:trHeight w:val="835"/>
        </w:trPr>
        <w:tc>
          <w:tcPr>
            <w:tcW w:w="13887" w:type="dxa"/>
            <w:gridSpan w:val="2"/>
          </w:tcPr>
          <w:p w14:paraId="43C76A2E" w14:textId="1C585DC3" w:rsidR="00E818E6" w:rsidRDefault="00E818E6" w:rsidP="00E818E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BE52692" wp14:editId="16CA8B67">
                  <wp:extent cx="680720" cy="532130"/>
                  <wp:effectExtent l="0" t="0" r="5080" b="1270"/>
                  <wp:docPr id="35597548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BFF1EA-4E9F-4948-9B04-CC371C3A3D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32215" name="Afbeelding 1">
                            <a:extLst>
                              <a:ext uri="{FF2B5EF4-FFF2-40B4-BE49-F238E27FC236}">
                                <a16:creationId xmlns:a16="http://schemas.microsoft.com/office/drawing/2014/main" id="{74BFF1EA-4E9F-4948-9B04-CC371C3A3D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7056" b="94404" l="6464" r="92966">
                                        <a14:foregroundMark x1="36122" y1="19221" x2="36122" y2="19221"/>
                                        <a14:foregroundMark x1="72243" y1="11436" x2="72243" y2="11436"/>
                                        <a14:foregroundMark x1="55323" y1="7056" x2="55323" y2="7056"/>
                                        <a14:foregroundMark x1="92966" y1="56204" x2="92966" y2="56204"/>
                                        <a14:foregroundMark x1="64829" y1="94647" x2="64829" y2="94647"/>
                                        <a14:foregroundMark x1="6464" y1="48905" x2="6464" y2="4890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8E6" w:rsidRPr="00FC4FB1" w14:paraId="37DAF53A" w14:textId="77777777" w:rsidTr="00F23879">
        <w:tc>
          <w:tcPr>
            <w:tcW w:w="13887" w:type="dxa"/>
            <w:gridSpan w:val="2"/>
          </w:tcPr>
          <w:p w14:paraId="636514C7" w14:textId="77777777" w:rsidR="00E818E6" w:rsidRPr="003349C4" w:rsidRDefault="00E818E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Reflectie</w:t>
            </w:r>
            <w:r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 over subthema</w:t>
            </w:r>
          </w:p>
        </w:tc>
      </w:tr>
      <w:tr w:rsidR="00E818E6" w14:paraId="5D59CA0D" w14:textId="77777777" w:rsidTr="00F23879">
        <w:tc>
          <w:tcPr>
            <w:tcW w:w="4650" w:type="dxa"/>
          </w:tcPr>
          <w:p w14:paraId="65FE913A" w14:textId="77777777" w:rsidR="00E818E6" w:rsidRPr="003349C4" w:rsidRDefault="00E818E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Evalueren, reflecteren, kwaliteitsontwikkeling</w:t>
            </w:r>
          </w:p>
        </w:tc>
        <w:tc>
          <w:tcPr>
            <w:tcW w:w="9237" w:type="dxa"/>
          </w:tcPr>
          <w:p w14:paraId="72165222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Noteer hier mogelijke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denkvragen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en/of uitwerking van hoe je de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reflectie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zal aanpakken tijdens dit subthema.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Wat neem je mee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naar een volgend subthema?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Waar zie je nog kansen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tot verdiepen, verruimen, verdiepen? </w:t>
            </w:r>
          </w:p>
        </w:tc>
      </w:tr>
      <w:tr w:rsidR="00E818E6" w14:paraId="66800366" w14:textId="77777777" w:rsidTr="00F23879">
        <w:tc>
          <w:tcPr>
            <w:tcW w:w="4650" w:type="dxa"/>
          </w:tcPr>
          <w:p w14:paraId="58A93D8C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>Tussentijds evalueren, reflecteren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 en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>feedback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geven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doe je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aan de hand van je brainstorm. Neem je probleemstelling of onderzoeksvraag erbij. </w:t>
            </w:r>
          </w:p>
          <w:p w14:paraId="6FAB021E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0E7D2613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722A4D0A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5BDA63EE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64387F7E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E818E6" w14:paraId="22B08C88" w14:textId="77777777" w:rsidTr="00F23879">
        <w:tc>
          <w:tcPr>
            <w:tcW w:w="4650" w:type="dxa"/>
          </w:tcPr>
          <w:p w14:paraId="580F5F35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Formuleer samen met je leerlingen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een antwoord op de probleemstelling of onderzoeksvraag.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Neem je brainstorm erbij.</w:t>
            </w:r>
          </w:p>
          <w:p w14:paraId="60C45775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675C1039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51E74A0D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3110AB6A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678CE16A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E818E6" w14:paraId="43B18DD2" w14:textId="77777777" w:rsidTr="00F23879">
        <w:tc>
          <w:tcPr>
            <w:tcW w:w="4650" w:type="dxa"/>
          </w:tcPr>
          <w:p w14:paraId="6A0BFBE5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Verzamel en beoordeel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deze doelen in de brede zin bij de leerlingen. Stem je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 handelen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hierop af. Denk na over de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communicatie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met en over je leerlingen.</w:t>
            </w:r>
          </w:p>
          <w:p w14:paraId="68CB6CC3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5F18563F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E818E6" w14:paraId="7940F9A3" w14:textId="77777777" w:rsidTr="00F23879">
        <w:tc>
          <w:tcPr>
            <w:tcW w:w="4650" w:type="dxa"/>
          </w:tcPr>
          <w:p w14:paraId="0D9A9074" w14:textId="77777777" w:rsidR="00E818E6" w:rsidRPr="003349C4" w:rsidRDefault="00E818E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Bekijk de gevisualiseerde doelen,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zijn deze behaald?</w:t>
            </w:r>
          </w:p>
          <w:p w14:paraId="7DA45979" w14:textId="77777777" w:rsidR="00E818E6" w:rsidRPr="003349C4" w:rsidRDefault="00E818E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9237" w:type="dxa"/>
          </w:tcPr>
          <w:p w14:paraId="25098506" w14:textId="77777777" w:rsidR="00E818E6" w:rsidRPr="003349C4" w:rsidRDefault="00E818E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7E071AE4" w14:textId="461E6172" w:rsidR="00421066" w:rsidRDefault="00421066" w:rsidP="00421066">
      <w:r>
        <w:br w:type="page"/>
      </w:r>
    </w:p>
    <w:p w14:paraId="0B030D68" w14:textId="41903F29" w:rsidR="00421066" w:rsidRPr="008C6719" w:rsidRDefault="00421066" w:rsidP="00421066">
      <w:pPr>
        <w:suppressAutoHyphens w:val="0"/>
        <w:rPr>
          <w:rFonts w:ascii="Poppins" w:hAnsi="Poppins" w:cs="Poppins"/>
          <w:b/>
          <w:bCs/>
          <w:sz w:val="28"/>
          <w:szCs w:val="28"/>
        </w:rPr>
      </w:pPr>
      <w:r w:rsidRPr="008C6719">
        <w:rPr>
          <w:rFonts w:ascii="Poppins" w:hAnsi="Poppins" w:cs="Poppins"/>
          <w:b/>
          <w:bCs/>
          <w:sz w:val="28"/>
          <w:szCs w:val="28"/>
        </w:rPr>
        <w:lastRenderedPageBreak/>
        <w:t xml:space="preserve">Subthema </w:t>
      </w:r>
      <w:r>
        <w:rPr>
          <w:rFonts w:ascii="Poppins" w:hAnsi="Poppins" w:cs="Poppins"/>
          <w:b/>
          <w:bCs/>
          <w:sz w:val="28"/>
          <w:szCs w:val="28"/>
        </w:rPr>
        <w:t xml:space="preserve">4: 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21066" w14:paraId="431CCE06" w14:textId="77777777" w:rsidTr="00F23879">
        <w:trPr>
          <w:trHeight w:val="835"/>
        </w:trPr>
        <w:tc>
          <w:tcPr>
            <w:tcW w:w="13887" w:type="dxa"/>
            <w:gridSpan w:val="4"/>
          </w:tcPr>
          <w:p w14:paraId="0F2615BE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22D02D" wp14:editId="259953DF">
                  <wp:extent cx="636270" cy="578485"/>
                  <wp:effectExtent l="0" t="0" r="0" b="0"/>
                  <wp:docPr id="2003828702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6335FDE" wp14:editId="40BFBD36">
                  <wp:extent cx="711200" cy="567055"/>
                  <wp:effectExtent l="0" t="0" r="0" b="4445"/>
                  <wp:docPr id="1082891110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4DBC08D9" w14:textId="77777777" w:rsidTr="00F23879">
        <w:trPr>
          <w:trHeight w:val="143"/>
        </w:trPr>
        <w:tc>
          <w:tcPr>
            <w:tcW w:w="3397" w:type="dxa"/>
            <w:vMerge w:val="restart"/>
          </w:tcPr>
          <w:p w14:paraId="43189844" w14:textId="77777777" w:rsidR="00421066" w:rsidRPr="00DD05F7" w:rsidRDefault="00421066" w:rsidP="00F23879">
            <w:pPr>
              <w:pStyle w:val="Lijstalinea"/>
              <w:numPr>
                <w:ilvl w:val="0"/>
                <w:numId w:val="24"/>
              </w:numPr>
              <w:spacing w:after="0"/>
              <w:rPr>
                <w:rFonts w:ascii="Roboto" w:hAnsi="Roboto"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Formuleer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gerichte denkvragen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om de </w:t>
            </w: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t>onderzoekende houding</w:t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t xml:space="preserve"> van leerlingen te stimuleren</w:t>
            </w:r>
          </w:p>
        </w:tc>
        <w:tc>
          <w:tcPr>
            <w:tcW w:w="3496" w:type="dxa"/>
          </w:tcPr>
          <w:p w14:paraId="21964B9C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1DDF7086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1FEC77C8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noProof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50EB8361" w14:textId="77777777" w:rsidTr="00F23879">
        <w:trPr>
          <w:trHeight w:val="517"/>
        </w:trPr>
        <w:tc>
          <w:tcPr>
            <w:tcW w:w="3397" w:type="dxa"/>
            <w:vMerge/>
          </w:tcPr>
          <w:p w14:paraId="41AC5AD4" w14:textId="77777777" w:rsidR="00421066" w:rsidRPr="00DD05F7" w:rsidRDefault="00421066" w:rsidP="00F23879">
            <w:pPr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6" w:type="dxa"/>
          </w:tcPr>
          <w:p w14:paraId="0C25435F" w14:textId="77777777" w:rsidR="00421066" w:rsidRPr="00DD05F7" w:rsidRDefault="00421066" w:rsidP="00F23879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7" w:type="dxa"/>
          </w:tcPr>
          <w:p w14:paraId="0C964A83" w14:textId="77777777" w:rsidR="00421066" w:rsidRPr="00DD05F7" w:rsidRDefault="00421066" w:rsidP="00F23879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  <w:tc>
          <w:tcPr>
            <w:tcW w:w="3497" w:type="dxa"/>
          </w:tcPr>
          <w:p w14:paraId="7CB54380" w14:textId="77777777" w:rsidR="00421066" w:rsidRPr="00DD05F7" w:rsidRDefault="00421066" w:rsidP="00F23879">
            <w:pPr>
              <w:jc w:val="center"/>
              <w:rPr>
                <w:rFonts w:ascii="Roboto" w:hAnsi="Roboto"/>
                <w:noProof/>
                <w:sz w:val="22"/>
                <w:szCs w:val="22"/>
              </w:rPr>
            </w:pPr>
          </w:p>
        </w:tc>
      </w:tr>
      <w:tr w:rsidR="00421066" w14:paraId="701A6CC8" w14:textId="77777777" w:rsidTr="00F23879">
        <w:trPr>
          <w:trHeight w:val="183"/>
        </w:trPr>
        <w:tc>
          <w:tcPr>
            <w:tcW w:w="3397" w:type="dxa"/>
            <w:vMerge w:val="restart"/>
          </w:tcPr>
          <w:p w14:paraId="761C0012" w14:textId="77777777" w:rsidR="00421066" w:rsidRPr="00DD05F7" w:rsidRDefault="00421066" w:rsidP="00F23879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selecteer minstens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 10 subdoelen</w:t>
            </w:r>
          </w:p>
          <w:p w14:paraId="2B3B9898" w14:textId="77777777" w:rsidR="00421066" w:rsidRPr="00DD05F7" w:rsidRDefault="00421066" w:rsidP="00F23879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 xml:space="preserve">hou rekening met de </w:t>
            </w: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beginsituatie </w:t>
            </w:r>
            <w:r w:rsidRPr="00DD05F7">
              <w:rPr>
                <w:rFonts w:ascii="Roboto" w:hAnsi="Roboto"/>
                <w:sz w:val="22"/>
                <w:szCs w:val="22"/>
              </w:rPr>
              <w:t>van je leerlingen</w:t>
            </w:r>
          </w:p>
          <w:p w14:paraId="2859C1FB" w14:textId="77777777" w:rsidR="00421066" w:rsidRPr="00DD05F7" w:rsidRDefault="00421066" w:rsidP="00F23879">
            <w:pPr>
              <w:numPr>
                <w:ilvl w:val="0"/>
                <w:numId w:val="29"/>
              </w:num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Bewaak hierbij de leerlijn</w:t>
            </w:r>
            <w:r w:rsidRPr="00DD05F7">
              <w:rPr>
                <w:rFonts w:ascii="Roboto" w:hAnsi="Roboto"/>
                <w:sz w:val="22"/>
                <w:szCs w:val="22"/>
              </w:rPr>
              <w:t xml:space="preserve"> die je in het leerplan zal zien.</w:t>
            </w:r>
          </w:p>
          <w:p w14:paraId="16738DF5" w14:textId="77777777" w:rsidR="00421066" w:rsidRPr="00DD05F7" w:rsidRDefault="00421066" w:rsidP="00F23879">
            <w:pPr>
              <w:pStyle w:val="Lijstalinea"/>
              <w:numPr>
                <w:ilvl w:val="0"/>
                <w:numId w:val="0"/>
              </w:numPr>
              <w:spacing w:after="0"/>
              <w:ind w:left="360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A19A653" w14:textId="77777777" w:rsidR="00421066" w:rsidRPr="00DD05F7" w:rsidRDefault="00421066" w:rsidP="00F23879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750EB270" w14:textId="77777777" w:rsidR="00421066" w:rsidRPr="00DD05F7" w:rsidRDefault="00421066" w:rsidP="00F23879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4FE06F4B" w14:textId="77777777" w:rsidR="00421066" w:rsidRPr="00DD05F7" w:rsidRDefault="00421066" w:rsidP="00F23879">
            <w:pPr>
              <w:pStyle w:val="Default"/>
              <w:jc w:val="center"/>
              <w:rPr>
                <w:rFonts w:ascii="Roboto" w:hAnsi="Roboto"/>
                <w:b/>
                <w:bCs/>
                <w:color w:val="990099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71AC1C26" w14:textId="77777777" w:rsidTr="00F23879">
        <w:trPr>
          <w:trHeight w:val="183"/>
        </w:trPr>
        <w:tc>
          <w:tcPr>
            <w:tcW w:w="3397" w:type="dxa"/>
            <w:vMerge/>
          </w:tcPr>
          <w:p w14:paraId="40CC1B0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134FA5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8758513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F7EE1DF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4A2BE8D1" w14:textId="77777777" w:rsidTr="00F23879">
        <w:trPr>
          <w:trHeight w:val="183"/>
        </w:trPr>
        <w:tc>
          <w:tcPr>
            <w:tcW w:w="3397" w:type="dxa"/>
            <w:vMerge/>
          </w:tcPr>
          <w:p w14:paraId="72C0CC9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976E27A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0DB3FC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629BC5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1BED3015" w14:textId="77777777" w:rsidTr="00F23879">
        <w:trPr>
          <w:trHeight w:val="183"/>
        </w:trPr>
        <w:tc>
          <w:tcPr>
            <w:tcW w:w="3397" w:type="dxa"/>
            <w:vMerge/>
          </w:tcPr>
          <w:p w14:paraId="118F7A2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484D4CE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88B4E78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34E3FA9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22D9F392" w14:textId="77777777" w:rsidTr="00F23879">
        <w:trPr>
          <w:trHeight w:val="183"/>
        </w:trPr>
        <w:tc>
          <w:tcPr>
            <w:tcW w:w="3397" w:type="dxa"/>
            <w:vMerge/>
          </w:tcPr>
          <w:p w14:paraId="755A488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239C638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1A29319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4F1FF40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094604FB" w14:textId="77777777" w:rsidTr="00F23879">
        <w:trPr>
          <w:trHeight w:val="183"/>
        </w:trPr>
        <w:tc>
          <w:tcPr>
            <w:tcW w:w="3397" w:type="dxa"/>
            <w:vMerge/>
          </w:tcPr>
          <w:p w14:paraId="1E62002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30ACC963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FB6A00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C26D85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5B28BB82" w14:textId="77777777" w:rsidTr="00F23879">
        <w:trPr>
          <w:trHeight w:val="183"/>
        </w:trPr>
        <w:tc>
          <w:tcPr>
            <w:tcW w:w="3397" w:type="dxa"/>
            <w:vMerge/>
          </w:tcPr>
          <w:p w14:paraId="5E39CB5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6A3A2D8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4F28AD5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7C4FCF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0787A962" w14:textId="77777777" w:rsidTr="00F23879">
        <w:trPr>
          <w:trHeight w:val="183"/>
        </w:trPr>
        <w:tc>
          <w:tcPr>
            <w:tcW w:w="3397" w:type="dxa"/>
            <w:vMerge/>
          </w:tcPr>
          <w:p w14:paraId="44AE642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1445A7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650946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C5AEECB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3D361863" w14:textId="77777777" w:rsidTr="00F23879">
        <w:trPr>
          <w:trHeight w:val="183"/>
        </w:trPr>
        <w:tc>
          <w:tcPr>
            <w:tcW w:w="3397" w:type="dxa"/>
            <w:vMerge/>
          </w:tcPr>
          <w:p w14:paraId="7A79BA9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2AF81038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992F469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5B71F3B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45D63A75" w14:textId="77777777" w:rsidTr="00F23879">
        <w:trPr>
          <w:trHeight w:val="183"/>
        </w:trPr>
        <w:tc>
          <w:tcPr>
            <w:tcW w:w="3397" w:type="dxa"/>
            <w:vMerge/>
          </w:tcPr>
          <w:p w14:paraId="5F5274C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79566522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272B2B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53E65DB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27DB902E" w14:textId="77777777" w:rsidTr="00F23879">
        <w:trPr>
          <w:trHeight w:val="183"/>
        </w:trPr>
        <w:tc>
          <w:tcPr>
            <w:tcW w:w="3397" w:type="dxa"/>
            <w:vMerge/>
          </w:tcPr>
          <w:p w14:paraId="468D784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3C4D22C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63BE8FB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365EA54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55F68362" w14:textId="77777777" w:rsidTr="00F23879">
        <w:trPr>
          <w:trHeight w:val="183"/>
        </w:trPr>
        <w:tc>
          <w:tcPr>
            <w:tcW w:w="3397" w:type="dxa"/>
            <w:vMerge/>
          </w:tcPr>
          <w:p w14:paraId="2D36EB5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2EEF05A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2B9A9F9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7BA6D0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7A3029F8" w14:textId="77777777" w:rsidTr="00F23879">
        <w:trPr>
          <w:trHeight w:val="183"/>
        </w:trPr>
        <w:tc>
          <w:tcPr>
            <w:tcW w:w="3397" w:type="dxa"/>
            <w:vMerge/>
          </w:tcPr>
          <w:p w14:paraId="6D1B238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452E3B6C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9AA6831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396BDDF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7B7EBBBA" w14:textId="77777777" w:rsidTr="00F23879">
        <w:trPr>
          <w:trHeight w:val="183"/>
        </w:trPr>
        <w:tc>
          <w:tcPr>
            <w:tcW w:w="3397" w:type="dxa"/>
            <w:vMerge/>
          </w:tcPr>
          <w:p w14:paraId="24C700F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017DA0FD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B95AA6E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7B8115B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65CA5AAA" w14:textId="77777777" w:rsidTr="00F23879">
        <w:trPr>
          <w:trHeight w:val="183"/>
        </w:trPr>
        <w:tc>
          <w:tcPr>
            <w:tcW w:w="3397" w:type="dxa"/>
            <w:vMerge/>
          </w:tcPr>
          <w:p w14:paraId="47F4CF7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15C73271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5E6CD5B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260C74B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  <w:tr w:rsidR="00421066" w14:paraId="7B290BA2" w14:textId="77777777" w:rsidTr="00F23879">
        <w:trPr>
          <w:trHeight w:val="183"/>
        </w:trPr>
        <w:tc>
          <w:tcPr>
            <w:tcW w:w="3397" w:type="dxa"/>
            <w:vMerge/>
          </w:tcPr>
          <w:p w14:paraId="1F05247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6" w:type="dxa"/>
          </w:tcPr>
          <w:p w14:paraId="2354DAF9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96151F6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  <w:tc>
          <w:tcPr>
            <w:tcW w:w="3497" w:type="dxa"/>
          </w:tcPr>
          <w:p w14:paraId="7591F320" w14:textId="77777777" w:rsidR="00421066" w:rsidRPr="00DD05F7" w:rsidRDefault="00421066" w:rsidP="00F23879">
            <w:pPr>
              <w:pStyle w:val="Default"/>
              <w:rPr>
                <w:rFonts w:ascii="Roboto" w:hAnsi="Roboto"/>
                <w:color w:val="990099"/>
                <w:sz w:val="22"/>
                <w:szCs w:val="22"/>
              </w:rPr>
            </w:pPr>
          </w:p>
        </w:tc>
      </w:tr>
    </w:tbl>
    <w:p w14:paraId="70B02D2D" w14:textId="77777777" w:rsidR="00421066" w:rsidRDefault="00421066" w:rsidP="00421066"/>
    <w:p w14:paraId="31C203C5" w14:textId="77777777" w:rsidR="00421066" w:rsidRDefault="00421066" w:rsidP="00421066">
      <w:pPr>
        <w:suppressAutoHyphens w:val="0"/>
      </w:pPr>
      <w:r>
        <w:br w:type="page"/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21066" w14:paraId="4D34D051" w14:textId="77777777" w:rsidTr="00F23879">
        <w:trPr>
          <w:trHeight w:val="835"/>
        </w:trPr>
        <w:tc>
          <w:tcPr>
            <w:tcW w:w="13887" w:type="dxa"/>
            <w:gridSpan w:val="4"/>
          </w:tcPr>
          <w:p w14:paraId="7B17701C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877FE87" wp14:editId="2E6C867E">
                  <wp:extent cx="636270" cy="578485"/>
                  <wp:effectExtent l="0" t="0" r="0" b="0"/>
                  <wp:docPr id="10769737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4705695" wp14:editId="02E9070A">
                  <wp:extent cx="711200" cy="567055"/>
                  <wp:effectExtent l="0" t="0" r="0" b="4445"/>
                  <wp:docPr id="40932231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35651EA" wp14:editId="3A91B567">
                  <wp:extent cx="701040" cy="532130"/>
                  <wp:effectExtent l="0" t="0" r="3810" b="1270"/>
                  <wp:docPr id="165648256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34C95F5E" w14:textId="77777777" w:rsidTr="00F23879">
        <w:tc>
          <w:tcPr>
            <w:tcW w:w="13887" w:type="dxa"/>
            <w:gridSpan w:val="4"/>
          </w:tcPr>
          <w:p w14:paraId="7E288DD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Voor rooms-katholieke godsdienst selecteer je 1 subdoel per subthema</w:t>
            </w:r>
            <w:r w:rsidRPr="00DD05F7">
              <w:rPr>
                <w:rFonts w:ascii="Roboto" w:hAnsi="Roboto"/>
                <w:sz w:val="22"/>
                <w:szCs w:val="22"/>
              </w:rPr>
              <w:t>. Het doel kan per klasgroep verschillen.</w:t>
            </w:r>
          </w:p>
          <w:p w14:paraId="74D73A5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Werk de drie impulsen uit (ervaringen, geloofstaal en rituelen).</w:t>
            </w:r>
          </w:p>
          <w:p w14:paraId="7FE5FA8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Werk 3 activiteiten uit per week.</w:t>
            </w:r>
          </w:p>
        </w:tc>
      </w:tr>
      <w:tr w:rsidR="00421066" w14:paraId="5D7BA507" w14:textId="77777777" w:rsidTr="00F23879">
        <w:trPr>
          <w:trHeight w:val="145"/>
        </w:trPr>
        <w:tc>
          <w:tcPr>
            <w:tcW w:w="3397" w:type="dxa"/>
          </w:tcPr>
          <w:p w14:paraId="2C5C6DE5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6" w:type="dxa"/>
          </w:tcPr>
          <w:p w14:paraId="70F0AE60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5C5E7DF4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3012D4D4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3B7F2F" w14:paraId="617650CA" w14:textId="77777777" w:rsidTr="004B7438">
        <w:trPr>
          <w:trHeight w:val="145"/>
        </w:trPr>
        <w:tc>
          <w:tcPr>
            <w:tcW w:w="3397" w:type="dxa"/>
          </w:tcPr>
          <w:p w14:paraId="33FB9779" w14:textId="77777777" w:rsidR="003B7F2F" w:rsidRPr="00DD05F7" w:rsidRDefault="003B7F2F" w:rsidP="004B7438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sz w:val="22"/>
                <w:szCs w:val="22"/>
              </w:rPr>
              <w:t>Subthema</w:t>
            </w:r>
          </w:p>
        </w:tc>
        <w:tc>
          <w:tcPr>
            <w:tcW w:w="3496" w:type="dxa"/>
          </w:tcPr>
          <w:p w14:paraId="55EECC28" w14:textId="77777777" w:rsidR="003B7F2F" w:rsidRPr="00DD05F7" w:rsidRDefault="003B7F2F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451AF425" w14:textId="77777777" w:rsidR="003B7F2F" w:rsidRPr="00DD05F7" w:rsidRDefault="003B7F2F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36151293" w14:textId="77777777" w:rsidR="003B7F2F" w:rsidRPr="00DD05F7" w:rsidRDefault="003B7F2F" w:rsidP="004B7438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421066" w14:paraId="00AA861C" w14:textId="77777777" w:rsidTr="00F23879">
        <w:trPr>
          <w:trHeight w:val="145"/>
        </w:trPr>
        <w:tc>
          <w:tcPr>
            <w:tcW w:w="3397" w:type="dxa"/>
          </w:tcPr>
          <w:p w14:paraId="6B76D97A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Doel rooms-katholieke godsdienst</w:t>
            </w:r>
          </w:p>
        </w:tc>
        <w:tc>
          <w:tcPr>
            <w:tcW w:w="3496" w:type="dxa"/>
          </w:tcPr>
          <w:p w14:paraId="498218A7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1EF897E9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41E885EF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1066F5D2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58F14484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3ADE63E1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421066" w14:paraId="440F25AC" w14:textId="77777777" w:rsidTr="00F23879">
        <w:trPr>
          <w:trHeight w:val="929"/>
        </w:trPr>
        <w:tc>
          <w:tcPr>
            <w:tcW w:w="3397" w:type="dxa"/>
          </w:tcPr>
          <w:p w14:paraId="28E78BB5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Ervaringen en belevingen</w:t>
            </w:r>
          </w:p>
          <w:p w14:paraId="55E766A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Hoe kan je RKG laten aansluiten bij de ‘gewone’ activiteiten in de klas?</w:t>
            </w:r>
          </w:p>
        </w:tc>
        <w:tc>
          <w:tcPr>
            <w:tcW w:w="3496" w:type="dxa"/>
          </w:tcPr>
          <w:p w14:paraId="295B3B4D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2BFED489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A2C6442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41BE87B" w14:textId="77777777" w:rsidTr="00F23879">
        <w:trPr>
          <w:trHeight w:val="1626"/>
        </w:trPr>
        <w:tc>
          <w:tcPr>
            <w:tcW w:w="3397" w:type="dxa"/>
          </w:tcPr>
          <w:p w14:paraId="14250E54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Geloofsverhalen, geloofsbeelden, Godsbeelden, Jezusbeelden</w:t>
            </w:r>
          </w:p>
          <w:p w14:paraId="6CA373F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Waar leg je hier de nadruk op? Kies een beeld of een (fragment van een) Bijbelverhaal. Verbind dit zowel met je ervaringen en belevingen als met je ritueel.</w:t>
            </w:r>
          </w:p>
        </w:tc>
        <w:tc>
          <w:tcPr>
            <w:tcW w:w="3496" w:type="dxa"/>
          </w:tcPr>
          <w:p w14:paraId="55A5E26A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57EBE22F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F511193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B815E54" w14:textId="77777777" w:rsidTr="00F23879">
        <w:trPr>
          <w:trHeight w:val="1626"/>
        </w:trPr>
        <w:tc>
          <w:tcPr>
            <w:tcW w:w="3397" w:type="dxa"/>
          </w:tcPr>
          <w:p w14:paraId="2DB27361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 xml:space="preserve">Klasritueel, feesten, </w:t>
            </w:r>
            <w:proofErr w:type="spellStart"/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vieringsmomenten</w:t>
            </w:r>
            <w:proofErr w:type="spellEnd"/>
          </w:p>
          <w:p w14:paraId="320108A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Welk ritueel kan je kiezen? Welk gebed kan je koppelen? Hou rekening met je ervaringen en belevingen en met het gekozen beeld of Bijbelverhaal.</w:t>
            </w:r>
          </w:p>
        </w:tc>
        <w:tc>
          <w:tcPr>
            <w:tcW w:w="3496" w:type="dxa"/>
          </w:tcPr>
          <w:p w14:paraId="6CB60C9D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F0EDF58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89AF3A2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4F5660B6" w14:textId="48456621" w:rsidR="00421066" w:rsidRDefault="00421066" w:rsidP="00421066">
      <w:pPr>
        <w:suppressAutoHyphens w:val="0"/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3397"/>
        <w:gridCol w:w="3496"/>
        <w:gridCol w:w="3497"/>
        <w:gridCol w:w="3497"/>
      </w:tblGrid>
      <w:tr w:rsidR="00421066" w14:paraId="1DAE4491" w14:textId="77777777" w:rsidTr="00F23879">
        <w:trPr>
          <w:trHeight w:val="835"/>
        </w:trPr>
        <w:tc>
          <w:tcPr>
            <w:tcW w:w="13887" w:type="dxa"/>
            <w:gridSpan w:val="4"/>
          </w:tcPr>
          <w:p w14:paraId="3FC90414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lastRenderedPageBreak/>
              <w:drawing>
                <wp:inline distT="0" distB="0" distL="0" distR="0" wp14:anchorId="31230326" wp14:editId="16118E6D">
                  <wp:extent cx="711200" cy="567055"/>
                  <wp:effectExtent l="0" t="0" r="0" b="4445"/>
                  <wp:docPr id="144169411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5C974158" wp14:editId="39087F89">
                  <wp:extent cx="701040" cy="532130"/>
                  <wp:effectExtent l="0" t="0" r="3810" b="1270"/>
                  <wp:docPr id="188135942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4565DE8A" w14:textId="77777777" w:rsidTr="00F23879">
        <w:tc>
          <w:tcPr>
            <w:tcW w:w="13887" w:type="dxa"/>
            <w:gridSpan w:val="4"/>
          </w:tcPr>
          <w:p w14:paraId="4189253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Denk na over de uitwerking van de waartoe. Welk aanbod voorzien we voor de uitwerking van de waartoe</w:t>
            </w:r>
          </w:p>
        </w:tc>
      </w:tr>
      <w:tr w:rsidR="00421066" w14:paraId="74D33E46" w14:textId="77777777" w:rsidTr="00F23879">
        <w:trPr>
          <w:trHeight w:val="145"/>
        </w:trPr>
        <w:tc>
          <w:tcPr>
            <w:tcW w:w="3397" w:type="dxa"/>
          </w:tcPr>
          <w:p w14:paraId="70171E02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Aspecten van waartoe</w:t>
            </w:r>
          </w:p>
        </w:tc>
        <w:tc>
          <w:tcPr>
            <w:tcW w:w="3496" w:type="dxa"/>
          </w:tcPr>
          <w:p w14:paraId="41E736AD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497" w:type="dxa"/>
          </w:tcPr>
          <w:p w14:paraId="5E295FBD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497" w:type="dxa"/>
          </w:tcPr>
          <w:p w14:paraId="744ACE24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2C574C50" w14:textId="77777777" w:rsidTr="00F23879">
        <w:trPr>
          <w:trHeight w:val="145"/>
        </w:trPr>
        <w:tc>
          <w:tcPr>
            <w:tcW w:w="3397" w:type="dxa"/>
          </w:tcPr>
          <w:p w14:paraId="670905BA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042A784" wp14:editId="08213D96">
                  <wp:extent cx="802528" cy="847725"/>
                  <wp:effectExtent l="0" t="0" r="0" b="0"/>
                  <wp:docPr id="252883033" name="Afbeelding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B83DA1-E860-15CB-DCCA-C4A489C5EF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>
                            <a:extLst>
                              <a:ext uri="{FF2B5EF4-FFF2-40B4-BE49-F238E27FC236}">
                                <a16:creationId xmlns:a16="http://schemas.microsoft.com/office/drawing/2014/main" id="{68B83DA1-E860-15CB-DCCA-C4A489C5EF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r="138" b="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70" cy="851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2DABFA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De wereld leren kennen</w:t>
            </w:r>
          </w:p>
        </w:tc>
        <w:tc>
          <w:tcPr>
            <w:tcW w:w="3496" w:type="dxa"/>
          </w:tcPr>
          <w:p w14:paraId="532B75E1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45560D55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114A527E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  <w:p w14:paraId="6B4B72BA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487D4A4C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099821DA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</w:tr>
      <w:tr w:rsidR="00421066" w14:paraId="1B9A9C1F" w14:textId="77777777" w:rsidTr="00F23879">
        <w:trPr>
          <w:trHeight w:val="929"/>
        </w:trPr>
        <w:tc>
          <w:tcPr>
            <w:tcW w:w="3397" w:type="dxa"/>
          </w:tcPr>
          <w:p w14:paraId="2C1761AB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7E4453AB" wp14:editId="1E4ABF75">
                  <wp:extent cx="755213" cy="800100"/>
                  <wp:effectExtent l="0" t="0" r="6985" b="0"/>
                  <wp:docPr id="155900410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91EDB1-4933-EA8D-653B-4B2F8D5F913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>
                            <a:extLst>
                              <a:ext uri="{FF2B5EF4-FFF2-40B4-BE49-F238E27FC236}">
                                <a16:creationId xmlns:a16="http://schemas.microsoft.com/office/drawing/2014/main" id="{5691EDB1-4933-EA8D-653B-4B2F8D5F91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355" cy="80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0AB756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Verbindend dialogeren</w:t>
            </w:r>
          </w:p>
        </w:tc>
        <w:tc>
          <w:tcPr>
            <w:tcW w:w="3496" w:type="dxa"/>
          </w:tcPr>
          <w:p w14:paraId="6E282C64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63BE37A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12928F92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AE3EE9D" w14:textId="77777777" w:rsidTr="00F23879">
        <w:trPr>
          <w:trHeight w:val="1331"/>
        </w:trPr>
        <w:tc>
          <w:tcPr>
            <w:tcW w:w="3397" w:type="dxa"/>
          </w:tcPr>
          <w:p w14:paraId="15642110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349FBA8E" wp14:editId="6EC4A543">
                  <wp:extent cx="784578" cy="828675"/>
                  <wp:effectExtent l="0" t="0" r="0" b="0"/>
                  <wp:docPr id="173645519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5032B5-A8C4-E4A2-BEA3-E78C252F5F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>
                            <a:extLst>
                              <a:ext uri="{FF2B5EF4-FFF2-40B4-BE49-F238E27FC236}">
                                <a16:creationId xmlns:a16="http://schemas.microsoft.com/office/drawing/2014/main" id="{7B5032B5-A8C4-E4A2-BEA3-E78C252F5F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b="-1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9063" cy="83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52773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Verantwoordelijkheid opnemen voor de wereld</w:t>
            </w:r>
          </w:p>
        </w:tc>
        <w:tc>
          <w:tcPr>
            <w:tcW w:w="3496" w:type="dxa"/>
          </w:tcPr>
          <w:p w14:paraId="06D728F1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074A67F1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C82397B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9D6B57C" w14:textId="77777777" w:rsidTr="00F23879">
        <w:trPr>
          <w:trHeight w:val="1114"/>
        </w:trPr>
        <w:tc>
          <w:tcPr>
            <w:tcW w:w="3397" w:type="dxa"/>
          </w:tcPr>
          <w:p w14:paraId="5545C916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0904E6B7" wp14:editId="1C13B933">
                  <wp:extent cx="755015" cy="798318"/>
                  <wp:effectExtent l="0" t="0" r="6985" b="1905"/>
                  <wp:docPr id="435177000" name="Afbeelding 1" descr="Afbeelding met tekst, Graphics, Lettertype, logo&#10;&#10;Door AI gegenereerde inhoud is mogelijk onjuis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39B331-85D7-9ABF-AF32-BDA575703D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 descr="Afbeelding met tekst, Graphics, Lettertype, logo&#10;&#10;Door AI gegenereerde inhoud is mogelijk onjuist.">
                            <a:extLst>
                              <a:ext uri="{FF2B5EF4-FFF2-40B4-BE49-F238E27FC236}">
                                <a16:creationId xmlns:a16="http://schemas.microsoft.com/office/drawing/2014/main" id="{7539B331-85D7-9ABF-AF32-BDA575703D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r="-125" b="-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33" cy="80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4038D7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Reflecteren</w:t>
            </w:r>
          </w:p>
        </w:tc>
        <w:tc>
          <w:tcPr>
            <w:tcW w:w="3496" w:type="dxa"/>
          </w:tcPr>
          <w:p w14:paraId="47D186DE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4C2FC8BE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497" w:type="dxa"/>
          </w:tcPr>
          <w:p w14:paraId="6034EF8C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6CFD37E7" w14:textId="77777777" w:rsidR="00421066" w:rsidRDefault="00421066" w:rsidP="00421066">
      <w:pPr>
        <w:suppressAutoHyphens w:val="0"/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4189E89A" w14:textId="77777777" w:rsidTr="00F23879">
        <w:tc>
          <w:tcPr>
            <w:tcW w:w="4650" w:type="dxa"/>
          </w:tcPr>
          <w:p w14:paraId="49567B4C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BB48E47" wp14:editId="18C30ED7">
                  <wp:extent cx="636270" cy="578485"/>
                  <wp:effectExtent l="0" t="0" r="0" b="0"/>
                  <wp:docPr id="1428935762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15C4FF7C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1D07CE" wp14:editId="3EA41D65">
                  <wp:extent cx="711200" cy="567055"/>
                  <wp:effectExtent l="0" t="0" r="0" b="4445"/>
                  <wp:docPr id="421563694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CC520CA" wp14:editId="0AA387F9">
                  <wp:extent cx="701040" cy="532130"/>
                  <wp:effectExtent l="0" t="0" r="3810" b="1270"/>
                  <wp:docPr id="728498047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60EFB1B4" w14:textId="77777777" w:rsidTr="00F23879">
        <w:tc>
          <w:tcPr>
            <w:tcW w:w="13887" w:type="dxa"/>
            <w:gridSpan w:val="4"/>
          </w:tcPr>
          <w:p w14:paraId="62AD2A65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Woordenschat: welke woordenschat zal aan bod komen gedurende dit thema en het subthema?</w:t>
            </w:r>
          </w:p>
          <w:p w14:paraId="2840455A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Denk hierbij aan de woordenschat vanuit de leerplandoelen, prentenboek(en) en/of informatieve boeken, de context van het thema</w:t>
            </w:r>
          </w:p>
          <w:p w14:paraId="44B14D4F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Hoe zorg je ervoor dat deze woordenschat in de verschillende activiteiten en hoeken kan beleefd en doorleefd worden?</w:t>
            </w:r>
          </w:p>
        </w:tc>
      </w:tr>
      <w:tr w:rsidR="00421066" w14:paraId="3513BE91" w14:textId="77777777" w:rsidTr="00F23879">
        <w:tc>
          <w:tcPr>
            <w:tcW w:w="4650" w:type="dxa"/>
            <w:shd w:val="clear" w:color="auto" w:fill="7F7F7F" w:themeFill="text1" w:themeFillTint="80"/>
          </w:tcPr>
          <w:p w14:paraId="668136B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61CA25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138B816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69EFF19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3965D1E1" w14:textId="77777777" w:rsidTr="00F23879">
        <w:tc>
          <w:tcPr>
            <w:tcW w:w="4650" w:type="dxa"/>
          </w:tcPr>
          <w:p w14:paraId="5182878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 xml:space="preserve">Vanuit de leerplandoelen </w:t>
            </w:r>
          </w:p>
          <w:p w14:paraId="17974C5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258AC2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ED21CE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DAAB81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FFA172A" w14:textId="77777777" w:rsidTr="00F23879">
        <w:tc>
          <w:tcPr>
            <w:tcW w:w="4650" w:type="dxa"/>
          </w:tcPr>
          <w:p w14:paraId="1231781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Vanuit prentenboek(en), informatieve boeken en/of Bijbelverhalen</w:t>
            </w:r>
          </w:p>
          <w:p w14:paraId="0ED7B0B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3A2369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11512D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081006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A0C0637" w14:textId="77777777" w:rsidTr="00F23879">
        <w:tc>
          <w:tcPr>
            <w:tcW w:w="4650" w:type="dxa"/>
          </w:tcPr>
          <w:p w14:paraId="085762C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Vanuit de context van het thema</w:t>
            </w:r>
          </w:p>
          <w:p w14:paraId="1B74B36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712A54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15C9CB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8F4952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0A57332A" w14:textId="77777777" w:rsidR="00421066" w:rsidRDefault="00421066" w:rsidP="00421066"/>
    <w:p w14:paraId="4E529B2A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0F7A5244" w14:textId="77777777" w:rsidTr="00F23879">
        <w:tc>
          <w:tcPr>
            <w:tcW w:w="4650" w:type="dxa"/>
          </w:tcPr>
          <w:p w14:paraId="521769FB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6CEB5FF7" wp14:editId="1CCD892F">
                  <wp:extent cx="636270" cy="578485"/>
                  <wp:effectExtent l="0" t="0" r="0" b="0"/>
                  <wp:docPr id="749630784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6749A636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14148CB2" wp14:editId="19025C81">
                  <wp:extent cx="711200" cy="567055"/>
                  <wp:effectExtent l="0" t="0" r="0" b="4445"/>
                  <wp:docPr id="1220211835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D05F7">
              <w:rPr>
                <w:rFonts w:ascii="Roboto" w:hAnsi="Roboto"/>
                <w:noProof/>
                <w:sz w:val="22"/>
                <w:szCs w:val="22"/>
              </w:rPr>
              <w:drawing>
                <wp:inline distT="0" distB="0" distL="0" distR="0" wp14:anchorId="33D0663E" wp14:editId="15131B13">
                  <wp:extent cx="701040" cy="532130"/>
                  <wp:effectExtent l="0" t="0" r="3810" b="1270"/>
                  <wp:docPr id="39575260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7DFE934A" w14:textId="77777777" w:rsidTr="00F23879">
        <w:tc>
          <w:tcPr>
            <w:tcW w:w="13887" w:type="dxa"/>
            <w:gridSpan w:val="4"/>
          </w:tcPr>
          <w:p w14:paraId="62B2BCB7" w14:textId="77777777" w:rsidR="00421066" w:rsidRPr="00DD05F7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Overzicht prentenboeken doorheen het subthema</w:t>
            </w:r>
          </w:p>
        </w:tc>
      </w:tr>
      <w:tr w:rsidR="00421066" w14:paraId="6BB758E7" w14:textId="77777777" w:rsidTr="00F23879">
        <w:tc>
          <w:tcPr>
            <w:tcW w:w="4650" w:type="dxa"/>
            <w:shd w:val="clear" w:color="auto" w:fill="7F7F7F" w:themeFill="text1" w:themeFillTint="80"/>
          </w:tcPr>
          <w:p w14:paraId="2A6583C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37D59E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4AEF19B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51BA1B5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7F10041D" w14:textId="77777777" w:rsidTr="00F23879">
        <w:tc>
          <w:tcPr>
            <w:tcW w:w="4650" w:type="dxa"/>
          </w:tcPr>
          <w:p w14:paraId="73DA8BA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Prentenboeken</w:t>
            </w:r>
          </w:p>
          <w:p w14:paraId="222B871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AEB457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ED4CF9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2C499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806C11D" w14:textId="77777777" w:rsidTr="00F23879">
        <w:tc>
          <w:tcPr>
            <w:tcW w:w="4650" w:type="dxa"/>
          </w:tcPr>
          <w:p w14:paraId="247AB9B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Informatieve boeken</w:t>
            </w:r>
          </w:p>
          <w:p w14:paraId="1333214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B8FA5E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0DCB9A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ECC207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262B3274" w14:textId="77777777" w:rsidR="00421066" w:rsidRDefault="00421066" w:rsidP="00421066"/>
    <w:p w14:paraId="623B5977" w14:textId="77777777" w:rsidR="00421066" w:rsidRDefault="00421066" w:rsidP="00421066"/>
    <w:p w14:paraId="5E17DA35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3E220D00" w14:textId="77777777" w:rsidTr="00F23879">
        <w:tc>
          <w:tcPr>
            <w:tcW w:w="4650" w:type="dxa"/>
          </w:tcPr>
          <w:p w14:paraId="541AFFA4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ECAF2B3" wp14:editId="2ACD9705">
                  <wp:extent cx="636270" cy="578485"/>
                  <wp:effectExtent l="0" t="0" r="0" b="0"/>
                  <wp:docPr id="435441606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2ACE0EFF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275410" wp14:editId="2C781039">
                  <wp:extent cx="711200" cy="567055"/>
                  <wp:effectExtent l="0" t="0" r="0" b="4445"/>
                  <wp:docPr id="551923677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1A13E58" wp14:editId="10D73E27">
                  <wp:extent cx="701040" cy="532130"/>
                  <wp:effectExtent l="0" t="0" r="3810" b="1270"/>
                  <wp:docPr id="152695569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14:paraId="481AC70B" w14:textId="77777777" w:rsidTr="00F23879">
        <w:tc>
          <w:tcPr>
            <w:tcW w:w="13887" w:type="dxa"/>
            <w:gridSpan w:val="4"/>
          </w:tcPr>
          <w:p w14:paraId="3B5993F7" w14:textId="77777777" w:rsidR="00421066" w:rsidRDefault="00421066" w:rsidP="00F23879">
            <w:pPr>
              <w:jc w:val="center"/>
              <w:rPr>
                <w:rFonts w:ascii="Roboto" w:hAnsi="Roboto"/>
                <w:color w:val="2E3A46"/>
                <w:sz w:val="22"/>
                <w:szCs w:val="22"/>
                <w:lang w:val="nl-NL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Activiteiten</w:t>
            </w:r>
            <w:r w:rsidRPr="00DD05F7">
              <w:rPr>
                <w:rFonts w:ascii="Roboto" w:hAnsi="Roboto"/>
                <w:sz w:val="22"/>
                <w:szCs w:val="22"/>
              </w:rPr>
              <w:br/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>Minstens 70% van het thematisch aanbod is gekoppeld aan de themadoelen en de doelen</w:t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br/>
              <w:t xml:space="preserve">                        bij de subthema’s – 30% vanuit zorg, nood of activiteiten los van de gekozen doelen </w:t>
            </w:r>
          </w:p>
          <w:p w14:paraId="768E31D6" w14:textId="77777777" w:rsidR="00421066" w:rsidRPr="00DD05F7" w:rsidRDefault="00421066" w:rsidP="00F23879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>50%</w:t>
            </w:r>
            <w:r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 xml:space="preserve"> </w:t>
            </w:r>
            <w:r w:rsidRPr="00DD05F7">
              <w:rPr>
                <w:rFonts w:ascii="Roboto" w:hAnsi="Roboto"/>
                <w:color w:val="2E3A46"/>
                <w:sz w:val="22"/>
                <w:szCs w:val="22"/>
                <w:lang w:val="nl-NL"/>
              </w:rPr>
              <w:t xml:space="preserve">gaat naar taal de hele dag  en wiskunde overal. </w:t>
            </w:r>
          </w:p>
        </w:tc>
      </w:tr>
      <w:tr w:rsidR="00421066" w14:paraId="12CB51A3" w14:textId="77777777" w:rsidTr="00F23879">
        <w:tc>
          <w:tcPr>
            <w:tcW w:w="4650" w:type="dxa"/>
          </w:tcPr>
          <w:p w14:paraId="4652C4D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Noteer hieronder het nummer van het subdoel of de verschillende nummers van de leerplandoelen</w:t>
            </w:r>
          </w:p>
        </w:tc>
        <w:tc>
          <w:tcPr>
            <w:tcW w:w="9237" w:type="dxa"/>
            <w:gridSpan w:val="3"/>
          </w:tcPr>
          <w:p w14:paraId="70564FC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sz w:val="22"/>
                <w:szCs w:val="22"/>
              </w:rPr>
              <w:t>Noteer in deze kolom de verschillende activiteiten die je zal aanbieden.</w:t>
            </w:r>
          </w:p>
          <w:p w14:paraId="3A3EB5A5" w14:textId="77777777" w:rsidR="00421066" w:rsidRPr="00DD05F7" w:rsidRDefault="00421066" w:rsidP="00F23879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1 activiteit kan verschillende subdoelen bevatten waar je tegelijkertijd aan zal werken.</w:t>
            </w:r>
          </w:p>
        </w:tc>
      </w:tr>
      <w:tr w:rsidR="00421066" w14:paraId="1D055818" w14:textId="77777777" w:rsidTr="00F23879">
        <w:tc>
          <w:tcPr>
            <w:tcW w:w="4650" w:type="dxa"/>
            <w:shd w:val="clear" w:color="auto" w:fill="7F7F7F" w:themeFill="text1" w:themeFillTint="80"/>
          </w:tcPr>
          <w:p w14:paraId="1D0793C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6BC667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44B4FAF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6E0DA87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DD05F7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062B4C58" w14:textId="77777777" w:rsidTr="00F23879">
        <w:tc>
          <w:tcPr>
            <w:tcW w:w="4650" w:type="dxa"/>
          </w:tcPr>
          <w:p w14:paraId="7111494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F357B0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  <w:p w14:paraId="01BE22D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64BAE1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063226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92365A2" w14:textId="77777777" w:rsidTr="00F23879">
        <w:tc>
          <w:tcPr>
            <w:tcW w:w="4650" w:type="dxa"/>
          </w:tcPr>
          <w:p w14:paraId="461C82A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ECDA48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22D90A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914418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D0597EF" w14:textId="77777777" w:rsidTr="00F23879">
        <w:tc>
          <w:tcPr>
            <w:tcW w:w="4650" w:type="dxa"/>
          </w:tcPr>
          <w:p w14:paraId="6DFEE68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6DE610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C3CDB7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5BBB46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1E36214" w14:textId="77777777" w:rsidTr="00F23879">
        <w:tc>
          <w:tcPr>
            <w:tcW w:w="4650" w:type="dxa"/>
          </w:tcPr>
          <w:p w14:paraId="6AA2799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61FD14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DAB68F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3E6374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33772CF" w14:textId="77777777" w:rsidTr="00F23879">
        <w:tc>
          <w:tcPr>
            <w:tcW w:w="4650" w:type="dxa"/>
          </w:tcPr>
          <w:p w14:paraId="6B36779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3971CB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735ADA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1541F0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A83BD31" w14:textId="77777777" w:rsidTr="00F23879">
        <w:tc>
          <w:tcPr>
            <w:tcW w:w="4650" w:type="dxa"/>
          </w:tcPr>
          <w:p w14:paraId="313C678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55CC1D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28460F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B88CF4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3580021" w14:textId="77777777" w:rsidTr="00F23879">
        <w:tc>
          <w:tcPr>
            <w:tcW w:w="4650" w:type="dxa"/>
          </w:tcPr>
          <w:p w14:paraId="6AFDE3B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915679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534587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433693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7E2C934" w14:textId="77777777" w:rsidTr="00F23879">
        <w:tc>
          <w:tcPr>
            <w:tcW w:w="4650" w:type="dxa"/>
          </w:tcPr>
          <w:p w14:paraId="5209BEB7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AE64C5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00AB77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62D034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FC7F3FE" w14:textId="77777777" w:rsidTr="00F23879">
        <w:tc>
          <w:tcPr>
            <w:tcW w:w="4650" w:type="dxa"/>
          </w:tcPr>
          <w:p w14:paraId="624D9BA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658D4E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8ED1C4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B61BE2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FB0139C" w14:textId="77777777" w:rsidTr="00F23879">
        <w:tc>
          <w:tcPr>
            <w:tcW w:w="4650" w:type="dxa"/>
          </w:tcPr>
          <w:p w14:paraId="14E848B8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E3A6E7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2ACD135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AE2890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71E0176" w14:textId="77777777" w:rsidTr="00F23879">
        <w:tc>
          <w:tcPr>
            <w:tcW w:w="4650" w:type="dxa"/>
          </w:tcPr>
          <w:p w14:paraId="10ED0C6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100D4B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7EDEE9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DE5E20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6A3FBE0" w14:textId="77777777" w:rsidTr="00F23879">
        <w:tc>
          <w:tcPr>
            <w:tcW w:w="4650" w:type="dxa"/>
          </w:tcPr>
          <w:p w14:paraId="652AE58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9B562A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E97B53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D0F7FB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FA88352" w14:textId="77777777" w:rsidTr="00F23879">
        <w:tc>
          <w:tcPr>
            <w:tcW w:w="4650" w:type="dxa"/>
          </w:tcPr>
          <w:p w14:paraId="0C02C38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112DA8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B56E68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FD7AA2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E602F13" w14:textId="77777777" w:rsidTr="00F23879">
        <w:tc>
          <w:tcPr>
            <w:tcW w:w="4650" w:type="dxa"/>
          </w:tcPr>
          <w:p w14:paraId="0EC2CE1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269E28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3247DD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9FD1D7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DD6E08B" w14:textId="77777777" w:rsidTr="00F23879">
        <w:tc>
          <w:tcPr>
            <w:tcW w:w="4650" w:type="dxa"/>
          </w:tcPr>
          <w:p w14:paraId="4AFAEBCE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7351A1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B36156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4DF1936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4909CA9" w14:textId="77777777" w:rsidTr="00F23879">
        <w:tc>
          <w:tcPr>
            <w:tcW w:w="4650" w:type="dxa"/>
          </w:tcPr>
          <w:p w14:paraId="4771099D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68AB30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2043D4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7AFF68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1F012B7" w14:textId="77777777" w:rsidTr="00F23879">
        <w:tc>
          <w:tcPr>
            <w:tcW w:w="4650" w:type="dxa"/>
          </w:tcPr>
          <w:p w14:paraId="4AD6EB8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21604EA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1C7564F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746CB4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614EAFA" w14:textId="77777777" w:rsidTr="00F23879">
        <w:tc>
          <w:tcPr>
            <w:tcW w:w="4650" w:type="dxa"/>
          </w:tcPr>
          <w:p w14:paraId="520AE6B9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74224CC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F8A5491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8DB09D4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DD48EDC" w14:textId="77777777" w:rsidTr="00F23879">
        <w:tc>
          <w:tcPr>
            <w:tcW w:w="4650" w:type="dxa"/>
          </w:tcPr>
          <w:p w14:paraId="3B872DF2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BFA6E70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16B8A23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59F5D8B" w14:textId="77777777" w:rsidR="00421066" w:rsidRPr="00DD05F7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265469B6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920"/>
        <w:gridCol w:w="2809"/>
        <w:gridCol w:w="3079"/>
        <w:gridCol w:w="3079"/>
      </w:tblGrid>
      <w:tr w:rsidR="00421066" w14:paraId="64B15A6B" w14:textId="77777777" w:rsidTr="00F23879">
        <w:tc>
          <w:tcPr>
            <w:tcW w:w="4920" w:type="dxa"/>
          </w:tcPr>
          <w:p w14:paraId="0F6839DF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231EE14" wp14:editId="0087782B">
                  <wp:extent cx="636270" cy="578485"/>
                  <wp:effectExtent l="0" t="0" r="0" b="0"/>
                  <wp:docPr id="1998713229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7" w:type="dxa"/>
            <w:gridSpan w:val="3"/>
          </w:tcPr>
          <w:p w14:paraId="2C80CFD1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19C9AF" wp14:editId="1677E6A0">
                  <wp:extent cx="711200" cy="567055"/>
                  <wp:effectExtent l="0" t="0" r="0" b="4445"/>
                  <wp:docPr id="1752336669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382039A" wp14:editId="3FB178E6">
                  <wp:extent cx="701040" cy="532130"/>
                  <wp:effectExtent l="0" t="0" r="3810" b="1270"/>
                  <wp:docPr id="101880425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6456AB1B" w14:textId="77777777" w:rsidTr="00F23879">
        <w:tc>
          <w:tcPr>
            <w:tcW w:w="13887" w:type="dxa"/>
            <w:gridSpan w:val="4"/>
          </w:tcPr>
          <w:p w14:paraId="02E69E61" w14:textId="77777777" w:rsidR="00421066" w:rsidRPr="003349C4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Hoeken:</w:t>
            </w:r>
            <w:r w:rsidRPr="003349C4">
              <w:rPr>
                <w:rFonts w:ascii="Roboto" w:hAnsi="Roboto"/>
                <w:b/>
                <w:sz w:val="22"/>
                <w:szCs w:val="22"/>
              </w:rPr>
              <w:t xml:space="preserve">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Verrijk relevante hoeken vanuit de gekozen subdoelen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. Breng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rijke materialen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binnen. Taal de hele dag, wiskunde overal.</w:t>
            </w:r>
          </w:p>
        </w:tc>
      </w:tr>
      <w:tr w:rsidR="00421066" w14:paraId="11B27032" w14:textId="77777777" w:rsidTr="00F23879">
        <w:tc>
          <w:tcPr>
            <w:tcW w:w="4920" w:type="dxa"/>
          </w:tcPr>
          <w:p w14:paraId="6BEF09A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hieronder het nummer van het subdoel of de verschillende nummers van de subdoelen</w:t>
            </w:r>
          </w:p>
          <w:p w14:paraId="4C52D45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8967" w:type="dxa"/>
            <w:gridSpan w:val="3"/>
          </w:tcPr>
          <w:p w14:paraId="20A7F02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Noteer in deze kolom de verschillende hoeken die je zal verrijken. </w:t>
            </w:r>
          </w:p>
          <w:p w14:paraId="65B5FCD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1 hoek kan verschillende subdoelen bevatten waar je tegelijkertijd aan zal werken.</w:t>
            </w:r>
          </w:p>
        </w:tc>
      </w:tr>
      <w:tr w:rsidR="00421066" w14:paraId="0C264185" w14:textId="77777777" w:rsidTr="00F23879">
        <w:tc>
          <w:tcPr>
            <w:tcW w:w="4920" w:type="dxa"/>
            <w:shd w:val="clear" w:color="auto" w:fill="7F7F7F" w:themeFill="text1" w:themeFillTint="80"/>
          </w:tcPr>
          <w:p w14:paraId="0586F3B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253FE31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1EF77A4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171B44A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29EB6054" w14:textId="77777777" w:rsidTr="00F23879">
        <w:tc>
          <w:tcPr>
            <w:tcW w:w="4920" w:type="dxa"/>
          </w:tcPr>
          <w:p w14:paraId="32AC464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611367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D64165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3B961D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7F73CB5" w14:textId="77777777" w:rsidTr="00F23879">
        <w:tc>
          <w:tcPr>
            <w:tcW w:w="4920" w:type="dxa"/>
          </w:tcPr>
          <w:p w14:paraId="45DB4DA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093F096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257EF4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2829E1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22AD811" w14:textId="77777777" w:rsidTr="00F23879">
        <w:tc>
          <w:tcPr>
            <w:tcW w:w="4920" w:type="dxa"/>
          </w:tcPr>
          <w:p w14:paraId="22E0C49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23E3CB9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50588A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57C4E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1298216" w14:textId="77777777" w:rsidTr="00F23879">
        <w:tc>
          <w:tcPr>
            <w:tcW w:w="4920" w:type="dxa"/>
          </w:tcPr>
          <w:p w14:paraId="70AFFCE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2A855BE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9241CE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9760EF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A2B82F6" w14:textId="77777777" w:rsidTr="00F23879">
        <w:tc>
          <w:tcPr>
            <w:tcW w:w="4920" w:type="dxa"/>
          </w:tcPr>
          <w:p w14:paraId="507043B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DE3508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495EF1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70306D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7FB91B7" w14:textId="77777777" w:rsidTr="00F23879">
        <w:tc>
          <w:tcPr>
            <w:tcW w:w="4920" w:type="dxa"/>
          </w:tcPr>
          <w:p w14:paraId="624BEB0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5859A8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186257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257A90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A0A1492" w14:textId="77777777" w:rsidTr="00F23879">
        <w:tc>
          <w:tcPr>
            <w:tcW w:w="4920" w:type="dxa"/>
          </w:tcPr>
          <w:p w14:paraId="5911C0B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91C19C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614EE0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BFD935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BD4AECF" w14:textId="77777777" w:rsidTr="00F23879">
        <w:tc>
          <w:tcPr>
            <w:tcW w:w="4920" w:type="dxa"/>
          </w:tcPr>
          <w:p w14:paraId="4FC4061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2E29C2F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32A7E0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032117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E97AE96" w14:textId="77777777" w:rsidTr="00F23879">
        <w:tc>
          <w:tcPr>
            <w:tcW w:w="4920" w:type="dxa"/>
          </w:tcPr>
          <w:p w14:paraId="29433E5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3BACB3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0121D3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1F7E84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6738D6A" w14:textId="77777777" w:rsidTr="00F23879">
        <w:tc>
          <w:tcPr>
            <w:tcW w:w="4920" w:type="dxa"/>
          </w:tcPr>
          <w:p w14:paraId="0C11851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72B799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9E4F64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FC8691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DEAF4B6" w14:textId="77777777" w:rsidTr="00F23879">
        <w:tc>
          <w:tcPr>
            <w:tcW w:w="4920" w:type="dxa"/>
          </w:tcPr>
          <w:p w14:paraId="3A04E5F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68F7E38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8E0192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83254C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BC73BD3" w14:textId="77777777" w:rsidTr="00F23879">
        <w:tc>
          <w:tcPr>
            <w:tcW w:w="4920" w:type="dxa"/>
          </w:tcPr>
          <w:p w14:paraId="19BAE09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31466E4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6014B7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AB924D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25B81EBA" w14:textId="77777777" w:rsidTr="00F23879">
        <w:tc>
          <w:tcPr>
            <w:tcW w:w="4920" w:type="dxa"/>
          </w:tcPr>
          <w:p w14:paraId="454EE0D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7E13C9F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837848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4E44F0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69AF6C3" w14:textId="77777777" w:rsidTr="00F23879">
        <w:tc>
          <w:tcPr>
            <w:tcW w:w="4920" w:type="dxa"/>
          </w:tcPr>
          <w:p w14:paraId="237F89F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6EDD35C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765EE9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C7EC6B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02514B6F" w14:textId="77777777" w:rsidTr="00F23879">
        <w:tc>
          <w:tcPr>
            <w:tcW w:w="4920" w:type="dxa"/>
          </w:tcPr>
          <w:p w14:paraId="01F94FD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54798D8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6374F6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2ED3D3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4846CBF8" w14:textId="77777777" w:rsidTr="00F23879">
        <w:tc>
          <w:tcPr>
            <w:tcW w:w="4920" w:type="dxa"/>
          </w:tcPr>
          <w:p w14:paraId="03C7918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1A25D3D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83C9EA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89E9F0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64D7033" w14:textId="77777777" w:rsidTr="00F23879">
        <w:tc>
          <w:tcPr>
            <w:tcW w:w="4920" w:type="dxa"/>
          </w:tcPr>
          <w:p w14:paraId="5F0BC46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2809" w:type="dxa"/>
          </w:tcPr>
          <w:p w14:paraId="617B99E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DCC535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2A6065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53D62A66" w14:textId="77777777" w:rsidR="00421066" w:rsidRDefault="00421066" w:rsidP="00421066"/>
    <w:p w14:paraId="5A255BAD" w14:textId="77777777" w:rsidR="00421066" w:rsidRDefault="00421066" w:rsidP="00421066"/>
    <w:p w14:paraId="663AE6C5" w14:textId="77777777" w:rsidR="00421066" w:rsidRDefault="00421066" w:rsidP="00421066"/>
    <w:p w14:paraId="7CB3F51F" w14:textId="77777777" w:rsidR="00421066" w:rsidRDefault="00421066" w:rsidP="00421066"/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3079"/>
        <w:gridCol w:w="3079"/>
        <w:gridCol w:w="3079"/>
      </w:tblGrid>
      <w:tr w:rsidR="00421066" w14:paraId="37994363" w14:textId="77777777" w:rsidTr="00F23879">
        <w:tc>
          <w:tcPr>
            <w:tcW w:w="4650" w:type="dxa"/>
          </w:tcPr>
          <w:p w14:paraId="1ECF9323" w14:textId="77777777" w:rsidR="00421066" w:rsidRDefault="00421066" w:rsidP="00F2387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1AF5E5F" wp14:editId="7FC43873">
                  <wp:extent cx="636270" cy="578485"/>
                  <wp:effectExtent l="0" t="0" r="0" b="0"/>
                  <wp:docPr id="915727636" name="Afbeelding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925CF5-9F49-476B-BFF2-D620DF798E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097980" name="Afbeelding 14">
                            <a:extLst>
                              <a:ext uri="{FF2B5EF4-FFF2-40B4-BE49-F238E27FC236}">
                                <a16:creationId xmlns:a16="http://schemas.microsoft.com/office/drawing/2014/main" id="{86925CF5-9F49-476B-BFF2-D620DF798E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gridSpan w:val="3"/>
          </w:tcPr>
          <w:p w14:paraId="1C4C5659" w14:textId="77777777" w:rsidR="00421066" w:rsidRDefault="00421066" w:rsidP="00F23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B6A118" wp14:editId="3BD6EF92">
                  <wp:extent cx="711200" cy="567055"/>
                  <wp:effectExtent l="0" t="0" r="0" b="4445"/>
                  <wp:docPr id="1703398558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50E6EF-B92C-4F55-921D-0F84B2A88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00002" name="Afbeelding 1">
                            <a:extLst>
                              <a:ext uri="{FF2B5EF4-FFF2-40B4-BE49-F238E27FC236}">
                                <a16:creationId xmlns:a16="http://schemas.microsoft.com/office/drawing/2014/main" id="{0850E6EF-B92C-4F55-921D-0F84B2A88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4612" b="96602" l="2657" r="93169">
                                        <a14:foregroundMark x1="23719" y1="11893" x2="23719" y2="11893"/>
                                        <a14:foregroundMark x1="36243" y1="8981" x2="36243" y2="8981"/>
                                        <a14:foregroundMark x1="40607" y1="4854" x2="40607" y2="4854"/>
                                        <a14:foregroundMark x1="6641" y1="53641" x2="6641" y2="53641"/>
                                        <a14:foregroundMark x1="2846" y1="49029" x2="2846" y2="49029"/>
                                        <a14:foregroundMark x1="46679" y1="91748" x2="46679" y2="91748"/>
                                        <a14:foregroundMark x1="40038" y1="96602" x2="40038" y2="96602"/>
                                        <a14:foregroundMark x1="76281" y1="51699" x2="76281" y2="51699"/>
                                        <a14:foregroundMark x1="81973" y1="42718" x2="89374" y2="56796"/>
                                        <a14:foregroundMark x1="93169" y1="49515" x2="93169" y2="495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" r="4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EDC2E8E" wp14:editId="13804B56">
                  <wp:extent cx="701040" cy="532130"/>
                  <wp:effectExtent l="0" t="0" r="3810" b="1270"/>
                  <wp:docPr id="443658146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1AF7E-3D5D-4FAF-BFB9-9DCE9A7716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858189" name="Afbeelding 1">
                            <a:extLst>
                              <a:ext uri="{FF2B5EF4-FFF2-40B4-BE49-F238E27FC236}">
                                <a16:creationId xmlns:a16="http://schemas.microsoft.com/office/drawing/2014/main" id="{6F11AF7E-3D5D-4FAF-BFB9-9DCE9A771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5000" b="95500" l="5503" r="93928">
                                        <a14:foregroundMark x1="55787" y1="5000" x2="55787" y2="5000"/>
                                        <a14:foregroundMark x1="93928" y1="48000" x2="93928" y2="48000"/>
                                        <a14:foregroundMark x1="61860" y1="95500" x2="61860" y2="95500"/>
                                        <a14:foregroundMark x1="5503" y1="49500" x2="5503" y2="49500"/>
                                        <a14:foregroundMark x1="9108" y1="49000" x2="9108" y2="49000"/>
                                        <a14:foregroundMark x1="10436" y1="46500" x2="10436" y2="46500"/>
                                        <a14:foregroundMark x1="10626" y1="45250" x2="10626" y2="452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358F5AB" wp14:editId="6594AB66">
                  <wp:extent cx="682625" cy="575945"/>
                  <wp:effectExtent l="0" t="0" r="3175" b="0"/>
                  <wp:docPr id="61583269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A0AFFF-421E-457E-819D-4FD351E04F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361181" name="Afbeelding 1">
                            <a:extLst>
                              <a:ext uri="{FF2B5EF4-FFF2-40B4-BE49-F238E27FC236}">
                                <a16:creationId xmlns:a16="http://schemas.microsoft.com/office/drawing/2014/main" id="{0BA0AFFF-421E-457E-819D-4FD351E04F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9954" b="96528" l="1758" r="94141">
                                        <a14:foregroundMark x1="24219" y1="14583" x2="24219" y2="14583"/>
                                        <a14:foregroundMark x1="9961" y1="75463" x2="9961" y2="75463"/>
                                        <a14:foregroundMark x1="5469" y1="60648" x2="5469" y2="60648"/>
                                        <a14:foregroundMark x1="1758" y1="54167" x2="1758" y2="54167"/>
                                        <a14:foregroundMark x1="39453" y1="92593" x2="39453" y2="92593"/>
                                        <a14:foregroundMark x1="39063" y1="96528" x2="39063" y2="96528"/>
                                        <a14:foregroundMark x1="89648" y1="46528" x2="94141" y2="57176"/>
                                        <a14:foregroundMark x1="84180" y1="49769" x2="87109" y2="557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066" w:rsidRPr="00FC4FB1" w14:paraId="5B6859DA" w14:textId="77777777" w:rsidTr="00F23879">
        <w:tc>
          <w:tcPr>
            <w:tcW w:w="13887" w:type="dxa"/>
            <w:gridSpan w:val="4"/>
          </w:tcPr>
          <w:p w14:paraId="0DBB0981" w14:textId="77777777" w:rsidR="00421066" w:rsidRPr="003349C4" w:rsidRDefault="00421066" w:rsidP="00F23879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Activiteiten/ Hoeken voor de uitwerking van de themadoelen, de </w:t>
            </w:r>
            <w:proofErr w:type="spellStart"/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leerlus</w:t>
            </w:r>
            <w:proofErr w:type="spellEnd"/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.</w:t>
            </w:r>
          </w:p>
        </w:tc>
      </w:tr>
      <w:tr w:rsidR="00421066" w14:paraId="08E5F26D" w14:textId="77777777" w:rsidTr="00F23879">
        <w:tc>
          <w:tcPr>
            <w:tcW w:w="4650" w:type="dxa"/>
          </w:tcPr>
          <w:p w14:paraId="4D4BDEA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hier de themadoelen die je zal meenemen gedurende de uitwerking van het gehele thema.</w:t>
            </w:r>
          </w:p>
        </w:tc>
        <w:tc>
          <w:tcPr>
            <w:tcW w:w="9237" w:type="dxa"/>
            <w:gridSpan w:val="3"/>
          </w:tcPr>
          <w:p w14:paraId="72AA94E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Noteer in deze kolom de verschillende activiteiten die je zal aanbieden.</w:t>
            </w:r>
          </w:p>
          <w:p w14:paraId="1520082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>1 activiteit kan verschillende doelen bevatten waar je tegelijkertijd aan zal werken.</w:t>
            </w:r>
          </w:p>
        </w:tc>
      </w:tr>
      <w:tr w:rsidR="00421066" w14:paraId="0C03D05A" w14:textId="77777777" w:rsidTr="00F23879">
        <w:tc>
          <w:tcPr>
            <w:tcW w:w="4650" w:type="dxa"/>
            <w:shd w:val="clear" w:color="auto" w:fill="7F7F7F" w:themeFill="text1" w:themeFillTint="80"/>
          </w:tcPr>
          <w:p w14:paraId="7891F7C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2DC096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JK</w:t>
            </w:r>
          </w:p>
        </w:tc>
        <w:tc>
          <w:tcPr>
            <w:tcW w:w="3079" w:type="dxa"/>
          </w:tcPr>
          <w:p w14:paraId="1E627CF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K2</w:t>
            </w:r>
          </w:p>
        </w:tc>
        <w:tc>
          <w:tcPr>
            <w:tcW w:w="3079" w:type="dxa"/>
          </w:tcPr>
          <w:p w14:paraId="43616F9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K3</w:t>
            </w:r>
          </w:p>
        </w:tc>
      </w:tr>
      <w:tr w:rsidR="00421066" w14:paraId="4EED4BD4" w14:textId="77777777" w:rsidTr="00F23879">
        <w:tc>
          <w:tcPr>
            <w:tcW w:w="4650" w:type="dxa"/>
          </w:tcPr>
          <w:p w14:paraId="095CB8E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52E563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DADCC0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F78F8C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CD59C55" w14:textId="77777777" w:rsidTr="00F23879">
        <w:tc>
          <w:tcPr>
            <w:tcW w:w="4650" w:type="dxa"/>
          </w:tcPr>
          <w:p w14:paraId="0082D3D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604BD9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EE8FF7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B9DB92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E14EB03" w14:textId="77777777" w:rsidTr="00F23879">
        <w:tc>
          <w:tcPr>
            <w:tcW w:w="4650" w:type="dxa"/>
          </w:tcPr>
          <w:p w14:paraId="59DB508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DAC46C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524C31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E5D586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F5755FE" w14:textId="77777777" w:rsidTr="00F23879">
        <w:tc>
          <w:tcPr>
            <w:tcW w:w="4650" w:type="dxa"/>
          </w:tcPr>
          <w:p w14:paraId="3388C78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15A6B9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4DF586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74E3BC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94E7C94" w14:textId="77777777" w:rsidTr="00F23879">
        <w:tc>
          <w:tcPr>
            <w:tcW w:w="4650" w:type="dxa"/>
          </w:tcPr>
          <w:p w14:paraId="548AED47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BDAE4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7D4EDA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EAE21A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21457AB" w14:textId="77777777" w:rsidTr="00F23879">
        <w:tc>
          <w:tcPr>
            <w:tcW w:w="4650" w:type="dxa"/>
          </w:tcPr>
          <w:p w14:paraId="530E237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07457A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A52F143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AFE8A8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0ED29F1" w14:textId="77777777" w:rsidTr="00F23879">
        <w:tc>
          <w:tcPr>
            <w:tcW w:w="4650" w:type="dxa"/>
          </w:tcPr>
          <w:p w14:paraId="41742F0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13D460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46B491F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850DAF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AB336B8" w14:textId="77777777" w:rsidTr="00F23879">
        <w:tc>
          <w:tcPr>
            <w:tcW w:w="4650" w:type="dxa"/>
          </w:tcPr>
          <w:p w14:paraId="556EF83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D342A2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542A09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816B89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010B462" w14:textId="77777777" w:rsidTr="00F23879">
        <w:tc>
          <w:tcPr>
            <w:tcW w:w="4650" w:type="dxa"/>
          </w:tcPr>
          <w:p w14:paraId="0846F27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24D1370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9388898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8DCF786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18987692" w14:textId="77777777" w:rsidTr="00F23879">
        <w:tc>
          <w:tcPr>
            <w:tcW w:w="4650" w:type="dxa"/>
          </w:tcPr>
          <w:p w14:paraId="0BE4F23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92DD17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1DC8E09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E5D33C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526F9248" w14:textId="77777777" w:rsidTr="00F23879">
        <w:tc>
          <w:tcPr>
            <w:tcW w:w="4650" w:type="dxa"/>
          </w:tcPr>
          <w:p w14:paraId="2C097CA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2FF122C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0E68C1C2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3DDE38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38F66F54" w14:textId="77777777" w:rsidTr="00F23879">
        <w:tc>
          <w:tcPr>
            <w:tcW w:w="4650" w:type="dxa"/>
          </w:tcPr>
          <w:p w14:paraId="1D4BA9E0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AC0C86B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0D5AD1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05E9E94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6D874459" w14:textId="77777777" w:rsidTr="00F23879">
        <w:tc>
          <w:tcPr>
            <w:tcW w:w="4650" w:type="dxa"/>
          </w:tcPr>
          <w:p w14:paraId="6119C201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4348E0F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5F3AAC4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68F080BA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21066" w14:paraId="78AEA94F" w14:textId="77777777" w:rsidTr="00F23879">
        <w:tc>
          <w:tcPr>
            <w:tcW w:w="4650" w:type="dxa"/>
          </w:tcPr>
          <w:p w14:paraId="7955EFEE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0E28959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3DBC2055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3079" w:type="dxa"/>
          </w:tcPr>
          <w:p w14:paraId="7531203D" w14:textId="77777777" w:rsidR="00421066" w:rsidRPr="003349C4" w:rsidRDefault="00421066" w:rsidP="00F23879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6CA9A726" w14:textId="77777777" w:rsidR="00421066" w:rsidRDefault="00421066"/>
    <w:p w14:paraId="1F17F36E" w14:textId="489A272C" w:rsidR="0042715F" w:rsidRDefault="00421066" w:rsidP="005A1250">
      <w:pPr>
        <w:suppressAutoHyphens w:val="0"/>
      </w:pPr>
      <w:r>
        <w:br w:type="page"/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4650"/>
        <w:gridCol w:w="9237"/>
      </w:tblGrid>
      <w:tr w:rsidR="000703D5" w14:paraId="4638B4BE" w14:textId="77777777">
        <w:tc>
          <w:tcPr>
            <w:tcW w:w="13887" w:type="dxa"/>
            <w:gridSpan w:val="2"/>
          </w:tcPr>
          <w:p w14:paraId="090CAC3F" w14:textId="49B3312F" w:rsidR="000703D5" w:rsidRDefault="005E589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A72BE46" wp14:editId="67132C3A">
                  <wp:extent cx="680720" cy="532130"/>
                  <wp:effectExtent l="0" t="0" r="5080" b="1270"/>
                  <wp:docPr id="77332215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BFF1EA-4E9F-4948-9B04-CC371C3A3D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32215" name="Afbeelding 1">
                            <a:extLst>
                              <a:ext uri="{FF2B5EF4-FFF2-40B4-BE49-F238E27FC236}">
                                <a16:creationId xmlns:a16="http://schemas.microsoft.com/office/drawing/2014/main" id="{74BFF1EA-4E9F-4948-9B04-CC371C3A3D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7056" b="94404" l="6464" r="92966">
                                        <a14:foregroundMark x1="36122" y1="19221" x2="36122" y2="19221"/>
                                        <a14:foregroundMark x1="72243" y1="11436" x2="72243" y2="11436"/>
                                        <a14:foregroundMark x1="55323" y1="7056" x2="55323" y2="7056"/>
                                        <a14:foregroundMark x1="92966" y1="56204" x2="92966" y2="56204"/>
                                        <a14:foregroundMark x1="64829" y1="94647" x2="64829" y2="94647"/>
                                        <a14:foregroundMark x1="6464" y1="48905" x2="6464" y2="4890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3D5" w:rsidRPr="00FC4FB1" w14:paraId="67E2A127" w14:textId="77777777">
        <w:tc>
          <w:tcPr>
            <w:tcW w:w="13887" w:type="dxa"/>
            <w:gridSpan w:val="2"/>
          </w:tcPr>
          <w:p w14:paraId="087ABE49" w14:textId="2028751B" w:rsidR="000703D5" w:rsidRPr="003349C4" w:rsidRDefault="00057658">
            <w:pPr>
              <w:jc w:val="center"/>
              <w:rPr>
                <w:rFonts w:ascii="Roboto" w:hAnsi="Roboto"/>
                <w:b/>
                <w:bCs/>
                <w:sz w:val="22"/>
                <w:szCs w:val="22"/>
                <w:u w:val="single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>Reflectie</w:t>
            </w:r>
            <w:r w:rsidR="00421066">
              <w:rPr>
                <w:rFonts w:ascii="Roboto" w:hAnsi="Roboto"/>
                <w:b/>
                <w:bCs/>
                <w:sz w:val="22"/>
                <w:szCs w:val="22"/>
                <w:u w:val="single"/>
              </w:rPr>
              <w:t xml:space="preserve"> over het hele thema</w:t>
            </w:r>
          </w:p>
        </w:tc>
      </w:tr>
      <w:tr w:rsidR="000703D5" w14:paraId="3C064B36" w14:textId="77777777">
        <w:tc>
          <w:tcPr>
            <w:tcW w:w="4650" w:type="dxa"/>
          </w:tcPr>
          <w:p w14:paraId="7C4D3C91" w14:textId="622B15A6" w:rsidR="000703D5" w:rsidRPr="003349C4" w:rsidRDefault="00D2687A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Evalueren, reflecteren, kwaliteitsontwikkeling</w:t>
            </w:r>
          </w:p>
        </w:tc>
        <w:tc>
          <w:tcPr>
            <w:tcW w:w="9237" w:type="dxa"/>
          </w:tcPr>
          <w:p w14:paraId="7E69CDBA" w14:textId="04FC73FF" w:rsidR="000703D5" w:rsidRPr="003349C4" w:rsidRDefault="000703D5" w:rsidP="00DC3823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</w:rPr>
              <w:t xml:space="preserve">Noteer </w:t>
            </w:r>
            <w:r w:rsidR="00DC3823" w:rsidRPr="003349C4">
              <w:rPr>
                <w:rFonts w:ascii="Roboto" w:hAnsi="Roboto"/>
                <w:sz w:val="22"/>
                <w:szCs w:val="22"/>
              </w:rPr>
              <w:t xml:space="preserve">hier mogelijke </w:t>
            </w:r>
            <w:r w:rsidR="00DC3823" w:rsidRPr="003349C4">
              <w:rPr>
                <w:rFonts w:ascii="Roboto" w:hAnsi="Roboto"/>
                <w:b/>
                <w:bCs/>
                <w:sz w:val="22"/>
                <w:szCs w:val="22"/>
              </w:rPr>
              <w:t>denkvragen</w:t>
            </w:r>
            <w:r w:rsidR="00DC3823" w:rsidRPr="003349C4">
              <w:rPr>
                <w:rFonts w:ascii="Roboto" w:hAnsi="Roboto"/>
                <w:sz w:val="22"/>
                <w:szCs w:val="22"/>
              </w:rPr>
              <w:t xml:space="preserve"> en/of uitwerking van hoe je de </w:t>
            </w:r>
            <w:r w:rsidR="00DC3823" w:rsidRPr="003349C4">
              <w:rPr>
                <w:rFonts w:ascii="Roboto" w:hAnsi="Roboto"/>
                <w:b/>
                <w:bCs/>
                <w:sz w:val="22"/>
                <w:szCs w:val="22"/>
              </w:rPr>
              <w:t>reflectie</w:t>
            </w:r>
            <w:r w:rsidR="00DC3823" w:rsidRPr="003349C4">
              <w:rPr>
                <w:rFonts w:ascii="Roboto" w:hAnsi="Roboto"/>
                <w:sz w:val="22"/>
                <w:szCs w:val="22"/>
              </w:rPr>
              <w:t xml:space="preserve"> zal aanpakken tijdens dit subthema.</w:t>
            </w:r>
            <w:r w:rsidR="00D2687A" w:rsidRPr="003349C4">
              <w:rPr>
                <w:rFonts w:ascii="Roboto" w:hAnsi="Roboto"/>
                <w:sz w:val="22"/>
                <w:szCs w:val="22"/>
              </w:rPr>
              <w:t xml:space="preserve"> </w:t>
            </w:r>
            <w:r w:rsidR="00B16503" w:rsidRPr="003349C4">
              <w:rPr>
                <w:rFonts w:ascii="Roboto" w:hAnsi="Roboto"/>
                <w:b/>
                <w:bCs/>
                <w:sz w:val="22"/>
                <w:szCs w:val="22"/>
              </w:rPr>
              <w:t>Wat neem je mee</w:t>
            </w:r>
            <w:r w:rsidR="00B16503" w:rsidRPr="003349C4">
              <w:rPr>
                <w:rFonts w:ascii="Roboto" w:hAnsi="Roboto"/>
                <w:sz w:val="22"/>
                <w:szCs w:val="22"/>
              </w:rPr>
              <w:t xml:space="preserve"> naar een volgend subthema? </w:t>
            </w:r>
            <w:r w:rsidR="00B16503" w:rsidRPr="003349C4">
              <w:rPr>
                <w:rFonts w:ascii="Roboto" w:hAnsi="Roboto"/>
                <w:b/>
                <w:bCs/>
                <w:sz w:val="22"/>
                <w:szCs w:val="22"/>
              </w:rPr>
              <w:t>Waar zie je nog kansen</w:t>
            </w:r>
            <w:r w:rsidR="00B16503" w:rsidRPr="003349C4">
              <w:rPr>
                <w:rFonts w:ascii="Roboto" w:hAnsi="Roboto"/>
                <w:sz w:val="22"/>
                <w:szCs w:val="22"/>
              </w:rPr>
              <w:t xml:space="preserve"> tot verdiepen, verruimen, verdiepen? </w:t>
            </w:r>
          </w:p>
        </w:tc>
      </w:tr>
      <w:tr w:rsidR="000703D5" w14:paraId="22913D71" w14:textId="77777777">
        <w:tc>
          <w:tcPr>
            <w:tcW w:w="4650" w:type="dxa"/>
          </w:tcPr>
          <w:p w14:paraId="118899D9" w14:textId="77777777" w:rsidR="00750001" w:rsidRPr="003349C4" w:rsidRDefault="00750001" w:rsidP="00750001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>Tussentijds evalueren, reflecteren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 en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>feedback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geven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doe je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aan de hand van je brainstorm. Neem je probleemstelling of onderzoeksvraag erbij. </w:t>
            </w:r>
          </w:p>
          <w:p w14:paraId="58802D28" w14:textId="367715B5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48514FDE" w14:textId="77777777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  <w:p w14:paraId="7271C68C" w14:textId="77777777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  <w:p w14:paraId="11DACCF7" w14:textId="77777777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  <w:p w14:paraId="11F5ECFC" w14:textId="77777777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0703D5" w14:paraId="23D8394E" w14:textId="77777777">
        <w:tc>
          <w:tcPr>
            <w:tcW w:w="4650" w:type="dxa"/>
          </w:tcPr>
          <w:p w14:paraId="50D88ACC" w14:textId="77777777" w:rsidR="00750001" w:rsidRPr="003349C4" w:rsidRDefault="00750001" w:rsidP="00750001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Formuleer samen met je leerlingen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een antwoord op de probleemstelling of onderzoeksvraag.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Neem je brainstorm erbij.</w:t>
            </w:r>
          </w:p>
          <w:p w14:paraId="38EECCE0" w14:textId="066AF8D4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3C368963" w14:textId="77777777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  <w:p w14:paraId="134176E8" w14:textId="77777777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  <w:p w14:paraId="517B50E3" w14:textId="77777777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  <w:p w14:paraId="02DAED8F" w14:textId="77777777" w:rsidR="000703D5" w:rsidRPr="003349C4" w:rsidRDefault="000703D5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DC3823" w14:paraId="474E21C5" w14:textId="77777777">
        <w:tc>
          <w:tcPr>
            <w:tcW w:w="4650" w:type="dxa"/>
          </w:tcPr>
          <w:p w14:paraId="50D98700" w14:textId="77777777" w:rsidR="00750001" w:rsidRPr="003349C4" w:rsidRDefault="00750001" w:rsidP="00750001">
            <w:pPr>
              <w:rPr>
                <w:rFonts w:ascii="Roboto" w:hAnsi="Roboto"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Verzamel en beoordeel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deze doelen in de brede zin bij de leerlingen. Stem je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 handelen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 xml:space="preserve">hierop af. Denk na over de </w:t>
            </w:r>
            <w:r w:rsidRPr="003349C4">
              <w:rPr>
                <w:rFonts w:ascii="Roboto" w:hAnsi="Roboto"/>
                <w:b/>
                <w:bCs/>
                <w:sz w:val="22"/>
                <w:szCs w:val="22"/>
                <w:lang w:val="nl-NL"/>
              </w:rPr>
              <w:t xml:space="preserve">communicatie </w:t>
            </w:r>
            <w:r w:rsidRPr="003349C4">
              <w:rPr>
                <w:rFonts w:ascii="Roboto" w:hAnsi="Roboto"/>
                <w:sz w:val="22"/>
                <w:szCs w:val="22"/>
                <w:lang w:val="nl-NL"/>
              </w:rPr>
              <w:t>met en over je leerlingen.</w:t>
            </w:r>
          </w:p>
          <w:p w14:paraId="4D6032C2" w14:textId="77777777" w:rsidR="00DC3823" w:rsidRPr="003349C4" w:rsidRDefault="00DC3823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237" w:type="dxa"/>
          </w:tcPr>
          <w:p w14:paraId="7E88205A" w14:textId="77777777" w:rsidR="00DC3823" w:rsidRPr="003349C4" w:rsidRDefault="00DC3823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8B5F08" w14:paraId="3475565A" w14:textId="77777777">
        <w:tc>
          <w:tcPr>
            <w:tcW w:w="4650" w:type="dxa"/>
          </w:tcPr>
          <w:p w14:paraId="05F7647A" w14:textId="4ECF5815" w:rsidR="007E676C" w:rsidRPr="003349C4" w:rsidRDefault="007E676C" w:rsidP="007E676C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>Bekijk de gevisualiseerde doelen,</w:t>
            </w:r>
            <w:r w:rsidRPr="003349C4">
              <w:rPr>
                <w:rFonts w:ascii="Roboto" w:hAnsi="Roboto"/>
                <w:sz w:val="22"/>
                <w:szCs w:val="22"/>
              </w:rPr>
              <w:t xml:space="preserve"> zijn deze behaald?</w:t>
            </w:r>
          </w:p>
          <w:p w14:paraId="5DBC7752" w14:textId="77777777" w:rsidR="008B5F08" w:rsidRPr="003349C4" w:rsidRDefault="008B5F08" w:rsidP="007E676C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9237" w:type="dxa"/>
          </w:tcPr>
          <w:p w14:paraId="223A5FAE" w14:textId="77777777" w:rsidR="008B5F08" w:rsidRPr="003349C4" w:rsidRDefault="008B5F08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E676C" w14:paraId="01654090" w14:textId="77777777">
        <w:tc>
          <w:tcPr>
            <w:tcW w:w="4650" w:type="dxa"/>
          </w:tcPr>
          <w:p w14:paraId="2AEAFC19" w14:textId="6D97DC3C" w:rsidR="007E676C" w:rsidRPr="003349C4" w:rsidRDefault="007E676C" w:rsidP="007E676C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r w:rsidRPr="003349C4">
              <w:rPr>
                <w:rFonts w:ascii="Roboto" w:hAnsi="Roboto"/>
                <w:b/>
                <w:bCs/>
                <w:sz w:val="22"/>
                <w:szCs w:val="22"/>
              </w:rPr>
              <w:t xml:space="preserve">Reflecteer als team </w:t>
            </w:r>
            <w:r w:rsidRPr="003349C4">
              <w:rPr>
                <w:rFonts w:ascii="Roboto" w:hAnsi="Roboto"/>
                <w:sz w:val="22"/>
                <w:szCs w:val="22"/>
              </w:rPr>
              <w:t>(school en klas)</w:t>
            </w:r>
          </w:p>
          <w:p w14:paraId="666BE6F4" w14:textId="77777777" w:rsidR="007E676C" w:rsidRPr="003349C4" w:rsidRDefault="007E676C" w:rsidP="007E676C">
            <w:pPr>
              <w:ind w:left="720"/>
              <w:rPr>
                <w:rFonts w:ascii="Roboto" w:hAnsi="Roboto"/>
                <w:b/>
                <w:bCs/>
                <w:sz w:val="22"/>
                <w:szCs w:val="22"/>
              </w:rPr>
            </w:pPr>
          </w:p>
        </w:tc>
        <w:tc>
          <w:tcPr>
            <w:tcW w:w="9237" w:type="dxa"/>
          </w:tcPr>
          <w:p w14:paraId="54880644" w14:textId="77777777" w:rsidR="007E676C" w:rsidRPr="003349C4" w:rsidRDefault="007E676C">
            <w:pPr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3121187B" w14:textId="624045F2" w:rsidR="00AC0D4D" w:rsidRDefault="00AC0D4D" w:rsidP="000E4884">
      <w:r>
        <w:br/>
      </w:r>
    </w:p>
    <w:p w14:paraId="56C84D53" w14:textId="70417BA1" w:rsidR="00AC0D4D" w:rsidRDefault="00AC0D4D">
      <w:pPr>
        <w:suppressAutoHyphens w:val="0"/>
      </w:pPr>
    </w:p>
    <w:p w14:paraId="390A1D27" w14:textId="77777777" w:rsidR="00AC0D4D" w:rsidRDefault="00AC0D4D">
      <w:pPr>
        <w:suppressAutoHyphens w:val="0"/>
      </w:pPr>
    </w:p>
    <w:p w14:paraId="50F85777" w14:textId="77777777" w:rsidR="000703D5" w:rsidRPr="000E4884" w:rsidRDefault="000703D5" w:rsidP="000E4884"/>
    <w:sectPr w:rsidR="000703D5" w:rsidRPr="000E4884" w:rsidSect="00C46A67">
      <w:footerReference w:type="even" r:id="rId25"/>
      <w:footerReference w:type="default" r:id="rId26"/>
      <w:footerReference w:type="first" r:id="rId27"/>
      <w:endnotePr>
        <w:numFmt w:val="decimal"/>
      </w:endnotePr>
      <w:pgSz w:w="16838" w:h="11906" w:orient="landscape" w:code="9"/>
      <w:pgMar w:top="1418" w:right="1134" w:bottom="1418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045FF" w14:textId="77777777" w:rsidR="00713C39" w:rsidRDefault="00713C39" w:rsidP="00542652">
      <w:r>
        <w:separator/>
      </w:r>
    </w:p>
  </w:endnote>
  <w:endnote w:type="continuationSeparator" w:id="0">
    <w:p w14:paraId="1B8BF8D2" w14:textId="77777777" w:rsidR="00713C39" w:rsidRDefault="00713C39" w:rsidP="00542652">
      <w:r>
        <w:continuationSeparator/>
      </w:r>
    </w:p>
  </w:endnote>
  <w:endnote w:type="continuationNotice" w:id="1">
    <w:p w14:paraId="0B69BBC7" w14:textId="77777777" w:rsidR="00713C39" w:rsidRDefault="00713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1CB55" w14:textId="48CDC933" w:rsidR="00742BE1" w:rsidRPr="00005053" w:rsidRDefault="00742BE1" w:rsidP="00BD17BC">
    <w:pPr>
      <w:pStyle w:val="Voettekst"/>
      <w:tabs>
        <w:tab w:val="clear" w:pos="9072"/>
        <w:tab w:val="right" w:pos="9070"/>
      </w:tabs>
      <w:rPr>
        <w:color w:val="404040" w:themeColor="text1" w:themeTint="BF"/>
        <w:sz w:val="18"/>
        <w:szCs w:val="18"/>
      </w:rPr>
    </w:pPr>
    <w:r w:rsidRPr="002267F6">
      <w:rPr>
        <w:b/>
        <w:color w:val="404040" w:themeColor="text1" w:themeTint="BF"/>
        <w:sz w:val="18"/>
        <w:szCs w:val="18"/>
      </w:rPr>
      <w:fldChar w:fldCharType="begin"/>
    </w:r>
    <w:r w:rsidRPr="002267F6">
      <w:rPr>
        <w:b/>
        <w:color w:val="404040" w:themeColor="text1" w:themeTint="BF"/>
        <w:sz w:val="18"/>
        <w:szCs w:val="18"/>
      </w:rPr>
      <w:instrText>PAGE  \* Arabic  \* MERGEFORMAT</w:instrText>
    </w:r>
    <w:r w:rsidRPr="002267F6">
      <w:rPr>
        <w:b/>
        <w:color w:val="404040" w:themeColor="text1" w:themeTint="BF"/>
        <w:sz w:val="18"/>
        <w:szCs w:val="18"/>
      </w:rPr>
      <w:fldChar w:fldCharType="separate"/>
    </w:r>
    <w:r w:rsidR="00CA1BF4" w:rsidRPr="00CA1BF4">
      <w:rPr>
        <w:b/>
        <w:noProof/>
        <w:color w:val="404040" w:themeColor="text1" w:themeTint="BF"/>
        <w:sz w:val="18"/>
        <w:szCs w:val="18"/>
        <w:lang w:val="nl-NL"/>
      </w:rPr>
      <w:t>2</w:t>
    </w:r>
    <w:r w:rsidRPr="002267F6">
      <w:rPr>
        <w:b/>
        <w:color w:val="404040" w:themeColor="text1" w:themeTint="BF"/>
        <w:sz w:val="18"/>
        <w:szCs w:val="18"/>
      </w:rPr>
      <w:fldChar w:fldCharType="end"/>
    </w:r>
    <w:r w:rsidRPr="002267F6">
      <w:rPr>
        <w:color w:val="404040" w:themeColor="text1" w:themeTint="BF"/>
        <w:sz w:val="18"/>
        <w:szCs w:val="18"/>
        <w:lang w:val="nl-NL"/>
      </w:rPr>
      <w:t xml:space="preserve"> van </w:t>
    </w:r>
    <w:r w:rsidRPr="002267F6">
      <w:rPr>
        <w:b/>
        <w:color w:val="404040" w:themeColor="text1" w:themeTint="BF"/>
        <w:sz w:val="18"/>
        <w:szCs w:val="18"/>
      </w:rPr>
      <w:fldChar w:fldCharType="begin"/>
    </w:r>
    <w:r w:rsidRPr="002267F6">
      <w:rPr>
        <w:b/>
        <w:color w:val="404040" w:themeColor="text1" w:themeTint="BF"/>
        <w:sz w:val="18"/>
        <w:szCs w:val="18"/>
      </w:rPr>
      <w:instrText>NUMPAGES  \* Arabic  \* MERGEFORMAT</w:instrText>
    </w:r>
    <w:r w:rsidRPr="002267F6">
      <w:rPr>
        <w:b/>
        <w:color w:val="404040" w:themeColor="text1" w:themeTint="BF"/>
        <w:sz w:val="18"/>
        <w:szCs w:val="18"/>
      </w:rPr>
      <w:fldChar w:fldCharType="separate"/>
    </w:r>
    <w:r w:rsidR="00CA1BF4" w:rsidRPr="00CA1BF4">
      <w:rPr>
        <w:b/>
        <w:noProof/>
        <w:color w:val="404040" w:themeColor="text1" w:themeTint="BF"/>
        <w:sz w:val="18"/>
        <w:szCs w:val="18"/>
        <w:lang w:val="nl-NL"/>
      </w:rPr>
      <w:t>2</w:t>
    </w:r>
    <w:r w:rsidRPr="002267F6">
      <w:rPr>
        <w:b/>
        <w:noProof/>
        <w:color w:val="404040" w:themeColor="text1" w:themeTint="BF"/>
        <w:sz w:val="18"/>
        <w:szCs w:val="18"/>
        <w:lang w:val="nl-NL"/>
      </w:rPr>
      <w:fldChar w:fldCharType="end"/>
    </w:r>
    <w:r w:rsidRPr="002267F6">
      <w:rPr>
        <w:b/>
        <w:color w:val="404040" w:themeColor="text1" w:themeTint="BF"/>
        <w:sz w:val="18"/>
        <w:szCs w:val="18"/>
      </w:rPr>
      <w:tab/>
    </w:r>
    <w:r>
      <w:rPr>
        <w:b/>
        <w:color w:val="404040" w:themeColor="text1" w:themeTint="BF"/>
        <w:sz w:val="18"/>
        <w:szCs w:val="18"/>
      </w:rPr>
      <w:fldChar w:fldCharType="begin"/>
    </w:r>
    <w:r>
      <w:rPr>
        <w:b/>
        <w:color w:val="404040" w:themeColor="text1" w:themeTint="BF"/>
        <w:sz w:val="18"/>
        <w:szCs w:val="18"/>
      </w:rPr>
      <w:instrText xml:space="preserve"> STYLEREF  </w:instrText>
    </w:r>
    <w:r w:rsidR="00737230">
      <w:rPr>
        <w:b/>
        <w:color w:val="404040" w:themeColor="text1" w:themeTint="BF"/>
        <w:sz w:val="18"/>
        <w:szCs w:val="18"/>
      </w:rPr>
      <w:instrText>"Titel</w:instrText>
    </w:r>
    <w:r w:rsidR="00982889">
      <w:rPr>
        <w:b/>
        <w:color w:val="404040" w:themeColor="text1" w:themeTint="BF"/>
        <w:sz w:val="18"/>
        <w:szCs w:val="18"/>
      </w:rPr>
      <w:instrText>"</w:instrText>
    </w:r>
    <w:r>
      <w:rPr>
        <w:b/>
        <w:color w:val="404040" w:themeColor="text1" w:themeTint="BF"/>
        <w:sz w:val="18"/>
        <w:szCs w:val="18"/>
      </w:rPr>
      <w:instrText xml:space="preserve">  \* MERGEFORMAT </w:instrText>
    </w:r>
    <w:r>
      <w:rPr>
        <w:b/>
        <w:color w:val="404040" w:themeColor="text1" w:themeTint="BF"/>
        <w:sz w:val="18"/>
        <w:szCs w:val="18"/>
      </w:rPr>
      <w:fldChar w:fldCharType="separate"/>
    </w:r>
    <w:r w:rsidR="002F3ECF" w:rsidRPr="002F3ECF">
      <w:rPr>
        <w:bCs/>
        <w:noProof/>
        <w:color w:val="404040" w:themeColor="text1" w:themeTint="BF"/>
        <w:sz w:val="18"/>
        <w:szCs w:val="18"/>
        <w:lang w:val="nl-NL"/>
      </w:rPr>
      <w:t>Uitwerken</w:t>
    </w:r>
    <w:r w:rsidR="002F3ECF">
      <w:rPr>
        <w:b/>
        <w:noProof/>
        <w:color w:val="404040" w:themeColor="text1" w:themeTint="BF"/>
        <w:sz w:val="18"/>
        <w:szCs w:val="18"/>
      </w:rPr>
      <w:t xml:space="preserve"> kennisrijk thema in de kleuterklas (neem de visual erbij)</w:t>
    </w:r>
    <w:r w:rsidR="002F3ECF">
      <w:rPr>
        <w:b/>
        <w:noProof/>
        <w:color w:val="404040" w:themeColor="text1" w:themeTint="BF"/>
        <w:sz w:val="18"/>
        <w:szCs w:val="18"/>
      </w:rPr>
      <w:tab/>
    </w:r>
    <w:r w:rsidR="002F3ECF">
      <w:rPr>
        <w:b/>
        <w:noProof/>
        <w:color w:val="404040" w:themeColor="text1" w:themeTint="BF"/>
        <w:sz w:val="18"/>
        <w:szCs w:val="18"/>
      </w:rPr>
      <w:tab/>
    </w:r>
    <w:r w:rsidR="002F3ECF">
      <w:rPr>
        <w:b/>
        <w:noProof/>
        <w:color w:val="404040" w:themeColor="text1" w:themeTint="BF"/>
        <w:sz w:val="18"/>
        <w:szCs w:val="18"/>
      </w:rPr>
      <w:tab/>
    </w:r>
    <w:r w:rsidR="002F3ECF">
      <w:rPr>
        <w:b/>
        <w:noProof/>
        <w:color w:val="404040" w:themeColor="text1" w:themeTint="BF"/>
        <w:sz w:val="18"/>
        <w:szCs w:val="18"/>
      </w:rPr>
      <w:tab/>
    </w:r>
    <w:r w:rsidR="002F3ECF">
      <w:rPr>
        <w:b/>
        <w:noProof/>
        <w:color w:val="404040" w:themeColor="text1" w:themeTint="BF"/>
        <w:sz w:val="18"/>
        <w:szCs w:val="18"/>
      </w:rPr>
      <w:tab/>
    </w:r>
    <w:r w:rsidR="002F3ECF">
      <w:rPr>
        <w:b/>
        <w:noProof/>
        <w:color w:val="404040" w:themeColor="text1" w:themeTint="BF"/>
        <w:sz w:val="18"/>
        <w:szCs w:val="18"/>
      </w:rPr>
      <w:tab/>
    </w:r>
    <w:r w:rsidR="002F3ECF">
      <w:rPr>
        <w:b/>
        <w:noProof/>
        <w:color w:val="404040" w:themeColor="text1" w:themeTint="BF"/>
        <w:sz w:val="18"/>
        <w:szCs w:val="18"/>
      </w:rPr>
      <w:tab/>
    </w:r>
    <w:r w:rsidR="002F3ECF">
      <w:rPr>
        <w:b/>
        <w:noProof/>
        <w:color w:val="404040" w:themeColor="text1" w:themeTint="BF"/>
        <w:sz w:val="18"/>
        <w:szCs w:val="18"/>
      </w:rPr>
      <w:tab/>
    </w:r>
    <w:r w:rsidR="002F3ECF">
      <w:rPr>
        <w:b/>
        <w:noProof/>
        <w:color w:val="404040" w:themeColor="text1" w:themeTint="BF"/>
        <w:sz w:val="18"/>
        <w:szCs w:val="18"/>
      </w:rPr>
      <w:tab/>
      <w:t>Maart 2026</w:t>
    </w:r>
    <w:r>
      <w:rPr>
        <w:b/>
        <w:color w:val="404040" w:themeColor="text1" w:themeTint="BF"/>
        <w:sz w:val="18"/>
        <w:szCs w:val="18"/>
      </w:rPr>
      <w:fldChar w:fldCharType="end"/>
    </w:r>
    <w:r w:rsidRPr="002267F6">
      <w:rPr>
        <w:b/>
        <w:color w:val="404040" w:themeColor="text1" w:themeTint="BF"/>
        <w:sz w:val="18"/>
        <w:szCs w:val="18"/>
      </w:rPr>
      <w:tab/>
    </w:r>
    <w:r>
      <w:rPr>
        <w:b/>
        <w:color w:val="404040" w:themeColor="text1" w:themeTint="BF"/>
        <w:sz w:val="18"/>
        <w:szCs w:val="18"/>
      </w:rPr>
      <w:fldChar w:fldCharType="begin"/>
    </w:r>
    <w:r w:rsidR="00737230">
      <w:rPr>
        <w:b/>
        <w:color w:val="404040" w:themeColor="text1" w:themeTint="BF"/>
        <w:sz w:val="18"/>
        <w:szCs w:val="18"/>
      </w:rPr>
      <w:instrText xml:space="preserve"> STYLEREF  Datumdocument</w:instrText>
    </w:r>
    <w:r>
      <w:rPr>
        <w:b/>
        <w:color w:val="404040" w:themeColor="text1" w:themeTint="BF"/>
        <w:sz w:val="18"/>
        <w:szCs w:val="18"/>
      </w:rPr>
      <w:instrText xml:space="preserve">  \* MERGEFORMAT </w:instrText>
    </w:r>
    <w:r>
      <w:rPr>
        <w:b/>
        <w:color w:val="404040" w:themeColor="text1" w:themeTint="BF"/>
        <w:sz w:val="18"/>
        <w:szCs w:val="18"/>
      </w:rPr>
      <w:fldChar w:fldCharType="separate"/>
    </w:r>
    <w:r w:rsidR="002F3ECF">
      <w:rPr>
        <w:bCs/>
        <w:noProof/>
        <w:color w:val="404040" w:themeColor="text1" w:themeTint="BF"/>
        <w:sz w:val="18"/>
        <w:szCs w:val="18"/>
        <w:lang w:val="nl-NL"/>
      </w:rPr>
      <w:t>Fout! Geen tekst met de opgegeven stijl in het document.</w:t>
    </w:r>
    <w:r>
      <w:rPr>
        <w:b/>
        <w:color w:val="404040" w:themeColor="text1" w:themeTint="B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BC828" w14:textId="77777777" w:rsidR="00742BE1" w:rsidRPr="009B3434" w:rsidRDefault="009B3434" w:rsidP="009B3434">
    <w:pPr>
      <w:pStyle w:val="Voettekst"/>
      <w:tabs>
        <w:tab w:val="clear" w:pos="4536"/>
        <w:tab w:val="clear" w:pos="9072"/>
        <w:tab w:val="right" w:pos="14459"/>
      </w:tabs>
      <w:rPr>
        <w:noProof/>
        <w:lang w:eastAsia="nl-BE"/>
      </w:rPr>
    </w:pPr>
    <w:r w:rsidRPr="002267F6">
      <w:rPr>
        <w:noProof/>
        <w:lang w:eastAsia="nl-BE"/>
      </w:rPr>
      <w:drawing>
        <wp:anchor distT="0" distB="0" distL="114300" distR="114300" simplePos="0" relativeHeight="251658242" behindDoc="0" locked="0" layoutInCell="1" allowOverlap="1" wp14:anchorId="00B8329F" wp14:editId="357AC0F9">
          <wp:simplePos x="0" y="0"/>
          <wp:positionH relativeFrom="column">
            <wp:posOffset>3810</wp:posOffset>
          </wp:positionH>
          <wp:positionV relativeFrom="paragraph">
            <wp:posOffset>-13970</wp:posOffset>
          </wp:positionV>
          <wp:extent cx="900000" cy="345600"/>
          <wp:effectExtent l="0" t="0" r="0" b="0"/>
          <wp:wrapNone/>
          <wp:docPr id="375875567" name="Afbeelding 375875567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408094" name="Afbeelding 1171408094" descr="Afbeelding met tekst, Lettertype, Graphics, grafische vormgeving&#10;&#10;Automatisch gegenereerde beschrijvi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34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6BF7" w:rsidRPr="002267F6">
      <w:rPr>
        <w:noProof/>
        <w:lang w:eastAsia="nl-BE"/>
      </w:rPr>
      <w:drawing>
        <wp:anchor distT="0" distB="0" distL="114300" distR="114300" simplePos="0" relativeHeight="251658241" behindDoc="1" locked="0" layoutInCell="1" allowOverlap="1" wp14:anchorId="4149E7AD" wp14:editId="4B49A745">
          <wp:simplePos x="0" y="0"/>
          <wp:positionH relativeFrom="column">
            <wp:posOffset>0</wp:posOffset>
          </wp:positionH>
          <wp:positionV relativeFrom="page">
            <wp:posOffset>10024110</wp:posOffset>
          </wp:positionV>
          <wp:extent cx="900000" cy="351000"/>
          <wp:effectExtent l="0" t="0" r="0" b="0"/>
          <wp:wrapNone/>
          <wp:docPr id="1312243514" name="Afbeelding 1312243514" descr="Afbeelding met Graphics, Lettertype, grafische vormgeving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Graphics, Lettertype, grafische vormgeving, ontwerp&#10;&#10;Automatisch gegenereerde beschrijvi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71" t="10564" r="2595" b="6167"/>
                  <a:stretch/>
                </pic:blipFill>
                <pic:spPr bwMode="auto">
                  <a:xfrm>
                    <a:off x="0" y="0"/>
                    <a:ext cx="900000" cy="35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BE1" w:rsidRPr="009B3434">
      <w:rPr>
        <w:noProof/>
        <w:lang w:eastAsia="nl-BE"/>
      </w:rPr>
      <w:tab/>
    </w:r>
    <w:r w:rsidR="00156BF7" w:rsidRPr="009B3434">
      <w:rPr>
        <w:noProof/>
        <w:lang w:eastAsia="nl-BE"/>
      </w:rPr>
      <w:fldChar w:fldCharType="begin"/>
    </w:r>
    <w:r w:rsidR="00156BF7" w:rsidRPr="009B3434">
      <w:rPr>
        <w:noProof/>
        <w:lang w:eastAsia="nl-BE"/>
      </w:rPr>
      <w:instrText>PAGE   \* MERGEFORMAT</w:instrText>
    </w:r>
    <w:r w:rsidR="00156BF7" w:rsidRPr="009B3434">
      <w:rPr>
        <w:noProof/>
        <w:lang w:eastAsia="nl-BE"/>
      </w:rPr>
      <w:fldChar w:fldCharType="separate"/>
    </w:r>
    <w:r w:rsidR="00156BF7" w:rsidRPr="009B3434">
      <w:rPr>
        <w:noProof/>
        <w:lang w:eastAsia="nl-BE"/>
      </w:rPr>
      <w:t>1</w:t>
    </w:r>
    <w:r w:rsidR="00156BF7" w:rsidRPr="009B3434">
      <w:rPr>
        <w:noProof/>
        <w:lang w:eastAsia="nl-B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DD4C" w14:textId="77777777" w:rsidR="00742BE1" w:rsidRPr="00156BF7" w:rsidRDefault="00FD3DE3" w:rsidP="007A47BD">
    <w:pPr>
      <w:pStyle w:val="Voettekst"/>
      <w:tabs>
        <w:tab w:val="clear" w:pos="4536"/>
        <w:tab w:val="clear" w:pos="9072"/>
        <w:tab w:val="right" w:pos="14570"/>
      </w:tabs>
      <w:spacing w:after="0" w:line="240" w:lineRule="auto"/>
      <w:rPr>
        <w:bCs/>
        <w:color w:val="404040" w:themeColor="text1" w:themeTint="BF"/>
        <w:sz w:val="18"/>
        <w:szCs w:val="18"/>
      </w:rPr>
    </w:pPr>
    <w:r w:rsidRPr="002267F6">
      <w:rPr>
        <w:noProof/>
        <w:lang w:eastAsia="nl-BE"/>
      </w:rPr>
      <w:drawing>
        <wp:inline distT="0" distB="0" distL="0" distR="0" wp14:anchorId="63A2F095" wp14:editId="7CF48141">
          <wp:extent cx="900000" cy="345600"/>
          <wp:effectExtent l="0" t="0" r="0" b="0"/>
          <wp:docPr id="1171408094" name="Afbeelding 1171408094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408094" name="Afbeelding 1171408094" descr="Afbeelding met tekst, Lettertype, Graphics, grafische vormgeving&#10;&#10;Automatisch gegenereerde beschrijvi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34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92C7B" w:rsidRPr="002267F6">
      <w:rPr>
        <w:noProof/>
        <w:lang w:eastAsia="nl-BE"/>
      </w:rPr>
      <w:drawing>
        <wp:anchor distT="0" distB="0" distL="114300" distR="114300" simplePos="0" relativeHeight="251658240" behindDoc="1" locked="0" layoutInCell="1" allowOverlap="1" wp14:anchorId="4B0FA7DA" wp14:editId="32A73F2C">
          <wp:simplePos x="0" y="0"/>
          <wp:positionH relativeFrom="column">
            <wp:posOffset>-37726</wp:posOffset>
          </wp:positionH>
          <wp:positionV relativeFrom="page">
            <wp:posOffset>10022186</wp:posOffset>
          </wp:positionV>
          <wp:extent cx="900000" cy="3456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34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BE1" w:rsidRPr="002267F6">
      <w:rPr>
        <w:b/>
        <w:color w:val="404040" w:themeColor="text1" w:themeTint="BF"/>
        <w:sz w:val="18"/>
        <w:szCs w:val="18"/>
      </w:rPr>
      <w:tab/>
    </w:r>
    <w:r w:rsidR="00156BF7" w:rsidRPr="00156BF7">
      <w:rPr>
        <w:bCs/>
        <w:color w:val="404040" w:themeColor="text1" w:themeTint="BF"/>
        <w:sz w:val="18"/>
        <w:szCs w:val="18"/>
      </w:rPr>
      <w:fldChar w:fldCharType="begin"/>
    </w:r>
    <w:r w:rsidR="00156BF7" w:rsidRPr="00156BF7">
      <w:rPr>
        <w:bCs/>
        <w:color w:val="404040" w:themeColor="text1" w:themeTint="BF"/>
        <w:sz w:val="18"/>
        <w:szCs w:val="18"/>
      </w:rPr>
      <w:instrText>PAGE   \* MERGEFORMAT</w:instrText>
    </w:r>
    <w:r w:rsidR="00156BF7" w:rsidRPr="00156BF7">
      <w:rPr>
        <w:bCs/>
        <w:color w:val="404040" w:themeColor="text1" w:themeTint="BF"/>
        <w:sz w:val="18"/>
        <w:szCs w:val="18"/>
      </w:rPr>
      <w:fldChar w:fldCharType="separate"/>
    </w:r>
    <w:r w:rsidR="00156BF7" w:rsidRPr="00156BF7">
      <w:rPr>
        <w:bCs/>
        <w:color w:val="404040" w:themeColor="text1" w:themeTint="BF"/>
        <w:sz w:val="18"/>
        <w:szCs w:val="18"/>
        <w:lang w:val="nl-NL"/>
      </w:rPr>
      <w:t>1</w:t>
    </w:r>
    <w:r w:rsidR="00156BF7" w:rsidRPr="00156BF7">
      <w:rPr>
        <w:bCs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69F6" w14:textId="77777777" w:rsidR="00713C39" w:rsidRDefault="00713C39" w:rsidP="00542652">
      <w:r>
        <w:separator/>
      </w:r>
    </w:p>
  </w:footnote>
  <w:footnote w:type="continuationSeparator" w:id="0">
    <w:p w14:paraId="6DF31576" w14:textId="77777777" w:rsidR="00713C39" w:rsidRDefault="00713C39" w:rsidP="00542652">
      <w:r>
        <w:continuationSeparator/>
      </w:r>
    </w:p>
    <w:p w14:paraId="218B5012" w14:textId="77777777" w:rsidR="00713C39" w:rsidRDefault="00713C39"/>
    <w:p w14:paraId="788B9448" w14:textId="77777777" w:rsidR="00713C39" w:rsidRDefault="00713C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95230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997CF6"/>
    <w:multiLevelType w:val="hybridMultilevel"/>
    <w:tmpl w:val="7B90D02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61698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FE4DE6"/>
    <w:multiLevelType w:val="hybridMultilevel"/>
    <w:tmpl w:val="BE94BC08"/>
    <w:lvl w:ilvl="0" w:tplc="901ACE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3A3"/>
    <w:multiLevelType w:val="hybridMultilevel"/>
    <w:tmpl w:val="09F681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C6F69"/>
    <w:multiLevelType w:val="hybridMultilevel"/>
    <w:tmpl w:val="BD9CA86A"/>
    <w:lvl w:ilvl="0" w:tplc="5B0C6CE6">
      <w:start w:val="1"/>
      <w:numFmt w:val="bullet"/>
      <w:pStyle w:val="Opsomm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41973"/>
    <w:multiLevelType w:val="hybridMultilevel"/>
    <w:tmpl w:val="15E42BBA"/>
    <w:lvl w:ilvl="0" w:tplc="C94CF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E2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3EE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D0D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01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CC1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1EC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0453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2D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DD9705C"/>
    <w:multiLevelType w:val="hybridMultilevel"/>
    <w:tmpl w:val="06D0CBBA"/>
    <w:lvl w:ilvl="0" w:tplc="A8B0DFB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885631"/>
    <w:multiLevelType w:val="hybridMultilevel"/>
    <w:tmpl w:val="9766D0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15B98"/>
    <w:multiLevelType w:val="hybridMultilevel"/>
    <w:tmpl w:val="9A74D46C"/>
    <w:lvl w:ilvl="0" w:tplc="DAE647CE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9B1E2F"/>
    <w:multiLevelType w:val="multilevel"/>
    <w:tmpl w:val="5C44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242E6"/>
    <w:multiLevelType w:val="multilevel"/>
    <w:tmpl w:val="50D6B108"/>
    <w:lvl w:ilvl="0">
      <w:start w:val="1"/>
      <w:numFmt w:val="decimal"/>
      <w:pStyle w:val="Kop1"/>
      <w:lvlText w:val="%1"/>
      <w:lvlJc w:val="left"/>
      <w:pPr>
        <w:ind w:left="737" w:hanging="737"/>
      </w:pPr>
      <w:rPr>
        <w:rFonts w:ascii="Trebuchet MS" w:hAnsi="Trebuchet MS" w:hint="default"/>
        <w:b/>
        <w:i w:val="0"/>
        <w:color w:val="262626" w:themeColor="text1" w:themeTint="D9"/>
        <w:sz w:val="24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ascii="Trebuchet MS" w:hAnsi="Trebuchet MS" w:hint="default"/>
        <w:b/>
        <w:i w:val="0"/>
        <w:color w:val="262626" w:themeColor="text1" w:themeTint="D9"/>
        <w:sz w:val="20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ascii="Trebuchet MS" w:hAnsi="Trebuchet MS" w:hint="default"/>
        <w:b w:val="0"/>
        <w:i/>
        <w:color w:val="262626" w:themeColor="text1" w:themeTint="D9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737" w:hanging="737"/>
      </w:pPr>
      <w:rPr>
        <w:rFonts w:ascii="Trebuchet MS" w:hAnsi="Trebuchet MS" w:hint="default"/>
        <w:b w:val="0"/>
        <w:i w:val="0"/>
        <w:color w:val="262626" w:themeColor="text1" w:themeTint="D9"/>
        <w:sz w:val="20"/>
      </w:rPr>
    </w:lvl>
    <w:lvl w:ilvl="4">
      <w:start w:val="1"/>
      <w:numFmt w:val="decimal"/>
      <w:pStyle w:val="Kop5"/>
      <w:lvlText w:val="%1.%2.%3.%4.%5"/>
      <w:lvlJc w:val="left"/>
      <w:pPr>
        <w:ind w:left="737" w:hanging="73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737" w:hanging="73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737" w:hanging="73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737" w:hanging="73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737" w:hanging="737"/>
      </w:pPr>
      <w:rPr>
        <w:rFonts w:hint="default"/>
      </w:rPr>
    </w:lvl>
  </w:abstractNum>
  <w:abstractNum w:abstractNumId="12" w15:restartNumberingAfterBreak="0">
    <w:nsid w:val="4E59641D"/>
    <w:multiLevelType w:val="hybridMultilevel"/>
    <w:tmpl w:val="DEC0151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F34BE9"/>
    <w:multiLevelType w:val="multilevel"/>
    <w:tmpl w:val="CFFC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A5FE9"/>
    <w:multiLevelType w:val="multilevel"/>
    <w:tmpl w:val="95E0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A32C5"/>
    <w:multiLevelType w:val="hybridMultilevel"/>
    <w:tmpl w:val="FB20954E"/>
    <w:lvl w:ilvl="0" w:tplc="3ACAA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60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1E4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E0F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EC9E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049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76F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AA07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AE8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BDF38CA"/>
    <w:multiLevelType w:val="hybridMultilevel"/>
    <w:tmpl w:val="924AA26E"/>
    <w:lvl w:ilvl="0" w:tplc="A8B0DFB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FA6430"/>
    <w:multiLevelType w:val="hybridMultilevel"/>
    <w:tmpl w:val="A6B605A8"/>
    <w:lvl w:ilvl="0" w:tplc="08643FBE">
      <w:start w:val="1"/>
      <w:numFmt w:val="bullet"/>
      <w:pStyle w:val="Opsomming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F3881"/>
    <w:multiLevelType w:val="hybridMultilevel"/>
    <w:tmpl w:val="EF66BA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B1B91"/>
    <w:multiLevelType w:val="multilevel"/>
    <w:tmpl w:val="B1DCC3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7E2A1A"/>
    <w:multiLevelType w:val="hybridMultilevel"/>
    <w:tmpl w:val="C9CE8F9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7A48ED"/>
    <w:multiLevelType w:val="hybridMultilevel"/>
    <w:tmpl w:val="C4AA58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0648E"/>
    <w:multiLevelType w:val="hybridMultilevel"/>
    <w:tmpl w:val="DE38A912"/>
    <w:lvl w:ilvl="0" w:tplc="C428B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A2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BC8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A4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524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BEB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EC9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C42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E03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D8243D8"/>
    <w:multiLevelType w:val="hybridMultilevel"/>
    <w:tmpl w:val="DB70D31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8713209">
    <w:abstractNumId w:val="11"/>
  </w:num>
  <w:num w:numId="2" w16cid:durableId="2085225797">
    <w:abstractNumId w:val="11"/>
  </w:num>
  <w:num w:numId="3" w16cid:durableId="210112520">
    <w:abstractNumId w:val="3"/>
  </w:num>
  <w:num w:numId="4" w16cid:durableId="2146391007">
    <w:abstractNumId w:val="11"/>
    <w:lvlOverride w:ilvl="0">
      <w:lvl w:ilvl="0">
        <w:start w:val="1"/>
        <w:numFmt w:val="decimal"/>
        <w:pStyle w:val="Kop1"/>
        <w:lvlText w:val="%1"/>
        <w:lvlJc w:val="left"/>
        <w:pPr>
          <w:ind w:left="737" w:hanging="737"/>
        </w:pPr>
        <w:rPr>
          <w:rFonts w:ascii="Trebuchet MS" w:hAnsi="Trebuchet MS" w:hint="default"/>
          <w:b/>
          <w:i w:val="0"/>
          <w:color w:val="000000" w:themeColor="text1"/>
          <w:sz w:val="24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737" w:hanging="737"/>
        </w:pPr>
        <w:rPr>
          <w:rFonts w:ascii="Trebuchet MS" w:hAnsi="Trebuchet MS" w:hint="default"/>
          <w:b/>
          <w:i w:val="0"/>
          <w:color w:val="000000" w:themeColor="text1"/>
          <w:sz w:val="22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37" w:hanging="737"/>
        </w:pPr>
        <w:rPr>
          <w:rFonts w:ascii="Trebuchet MS" w:hAnsi="Trebuchet MS" w:hint="default"/>
          <w:b/>
          <w:i w:val="0"/>
          <w:color w:val="000000" w:themeColor="text1"/>
          <w:sz w:val="20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737" w:hanging="737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737" w:hanging="737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737" w:hanging="737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737" w:hanging="737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737" w:hanging="737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737" w:hanging="737"/>
        </w:pPr>
        <w:rPr>
          <w:rFonts w:hint="default"/>
        </w:rPr>
      </w:lvl>
    </w:lvlOverride>
  </w:num>
  <w:num w:numId="5" w16cid:durableId="1703018917">
    <w:abstractNumId w:val="11"/>
  </w:num>
  <w:num w:numId="6" w16cid:durableId="287706536">
    <w:abstractNumId w:val="5"/>
  </w:num>
  <w:num w:numId="7" w16cid:durableId="2057389921">
    <w:abstractNumId w:val="17"/>
  </w:num>
  <w:num w:numId="8" w16cid:durableId="175048375">
    <w:abstractNumId w:val="9"/>
  </w:num>
  <w:num w:numId="9" w16cid:durableId="336887750">
    <w:abstractNumId w:val="21"/>
  </w:num>
  <w:num w:numId="10" w16cid:durableId="1666779299">
    <w:abstractNumId w:val="2"/>
  </w:num>
  <w:num w:numId="11" w16cid:durableId="1219172945">
    <w:abstractNumId w:val="8"/>
  </w:num>
  <w:num w:numId="12" w16cid:durableId="1852329665">
    <w:abstractNumId w:val="18"/>
  </w:num>
  <w:num w:numId="13" w16cid:durableId="1497765492">
    <w:abstractNumId w:val="1"/>
  </w:num>
  <w:num w:numId="14" w16cid:durableId="1416636234">
    <w:abstractNumId w:val="4"/>
  </w:num>
  <w:num w:numId="15" w16cid:durableId="329646592">
    <w:abstractNumId w:val="0"/>
  </w:num>
  <w:num w:numId="16" w16cid:durableId="954756663">
    <w:abstractNumId w:val="23"/>
  </w:num>
  <w:num w:numId="17" w16cid:durableId="1265651950">
    <w:abstractNumId w:val="20"/>
  </w:num>
  <w:num w:numId="18" w16cid:durableId="95098055">
    <w:abstractNumId w:val="15"/>
  </w:num>
  <w:num w:numId="19" w16cid:durableId="1174497137">
    <w:abstractNumId w:val="22"/>
  </w:num>
  <w:num w:numId="20" w16cid:durableId="2069375731">
    <w:abstractNumId w:val="6"/>
  </w:num>
  <w:num w:numId="21" w16cid:durableId="1569262876">
    <w:abstractNumId w:val="13"/>
  </w:num>
  <w:num w:numId="22" w16cid:durableId="755783410">
    <w:abstractNumId w:val="12"/>
  </w:num>
  <w:num w:numId="23" w16cid:durableId="83648995">
    <w:abstractNumId w:val="14"/>
  </w:num>
  <w:num w:numId="24" w16cid:durableId="936911871">
    <w:abstractNumId w:val="7"/>
  </w:num>
  <w:num w:numId="25" w16cid:durableId="1456483485">
    <w:abstractNumId w:val="16"/>
  </w:num>
  <w:num w:numId="26" w16cid:durableId="241181870">
    <w:abstractNumId w:val="9"/>
  </w:num>
  <w:num w:numId="27" w16cid:durableId="365373888">
    <w:abstractNumId w:val="9"/>
  </w:num>
  <w:num w:numId="28" w16cid:durableId="1811633700">
    <w:abstractNumId w:val="10"/>
  </w:num>
  <w:num w:numId="29" w16cid:durableId="12031760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EC3"/>
    <w:rsid w:val="00005053"/>
    <w:rsid w:val="00020948"/>
    <w:rsid w:val="0002559F"/>
    <w:rsid w:val="00034324"/>
    <w:rsid w:val="00043D13"/>
    <w:rsid w:val="00045EBA"/>
    <w:rsid w:val="00050125"/>
    <w:rsid w:val="000512F0"/>
    <w:rsid w:val="00057658"/>
    <w:rsid w:val="00063150"/>
    <w:rsid w:val="00063533"/>
    <w:rsid w:val="00065D78"/>
    <w:rsid w:val="000703D5"/>
    <w:rsid w:val="00071355"/>
    <w:rsid w:val="000837A1"/>
    <w:rsid w:val="00091A97"/>
    <w:rsid w:val="000923FE"/>
    <w:rsid w:val="00092C7B"/>
    <w:rsid w:val="00094536"/>
    <w:rsid w:val="000A380F"/>
    <w:rsid w:val="000B47EA"/>
    <w:rsid w:val="000B6583"/>
    <w:rsid w:val="000C4751"/>
    <w:rsid w:val="000C5ED7"/>
    <w:rsid w:val="000C68C2"/>
    <w:rsid w:val="000D5051"/>
    <w:rsid w:val="000E4884"/>
    <w:rsid w:val="000E6B20"/>
    <w:rsid w:val="000E74E1"/>
    <w:rsid w:val="001047F7"/>
    <w:rsid w:val="00105CA3"/>
    <w:rsid w:val="0011258C"/>
    <w:rsid w:val="00114A5C"/>
    <w:rsid w:val="00114E3D"/>
    <w:rsid w:val="00124E96"/>
    <w:rsid w:val="00125451"/>
    <w:rsid w:val="00127D92"/>
    <w:rsid w:val="0014280A"/>
    <w:rsid w:val="001539F1"/>
    <w:rsid w:val="00156BF7"/>
    <w:rsid w:val="001573CE"/>
    <w:rsid w:val="0016105D"/>
    <w:rsid w:val="00167FAC"/>
    <w:rsid w:val="001755E4"/>
    <w:rsid w:val="00176875"/>
    <w:rsid w:val="00184DC6"/>
    <w:rsid w:val="00184E0B"/>
    <w:rsid w:val="00184F88"/>
    <w:rsid w:val="00192F4A"/>
    <w:rsid w:val="00195631"/>
    <w:rsid w:val="001A10CD"/>
    <w:rsid w:val="001A5011"/>
    <w:rsid w:val="001A732A"/>
    <w:rsid w:val="001B4CC6"/>
    <w:rsid w:val="001C0C5E"/>
    <w:rsid w:val="001C2532"/>
    <w:rsid w:val="001C32F6"/>
    <w:rsid w:val="001E28E7"/>
    <w:rsid w:val="001E2B0B"/>
    <w:rsid w:val="001E3787"/>
    <w:rsid w:val="001E41DD"/>
    <w:rsid w:val="001E7667"/>
    <w:rsid w:val="001F7633"/>
    <w:rsid w:val="0020134A"/>
    <w:rsid w:val="0020522C"/>
    <w:rsid w:val="0022202B"/>
    <w:rsid w:val="0022385B"/>
    <w:rsid w:val="00225806"/>
    <w:rsid w:val="002258B5"/>
    <w:rsid w:val="00230C65"/>
    <w:rsid w:val="00237820"/>
    <w:rsid w:val="00244327"/>
    <w:rsid w:val="00247617"/>
    <w:rsid w:val="00250907"/>
    <w:rsid w:val="0025424A"/>
    <w:rsid w:val="00262050"/>
    <w:rsid w:val="0026274E"/>
    <w:rsid w:val="0026610B"/>
    <w:rsid w:val="002714E4"/>
    <w:rsid w:val="0027722B"/>
    <w:rsid w:val="00281E94"/>
    <w:rsid w:val="00282BB1"/>
    <w:rsid w:val="002862E9"/>
    <w:rsid w:val="0028729C"/>
    <w:rsid w:val="00287C15"/>
    <w:rsid w:val="00290079"/>
    <w:rsid w:val="002918EE"/>
    <w:rsid w:val="002A2CCA"/>
    <w:rsid w:val="002B0E0C"/>
    <w:rsid w:val="002C189C"/>
    <w:rsid w:val="002C6FD7"/>
    <w:rsid w:val="002D5628"/>
    <w:rsid w:val="002D5862"/>
    <w:rsid w:val="002E25CA"/>
    <w:rsid w:val="002F1B7F"/>
    <w:rsid w:val="002F3ECF"/>
    <w:rsid w:val="002F579A"/>
    <w:rsid w:val="00304C7F"/>
    <w:rsid w:val="00305086"/>
    <w:rsid w:val="0031624F"/>
    <w:rsid w:val="003212C4"/>
    <w:rsid w:val="0032251D"/>
    <w:rsid w:val="00323038"/>
    <w:rsid w:val="003263CD"/>
    <w:rsid w:val="00332874"/>
    <w:rsid w:val="003349C4"/>
    <w:rsid w:val="00337A89"/>
    <w:rsid w:val="00340023"/>
    <w:rsid w:val="00342B58"/>
    <w:rsid w:val="0034324A"/>
    <w:rsid w:val="00344488"/>
    <w:rsid w:val="00355407"/>
    <w:rsid w:val="003556C8"/>
    <w:rsid w:val="003569C5"/>
    <w:rsid w:val="00366D4E"/>
    <w:rsid w:val="00373496"/>
    <w:rsid w:val="00374E2A"/>
    <w:rsid w:val="003770F7"/>
    <w:rsid w:val="00377AFC"/>
    <w:rsid w:val="003A7EB5"/>
    <w:rsid w:val="003B7F2F"/>
    <w:rsid w:val="003C3080"/>
    <w:rsid w:val="003C365A"/>
    <w:rsid w:val="003D02CD"/>
    <w:rsid w:val="003D0953"/>
    <w:rsid w:val="003D42FA"/>
    <w:rsid w:val="003F3B3F"/>
    <w:rsid w:val="00405283"/>
    <w:rsid w:val="00405E74"/>
    <w:rsid w:val="00412D91"/>
    <w:rsid w:val="00421066"/>
    <w:rsid w:val="004240EF"/>
    <w:rsid w:val="00424A70"/>
    <w:rsid w:val="0042715F"/>
    <w:rsid w:val="004305D4"/>
    <w:rsid w:val="004359EC"/>
    <w:rsid w:val="00437BBA"/>
    <w:rsid w:val="00440CCF"/>
    <w:rsid w:val="00442F4C"/>
    <w:rsid w:val="00450BE0"/>
    <w:rsid w:val="00456013"/>
    <w:rsid w:val="00456B7A"/>
    <w:rsid w:val="0046180B"/>
    <w:rsid w:val="004631BE"/>
    <w:rsid w:val="004654C4"/>
    <w:rsid w:val="00475418"/>
    <w:rsid w:val="0047687E"/>
    <w:rsid w:val="00486FB6"/>
    <w:rsid w:val="0048728B"/>
    <w:rsid w:val="00492399"/>
    <w:rsid w:val="004929AC"/>
    <w:rsid w:val="004942D5"/>
    <w:rsid w:val="004A3E71"/>
    <w:rsid w:val="004C209C"/>
    <w:rsid w:val="004C3FCD"/>
    <w:rsid w:val="004D062F"/>
    <w:rsid w:val="004E69CC"/>
    <w:rsid w:val="004F3891"/>
    <w:rsid w:val="004F4BAD"/>
    <w:rsid w:val="004F5EB3"/>
    <w:rsid w:val="004F670C"/>
    <w:rsid w:val="00507B8D"/>
    <w:rsid w:val="00507B9E"/>
    <w:rsid w:val="00507D7A"/>
    <w:rsid w:val="0051512A"/>
    <w:rsid w:val="0051626C"/>
    <w:rsid w:val="00517C48"/>
    <w:rsid w:val="00531181"/>
    <w:rsid w:val="005348CF"/>
    <w:rsid w:val="005365F3"/>
    <w:rsid w:val="005375F8"/>
    <w:rsid w:val="00542652"/>
    <w:rsid w:val="00545FAB"/>
    <w:rsid w:val="005555AB"/>
    <w:rsid w:val="00565A69"/>
    <w:rsid w:val="00573614"/>
    <w:rsid w:val="00580C97"/>
    <w:rsid w:val="00582D2E"/>
    <w:rsid w:val="0058457E"/>
    <w:rsid w:val="00585B76"/>
    <w:rsid w:val="00587F9C"/>
    <w:rsid w:val="005A1250"/>
    <w:rsid w:val="005A640E"/>
    <w:rsid w:val="005B6E7C"/>
    <w:rsid w:val="005B732D"/>
    <w:rsid w:val="005C2046"/>
    <w:rsid w:val="005C4006"/>
    <w:rsid w:val="005C4D28"/>
    <w:rsid w:val="005D6C0F"/>
    <w:rsid w:val="005E1C22"/>
    <w:rsid w:val="005E5894"/>
    <w:rsid w:val="00600368"/>
    <w:rsid w:val="00601316"/>
    <w:rsid w:val="0060187B"/>
    <w:rsid w:val="00602896"/>
    <w:rsid w:val="00614A88"/>
    <w:rsid w:val="00620A2B"/>
    <w:rsid w:val="00621CBE"/>
    <w:rsid w:val="00627246"/>
    <w:rsid w:val="0063319F"/>
    <w:rsid w:val="00637F13"/>
    <w:rsid w:val="00640317"/>
    <w:rsid w:val="00643BB3"/>
    <w:rsid w:val="006447A4"/>
    <w:rsid w:val="00645DF8"/>
    <w:rsid w:val="00650025"/>
    <w:rsid w:val="006505A5"/>
    <w:rsid w:val="00653A4E"/>
    <w:rsid w:val="0065447F"/>
    <w:rsid w:val="00657192"/>
    <w:rsid w:val="00657AE7"/>
    <w:rsid w:val="0066310A"/>
    <w:rsid w:val="00664D1D"/>
    <w:rsid w:val="00675BA9"/>
    <w:rsid w:val="0068504D"/>
    <w:rsid w:val="00686362"/>
    <w:rsid w:val="006872E7"/>
    <w:rsid w:val="006903EF"/>
    <w:rsid w:val="006918BA"/>
    <w:rsid w:val="0069265E"/>
    <w:rsid w:val="00692DD9"/>
    <w:rsid w:val="00695EFD"/>
    <w:rsid w:val="006A0184"/>
    <w:rsid w:val="006A5A53"/>
    <w:rsid w:val="006B3DD8"/>
    <w:rsid w:val="006C5642"/>
    <w:rsid w:val="006C69AD"/>
    <w:rsid w:val="006D131D"/>
    <w:rsid w:val="006D3F09"/>
    <w:rsid w:val="006D71A1"/>
    <w:rsid w:val="006E1765"/>
    <w:rsid w:val="006F3A7C"/>
    <w:rsid w:val="006F5280"/>
    <w:rsid w:val="00701086"/>
    <w:rsid w:val="00702A6A"/>
    <w:rsid w:val="007115EE"/>
    <w:rsid w:val="00711A8E"/>
    <w:rsid w:val="00713C39"/>
    <w:rsid w:val="0071469E"/>
    <w:rsid w:val="00716850"/>
    <w:rsid w:val="00716F41"/>
    <w:rsid w:val="00720174"/>
    <w:rsid w:val="007217FA"/>
    <w:rsid w:val="00727F36"/>
    <w:rsid w:val="00730A49"/>
    <w:rsid w:val="00733752"/>
    <w:rsid w:val="007368A4"/>
    <w:rsid w:val="00737230"/>
    <w:rsid w:val="00742BE1"/>
    <w:rsid w:val="00750001"/>
    <w:rsid w:val="00750CF5"/>
    <w:rsid w:val="00752236"/>
    <w:rsid w:val="00753A25"/>
    <w:rsid w:val="00757CF1"/>
    <w:rsid w:val="00765F33"/>
    <w:rsid w:val="00766DA3"/>
    <w:rsid w:val="00766E8A"/>
    <w:rsid w:val="007736DC"/>
    <w:rsid w:val="007755A0"/>
    <w:rsid w:val="007755F9"/>
    <w:rsid w:val="00780DF3"/>
    <w:rsid w:val="00790DA0"/>
    <w:rsid w:val="007913F3"/>
    <w:rsid w:val="00791ABB"/>
    <w:rsid w:val="00794B76"/>
    <w:rsid w:val="007950F6"/>
    <w:rsid w:val="007A1595"/>
    <w:rsid w:val="007A47BD"/>
    <w:rsid w:val="007A49B8"/>
    <w:rsid w:val="007A538B"/>
    <w:rsid w:val="007A53D4"/>
    <w:rsid w:val="007B3095"/>
    <w:rsid w:val="007B4ED4"/>
    <w:rsid w:val="007C1831"/>
    <w:rsid w:val="007C27C5"/>
    <w:rsid w:val="007C3BD2"/>
    <w:rsid w:val="007C4B11"/>
    <w:rsid w:val="007C6AAD"/>
    <w:rsid w:val="007D5840"/>
    <w:rsid w:val="007D7685"/>
    <w:rsid w:val="007D780B"/>
    <w:rsid w:val="007E5CF1"/>
    <w:rsid w:val="007E5FB8"/>
    <w:rsid w:val="007E616B"/>
    <w:rsid w:val="007E6409"/>
    <w:rsid w:val="007E676C"/>
    <w:rsid w:val="007E6DC0"/>
    <w:rsid w:val="007F00C2"/>
    <w:rsid w:val="007F27AB"/>
    <w:rsid w:val="007F4B78"/>
    <w:rsid w:val="007F585D"/>
    <w:rsid w:val="00803E9F"/>
    <w:rsid w:val="0080628F"/>
    <w:rsid w:val="00830982"/>
    <w:rsid w:val="00831D21"/>
    <w:rsid w:val="00832EE1"/>
    <w:rsid w:val="00834F67"/>
    <w:rsid w:val="00836688"/>
    <w:rsid w:val="00844A02"/>
    <w:rsid w:val="00852C81"/>
    <w:rsid w:val="008608AB"/>
    <w:rsid w:val="008619A0"/>
    <w:rsid w:val="00861A96"/>
    <w:rsid w:val="00863416"/>
    <w:rsid w:val="00863F63"/>
    <w:rsid w:val="00876958"/>
    <w:rsid w:val="00885388"/>
    <w:rsid w:val="008854E2"/>
    <w:rsid w:val="008A1FC5"/>
    <w:rsid w:val="008A2765"/>
    <w:rsid w:val="008A5DFF"/>
    <w:rsid w:val="008B4ED5"/>
    <w:rsid w:val="008B5F08"/>
    <w:rsid w:val="008B663C"/>
    <w:rsid w:val="008C03B2"/>
    <w:rsid w:val="008C36A0"/>
    <w:rsid w:val="008C6719"/>
    <w:rsid w:val="008D4918"/>
    <w:rsid w:val="008E2108"/>
    <w:rsid w:val="008E3DF9"/>
    <w:rsid w:val="008E65BF"/>
    <w:rsid w:val="00900DA2"/>
    <w:rsid w:val="0090100B"/>
    <w:rsid w:val="0090340D"/>
    <w:rsid w:val="00903417"/>
    <w:rsid w:val="0090457E"/>
    <w:rsid w:val="0090582A"/>
    <w:rsid w:val="009073AB"/>
    <w:rsid w:val="009123EA"/>
    <w:rsid w:val="00917DBB"/>
    <w:rsid w:val="009265A6"/>
    <w:rsid w:val="009327EA"/>
    <w:rsid w:val="00935481"/>
    <w:rsid w:val="00943AF2"/>
    <w:rsid w:val="00954509"/>
    <w:rsid w:val="009557C8"/>
    <w:rsid w:val="00960A68"/>
    <w:rsid w:val="009636EA"/>
    <w:rsid w:val="00980C37"/>
    <w:rsid w:val="00980DCE"/>
    <w:rsid w:val="00981ACE"/>
    <w:rsid w:val="00982889"/>
    <w:rsid w:val="00983866"/>
    <w:rsid w:val="00986153"/>
    <w:rsid w:val="0099620A"/>
    <w:rsid w:val="009A14C6"/>
    <w:rsid w:val="009A4D52"/>
    <w:rsid w:val="009A6EA2"/>
    <w:rsid w:val="009B05A5"/>
    <w:rsid w:val="009B235B"/>
    <w:rsid w:val="009B3434"/>
    <w:rsid w:val="009B4946"/>
    <w:rsid w:val="009B63B2"/>
    <w:rsid w:val="009D0B3F"/>
    <w:rsid w:val="009D610A"/>
    <w:rsid w:val="009D69E1"/>
    <w:rsid w:val="009E61A9"/>
    <w:rsid w:val="009F000C"/>
    <w:rsid w:val="00A0066B"/>
    <w:rsid w:val="00A04E1D"/>
    <w:rsid w:val="00A07F15"/>
    <w:rsid w:val="00A22043"/>
    <w:rsid w:val="00A22691"/>
    <w:rsid w:val="00A442E2"/>
    <w:rsid w:val="00A44960"/>
    <w:rsid w:val="00A52B82"/>
    <w:rsid w:val="00A55AEB"/>
    <w:rsid w:val="00A57DC6"/>
    <w:rsid w:val="00A63A87"/>
    <w:rsid w:val="00A64B25"/>
    <w:rsid w:val="00A66A1E"/>
    <w:rsid w:val="00A72D9E"/>
    <w:rsid w:val="00A75144"/>
    <w:rsid w:val="00A75F66"/>
    <w:rsid w:val="00A84694"/>
    <w:rsid w:val="00A853B3"/>
    <w:rsid w:val="00A86724"/>
    <w:rsid w:val="00A90E5B"/>
    <w:rsid w:val="00A912F4"/>
    <w:rsid w:val="00A91F8A"/>
    <w:rsid w:val="00AA0555"/>
    <w:rsid w:val="00AA13FD"/>
    <w:rsid w:val="00AA36F3"/>
    <w:rsid w:val="00AA43B5"/>
    <w:rsid w:val="00AB38F2"/>
    <w:rsid w:val="00AB68EC"/>
    <w:rsid w:val="00AB6C19"/>
    <w:rsid w:val="00AC0D4D"/>
    <w:rsid w:val="00AC27BA"/>
    <w:rsid w:val="00AC43ED"/>
    <w:rsid w:val="00AE06B2"/>
    <w:rsid w:val="00AE29B3"/>
    <w:rsid w:val="00AE3D10"/>
    <w:rsid w:val="00AE57DC"/>
    <w:rsid w:val="00AF2EA8"/>
    <w:rsid w:val="00B0652B"/>
    <w:rsid w:val="00B105E0"/>
    <w:rsid w:val="00B14A33"/>
    <w:rsid w:val="00B16503"/>
    <w:rsid w:val="00B16D9E"/>
    <w:rsid w:val="00B3089F"/>
    <w:rsid w:val="00B333D2"/>
    <w:rsid w:val="00B33B85"/>
    <w:rsid w:val="00B4074B"/>
    <w:rsid w:val="00B412B3"/>
    <w:rsid w:val="00B4357B"/>
    <w:rsid w:val="00B451BB"/>
    <w:rsid w:val="00B45EA0"/>
    <w:rsid w:val="00B46550"/>
    <w:rsid w:val="00B46939"/>
    <w:rsid w:val="00B471A7"/>
    <w:rsid w:val="00B505B9"/>
    <w:rsid w:val="00B51E01"/>
    <w:rsid w:val="00B614E7"/>
    <w:rsid w:val="00B657E7"/>
    <w:rsid w:val="00B66369"/>
    <w:rsid w:val="00B74B05"/>
    <w:rsid w:val="00B908A9"/>
    <w:rsid w:val="00B9372F"/>
    <w:rsid w:val="00B965B4"/>
    <w:rsid w:val="00BB3488"/>
    <w:rsid w:val="00BC3446"/>
    <w:rsid w:val="00BD17BC"/>
    <w:rsid w:val="00BE5126"/>
    <w:rsid w:val="00BE6530"/>
    <w:rsid w:val="00BE6CA3"/>
    <w:rsid w:val="00BF535C"/>
    <w:rsid w:val="00C00513"/>
    <w:rsid w:val="00C0121E"/>
    <w:rsid w:val="00C02ED3"/>
    <w:rsid w:val="00C06487"/>
    <w:rsid w:val="00C30872"/>
    <w:rsid w:val="00C3301F"/>
    <w:rsid w:val="00C34916"/>
    <w:rsid w:val="00C42227"/>
    <w:rsid w:val="00C43C1F"/>
    <w:rsid w:val="00C441D6"/>
    <w:rsid w:val="00C45C74"/>
    <w:rsid w:val="00C46A67"/>
    <w:rsid w:val="00C60DB3"/>
    <w:rsid w:val="00C73101"/>
    <w:rsid w:val="00C75CA0"/>
    <w:rsid w:val="00C76471"/>
    <w:rsid w:val="00C926CA"/>
    <w:rsid w:val="00C93D8E"/>
    <w:rsid w:val="00CA1BF4"/>
    <w:rsid w:val="00CA2ADD"/>
    <w:rsid w:val="00CA70E6"/>
    <w:rsid w:val="00CA7EB1"/>
    <w:rsid w:val="00CB1B2C"/>
    <w:rsid w:val="00CC1472"/>
    <w:rsid w:val="00CC1877"/>
    <w:rsid w:val="00CC45E2"/>
    <w:rsid w:val="00CC5998"/>
    <w:rsid w:val="00CC608A"/>
    <w:rsid w:val="00CE2E6B"/>
    <w:rsid w:val="00CE47D1"/>
    <w:rsid w:val="00CF2CFC"/>
    <w:rsid w:val="00D153F1"/>
    <w:rsid w:val="00D16B47"/>
    <w:rsid w:val="00D2120A"/>
    <w:rsid w:val="00D23CD6"/>
    <w:rsid w:val="00D24E49"/>
    <w:rsid w:val="00D26320"/>
    <w:rsid w:val="00D263A2"/>
    <w:rsid w:val="00D2687A"/>
    <w:rsid w:val="00D27963"/>
    <w:rsid w:val="00D32709"/>
    <w:rsid w:val="00D35E05"/>
    <w:rsid w:val="00D4179F"/>
    <w:rsid w:val="00D44CB4"/>
    <w:rsid w:val="00D46BAD"/>
    <w:rsid w:val="00D47932"/>
    <w:rsid w:val="00D54FBF"/>
    <w:rsid w:val="00D57927"/>
    <w:rsid w:val="00D57BAA"/>
    <w:rsid w:val="00D62CAD"/>
    <w:rsid w:val="00D66A2F"/>
    <w:rsid w:val="00D71FD9"/>
    <w:rsid w:val="00D91EDD"/>
    <w:rsid w:val="00DA2DE5"/>
    <w:rsid w:val="00DA5437"/>
    <w:rsid w:val="00DA7437"/>
    <w:rsid w:val="00DB668E"/>
    <w:rsid w:val="00DC1E08"/>
    <w:rsid w:val="00DC3823"/>
    <w:rsid w:val="00DC62CE"/>
    <w:rsid w:val="00DD05F7"/>
    <w:rsid w:val="00DD740D"/>
    <w:rsid w:val="00DE582A"/>
    <w:rsid w:val="00DF09AC"/>
    <w:rsid w:val="00DF17C0"/>
    <w:rsid w:val="00DF20AB"/>
    <w:rsid w:val="00E011B1"/>
    <w:rsid w:val="00E01FFD"/>
    <w:rsid w:val="00E02A25"/>
    <w:rsid w:val="00E03F61"/>
    <w:rsid w:val="00E04192"/>
    <w:rsid w:val="00E10AFC"/>
    <w:rsid w:val="00E113BF"/>
    <w:rsid w:val="00E12501"/>
    <w:rsid w:val="00E126AD"/>
    <w:rsid w:val="00E2096D"/>
    <w:rsid w:val="00E27E09"/>
    <w:rsid w:val="00E37429"/>
    <w:rsid w:val="00E44834"/>
    <w:rsid w:val="00E47C80"/>
    <w:rsid w:val="00E50F3A"/>
    <w:rsid w:val="00E53ADC"/>
    <w:rsid w:val="00E557ED"/>
    <w:rsid w:val="00E73A6D"/>
    <w:rsid w:val="00E75062"/>
    <w:rsid w:val="00E77F5E"/>
    <w:rsid w:val="00E8057D"/>
    <w:rsid w:val="00E81306"/>
    <w:rsid w:val="00E818E6"/>
    <w:rsid w:val="00E818E8"/>
    <w:rsid w:val="00E82741"/>
    <w:rsid w:val="00E84152"/>
    <w:rsid w:val="00E9000D"/>
    <w:rsid w:val="00E94E6B"/>
    <w:rsid w:val="00E95386"/>
    <w:rsid w:val="00EA0AC7"/>
    <w:rsid w:val="00EA6F08"/>
    <w:rsid w:val="00EB3154"/>
    <w:rsid w:val="00EB3381"/>
    <w:rsid w:val="00EC194F"/>
    <w:rsid w:val="00EC3248"/>
    <w:rsid w:val="00EC3B8F"/>
    <w:rsid w:val="00EC71BD"/>
    <w:rsid w:val="00EC7D95"/>
    <w:rsid w:val="00ED446A"/>
    <w:rsid w:val="00EE1643"/>
    <w:rsid w:val="00EE1B63"/>
    <w:rsid w:val="00EF0587"/>
    <w:rsid w:val="00EF1C47"/>
    <w:rsid w:val="00F01269"/>
    <w:rsid w:val="00F2108F"/>
    <w:rsid w:val="00F24820"/>
    <w:rsid w:val="00F26913"/>
    <w:rsid w:val="00F2707D"/>
    <w:rsid w:val="00F361A1"/>
    <w:rsid w:val="00F4049E"/>
    <w:rsid w:val="00F442BE"/>
    <w:rsid w:val="00F5043B"/>
    <w:rsid w:val="00F62FF5"/>
    <w:rsid w:val="00F70B2F"/>
    <w:rsid w:val="00F71A18"/>
    <w:rsid w:val="00F75290"/>
    <w:rsid w:val="00F82436"/>
    <w:rsid w:val="00F8750F"/>
    <w:rsid w:val="00F93C1B"/>
    <w:rsid w:val="00F96046"/>
    <w:rsid w:val="00FA062F"/>
    <w:rsid w:val="00FA6EC9"/>
    <w:rsid w:val="00FB4CCF"/>
    <w:rsid w:val="00FB611B"/>
    <w:rsid w:val="00FD049D"/>
    <w:rsid w:val="00FD1EC3"/>
    <w:rsid w:val="00FD3DE3"/>
    <w:rsid w:val="00FE1303"/>
    <w:rsid w:val="00FF70DB"/>
    <w:rsid w:val="0449112B"/>
    <w:rsid w:val="05A8BF60"/>
    <w:rsid w:val="05C2F169"/>
    <w:rsid w:val="06302B07"/>
    <w:rsid w:val="069FE076"/>
    <w:rsid w:val="13C42C1A"/>
    <w:rsid w:val="1412A67F"/>
    <w:rsid w:val="1689FDB2"/>
    <w:rsid w:val="1715F7A0"/>
    <w:rsid w:val="17803A39"/>
    <w:rsid w:val="1884B2D4"/>
    <w:rsid w:val="1B4AAECE"/>
    <w:rsid w:val="1B57ACA5"/>
    <w:rsid w:val="1D83A44B"/>
    <w:rsid w:val="270CD0D8"/>
    <w:rsid w:val="298C2877"/>
    <w:rsid w:val="29E50145"/>
    <w:rsid w:val="2A251AB1"/>
    <w:rsid w:val="2A33146F"/>
    <w:rsid w:val="2B344BBD"/>
    <w:rsid w:val="2F3FC568"/>
    <w:rsid w:val="302A4431"/>
    <w:rsid w:val="37C7AB37"/>
    <w:rsid w:val="38EAEB85"/>
    <w:rsid w:val="3AAC7F7E"/>
    <w:rsid w:val="3AFF7C2F"/>
    <w:rsid w:val="3C6F50FD"/>
    <w:rsid w:val="3D017B04"/>
    <w:rsid w:val="4442961D"/>
    <w:rsid w:val="462869F5"/>
    <w:rsid w:val="46B8FBF5"/>
    <w:rsid w:val="491E2EC2"/>
    <w:rsid w:val="4B4817DF"/>
    <w:rsid w:val="4D8EA694"/>
    <w:rsid w:val="4E5C6CEE"/>
    <w:rsid w:val="50B52C69"/>
    <w:rsid w:val="5117B2EC"/>
    <w:rsid w:val="52183967"/>
    <w:rsid w:val="543A4DA7"/>
    <w:rsid w:val="54ABAE66"/>
    <w:rsid w:val="569CD955"/>
    <w:rsid w:val="571FB9A3"/>
    <w:rsid w:val="5DA16A42"/>
    <w:rsid w:val="5DAC0352"/>
    <w:rsid w:val="5F9A0512"/>
    <w:rsid w:val="6044B263"/>
    <w:rsid w:val="62FEA2FC"/>
    <w:rsid w:val="63EBDCC5"/>
    <w:rsid w:val="68383663"/>
    <w:rsid w:val="68D74C31"/>
    <w:rsid w:val="6B059182"/>
    <w:rsid w:val="6E65980A"/>
    <w:rsid w:val="6FA91599"/>
    <w:rsid w:val="6FDC1F4A"/>
    <w:rsid w:val="70A91288"/>
    <w:rsid w:val="70CCB9D8"/>
    <w:rsid w:val="73EEEC28"/>
    <w:rsid w:val="75B13250"/>
    <w:rsid w:val="7600AE85"/>
    <w:rsid w:val="771F1F3C"/>
    <w:rsid w:val="776CE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676DB"/>
  <w15:docId w15:val="{480FF7A4-C084-43AB-B008-7B70B240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50F6"/>
    <w:pPr>
      <w:suppressAutoHyphens/>
    </w:pPr>
    <w:rPr>
      <w:rFonts w:ascii="Trebuchet MS" w:hAnsi="Trebuchet MS"/>
      <w:color w:val="262626" w:themeColor="text1" w:themeTint="D9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37230"/>
    <w:pPr>
      <w:keepNext/>
      <w:keepLines/>
      <w:numPr>
        <w:numId w:val="5"/>
      </w:numPr>
      <w:spacing w:before="120" w:after="120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7230"/>
    <w:pPr>
      <w:keepNext/>
      <w:keepLines/>
      <w:numPr>
        <w:ilvl w:val="1"/>
        <w:numId w:val="5"/>
      </w:numPr>
      <w:spacing w:before="60" w:after="60"/>
      <w:outlineLvl w:val="1"/>
    </w:pPr>
    <w:rPr>
      <w:rFonts w:eastAsiaTheme="majorEastAsia" w:cstheme="majorBidi"/>
      <w:b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7230"/>
    <w:pPr>
      <w:keepNext/>
      <w:keepLines/>
      <w:numPr>
        <w:ilvl w:val="2"/>
        <w:numId w:val="5"/>
      </w:numPr>
      <w:spacing w:before="60" w:after="60"/>
      <w:outlineLvl w:val="2"/>
    </w:pPr>
    <w:rPr>
      <w:rFonts w:eastAsiaTheme="majorEastAsia" w:cstheme="majorBidi"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37230"/>
    <w:pPr>
      <w:keepNext/>
      <w:keepLines/>
      <w:numPr>
        <w:ilvl w:val="3"/>
        <w:numId w:val="5"/>
      </w:numPr>
      <w:spacing w:before="60" w:after="60"/>
      <w:outlineLvl w:val="3"/>
    </w:pPr>
    <w:rPr>
      <w:rFonts w:eastAsiaTheme="majorEastAsia" w:cstheme="majorBidi"/>
      <w:iCs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737230"/>
    <w:pPr>
      <w:numPr>
        <w:ilvl w:val="4"/>
      </w:numPr>
      <w:spacing w:before="0" w:after="0"/>
      <w:ind w:left="992" w:hanging="992"/>
      <w:outlineLvl w:val="4"/>
    </w:pPr>
  </w:style>
  <w:style w:type="paragraph" w:styleId="Kop6">
    <w:name w:val="heading 6"/>
    <w:basedOn w:val="Standaard"/>
    <w:next w:val="Standaard"/>
    <w:link w:val="Kop6Char"/>
    <w:uiPriority w:val="9"/>
    <w:unhideWhenUsed/>
    <w:rsid w:val="00405283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56103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405283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6103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5283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5283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D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64D1D"/>
    <w:rPr>
      <w:rFonts w:ascii="Trebuchet MS" w:hAnsi="Trebuchet M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64D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64D1D"/>
    <w:rPr>
      <w:rFonts w:ascii="Trebuchet MS" w:hAnsi="Trebuchet MS"/>
      <w:sz w:val="20"/>
      <w:szCs w:val="20"/>
    </w:rPr>
  </w:style>
  <w:style w:type="table" w:styleId="Tabelraster">
    <w:name w:val="Table Grid"/>
    <w:basedOn w:val="Standaardtabel"/>
    <w:uiPriority w:val="39"/>
    <w:rsid w:val="007F0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737230"/>
    <w:rPr>
      <w:rFonts w:ascii="Trebuchet MS" w:eastAsiaTheme="majorEastAsia" w:hAnsi="Trebuchet MS" w:cstheme="majorBidi"/>
      <w:b/>
      <w:color w:val="262626" w:themeColor="text1" w:themeTint="D9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737230"/>
    <w:rPr>
      <w:rFonts w:ascii="Trebuchet MS" w:eastAsiaTheme="majorEastAsia" w:hAnsi="Trebuchet MS" w:cstheme="majorBidi"/>
      <w:b/>
      <w:color w:val="262626" w:themeColor="text1" w:themeTint="D9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737230"/>
    <w:rPr>
      <w:rFonts w:ascii="Trebuchet MS" w:eastAsiaTheme="majorEastAsia" w:hAnsi="Trebuchet MS" w:cstheme="majorBidi"/>
      <w:i/>
      <w:color w:val="262626" w:themeColor="text1" w:themeTint="D9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737230"/>
    <w:rPr>
      <w:rFonts w:ascii="Trebuchet MS" w:eastAsiaTheme="majorEastAsia" w:hAnsi="Trebuchet MS" w:cstheme="majorBidi"/>
      <w:iCs/>
      <w:color w:val="262626" w:themeColor="text1" w:themeTint="D9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737230"/>
    <w:rPr>
      <w:rFonts w:ascii="Trebuchet MS" w:eastAsiaTheme="majorEastAsia" w:hAnsi="Trebuchet MS" w:cstheme="majorBidi"/>
      <w:iCs/>
      <w:color w:val="262626" w:themeColor="text1" w:themeTint="D9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405283"/>
    <w:rPr>
      <w:rFonts w:asciiTheme="majorHAnsi" w:eastAsiaTheme="majorEastAsia" w:hAnsiTheme="majorHAnsi" w:cstheme="majorBidi"/>
      <w:color w:val="56103F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5283"/>
    <w:rPr>
      <w:rFonts w:asciiTheme="majorHAnsi" w:eastAsiaTheme="majorEastAsia" w:hAnsiTheme="majorHAnsi" w:cstheme="majorBidi"/>
      <w:i/>
      <w:iCs/>
      <w:color w:val="56103F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52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52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40528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5283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link w:val="LijstalineaChar"/>
    <w:uiPriority w:val="34"/>
    <w:qFormat/>
    <w:rsid w:val="008E65BF"/>
    <w:pPr>
      <w:numPr>
        <w:numId w:val="8"/>
      </w:numPr>
      <w:suppressAutoHyphens w:val="0"/>
      <w:spacing w:after="120"/>
      <w:contextualSpacing/>
      <w:outlineLvl w:val="0"/>
    </w:pPr>
    <w:rPr>
      <w:rFonts w:eastAsia="Times New Roman" w:cs="Times New Roman"/>
      <w:lang w:eastAsia="nl-BE"/>
    </w:rPr>
  </w:style>
  <w:style w:type="paragraph" w:customStyle="1" w:styleId="Datumdocument">
    <w:name w:val="Datumdocument"/>
    <w:basedOn w:val="Standaard"/>
    <w:link w:val="DatumdocumentChar"/>
    <w:rsid w:val="00A0066B"/>
    <w:pPr>
      <w:spacing w:before="60" w:after="60" w:line="240" w:lineRule="auto"/>
      <w:jc w:val="right"/>
    </w:pPr>
    <w:rPr>
      <w:b/>
    </w:rPr>
  </w:style>
  <w:style w:type="character" w:customStyle="1" w:styleId="DatumdocumentChar">
    <w:name w:val="Datumdocument Char"/>
    <w:basedOn w:val="Standaardalinea-lettertype"/>
    <w:link w:val="Datumdocument"/>
    <w:rsid w:val="00A0066B"/>
    <w:rPr>
      <w:rFonts w:ascii="Trebuchet MS" w:hAnsi="Trebuchet MS"/>
      <w:b/>
      <w:color w:val="262626" w:themeColor="text1" w:themeTint="D9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rsid w:val="00A0066B"/>
    <w:pPr>
      <w:spacing w:before="60" w:after="60"/>
      <w:contextualSpacing/>
    </w:pPr>
    <w:rPr>
      <w:rFonts w:eastAsiaTheme="majorEastAsia" w:cstheme="majorBidi"/>
      <w:b/>
      <w:color w:val="auto"/>
      <w:sz w:val="2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066B"/>
    <w:rPr>
      <w:rFonts w:ascii="Trebuchet MS" w:eastAsiaTheme="majorEastAsia" w:hAnsi="Trebuchet MS" w:cstheme="majorBidi"/>
      <w:b/>
      <w:sz w:val="24"/>
      <w:szCs w:val="56"/>
    </w:rPr>
  </w:style>
  <w:style w:type="paragraph" w:customStyle="1" w:styleId="Opsomming1">
    <w:name w:val="Opsomming1"/>
    <w:basedOn w:val="Standaard"/>
    <w:link w:val="Opsomming1Char"/>
    <w:qFormat/>
    <w:rsid w:val="001539F1"/>
    <w:pPr>
      <w:numPr>
        <w:numId w:val="6"/>
      </w:numPr>
      <w:contextualSpacing/>
    </w:pPr>
  </w:style>
  <w:style w:type="paragraph" w:styleId="Inhopg2">
    <w:name w:val="toc 2"/>
    <w:basedOn w:val="Standaard"/>
    <w:next w:val="Standaard"/>
    <w:autoRedefine/>
    <w:uiPriority w:val="39"/>
    <w:unhideWhenUsed/>
    <w:rsid w:val="009D610A"/>
    <w:pPr>
      <w:tabs>
        <w:tab w:val="right" w:leader="dot" w:pos="9070"/>
      </w:tabs>
      <w:spacing w:after="0" w:line="240" w:lineRule="auto"/>
      <w:ind w:left="737" w:hanging="7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8E65BF"/>
    <w:rPr>
      <w:rFonts w:ascii="Trebuchet MS" w:eastAsia="Times New Roman" w:hAnsi="Trebuchet MS" w:cs="Times New Roman"/>
      <w:color w:val="262626" w:themeColor="text1" w:themeTint="D9"/>
      <w:sz w:val="20"/>
      <w:szCs w:val="20"/>
      <w:lang w:eastAsia="nl-BE"/>
    </w:rPr>
  </w:style>
  <w:style w:type="character" w:customStyle="1" w:styleId="Opsomming1Char">
    <w:name w:val="Opsomming1 Char"/>
    <w:basedOn w:val="LijstalineaChar"/>
    <w:link w:val="Opsomming1"/>
    <w:rsid w:val="001539F1"/>
    <w:rPr>
      <w:rFonts w:ascii="Trebuchet MS" w:eastAsia="Times New Roman" w:hAnsi="Trebuchet MS" w:cs="Times New Roman"/>
      <w:color w:val="262626" w:themeColor="text1" w:themeTint="D9"/>
      <w:sz w:val="20"/>
      <w:szCs w:val="20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D610A"/>
    <w:pPr>
      <w:tabs>
        <w:tab w:val="right" w:leader="dot" w:pos="9070"/>
      </w:tabs>
      <w:spacing w:before="100" w:after="100" w:line="240" w:lineRule="auto"/>
      <w:ind w:left="737" w:hanging="737"/>
    </w:pPr>
    <w:rPr>
      <w:b/>
    </w:rPr>
  </w:style>
  <w:style w:type="paragraph" w:styleId="Inhopg3">
    <w:name w:val="toc 3"/>
    <w:basedOn w:val="Standaard"/>
    <w:next w:val="Standaard"/>
    <w:autoRedefine/>
    <w:uiPriority w:val="39"/>
    <w:unhideWhenUsed/>
    <w:rsid w:val="009D610A"/>
    <w:pPr>
      <w:tabs>
        <w:tab w:val="right" w:leader="dot" w:pos="9070"/>
      </w:tabs>
      <w:spacing w:after="0" w:line="240" w:lineRule="auto"/>
      <w:ind w:left="737" w:hanging="737"/>
    </w:pPr>
  </w:style>
  <w:style w:type="paragraph" w:styleId="Inhopg4">
    <w:name w:val="toc 4"/>
    <w:basedOn w:val="Standaard"/>
    <w:next w:val="Standaard"/>
    <w:autoRedefine/>
    <w:uiPriority w:val="39"/>
    <w:unhideWhenUsed/>
    <w:rsid w:val="009D610A"/>
    <w:pPr>
      <w:tabs>
        <w:tab w:val="right" w:leader="dot" w:pos="9070"/>
      </w:tabs>
      <w:spacing w:after="0" w:line="240" w:lineRule="auto"/>
      <w:ind w:left="737" w:hanging="737"/>
    </w:pPr>
  </w:style>
  <w:style w:type="character" w:styleId="Hyperlink">
    <w:name w:val="Hyperlink"/>
    <w:basedOn w:val="Standaardalinea-lettertype"/>
    <w:uiPriority w:val="99"/>
    <w:unhideWhenUsed/>
    <w:rsid w:val="00B333D2"/>
    <w:rPr>
      <w:color w:val="0000FF" w:themeColor="hyperlink"/>
      <w:u w:val="single"/>
    </w:rPr>
  </w:style>
  <w:style w:type="paragraph" w:customStyle="1" w:styleId="Opsomming2">
    <w:name w:val="Opsomming2"/>
    <w:basedOn w:val="Standaard"/>
    <w:link w:val="Opsomming2Char"/>
    <w:qFormat/>
    <w:rsid w:val="00F75290"/>
    <w:pPr>
      <w:numPr>
        <w:numId w:val="7"/>
      </w:numPr>
      <w:contextualSpacing/>
    </w:pPr>
    <w:rPr>
      <w:rFonts w:eastAsia="Times New Roman" w:cs="Times New Roman"/>
      <w:lang w:eastAsia="nl-BE"/>
    </w:rPr>
  </w:style>
  <w:style w:type="character" w:customStyle="1" w:styleId="Opsomming2Char">
    <w:name w:val="Opsomming2 Char"/>
    <w:basedOn w:val="Standaardalinea-lettertype"/>
    <w:link w:val="Opsomming2"/>
    <w:rsid w:val="00F75290"/>
    <w:rPr>
      <w:rFonts w:ascii="Trebuchet MS" w:eastAsia="Times New Roman" w:hAnsi="Trebuchet MS" w:cs="Times New Roman"/>
      <w:color w:val="262626" w:themeColor="text1" w:themeTint="D9"/>
      <w:sz w:val="20"/>
      <w:szCs w:val="20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5290"/>
    <w:pPr>
      <w:spacing w:after="0" w:line="240" w:lineRule="auto"/>
    </w:pPr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5290"/>
    <w:rPr>
      <w:rFonts w:ascii="Trebuchet MS" w:hAnsi="Trebuchet MS"/>
      <w:color w:val="262626" w:themeColor="text1" w:themeTint="D9"/>
      <w:sz w:val="18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52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1E41D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41DD"/>
    <w:rPr>
      <w:rFonts w:ascii="Tahoma" w:hAnsi="Tahoma" w:cs="Tahoma"/>
      <w:color w:val="262626" w:themeColor="text1" w:themeTint="D9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rsid w:val="00A0066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066B"/>
    <w:rPr>
      <w:rFonts w:ascii="Trebuchet MS" w:hAnsi="Trebuchet MS"/>
      <w:i/>
      <w:iCs/>
      <w:color w:val="404040" w:themeColor="text1" w:themeTint="BF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0DA0"/>
    <w:rPr>
      <w:color w:val="605E5C"/>
      <w:shd w:val="clear" w:color="auto" w:fill="E1DFDD"/>
    </w:rPr>
  </w:style>
  <w:style w:type="paragraph" w:customStyle="1" w:styleId="documentnummer">
    <w:name w:val="documentnummer"/>
    <w:basedOn w:val="Standaard"/>
    <w:link w:val="documentnummerChar"/>
    <w:rsid w:val="002E25CA"/>
    <w:pPr>
      <w:suppressAutoHyphens w:val="0"/>
      <w:spacing w:before="60" w:after="60" w:line="240" w:lineRule="auto"/>
      <w:jc w:val="right"/>
    </w:pPr>
    <w:rPr>
      <w:b/>
    </w:rPr>
  </w:style>
  <w:style w:type="character" w:customStyle="1" w:styleId="documentnummerChar">
    <w:name w:val="documentnummer Char"/>
    <w:basedOn w:val="Standaardalinea-lettertype"/>
    <w:link w:val="documentnummer"/>
    <w:rsid w:val="002E25CA"/>
    <w:rPr>
      <w:rFonts w:ascii="Trebuchet MS" w:hAnsi="Trebuchet MS"/>
      <w:b/>
      <w:color w:val="262626" w:themeColor="text1" w:themeTint="D9"/>
      <w:sz w:val="20"/>
      <w:szCs w:val="2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34324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34324"/>
    <w:rPr>
      <w:rFonts w:ascii="Trebuchet MS" w:hAnsi="Trebuchet MS"/>
      <w:color w:val="262626" w:themeColor="text1" w:themeTint="D9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034324"/>
    <w:rPr>
      <w:vertAlign w:val="superscript"/>
    </w:rPr>
  </w:style>
  <w:style w:type="paragraph" w:customStyle="1" w:styleId="Default">
    <w:name w:val="Default"/>
    <w:rsid w:val="00DE582A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styleId="Lijstopsomteken2">
    <w:name w:val="List Bullet 2"/>
    <w:basedOn w:val="Standaard"/>
    <w:uiPriority w:val="99"/>
    <w:semiHidden/>
    <w:unhideWhenUsed/>
    <w:rsid w:val="00DE582A"/>
    <w:pPr>
      <w:numPr>
        <w:numId w:val="15"/>
      </w:numPr>
      <w:tabs>
        <w:tab w:val="clear" w:pos="643"/>
      </w:tabs>
      <w:suppressAutoHyphens w:val="0"/>
      <w:spacing w:after="160" w:line="259" w:lineRule="auto"/>
      <w:ind w:left="0" w:firstLine="0"/>
      <w:contextualSpacing/>
    </w:pPr>
    <w:rPr>
      <w:rFonts w:asciiTheme="minorHAnsi" w:hAnsiTheme="minorHAnsi"/>
      <w:color w:val="auto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5.jpe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4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s://content.katholiekonderwijs.vlaanderen/content/static/e-mail/signature_v2/pro-ruler.png" TargetMode="External"/><Relationship Id="rId24" Type="http://schemas.microsoft.com/office/2007/relationships/hdphoto" Target="media/hdphoto4.wdp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Relationship Id="rId22" Type="http://schemas.microsoft.com/office/2007/relationships/hdphoto" Target="media/hdphoto3.wdp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ijn.demilde\Katholiek%20Onderwijs%20Vlaanderen\Content%20Type%20Hub%20-%20Sjablonen\Diensten%20in%20Brussel\Document_liggend.dotx" TargetMode="External"/></Relationships>
</file>

<file path=word/theme/theme1.xml><?xml version="1.0" encoding="utf-8"?>
<a:theme xmlns:a="http://schemas.openxmlformats.org/drawingml/2006/main" name="Thema1">
  <a:themeElements>
    <a:clrScheme name="Katholiek Onderwijs Vlaanderen 2020">
      <a:dk1>
        <a:sysClr val="windowText" lastClr="000000"/>
      </a:dk1>
      <a:lt1>
        <a:sysClr val="window" lastClr="FFFFFF"/>
      </a:lt1>
      <a:dk2>
        <a:srgbClr val="EC7D23"/>
      </a:dk2>
      <a:lt2>
        <a:srgbClr val="F1DE00"/>
      </a:lt2>
      <a:accent1>
        <a:srgbClr val="AE2081"/>
      </a:accent1>
      <a:accent2>
        <a:srgbClr val="EC7D23"/>
      </a:accent2>
      <a:accent3>
        <a:srgbClr val="A8AF37"/>
      </a:accent3>
      <a:accent4>
        <a:srgbClr val="4CBCC5"/>
      </a:accent4>
      <a:accent5>
        <a:srgbClr val="116CA8"/>
      </a:accent5>
      <a:accent6>
        <a:srgbClr val="82B863"/>
      </a:accent6>
      <a:hlink>
        <a:srgbClr val="0000FF"/>
      </a:hlink>
      <a:folHlink>
        <a:srgbClr val="92D050"/>
      </a:folHlink>
    </a:clrScheme>
    <a:fontScheme name="KathOndVla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a1" id="{9C828A78-254E-4C22-B210-01764BDCC746}" vid="{ED736D74-CB79-4E78-ADE1-011DC70968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82BC485642F408FFC56CB4D30CB40" ma:contentTypeVersion="19" ma:contentTypeDescription="Create a new document." ma:contentTypeScope="" ma:versionID="7b2322580f384a73f6758bc6a0fa0012">
  <xsd:schema xmlns:xsd="http://www.w3.org/2001/XMLSchema" xmlns:xs="http://www.w3.org/2001/XMLSchema" xmlns:p="http://schemas.microsoft.com/office/2006/metadata/properties" xmlns:ns2="ee008f8f-be22-4e6c-b875-1a09bbf9a14a" xmlns:ns3="8705b1eb-3b73-4f21-889c-5ca0d153e9de" xmlns:ns4="9043eea9-c6a2-41bd-a216-33d45f9f09e1" targetNamespace="http://schemas.microsoft.com/office/2006/metadata/properties" ma:root="true" ma:fieldsID="75728a3f6b1e44b1e49af2631ea149d0" ns2:_="" ns3:_="" ns4:_="">
    <xsd:import namespace="ee008f8f-be22-4e6c-b875-1a09bbf9a14a"/>
    <xsd:import namespace="8705b1eb-3b73-4f21-889c-5ca0d153e9de"/>
    <xsd:import namespace="9043eea9-c6a2-41bd-a216-33d45f9f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08f8f-be22-4e6c-b875-1a09bbf9a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5b1eb-3b73-4f21-889c-5ca0d153e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cd20a2c-c049-4069-bd4d-ae813ad11ec3}" ma:internalName="TaxCatchAll" ma:showField="CatchAllData" ma:web="8705b1eb-3b73-4f21-889c-5ca0d153e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008f8f-be22-4e6c-b875-1a09bbf9a14a">
      <Terms xmlns="http://schemas.microsoft.com/office/infopath/2007/PartnerControls"/>
    </lcf76f155ced4ddcb4097134ff3c332f>
    <TaxCatchAll xmlns="9043eea9-c6a2-41bd-a216-33d45f9f09e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5F3B85-AB2B-4F59-9544-0BF95F267F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0E1472-E1AA-41F7-84D1-10075936A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008f8f-be22-4e6c-b875-1a09bbf9a14a"/>
    <ds:schemaRef ds:uri="8705b1eb-3b73-4f21-889c-5ca0d153e9de"/>
    <ds:schemaRef ds:uri="9043eea9-c6a2-41bd-a216-33d45f9f0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16E68-552C-438B-A19F-632ADAE56624}">
  <ds:schemaRefs>
    <ds:schemaRef ds:uri="http://schemas.microsoft.com/office/2006/metadata/properties"/>
    <ds:schemaRef ds:uri="http://schemas.microsoft.com/office/infopath/2007/PartnerControls"/>
    <ds:schemaRef ds:uri="ee008f8f-be22-4e6c-b875-1a09bbf9a14a"/>
    <ds:schemaRef ds:uri="9043eea9-c6a2-41bd-a216-33d45f9f09e1"/>
  </ds:schemaRefs>
</ds:datastoreItem>
</file>

<file path=customXml/itemProps4.xml><?xml version="1.0" encoding="utf-8"?>
<ds:datastoreItem xmlns:ds="http://schemas.openxmlformats.org/officeDocument/2006/customXml" ds:itemID="{D6D7A718-59A7-46D3-B34E-6A5E656769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Document_liggend</Template>
  <TotalTime>0</TotalTime>
  <Pages>34</Pages>
  <Words>2784</Words>
  <Characters>15317</Characters>
  <Application>Microsoft Office Word</Application>
  <DocSecurity>0</DocSecurity>
  <Lines>127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De Milde</dc:creator>
  <cp:keywords/>
  <cp:lastModifiedBy>Stijn De Milde</cp:lastModifiedBy>
  <cp:revision>2</cp:revision>
  <dcterms:created xsi:type="dcterms:W3CDTF">2026-09-03T12:34:00Z</dcterms:created>
  <dcterms:modified xsi:type="dcterms:W3CDTF">2026-09-03T12:34:00Z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0x01010071282BC485642F408FFC56CB4D30CB40</vt:lpwstr>
  </property>
  <property fmtid="{D5CDD505-2E9C-101B-9397-08002B2CF9AE}" pid="3" name="MediaServiceImageTags">
    <vt:lpwstr/>
  </property>
</Properties>
</file>