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F10F95" w14:textId="77777777" w:rsidR="00092C7B" w:rsidRPr="00424A70" w:rsidRDefault="00092C7B" w:rsidP="00424A70">
      <w:pPr>
        <w:spacing w:after="0"/>
        <w:rPr>
          <w:b/>
          <w:bCs/>
          <w:color w:val="AE2081" w:themeColor="accent1"/>
          <w:sz w:val="28"/>
          <w:szCs w:val="28"/>
        </w:rPr>
      </w:pPr>
      <w:r w:rsidRPr="00424A70">
        <w:rPr>
          <w:b/>
          <w:bCs/>
          <w:color w:val="AE2081" w:themeColor="accent1"/>
          <w:sz w:val="28"/>
          <w:szCs w:val="28"/>
        </w:rPr>
        <w:t>Katholiek Onderwijs Vlaanderen</w:t>
      </w:r>
    </w:p>
    <w:bookmarkStart w:id="0" w:name="Datum"/>
    <w:bookmarkEnd w:id="0"/>
    <w:p w14:paraId="2DEF8A57" w14:textId="4C44EEF8" w:rsidR="00FE37BB" w:rsidRPr="004C632F" w:rsidRDefault="00000000" w:rsidP="00FE37BB">
      <w:pPr>
        <w:spacing w:after="0"/>
        <w:rPr>
          <w:b/>
          <w:sz w:val="24"/>
          <w:szCs w:val="24"/>
        </w:rPr>
      </w:pPr>
      <w:sdt>
        <w:sdtPr>
          <w:rPr>
            <w:b/>
            <w:sz w:val="24"/>
            <w:szCs w:val="24"/>
          </w:rPr>
          <w:alias w:val="Afdeling"/>
          <w:tag w:val="Afdeling"/>
          <w:id w:val="-898982075"/>
          <w:placeholder>
            <w:docPart w:val="9F634875A0C4493CB1CF022C758FFE8D"/>
          </w:placeholder>
          <w:comboBox>
            <w:listItem w:displayText="    " w:value="   "/>
            <w:listItem w:displayText="Dienstverlening" w:value="Dienstverlening"/>
            <w:listItem w:displayText="Onderzoek en ontwikkeling" w:value="Onderzoek en ontwikkeling"/>
            <w:listItem w:displayText="Ondersteunende diensten" w:value="Ondersteunende diensten"/>
            <w:listItem w:displayText="Belangenbehartiging, participatie en communicatie" w:value="Belangenbehartiging, participatie en communicatie"/>
            <w:listItem w:displayText="Team ondersteuning managementteam" w:value="Team ondersteuning managementteam"/>
          </w:comboBox>
        </w:sdtPr>
        <w:sdtContent>
          <w:r w:rsidR="007011BA">
            <w:rPr>
              <w:b/>
              <w:sz w:val="24"/>
              <w:szCs w:val="24"/>
            </w:rPr>
            <w:t>Dienstverlening</w:t>
          </w:r>
        </w:sdtContent>
      </w:sdt>
    </w:p>
    <w:sdt>
      <w:sdtPr>
        <w:rPr>
          <w:sz w:val="24"/>
          <w:szCs w:val="24"/>
        </w:rPr>
        <w:alias w:val="Cluster/Team/Project"/>
        <w:tag w:val="Cluster/Team/Project"/>
        <w:id w:val="-854424336"/>
        <w:placeholder>
          <w:docPart w:val="3413BF98CC25430E84DC54B6A3FCF4E4"/>
        </w:placeholder>
        <w:comboBox>
          <w:listItem w:displayText="        " w:value="        "/>
          <w:listItem w:displayText="Klas" w:value="Klas"/>
          <w:listItem w:displayText="School" w:value="School"/>
          <w:listItem w:displayText="Klas en school" w:value="Klas en school"/>
          <w:listItem w:displayText="Frontoffice" w:value="Frontoffice"/>
          <w:listItem w:displayText="Bestuur en organisatie" w:value="Bestuur en organisatie"/>
          <w:listItem w:displayText="Onderzoek" w:value="Onderzoek"/>
          <w:listItem w:displayText="Belangenbehartiging en participatie" w:value="Belangenbehartiging en participatie"/>
          <w:listItem w:displayText="Pedagogische begeleiding regio Antwerpen" w:value="Pedagogische begeleiding regio Antwerpen"/>
          <w:listItem w:displayText="Pedagogische begeleiding regio Limburg" w:value="Pedagogische begeleiding regio Limburg"/>
          <w:listItem w:displayText="Pedagogische begeleiding regio Mechelen-Brussel" w:value="Pedagogische begeleiding regio Mechelen-Brussel"/>
          <w:listItem w:displayText="Pedagogische begeleiding regio Oost-Vlaanderen" w:value="Pedagogische begeleiding regio Oost-Vlaanderen"/>
          <w:listItem w:displayText="Pedagogische begeleiding regio West-Vlaanderen" w:value="Pedagogische begeleiding regio West-Vlaanderen"/>
          <w:listItem w:displayText="Team HR" w:value="Team HR"/>
          <w:listItem w:displayText="Team communicatie" w:value="Team communicatie"/>
          <w:listItem w:displayText="Team ICT" w:value="Team ICT"/>
          <w:listItem w:displayText="Team financiën" w:value="Team financiën"/>
          <w:listItem w:displayText="Team administratie, logistiek en academie" w:value="Team administratie, logistiek en academie"/>
          <w:listItem w:displayText="Team interne kwaliteitsontwikkeling" w:value="Team interne kwaliteitsontwikkeling"/>
          <w:listItem w:displayText="Team identiteit" w:value="Team identiteit"/>
          <w:listItem w:displayText="Vicariale dienst regio Antwerpen" w:value="Vicariale dienst regio Antwerpen"/>
          <w:listItem w:displayText="Vicariale dienst regio Limburg" w:value="Vicariale dienst regio Limburg"/>
          <w:listItem w:displayText="Vicariale dienst regio Mechelen-Brussel" w:value="Vicariale dienst regio Mechelen-Brussel"/>
          <w:listItem w:displayText="Vicariale dienst regio Oost-Vlaanderen" w:value="Vicariale dienst regio Oost-Vlaanderen"/>
          <w:listItem w:displayText="Vicariale dienst regio West-Vlaanderen" w:value="Vicariale dienst regio West-Vlaanderen"/>
          <w:listItem w:displayText="Projectteam nieuw leerplan basisonderwijs" w:value="Projectteam nieuw leerplan basisonderwijs"/>
          <w:listItem w:displayText="Projectteam sterk schoolbestuur" w:value="Projectteam sterk schoolbestuur"/>
          <w:listItem w:displayText="Projectteam digitale transformatie" w:value="Projectteam digitale transformatie"/>
          <w:listItem w:displayText="Projectteam onderwijskwaliteit en datageïnformeerde kwaliteitsontwikkeling" w:value="Projectteam onderwijskwaliteit en datageïnformeerde kwaliteitsontwikkeling"/>
          <w:listItem w:displayText="Projectteam financieel en infrastructureel beleid" w:value="Projectteam financieel en infrastructureel beleid"/>
          <w:listItem w:displayText="Projectteam heroverweging onderwijsaanbod" w:value="Projectteam heroverweging onderwijsaanbod"/>
          <w:listItem w:displayText="Projectteam scholen voor iedereen" w:value="Projectteam scholen voor iedereen"/>
        </w:comboBox>
      </w:sdtPr>
      <w:sdtContent>
        <w:p w14:paraId="599B02D2" w14:textId="42042797" w:rsidR="00FE37BB" w:rsidRPr="004C632F" w:rsidRDefault="007011BA" w:rsidP="00FE37BB">
          <w:pPr>
            <w:spacing w:after="0"/>
            <w:rPr>
              <w:sz w:val="24"/>
              <w:szCs w:val="24"/>
            </w:rPr>
          </w:pPr>
          <w:r>
            <w:rPr>
              <w:sz w:val="24"/>
              <w:szCs w:val="24"/>
            </w:rPr>
            <w:t>Team identiteit</w:t>
          </w:r>
        </w:p>
      </w:sdtContent>
    </w:sdt>
    <w:p w14:paraId="2AC81C9D" w14:textId="52F6A6AB" w:rsidR="00342B58" w:rsidRPr="00424A70" w:rsidRDefault="007011BA" w:rsidP="00531181">
      <w:pPr>
        <w:pStyle w:val="Datumdocument"/>
        <w:spacing w:after="0"/>
        <w:rPr>
          <w:b w:val="0"/>
          <w:bCs/>
        </w:rPr>
      </w:pPr>
      <w:r>
        <w:rPr>
          <w:b w:val="0"/>
          <w:bCs/>
        </w:rPr>
        <w:t>2026-05-26</w:t>
      </w:r>
    </w:p>
    <w:p w14:paraId="59FE8335" w14:textId="26F2BEF4" w:rsidR="00127D92" w:rsidRDefault="00C773BF" w:rsidP="00531181">
      <w:pPr>
        <w:spacing w:line="120" w:lineRule="auto"/>
      </w:pPr>
      <w:r>
        <w:rPr>
          <w:smallCaps/>
          <w:noProof/>
        </w:rPr>
        <w:drawing>
          <wp:anchor distT="0" distB="0" distL="114300" distR="114300" simplePos="0" relativeHeight="251667456" behindDoc="0" locked="0" layoutInCell="1" allowOverlap="1" wp14:anchorId="471389E2" wp14:editId="706790B6">
            <wp:simplePos x="0" y="0"/>
            <wp:positionH relativeFrom="margin">
              <wp:posOffset>48895</wp:posOffset>
            </wp:positionH>
            <wp:positionV relativeFrom="paragraph">
              <wp:posOffset>182880</wp:posOffset>
            </wp:positionV>
            <wp:extent cx="1404620" cy="1986915"/>
            <wp:effectExtent l="0" t="0" r="5080" b="0"/>
            <wp:wrapSquare wrapText="bothSides"/>
            <wp:docPr id="11756705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670564" name="Afbeelding 1175670564"/>
                    <pic:cNvPicPr/>
                  </pic:nvPicPr>
                  <pic:blipFill rotWithShape="1">
                    <a:blip r:embed="rId11" cstate="print">
                      <a:extLst>
                        <a:ext uri="{28A0092B-C50C-407E-A947-70E740481C1C}">
                          <a14:useLocalDpi xmlns:a14="http://schemas.microsoft.com/office/drawing/2010/main" val="0"/>
                        </a:ext>
                      </a:extLst>
                    </a:blip>
                    <a:srcRect/>
                    <a:stretch>
                      <a:fillRect/>
                    </a:stretch>
                  </pic:blipFill>
                  <pic:spPr bwMode="auto">
                    <a:xfrm>
                      <a:off x="0" y="0"/>
                      <a:ext cx="1404620" cy="1986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B58">
        <w:rPr>
          <w:noProof/>
        </w:rPr>
        <w:drawing>
          <wp:inline distT="0" distB="0" distL="0" distR="0" wp14:anchorId="5862B6E8" wp14:editId="55D6AE73">
            <wp:extent cx="5760000" cy="13971"/>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a:picLocks noChangeAspect="1"/>
                    </pic:cNvPicPr>
                  </pic:nvPicPr>
                  <pic:blipFill>
                    <a:blip r:link="rId12">
                      <a:extLst>
                        <a:ext uri="{28A0092B-C50C-407E-A947-70E740481C1C}">
                          <a14:useLocalDpi xmlns:a14="http://schemas.microsoft.com/office/drawing/2010/main" val="0"/>
                        </a:ext>
                      </a:extLst>
                    </a:blip>
                    <a:srcRect/>
                    <a:stretch>
                      <a:fillRect/>
                    </a:stretch>
                  </pic:blipFill>
                  <pic:spPr bwMode="auto">
                    <a:xfrm>
                      <a:off x="0" y="0"/>
                      <a:ext cx="5760000" cy="13971"/>
                    </a:xfrm>
                    <a:prstGeom prst="rect">
                      <a:avLst/>
                    </a:prstGeom>
                    <a:noFill/>
                    <a:ln>
                      <a:noFill/>
                    </a:ln>
                  </pic:spPr>
                </pic:pic>
              </a:graphicData>
            </a:graphic>
          </wp:inline>
        </w:drawing>
      </w:r>
    </w:p>
    <w:p w14:paraId="4957E2DA" w14:textId="2A9811E1" w:rsidR="0069452D" w:rsidRPr="0069452D" w:rsidRDefault="00BC04D6" w:rsidP="0069452D">
      <w:pPr>
        <w:pStyle w:val="Titel"/>
        <w:rPr>
          <w:caps/>
        </w:rPr>
      </w:pPr>
      <w:r w:rsidRPr="0069452D">
        <w:rPr>
          <w:caps/>
        </w:rPr>
        <w:t>Liefde werkt in barmhartigheid</w:t>
      </w:r>
    </w:p>
    <w:p w14:paraId="6EE76B50" w14:textId="434AA921" w:rsidR="0069452D" w:rsidRPr="0069452D" w:rsidRDefault="0069452D" w:rsidP="0069452D">
      <w:pPr>
        <w:pStyle w:val="Titel"/>
        <w:rPr>
          <w:smallCaps/>
        </w:rPr>
      </w:pPr>
      <w:r w:rsidRPr="0069452D">
        <w:rPr>
          <w:smallCaps/>
        </w:rPr>
        <w:t>Inspiratiebundel begin schooljaar (B</w:t>
      </w:r>
      <w:r>
        <w:rPr>
          <w:smallCaps/>
        </w:rPr>
        <w:t>U)SO</w:t>
      </w:r>
    </w:p>
    <w:p w14:paraId="56572CDA" w14:textId="448B7C76" w:rsidR="007D5840" w:rsidRDefault="007D5840" w:rsidP="00716850"/>
    <w:p w14:paraId="1A016229" w14:textId="616849E3" w:rsidR="00435EF9" w:rsidRDefault="00435EF9" w:rsidP="00716850"/>
    <w:p w14:paraId="6671BA39" w14:textId="77777777" w:rsidR="00C773BF" w:rsidRDefault="00C773BF" w:rsidP="00716850"/>
    <w:p w14:paraId="4F66D077" w14:textId="77777777" w:rsidR="00C773BF" w:rsidRDefault="00C773BF" w:rsidP="00716850"/>
    <w:p w14:paraId="71111760" w14:textId="77777777" w:rsidR="00C773BF" w:rsidRDefault="00C773BF" w:rsidP="00716850"/>
    <w:p w14:paraId="56FB43BB" w14:textId="77777777" w:rsidR="00F03C79" w:rsidRDefault="00F03C79" w:rsidP="007D5840">
      <w:pPr>
        <w:rPr>
          <w:b/>
          <w:sz w:val="24"/>
        </w:rPr>
      </w:pPr>
    </w:p>
    <w:p w14:paraId="696091D1" w14:textId="0EC281D3" w:rsidR="007D5840" w:rsidRPr="008A2765" w:rsidRDefault="007D5840" w:rsidP="007D5840">
      <w:pPr>
        <w:rPr>
          <w:b/>
          <w:sz w:val="24"/>
        </w:rPr>
      </w:pPr>
      <w:r w:rsidRPr="008A2765">
        <w:rPr>
          <w:b/>
          <w:sz w:val="24"/>
        </w:rPr>
        <w:t>Inhoud</w:t>
      </w:r>
    </w:p>
    <w:p w14:paraId="0541DBEA" w14:textId="585AE178" w:rsidR="00DB4E69" w:rsidRDefault="00D32709">
      <w:pPr>
        <w:pStyle w:val="Inhopg1"/>
        <w:rPr>
          <w:rFonts w:asciiTheme="minorHAnsi" w:eastAsiaTheme="minorEastAsia" w:hAnsiTheme="minorHAnsi"/>
          <w:b w:val="0"/>
          <w:noProof/>
          <w:color w:val="auto"/>
          <w:kern w:val="2"/>
          <w:sz w:val="24"/>
          <w:szCs w:val="24"/>
          <w:lang w:eastAsia="nl-BE"/>
          <w14:ligatures w14:val="standardContextual"/>
        </w:rPr>
      </w:pPr>
      <w:r>
        <w:fldChar w:fldCharType="begin"/>
      </w:r>
      <w:r>
        <w:instrText xml:space="preserve"> TOC \o "2-3" \h \z \t "Kop 1;1" </w:instrText>
      </w:r>
      <w:r>
        <w:fldChar w:fldCharType="separate"/>
      </w:r>
      <w:hyperlink w:anchor="_Toc230456080" w:history="1">
        <w:r w:rsidR="00DB4E69" w:rsidRPr="00EE20F6">
          <w:rPr>
            <w:rStyle w:val="Hyperlink"/>
            <w:noProof/>
          </w:rPr>
          <w:t>1</w:t>
        </w:r>
        <w:r w:rsidR="00DB4E69">
          <w:rPr>
            <w:rFonts w:asciiTheme="minorHAnsi" w:eastAsiaTheme="minorEastAsia" w:hAnsiTheme="minorHAnsi"/>
            <w:b w:val="0"/>
            <w:noProof/>
            <w:color w:val="auto"/>
            <w:kern w:val="2"/>
            <w:sz w:val="24"/>
            <w:szCs w:val="24"/>
            <w:lang w:eastAsia="nl-BE"/>
            <w14:ligatures w14:val="standardContextual"/>
          </w:rPr>
          <w:tab/>
        </w:r>
        <w:r w:rsidR="00DB4E69" w:rsidRPr="00EE20F6">
          <w:rPr>
            <w:rStyle w:val="Hyperlink"/>
            <w:noProof/>
          </w:rPr>
          <w:t>Inleiding</w:t>
        </w:r>
        <w:r w:rsidR="00DB4E69">
          <w:rPr>
            <w:noProof/>
            <w:webHidden/>
          </w:rPr>
          <w:tab/>
        </w:r>
        <w:r w:rsidR="00DB4E69">
          <w:rPr>
            <w:noProof/>
            <w:webHidden/>
          </w:rPr>
          <w:fldChar w:fldCharType="begin"/>
        </w:r>
        <w:r w:rsidR="00DB4E69">
          <w:rPr>
            <w:noProof/>
            <w:webHidden/>
          </w:rPr>
          <w:instrText xml:space="preserve"> PAGEREF _Toc230456080 \h </w:instrText>
        </w:r>
        <w:r w:rsidR="00DB4E69">
          <w:rPr>
            <w:noProof/>
            <w:webHidden/>
          </w:rPr>
        </w:r>
        <w:r w:rsidR="00DB4E69">
          <w:rPr>
            <w:noProof/>
            <w:webHidden/>
          </w:rPr>
          <w:fldChar w:fldCharType="separate"/>
        </w:r>
        <w:r w:rsidR="00974920">
          <w:rPr>
            <w:noProof/>
            <w:webHidden/>
          </w:rPr>
          <w:t>2</w:t>
        </w:r>
        <w:r w:rsidR="00DB4E69">
          <w:rPr>
            <w:noProof/>
            <w:webHidden/>
          </w:rPr>
          <w:fldChar w:fldCharType="end"/>
        </w:r>
      </w:hyperlink>
    </w:p>
    <w:p w14:paraId="4A9E5CC6" w14:textId="05E968E7" w:rsidR="00DB4E69" w:rsidRDefault="00DB4E69">
      <w:pPr>
        <w:pStyle w:val="Inhopg1"/>
        <w:rPr>
          <w:rFonts w:asciiTheme="minorHAnsi" w:eastAsiaTheme="minorEastAsia" w:hAnsiTheme="minorHAnsi"/>
          <w:b w:val="0"/>
          <w:noProof/>
          <w:color w:val="auto"/>
          <w:kern w:val="2"/>
          <w:sz w:val="24"/>
          <w:szCs w:val="24"/>
          <w:lang w:eastAsia="nl-BE"/>
          <w14:ligatures w14:val="standardContextual"/>
        </w:rPr>
      </w:pPr>
      <w:hyperlink w:anchor="_Toc230456081" w:history="1">
        <w:r w:rsidRPr="00EE20F6">
          <w:rPr>
            <w:rStyle w:val="Hyperlink"/>
            <w:noProof/>
          </w:rPr>
          <w:t>2</w:t>
        </w:r>
        <w:r>
          <w:rPr>
            <w:rFonts w:asciiTheme="minorHAnsi" w:eastAsiaTheme="minorEastAsia" w:hAnsiTheme="minorHAnsi"/>
            <w:b w:val="0"/>
            <w:noProof/>
            <w:color w:val="auto"/>
            <w:kern w:val="2"/>
            <w:sz w:val="24"/>
            <w:szCs w:val="24"/>
            <w:lang w:eastAsia="nl-BE"/>
            <w14:ligatures w14:val="standardContextual"/>
          </w:rPr>
          <w:tab/>
        </w:r>
        <w:r w:rsidRPr="00EE20F6">
          <w:rPr>
            <w:rStyle w:val="Hyperlink"/>
            <w:noProof/>
          </w:rPr>
          <w:t>Werken van barmhartigheid</w:t>
        </w:r>
        <w:r>
          <w:rPr>
            <w:noProof/>
            <w:webHidden/>
          </w:rPr>
          <w:tab/>
        </w:r>
        <w:r>
          <w:rPr>
            <w:noProof/>
            <w:webHidden/>
          </w:rPr>
          <w:fldChar w:fldCharType="begin"/>
        </w:r>
        <w:r>
          <w:rPr>
            <w:noProof/>
            <w:webHidden/>
          </w:rPr>
          <w:instrText xml:space="preserve"> PAGEREF _Toc230456081 \h </w:instrText>
        </w:r>
        <w:r>
          <w:rPr>
            <w:noProof/>
            <w:webHidden/>
          </w:rPr>
        </w:r>
        <w:r>
          <w:rPr>
            <w:noProof/>
            <w:webHidden/>
          </w:rPr>
          <w:fldChar w:fldCharType="separate"/>
        </w:r>
        <w:r w:rsidR="00974920">
          <w:rPr>
            <w:noProof/>
            <w:webHidden/>
          </w:rPr>
          <w:t>2</w:t>
        </w:r>
        <w:r>
          <w:rPr>
            <w:noProof/>
            <w:webHidden/>
          </w:rPr>
          <w:fldChar w:fldCharType="end"/>
        </w:r>
      </w:hyperlink>
    </w:p>
    <w:p w14:paraId="3859FDAF" w14:textId="0CF5E50B"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082" w:history="1">
        <w:r w:rsidRPr="00EE20F6">
          <w:rPr>
            <w:rStyle w:val="Hyperlink"/>
            <w:noProof/>
          </w:rPr>
          <w:t>2.1</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7+3 werken van barmhartigheid</w:t>
        </w:r>
        <w:r>
          <w:rPr>
            <w:noProof/>
            <w:webHidden/>
          </w:rPr>
          <w:tab/>
        </w:r>
        <w:r>
          <w:rPr>
            <w:noProof/>
            <w:webHidden/>
          </w:rPr>
          <w:fldChar w:fldCharType="begin"/>
        </w:r>
        <w:r>
          <w:rPr>
            <w:noProof/>
            <w:webHidden/>
          </w:rPr>
          <w:instrText xml:space="preserve"> PAGEREF _Toc230456082 \h </w:instrText>
        </w:r>
        <w:r>
          <w:rPr>
            <w:noProof/>
            <w:webHidden/>
          </w:rPr>
        </w:r>
        <w:r>
          <w:rPr>
            <w:noProof/>
            <w:webHidden/>
          </w:rPr>
          <w:fldChar w:fldCharType="separate"/>
        </w:r>
        <w:r w:rsidR="00974920">
          <w:rPr>
            <w:noProof/>
            <w:webHidden/>
          </w:rPr>
          <w:t>3</w:t>
        </w:r>
        <w:r>
          <w:rPr>
            <w:noProof/>
            <w:webHidden/>
          </w:rPr>
          <w:fldChar w:fldCharType="end"/>
        </w:r>
      </w:hyperlink>
    </w:p>
    <w:p w14:paraId="6F65EFAC" w14:textId="228A972F"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083" w:history="1">
        <w:r w:rsidRPr="00EE20F6">
          <w:rPr>
            <w:rStyle w:val="Hyperlink"/>
            <w:noProof/>
          </w:rPr>
          <w:t>2.2</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Kunst – Aan de slag</w:t>
        </w:r>
        <w:r>
          <w:rPr>
            <w:noProof/>
            <w:webHidden/>
          </w:rPr>
          <w:tab/>
        </w:r>
        <w:r>
          <w:rPr>
            <w:noProof/>
            <w:webHidden/>
          </w:rPr>
          <w:fldChar w:fldCharType="begin"/>
        </w:r>
        <w:r>
          <w:rPr>
            <w:noProof/>
            <w:webHidden/>
          </w:rPr>
          <w:instrText xml:space="preserve"> PAGEREF _Toc230456083 \h </w:instrText>
        </w:r>
        <w:r>
          <w:rPr>
            <w:noProof/>
            <w:webHidden/>
          </w:rPr>
        </w:r>
        <w:r>
          <w:rPr>
            <w:noProof/>
            <w:webHidden/>
          </w:rPr>
          <w:fldChar w:fldCharType="separate"/>
        </w:r>
        <w:r w:rsidR="00974920">
          <w:rPr>
            <w:noProof/>
            <w:webHidden/>
          </w:rPr>
          <w:t>3</w:t>
        </w:r>
        <w:r>
          <w:rPr>
            <w:noProof/>
            <w:webHidden/>
          </w:rPr>
          <w:fldChar w:fldCharType="end"/>
        </w:r>
      </w:hyperlink>
    </w:p>
    <w:p w14:paraId="34A8962B" w14:textId="7A65B587"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084" w:history="1">
        <w:r w:rsidRPr="00EE20F6">
          <w:rPr>
            <w:rStyle w:val="Hyperlink"/>
            <w:noProof/>
          </w:rPr>
          <w:t>2.3</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Zoeken naar betekenis: reflectie-opdracht</w:t>
        </w:r>
        <w:r>
          <w:rPr>
            <w:noProof/>
            <w:webHidden/>
          </w:rPr>
          <w:tab/>
        </w:r>
        <w:r>
          <w:rPr>
            <w:noProof/>
            <w:webHidden/>
          </w:rPr>
          <w:fldChar w:fldCharType="begin"/>
        </w:r>
        <w:r>
          <w:rPr>
            <w:noProof/>
            <w:webHidden/>
          </w:rPr>
          <w:instrText xml:space="preserve"> PAGEREF _Toc230456084 \h </w:instrText>
        </w:r>
        <w:r>
          <w:rPr>
            <w:noProof/>
            <w:webHidden/>
          </w:rPr>
        </w:r>
        <w:r>
          <w:rPr>
            <w:noProof/>
            <w:webHidden/>
          </w:rPr>
          <w:fldChar w:fldCharType="separate"/>
        </w:r>
        <w:r w:rsidR="00974920">
          <w:rPr>
            <w:noProof/>
            <w:webHidden/>
          </w:rPr>
          <w:t>5</w:t>
        </w:r>
        <w:r>
          <w:rPr>
            <w:noProof/>
            <w:webHidden/>
          </w:rPr>
          <w:fldChar w:fldCharType="end"/>
        </w:r>
      </w:hyperlink>
    </w:p>
    <w:p w14:paraId="4295ACB0" w14:textId="1EDFE039" w:rsidR="00DB4E69" w:rsidRDefault="00DB4E69">
      <w:pPr>
        <w:pStyle w:val="Inhopg1"/>
        <w:rPr>
          <w:rFonts w:asciiTheme="minorHAnsi" w:eastAsiaTheme="minorEastAsia" w:hAnsiTheme="minorHAnsi"/>
          <w:b w:val="0"/>
          <w:noProof/>
          <w:color w:val="auto"/>
          <w:kern w:val="2"/>
          <w:sz w:val="24"/>
          <w:szCs w:val="24"/>
          <w:lang w:eastAsia="nl-BE"/>
          <w14:ligatures w14:val="standardContextual"/>
        </w:rPr>
      </w:pPr>
      <w:hyperlink w:anchor="_Toc230456085" w:history="1">
        <w:r w:rsidRPr="00EE20F6">
          <w:rPr>
            <w:rStyle w:val="Hyperlink"/>
            <w:noProof/>
          </w:rPr>
          <w:t>3</w:t>
        </w:r>
        <w:r>
          <w:rPr>
            <w:rFonts w:asciiTheme="minorHAnsi" w:eastAsiaTheme="minorEastAsia" w:hAnsiTheme="minorHAnsi"/>
            <w:b w:val="0"/>
            <w:noProof/>
            <w:color w:val="auto"/>
            <w:kern w:val="2"/>
            <w:sz w:val="24"/>
            <w:szCs w:val="24"/>
            <w:lang w:eastAsia="nl-BE"/>
            <w14:ligatures w14:val="standardContextual"/>
          </w:rPr>
          <w:tab/>
        </w:r>
        <w:r w:rsidRPr="00EE20F6">
          <w:rPr>
            <w:rStyle w:val="Hyperlink"/>
            <w:noProof/>
          </w:rPr>
          <w:t>Teksten over barmhartigheid en liefde</w:t>
        </w:r>
        <w:r>
          <w:rPr>
            <w:noProof/>
            <w:webHidden/>
          </w:rPr>
          <w:tab/>
        </w:r>
        <w:r>
          <w:rPr>
            <w:noProof/>
            <w:webHidden/>
          </w:rPr>
          <w:fldChar w:fldCharType="begin"/>
        </w:r>
        <w:r>
          <w:rPr>
            <w:noProof/>
            <w:webHidden/>
          </w:rPr>
          <w:instrText xml:space="preserve"> PAGEREF _Toc230456085 \h </w:instrText>
        </w:r>
        <w:r>
          <w:rPr>
            <w:noProof/>
            <w:webHidden/>
          </w:rPr>
        </w:r>
        <w:r>
          <w:rPr>
            <w:noProof/>
            <w:webHidden/>
          </w:rPr>
          <w:fldChar w:fldCharType="separate"/>
        </w:r>
        <w:r w:rsidR="00974920">
          <w:rPr>
            <w:noProof/>
            <w:webHidden/>
          </w:rPr>
          <w:t>7</w:t>
        </w:r>
        <w:r>
          <w:rPr>
            <w:noProof/>
            <w:webHidden/>
          </w:rPr>
          <w:fldChar w:fldCharType="end"/>
        </w:r>
      </w:hyperlink>
    </w:p>
    <w:p w14:paraId="030EB734" w14:textId="43A12F25" w:rsidR="00DB4E69" w:rsidRDefault="00DB4E69">
      <w:pPr>
        <w:pStyle w:val="Inhopg1"/>
        <w:rPr>
          <w:rFonts w:asciiTheme="minorHAnsi" w:eastAsiaTheme="minorEastAsia" w:hAnsiTheme="minorHAnsi"/>
          <w:b w:val="0"/>
          <w:noProof/>
          <w:color w:val="auto"/>
          <w:kern w:val="2"/>
          <w:sz w:val="24"/>
          <w:szCs w:val="24"/>
          <w:lang w:eastAsia="nl-BE"/>
          <w14:ligatures w14:val="standardContextual"/>
        </w:rPr>
      </w:pPr>
      <w:hyperlink w:anchor="_Toc230456086" w:history="1">
        <w:r w:rsidRPr="00EE20F6">
          <w:rPr>
            <w:rStyle w:val="Hyperlink"/>
            <w:noProof/>
          </w:rPr>
          <w:t>4</w:t>
        </w:r>
        <w:r>
          <w:rPr>
            <w:rFonts w:asciiTheme="minorHAnsi" w:eastAsiaTheme="minorEastAsia" w:hAnsiTheme="minorHAnsi"/>
            <w:b w:val="0"/>
            <w:noProof/>
            <w:color w:val="auto"/>
            <w:kern w:val="2"/>
            <w:sz w:val="24"/>
            <w:szCs w:val="24"/>
            <w:lang w:eastAsia="nl-BE"/>
            <w14:ligatures w14:val="standardContextual"/>
          </w:rPr>
          <w:tab/>
        </w:r>
        <w:r w:rsidRPr="00EE20F6">
          <w:rPr>
            <w:rStyle w:val="Hyperlink"/>
            <w:noProof/>
          </w:rPr>
          <w:t>Gebeden over barmhartigheid en liefde</w:t>
        </w:r>
        <w:r>
          <w:rPr>
            <w:noProof/>
            <w:webHidden/>
          </w:rPr>
          <w:tab/>
        </w:r>
        <w:r>
          <w:rPr>
            <w:noProof/>
            <w:webHidden/>
          </w:rPr>
          <w:fldChar w:fldCharType="begin"/>
        </w:r>
        <w:r>
          <w:rPr>
            <w:noProof/>
            <w:webHidden/>
          </w:rPr>
          <w:instrText xml:space="preserve"> PAGEREF _Toc230456086 \h </w:instrText>
        </w:r>
        <w:r>
          <w:rPr>
            <w:noProof/>
            <w:webHidden/>
          </w:rPr>
        </w:r>
        <w:r>
          <w:rPr>
            <w:noProof/>
            <w:webHidden/>
          </w:rPr>
          <w:fldChar w:fldCharType="separate"/>
        </w:r>
        <w:r w:rsidR="00974920">
          <w:rPr>
            <w:noProof/>
            <w:webHidden/>
          </w:rPr>
          <w:t>10</w:t>
        </w:r>
        <w:r>
          <w:rPr>
            <w:noProof/>
            <w:webHidden/>
          </w:rPr>
          <w:fldChar w:fldCharType="end"/>
        </w:r>
      </w:hyperlink>
    </w:p>
    <w:p w14:paraId="66970281" w14:textId="56C00B6C" w:rsidR="00DB4E69" w:rsidRDefault="00DB4E69">
      <w:pPr>
        <w:pStyle w:val="Inhopg1"/>
        <w:rPr>
          <w:rFonts w:asciiTheme="minorHAnsi" w:eastAsiaTheme="minorEastAsia" w:hAnsiTheme="minorHAnsi"/>
          <w:b w:val="0"/>
          <w:noProof/>
          <w:color w:val="auto"/>
          <w:kern w:val="2"/>
          <w:sz w:val="24"/>
          <w:szCs w:val="24"/>
          <w:lang w:eastAsia="nl-BE"/>
          <w14:ligatures w14:val="standardContextual"/>
        </w:rPr>
      </w:pPr>
      <w:hyperlink w:anchor="_Toc230456087" w:history="1">
        <w:r w:rsidRPr="00EE20F6">
          <w:rPr>
            <w:rStyle w:val="Hyperlink"/>
            <w:noProof/>
          </w:rPr>
          <w:t>5</w:t>
        </w:r>
        <w:r>
          <w:rPr>
            <w:rFonts w:asciiTheme="minorHAnsi" w:eastAsiaTheme="minorEastAsia" w:hAnsiTheme="minorHAnsi"/>
            <w:b w:val="0"/>
            <w:noProof/>
            <w:color w:val="auto"/>
            <w:kern w:val="2"/>
            <w:sz w:val="24"/>
            <w:szCs w:val="24"/>
            <w:lang w:eastAsia="nl-BE"/>
            <w14:ligatures w14:val="standardContextual"/>
          </w:rPr>
          <w:tab/>
        </w:r>
        <w:r w:rsidRPr="00EE20F6">
          <w:rPr>
            <w:rStyle w:val="Hyperlink"/>
            <w:noProof/>
          </w:rPr>
          <w:t>Audiovisueel materiaal rond barmhartigheid en liefde</w:t>
        </w:r>
        <w:r>
          <w:rPr>
            <w:noProof/>
            <w:webHidden/>
          </w:rPr>
          <w:tab/>
        </w:r>
        <w:r>
          <w:rPr>
            <w:noProof/>
            <w:webHidden/>
          </w:rPr>
          <w:fldChar w:fldCharType="begin"/>
        </w:r>
        <w:r>
          <w:rPr>
            <w:noProof/>
            <w:webHidden/>
          </w:rPr>
          <w:instrText xml:space="preserve"> PAGEREF _Toc230456087 \h </w:instrText>
        </w:r>
        <w:r>
          <w:rPr>
            <w:noProof/>
            <w:webHidden/>
          </w:rPr>
        </w:r>
        <w:r>
          <w:rPr>
            <w:noProof/>
            <w:webHidden/>
          </w:rPr>
          <w:fldChar w:fldCharType="separate"/>
        </w:r>
        <w:r w:rsidR="00974920">
          <w:rPr>
            <w:noProof/>
            <w:webHidden/>
          </w:rPr>
          <w:t>13</w:t>
        </w:r>
        <w:r>
          <w:rPr>
            <w:noProof/>
            <w:webHidden/>
          </w:rPr>
          <w:fldChar w:fldCharType="end"/>
        </w:r>
      </w:hyperlink>
    </w:p>
    <w:p w14:paraId="4A480D0B" w14:textId="5DE2322F"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088" w:history="1">
        <w:r w:rsidRPr="00EE20F6">
          <w:rPr>
            <w:rStyle w:val="Hyperlink"/>
            <w:noProof/>
          </w:rPr>
          <w:t>5.1</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Muziek</w:t>
        </w:r>
        <w:r>
          <w:rPr>
            <w:noProof/>
            <w:webHidden/>
          </w:rPr>
          <w:tab/>
        </w:r>
        <w:r>
          <w:rPr>
            <w:noProof/>
            <w:webHidden/>
          </w:rPr>
          <w:fldChar w:fldCharType="begin"/>
        </w:r>
        <w:r>
          <w:rPr>
            <w:noProof/>
            <w:webHidden/>
          </w:rPr>
          <w:instrText xml:space="preserve"> PAGEREF _Toc230456088 \h </w:instrText>
        </w:r>
        <w:r>
          <w:rPr>
            <w:noProof/>
            <w:webHidden/>
          </w:rPr>
        </w:r>
        <w:r>
          <w:rPr>
            <w:noProof/>
            <w:webHidden/>
          </w:rPr>
          <w:fldChar w:fldCharType="separate"/>
        </w:r>
        <w:r w:rsidR="00974920">
          <w:rPr>
            <w:noProof/>
            <w:webHidden/>
          </w:rPr>
          <w:t>13</w:t>
        </w:r>
        <w:r>
          <w:rPr>
            <w:noProof/>
            <w:webHidden/>
          </w:rPr>
          <w:fldChar w:fldCharType="end"/>
        </w:r>
      </w:hyperlink>
    </w:p>
    <w:p w14:paraId="1F3ADB5F" w14:textId="6C992C94"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095" w:history="1">
        <w:r w:rsidRPr="00EE20F6">
          <w:rPr>
            <w:rStyle w:val="Hyperlink"/>
            <w:noProof/>
          </w:rPr>
          <w:t>5.2</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Afbeeldingen</w:t>
        </w:r>
        <w:r>
          <w:rPr>
            <w:noProof/>
            <w:webHidden/>
          </w:rPr>
          <w:tab/>
        </w:r>
        <w:r>
          <w:rPr>
            <w:noProof/>
            <w:webHidden/>
          </w:rPr>
          <w:fldChar w:fldCharType="begin"/>
        </w:r>
        <w:r>
          <w:rPr>
            <w:noProof/>
            <w:webHidden/>
          </w:rPr>
          <w:instrText xml:space="preserve"> PAGEREF _Toc230456095 \h </w:instrText>
        </w:r>
        <w:r>
          <w:rPr>
            <w:noProof/>
            <w:webHidden/>
          </w:rPr>
        </w:r>
        <w:r>
          <w:rPr>
            <w:noProof/>
            <w:webHidden/>
          </w:rPr>
          <w:fldChar w:fldCharType="separate"/>
        </w:r>
        <w:r w:rsidR="00974920">
          <w:rPr>
            <w:noProof/>
            <w:webHidden/>
          </w:rPr>
          <w:t>16</w:t>
        </w:r>
        <w:r>
          <w:rPr>
            <w:noProof/>
            <w:webHidden/>
          </w:rPr>
          <w:fldChar w:fldCharType="end"/>
        </w:r>
      </w:hyperlink>
    </w:p>
    <w:p w14:paraId="2FFE98D7" w14:textId="59B52B76"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096" w:history="1">
        <w:r w:rsidRPr="00EE20F6">
          <w:rPr>
            <w:rStyle w:val="Hyperlink"/>
            <w:noProof/>
          </w:rPr>
          <w:t>5.3</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Beeldfragmenten</w:t>
        </w:r>
        <w:r>
          <w:rPr>
            <w:noProof/>
            <w:webHidden/>
          </w:rPr>
          <w:tab/>
        </w:r>
        <w:r>
          <w:rPr>
            <w:noProof/>
            <w:webHidden/>
          </w:rPr>
          <w:fldChar w:fldCharType="begin"/>
        </w:r>
        <w:r>
          <w:rPr>
            <w:noProof/>
            <w:webHidden/>
          </w:rPr>
          <w:instrText xml:space="preserve"> PAGEREF _Toc230456096 \h </w:instrText>
        </w:r>
        <w:r>
          <w:rPr>
            <w:noProof/>
            <w:webHidden/>
          </w:rPr>
        </w:r>
        <w:r>
          <w:rPr>
            <w:noProof/>
            <w:webHidden/>
          </w:rPr>
          <w:fldChar w:fldCharType="separate"/>
        </w:r>
        <w:r w:rsidR="00974920">
          <w:rPr>
            <w:noProof/>
            <w:webHidden/>
          </w:rPr>
          <w:t>19</w:t>
        </w:r>
        <w:r>
          <w:rPr>
            <w:noProof/>
            <w:webHidden/>
          </w:rPr>
          <w:fldChar w:fldCharType="end"/>
        </w:r>
      </w:hyperlink>
    </w:p>
    <w:p w14:paraId="7664C9C9" w14:textId="46698E84" w:rsidR="00DB4E69" w:rsidRDefault="00DB4E69">
      <w:pPr>
        <w:pStyle w:val="Inhopg1"/>
        <w:rPr>
          <w:rFonts w:asciiTheme="minorHAnsi" w:eastAsiaTheme="minorEastAsia" w:hAnsiTheme="minorHAnsi"/>
          <w:b w:val="0"/>
          <w:noProof/>
          <w:color w:val="auto"/>
          <w:kern w:val="2"/>
          <w:sz w:val="24"/>
          <w:szCs w:val="24"/>
          <w:lang w:eastAsia="nl-BE"/>
          <w14:ligatures w14:val="standardContextual"/>
        </w:rPr>
      </w:pPr>
      <w:hyperlink w:anchor="_Toc230456104" w:history="1">
        <w:r w:rsidRPr="00EE20F6">
          <w:rPr>
            <w:rStyle w:val="Hyperlink"/>
            <w:noProof/>
          </w:rPr>
          <w:t>6</w:t>
        </w:r>
        <w:r>
          <w:rPr>
            <w:rFonts w:asciiTheme="minorHAnsi" w:eastAsiaTheme="minorEastAsia" w:hAnsiTheme="minorHAnsi"/>
            <w:b w:val="0"/>
            <w:noProof/>
            <w:color w:val="auto"/>
            <w:kern w:val="2"/>
            <w:sz w:val="24"/>
            <w:szCs w:val="24"/>
            <w:lang w:eastAsia="nl-BE"/>
            <w14:ligatures w14:val="standardContextual"/>
          </w:rPr>
          <w:tab/>
        </w:r>
        <w:r w:rsidRPr="00EE20F6">
          <w:rPr>
            <w:rStyle w:val="Hyperlink"/>
            <w:noProof/>
          </w:rPr>
          <w:t>Interreligieuze impulsen</w:t>
        </w:r>
        <w:r>
          <w:rPr>
            <w:noProof/>
            <w:webHidden/>
          </w:rPr>
          <w:tab/>
        </w:r>
        <w:r>
          <w:rPr>
            <w:noProof/>
            <w:webHidden/>
          </w:rPr>
          <w:fldChar w:fldCharType="begin"/>
        </w:r>
        <w:r>
          <w:rPr>
            <w:noProof/>
            <w:webHidden/>
          </w:rPr>
          <w:instrText xml:space="preserve"> PAGEREF _Toc230456104 \h </w:instrText>
        </w:r>
        <w:r>
          <w:rPr>
            <w:noProof/>
            <w:webHidden/>
          </w:rPr>
        </w:r>
        <w:r>
          <w:rPr>
            <w:noProof/>
            <w:webHidden/>
          </w:rPr>
          <w:fldChar w:fldCharType="separate"/>
        </w:r>
        <w:r w:rsidR="00974920">
          <w:rPr>
            <w:noProof/>
            <w:webHidden/>
          </w:rPr>
          <w:t>21</w:t>
        </w:r>
        <w:r>
          <w:rPr>
            <w:noProof/>
            <w:webHidden/>
          </w:rPr>
          <w:fldChar w:fldCharType="end"/>
        </w:r>
      </w:hyperlink>
    </w:p>
    <w:p w14:paraId="139E1E3B" w14:textId="75CAA21D"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105" w:history="1">
        <w:r w:rsidRPr="00EE20F6">
          <w:rPr>
            <w:rStyle w:val="Hyperlink"/>
            <w:noProof/>
          </w:rPr>
          <w:t>6.1</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Mededogen is de essentie (boeddhisme)</w:t>
        </w:r>
        <w:r>
          <w:rPr>
            <w:noProof/>
            <w:webHidden/>
          </w:rPr>
          <w:tab/>
        </w:r>
        <w:r>
          <w:rPr>
            <w:noProof/>
            <w:webHidden/>
          </w:rPr>
          <w:fldChar w:fldCharType="begin"/>
        </w:r>
        <w:r>
          <w:rPr>
            <w:noProof/>
            <w:webHidden/>
          </w:rPr>
          <w:instrText xml:space="preserve"> PAGEREF _Toc230456105 \h </w:instrText>
        </w:r>
        <w:r>
          <w:rPr>
            <w:noProof/>
            <w:webHidden/>
          </w:rPr>
        </w:r>
        <w:r>
          <w:rPr>
            <w:noProof/>
            <w:webHidden/>
          </w:rPr>
          <w:fldChar w:fldCharType="separate"/>
        </w:r>
        <w:r w:rsidR="00974920">
          <w:rPr>
            <w:noProof/>
            <w:webHidden/>
          </w:rPr>
          <w:t>21</w:t>
        </w:r>
        <w:r>
          <w:rPr>
            <w:noProof/>
            <w:webHidden/>
          </w:rPr>
          <w:fldChar w:fldCharType="end"/>
        </w:r>
      </w:hyperlink>
    </w:p>
    <w:p w14:paraId="33FA7ACD" w14:textId="777B6B81"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106" w:history="1">
        <w:r w:rsidRPr="00EE20F6">
          <w:rPr>
            <w:rStyle w:val="Hyperlink"/>
            <w:noProof/>
          </w:rPr>
          <w:t>6.2</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Voor wat hoort wat? (hindoeïsme)</w:t>
        </w:r>
        <w:r>
          <w:rPr>
            <w:noProof/>
            <w:webHidden/>
          </w:rPr>
          <w:tab/>
        </w:r>
        <w:r>
          <w:rPr>
            <w:noProof/>
            <w:webHidden/>
          </w:rPr>
          <w:fldChar w:fldCharType="begin"/>
        </w:r>
        <w:r>
          <w:rPr>
            <w:noProof/>
            <w:webHidden/>
          </w:rPr>
          <w:instrText xml:space="preserve"> PAGEREF _Toc230456106 \h </w:instrText>
        </w:r>
        <w:r>
          <w:rPr>
            <w:noProof/>
            <w:webHidden/>
          </w:rPr>
        </w:r>
        <w:r>
          <w:rPr>
            <w:noProof/>
            <w:webHidden/>
          </w:rPr>
          <w:fldChar w:fldCharType="separate"/>
        </w:r>
        <w:r w:rsidR="00974920">
          <w:rPr>
            <w:noProof/>
            <w:webHidden/>
          </w:rPr>
          <w:t>21</w:t>
        </w:r>
        <w:r>
          <w:rPr>
            <w:noProof/>
            <w:webHidden/>
          </w:rPr>
          <w:fldChar w:fldCharType="end"/>
        </w:r>
      </w:hyperlink>
    </w:p>
    <w:p w14:paraId="2B45DB3F" w14:textId="04A5C9B0"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107" w:history="1">
        <w:r w:rsidRPr="00EE20F6">
          <w:rPr>
            <w:rStyle w:val="Hyperlink"/>
            <w:noProof/>
          </w:rPr>
          <w:t>6.3</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Godsnamen (islam)</w:t>
        </w:r>
        <w:r>
          <w:rPr>
            <w:noProof/>
            <w:webHidden/>
          </w:rPr>
          <w:tab/>
        </w:r>
        <w:r>
          <w:rPr>
            <w:noProof/>
            <w:webHidden/>
          </w:rPr>
          <w:fldChar w:fldCharType="begin"/>
        </w:r>
        <w:r>
          <w:rPr>
            <w:noProof/>
            <w:webHidden/>
          </w:rPr>
          <w:instrText xml:space="preserve"> PAGEREF _Toc230456107 \h </w:instrText>
        </w:r>
        <w:r>
          <w:rPr>
            <w:noProof/>
            <w:webHidden/>
          </w:rPr>
        </w:r>
        <w:r>
          <w:rPr>
            <w:noProof/>
            <w:webHidden/>
          </w:rPr>
          <w:fldChar w:fldCharType="separate"/>
        </w:r>
        <w:r w:rsidR="00974920">
          <w:rPr>
            <w:noProof/>
            <w:webHidden/>
          </w:rPr>
          <w:t>22</w:t>
        </w:r>
        <w:r>
          <w:rPr>
            <w:noProof/>
            <w:webHidden/>
          </w:rPr>
          <w:fldChar w:fldCharType="end"/>
        </w:r>
      </w:hyperlink>
    </w:p>
    <w:p w14:paraId="31F8D262" w14:textId="457A25A8"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108" w:history="1">
        <w:r w:rsidRPr="00EE20F6">
          <w:rPr>
            <w:rStyle w:val="Hyperlink"/>
            <w:noProof/>
          </w:rPr>
          <w:t>6.4</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Barmhartigheid ontvangen (jodendom)</w:t>
        </w:r>
        <w:r>
          <w:rPr>
            <w:noProof/>
            <w:webHidden/>
          </w:rPr>
          <w:tab/>
        </w:r>
        <w:r>
          <w:rPr>
            <w:noProof/>
            <w:webHidden/>
          </w:rPr>
          <w:fldChar w:fldCharType="begin"/>
        </w:r>
        <w:r>
          <w:rPr>
            <w:noProof/>
            <w:webHidden/>
          </w:rPr>
          <w:instrText xml:space="preserve"> PAGEREF _Toc230456108 \h </w:instrText>
        </w:r>
        <w:r>
          <w:rPr>
            <w:noProof/>
            <w:webHidden/>
          </w:rPr>
        </w:r>
        <w:r>
          <w:rPr>
            <w:noProof/>
            <w:webHidden/>
          </w:rPr>
          <w:fldChar w:fldCharType="separate"/>
        </w:r>
        <w:r w:rsidR="00974920">
          <w:rPr>
            <w:noProof/>
            <w:webHidden/>
          </w:rPr>
          <w:t>23</w:t>
        </w:r>
        <w:r>
          <w:rPr>
            <w:noProof/>
            <w:webHidden/>
          </w:rPr>
          <w:fldChar w:fldCharType="end"/>
        </w:r>
      </w:hyperlink>
    </w:p>
    <w:p w14:paraId="31ABD2EB" w14:textId="72F7CDB9" w:rsidR="00DB4E69" w:rsidRDefault="00DB4E69">
      <w:pPr>
        <w:pStyle w:val="Inhopg1"/>
        <w:rPr>
          <w:rFonts w:asciiTheme="minorHAnsi" w:eastAsiaTheme="minorEastAsia" w:hAnsiTheme="minorHAnsi"/>
          <w:b w:val="0"/>
          <w:noProof/>
          <w:color w:val="auto"/>
          <w:kern w:val="2"/>
          <w:sz w:val="24"/>
          <w:szCs w:val="24"/>
          <w:lang w:eastAsia="nl-BE"/>
          <w14:ligatures w14:val="standardContextual"/>
        </w:rPr>
      </w:pPr>
      <w:hyperlink w:anchor="_Toc230456109" w:history="1">
        <w:r w:rsidRPr="00EE20F6">
          <w:rPr>
            <w:rStyle w:val="Hyperlink"/>
            <w:noProof/>
          </w:rPr>
          <w:t>7</w:t>
        </w:r>
        <w:r>
          <w:rPr>
            <w:rFonts w:asciiTheme="minorHAnsi" w:eastAsiaTheme="minorEastAsia" w:hAnsiTheme="minorHAnsi"/>
            <w:b w:val="0"/>
            <w:noProof/>
            <w:color w:val="auto"/>
            <w:kern w:val="2"/>
            <w:sz w:val="24"/>
            <w:szCs w:val="24"/>
            <w:lang w:eastAsia="nl-BE"/>
            <w14:ligatures w14:val="standardContextual"/>
          </w:rPr>
          <w:tab/>
        </w:r>
        <w:r w:rsidRPr="00EE20F6">
          <w:rPr>
            <w:rStyle w:val="Hyperlink"/>
            <w:noProof/>
          </w:rPr>
          <w:t>Activiteiten</w:t>
        </w:r>
        <w:r>
          <w:rPr>
            <w:noProof/>
            <w:webHidden/>
          </w:rPr>
          <w:tab/>
        </w:r>
        <w:r>
          <w:rPr>
            <w:noProof/>
            <w:webHidden/>
          </w:rPr>
          <w:fldChar w:fldCharType="begin"/>
        </w:r>
        <w:r>
          <w:rPr>
            <w:noProof/>
            <w:webHidden/>
          </w:rPr>
          <w:instrText xml:space="preserve"> PAGEREF _Toc230456109 \h </w:instrText>
        </w:r>
        <w:r>
          <w:rPr>
            <w:noProof/>
            <w:webHidden/>
          </w:rPr>
        </w:r>
        <w:r>
          <w:rPr>
            <w:noProof/>
            <w:webHidden/>
          </w:rPr>
          <w:fldChar w:fldCharType="separate"/>
        </w:r>
        <w:r w:rsidR="00974920">
          <w:rPr>
            <w:noProof/>
            <w:webHidden/>
          </w:rPr>
          <w:t>24</w:t>
        </w:r>
        <w:r>
          <w:rPr>
            <w:noProof/>
            <w:webHidden/>
          </w:rPr>
          <w:fldChar w:fldCharType="end"/>
        </w:r>
      </w:hyperlink>
    </w:p>
    <w:p w14:paraId="27C748A1" w14:textId="2CA8CA84"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110" w:history="1">
        <w:r w:rsidRPr="00EE20F6">
          <w:rPr>
            <w:rStyle w:val="Hyperlink"/>
            <w:noProof/>
          </w:rPr>
          <w:t>7.1</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 xml:space="preserve">De </w:t>
        </w:r>
        <w:r w:rsidRPr="00EE20F6">
          <w:rPr>
            <w:rStyle w:val="Hyperlink"/>
            <w:i/>
            <w:iCs/>
            <w:noProof/>
          </w:rPr>
          <w:t>barmhartigheidsaward</w:t>
        </w:r>
        <w:r>
          <w:rPr>
            <w:noProof/>
            <w:webHidden/>
          </w:rPr>
          <w:tab/>
        </w:r>
        <w:r>
          <w:rPr>
            <w:noProof/>
            <w:webHidden/>
          </w:rPr>
          <w:fldChar w:fldCharType="begin"/>
        </w:r>
        <w:r>
          <w:rPr>
            <w:noProof/>
            <w:webHidden/>
          </w:rPr>
          <w:instrText xml:space="preserve"> PAGEREF _Toc230456110 \h </w:instrText>
        </w:r>
        <w:r>
          <w:rPr>
            <w:noProof/>
            <w:webHidden/>
          </w:rPr>
        </w:r>
        <w:r>
          <w:rPr>
            <w:noProof/>
            <w:webHidden/>
          </w:rPr>
          <w:fldChar w:fldCharType="separate"/>
        </w:r>
        <w:r w:rsidR="00974920">
          <w:rPr>
            <w:noProof/>
            <w:webHidden/>
          </w:rPr>
          <w:t>24</w:t>
        </w:r>
        <w:r>
          <w:rPr>
            <w:noProof/>
            <w:webHidden/>
          </w:rPr>
          <w:fldChar w:fldCharType="end"/>
        </w:r>
      </w:hyperlink>
    </w:p>
    <w:p w14:paraId="233A185D" w14:textId="2F808C58"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111" w:history="1">
        <w:r w:rsidRPr="00EE20F6">
          <w:rPr>
            <w:rStyle w:val="Hyperlink"/>
            <w:noProof/>
          </w:rPr>
          <w:t>7.2</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Heilige helden</w:t>
        </w:r>
        <w:r>
          <w:rPr>
            <w:noProof/>
            <w:webHidden/>
          </w:rPr>
          <w:tab/>
        </w:r>
        <w:r>
          <w:rPr>
            <w:noProof/>
            <w:webHidden/>
          </w:rPr>
          <w:fldChar w:fldCharType="begin"/>
        </w:r>
        <w:r>
          <w:rPr>
            <w:noProof/>
            <w:webHidden/>
          </w:rPr>
          <w:instrText xml:space="preserve"> PAGEREF _Toc230456111 \h </w:instrText>
        </w:r>
        <w:r>
          <w:rPr>
            <w:noProof/>
            <w:webHidden/>
          </w:rPr>
        </w:r>
        <w:r>
          <w:rPr>
            <w:noProof/>
            <w:webHidden/>
          </w:rPr>
          <w:fldChar w:fldCharType="separate"/>
        </w:r>
        <w:r w:rsidR="00974920">
          <w:rPr>
            <w:noProof/>
            <w:webHidden/>
          </w:rPr>
          <w:t>24</w:t>
        </w:r>
        <w:r>
          <w:rPr>
            <w:noProof/>
            <w:webHidden/>
          </w:rPr>
          <w:fldChar w:fldCharType="end"/>
        </w:r>
      </w:hyperlink>
    </w:p>
    <w:p w14:paraId="06C57364" w14:textId="7774F10D" w:rsidR="00DB4E69" w:rsidRDefault="00DB4E69">
      <w:pPr>
        <w:pStyle w:val="Inhopg2"/>
        <w:rPr>
          <w:rFonts w:asciiTheme="minorHAnsi" w:eastAsiaTheme="minorEastAsia" w:hAnsiTheme="minorHAnsi"/>
          <w:noProof/>
          <w:color w:val="auto"/>
          <w:kern w:val="2"/>
          <w:sz w:val="24"/>
          <w:szCs w:val="24"/>
          <w:lang w:eastAsia="nl-BE"/>
          <w14:ligatures w14:val="standardContextual"/>
        </w:rPr>
      </w:pPr>
      <w:hyperlink w:anchor="_Toc230456112" w:history="1">
        <w:r w:rsidRPr="00EE20F6">
          <w:rPr>
            <w:rStyle w:val="Hyperlink"/>
            <w:noProof/>
          </w:rPr>
          <w:t>7.3</w:t>
        </w:r>
        <w:r>
          <w:rPr>
            <w:rFonts w:asciiTheme="minorHAnsi" w:eastAsiaTheme="minorEastAsia" w:hAnsiTheme="minorHAnsi"/>
            <w:noProof/>
            <w:color w:val="auto"/>
            <w:kern w:val="2"/>
            <w:sz w:val="24"/>
            <w:szCs w:val="24"/>
            <w:lang w:eastAsia="nl-BE"/>
            <w14:ligatures w14:val="standardContextual"/>
          </w:rPr>
          <w:tab/>
        </w:r>
        <w:r w:rsidRPr="00EE20F6">
          <w:rPr>
            <w:rStyle w:val="Hyperlink"/>
            <w:noProof/>
          </w:rPr>
          <w:t>Mysterieuze weldoener</w:t>
        </w:r>
        <w:r>
          <w:rPr>
            <w:noProof/>
            <w:webHidden/>
          </w:rPr>
          <w:tab/>
        </w:r>
        <w:r>
          <w:rPr>
            <w:noProof/>
            <w:webHidden/>
          </w:rPr>
          <w:fldChar w:fldCharType="begin"/>
        </w:r>
        <w:r>
          <w:rPr>
            <w:noProof/>
            <w:webHidden/>
          </w:rPr>
          <w:instrText xml:space="preserve"> PAGEREF _Toc230456112 \h </w:instrText>
        </w:r>
        <w:r>
          <w:rPr>
            <w:noProof/>
            <w:webHidden/>
          </w:rPr>
        </w:r>
        <w:r>
          <w:rPr>
            <w:noProof/>
            <w:webHidden/>
          </w:rPr>
          <w:fldChar w:fldCharType="separate"/>
        </w:r>
        <w:r w:rsidR="00974920">
          <w:rPr>
            <w:noProof/>
            <w:webHidden/>
          </w:rPr>
          <w:t>25</w:t>
        </w:r>
        <w:r>
          <w:rPr>
            <w:noProof/>
            <w:webHidden/>
          </w:rPr>
          <w:fldChar w:fldCharType="end"/>
        </w:r>
      </w:hyperlink>
    </w:p>
    <w:p w14:paraId="4664B8B3" w14:textId="5FE8815E" w:rsidR="007D5840" w:rsidRDefault="00D32709" w:rsidP="00D32709">
      <w:r>
        <w:fldChar w:fldCharType="end"/>
      </w:r>
    </w:p>
    <w:p w14:paraId="210E9175" w14:textId="77777777" w:rsidR="009D610A" w:rsidRDefault="009D610A" w:rsidP="007D5840"/>
    <w:p w14:paraId="0A37D732" w14:textId="77777777" w:rsidR="00435EF9" w:rsidRDefault="00435EF9" w:rsidP="007D5840"/>
    <w:p w14:paraId="1C9B5B7D" w14:textId="0F1195B7" w:rsidR="00435EF9" w:rsidRDefault="00435EF9">
      <w:pPr>
        <w:suppressAutoHyphens w:val="0"/>
      </w:pPr>
      <w:r>
        <w:br w:type="page"/>
      </w:r>
    </w:p>
    <w:p w14:paraId="6B558455" w14:textId="77777777" w:rsidR="00435EF9" w:rsidRDefault="00435EF9" w:rsidP="00435EF9">
      <w:pPr>
        <w:pStyle w:val="Kop1"/>
      </w:pPr>
      <w:bookmarkStart w:id="1" w:name="_Toc230456080"/>
      <w:r>
        <w:lastRenderedPageBreak/>
        <w:t>Inleiding</w:t>
      </w:r>
      <w:bookmarkEnd w:id="1"/>
    </w:p>
    <w:p w14:paraId="1BEBE1E1" w14:textId="789BD0EC" w:rsidR="00D14A93" w:rsidRDefault="00D14A93" w:rsidP="00D14A93">
      <w:r>
        <w:t xml:space="preserve">Na onderweg geweest te zijn als pelgrims in het schooljaar 2024-2025, en in 2025-2026 anders terug </w:t>
      </w:r>
      <w:r w:rsidR="00B278A0">
        <w:t>thuisgekomen</w:t>
      </w:r>
      <w:r>
        <w:t xml:space="preserve"> te zijn, richten we in het schooljaar 2026-2027 onze aandacht op hoe liefde concreet zichtbaar wordt in het dagelijkse leven:</w:t>
      </w:r>
      <w:r w:rsidR="00260326">
        <w:t xml:space="preserve"> </w:t>
      </w:r>
      <w:r w:rsidR="00260326" w:rsidRPr="00260326">
        <w:rPr>
          <w:i/>
          <w:iCs/>
        </w:rPr>
        <w:t>Liefde werkt in barmhartigheid</w:t>
      </w:r>
      <w:r w:rsidR="00260326">
        <w:t>.</w:t>
      </w:r>
    </w:p>
    <w:p w14:paraId="30A95603" w14:textId="59BF4A89" w:rsidR="00435EF9" w:rsidRDefault="00D14A93" w:rsidP="00D14A93">
      <w:r>
        <w:t>Geloof, hoop en liefde vormen samen de drie goddelijke deugden. De apostel Paulus schrijft dat de liefde daarvan de grootste is (1 Kor 13,13). In deze jaargang kiezen we er bewust voor om onze blik te richten op die liefde die niet in woorden blijft hangen, maar concreet werkzaam wordt in daden van barmhartigheid.</w:t>
      </w:r>
    </w:p>
    <w:p w14:paraId="02CF3AC3" w14:textId="74A7E097" w:rsidR="00D14A93" w:rsidRDefault="007242CD" w:rsidP="007242CD">
      <w:pPr>
        <w:jc w:val="both"/>
      </w:pPr>
      <w:r w:rsidRPr="007242CD">
        <w:t xml:space="preserve">Deze </w:t>
      </w:r>
      <w:r w:rsidRPr="007242CD">
        <w:rPr>
          <w:b/>
          <w:bCs/>
        </w:rPr>
        <w:t>plukbundel</w:t>
      </w:r>
      <w:r w:rsidRPr="007242CD">
        <w:t xml:space="preserve"> biedt inspiratie om </w:t>
      </w:r>
      <w:r w:rsidR="00FB07CC">
        <w:t>het</w:t>
      </w:r>
      <w:r w:rsidRPr="007242CD">
        <w:t xml:space="preserve"> schooljaar op een warme, betekenisvolle manier te starten. </w:t>
      </w:r>
      <w:r w:rsidR="00601116">
        <w:t>De bundel</w:t>
      </w:r>
      <w:r w:rsidRPr="007242CD">
        <w:t xml:space="preserve"> sluit inhoudelijk aan bij het jaarthema en verzamelt materiaal dat leerkrachten en begeleiders vrij kunnen kiezen en inzetten, afhankelijk van hun klasgroep, context en noden</w:t>
      </w:r>
      <w:r>
        <w:t>.</w:t>
      </w:r>
    </w:p>
    <w:p w14:paraId="2CAE2669" w14:textId="36FAFCC1" w:rsidR="00D14A93" w:rsidRPr="00E02D09" w:rsidRDefault="005827F0" w:rsidP="00E02D09">
      <w:pPr>
        <w:jc w:val="center"/>
        <w:rPr>
          <w:sz w:val="16"/>
          <w:szCs w:val="16"/>
        </w:rPr>
      </w:pPr>
      <w:r w:rsidRPr="00E02D09">
        <w:rPr>
          <w:sz w:val="16"/>
          <w:szCs w:val="16"/>
        </w:rPr>
        <w:t xml:space="preserve">Ga je als school aan de slag met het jaarthema, of meer specifiek: met deze materialen? Voel je dan vrij beeldmateriaal en een korte toelichting door te mailen naar je regionale identiteitsbegeleider. </w:t>
      </w:r>
      <w:r w:rsidR="006B3D9F" w:rsidRPr="00E02D09">
        <w:rPr>
          <w:sz w:val="16"/>
          <w:szCs w:val="16"/>
        </w:rPr>
        <w:t>We geven jouw realisatie graag een plekje op de PRO-site, onder het titeltje ‘Uit het werkveld’</w:t>
      </w:r>
      <w:r w:rsidR="006B3D9F" w:rsidRPr="00E02D09">
        <w:rPr>
          <w:rStyle w:val="Voetnootmarkering"/>
          <w:sz w:val="16"/>
          <w:szCs w:val="16"/>
        </w:rPr>
        <w:footnoteReference w:id="1"/>
      </w:r>
      <w:r w:rsidR="006B3D9F" w:rsidRPr="00E02D09">
        <w:rPr>
          <w:sz w:val="16"/>
          <w:szCs w:val="16"/>
        </w:rPr>
        <w:t>.</w:t>
      </w:r>
    </w:p>
    <w:p w14:paraId="2533EC49" w14:textId="77777777" w:rsidR="00E02D09" w:rsidRDefault="00E02D09" w:rsidP="00E02D09"/>
    <w:p w14:paraId="17280661" w14:textId="55BF412B" w:rsidR="00612B1C" w:rsidRDefault="00FC1690" w:rsidP="00FC1690">
      <w:pPr>
        <w:pStyle w:val="Kop1"/>
      </w:pPr>
      <w:bookmarkStart w:id="2" w:name="_Toc230456081"/>
      <w:r>
        <w:t>Werken van barmhartigheid</w:t>
      </w:r>
      <w:bookmarkEnd w:id="2"/>
    </w:p>
    <w:p w14:paraId="349BD6F9" w14:textId="0108787E" w:rsidR="00612B1C" w:rsidRDefault="00FD27FD" w:rsidP="00612B1C">
      <w:pPr>
        <w:jc w:val="both"/>
      </w:pPr>
      <w:r>
        <w:t>Het woord</w:t>
      </w:r>
      <w:r w:rsidR="00FC1690">
        <w:t xml:space="preserve"> </w:t>
      </w:r>
      <w:r w:rsidR="00FC1690">
        <w:rPr>
          <w:i/>
          <w:iCs/>
        </w:rPr>
        <w:t>barmhartigheid</w:t>
      </w:r>
      <w:r w:rsidR="00FC1690">
        <w:t xml:space="preserve"> </w:t>
      </w:r>
      <w:r>
        <w:t>is</w:t>
      </w:r>
      <w:r w:rsidR="00FC1690">
        <w:t xml:space="preserve"> voor sommigen misschien </w:t>
      </w:r>
      <w:r w:rsidR="003B20EF">
        <w:t>een woord van lang geleden</w:t>
      </w:r>
      <w:r>
        <w:t xml:space="preserve">, moeilijk om </w:t>
      </w:r>
      <w:r w:rsidR="00ED64E2">
        <w:t>te verduidelijken of in te vullen</w:t>
      </w:r>
      <w:r w:rsidR="003B20EF">
        <w:t xml:space="preserve">. </w:t>
      </w:r>
      <w:r w:rsidR="00ED64E2">
        <w:t>In het startnummer van deze jaargang lezen we daarover:</w:t>
      </w:r>
    </w:p>
    <w:p w14:paraId="3FEE4AC6" w14:textId="04B2C5CE" w:rsidR="00ED64E2" w:rsidRPr="006B3E16" w:rsidRDefault="00ED64E2" w:rsidP="00366E04">
      <w:pPr>
        <w:spacing w:after="120"/>
        <w:ind w:left="708"/>
        <w:jc w:val="both"/>
        <w:rPr>
          <w:rFonts w:ascii="Tw Cen MT" w:hAnsi="Tw Cen MT"/>
        </w:rPr>
      </w:pPr>
      <w:r w:rsidRPr="006B3E16">
        <w:rPr>
          <w:rFonts w:ascii="Tw Cen MT" w:hAnsi="Tw Cen MT"/>
        </w:rPr>
        <w:t>Er zijn woorden die klinken</w:t>
      </w:r>
      <w:r w:rsidRPr="006B3E16">
        <w:rPr>
          <w:rFonts w:ascii="Tw Cen MT" w:hAnsi="Tw Cen MT"/>
        </w:rPr>
        <w:br/>
      </w:r>
      <w:r w:rsidRPr="006B3E16">
        <w:rPr>
          <w:rFonts w:ascii="Tw Cen MT" w:hAnsi="Tw Cen MT"/>
        </w:rPr>
        <w:tab/>
        <w:t>alsof er stof van jaren op ligt.</w:t>
      </w:r>
      <w:r w:rsidRPr="006B3E16">
        <w:rPr>
          <w:rFonts w:ascii="Tw Cen MT" w:hAnsi="Tw Cen MT"/>
        </w:rPr>
        <w:br/>
      </w:r>
      <w:r w:rsidRPr="006B3E16">
        <w:rPr>
          <w:rFonts w:ascii="Tw Cen MT" w:hAnsi="Tw Cen MT"/>
        </w:rPr>
        <w:tab/>
        <w:t xml:space="preserve">Ergens </w:t>
      </w:r>
      <w:proofErr w:type="gramStart"/>
      <w:r w:rsidRPr="006B3E16">
        <w:rPr>
          <w:rFonts w:ascii="Tw Cen MT" w:hAnsi="Tw Cen MT"/>
        </w:rPr>
        <w:t>achterin</w:t>
      </w:r>
      <w:proofErr w:type="gramEnd"/>
      <w:r w:rsidRPr="006B3E16">
        <w:rPr>
          <w:rFonts w:ascii="Tw Cen MT" w:hAnsi="Tw Cen MT"/>
        </w:rPr>
        <w:t xml:space="preserve"> de kast</w:t>
      </w:r>
      <w:r w:rsidRPr="006B3E16">
        <w:rPr>
          <w:rFonts w:ascii="Tw Cen MT" w:hAnsi="Tw Cen MT"/>
        </w:rPr>
        <w:br/>
        <w:t>verliezen ze hun betekenis</w:t>
      </w:r>
      <w:r w:rsidRPr="006B3E16">
        <w:rPr>
          <w:rFonts w:ascii="Tw Cen MT" w:hAnsi="Tw Cen MT"/>
        </w:rPr>
        <w:br/>
        <w:t>tot niemand ze nog kent.</w:t>
      </w:r>
    </w:p>
    <w:p w14:paraId="65B5A35C" w14:textId="7980C866" w:rsidR="00ED64E2" w:rsidRPr="006B3E16" w:rsidRDefault="00ED64E2" w:rsidP="00366E04">
      <w:pPr>
        <w:spacing w:after="120"/>
        <w:jc w:val="both"/>
        <w:rPr>
          <w:rFonts w:ascii="Tw Cen MT" w:hAnsi="Tw Cen MT"/>
        </w:rPr>
      </w:pPr>
      <w:r w:rsidRPr="006B3E16">
        <w:rPr>
          <w:rFonts w:ascii="Tw Cen MT" w:hAnsi="Tw Cen MT"/>
        </w:rPr>
        <w:tab/>
        <w:t>Maar barmhartigheid is nooit bedoeld</w:t>
      </w:r>
      <w:r w:rsidRPr="006B3E16">
        <w:rPr>
          <w:rFonts w:ascii="Tw Cen MT" w:hAnsi="Tw Cen MT"/>
        </w:rPr>
        <w:br/>
      </w:r>
      <w:r w:rsidRPr="006B3E16">
        <w:rPr>
          <w:rFonts w:ascii="Tw Cen MT" w:hAnsi="Tw Cen MT"/>
        </w:rPr>
        <w:tab/>
        <w:t>om slechts een woord te blijven:</w:t>
      </w:r>
      <w:r w:rsidRPr="006B3E16">
        <w:rPr>
          <w:rFonts w:ascii="Tw Cen MT" w:hAnsi="Tw Cen MT"/>
        </w:rPr>
        <w:br/>
      </w:r>
      <w:r w:rsidRPr="006B3E16">
        <w:rPr>
          <w:rFonts w:ascii="Tw Cen MT" w:hAnsi="Tw Cen MT"/>
        </w:rPr>
        <w:tab/>
        <w:t>het komt tot leven</w:t>
      </w:r>
      <w:r w:rsidRPr="006B3E16">
        <w:rPr>
          <w:rFonts w:ascii="Tw Cen MT" w:hAnsi="Tw Cen MT"/>
        </w:rPr>
        <w:br/>
      </w:r>
      <w:r w:rsidRPr="006B3E16">
        <w:rPr>
          <w:rFonts w:ascii="Tw Cen MT" w:hAnsi="Tw Cen MT"/>
        </w:rPr>
        <w:tab/>
        <w:t>in de hartenklop van wie</w:t>
      </w:r>
      <w:r w:rsidRPr="006B3E16">
        <w:rPr>
          <w:rFonts w:ascii="Tw Cen MT" w:hAnsi="Tw Cen MT"/>
        </w:rPr>
        <w:br/>
      </w:r>
      <w:r w:rsidRPr="006B3E16">
        <w:rPr>
          <w:rFonts w:ascii="Tw Cen MT" w:hAnsi="Tw Cen MT"/>
        </w:rPr>
        <w:tab/>
        <w:t>door de ander wordt geraakt,</w:t>
      </w:r>
      <w:r w:rsidRPr="006B3E16">
        <w:rPr>
          <w:rFonts w:ascii="Tw Cen MT" w:hAnsi="Tw Cen MT"/>
        </w:rPr>
        <w:br/>
      </w:r>
      <w:r w:rsidRPr="006B3E16">
        <w:rPr>
          <w:rFonts w:ascii="Tw Cen MT" w:hAnsi="Tw Cen MT"/>
        </w:rPr>
        <w:tab/>
        <w:t>in handen die worden gereikt,</w:t>
      </w:r>
      <w:r w:rsidRPr="006B3E16">
        <w:rPr>
          <w:rFonts w:ascii="Tw Cen MT" w:hAnsi="Tw Cen MT"/>
        </w:rPr>
        <w:br/>
      </w:r>
      <w:r w:rsidRPr="006B3E16">
        <w:rPr>
          <w:rFonts w:ascii="Tw Cen MT" w:hAnsi="Tw Cen MT"/>
        </w:rPr>
        <w:tab/>
        <w:t>in armen die worden gestrekt,</w:t>
      </w:r>
      <w:r w:rsidRPr="006B3E16">
        <w:rPr>
          <w:rFonts w:ascii="Tw Cen MT" w:hAnsi="Tw Cen MT"/>
        </w:rPr>
        <w:br/>
      </w:r>
      <w:r w:rsidRPr="006B3E16">
        <w:rPr>
          <w:rFonts w:ascii="Tw Cen MT" w:hAnsi="Tw Cen MT"/>
        </w:rPr>
        <w:tab/>
        <w:t>in voeten die naar de ander toe bewegen.</w:t>
      </w:r>
    </w:p>
    <w:p w14:paraId="59B8F10F" w14:textId="3F43F336" w:rsidR="00ED64E2" w:rsidRPr="006B3E16" w:rsidRDefault="00ED64E2" w:rsidP="00366E04">
      <w:pPr>
        <w:spacing w:after="120"/>
        <w:jc w:val="both"/>
        <w:rPr>
          <w:rFonts w:ascii="Tw Cen MT" w:hAnsi="Tw Cen MT"/>
        </w:rPr>
      </w:pPr>
      <w:r w:rsidRPr="006B3E16">
        <w:rPr>
          <w:rFonts w:ascii="Tw Cen MT" w:hAnsi="Tw Cen MT"/>
        </w:rPr>
        <w:tab/>
        <w:t>Het duwt je</w:t>
      </w:r>
      <w:r w:rsidRPr="006B3E16">
        <w:rPr>
          <w:rFonts w:ascii="Tw Cen MT" w:hAnsi="Tw Cen MT"/>
        </w:rPr>
        <w:br/>
      </w:r>
      <w:r w:rsidRPr="006B3E16">
        <w:rPr>
          <w:rFonts w:ascii="Tw Cen MT" w:hAnsi="Tw Cen MT"/>
        </w:rPr>
        <w:tab/>
        <w:t>de boeken uit, de wereld in.</w:t>
      </w:r>
      <w:r w:rsidRPr="006B3E16">
        <w:rPr>
          <w:rFonts w:ascii="Tw Cen MT" w:hAnsi="Tw Cen MT"/>
        </w:rPr>
        <w:br/>
      </w:r>
      <w:r w:rsidRPr="006B3E16">
        <w:rPr>
          <w:rFonts w:ascii="Tw Cen MT" w:hAnsi="Tw Cen MT"/>
        </w:rPr>
        <w:tab/>
        <w:t>Wie het stof eraf blaast,</w:t>
      </w:r>
      <w:r w:rsidRPr="006B3E16">
        <w:rPr>
          <w:rFonts w:ascii="Tw Cen MT" w:hAnsi="Tw Cen MT"/>
        </w:rPr>
        <w:br/>
      </w:r>
      <w:r w:rsidRPr="006B3E16">
        <w:rPr>
          <w:rFonts w:ascii="Tw Cen MT" w:hAnsi="Tw Cen MT"/>
        </w:rPr>
        <w:tab/>
        <w:t>ontdekt een verdoken werkwoord:</w:t>
      </w:r>
      <w:r w:rsidRPr="006B3E16">
        <w:rPr>
          <w:rFonts w:ascii="Tw Cen MT" w:hAnsi="Tw Cen MT"/>
        </w:rPr>
        <w:br/>
      </w:r>
      <w:r w:rsidRPr="006B3E16">
        <w:rPr>
          <w:rFonts w:ascii="Tw Cen MT" w:hAnsi="Tw Cen MT"/>
        </w:rPr>
        <w:tab/>
        <w:t>het is medeleven in actie.</w:t>
      </w:r>
    </w:p>
    <w:p w14:paraId="5BF30208" w14:textId="4CBCA2CF" w:rsidR="00E02D09" w:rsidRDefault="00ED64E2" w:rsidP="00E02D09">
      <w:pPr>
        <w:jc w:val="both"/>
        <w:rPr>
          <w:rFonts w:ascii="Tw Cen MT" w:hAnsi="Tw Cen MT"/>
          <w:sz w:val="16"/>
          <w:szCs w:val="16"/>
        </w:rPr>
      </w:pPr>
      <w:r w:rsidRPr="006B3E16">
        <w:rPr>
          <w:rFonts w:ascii="Tw Cen MT" w:hAnsi="Tw Cen MT"/>
        </w:rPr>
        <w:tab/>
        <w:t>Barmhartigheid heeft,</w:t>
      </w:r>
      <w:r w:rsidRPr="006B3E16">
        <w:rPr>
          <w:rFonts w:ascii="Tw Cen MT" w:hAnsi="Tw Cen MT"/>
        </w:rPr>
        <w:br/>
      </w:r>
      <w:r w:rsidRPr="006B3E16">
        <w:rPr>
          <w:rFonts w:ascii="Tw Cen MT" w:hAnsi="Tw Cen MT"/>
        </w:rPr>
        <w:tab/>
        <w:t xml:space="preserve">zelfs </w:t>
      </w:r>
      <w:proofErr w:type="gramStart"/>
      <w:r w:rsidRPr="006B3E16">
        <w:rPr>
          <w:rFonts w:ascii="Tw Cen MT" w:hAnsi="Tw Cen MT"/>
        </w:rPr>
        <w:t>achterin</w:t>
      </w:r>
      <w:proofErr w:type="gramEnd"/>
      <w:r w:rsidRPr="006B3E16">
        <w:rPr>
          <w:rFonts w:ascii="Tw Cen MT" w:hAnsi="Tw Cen MT"/>
        </w:rPr>
        <w:t xml:space="preserve"> de kast,</w:t>
      </w:r>
      <w:r w:rsidRPr="006B3E16">
        <w:rPr>
          <w:rFonts w:ascii="Tw Cen MT" w:hAnsi="Tw Cen MT"/>
        </w:rPr>
        <w:br/>
      </w:r>
      <w:r w:rsidRPr="006B3E16">
        <w:rPr>
          <w:rFonts w:ascii="Tw Cen MT" w:hAnsi="Tw Cen MT"/>
        </w:rPr>
        <w:tab/>
        <w:t>geen woorden nodig</w:t>
      </w:r>
      <w:r w:rsidR="006B3E16" w:rsidRPr="006B3E16">
        <w:rPr>
          <w:rFonts w:ascii="Tw Cen MT" w:hAnsi="Tw Cen MT"/>
        </w:rPr>
        <w:br/>
      </w:r>
      <w:r w:rsidR="006B3E16" w:rsidRPr="006B3E16">
        <w:rPr>
          <w:rFonts w:ascii="Tw Cen MT" w:hAnsi="Tw Cen MT"/>
        </w:rPr>
        <w:tab/>
        <w:t>om betekenis te krijgen.</w:t>
      </w:r>
      <w:r w:rsidR="006B3E16" w:rsidRPr="006B3E16">
        <w:rPr>
          <w:rFonts w:ascii="Tw Cen MT" w:hAnsi="Tw Cen MT"/>
        </w:rPr>
        <w:br/>
      </w:r>
      <w:r w:rsidR="006B3E16" w:rsidRPr="006B3E16">
        <w:rPr>
          <w:rFonts w:ascii="Tw Cen MT" w:hAnsi="Tw Cen MT"/>
          <w:sz w:val="16"/>
          <w:szCs w:val="16"/>
        </w:rPr>
        <w:tab/>
        <w:t>(Ruth, startnummer Leeftocht 2026-2027)</w:t>
      </w:r>
      <w:r w:rsidR="00E02D09">
        <w:rPr>
          <w:rFonts w:ascii="Tw Cen MT" w:hAnsi="Tw Cen MT"/>
          <w:sz w:val="16"/>
          <w:szCs w:val="16"/>
        </w:rPr>
        <w:br w:type="page"/>
      </w:r>
    </w:p>
    <w:p w14:paraId="1CA051BE" w14:textId="034929B4" w:rsidR="00ED64E2" w:rsidRPr="006B3E16" w:rsidRDefault="00810B37" w:rsidP="00810B37">
      <w:pPr>
        <w:pStyle w:val="Kop2"/>
      </w:pPr>
      <w:bookmarkStart w:id="3" w:name="_Toc230456082"/>
      <w:r>
        <w:lastRenderedPageBreak/>
        <w:t>7+3 werken van barmhartigheid</w:t>
      </w:r>
      <w:bookmarkEnd w:id="3"/>
    </w:p>
    <w:p w14:paraId="703D6770" w14:textId="03AD2324" w:rsidR="00612B1C" w:rsidRDefault="00A2455B" w:rsidP="00CE4A24">
      <w:pPr>
        <w:spacing w:after="120"/>
        <w:jc w:val="both"/>
      </w:pPr>
      <w:r>
        <w:t xml:space="preserve">De zeven </w:t>
      </w:r>
      <w:r w:rsidR="001905A3">
        <w:t>lichamelijke werken van barmhartigheid</w:t>
      </w:r>
      <w:r w:rsidR="00DE411B">
        <w:t xml:space="preserve"> behoren tot het hart van de christelijke inspiratie en zijn ons door de traditie doorgegeven. Zes ervan zijn gebaseerd op de woorden van Christus in Mt 25,35-36. Paus Innocentius III (1198-1216) voegde in het jaar 1207 een zevende werk toe: </w:t>
      </w:r>
      <w:r w:rsidR="00DE411B">
        <w:rPr>
          <w:i/>
          <w:iCs/>
        </w:rPr>
        <w:t>de doden begraven</w:t>
      </w:r>
      <w:r w:rsidR="00DE411B">
        <w:t>, ontleend aan Tobit 1,17 waarin speciaal de zorg voor de overledenen wordt benadrukt</w:t>
      </w:r>
      <w:r w:rsidR="00CE4A24">
        <w:t>.</w:t>
      </w:r>
    </w:p>
    <w:p w14:paraId="71CD3A9C" w14:textId="2F67CCFE" w:rsidR="00CE4A24" w:rsidRDefault="00CE4A24" w:rsidP="00612B1C">
      <w:pPr>
        <w:jc w:val="both"/>
      </w:pPr>
      <w:r>
        <w:t xml:space="preserve">Leeftocht voegde er nog drie toe: </w:t>
      </w:r>
      <w:r w:rsidRPr="00CE4A24">
        <w:rPr>
          <w:i/>
          <w:iCs/>
        </w:rPr>
        <w:t>vrede zoeken</w:t>
      </w:r>
      <w:r>
        <w:t xml:space="preserve">, </w:t>
      </w:r>
      <w:r w:rsidRPr="00CE4A24">
        <w:rPr>
          <w:i/>
          <w:iCs/>
        </w:rPr>
        <w:t>zorgen voor de schepping</w:t>
      </w:r>
      <w:r>
        <w:t xml:space="preserve"> en </w:t>
      </w:r>
      <w:r w:rsidRPr="00CE4A24">
        <w:rPr>
          <w:i/>
          <w:iCs/>
        </w:rPr>
        <w:t>hoop levend houden</w:t>
      </w:r>
      <w:r>
        <w:t xml:space="preserve">. Ze vormen een levensprogramma voor een katholieke school waar de liefde wordt omgezet in daden. Want liefde op zichzelf blijft onzichtbaar. Maar zodra ze handelt – zodra ze evangelisch barmhartig wordt – verandert ze levens en bouwt ze nu mee aan de school die wij dromen als opstap naar de samenleving later. </w:t>
      </w:r>
    </w:p>
    <w:p w14:paraId="42218AC8" w14:textId="558D1CC5" w:rsidR="00E15B72" w:rsidRDefault="00E15B72" w:rsidP="00E15B72">
      <w:pPr>
        <w:pStyle w:val="Kop2"/>
      </w:pPr>
      <w:bookmarkStart w:id="4" w:name="_Toc230456083"/>
      <w:r>
        <w:t>Kunst</w:t>
      </w:r>
      <w:r w:rsidR="00D637D4">
        <w:t xml:space="preserve"> – Aan de slag</w:t>
      </w:r>
      <w:bookmarkEnd w:id="4"/>
    </w:p>
    <w:p w14:paraId="013CD9FF" w14:textId="1876BAD6" w:rsidR="00245828" w:rsidRDefault="00F9259C" w:rsidP="00612B1C">
      <w:pPr>
        <w:jc w:val="both"/>
      </w:pPr>
      <w:r w:rsidRPr="00F9259C">
        <w:rPr>
          <w:noProof/>
        </w:rPr>
        <mc:AlternateContent>
          <mc:Choice Requires="wpg">
            <w:drawing>
              <wp:anchor distT="0" distB="0" distL="114300" distR="114300" simplePos="0" relativeHeight="251659264" behindDoc="1" locked="0" layoutInCell="1" allowOverlap="1" wp14:anchorId="22BFF370" wp14:editId="7C6B9A45">
                <wp:simplePos x="0" y="0"/>
                <wp:positionH relativeFrom="margin">
                  <wp:align>center</wp:align>
                </wp:positionH>
                <wp:positionV relativeFrom="paragraph">
                  <wp:posOffset>648335</wp:posOffset>
                </wp:positionV>
                <wp:extent cx="6883547" cy="3019181"/>
                <wp:effectExtent l="0" t="0" r="0" b="0"/>
                <wp:wrapNone/>
                <wp:docPr id="3" name="Groep 2">
                  <a:extLst xmlns:a="http://schemas.openxmlformats.org/drawingml/2006/main">
                    <a:ext uri="{FF2B5EF4-FFF2-40B4-BE49-F238E27FC236}">
                      <a16:creationId xmlns:a16="http://schemas.microsoft.com/office/drawing/2014/main" id="{5A0E27A7-83E4-C8EE-F368-F38B88BDC783}"/>
                    </a:ext>
                  </a:extLst>
                </wp:docPr>
                <wp:cNvGraphicFramePr/>
                <a:graphic xmlns:a="http://schemas.openxmlformats.org/drawingml/2006/main">
                  <a:graphicData uri="http://schemas.microsoft.com/office/word/2010/wordprocessingGroup">
                    <wpg:wgp>
                      <wpg:cNvGrpSpPr/>
                      <wpg:grpSpPr>
                        <a:xfrm>
                          <a:off x="0" y="0"/>
                          <a:ext cx="6883547" cy="3019181"/>
                          <a:chOff x="0" y="0"/>
                          <a:chExt cx="11293350" cy="6349614"/>
                        </a:xfrm>
                      </wpg:grpSpPr>
                      <pic:pic xmlns:pic="http://schemas.openxmlformats.org/drawingml/2006/picture">
                        <pic:nvPicPr>
                          <pic:cNvPr id="1977813237" name="Tijdelijke aanduiding voor inhoud 5">
                            <a:extLst>
                              <a:ext uri="{FF2B5EF4-FFF2-40B4-BE49-F238E27FC236}">
                                <a16:creationId xmlns:a16="http://schemas.microsoft.com/office/drawing/2014/main" id="{47C229F4-3E2C-68FA-0DE8-17A33C375A42}"/>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03960" cy="3101049"/>
                          </a:xfrm>
                          <a:prstGeom prst="rect">
                            <a:avLst/>
                          </a:prstGeom>
                        </pic:spPr>
                      </pic:pic>
                      <pic:pic xmlns:pic="http://schemas.openxmlformats.org/drawingml/2006/picture">
                        <pic:nvPicPr>
                          <pic:cNvPr id="2087284247" name="Afbeelding 2087284247">
                            <a:extLst>
                              <a:ext uri="{FF2B5EF4-FFF2-40B4-BE49-F238E27FC236}">
                                <a16:creationId xmlns:a16="http://schemas.microsoft.com/office/drawing/2014/main" id="{C5DEC2C4-0E83-00CF-4339-156AE2857C27}"/>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288245" y="0"/>
                            <a:ext cx="2203960" cy="3099628"/>
                          </a:xfrm>
                          <a:prstGeom prst="rect">
                            <a:avLst/>
                          </a:prstGeom>
                        </pic:spPr>
                      </pic:pic>
                      <pic:pic xmlns:pic="http://schemas.openxmlformats.org/drawingml/2006/picture">
                        <pic:nvPicPr>
                          <pic:cNvPr id="779328845" name="Afbeelding 779328845">
                            <a:extLst>
                              <a:ext uri="{FF2B5EF4-FFF2-40B4-BE49-F238E27FC236}">
                                <a16:creationId xmlns:a16="http://schemas.microsoft.com/office/drawing/2014/main" id="{9C680490-9A39-56C5-555B-08FB2E32D21F}"/>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4576490" y="0"/>
                            <a:ext cx="2182764" cy="3099628"/>
                          </a:xfrm>
                          <a:prstGeom prst="rect">
                            <a:avLst/>
                          </a:prstGeom>
                        </pic:spPr>
                      </pic:pic>
                      <pic:pic xmlns:pic="http://schemas.openxmlformats.org/drawingml/2006/picture">
                        <pic:nvPicPr>
                          <pic:cNvPr id="1679474910" name="Afbeelding 1679474910">
                            <a:extLst>
                              <a:ext uri="{FF2B5EF4-FFF2-40B4-BE49-F238E27FC236}">
                                <a16:creationId xmlns:a16="http://schemas.microsoft.com/office/drawing/2014/main" id="{C4416566-16AD-FA7F-8B4C-2627D6962287}"/>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843539" y="30107"/>
                            <a:ext cx="2182763" cy="3099628"/>
                          </a:xfrm>
                          <a:prstGeom prst="rect">
                            <a:avLst/>
                          </a:prstGeom>
                        </pic:spPr>
                      </pic:pic>
                      <pic:pic xmlns:pic="http://schemas.openxmlformats.org/drawingml/2006/picture">
                        <pic:nvPicPr>
                          <pic:cNvPr id="1430109377" name="Afbeelding 1430109377">
                            <a:extLst>
                              <a:ext uri="{FF2B5EF4-FFF2-40B4-BE49-F238E27FC236}">
                                <a16:creationId xmlns:a16="http://schemas.microsoft.com/office/drawing/2014/main" id="{7728FA8B-B9B6-8FB2-7744-B4553021ADF6}"/>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9110587" y="30107"/>
                            <a:ext cx="2182763" cy="3099628"/>
                          </a:xfrm>
                          <a:prstGeom prst="rect">
                            <a:avLst/>
                          </a:prstGeom>
                        </pic:spPr>
                      </pic:pic>
                      <pic:pic xmlns:pic="http://schemas.openxmlformats.org/drawingml/2006/picture">
                        <pic:nvPicPr>
                          <pic:cNvPr id="1014561273" name="Afbeelding 1014561273">
                            <a:extLst>
                              <a:ext uri="{FF2B5EF4-FFF2-40B4-BE49-F238E27FC236}">
                                <a16:creationId xmlns:a16="http://schemas.microsoft.com/office/drawing/2014/main" id="{B4FC34B8-E8FE-A25A-8E07-2229065023A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3219887"/>
                            <a:ext cx="2203959" cy="3129727"/>
                          </a:xfrm>
                          <a:prstGeom prst="rect">
                            <a:avLst/>
                          </a:prstGeom>
                        </pic:spPr>
                      </pic:pic>
                      <pic:pic xmlns:pic="http://schemas.openxmlformats.org/drawingml/2006/picture">
                        <pic:nvPicPr>
                          <pic:cNvPr id="1133335709" name="Afbeelding 1133335709">
                            <a:extLst>
                              <a:ext uri="{FF2B5EF4-FFF2-40B4-BE49-F238E27FC236}">
                                <a16:creationId xmlns:a16="http://schemas.microsoft.com/office/drawing/2014/main" id="{12A449FC-348D-F862-624E-00B9B1114D40}"/>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309440" y="3219887"/>
                            <a:ext cx="2203959" cy="3129727"/>
                          </a:xfrm>
                          <a:prstGeom prst="rect">
                            <a:avLst/>
                          </a:prstGeom>
                        </pic:spPr>
                      </pic:pic>
                      <pic:pic xmlns:pic="http://schemas.openxmlformats.org/drawingml/2006/picture">
                        <pic:nvPicPr>
                          <pic:cNvPr id="376810397" name="Afbeelding 376810397">
                            <a:extLst>
                              <a:ext uri="{FF2B5EF4-FFF2-40B4-BE49-F238E27FC236}">
                                <a16:creationId xmlns:a16="http://schemas.microsoft.com/office/drawing/2014/main" id="{45D4C175-C789-478A-8530-1BC27256EAAF}"/>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4580873" y="3219886"/>
                            <a:ext cx="2178381" cy="3129727"/>
                          </a:xfrm>
                          <a:prstGeom prst="rect">
                            <a:avLst/>
                          </a:prstGeom>
                        </pic:spPr>
                      </pic:pic>
                      <pic:pic xmlns:pic="http://schemas.openxmlformats.org/drawingml/2006/picture">
                        <pic:nvPicPr>
                          <pic:cNvPr id="2027360366" name="Afbeelding 2027360366">
                            <a:extLst>
                              <a:ext uri="{FF2B5EF4-FFF2-40B4-BE49-F238E27FC236}">
                                <a16:creationId xmlns:a16="http://schemas.microsoft.com/office/drawing/2014/main" id="{B1AA71C2-3B99-73BF-EA0B-022DEA0804FB}"/>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6843539" y="3219886"/>
                            <a:ext cx="2182763" cy="3129727"/>
                          </a:xfrm>
                          <a:prstGeom prst="rect">
                            <a:avLst/>
                          </a:prstGeom>
                        </pic:spPr>
                      </pic:pic>
                      <pic:pic xmlns:pic="http://schemas.openxmlformats.org/drawingml/2006/picture">
                        <pic:nvPicPr>
                          <pic:cNvPr id="149179458" name="Afbeelding 149179458">
                            <a:extLst>
                              <a:ext uri="{FF2B5EF4-FFF2-40B4-BE49-F238E27FC236}">
                                <a16:creationId xmlns:a16="http://schemas.microsoft.com/office/drawing/2014/main" id="{64AAB740-0A1D-51E8-529F-7125626BE507}"/>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9110587" y="3219886"/>
                            <a:ext cx="2182763" cy="312972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0B9A2C" id="Groep 2" o:spid="_x0000_s1026" style="position:absolute;margin-left:0;margin-top:51.05pt;width:542pt;height:237.75pt;z-index:-251657216;mso-position-horizontal:center;mso-position-horizontal-relative:margin;mso-width-relative:margin;mso-height-relative:margin" coordsize="112933,63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Ph+iiiv5PP+l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0Ph+iiiv5PP+l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0fh+iiiv5PP+l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0vh+iiiv5PP+l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0/h+iiiv5PP+l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1Ph+iiiv5PP+l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0Ph+&#10;iiiv5PP+l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W+H6KKK/k8/6W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X+H6KKK/k8/6W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Q+H6KKK/k8/6W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&#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Q+H6KKK/k8/6W&#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R+H6KKK/k8/6W&#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S+H6KKK/k8/6W&#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T+H6KKK/k8/6W&#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EBAQEBAQIBAQICAgICAgMCAgICAwQD&#10;AwMDAwQFBAQEBAQEBQUFBQUFBQUGBgYGBgYHBwcHBwgICAgICAgICAj/2wBDAQEBAQICAgMCAgMI&#10;BQUFCAgICAgICAgICAgICAgICAgICAgICAgICAgICAgICAgICAgICAgICAgICAgICAgICAj/3QAE&#10;AG3/2gAMAwEAAhEDEQA/APy/ooor+Nz/AKc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p&#10;U6fjUVSp0/GgD//Q/L+iiiv43P8Ap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lTp+NR&#10;VKnT8aAP/9H8v6KKK/jc/wCn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VOn41FUqdPx&#10;oA//0vy/ooor+Nz/AKc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pU6fjUVSp0/GgD//T&#10;/L+iiiv43P8ApwCiiigAooooAKKKKACiiigAooooAKKKKACiiigAooooAKKKKACiiigAooooAKKK&#10;KACiiigAooooAKKKKACiiigAooooAKKKKACiiigAooooAKKKKACiiigAooooAKKKKACiiigAoooo&#10;AKKKKACiiigAooooAKKKKACiiigAooooAKKKKACiiigAooooAKKKKACiiigAooooAKKKKACiiigA&#10;ooooAKKKKACiiigAooooAKKKKACiiigAooooAKKKKACiiigAooooAKKKMEd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U6fjUVSp0/Gg&#10;D//W/L+iiiv43P8Ap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VOn41FU&#10;qdPxoA//1fy/ooor+Nz/AKc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U6fjUVSp0/Gg&#10;D//W/L+iiiv43P8Ap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VOn41FU&#10;qdPxoA//1/y/ooor+Nz/AKc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U6fjUVSp0/Gg&#10;D//Q/L+iiiv43P8Ap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lTp+NRVKnT8aAP/9H8&#10;v6KKK/jc/wCn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Bt/9oADAMBAAIRAxEAPwD8v6KKK/jc/wCn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VOn41FUqdPxoA//0Py/ooor+Nz/AKc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p&#10;U6fjUVSp0/GgD//R/L+iiiv43P8Ap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lTp+NR&#10;VKnT8aAP/9L8v6KKK/jc/wCn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VOn41FUqdPx&#10;oA//0/y/ooor+Nz/AKcAooooAKKKKACiiigAooooAKKKKACiiigAooooAKKKKACiiigAooooAKKK&#10;KACiiigAooooAKKKKACiiigAooooAKKKKACiiigAooooAKKKKACiiigAooooAKKKKACiiigAoooo&#10;AKKKKACiiigAooooAKKKKACiiigAooooAKKKKACiiigAooooAKKKKACiiigAooooAKKKKACiiigA&#10;ooooAKKKKACiiigAooooAKKKKACiiigAooooAKKKKACiiigAooooAKKKKACiijBHW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VOn41FU&#10;qdPxoA//1vy/ooor+Nz/AKc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VOn41FUqdPxoA//1Py/ooor+Nz/AKcAooooAKKKKACiiigAooooAKKKMGgAooooAKKXB60Y&#10;NACUUUUAFFFFABRRg0UAFFFFABRRRQAUUY70UAFFFFABRRRQAUUUUAFFFFABRS4NJg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lTp+NRVKnT8aAP/9X8v6KKK/jc/wCn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qVOn41FUqdPxoA//1vy/ooor+Nz/AKc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lTp+NRVKnT8aAP/9f8v6KKK/jc/wCn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VOn41FUqdPxoA//0Py/ooor+Nz/AKc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pU6fjUVSp0/GgD//R/L+iiiv43P8Ap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bf/aAAwDAQACEQMRAD8A/L+iiiv43P8Ap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lTp+NRVKnT8aAP/9D8v6KKK/jc/wCn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VOn41FUqdPxoA//0fy/ooor+Nz/AKc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pU6fjUVSp0/GgD//S/L+iiiv43P8Apw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lTp+NRVKnT8aAP/9b8v6KKK/jc/wCn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pU6fjUVSp0/GgD//V/L+iiiv43P8Ap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lTp+NRVKnT8aAP/9b8v6KKK/jc/wCn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lTp+NRVKnT8aAP/9b8v6KKK/jc/wCn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VOn41FUqdPxoA//1/y/ooor+Nz/AKc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pU6fjUVSp0/GgD//Q/L+iiiv43P8Ap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lTp+NRVKnT8aAP/9H8v6KKK/jc/wCn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Bt/9oADAMBAAIRAxEAPwD8v6KK&#10;K/jc/wCn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VOn41FUqdPxoA//0Py/ooor+Nz/&#10;AKc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pU6fjUVSp0/GgD//R/L+iiiv43P8Ap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lTp+NRVKnT8aAP/9L8v6KKK/jc/wCn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VOn41FUqdPxoA//1vy/ooor+Nz/AKc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lTp+NRVKnT8aAP/9X8v6KKK/jc/wCn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VOn41FUqdPxoA//1vy/ooor+Nz/AKc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KnT8aiqVOn40Af/9b8v6KKK/jc/wCn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VOn41FUqdPxoA//1/y/ooor+Nz/AKc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pU6fjUVSp0/GgD//Q/L+iiiv43P8Apw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lTp+NRVKnT8aAP/9H8v6KKK/jc/wCn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gICAgIDAgICAgMEAwMDAwMEBQQEBAQEBAUFBQUFBQUFBgYG&#10;BgYGBwcHBwcICAgICAgICAgI/9sAQwEBAQECAgIDAgIDCAUFBQgICAgICAgICAgICAgICAgICAgI&#10;CAgICAgICAgICAgICAgICAgICAgICAgICAgICAgI/90ABABt/9oADAMBAAIRAxEAPwD8v6KKK/jc&#10;/wCn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VOn41FUqdPxoA//0Py/ooor+Nz/AKc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pU6fjUVSp0/GgD//R/L+iiiv43P8Ap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lTp+NRVKnT8aAP/9L8v6KKK/jc/wCn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VOn41FUqdPxoA//1vy/ooor+Nz/AKc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pU6fjUVSp0/GgD//V/L+iiiv43P8Ap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lTp+NRVKnT8aAP/9b8v6KKK/jc/wCn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lTp+NRVKnT&#10;8aAP/9f8v6KKK/jc/wCn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VOn41FUqdPxoA//&#10;0Py/ooor+Nz/AKc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pU6fjUVSp0/GgD//R/L+i&#10;iiv43P8Apw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bf/aAAwDAQACEQMRAD8A/L+iiiv43P8Apw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lTp+NRVKnT8aAP/9D8v6KKK/jc/wCn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VOn&#10;41FUqdPxoA//0fy/ooor+Nz/AKc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pU6fjUVSp&#10;0/GgD//S/L+iiiv43P8Apw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lTp+NRVKnT8aAP&#10;/9P8v6KKK/jc/wCnAKKKKACiiigAooooAKKKKACiiigAooooAKKKKACiiigAooooAKKKKACiiigA&#10;ooooAKKKKACiiigAooooAKKKKACiiigAooooAKKKKACiiigAooooAKKKKACiiigAooooAKKKKACi&#10;iigAooooAKKKKACiiigAooooAKKKKACiiigAooooAKKKKACiiigAooooAKKKKACiiigAooooAKKK&#10;KACiiigAooooAKKKKACiiigAooooAKKKKACiiigAooooAKKKKACiiigAooowR1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lTp+NRVKnT&#10;8aAP/9b8v6KKK/jc/wCn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U6fjUVSp0/Gg&#10;D//V/L+iiiv43P8Ap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lTp+NRVKnT8aAP/9b8&#10;v6KKK/jc/wCn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lTp+NR&#10;VKnT8aAP/9b8v6KKK/jc/wCn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VOn41FUqdPx&#10;oA//1/y/ooor+Nz/AKc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pU6fjUVSp0/GgD//Q&#10;/L+iiiv43P8Apw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lTp+NRVKnT8aAP/9H8v6KK&#10;K/jc/wCn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Bt/9oADAMBAAIRAxEAPwD8v6KKK/jc/wCn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VOn41FUqdPxoA//0Py/ooor+Nz/AKc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pU6fj&#10;UVSp0/GgD//R/L+iiiv43P8Ap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lTp+NRVKnT&#10;8aAP/9L8v6KKK/jc/wCn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VOn41FUqdPxoA//&#10;0/y/ooor+Nz/AKcAooooAKKKKACiiigAooooAKKKKACiiigAooooAKKKKACiiigAooooAKKKKACi&#10;iigAooooAKKKKACiiigAooooAKKKKACiiigAooooAKKKKACiiigAooooAKKKKACiiigAooooAKKK&#10;KACiiigAooooAKKKKACiiigAooooAKKKKACiiigAooooAKKKKACiiigAooooAKKKKACiiigAoooo&#10;AKKKKACiiigAooooAKKKKACiiigAooooAKKKKACiiigAooooAKKKKACiijBH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VOn41FUqdPx&#10;oA//1vy/ooor+Nz/AKc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lTp+NRVKnT8aAP/9X8v6KKK/jc/wCn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VOn41FUqdPxoA//1vy/ooor+Nz/AKc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VOn41FUqdPxoA//1/y/ooor+Nz/AKc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pU6fjUVSp0/GgD//Q/L+iiiv43P8Ap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lTp+NRVKnT8aAP/9H8v6KKK/jc/wCn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bAEMAAQEBAQEBAgEBAgICAgICAwICAgIDBAMDAwMDBAUEBAQEBAQFBQUFBQUF&#10;BQYGBgYGBgcHBwcHCAgICAgICAgICP/bAEMBAQEBAgICAwICAwgFBQUICAgICAgICAgICAgICAgI&#10;CAgICAgICAgICAgICAgICAgICAgICAgICAgICAgICAgICP/dAAQAbf/aAAwDAQACEQMRAD8A/L+i&#10;iiv43P8Apw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lTp+NRVKnT8aAP/9D8v6KKK/jc&#10;/wCn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VOn41FUqdPxoA//0fy/ooor+Nz/AKc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pU6fjUVSp0/GgD//S/L+iiiv43P8Ap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lTp+NRVKnT8aAP/9b8v6KKK/jc/wCn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lTp+NRVKnT8aAP/9X8v6KKK/jc/wCn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VOn41FUqdPxoA//1vy/ooor+Nz/AKc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pU6fjUV&#10;Sp0/GgD/1vy/ooor+Nz/AKc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U6fjUVSp0/Gg&#10;D//X/L+iiiv43P8Ap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lTp+NRVKnT8aAP/9D8&#10;v6KKK/jc/wCn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VOn41FUqdPxoA//0fy/ooor&#10;+Nz/AKc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jdelijke aanduiding voor inhoud 5" o:spid="_x0000_s1027" type="#_x0000_t75" style="position:absolute;width:22039;height:31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">
                  <v:imagedata r:id="rId23" o:title=""/>
                </v:shape>
                <v:shape id="Afbeelding 2087284247" o:spid="_x0000_s1028" type="#_x0000_t75" style="position:absolute;left:22882;width:22040;height:30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">
                  <v:imagedata r:id="rId24" o:title=""/>
                </v:shape>
                <v:shape id="Afbeelding 779328845" o:spid="_x0000_s1029" type="#_x0000_t75" style="position:absolute;left:45764;width:21828;height:30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">
                  <v:imagedata r:id="rId25" o:title=""/>
                </v:shape>
                <v:shape id="Afbeelding 1679474910" o:spid="_x0000_s1030" type="#_x0000_t75" style="position:absolute;left:68435;top:301;width:21828;height:30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">
                  <v:imagedata r:id="rId26" o:title=""/>
                </v:shape>
                <v:shape id="Afbeelding 1430109377" o:spid="_x0000_s1031" type="#_x0000_t75" style="position:absolute;left:91105;top:301;width:21828;height:30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">
                  <v:imagedata r:id="rId27" o:title=""/>
                </v:shape>
                <v:shape id="Afbeelding 1014561273" o:spid="_x0000_s1032" type="#_x0000_t75" style="position:absolute;top:32198;width:22039;height:3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">
                  <v:imagedata r:id="rId28" o:title=""/>
                </v:shape>
                <v:shape id="Afbeelding 1133335709" o:spid="_x0000_s1033" type="#_x0000_t75" style="position:absolute;left:23094;top:32198;width:22039;height:3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">
                  <v:imagedata r:id="rId29" o:title=""/>
                </v:shape>
                <v:shape id="Afbeelding 376810397" o:spid="_x0000_s1034" type="#_x0000_t75" style="position:absolute;left:45808;top:32198;width:21784;height:3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">
                  <v:imagedata r:id="rId30" o:title=""/>
                </v:shape>
                <v:shape id="Afbeelding 2027360366" o:spid="_x0000_s1035" type="#_x0000_t75" style="position:absolute;left:68435;top:32198;width:21828;height:3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">
                  <v:imagedata r:id="rId31" o:title=""/>
                </v:shape>
                <v:shape id="Afbeelding 149179458" o:spid="_x0000_s1036" type="#_x0000_t75" style="position:absolute;left:91105;top:32198;width:21828;height:3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">
                  <v:imagedata r:id="rId32" o:title=""/>
                </v:shape>
                <w10:wrap anchorx="margin"/>
              </v:group>
            </w:pict>
          </mc:Fallback>
        </mc:AlternateContent>
      </w:r>
      <w:r w:rsidR="00245828">
        <w:t>Bij elk van deze tien werken plaats</w:t>
      </w:r>
      <w:r w:rsidR="00E15B72">
        <w:t>t</w:t>
      </w:r>
      <w:r w:rsidR="00245828">
        <w:t xml:space="preserve">en we een kunstwerk van Anneke </w:t>
      </w:r>
      <w:proofErr w:type="spellStart"/>
      <w:r w:rsidR="00245828">
        <w:t>Bollebakker</w:t>
      </w:r>
      <w:proofErr w:type="spellEnd"/>
      <w:r w:rsidR="00E15B72">
        <w:t xml:space="preserve">, een Nederlandse beeldend kunstenaar. </w:t>
      </w:r>
      <w:r w:rsidR="00357A3B">
        <w:t>Haar kunst vertrekt vanuit geloof, hoop en vertrouwen; en verweeft symboliek met elementen uit het dagelijks leven. Een overzicht:</w:t>
      </w:r>
    </w:p>
    <w:p w14:paraId="1024040E" w14:textId="771269EE" w:rsidR="00357A3B" w:rsidRPr="00DE411B" w:rsidRDefault="00357A3B" w:rsidP="00612B1C">
      <w:pPr>
        <w:jc w:val="both"/>
      </w:pPr>
    </w:p>
    <w:p w14:paraId="2EFD030F" w14:textId="5063AC4A" w:rsidR="00612B1C" w:rsidRDefault="00612B1C" w:rsidP="00612B1C">
      <w:pPr>
        <w:jc w:val="both"/>
      </w:pPr>
    </w:p>
    <w:p w14:paraId="18ACE9A1" w14:textId="74BA30B7" w:rsidR="00612B1C" w:rsidRDefault="00612B1C" w:rsidP="00612B1C">
      <w:pPr>
        <w:jc w:val="both"/>
      </w:pPr>
    </w:p>
    <w:p w14:paraId="4EA3A248" w14:textId="2AA7EA95" w:rsidR="00612B1C" w:rsidRDefault="00612B1C" w:rsidP="00612B1C">
      <w:pPr>
        <w:jc w:val="both"/>
      </w:pPr>
    </w:p>
    <w:p w14:paraId="5E9F81DC" w14:textId="66367EF3" w:rsidR="00612B1C" w:rsidRDefault="00612B1C" w:rsidP="00612B1C">
      <w:pPr>
        <w:jc w:val="both"/>
      </w:pPr>
    </w:p>
    <w:p w14:paraId="1D416B72" w14:textId="77777777" w:rsidR="00F9259C" w:rsidRDefault="00F9259C" w:rsidP="00612B1C">
      <w:pPr>
        <w:jc w:val="both"/>
      </w:pPr>
    </w:p>
    <w:p w14:paraId="339D3F19" w14:textId="77777777" w:rsidR="00F9259C" w:rsidRDefault="00F9259C" w:rsidP="00612B1C">
      <w:pPr>
        <w:jc w:val="both"/>
      </w:pPr>
    </w:p>
    <w:p w14:paraId="02B30196" w14:textId="77777777" w:rsidR="00F9259C" w:rsidRDefault="00F9259C" w:rsidP="00612B1C">
      <w:pPr>
        <w:jc w:val="both"/>
      </w:pPr>
    </w:p>
    <w:p w14:paraId="3620D00F" w14:textId="77777777" w:rsidR="00F9259C" w:rsidRDefault="00F9259C" w:rsidP="00612B1C">
      <w:pPr>
        <w:jc w:val="both"/>
      </w:pPr>
    </w:p>
    <w:p w14:paraId="17C5603D" w14:textId="77777777" w:rsidR="00F9259C" w:rsidRDefault="00F9259C" w:rsidP="00612B1C">
      <w:pPr>
        <w:jc w:val="both"/>
      </w:pPr>
    </w:p>
    <w:p w14:paraId="02BE3330" w14:textId="3876A392" w:rsidR="00D637D4" w:rsidRDefault="00EF0C7C" w:rsidP="00612B1C">
      <w:pPr>
        <w:jc w:val="both"/>
      </w:pPr>
      <w:r>
        <w:t>Je kan bij het begin van het schooljaar stilstaan bij deze tien kunstwerken en zoeken naar wat ze kunnen betekenen voor de school, voor leerlingen</w:t>
      </w:r>
      <w:r w:rsidR="0009309A">
        <w:t xml:space="preserve">, voor de term </w:t>
      </w:r>
      <w:r w:rsidR="0009309A">
        <w:rPr>
          <w:i/>
          <w:iCs/>
        </w:rPr>
        <w:t>barmhartigheid</w:t>
      </w:r>
      <w:r w:rsidR="0009309A">
        <w:t>. Enkele voorbeelden:</w:t>
      </w:r>
    </w:p>
    <w:p w14:paraId="24C2EEFC" w14:textId="46DDEC26" w:rsidR="0009309A" w:rsidRDefault="00DF01DD" w:rsidP="0009309A">
      <w:pPr>
        <w:pStyle w:val="Lijstalinea"/>
        <w:numPr>
          <w:ilvl w:val="0"/>
          <w:numId w:val="15"/>
        </w:numPr>
        <w:jc w:val="both"/>
      </w:pPr>
      <w:r>
        <w:t xml:space="preserve">Print de tien kunstwerken af, maar verwijder het gekozen werk van barmhartigheid onder de afbeelding. Print de tien benamingen van de werken op aparte strookjes af. </w:t>
      </w:r>
      <w:r w:rsidR="00DB60B6" w:rsidRPr="00145E94">
        <w:rPr>
          <w:b/>
          <w:bCs/>
        </w:rPr>
        <w:t xml:space="preserve">Welk </w:t>
      </w:r>
      <w:r w:rsidR="00A53AB1">
        <w:rPr>
          <w:b/>
          <w:bCs/>
        </w:rPr>
        <w:t>werk van barmhartigheid herken je in welk kunstwerk? Waarom</w:t>
      </w:r>
      <w:r w:rsidR="00DB60B6" w:rsidRPr="00145E94">
        <w:rPr>
          <w:b/>
          <w:bCs/>
        </w:rPr>
        <w:t>?</w:t>
      </w:r>
      <w:r w:rsidR="00DB60B6">
        <w:t xml:space="preserve"> Kan je jouw keuze toelichten? Is dit ook de keuze die Leeftocht heeft gemaakt? </w:t>
      </w:r>
    </w:p>
    <w:p w14:paraId="0379D331" w14:textId="1714EA56" w:rsidR="00DB60B6" w:rsidRDefault="00DB60B6" w:rsidP="0009309A">
      <w:pPr>
        <w:pStyle w:val="Lijstalinea"/>
        <w:numPr>
          <w:ilvl w:val="0"/>
          <w:numId w:val="15"/>
        </w:numPr>
        <w:jc w:val="both"/>
      </w:pPr>
      <w:r>
        <w:t>Projecteer de kunstwerken op de schermen in de gangen van de school, plaats elke maand het betreffende kunstwerk met titel van het werk op de startpagina van Smartschool</w:t>
      </w:r>
      <w:r w:rsidR="000A4B0F">
        <w:t xml:space="preserve">; gebruik deze </w:t>
      </w:r>
      <w:r w:rsidR="000A4B0F" w:rsidRPr="00145E94">
        <w:rPr>
          <w:b/>
          <w:bCs/>
        </w:rPr>
        <w:t>visualisaties</w:t>
      </w:r>
      <w:r w:rsidR="000A4B0F">
        <w:t xml:space="preserve"> in een bezinnend of vierend moment bij de start van het schooljaar. </w:t>
      </w:r>
    </w:p>
    <w:p w14:paraId="6A29EB5F" w14:textId="72901AC1" w:rsidR="000A4B0F" w:rsidRPr="0009309A" w:rsidRDefault="000A4B0F" w:rsidP="0009309A">
      <w:pPr>
        <w:pStyle w:val="Lijstalinea"/>
        <w:numPr>
          <w:ilvl w:val="0"/>
          <w:numId w:val="15"/>
        </w:numPr>
        <w:jc w:val="both"/>
      </w:pPr>
      <w:r>
        <w:t>Ga op zoek naar andere kunstwerken of foto’s die de 7+3 werken van barmhartigheid</w:t>
      </w:r>
      <w:r w:rsidR="005C0FF7">
        <w:t xml:space="preserve"> voor de leerlingen vertegenwoordigen. Of laat hen </w:t>
      </w:r>
      <w:r w:rsidR="005C0FF7" w:rsidRPr="006D667D">
        <w:rPr>
          <w:b/>
          <w:bCs/>
        </w:rPr>
        <w:t>zelf een kunstwerk maken</w:t>
      </w:r>
      <w:r w:rsidR="005C0FF7">
        <w:t xml:space="preserve"> (eventueel met gebruik van AI) dat één van de gekozen werken voor hen visualiseert. </w:t>
      </w:r>
      <w:r w:rsidR="007714B4">
        <w:t>Een voorbeeld van een andere visualisatie vind je op de volgende pagina:</w:t>
      </w:r>
    </w:p>
    <w:p w14:paraId="0524E2DA" w14:textId="1D5F400C" w:rsidR="007714B4" w:rsidRDefault="007714B4">
      <w:pPr>
        <w:suppressAutoHyphens w:val="0"/>
      </w:pPr>
      <w:r>
        <w:br w:type="page"/>
      </w:r>
    </w:p>
    <w:p w14:paraId="6A28CF6B" w14:textId="3F2B9A7C" w:rsidR="00D637D4" w:rsidRDefault="00FA689E" w:rsidP="00612B1C">
      <w:pPr>
        <w:jc w:val="both"/>
      </w:pPr>
      <w:r w:rsidRPr="00FA689E">
        <w:rPr>
          <w:noProof/>
        </w:rPr>
        <w:lastRenderedPageBreak/>
        <w:drawing>
          <wp:anchor distT="0" distB="0" distL="114300" distR="114300" simplePos="0" relativeHeight="251661312" behindDoc="1" locked="0" layoutInCell="1" allowOverlap="1" wp14:anchorId="3F86BF46" wp14:editId="6A73ED83">
            <wp:simplePos x="0" y="0"/>
            <wp:positionH relativeFrom="column">
              <wp:posOffset>3699510</wp:posOffset>
            </wp:positionH>
            <wp:positionV relativeFrom="paragraph">
              <wp:posOffset>10160</wp:posOffset>
            </wp:positionV>
            <wp:extent cx="2160000" cy="2162770"/>
            <wp:effectExtent l="19050" t="19050" r="12065" b="28575"/>
            <wp:wrapNone/>
            <wp:docPr id="43436006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6006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60000" cy="21627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001DE" w:rsidRPr="00B001DE">
        <w:rPr>
          <w:noProof/>
        </w:rPr>
        <w:drawing>
          <wp:anchor distT="0" distB="0" distL="114300" distR="114300" simplePos="0" relativeHeight="251660288" behindDoc="1" locked="0" layoutInCell="1" allowOverlap="1" wp14:anchorId="67AA0D6C" wp14:editId="37704E2D">
            <wp:simplePos x="0" y="0"/>
            <wp:positionH relativeFrom="column">
              <wp:posOffset>106680</wp:posOffset>
            </wp:positionH>
            <wp:positionV relativeFrom="paragraph">
              <wp:posOffset>19685</wp:posOffset>
            </wp:positionV>
            <wp:extent cx="2160000" cy="2140824"/>
            <wp:effectExtent l="19050" t="19050" r="12065" b="12065"/>
            <wp:wrapNone/>
            <wp:docPr id="4502465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46519"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60000" cy="214082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1669EEE" w14:textId="494A184C" w:rsidR="00F9259C" w:rsidRDefault="00F9259C" w:rsidP="00612B1C">
      <w:pPr>
        <w:jc w:val="both"/>
      </w:pPr>
    </w:p>
    <w:p w14:paraId="1E8DF1E1" w14:textId="52A52BC9" w:rsidR="00F9259C" w:rsidRDefault="00F9259C" w:rsidP="00612B1C">
      <w:pPr>
        <w:jc w:val="both"/>
      </w:pPr>
    </w:p>
    <w:p w14:paraId="277E5E2D" w14:textId="5F1A0401" w:rsidR="00B001DE" w:rsidRDefault="00B001DE" w:rsidP="00612B1C">
      <w:pPr>
        <w:jc w:val="both"/>
      </w:pPr>
    </w:p>
    <w:p w14:paraId="43FC4730" w14:textId="584FF7DD" w:rsidR="00B001DE" w:rsidRDefault="00B001DE" w:rsidP="00612B1C">
      <w:pPr>
        <w:jc w:val="both"/>
      </w:pPr>
    </w:p>
    <w:p w14:paraId="02EB1137" w14:textId="193CC3EA" w:rsidR="00B001DE" w:rsidRDefault="00B001DE" w:rsidP="00612B1C">
      <w:pPr>
        <w:jc w:val="both"/>
      </w:pPr>
    </w:p>
    <w:p w14:paraId="10DCD45B" w14:textId="0D300E31" w:rsidR="00B001DE" w:rsidRDefault="00B001DE" w:rsidP="00612B1C">
      <w:pPr>
        <w:jc w:val="both"/>
      </w:pPr>
    </w:p>
    <w:p w14:paraId="158F932C" w14:textId="63AD4184" w:rsidR="00B001DE" w:rsidRPr="00BE1BC9" w:rsidRDefault="00CE16BC" w:rsidP="00CE16BC">
      <w:pPr>
        <w:ind w:left="709"/>
        <w:rPr>
          <w:sz w:val="16"/>
          <w:szCs w:val="16"/>
        </w:rPr>
      </w:pPr>
      <w:r>
        <w:rPr>
          <w:sz w:val="16"/>
          <w:szCs w:val="16"/>
        </w:rPr>
        <w:t xml:space="preserve">       </w:t>
      </w:r>
      <w:r w:rsidR="00CA5FFB">
        <w:rPr>
          <w:sz w:val="16"/>
          <w:szCs w:val="16"/>
        </w:rPr>
        <w:t xml:space="preserve"> </w:t>
      </w:r>
      <w:r>
        <w:rPr>
          <w:sz w:val="16"/>
          <w:szCs w:val="16"/>
        </w:rPr>
        <w:t xml:space="preserve">  </w:t>
      </w:r>
      <w:r w:rsidR="00BE1BC9" w:rsidRPr="00BE1BC9">
        <w:rPr>
          <w:sz w:val="16"/>
          <w:szCs w:val="16"/>
        </w:rPr>
        <w:t>Doden begraven</w:t>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proofErr w:type="spellStart"/>
      <w:r>
        <w:rPr>
          <w:sz w:val="16"/>
          <w:szCs w:val="16"/>
        </w:rPr>
        <w:t>Dorstigen</w:t>
      </w:r>
      <w:proofErr w:type="spellEnd"/>
      <w:r>
        <w:rPr>
          <w:sz w:val="16"/>
          <w:szCs w:val="16"/>
        </w:rPr>
        <w:t xml:space="preserve"> laven</w:t>
      </w:r>
    </w:p>
    <w:p w14:paraId="695EA0B5" w14:textId="486CC553" w:rsidR="00B001DE" w:rsidRDefault="006845AA" w:rsidP="00612B1C">
      <w:pPr>
        <w:jc w:val="both"/>
      </w:pPr>
      <w:r w:rsidRPr="00CA5FFB">
        <w:rPr>
          <w:noProof/>
        </w:rPr>
        <w:drawing>
          <wp:anchor distT="0" distB="0" distL="114300" distR="114300" simplePos="0" relativeHeight="251663360" behindDoc="1" locked="0" layoutInCell="1" allowOverlap="1" wp14:anchorId="1CBEA9B4" wp14:editId="03D6C77C">
            <wp:simplePos x="0" y="0"/>
            <wp:positionH relativeFrom="column">
              <wp:posOffset>3707765</wp:posOffset>
            </wp:positionH>
            <wp:positionV relativeFrom="paragraph">
              <wp:posOffset>12700</wp:posOffset>
            </wp:positionV>
            <wp:extent cx="2159635" cy="2131060"/>
            <wp:effectExtent l="19050" t="19050" r="12065" b="21590"/>
            <wp:wrapNone/>
            <wp:docPr id="98423965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39658"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59635" cy="21310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1077E0">
        <w:rPr>
          <w:noProof/>
        </w:rPr>
        <w:drawing>
          <wp:anchor distT="0" distB="0" distL="114300" distR="114300" simplePos="0" relativeHeight="251662336" behindDoc="1" locked="0" layoutInCell="1" allowOverlap="1" wp14:anchorId="61D4EF15" wp14:editId="1E6A06D4">
            <wp:simplePos x="0" y="0"/>
            <wp:positionH relativeFrom="column">
              <wp:posOffset>106045</wp:posOffset>
            </wp:positionH>
            <wp:positionV relativeFrom="paragraph">
              <wp:posOffset>17145</wp:posOffset>
            </wp:positionV>
            <wp:extent cx="2159635" cy="2150110"/>
            <wp:effectExtent l="19050" t="19050" r="12065" b="21590"/>
            <wp:wrapNone/>
            <wp:docPr id="3819692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6922"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59635" cy="21501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C7B750" w14:textId="3E9A1F33" w:rsidR="00B001DE" w:rsidRDefault="00B001DE" w:rsidP="00612B1C">
      <w:pPr>
        <w:jc w:val="both"/>
      </w:pPr>
    </w:p>
    <w:p w14:paraId="79A8B122" w14:textId="5B23ABB9" w:rsidR="00B001DE" w:rsidRDefault="00B001DE" w:rsidP="00612B1C">
      <w:pPr>
        <w:jc w:val="both"/>
      </w:pPr>
    </w:p>
    <w:p w14:paraId="3ECF510F" w14:textId="0B1229D7" w:rsidR="00B001DE" w:rsidRDefault="00B001DE" w:rsidP="00612B1C">
      <w:pPr>
        <w:jc w:val="both"/>
      </w:pPr>
    </w:p>
    <w:p w14:paraId="7A7646B8" w14:textId="23B1BA80" w:rsidR="00B001DE" w:rsidRDefault="00B001DE" w:rsidP="00612B1C">
      <w:pPr>
        <w:jc w:val="both"/>
      </w:pPr>
    </w:p>
    <w:p w14:paraId="2DCD81B3" w14:textId="54B85A37" w:rsidR="00B001DE" w:rsidRDefault="00B001DE" w:rsidP="00612B1C">
      <w:pPr>
        <w:jc w:val="both"/>
      </w:pPr>
    </w:p>
    <w:p w14:paraId="4A54F435" w14:textId="72B74422" w:rsidR="00B001DE" w:rsidRDefault="00B001DE" w:rsidP="00612B1C">
      <w:pPr>
        <w:jc w:val="both"/>
      </w:pPr>
    </w:p>
    <w:p w14:paraId="05C7FF63" w14:textId="46F331AD" w:rsidR="00B001DE" w:rsidRPr="001077E0" w:rsidRDefault="001077E0" w:rsidP="00612B1C">
      <w:pPr>
        <w:jc w:val="both"/>
        <w:rPr>
          <w:sz w:val="16"/>
          <w:szCs w:val="16"/>
        </w:rPr>
      </w:pPr>
      <w:r w:rsidRPr="001077E0">
        <w:rPr>
          <w:sz w:val="16"/>
          <w:szCs w:val="16"/>
        </w:rPr>
        <w:tab/>
        <w:t xml:space="preserve">   </w:t>
      </w:r>
      <w:r w:rsidR="00CA5FFB">
        <w:rPr>
          <w:sz w:val="16"/>
          <w:szCs w:val="16"/>
        </w:rPr>
        <w:t xml:space="preserve"> </w:t>
      </w:r>
      <w:r w:rsidRPr="001077E0">
        <w:rPr>
          <w:sz w:val="16"/>
          <w:szCs w:val="16"/>
        </w:rPr>
        <w:t xml:space="preserve">      </w:t>
      </w:r>
      <w:r w:rsidR="00305736">
        <w:rPr>
          <w:sz w:val="16"/>
          <w:szCs w:val="16"/>
        </w:rPr>
        <w:t>G</w:t>
      </w:r>
      <w:r w:rsidRPr="001077E0">
        <w:rPr>
          <w:sz w:val="16"/>
          <w:szCs w:val="16"/>
        </w:rPr>
        <w:t>evangenen bezoeken</w:t>
      </w:r>
      <w:r w:rsidR="00CA5FFB">
        <w:rPr>
          <w:sz w:val="16"/>
          <w:szCs w:val="16"/>
        </w:rPr>
        <w:tab/>
      </w:r>
      <w:r w:rsidR="00CA5FFB">
        <w:rPr>
          <w:sz w:val="16"/>
          <w:szCs w:val="16"/>
        </w:rPr>
        <w:tab/>
      </w:r>
      <w:r w:rsidR="00CA5FFB">
        <w:rPr>
          <w:sz w:val="16"/>
          <w:szCs w:val="16"/>
        </w:rPr>
        <w:tab/>
      </w:r>
      <w:r w:rsidR="00CA5FFB">
        <w:rPr>
          <w:sz w:val="16"/>
          <w:szCs w:val="16"/>
        </w:rPr>
        <w:tab/>
      </w:r>
      <w:r w:rsidR="00305736">
        <w:rPr>
          <w:sz w:val="16"/>
          <w:szCs w:val="16"/>
        </w:rPr>
        <w:tab/>
      </w:r>
      <w:r w:rsidR="00CA5FFB">
        <w:rPr>
          <w:sz w:val="16"/>
          <w:szCs w:val="16"/>
        </w:rPr>
        <w:tab/>
        <w:t xml:space="preserve">          </w:t>
      </w:r>
      <w:proofErr w:type="spellStart"/>
      <w:r w:rsidR="00305736">
        <w:rPr>
          <w:sz w:val="16"/>
          <w:szCs w:val="16"/>
        </w:rPr>
        <w:t>H</w:t>
      </w:r>
      <w:r w:rsidR="00CA5FFB">
        <w:rPr>
          <w:sz w:val="16"/>
          <w:szCs w:val="16"/>
        </w:rPr>
        <w:t>ongerigen</w:t>
      </w:r>
      <w:proofErr w:type="spellEnd"/>
      <w:r w:rsidR="00CA5FFB">
        <w:rPr>
          <w:sz w:val="16"/>
          <w:szCs w:val="16"/>
        </w:rPr>
        <w:t xml:space="preserve"> spijzen</w:t>
      </w:r>
    </w:p>
    <w:p w14:paraId="28216460" w14:textId="4BBE5727" w:rsidR="00B001DE" w:rsidRDefault="00DF55F1" w:rsidP="00612B1C">
      <w:pPr>
        <w:jc w:val="both"/>
      </w:pPr>
      <w:r w:rsidRPr="00DF55F1">
        <w:rPr>
          <w:noProof/>
        </w:rPr>
        <w:drawing>
          <wp:anchor distT="0" distB="0" distL="114300" distR="114300" simplePos="0" relativeHeight="251665408" behindDoc="1" locked="0" layoutInCell="1" allowOverlap="1" wp14:anchorId="3B5FBB46" wp14:editId="55C26A04">
            <wp:simplePos x="0" y="0"/>
            <wp:positionH relativeFrom="column">
              <wp:posOffset>3705860</wp:posOffset>
            </wp:positionH>
            <wp:positionV relativeFrom="paragraph">
              <wp:posOffset>18562</wp:posOffset>
            </wp:positionV>
            <wp:extent cx="2159635" cy="2120900"/>
            <wp:effectExtent l="19050" t="19050" r="12065" b="12700"/>
            <wp:wrapNone/>
            <wp:docPr id="20443284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2841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59635" cy="2120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845AA" w:rsidRPr="006845AA">
        <w:rPr>
          <w:noProof/>
        </w:rPr>
        <w:drawing>
          <wp:anchor distT="0" distB="0" distL="114300" distR="114300" simplePos="0" relativeHeight="251664384" behindDoc="1" locked="0" layoutInCell="1" allowOverlap="1" wp14:anchorId="68981904" wp14:editId="58F8A442">
            <wp:simplePos x="0" y="0"/>
            <wp:positionH relativeFrom="column">
              <wp:posOffset>100330</wp:posOffset>
            </wp:positionH>
            <wp:positionV relativeFrom="paragraph">
              <wp:posOffset>20173</wp:posOffset>
            </wp:positionV>
            <wp:extent cx="2159635" cy="2143760"/>
            <wp:effectExtent l="19050" t="19050" r="12065" b="27940"/>
            <wp:wrapNone/>
            <wp:docPr id="15193979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9795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59635" cy="21437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F1866AB" w14:textId="39747290" w:rsidR="00B001DE" w:rsidRDefault="00B001DE" w:rsidP="00612B1C">
      <w:pPr>
        <w:jc w:val="both"/>
      </w:pPr>
    </w:p>
    <w:p w14:paraId="55331E91" w14:textId="5753AED1" w:rsidR="00B001DE" w:rsidRDefault="00B001DE" w:rsidP="00612B1C">
      <w:pPr>
        <w:jc w:val="both"/>
      </w:pPr>
    </w:p>
    <w:p w14:paraId="1B7E1C50" w14:textId="3E7D1E95" w:rsidR="00B001DE" w:rsidRDefault="00B001DE" w:rsidP="00612B1C">
      <w:pPr>
        <w:jc w:val="both"/>
      </w:pPr>
    </w:p>
    <w:p w14:paraId="31065606" w14:textId="28AE7943" w:rsidR="00B001DE" w:rsidRDefault="00B001DE" w:rsidP="00612B1C">
      <w:pPr>
        <w:jc w:val="both"/>
      </w:pPr>
    </w:p>
    <w:p w14:paraId="4BFE9A47" w14:textId="76DD6026" w:rsidR="00B001DE" w:rsidRDefault="00B001DE" w:rsidP="00612B1C">
      <w:pPr>
        <w:jc w:val="both"/>
      </w:pPr>
    </w:p>
    <w:p w14:paraId="772AD327" w14:textId="1F47943D" w:rsidR="00B001DE" w:rsidRDefault="00B001DE" w:rsidP="00612B1C">
      <w:pPr>
        <w:jc w:val="both"/>
      </w:pPr>
    </w:p>
    <w:p w14:paraId="548A8957" w14:textId="29D3F80D" w:rsidR="00B001DE" w:rsidRPr="00DF55F1" w:rsidRDefault="00DF55F1" w:rsidP="00612B1C">
      <w:pPr>
        <w:jc w:val="both"/>
        <w:rPr>
          <w:sz w:val="16"/>
          <w:szCs w:val="16"/>
        </w:rPr>
      </w:pPr>
      <w:r>
        <w:rPr>
          <w:sz w:val="16"/>
          <w:szCs w:val="16"/>
        </w:rPr>
        <w:tab/>
        <w:t xml:space="preserve">          </w:t>
      </w:r>
      <w:r w:rsidR="00305736">
        <w:rPr>
          <w:sz w:val="16"/>
          <w:szCs w:val="16"/>
        </w:rPr>
        <w:t>N</w:t>
      </w:r>
      <w:r>
        <w:rPr>
          <w:sz w:val="16"/>
          <w:szCs w:val="16"/>
        </w:rPr>
        <w:t xml:space="preserve">aakten </w:t>
      </w:r>
      <w:r w:rsidR="00305736">
        <w:rPr>
          <w:sz w:val="16"/>
          <w:szCs w:val="16"/>
        </w:rPr>
        <w:t>kleden</w:t>
      </w:r>
      <w:r w:rsidR="00305736">
        <w:rPr>
          <w:sz w:val="16"/>
          <w:szCs w:val="16"/>
        </w:rPr>
        <w:tab/>
      </w:r>
      <w:r w:rsidR="00305736">
        <w:rPr>
          <w:sz w:val="16"/>
          <w:szCs w:val="16"/>
        </w:rPr>
        <w:tab/>
      </w:r>
      <w:r w:rsidR="00305736">
        <w:rPr>
          <w:sz w:val="16"/>
          <w:szCs w:val="16"/>
        </w:rPr>
        <w:tab/>
      </w:r>
      <w:r w:rsidR="00305736">
        <w:rPr>
          <w:sz w:val="16"/>
          <w:szCs w:val="16"/>
        </w:rPr>
        <w:tab/>
      </w:r>
      <w:r w:rsidR="00305736">
        <w:rPr>
          <w:sz w:val="16"/>
          <w:szCs w:val="16"/>
        </w:rPr>
        <w:tab/>
      </w:r>
      <w:r w:rsidR="00305736">
        <w:rPr>
          <w:sz w:val="16"/>
          <w:szCs w:val="16"/>
        </w:rPr>
        <w:tab/>
        <w:t xml:space="preserve">          Vreemdelingen herbergen</w:t>
      </w:r>
    </w:p>
    <w:p w14:paraId="06C4E04C" w14:textId="6C4FFFB1" w:rsidR="00DF55F1" w:rsidRDefault="00531604" w:rsidP="00AF3A7B">
      <w:pPr>
        <w:spacing w:before="360"/>
        <w:ind w:left="3544" w:firstLine="709"/>
        <w:jc w:val="both"/>
      </w:pPr>
      <w:r>
        <w:rPr>
          <w:sz w:val="16"/>
          <w:szCs w:val="16"/>
        </w:rPr>
        <w:t xml:space="preserve"> Zieken verzorgen</w:t>
      </w:r>
      <w:r w:rsidRPr="00FF6435">
        <w:rPr>
          <w:noProof/>
        </w:rPr>
        <w:t xml:space="preserve"> </w:t>
      </w:r>
      <w:r w:rsidR="006D3EB4" w:rsidRPr="00FF6435">
        <w:rPr>
          <w:noProof/>
        </w:rPr>
        <w:drawing>
          <wp:anchor distT="0" distB="0" distL="114300" distR="114300" simplePos="0" relativeHeight="251666432" behindDoc="1" locked="0" layoutInCell="1" allowOverlap="1" wp14:anchorId="3C2C83B1" wp14:editId="4038AAAE">
            <wp:simplePos x="0" y="0"/>
            <wp:positionH relativeFrom="column">
              <wp:posOffset>3706495</wp:posOffset>
            </wp:positionH>
            <wp:positionV relativeFrom="paragraph">
              <wp:posOffset>23007</wp:posOffset>
            </wp:positionV>
            <wp:extent cx="2159635" cy="2143760"/>
            <wp:effectExtent l="19050" t="19050" r="12065" b="27940"/>
            <wp:wrapNone/>
            <wp:docPr id="84275228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5228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59635" cy="21437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5C1A7D3" w14:textId="6C153F82" w:rsidR="00DF55F1" w:rsidRDefault="006D3EB4" w:rsidP="00877C8A">
      <w:pPr>
        <w:spacing w:before="480" w:after="120"/>
      </w:pPr>
      <w:r>
        <w:t>Deze kunstwerken werden gemaakt en ons bezorgd door</w:t>
      </w:r>
      <w:r w:rsidR="008A7596">
        <w:br/>
        <w:t>Marjolijn T’Seyen.</w:t>
      </w:r>
    </w:p>
    <w:p w14:paraId="1ACF2589" w14:textId="57CB1B7D" w:rsidR="006D3EB4" w:rsidRDefault="00CD7FDE" w:rsidP="00C27924">
      <w:pPr>
        <w:rPr>
          <w:sz w:val="16"/>
          <w:szCs w:val="16"/>
        </w:rPr>
      </w:pPr>
      <w:r>
        <w:t>Daag je de leerlingen uit om in een gelijkaardige stijl de drie</w:t>
      </w:r>
      <w:r>
        <w:br/>
        <w:t xml:space="preserve">extra werken van barmhartigheid </w:t>
      </w:r>
      <w:r w:rsidR="00531604">
        <w:t xml:space="preserve">te </w:t>
      </w:r>
      <w:r w:rsidR="00AF3A7B">
        <w:t>tekenen/</w:t>
      </w:r>
      <w:r w:rsidR="00531604">
        <w:t>visualiseren?</w:t>
      </w:r>
      <w:r w:rsidR="00C27924">
        <w:br/>
      </w:r>
      <w:r w:rsidR="00C27924" w:rsidRPr="00AF3A7B">
        <w:rPr>
          <w:i/>
          <w:iCs/>
          <w:sz w:val="18"/>
          <w:szCs w:val="18"/>
        </w:rPr>
        <w:t>(vrede zoeken, zorgen voor de schepping, hoop levend</w:t>
      </w:r>
      <w:r w:rsidR="00AF3A7B">
        <w:rPr>
          <w:i/>
          <w:iCs/>
          <w:sz w:val="18"/>
          <w:szCs w:val="18"/>
        </w:rPr>
        <w:t xml:space="preserve"> </w:t>
      </w:r>
      <w:r w:rsidR="00C27924" w:rsidRPr="00AF3A7B">
        <w:rPr>
          <w:i/>
          <w:iCs/>
          <w:sz w:val="18"/>
          <w:szCs w:val="18"/>
        </w:rPr>
        <w:t>houden)</w:t>
      </w:r>
      <w:r w:rsidR="006D3EB4">
        <w:rPr>
          <w:sz w:val="16"/>
          <w:szCs w:val="16"/>
        </w:rPr>
        <w:br w:type="page"/>
      </w:r>
    </w:p>
    <w:p w14:paraId="3B3BE7FD" w14:textId="739B7E6E" w:rsidR="00DF55F1" w:rsidRDefault="00F827EB" w:rsidP="00B55B05">
      <w:pPr>
        <w:pStyle w:val="Kop2"/>
      </w:pPr>
      <w:bookmarkStart w:id="5" w:name="_Toc230456084"/>
      <w:r>
        <w:lastRenderedPageBreak/>
        <w:t>Zoeken naar betekenis: reflectie-opdracht</w:t>
      </w:r>
      <w:bookmarkEnd w:id="5"/>
    </w:p>
    <w:p w14:paraId="1FE36D9D" w14:textId="3B3C4827" w:rsidR="00145E94" w:rsidRDefault="009A7C56" w:rsidP="00145E94">
      <w:pPr>
        <w:jc w:val="both"/>
      </w:pPr>
      <w:r>
        <w:t>Zoek bij elk van de 7+3 werken naar betekenis in de meest brede zin van het woord</w:t>
      </w:r>
      <w:r w:rsidR="00717723">
        <w:t>, aangepast aan de context van de leerling</w:t>
      </w:r>
      <w:r w:rsidR="00D77F81">
        <w:t xml:space="preserve"> (</w:t>
      </w:r>
      <w:proofErr w:type="spellStart"/>
      <w:r w:rsidR="00D77F81" w:rsidRPr="00D77F81">
        <w:rPr>
          <w:i/>
          <w:iCs/>
        </w:rPr>
        <w:t>self</w:t>
      </w:r>
      <w:proofErr w:type="spellEnd"/>
      <w:r w:rsidR="00D77F81">
        <w:t>)</w:t>
      </w:r>
      <w:r w:rsidR="00717723">
        <w:t>, de school</w:t>
      </w:r>
      <w:r w:rsidR="00D77F81">
        <w:t xml:space="preserve"> (</w:t>
      </w:r>
      <w:r w:rsidR="00D77F81" w:rsidRPr="00D77F81">
        <w:rPr>
          <w:i/>
          <w:iCs/>
        </w:rPr>
        <w:t>school</w:t>
      </w:r>
      <w:r w:rsidR="00D77F81">
        <w:t>)</w:t>
      </w:r>
      <w:r w:rsidR="00717723">
        <w:t xml:space="preserve"> en de samenleving</w:t>
      </w:r>
      <w:r w:rsidR="00D77F81">
        <w:t xml:space="preserve"> (</w:t>
      </w:r>
      <w:r w:rsidR="00D77F81" w:rsidRPr="00D77F81">
        <w:rPr>
          <w:i/>
          <w:iCs/>
        </w:rPr>
        <w:t>society</w:t>
      </w:r>
      <w:r w:rsidR="00D77F81">
        <w:t>)</w:t>
      </w:r>
      <w:r w:rsidR="008F68C7">
        <w:t>. Je kan dit drieluik bij elk werk toepassen. Bijvoorbeeld</w:t>
      </w:r>
      <w:r w:rsidR="00683F92">
        <w:t xml:space="preserve"> in de vorm van reflectievragen</w:t>
      </w:r>
      <w:r w:rsidR="00CB0A9B">
        <w:t xml:space="preserve">. </w:t>
      </w:r>
    </w:p>
    <w:p w14:paraId="70E045FE" w14:textId="1F563AAA" w:rsidR="00CB0A9B" w:rsidRDefault="00CB0A9B" w:rsidP="006F0121">
      <w:pPr>
        <w:pStyle w:val="Lijstalinea"/>
        <w:numPr>
          <w:ilvl w:val="0"/>
          <w:numId w:val="16"/>
        </w:numPr>
        <w:jc w:val="both"/>
      </w:pPr>
      <w:r>
        <w:t xml:space="preserve">Je kan </w:t>
      </w:r>
      <w:r w:rsidR="00AA3295">
        <w:t xml:space="preserve">deze reflectievragen gebruiken bij </w:t>
      </w:r>
      <w:r w:rsidR="00AA3295" w:rsidRPr="00F65FA3">
        <w:rPr>
          <w:b/>
          <w:bCs/>
        </w:rPr>
        <w:t>start-, klas- of bezinningsdagen</w:t>
      </w:r>
      <w:r w:rsidR="00AA3295">
        <w:t xml:space="preserve"> aan het begin van het schooljaar. </w:t>
      </w:r>
      <w:r w:rsidR="006F0121">
        <w:t xml:space="preserve">Ze kunnen individueel beantwoord worden of in groep. </w:t>
      </w:r>
    </w:p>
    <w:p w14:paraId="7ABAEC26" w14:textId="5B3E6911" w:rsidR="00B559FB" w:rsidRDefault="00B559FB" w:rsidP="006F0121">
      <w:pPr>
        <w:pStyle w:val="Lijstalinea"/>
        <w:numPr>
          <w:ilvl w:val="0"/>
          <w:numId w:val="16"/>
        </w:numPr>
        <w:jc w:val="both"/>
      </w:pPr>
      <w:r>
        <w:t xml:space="preserve">Misschien </w:t>
      </w:r>
      <w:r w:rsidRPr="00F65FA3">
        <w:rPr>
          <w:b/>
          <w:bCs/>
        </w:rPr>
        <w:t>projecteer</w:t>
      </w:r>
      <w:r>
        <w:t xml:space="preserve"> je liever één zo’n drieluik op de schermen in de gangen? Of noteer je het onderaan een nieuwsbrief die maandelijks verschijnt? </w:t>
      </w:r>
    </w:p>
    <w:p w14:paraId="36A768FC" w14:textId="7BD1B4BB" w:rsidR="00F65FA3" w:rsidRDefault="00F65FA3" w:rsidP="006F0121">
      <w:pPr>
        <w:pStyle w:val="Lijstalinea"/>
        <w:numPr>
          <w:ilvl w:val="0"/>
          <w:numId w:val="16"/>
        </w:numPr>
        <w:jc w:val="both"/>
      </w:pPr>
      <w:r>
        <w:t xml:space="preserve">Is er een </w:t>
      </w:r>
      <w:r w:rsidRPr="00F65FA3">
        <w:rPr>
          <w:b/>
          <w:bCs/>
        </w:rPr>
        <w:t>pastorale leerlingengroep</w:t>
      </w:r>
      <w:r>
        <w:t xml:space="preserve">? Kan je de vragen met hen overlopen? In een wandelgesprek per twee of drie? </w:t>
      </w:r>
    </w:p>
    <w:tbl>
      <w:tblPr>
        <w:tblStyle w:val="Tabelraster"/>
        <w:tblW w:w="9640" w:type="dxa"/>
        <w:tblInd w:w="-289" w:type="dxa"/>
        <w:tblLook w:val="04A0" w:firstRow="1" w:lastRow="0" w:firstColumn="1" w:lastColumn="0" w:noHBand="0" w:noVBand="1"/>
      </w:tblPr>
      <w:tblGrid>
        <w:gridCol w:w="3309"/>
        <w:gridCol w:w="3020"/>
        <w:gridCol w:w="3311"/>
      </w:tblGrid>
      <w:tr w:rsidR="008F68C7" w:rsidRPr="0010791D" w14:paraId="789935FF" w14:textId="77777777" w:rsidTr="000E72F5">
        <w:trPr>
          <w:trHeight w:val="283"/>
        </w:trPr>
        <w:tc>
          <w:tcPr>
            <w:tcW w:w="9640" w:type="dxa"/>
            <w:gridSpan w:val="3"/>
            <w:shd w:val="clear" w:color="auto" w:fill="4CBCC5" w:themeFill="accent4"/>
          </w:tcPr>
          <w:p w14:paraId="78693EC0" w14:textId="090C12C6" w:rsidR="008F68C7" w:rsidRPr="0010791D" w:rsidRDefault="00BF6AA7" w:rsidP="008F68C7">
            <w:pPr>
              <w:jc w:val="center"/>
              <w:rPr>
                <w:b/>
                <w:bCs/>
                <w:color w:val="FFFFFF" w:themeColor="background1"/>
              </w:rPr>
            </w:pPr>
            <w:proofErr w:type="spellStart"/>
            <w:r w:rsidRPr="0010791D">
              <w:rPr>
                <w:b/>
                <w:bCs/>
                <w:color w:val="FFFFFF" w:themeColor="background1"/>
              </w:rPr>
              <w:t>Dorstigen</w:t>
            </w:r>
            <w:proofErr w:type="spellEnd"/>
            <w:r w:rsidRPr="0010791D">
              <w:rPr>
                <w:b/>
                <w:bCs/>
                <w:color w:val="FFFFFF" w:themeColor="background1"/>
              </w:rPr>
              <w:t xml:space="preserve"> laven</w:t>
            </w:r>
          </w:p>
        </w:tc>
      </w:tr>
      <w:tr w:rsidR="008F68C7" w:rsidRPr="00B96AA4" w14:paraId="7A53083A" w14:textId="77777777" w:rsidTr="000E72F5">
        <w:tc>
          <w:tcPr>
            <w:tcW w:w="3309" w:type="dxa"/>
            <w:shd w:val="clear" w:color="auto" w:fill="A8AF37" w:themeFill="accent3"/>
          </w:tcPr>
          <w:p w14:paraId="28B9675B" w14:textId="7ABBD52D" w:rsidR="008F68C7" w:rsidRPr="00B96AA4" w:rsidRDefault="003154BF" w:rsidP="00145E94">
            <w:pPr>
              <w:jc w:val="both"/>
              <w:rPr>
                <w:b/>
                <w:bCs/>
                <w:color w:val="FFFFFF" w:themeColor="background1"/>
              </w:rPr>
            </w:pPr>
            <w:proofErr w:type="gramStart"/>
            <w:r w:rsidRPr="00B96AA4">
              <w:rPr>
                <w:b/>
                <w:bCs/>
                <w:color w:val="FFFFFF" w:themeColor="background1"/>
              </w:rPr>
              <w:t>society</w:t>
            </w:r>
            <w:proofErr w:type="gramEnd"/>
          </w:p>
        </w:tc>
        <w:tc>
          <w:tcPr>
            <w:tcW w:w="3020" w:type="dxa"/>
            <w:shd w:val="clear" w:color="auto" w:fill="A8AF37" w:themeFill="accent3"/>
          </w:tcPr>
          <w:p w14:paraId="6BBEE14D" w14:textId="54AF72AC" w:rsidR="008F68C7" w:rsidRPr="00B96AA4" w:rsidRDefault="003154BF" w:rsidP="00145E94">
            <w:pPr>
              <w:jc w:val="both"/>
              <w:rPr>
                <w:b/>
                <w:bCs/>
                <w:color w:val="FFFFFF" w:themeColor="background1"/>
              </w:rPr>
            </w:pPr>
            <w:proofErr w:type="gramStart"/>
            <w:r w:rsidRPr="00B96AA4">
              <w:rPr>
                <w:b/>
                <w:bCs/>
                <w:color w:val="FFFFFF" w:themeColor="background1"/>
              </w:rPr>
              <w:t>school</w:t>
            </w:r>
            <w:proofErr w:type="gramEnd"/>
          </w:p>
        </w:tc>
        <w:tc>
          <w:tcPr>
            <w:tcW w:w="3311" w:type="dxa"/>
            <w:shd w:val="clear" w:color="auto" w:fill="A8AF37" w:themeFill="accent3"/>
          </w:tcPr>
          <w:p w14:paraId="14D63F9C" w14:textId="600C0D6E" w:rsidR="008F68C7" w:rsidRPr="00B96AA4" w:rsidRDefault="003154BF" w:rsidP="00145E94">
            <w:pPr>
              <w:jc w:val="both"/>
              <w:rPr>
                <w:b/>
                <w:bCs/>
                <w:color w:val="FFFFFF" w:themeColor="background1"/>
              </w:rPr>
            </w:pPr>
            <w:proofErr w:type="spellStart"/>
            <w:proofErr w:type="gramStart"/>
            <w:r w:rsidRPr="00B96AA4">
              <w:rPr>
                <w:b/>
                <w:bCs/>
                <w:color w:val="FFFFFF" w:themeColor="background1"/>
              </w:rPr>
              <w:t>self</w:t>
            </w:r>
            <w:proofErr w:type="spellEnd"/>
            <w:proofErr w:type="gramEnd"/>
          </w:p>
        </w:tc>
      </w:tr>
      <w:tr w:rsidR="008F68C7" w:rsidRPr="00904D7F" w14:paraId="2B0D02C9" w14:textId="77777777" w:rsidTr="000E72F5">
        <w:tc>
          <w:tcPr>
            <w:tcW w:w="3309" w:type="dxa"/>
          </w:tcPr>
          <w:p w14:paraId="5E6FA0FD" w14:textId="102922EA" w:rsidR="008F68C7" w:rsidRPr="00904D7F" w:rsidRDefault="00904D7F" w:rsidP="00904D7F">
            <w:pPr>
              <w:rPr>
                <w:rFonts w:ascii="Tw Cen MT" w:hAnsi="Tw Cen MT"/>
              </w:rPr>
            </w:pPr>
            <w:r w:rsidRPr="00904D7F">
              <w:rPr>
                <w:rFonts w:ascii="Tw Cen MT" w:hAnsi="Tw Cen MT"/>
              </w:rPr>
              <w:t xml:space="preserve">Waar </w:t>
            </w:r>
            <w:r w:rsidR="00DF2813">
              <w:rPr>
                <w:rFonts w:ascii="Tw Cen MT" w:hAnsi="Tw Cen MT"/>
              </w:rPr>
              <w:t>‘</w:t>
            </w:r>
            <w:r w:rsidRPr="00904D7F">
              <w:rPr>
                <w:rFonts w:ascii="Tw Cen MT" w:hAnsi="Tw Cen MT"/>
              </w:rPr>
              <w:t>dorst</w:t>
            </w:r>
            <w:r w:rsidR="00DF2813">
              <w:rPr>
                <w:rFonts w:ascii="Tw Cen MT" w:hAnsi="Tw Cen MT"/>
              </w:rPr>
              <w:t>’</w:t>
            </w:r>
            <w:r w:rsidRPr="00904D7F">
              <w:rPr>
                <w:rFonts w:ascii="Tw Cen MT" w:hAnsi="Tw Cen MT"/>
              </w:rPr>
              <w:t xml:space="preserve"> onze samenleving naar? Wat heeft onze wereld écht nodig om verder te kunnen?</w:t>
            </w:r>
          </w:p>
        </w:tc>
        <w:tc>
          <w:tcPr>
            <w:tcW w:w="3020" w:type="dxa"/>
          </w:tcPr>
          <w:p w14:paraId="7B7FF6ED" w14:textId="7961D248" w:rsidR="008F68C7" w:rsidRPr="00904D7F" w:rsidRDefault="000B5E1B" w:rsidP="00904D7F">
            <w:pPr>
              <w:rPr>
                <w:rFonts w:ascii="Tw Cen MT" w:hAnsi="Tw Cen MT"/>
              </w:rPr>
            </w:pPr>
            <w:r>
              <w:rPr>
                <w:rFonts w:ascii="Tw Cen MT" w:hAnsi="Tw Cen MT"/>
              </w:rPr>
              <w:t>Hoe</w:t>
            </w:r>
            <w:r w:rsidR="00A10266">
              <w:rPr>
                <w:rFonts w:ascii="Tw Cen MT" w:hAnsi="Tw Cen MT"/>
              </w:rPr>
              <w:t xml:space="preserve"> kunnen w</w:t>
            </w:r>
            <w:r w:rsidR="002B3D3B">
              <w:rPr>
                <w:rFonts w:ascii="Tw Cen MT" w:hAnsi="Tw Cen MT"/>
              </w:rPr>
              <w:t>ij als school een plek zijn waar jongeren niet uitdrogen door prestatiedruk of eenzaamheid? Wat is daarvoor nodig?</w:t>
            </w:r>
          </w:p>
        </w:tc>
        <w:tc>
          <w:tcPr>
            <w:tcW w:w="3311" w:type="dxa"/>
          </w:tcPr>
          <w:p w14:paraId="7730ED50" w14:textId="40EE5B59" w:rsidR="008F68C7" w:rsidRPr="00904D7F" w:rsidRDefault="002B3D3B" w:rsidP="00904D7F">
            <w:pPr>
              <w:rPr>
                <w:rFonts w:ascii="Tw Cen MT" w:hAnsi="Tw Cen MT"/>
              </w:rPr>
            </w:pPr>
            <w:r>
              <w:rPr>
                <w:rFonts w:ascii="Tw Cen MT" w:hAnsi="Tw Cen MT"/>
              </w:rPr>
              <w:t xml:space="preserve">Wat is in jouw leven een bron waar je je aan kan laven? Wat </w:t>
            </w:r>
            <w:r w:rsidR="00DF2813">
              <w:rPr>
                <w:rFonts w:ascii="Tw Cen MT" w:hAnsi="Tw Cen MT"/>
              </w:rPr>
              <w:t>geeft jou (nieuwe) energie om door te gaan?</w:t>
            </w:r>
          </w:p>
        </w:tc>
      </w:tr>
      <w:tr w:rsidR="008F68C7" w:rsidRPr="0010791D" w14:paraId="1C6A6C7B" w14:textId="77777777" w:rsidTr="000E72F5">
        <w:tc>
          <w:tcPr>
            <w:tcW w:w="9640" w:type="dxa"/>
            <w:gridSpan w:val="3"/>
            <w:shd w:val="clear" w:color="auto" w:fill="4CBCC5" w:themeFill="accent4"/>
          </w:tcPr>
          <w:p w14:paraId="05A4C01B" w14:textId="6E31322E" w:rsidR="008F68C7" w:rsidRPr="0010791D" w:rsidRDefault="00BF6AA7" w:rsidP="008F68C7">
            <w:pPr>
              <w:jc w:val="center"/>
              <w:rPr>
                <w:b/>
                <w:bCs/>
                <w:color w:val="FFFFFF" w:themeColor="background1"/>
              </w:rPr>
            </w:pPr>
            <w:r w:rsidRPr="0010791D">
              <w:rPr>
                <w:b/>
                <w:bCs/>
                <w:color w:val="FFFFFF" w:themeColor="background1"/>
              </w:rPr>
              <w:t>Zieken verzorgen</w:t>
            </w:r>
          </w:p>
        </w:tc>
      </w:tr>
      <w:tr w:rsidR="003154BF" w:rsidRPr="0010791D" w14:paraId="16A9C2BB" w14:textId="77777777" w:rsidTr="000E72F5">
        <w:tc>
          <w:tcPr>
            <w:tcW w:w="3309" w:type="dxa"/>
            <w:shd w:val="clear" w:color="auto" w:fill="A8AF37" w:themeFill="accent3"/>
          </w:tcPr>
          <w:p w14:paraId="1D31395B" w14:textId="77777777" w:rsidR="003154BF" w:rsidRPr="0010791D" w:rsidRDefault="003154BF"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047217AD" w14:textId="77777777" w:rsidR="003154BF" w:rsidRPr="0010791D" w:rsidRDefault="003154BF"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2803037E" w14:textId="496C0C54" w:rsidR="003154BF" w:rsidRPr="0010791D" w:rsidRDefault="003154BF"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DF2813" w14:paraId="12696EAE" w14:textId="77777777" w:rsidTr="000E72F5">
        <w:tc>
          <w:tcPr>
            <w:tcW w:w="3309" w:type="dxa"/>
          </w:tcPr>
          <w:p w14:paraId="04B4C5E9" w14:textId="77777777" w:rsidR="00247A5E" w:rsidRDefault="00DF2813" w:rsidP="00DF2813">
            <w:pPr>
              <w:rPr>
                <w:rFonts w:ascii="Tw Cen MT" w:hAnsi="Tw Cen MT"/>
              </w:rPr>
            </w:pPr>
            <w:r>
              <w:rPr>
                <w:rFonts w:ascii="Tw Cen MT" w:hAnsi="Tw Cen MT"/>
              </w:rPr>
              <w:t xml:space="preserve">Wat maakt onze samenleving ‘ziek’? </w:t>
            </w:r>
            <w:r w:rsidR="00FF0E45">
              <w:rPr>
                <w:rFonts w:ascii="Tw Cen MT" w:hAnsi="Tw Cen MT"/>
              </w:rPr>
              <w:t>Welke ziektes zien we steeds vaker terugkomen?</w:t>
            </w:r>
          </w:p>
          <w:p w14:paraId="39D065A7" w14:textId="68399923" w:rsidR="008F68C7" w:rsidRPr="00DF2813" w:rsidRDefault="00FF0E45" w:rsidP="00DF2813">
            <w:pPr>
              <w:rPr>
                <w:rFonts w:ascii="Tw Cen MT" w:hAnsi="Tw Cen MT"/>
              </w:rPr>
            </w:pPr>
            <w:r>
              <w:rPr>
                <w:rFonts w:ascii="Tw Cen MT" w:hAnsi="Tw Cen MT"/>
              </w:rPr>
              <w:t xml:space="preserve">Hoe is het gesteld met de mentale gezondheid? </w:t>
            </w:r>
          </w:p>
        </w:tc>
        <w:tc>
          <w:tcPr>
            <w:tcW w:w="3020" w:type="dxa"/>
          </w:tcPr>
          <w:p w14:paraId="6787CD5C" w14:textId="77777777" w:rsidR="008F68C7" w:rsidRDefault="005A7C01" w:rsidP="005A7C01">
            <w:pPr>
              <w:rPr>
                <w:rFonts w:ascii="Tw Cen MT" w:hAnsi="Tw Cen MT"/>
              </w:rPr>
            </w:pPr>
            <w:r>
              <w:rPr>
                <w:rFonts w:ascii="Tw Cen MT" w:hAnsi="Tw Cen MT"/>
              </w:rPr>
              <w:t>Hoe wordt er in de klas omgegaan met</w:t>
            </w:r>
            <w:r w:rsidR="00247A5E">
              <w:rPr>
                <w:rFonts w:ascii="Tw Cen MT" w:hAnsi="Tw Cen MT"/>
              </w:rPr>
              <w:t>/gesproken over</w:t>
            </w:r>
            <w:r>
              <w:rPr>
                <w:rFonts w:ascii="Tw Cen MT" w:hAnsi="Tw Cen MT"/>
              </w:rPr>
              <w:t xml:space="preserve"> een zieke leerling of leerkracht? </w:t>
            </w:r>
          </w:p>
          <w:p w14:paraId="0AD88FA3" w14:textId="03DB95EE" w:rsidR="00247A5E" w:rsidRPr="00DF2813" w:rsidRDefault="006D2A65" w:rsidP="005A7C01">
            <w:pPr>
              <w:rPr>
                <w:rFonts w:ascii="Tw Cen MT" w:hAnsi="Tw Cen MT"/>
              </w:rPr>
            </w:pPr>
            <w:r>
              <w:rPr>
                <w:rFonts w:ascii="Tw Cen MT" w:hAnsi="Tw Cen MT"/>
              </w:rPr>
              <w:t>Hoe zorgen we voor elkaar?</w:t>
            </w:r>
          </w:p>
        </w:tc>
        <w:tc>
          <w:tcPr>
            <w:tcW w:w="3311" w:type="dxa"/>
          </w:tcPr>
          <w:p w14:paraId="392471A7" w14:textId="09C64A33" w:rsidR="008F68C7" w:rsidRDefault="006D2A65" w:rsidP="002E7E40">
            <w:pPr>
              <w:rPr>
                <w:rFonts w:ascii="Tw Cen MT" w:hAnsi="Tw Cen MT"/>
              </w:rPr>
            </w:pPr>
            <w:r>
              <w:rPr>
                <w:rFonts w:ascii="Tw Cen MT" w:hAnsi="Tw Cen MT"/>
              </w:rPr>
              <w:t xml:space="preserve">Wat is voor jou ‘goede zorg’ wanneer je ziek bent of je niet goed voelt? Een stroom aan Whatsappberichten? </w:t>
            </w:r>
            <w:proofErr w:type="spellStart"/>
            <w:r>
              <w:rPr>
                <w:rFonts w:ascii="Tw Cen MT" w:hAnsi="Tw Cen MT"/>
              </w:rPr>
              <w:t>Tik</w:t>
            </w:r>
            <w:r w:rsidR="00683F92">
              <w:rPr>
                <w:rFonts w:ascii="Tw Cen MT" w:hAnsi="Tw Cen MT"/>
              </w:rPr>
              <w:t>T</w:t>
            </w:r>
            <w:r>
              <w:rPr>
                <w:rFonts w:ascii="Tw Cen MT" w:hAnsi="Tw Cen MT"/>
              </w:rPr>
              <w:t>okfilmpjes</w:t>
            </w:r>
            <w:proofErr w:type="spellEnd"/>
            <w:r>
              <w:rPr>
                <w:rFonts w:ascii="Tw Cen MT" w:hAnsi="Tw Cen MT"/>
              </w:rPr>
              <w:t xml:space="preserve"> toegestuurd krijgen? Een knuffel? </w:t>
            </w:r>
            <w:r w:rsidR="002E7E40">
              <w:rPr>
                <w:rFonts w:ascii="Tw Cen MT" w:hAnsi="Tw Cen MT"/>
              </w:rPr>
              <w:t xml:space="preserve">Een tas warme chocomelk, met liefde gemaakt? </w:t>
            </w:r>
          </w:p>
          <w:p w14:paraId="310B1D22" w14:textId="493A1C91" w:rsidR="002E7E40" w:rsidRPr="00DF2813" w:rsidRDefault="002E7E40" w:rsidP="002E7E40">
            <w:pPr>
              <w:rPr>
                <w:rFonts w:ascii="Tw Cen MT" w:hAnsi="Tw Cen MT"/>
              </w:rPr>
            </w:pPr>
            <w:r>
              <w:rPr>
                <w:rFonts w:ascii="Tw Cen MT" w:hAnsi="Tw Cen MT"/>
              </w:rPr>
              <w:t>Hoe zorg je voor een ander wanneer hij/zij/die ziek is of zich niet goed voelt?</w:t>
            </w:r>
          </w:p>
        </w:tc>
      </w:tr>
      <w:tr w:rsidR="008F68C7" w:rsidRPr="0010791D" w14:paraId="624E3ADB" w14:textId="77777777" w:rsidTr="000E72F5">
        <w:tc>
          <w:tcPr>
            <w:tcW w:w="9640" w:type="dxa"/>
            <w:gridSpan w:val="3"/>
            <w:shd w:val="clear" w:color="auto" w:fill="4CBCC5" w:themeFill="accent4"/>
          </w:tcPr>
          <w:p w14:paraId="7912D3A4" w14:textId="2C2AAA27" w:rsidR="008F68C7" w:rsidRPr="0010791D" w:rsidRDefault="00BF6AA7" w:rsidP="008F68C7">
            <w:pPr>
              <w:jc w:val="center"/>
              <w:rPr>
                <w:b/>
                <w:bCs/>
                <w:color w:val="FFFFFF" w:themeColor="background1"/>
              </w:rPr>
            </w:pPr>
            <w:r w:rsidRPr="0010791D">
              <w:rPr>
                <w:b/>
                <w:bCs/>
                <w:color w:val="FFFFFF" w:themeColor="background1"/>
              </w:rPr>
              <w:t>Doden begraven</w:t>
            </w:r>
          </w:p>
        </w:tc>
      </w:tr>
      <w:tr w:rsidR="003154BF" w:rsidRPr="0010791D" w14:paraId="3902A8E6" w14:textId="77777777" w:rsidTr="000E72F5">
        <w:tc>
          <w:tcPr>
            <w:tcW w:w="3309" w:type="dxa"/>
            <w:shd w:val="clear" w:color="auto" w:fill="A8AF37" w:themeFill="accent3"/>
          </w:tcPr>
          <w:p w14:paraId="59910E8C" w14:textId="77777777" w:rsidR="003154BF" w:rsidRPr="0010791D" w:rsidRDefault="003154BF"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2CE7FEEE" w14:textId="77777777" w:rsidR="003154BF" w:rsidRPr="0010791D" w:rsidRDefault="003154BF"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5B2BC3C8" w14:textId="5121C469" w:rsidR="003154BF" w:rsidRPr="0010791D" w:rsidRDefault="003154BF"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4160BB" w14:paraId="561C63AD" w14:textId="77777777" w:rsidTr="000E72F5">
        <w:tc>
          <w:tcPr>
            <w:tcW w:w="3309" w:type="dxa"/>
          </w:tcPr>
          <w:p w14:paraId="448BA4B2" w14:textId="77777777" w:rsidR="008F68C7" w:rsidRPr="004160BB" w:rsidRDefault="00623671" w:rsidP="005206CD">
            <w:pPr>
              <w:rPr>
                <w:rFonts w:ascii="Tw Cen MT" w:hAnsi="Tw Cen MT"/>
              </w:rPr>
            </w:pPr>
            <w:r w:rsidRPr="004160BB">
              <w:rPr>
                <w:rFonts w:ascii="Tw Cen MT" w:hAnsi="Tw Cen MT"/>
              </w:rPr>
              <w:t>Wie of wat telt in onze samenleving niet (meer) mee? Wie of wat lijkt wel ‘dood en begraven’ te zijn?</w:t>
            </w:r>
          </w:p>
          <w:p w14:paraId="5F7F5B2A" w14:textId="5DE33110" w:rsidR="00623671" w:rsidRPr="004160BB" w:rsidRDefault="00623671" w:rsidP="005206CD">
            <w:pPr>
              <w:rPr>
                <w:rFonts w:ascii="Tw Cen MT" w:hAnsi="Tw Cen MT"/>
              </w:rPr>
            </w:pPr>
            <w:r w:rsidRPr="004160BB">
              <w:rPr>
                <w:rFonts w:ascii="Tw Cen MT" w:hAnsi="Tw Cen MT"/>
              </w:rPr>
              <w:t xml:space="preserve">Hoe gaan we om met de mensen die er niet meer zijn? </w:t>
            </w:r>
            <w:r w:rsidR="001E41A4" w:rsidRPr="004160BB">
              <w:rPr>
                <w:rFonts w:ascii="Tw Cen MT" w:hAnsi="Tw Cen MT"/>
              </w:rPr>
              <w:t>Hoe worden zij herinnerd?</w:t>
            </w:r>
          </w:p>
        </w:tc>
        <w:tc>
          <w:tcPr>
            <w:tcW w:w="3020" w:type="dxa"/>
          </w:tcPr>
          <w:p w14:paraId="3B978C37" w14:textId="77777777" w:rsidR="008F68C7" w:rsidRDefault="004160BB" w:rsidP="005206CD">
            <w:pPr>
              <w:rPr>
                <w:rFonts w:ascii="Tw Cen MT" w:hAnsi="Tw Cen MT"/>
              </w:rPr>
            </w:pPr>
            <w:r>
              <w:rPr>
                <w:rFonts w:ascii="Tw Cen MT" w:hAnsi="Tw Cen MT"/>
              </w:rPr>
              <w:t xml:space="preserve">Hoe wordt op onze school afscheid genomen? </w:t>
            </w:r>
            <w:r w:rsidR="00D14D4E">
              <w:rPr>
                <w:rFonts w:ascii="Tw Cen MT" w:hAnsi="Tw Cen MT"/>
              </w:rPr>
              <w:t xml:space="preserve">Hoe betuigen we respect aan wie/wat voor ons kwam? </w:t>
            </w:r>
          </w:p>
          <w:p w14:paraId="33D936B8" w14:textId="0BBC8B1D" w:rsidR="00D14D4E" w:rsidRPr="004160BB" w:rsidRDefault="005206CD" w:rsidP="005206CD">
            <w:pPr>
              <w:rPr>
                <w:rFonts w:ascii="Tw Cen MT" w:hAnsi="Tw Cen MT"/>
              </w:rPr>
            </w:pPr>
            <w:r>
              <w:rPr>
                <w:rFonts w:ascii="Tw Cen MT" w:hAnsi="Tw Cen MT"/>
              </w:rPr>
              <w:t>Is er op onze school een plek waar overledenen herdacht worden?</w:t>
            </w:r>
          </w:p>
        </w:tc>
        <w:tc>
          <w:tcPr>
            <w:tcW w:w="3311" w:type="dxa"/>
          </w:tcPr>
          <w:p w14:paraId="46237CEB" w14:textId="77777777" w:rsidR="008F68C7" w:rsidRDefault="00F827EB" w:rsidP="005206CD">
            <w:pPr>
              <w:rPr>
                <w:rFonts w:ascii="Tw Cen MT" w:hAnsi="Tw Cen MT"/>
              </w:rPr>
            </w:pPr>
            <w:r>
              <w:rPr>
                <w:rFonts w:ascii="Tw Cen MT" w:hAnsi="Tw Cen MT"/>
              </w:rPr>
              <w:t xml:space="preserve">Hoe </w:t>
            </w:r>
            <w:r w:rsidR="00D164F2">
              <w:rPr>
                <w:rFonts w:ascii="Tw Cen MT" w:hAnsi="Tw Cen MT"/>
              </w:rPr>
              <w:t>ga je om met de herinnering aan mensen die overleden zijn? Wat ‘begraaf’ je? Wat beleef je? W</w:t>
            </w:r>
            <w:r w:rsidR="006426DB">
              <w:rPr>
                <w:rFonts w:ascii="Tw Cen MT" w:hAnsi="Tw Cen MT"/>
              </w:rPr>
              <w:t xml:space="preserve">at </w:t>
            </w:r>
            <w:r w:rsidR="00483E4E">
              <w:rPr>
                <w:rFonts w:ascii="Tw Cen MT" w:hAnsi="Tw Cen MT"/>
              </w:rPr>
              <w:t>beroert je?</w:t>
            </w:r>
          </w:p>
          <w:p w14:paraId="2F15103B" w14:textId="63E9F665" w:rsidR="0014741B" w:rsidRPr="004160BB" w:rsidRDefault="0014741B" w:rsidP="005206CD">
            <w:pPr>
              <w:rPr>
                <w:rFonts w:ascii="Tw Cen MT" w:hAnsi="Tw Cen MT"/>
              </w:rPr>
            </w:pPr>
            <w:r>
              <w:rPr>
                <w:rFonts w:ascii="Tw Cen MT" w:hAnsi="Tw Cen MT"/>
              </w:rPr>
              <w:t>Wie of wat is voor jou voltooid verleden tijd? Waarom?</w:t>
            </w:r>
          </w:p>
        </w:tc>
      </w:tr>
      <w:tr w:rsidR="008F68C7" w:rsidRPr="0010791D" w14:paraId="70DB2045" w14:textId="77777777" w:rsidTr="000E72F5">
        <w:tc>
          <w:tcPr>
            <w:tcW w:w="9640" w:type="dxa"/>
            <w:gridSpan w:val="3"/>
            <w:shd w:val="clear" w:color="auto" w:fill="4CBCC5" w:themeFill="accent4"/>
          </w:tcPr>
          <w:p w14:paraId="3622D1E5" w14:textId="3E121DD3" w:rsidR="008F68C7" w:rsidRPr="0010791D" w:rsidRDefault="00BF6AA7" w:rsidP="008F68C7">
            <w:pPr>
              <w:jc w:val="center"/>
              <w:rPr>
                <w:b/>
                <w:bCs/>
                <w:color w:val="FFFFFF" w:themeColor="background1"/>
              </w:rPr>
            </w:pPr>
            <w:r w:rsidRPr="0010791D">
              <w:rPr>
                <w:b/>
                <w:bCs/>
                <w:color w:val="FFFFFF" w:themeColor="background1"/>
              </w:rPr>
              <w:t>Vreemdelingen herbergen</w:t>
            </w:r>
          </w:p>
        </w:tc>
      </w:tr>
      <w:tr w:rsidR="003154BF" w:rsidRPr="0010791D" w14:paraId="1B6B9D43" w14:textId="77777777" w:rsidTr="000E72F5">
        <w:tc>
          <w:tcPr>
            <w:tcW w:w="3309" w:type="dxa"/>
            <w:shd w:val="clear" w:color="auto" w:fill="A8AF37" w:themeFill="accent3"/>
          </w:tcPr>
          <w:p w14:paraId="0A8BE0C8" w14:textId="77777777" w:rsidR="003154BF" w:rsidRPr="0010791D" w:rsidRDefault="003154BF"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333B11D4" w14:textId="77777777" w:rsidR="003154BF" w:rsidRPr="0010791D" w:rsidRDefault="003154BF"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7C27BC31" w14:textId="77777777" w:rsidR="003154BF" w:rsidRPr="0010791D" w:rsidRDefault="003154BF"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2B021D" w14:paraId="3B69E6A4" w14:textId="77777777" w:rsidTr="000E72F5">
        <w:tc>
          <w:tcPr>
            <w:tcW w:w="3309" w:type="dxa"/>
          </w:tcPr>
          <w:p w14:paraId="50D2B777" w14:textId="77777777" w:rsidR="008F68C7" w:rsidRDefault="002B021D" w:rsidP="002B021D">
            <w:pPr>
              <w:rPr>
                <w:rFonts w:ascii="Tw Cen MT" w:hAnsi="Tw Cen MT"/>
              </w:rPr>
            </w:pPr>
            <w:r>
              <w:rPr>
                <w:rFonts w:ascii="Tw Cen MT" w:hAnsi="Tw Cen MT"/>
              </w:rPr>
              <w:t xml:space="preserve">Wie wordt er in onze wereld ‘vreemd bekeken’? </w:t>
            </w:r>
            <w:r w:rsidR="00EE56CB">
              <w:rPr>
                <w:rFonts w:ascii="Tw Cen MT" w:hAnsi="Tw Cen MT"/>
              </w:rPr>
              <w:t xml:space="preserve">Waarom? </w:t>
            </w:r>
          </w:p>
          <w:p w14:paraId="12C7CCBF" w14:textId="47B45A7A" w:rsidR="00EE56CB" w:rsidRPr="002B021D" w:rsidRDefault="00EE56CB" w:rsidP="002B021D">
            <w:pPr>
              <w:rPr>
                <w:rFonts w:ascii="Tw Cen MT" w:hAnsi="Tw Cen MT"/>
              </w:rPr>
            </w:pPr>
            <w:r>
              <w:rPr>
                <w:rFonts w:ascii="Tw Cen MT" w:hAnsi="Tw Cen MT"/>
              </w:rPr>
              <w:t>Is unieke individualiteit de norm? Of word je verwacht op te gaan in de grote groep?</w:t>
            </w:r>
          </w:p>
        </w:tc>
        <w:tc>
          <w:tcPr>
            <w:tcW w:w="3020" w:type="dxa"/>
          </w:tcPr>
          <w:p w14:paraId="0DDB3062" w14:textId="77777777" w:rsidR="008F68C7" w:rsidRDefault="00E453EF" w:rsidP="002B021D">
            <w:pPr>
              <w:rPr>
                <w:rFonts w:ascii="Tw Cen MT" w:hAnsi="Tw Cen MT"/>
              </w:rPr>
            </w:pPr>
            <w:r>
              <w:rPr>
                <w:rFonts w:ascii="Tw Cen MT" w:hAnsi="Tw Cen MT"/>
              </w:rPr>
              <w:t xml:space="preserve">Wie is er nieuw op onze school? Hoe worden zij verwelkomd? </w:t>
            </w:r>
          </w:p>
          <w:p w14:paraId="16066B45" w14:textId="39718696" w:rsidR="00E453EF" w:rsidRPr="002B021D" w:rsidRDefault="002234D4" w:rsidP="002B021D">
            <w:pPr>
              <w:rPr>
                <w:rFonts w:ascii="Tw Cen MT" w:hAnsi="Tw Cen MT"/>
              </w:rPr>
            </w:pPr>
            <w:r>
              <w:rPr>
                <w:rFonts w:ascii="Tw Cen MT" w:hAnsi="Tw Cen MT"/>
              </w:rPr>
              <w:t>Hebben we een diverse school? Wordt diversiteit gevierd? Of gevreesd?</w:t>
            </w:r>
          </w:p>
        </w:tc>
        <w:tc>
          <w:tcPr>
            <w:tcW w:w="3311" w:type="dxa"/>
          </w:tcPr>
          <w:p w14:paraId="02818CFE" w14:textId="77777777" w:rsidR="008F68C7" w:rsidRDefault="002234D4" w:rsidP="002B021D">
            <w:pPr>
              <w:rPr>
                <w:rFonts w:ascii="Tw Cen MT" w:hAnsi="Tw Cen MT"/>
              </w:rPr>
            </w:pPr>
            <w:r>
              <w:rPr>
                <w:rFonts w:ascii="Tw Cen MT" w:hAnsi="Tw Cen MT"/>
              </w:rPr>
              <w:t xml:space="preserve">Wie of wat vind </w:t>
            </w:r>
            <w:r w:rsidR="000712FE">
              <w:rPr>
                <w:rFonts w:ascii="Tw Cen MT" w:hAnsi="Tw Cen MT"/>
              </w:rPr>
              <w:t>je</w:t>
            </w:r>
            <w:r>
              <w:rPr>
                <w:rFonts w:ascii="Tw Cen MT" w:hAnsi="Tw Cen MT"/>
              </w:rPr>
              <w:t xml:space="preserve"> vreemd? En wat vind </w:t>
            </w:r>
            <w:r w:rsidR="000712FE">
              <w:rPr>
                <w:rFonts w:ascii="Tw Cen MT" w:hAnsi="Tw Cen MT"/>
              </w:rPr>
              <w:t>je</w:t>
            </w:r>
            <w:r>
              <w:rPr>
                <w:rFonts w:ascii="Tw Cen MT" w:hAnsi="Tw Cen MT"/>
              </w:rPr>
              <w:t xml:space="preserve"> vreemd aan </w:t>
            </w:r>
            <w:r w:rsidR="000712FE">
              <w:rPr>
                <w:rFonts w:ascii="Tw Cen MT" w:hAnsi="Tw Cen MT"/>
              </w:rPr>
              <w:t>j</w:t>
            </w:r>
            <w:r>
              <w:rPr>
                <w:rFonts w:ascii="Tw Cen MT" w:hAnsi="Tw Cen MT"/>
              </w:rPr>
              <w:t xml:space="preserve">ezelf? </w:t>
            </w:r>
          </w:p>
          <w:p w14:paraId="0F4DEC2B" w14:textId="1B8E7851" w:rsidR="000712FE" w:rsidRPr="002B021D" w:rsidRDefault="000712FE" w:rsidP="002B021D">
            <w:pPr>
              <w:rPr>
                <w:rFonts w:ascii="Tw Cen MT" w:hAnsi="Tw Cen MT"/>
              </w:rPr>
            </w:pPr>
            <w:r>
              <w:rPr>
                <w:rFonts w:ascii="Tw Cen MT" w:hAnsi="Tw Cen MT"/>
              </w:rPr>
              <w:t xml:space="preserve">Hoe geef je een ander een plekje in je klas, </w:t>
            </w:r>
            <w:r w:rsidR="00B96AA4">
              <w:rPr>
                <w:rFonts w:ascii="Tw Cen MT" w:hAnsi="Tw Cen MT"/>
              </w:rPr>
              <w:t>je (digitale) wereld, je leven?</w:t>
            </w:r>
          </w:p>
        </w:tc>
      </w:tr>
      <w:tr w:rsidR="008F68C7" w:rsidRPr="0010791D" w14:paraId="647FEC34" w14:textId="77777777" w:rsidTr="000E72F5">
        <w:tc>
          <w:tcPr>
            <w:tcW w:w="9640" w:type="dxa"/>
            <w:gridSpan w:val="3"/>
            <w:shd w:val="clear" w:color="auto" w:fill="4CBCC5" w:themeFill="accent4"/>
          </w:tcPr>
          <w:p w14:paraId="51988DAC" w14:textId="55DDA2C4" w:rsidR="008F68C7" w:rsidRPr="0010791D" w:rsidRDefault="00BF6AA7" w:rsidP="008F68C7">
            <w:pPr>
              <w:jc w:val="center"/>
              <w:rPr>
                <w:b/>
                <w:bCs/>
                <w:color w:val="FFFFFF" w:themeColor="background1"/>
              </w:rPr>
            </w:pPr>
            <w:r w:rsidRPr="0010791D">
              <w:rPr>
                <w:b/>
                <w:bCs/>
                <w:color w:val="FFFFFF" w:themeColor="background1"/>
              </w:rPr>
              <w:t>Vrede zoeken</w:t>
            </w:r>
          </w:p>
        </w:tc>
      </w:tr>
      <w:tr w:rsidR="003154BF" w:rsidRPr="0010791D" w14:paraId="42527AAE" w14:textId="77777777" w:rsidTr="000E72F5">
        <w:tc>
          <w:tcPr>
            <w:tcW w:w="3309" w:type="dxa"/>
            <w:shd w:val="clear" w:color="auto" w:fill="A8AF37" w:themeFill="accent3"/>
          </w:tcPr>
          <w:p w14:paraId="12767FB5" w14:textId="77777777" w:rsidR="003154BF" w:rsidRPr="0010791D" w:rsidRDefault="003154BF"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670DF328" w14:textId="77777777" w:rsidR="003154BF" w:rsidRPr="0010791D" w:rsidRDefault="003154BF"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1D362C69" w14:textId="77777777" w:rsidR="003154BF" w:rsidRPr="0010791D" w:rsidRDefault="003154BF"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2B021D" w14:paraId="771EFEAB" w14:textId="77777777" w:rsidTr="000E72F5">
        <w:tc>
          <w:tcPr>
            <w:tcW w:w="3309" w:type="dxa"/>
          </w:tcPr>
          <w:p w14:paraId="37F5108C" w14:textId="4481703B" w:rsidR="008F68C7" w:rsidRPr="00EB06DE" w:rsidRDefault="00EB06DE" w:rsidP="002B021D">
            <w:pPr>
              <w:rPr>
                <w:rFonts w:ascii="Tw Cen MT" w:hAnsi="Tw Cen MT"/>
              </w:rPr>
            </w:pPr>
            <w:r>
              <w:rPr>
                <w:rFonts w:ascii="Tw Cen MT" w:hAnsi="Tw Cen MT"/>
              </w:rPr>
              <w:t xml:space="preserve">Wanneer is ‘vrede’ een </w:t>
            </w:r>
            <w:r>
              <w:rPr>
                <w:rFonts w:ascii="Tw Cen MT" w:hAnsi="Tw Cen MT"/>
                <w:i/>
                <w:iCs/>
              </w:rPr>
              <w:t>hot topic</w:t>
            </w:r>
            <w:r>
              <w:rPr>
                <w:rFonts w:ascii="Tw Cen MT" w:hAnsi="Tw Cen MT"/>
              </w:rPr>
              <w:t>? Wie of wat bedreigt de vrede op wereldschaal? En dichter bij huis: Wie zijn vredestichters?</w:t>
            </w:r>
          </w:p>
        </w:tc>
        <w:tc>
          <w:tcPr>
            <w:tcW w:w="3020" w:type="dxa"/>
          </w:tcPr>
          <w:p w14:paraId="4CAF2800" w14:textId="77777777" w:rsidR="008F68C7" w:rsidRDefault="00DF4F93" w:rsidP="002B021D">
            <w:pPr>
              <w:rPr>
                <w:rFonts w:ascii="Tw Cen MT" w:hAnsi="Tw Cen MT"/>
              </w:rPr>
            </w:pPr>
            <w:r>
              <w:rPr>
                <w:rFonts w:ascii="Tw Cen MT" w:hAnsi="Tw Cen MT"/>
              </w:rPr>
              <w:t xml:space="preserve">Kunnen we op school goed </w:t>
            </w:r>
            <w:proofErr w:type="spellStart"/>
            <w:r>
              <w:rPr>
                <w:rFonts w:ascii="Tw Cen MT" w:hAnsi="Tw Cen MT"/>
              </w:rPr>
              <w:t>samen-leven</w:t>
            </w:r>
            <w:proofErr w:type="spellEnd"/>
            <w:r>
              <w:rPr>
                <w:rFonts w:ascii="Tw Cen MT" w:hAnsi="Tw Cen MT"/>
              </w:rPr>
              <w:t xml:space="preserve"> met elkaar? Hoe wordt er omgegaan met conflicten?</w:t>
            </w:r>
          </w:p>
          <w:p w14:paraId="4F888E98" w14:textId="3A24B991" w:rsidR="00DF4F93" w:rsidRPr="002B021D" w:rsidRDefault="006838BB" w:rsidP="002B021D">
            <w:pPr>
              <w:rPr>
                <w:rFonts w:ascii="Tw Cen MT" w:hAnsi="Tw Cen MT"/>
              </w:rPr>
            </w:pPr>
            <w:r>
              <w:rPr>
                <w:rFonts w:ascii="Tw Cen MT" w:hAnsi="Tw Cen MT"/>
              </w:rPr>
              <w:t>Waar/wanneer vind je op school rust?</w:t>
            </w:r>
          </w:p>
        </w:tc>
        <w:tc>
          <w:tcPr>
            <w:tcW w:w="3311" w:type="dxa"/>
          </w:tcPr>
          <w:p w14:paraId="44D33EDA" w14:textId="6195F26F" w:rsidR="006838BB" w:rsidRPr="002B021D" w:rsidRDefault="006838BB" w:rsidP="00444759">
            <w:pPr>
              <w:rPr>
                <w:rFonts w:ascii="Tw Cen MT" w:hAnsi="Tw Cen MT"/>
              </w:rPr>
            </w:pPr>
            <w:r>
              <w:rPr>
                <w:rFonts w:ascii="Tw Cen MT" w:hAnsi="Tw Cen MT"/>
              </w:rPr>
              <w:t xml:space="preserve">Op welke momenten ervaar je vrede in jezelf? Wie of wat brengt je rust? Wie zijn voor jou vrede- stichters? </w:t>
            </w:r>
            <w:r w:rsidR="00444759">
              <w:rPr>
                <w:rFonts w:ascii="Tw Cen MT" w:hAnsi="Tw Cen MT"/>
              </w:rPr>
              <w:t>En hoe kan jij dat zijn voor iemand anders?</w:t>
            </w:r>
          </w:p>
        </w:tc>
      </w:tr>
      <w:tr w:rsidR="008F68C7" w:rsidRPr="0010791D" w14:paraId="666457F4" w14:textId="77777777" w:rsidTr="000E72F5">
        <w:tc>
          <w:tcPr>
            <w:tcW w:w="9640" w:type="dxa"/>
            <w:gridSpan w:val="3"/>
            <w:shd w:val="clear" w:color="auto" w:fill="4CBCC5" w:themeFill="accent4"/>
          </w:tcPr>
          <w:p w14:paraId="1074A82C" w14:textId="35E1FD3B" w:rsidR="008F68C7" w:rsidRPr="0010791D" w:rsidRDefault="00BF6AA7" w:rsidP="008F68C7">
            <w:pPr>
              <w:jc w:val="center"/>
              <w:rPr>
                <w:b/>
                <w:bCs/>
                <w:color w:val="FFFFFF" w:themeColor="background1"/>
              </w:rPr>
            </w:pPr>
            <w:r w:rsidRPr="0010791D">
              <w:rPr>
                <w:b/>
                <w:bCs/>
                <w:color w:val="FFFFFF" w:themeColor="background1"/>
              </w:rPr>
              <w:t>Gevangen</w:t>
            </w:r>
            <w:r w:rsidR="001F2D0F">
              <w:rPr>
                <w:b/>
                <w:bCs/>
                <w:color w:val="FFFFFF" w:themeColor="background1"/>
              </w:rPr>
              <w:t>en</w:t>
            </w:r>
            <w:r w:rsidRPr="0010791D">
              <w:rPr>
                <w:b/>
                <w:bCs/>
                <w:color w:val="FFFFFF" w:themeColor="background1"/>
              </w:rPr>
              <w:t xml:space="preserve"> bezoeken</w:t>
            </w:r>
          </w:p>
        </w:tc>
      </w:tr>
      <w:tr w:rsidR="003154BF" w:rsidRPr="0010791D" w14:paraId="61EE1022" w14:textId="77777777" w:rsidTr="000E72F5">
        <w:tc>
          <w:tcPr>
            <w:tcW w:w="3309" w:type="dxa"/>
            <w:shd w:val="clear" w:color="auto" w:fill="A8AF37" w:themeFill="accent3"/>
          </w:tcPr>
          <w:p w14:paraId="44CDA9E2" w14:textId="77777777" w:rsidR="003154BF" w:rsidRPr="0010791D" w:rsidRDefault="003154BF"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20FB2CAE" w14:textId="77777777" w:rsidR="003154BF" w:rsidRPr="0010791D" w:rsidRDefault="003154BF"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5EEDC010" w14:textId="77777777" w:rsidR="003154BF" w:rsidRPr="0010791D" w:rsidRDefault="003154BF"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2B021D" w14:paraId="64D4621D" w14:textId="77777777" w:rsidTr="000E72F5">
        <w:tc>
          <w:tcPr>
            <w:tcW w:w="3309" w:type="dxa"/>
          </w:tcPr>
          <w:p w14:paraId="4D0D1A87" w14:textId="69E242B9" w:rsidR="008F68C7" w:rsidRPr="002B021D" w:rsidRDefault="009F3C7A" w:rsidP="002B021D">
            <w:pPr>
              <w:rPr>
                <w:rFonts w:ascii="Tw Cen MT" w:hAnsi="Tw Cen MT"/>
              </w:rPr>
            </w:pPr>
            <w:r>
              <w:rPr>
                <w:rFonts w:ascii="Tw Cen MT" w:hAnsi="Tw Cen MT"/>
              </w:rPr>
              <w:t xml:space="preserve">Op welke manieren kan een mens ‘vastzitten’? In een gevangenis, in een uitzichtloze situatie, in zijn/haar/hun eigen gedachten en gevoelens? </w:t>
            </w:r>
            <w:r w:rsidR="006A04E3">
              <w:rPr>
                <w:rFonts w:ascii="Tw Cen MT" w:hAnsi="Tw Cen MT"/>
              </w:rPr>
              <w:t>Is er voor elke groep evenveel sympathie in onze samenleving?</w:t>
            </w:r>
          </w:p>
        </w:tc>
        <w:tc>
          <w:tcPr>
            <w:tcW w:w="3020" w:type="dxa"/>
          </w:tcPr>
          <w:p w14:paraId="68416431" w14:textId="073FF394" w:rsidR="008F79A8" w:rsidRDefault="008F79A8" w:rsidP="002B021D">
            <w:pPr>
              <w:rPr>
                <w:rFonts w:ascii="Tw Cen MT" w:hAnsi="Tw Cen MT"/>
              </w:rPr>
            </w:pPr>
            <w:r>
              <w:rPr>
                <w:rFonts w:ascii="Tw Cen MT" w:hAnsi="Tw Cen MT"/>
              </w:rPr>
              <w:t>Hoe kan onze school helpen losmaken wat/wie vastzit?</w:t>
            </w:r>
          </w:p>
          <w:p w14:paraId="0ABF82EA" w14:textId="719124E5" w:rsidR="008F68C7" w:rsidRPr="002B021D" w:rsidRDefault="00D31F1F" w:rsidP="002B021D">
            <w:pPr>
              <w:rPr>
                <w:rFonts w:ascii="Tw Cen MT" w:hAnsi="Tw Cen MT"/>
              </w:rPr>
            </w:pPr>
            <w:r>
              <w:rPr>
                <w:rFonts w:ascii="Tw Cen MT" w:hAnsi="Tw Cen MT"/>
              </w:rPr>
              <w:t>Ervaren we onze school als een plek met veel ‘moetjes’ en amper ‘</w:t>
            </w:r>
            <w:proofErr w:type="spellStart"/>
            <w:r>
              <w:rPr>
                <w:rFonts w:ascii="Tw Cen MT" w:hAnsi="Tw Cen MT"/>
              </w:rPr>
              <w:t>magjes</w:t>
            </w:r>
            <w:proofErr w:type="spellEnd"/>
            <w:r>
              <w:rPr>
                <w:rFonts w:ascii="Tw Cen MT" w:hAnsi="Tw Cen MT"/>
              </w:rPr>
              <w:t xml:space="preserve">’? Is structuur helpend of verstikkend? </w:t>
            </w:r>
            <w:r w:rsidR="000D12ED">
              <w:rPr>
                <w:rFonts w:ascii="Tw Cen MT" w:hAnsi="Tw Cen MT"/>
              </w:rPr>
              <w:t xml:space="preserve">Welke vrijheden heb je hier op school? </w:t>
            </w:r>
          </w:p>
        </w:tc>
        <w:tc>
          <w:tcPr>
            <w:tcW w:w="3311" w:type="dxa"/>
          </w:tcPr>
          <w:p w14:paraId="700E04A0" w14:textId="4C100FD1" w:rsidR="008F68C7" w:rsidRPr="002B021D" w:rsidRDefault="00444759" w:rsidP="002B021D">
            <w:pPr>
              <w:rPr>
                <w:rFonts w:ascii="Tw Cen MT" w:hAnsi="Tw Cen MT"/>
              </w:rPr>
            </w:pPr>
            <w:r>
              <w:rPr>
                <w:rFonts w:ascii="Tw Cen MT" w:hAnsi="Tw Cen MT"/>
              </w:rPr>
              <w:t xml:space="preserve">Heb je al eens ervaren dat je ‘vastzat’? In je gedachten, in een vriendschap of relatie die toch niet zo positief was? </w:t>
            </w:r>
            <w:r w:rsidR="00327B8E">
              <w:rPr>
                <w:rFonts w:ascii="Tw Cen MT" w:hAnsi="Tw Cen MT"/>
              </w:rPr>
              <w:t xml:space="preserve">Wie of wat hielp je loskomen? </w:t>
            </w:r>
          </w:p>
        </w:tc>
      </w:tr>
      <w:tr w:rsidR="008F68C7" w:rsidRPr="0010791D" w14:paraId="0A8C826C" w14:textId="77777777" w:rsidTr="000E72F5">
        <w:tc>
          <w:tcPr>
            <w:tcW w:w="9640" w:type="dxa"/>
            <w:gridSpan w:val="3"/>
            <w:shd w:val="clear" w:color="auto" w:fill="4CBCC5" w:themeFill="accent4"/>
          </w:tcPr>
          <w:p w14:paraId="24EF473C" w14:textId="63F6C3DA" w:rsidR="008F68C7" w:rsidRPr="0010791D" w:rsidRDefault="00F87834" w:rsidP="008F68C7">
            <w:pPr>
              <w:jc w:val="center"/>
              <w:rPr>
                <w:b/>
                <w:bCs/>
                <w:color w:val="FFFFFF" w:themeColor="background1"/>
              </w:rPr>
            </w:pPr>
            <w:proofErr w:type="spellStart"/>
            <w:r w:rsidRPr="0010791D">
              <w:rPr>
                <w:b/>
                <w:bCs/>
                <w:color w:val="FFFFFF" w:themeColor="background1"/>
              </w:rPr>
              <w:lastRenderedPageBreak/>
              <w:t>Hongerigen</w:t>
            </w:r>
            <w:proofErr w:type="spellEnd"/>
            <w:r w:rsidRPr="0010791D">
              <w:rPr>
                <w:b/>
                <w:bCs/>
                <w:color w:val="FFFFFF" w:themeColor="background1"/>
              </w:rPr>
              <w:t xml:space="preserve"> spijzen</w:t>
            </w:r>
          </w:p>
        </w:tc>
      </w:tr>
      <w:tr w:rsidR="003154BF" w:rsidRPr="0010791D" w14:paraId="70D66041" w14:textId="77777777" w:rsidTr="000E72F5">
        <w:tc>
          <w:tcPr>
            <w:tcW w:w="3309" w:type="dxa"/>
            <w:shd w:val="clear" w:color="auto" w:fill="A8AF37" w:themeFill="accent3"/>
          </w:tcPr>
          <w:p w14:paraId="0F08AA38" w14:textId="77777777" w:rsidR="003154BF" w:rsidRPr="0010791D" w:rsidRDefault="003154BF"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5A76D76C" w14:textId="77777777" w:rsidR="003154BF" w:rsidRPr="0010791D" w:rsidRDefault="003154BF"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1C33231A" w14:textId="77777777" w:rsidR="003154BF" w:rsidRPr="0010791D" w:rsidRDefault="003154BF"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2B021D" w14:paraId="75D55CD7" w14:textId="77777777" w:rsidTr="000E72F5">
        <w:tc>
          <w:tcPr>
            <w:tcW w:w="3309" w:type="dxa"/>
          </w:tcPr>
          <w:p w14:paraId="1E4AEA1B" w14:textId="1E44C12D" w:rsidR="008F68C7" w:rsidRPr="002B021D" w:rsidRDefault="00A4500B" w:rsidP="002B021D">
            <w:pPr>
              <w:rPr>
                <w:rFonts w:ascii="Tw Cen MT" w:hAnsi="Tw Cen MT"/>
              </w:rPr>
            </w:pPr>
            <w:r>
              <w:rPr>
                <w:rFonts w:ascii="Tw Cen MT" w:hAnsi="Tw Cen MT"/>
              </w:rPr>
              <w:t xml:space="preserve">Wie blijft er in onze samenleving ‘op z’n honger zitten’? Wie </w:t>
            </w:r>
            <w:r w:rsidR="00B31212">
              <w:rPr>
                <w:rFonts w:ascii="Tw Cen MT" w:hAnsi="Tw Cen MT"/>
              </w:rPr>
              <w:t xml:space="preserve">krijgt zijn/haar/hun noden en verwachtingen niet ingelost? </w:t>
            </w:r>
          </w:p>
        </w:tc>
        <w:tc>
          <w:tcPr>
            <w:tcW w:w="3020" w:type="dxa"/>
          </w:tcPr>
          <w:p w14:paraId="73B3CD49" w14:textId="4F405963" w:rsidR="008F68C7" w:rsidRDefault="00B31212" w:rsidP="002B021D">
            <w:pPr>
              <w:rPr>
                <w:rFonts w:ascii="Tw Cen MT" w:hAnsi="Tw Cen MT"/>
              </w:rPr>
            </w:pPr>
            <w:r>
              <w:rPr>
                <w:rFonts w:ascii="Tw Cen MT" w:hAnsi="Tw Cen MT"/>
              </w:rPr>
              <w:t xml:space="preserve">Welke honger stilt </w:t>
            </w:r>
            <w:r w:rsidR="008E6DB1">
              <w:rPr>
                <w:rFonts w:ascii="Tw Cen MT" w:hAnsi="Tw Cen MT"/>
              </w:rPr>
              <w:t>onze</w:t>
            </w:r>
            <w:r>
              <w:rPr>
                <w:rFonts w:ascii="Tw Cen MT" w:hAnsi="Tw Cen MT"/>
              </w:rPr>
              <w:t xml:space="preserve"> school? De honger naar kennis? Naar sociale contacten? </w:t>
            </w:r>
            <w:r w:rsidR="008E6DB1">
              <w:rPr>
                <w:rFonts w:ascii="Tw Cen MT" w:hAnsi="Tw Cen MT"/>
              </w:rPr>
              <w:t xml:space="preserve">Naar…? </w:t>
            </w:r>
          </w:p>
          <w:p w14:paraId="3B03D823" w14:textId="5E072DA7" w:rsidR="008E6DB1" w:rsidRPr="002B021D" w:rsidRDefault="00245F1E" w:rsidP="002B021D">
            <w:pPr>
              <w:rPr>
                <w:rFonts w:ascii="Tw Cen MT" w:hAnsi="Tw Cen MT"/>
              </w:rPr>
            </w:pPr>
            <w:r>
              <w:rPr>
                <w:rFonts w:ascii="Tw Cen MT" w:hAnsi="Tw Cen MT"/>
              </w:rPr>
              <w:t xml:space="preserve">Spot je soms leerlingen met een lege brooddoos en dito maag? </w:t>
            </w:r>
          </w:p>
        </w:tc>
        <w:tc>
          <w:tcPr>
            <w:tcW w:w="3311" w:type="dxa"/>
          </w:tcPr>
          <w:p w14:paraId="51EB5C2D" w14:textId="7C2AD8B3" w:rsidR="008F68C7" w:rsidRDefault="00DF315A" w:rsidP="002B021D">
            <w:pPr>
              <w:rPr>
                <w:rFonts w:ascii="Tw Cen MT" w:hAnsi="Tw Cen MT"/>
              </w:rPr>
            </w:pPr>
            <w:r>
              <w:rPr>
                <w:rFonts w:ascii="Tw Cen MT" w:hAnsi="Tw Cen MT"/>
              </w:rPr>
              <w:t>Wat is jouw grootste ‘honger’ momenteel: waar verlang je het meest naar? Wie/wat kan die honger stillen?</w:t>
            </w:r>
          </w:p>
          <w:p w14:paraId="1D8797C0" w14:textId="56E95138" w:rsidR="00DF315A" w:rsidRPr="002B021D" w:rsidRDefault="00581F57" w:rsidP="002B021D">
            <w:pPr>
              <w:rPr>
                <w:rFonts w:ascii="Tw Cen MT" w:hAnsi="Tw Cen MT"/>
              </w:rPr>
            </w:pPr>
            <w:r>
              <w:rPr>
                <w:rFonts w:ascii="Tw Cen MT" w:hAnsi="Tw Cen MT"/>
              </w:rPr>
              <w:t>Hoe belangrijk vind je samen eten met je gezin of met je vrienden?</w:t>
            </w:r>
          </w:p>
        </w:tc>
      </w:tr>
      <w:tr w:rsidR="008F68C7" w:rsidRPr="0010791D" w14:paraId="28C82AF1" w14:textId="77777777" w:rsidTr="000E72F5">
        <w:tc>
          <w:tcPr>
            <w:tcW w:w="9640" w:type="dxa"/>
            <w:gridSpan w:val="3"/>
            <w:shd w:val="clear" w:color="auto" w:fill="4CBCC5" w:themeFill="accent4"/>
          </w:tcPr>
          <w:p w14:paraId="3D98C4F1" w14:textId="0A6F1B4D" w:rsidR="008F68C7" w:rsidRPr="0010791D" w:rsidRDefault="00F87834" w:rsidP="008F68C7">
            <w:pPr>
              <w:jc w:val="center"/>
              <w:rPr>
                <w:b/>
                <w:bCs/>
                <w:color w:val="FFFFFF" w:themeColor="background1"/>
              </w:rPr>
            </w:pPr>
            <w:r w:rsidRPr="0010791D">
              <w:rPr>
                <w:b/>
                <w:bCs/>
                <w:color w:val="FFFFFF" w:themeColor="background1"/>
              </w:rPr>
              <w:t>Naakten kleden</w:t>
            </w:r>
          </w:p>
        </w:tc>
      </w:tr>
      <w:tr w:rsidR="003154BF" w:rsidRPr="0010791D" w14:paraId="0C88733E" w14:textId="77777777" w:rsidTr="000E72F5">
        <w:tc>
          <w:tcPr>
            <w:tcW w:w="3309" w:type="dxa"/>
            <w:shd w:val="clear" w:color="auto" w:fill="A8AF37" w:themeFill="accent3"/>
          </w:tcPr>
          <w:p w14:paraId="769C5ADA" w14:textId="77777777" w:rsidR="003154BF" w:rsidRPr="0010791D" w:rsidRDefault="003154BF"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67564EA2" w14:textId="77777777" w:rsidR="003154BF" w:rsidRPr="0010791D" w:rsidRDefault="003154BF"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75139D5A" w14:textId="77777777" w:rsidR="003154BF" w:rsidRPr="0010791D" w:rsidRDefault="003154BF"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2B021D" w14:paraId="6B618B11" w14:textId="77777777" w:rsidTr="000E72F5">
        <w:tc>
          <w:tcPr>
            <w:tcW w:w="3309" w:type="dxa"/>
          </w:tcPr>
          <w:p w14:paraId="4BEFEB20" w14:textId="27C5FAB9" w:rsidR="008F68C7" w:rsidRPr="00BB46B3" w:rsidRDefault="004822AA" w:rsidP="002B021D">
            <w:pPr>
              <w:rPr>
                <w:rFonts w:ascii="Tw Cen MT" w:hAnsi="Tw Cen MT"/>
              </w:rPr>
            </w:pPr>
            <w:r>
              <w:rPr>
                <w:rFonts w:ascii="Tw Cen MT" w:hAnsi="Tw Cen MT"/>
              </w:rPr>
              <w:t xml:space="preserve">Welke functies heeft kledij in onze wereld? Bescherming tegen de zon? Laten zien dat je deel uitmaakt van een groep (vb. voetbalshirt)? </w:t>
            </w:r>
            <w:r w:rsidR="00BB46B3">
              <w:rPr>
                <w:rFonts w:ascii="Tw Cen MT" w:hAnsi="Tw Cen MT"/>
              </w:rPr>
              <w:t xml:space="preserve">Trends volgen? Welke impact heeft </w:t>
            </w:r>
            <w:proofErr w:type="spellStart"/>
            <w:r w:rsidR="00BB46B3">
              <w:rPr>
                <w:rFonts w:ascii="Tw Cen MT" w:hAnsi="Tw Cen MT"/>
                <w:i/>
                <w:iCs/>
              </w:rPr>
              <w:t>fast</w:t>
            </w:r>
            <w:proofErr w:type="spellEnd"/>
            <w:r w:rsidR="00BB46B3">
              <w:rPr>
                <w:rFonts w:ascii="Tw Cen MT" w:hAnsi="Tw Cen MT"/>
                <w:i/>
                <w:iCs/>
              </w:rPr>
              <w:t xml:space="preserve"> fashion</w:t>
            </w:r>
            <w:r w:rsidR="00BB46B3">
              <w:rPr>
                <w:rFonts w:ascii="Tw Cen MT" w:hAnsi="Tw Cen MT"/>
              </w:rPr>
              <w:t xml:space="preserve"> en ons koopgedrag op de mensen die deze kledij maken? </w:t>
            </w:r>
          </w:p>
        </w:tc>
        <w:tc>
          <w:tcPr>
            <w:tcW w:w="3020" w:type="dxa"/>
          </w:tcPr>
          <w:p w14:paraId="78CAAE9E" w14:textId="77777777" w:rsidR="008F68C7" w:rsidRDefault="003321E9" w:rsidP="002B021D">
            <w:pPr>
              <w:rPr>
                <w:rFonts w:ascii="Tw Cen MT" w:hAnsi="Tw Cen MT"/>
              </w:rPr>
            </w:pPr>
            <w:r>
              <w:rPr>
                <w:rFonts w:ascii="Tw Cen MT" w:hAnsi="Tw Cen MT"/>
              </w:rPr>
              <w:t xml:space="preserve">Hoe biedt onze school bescherming aan de meest kwetsbaren? </w:t>
            </w:r>
          </w:p>
          <w:p w14:paraId="36DFD10A" w14:textId="77777777" w:rsidR="003321E9" w:rsidRDefault="003321E9" w:rsidP="002B021D">
            <w:pPr>
              <w:rPr>
                <w:rFonts w:ascii="Tw Cen MT" w:hAnsi="Tw Cen MT"/>
              </w:rPr>
            </w:pPr>
            <w:r>
              <w:rPr>
                <w:rFonts w:ascii="Tw Cen MT" w:hAnsi="Tw Cen MT"/>
              </w:rPr>
              <w:t>Zie je aan een leerling of leerkracht van onze school dat hij/zij/die van onze school is? Hoe?</w:t>
            </w:r>
          </w:p>
          <w:p w14:paraId="4E1BFF25" w14:textId="1D4F9776" w:rsidR="00CD304F" w:rsidRPr="002B021D" w:rsidRDefault="00CD304F" w:rsidP="002B021D">
            <w:pPr>
              <w:rPr>
                <w:rFonts w:ascii="Tw Cen MT" w:hAnsi="Tw Cen MT"/>
              </w:rPr>
            </w:pPr>
            <w:r>
              <w:rPr>
                <w:rFonts w:ascii="Tw Cen MT" w:hAnsi="Tw Cen MT"/>
              </w:rPr>
              <w:t>Welk kledingvoorschrift moet onze school dringend invoeren?</w:t>
            </w:r>
          </w:p>
        </w:tc>
        <w:tc>
          <w:tcPr>
            <w:tcW w:w="3311" w:type="dxa"/>
          </w:tcPr>
          <w:p w14:paraId="199EF815" w14:textId="0C8214A6" w:rsidR="008F68C7" w:rsidRDefault="000E0EDC" w:rsidP="002B021D">
            <w:pPr>
              <w:rPr>
                <w:rFonts w:ascii="Tw Cen MT" w:hAnsi="Tw Cen MT"/>
              </w:rPr>
            </w:pPr>
            <w:r>
              <w:rPr>
                <w:rFonts w:ascii="Tw Cen MT" w:hAnsi="Tw Cen MT"/>
              </w:rPr>
              <w:t xml:space="preserve">Gebruik </w:t>
            </w:r>
            <w:r w:rsidR="00F808C7">
              <w:rPr>
                <w:rFonts w:ascii="Tw Cen MT" w:hAnsi="Tw Cen MT"/>
              </w:rPr>
              <w:t>je</w:t>
            </w:r>
            <w:r>
              <w:rPr>
                <w:rFonts w:ascii="Tw Cen MT" w:hAnsi="Tw Cen MT"/>
              </w:rPr>
              <w:t xml:space="preserve"> </w:t>
            </w:r>
            <w:r w:rsidR="00F808C7">
              <w:rPr>
                <w:rFonts w:ascii="Tw Cen MT" w:hAnsi="Tw Cen MT"/>
              </w:rPr>
              <w:t>jouw</w:t>
            </w:r>
            <w:r>
              <w:rPr>
                <w:rFonts w:ascii="Tw Cen MT" w:hAnsi="Tw Cen MT"/>
              </w:rPr>
              <w:t xml:space="preserve"> kledij en stijl om </w:t>
            </w:r>
            <w:r w:rsidR="00F808C7">
              <w:rPr>
                <w:rFonts w:ascii="Tw Cen MT" w:hAnsi="Tw Cen MT"/>
              </w:rPr>
              <w:t>jouw</w:t>
            </w:r>
            <w:r>
              <w:rPr>
                <w:rFonts w:ascii="Tw Cen MT" w:hAnsi="Tw Cen MT"/>
              </w:rPr>
              <w:t xml:space="preserve"> eigen identiteit te tonen? Of verberg </w:t>
            </w:r>
            <w:r w:rsidR="00F808C7">
              <w:rPr>
                <w:rFonts w:ascii="Tw Cen MT" w:hAnsi="Tw Cen MT"/>
              </w:rPr>
              <w:t>je</w:t>
            </w:r>
            <w:r>
              <w:rPr>
                <w:rFonts w:ascii="Tw Cen MT" w:hAnsi="Tw Cen MT"/>
              </w:rPr>
              <w:t xml:space="preserve"> net (stukken van) </w:t>
            </w:r>
            <w:r w:rsidR="00F808C7">
              <w:rPr>
                <w:rFonts w:ascii="Tw Cen MT" w:hAnsi="Tw Cen MT"/>
              </w:rPr>
              <w:t>j</w:t>
            </w:r>
            <w:r>
              <w:rPr>
                <w:rFonts w:ascii="Tw Cen MT" w:hAnsi="Tw Cen MT"/>
              </w:rPr>
              <w:t>ezelf hiermee?</w:t>
            </w:r>
          </w:p>
          <w:p w14:paraId="23180416" w14:textId="1D6BC90A" w:rsidR="00F808C7" w:rsidRPr="002B021D" w:rsidRDefault="00F808C7" w:rsidP="002B021D">
            <w:pPr>
              <w:rPr>
                <w:rFonts w:ascii="Tw Cen MT" w:hAnsi="Tw Cen MT"/>
              </w:rPr>
            </w:pPr>
            <w:r>
              <w:rPr>
                <w:rFonts w:ascii="Tw Cen MT" w:hAnsi="Tw Cen MT"/>
              </w:rPr>
              <w:t>Wanneer voelde je je kwetsbaa</w:t>
            </w:r>
            <w:r w:rsidR="00F939A3">
              <w:rPr>
                <w:rFonts w:ascii="Tw Cen MT" w:hAnsi="Tw Cen MT"/>
              </w:rPr>
              <w:t xml:space="preserve">r of “in je blootje gezet”? </w:t>
            </w:r>
            <w:r w:rsidR="001B26D6">
              <w:rPr>
                <w:rFonts w:ascii="Tw Cen MT" w:hAnsi="Tw Cen MT"/>
              </w:rPr>
              <w:t>Wat veroorzaakte dit? (</w:t>
            </w:r>
            <w:proofErr w:type="gramStart"/>
            <w:r w:rsidR="001B26D6">
              <w:rPr>
                <w:rFonts w:ascii="Tw Cen MT" w:hAnsi="Tw Cen MT"/>
              </w:rPr>
              <w:t>pesten</w:t>
            </w:r>
            <w:proofErr w:type="gramEnd"/>
            <w:r w:rsidR="001B26D6">
              <w:rPr>
                <w:rFonts w:ascii="Tw Cen MT" w:hAnsi="Tw Cen MT"/>
              </w:rPr>
              <w:t>, roddels…)</w:t>
            </w:r>
          </w:p>
        </w:tc>
      </w:tr>
      <w:tr w:rsidR="008F68C7" w:rsidRPr="0010791D" w14:paraId="6C687B65" w14:textId="77777777" w:rsidTr="000E72F5">
        <w:tc>
          <w:tcPr>
            <w:tcW w:w="9640" w:type="dxa"/>
            <w:gridSpan w:val="3"/>
            <w:shd w:val="clear" w:color="auto" w:fill="4CBCC5" w:themeFill="accent4"/>
          </w:tcPr>
          <w:p w14:paraId="6943E301" w14:textId="7338DD03" w:rsidR="008F68C7" w:rsidRPr="0010791D" w:rsidRDefault="00F87834" w:rsidP="008F68C7">
            <w:pPr>
              <w:jc w:val="center"/>
              <w:rPr>
                <w:b/>
                <w:bCs/>
                <w:color w:val="FFFFFF" w:themeColor="background1"/>
              </w:rPr>
            </w:pPr>
            <w:r w:rsidRPr="0010791D">
              <w:rPr>
                <w:b/>
                <w:bCs/>
                <w:color w:val="FFFFFF" w:themeColor="background1"/>
              </w:rPr>
              <w:t>Zorgen voor de schepping</w:t>
            </w:r>
          </w:p>
        </w:tc>
      </w:tr>
      <w:tr w:rsidR="0098219C" w:rsidRPr="0010791D" w14:paraId="6ED45162" w14:textId="77777777" w:rsidTr="000E72F5">
        <w:tc>
          <w:tcPr>
            <w:tcW w:w="3309" w:type="dxa"/>
            <w:shd w:val="clear" w:color="auto" w:fill="A8AF37" w:themeFill="accent3"/>
          </w:tcPr>
          <w:p w14:paraId="1952910D" w14:textId="77777777" w:rsidR="0098219C" w:rsidRPr="0010791D" w:rsidRDefault="0098219C"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0F935440" w14:textId="77777777" w:rsidR="0098219C" w:rsidRPr="0010791D" w:rsidRDefault="0098219C"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2213DB64" w14:textId="77777777" w:rsidR="0098219C" w:rsidRPr="0010791D" w:rsidRDefault="0098219C"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2B021D" w14:paraId="48B3057A" w14:textId="77777777" w:rsidTr="000E72F5">
        <w:tc>
          <w:tcPr>
            <w:tcW w:w="3309" w:type="dxa"/>
          </w:tcPr>
          <w:p w14:paraId="42E5B843" w14:textId="77777777" w:rsidR="008F68C7" w:rsidRDefault="00717598" w:rsidP="002B021D">
            <w:pPr>
              <w:rPr>
                <w:rFonts w:ascii="Tw Cen MT" w:hAnsi="Tw Cen MT"/>
              </w:rPr>
            </w:pPr>
            <w:r>
              <w:rPr>
                <w:rFonts w:ascii="Tw Cen MT" w:hAnsi="Tw Cen MT"/>
              </w:rPr>
              <w:t xml:space="preserve">Hebben we een groene samenleving? Is ecologie een belangrijk thema in de (sociale) media, in de politiek? </w:t>
            </w:r>
          </w:p>
          <w:p w14:paraId="59D25C77" w14:textId="6F40FAD9" w:rsidR="00754363" w:rsidRPr="002B021D" w:rsidRDefault="00754363" w:rsidP="002B021D">
            <w:pPr>
              <w:rPr>
                <w:rFonts w:ascii="Tw Cen MT" w:hAnsi="Tw Cen MT"/>
              </w:rPr>
            </w:pPr>
            <w:r>
              <w:rPr>
                <w:rFonts w:ascii="Tw Cen MT" w:hAnsi="Tw Cen MT"/>
              </w:rPr>
              <w:t xml:space="preserve">Welke initiatieven om duurzaamheid te promoten ken je? </w:t>
            </w:r>
          </w:p>
        </w:tc>
        <w:tc>
          <w:tcPr>
            <w:tcW w:w="3020" w:type="dxa"/>
          </w:tcPr>
          <w:p w14:paraId="63048F8B" w14:textId="77777777" w:rsidR="008F68C7" w:rsidRDefault="00B74EB0" w:rsidP="002B021D">
            <w:pPr>
              <w:rPr>
                <w:rFonts w:ascii="Tw Cen MT" w:hAnsi="Tw Cen MT"/>
              </w:rPr>
            </w:pPr>
            <w:r>
              <w:rPr>
                <w:rFonts w:ascii="Tw Cen MT" w:hAnsi="Tw Cen MT"/>
              </w:rPr>
              <w:t>Hoe draagt onze school zorg voor wat haar gegeven is? (</w:t>
            </w:r>
            <w:proofErr w:type="gramStart"/>
            <w:r>
              <w:rPr>
                <w:rFonts w:ascii="Tw Cen MT" w:hAnsi="Tw Cen MT"/>
              </w:rPr>
              <w:t>schepping</w:t>
            </w:r>
            <w:proofErr w:type="gramEnd"/>
            <w:r>
              <w:rPr>
                <w:rFonts w:ascii="Tw Cen MT" w:hAnsi="Tw Cen MT"/>
              </w:rPr>
              <w:t>)</w:t>
            </w:r>
          </w:p>
          <w:p w14:paraId="328ABB63" w14:textId="77777777" w:rsidR="00B74EB0" w:rsidRDefault="00B74EB0" w:rsidP="002B021D">
            <w:pPr>
              <w:rPr>
                <w:rFonts w:ascii="Tw Cen MT" w:hAnsi="Tw Cen MT"/>
              </w:rPr>
            </w:pPr>
            <w:r>
              <w:rPr>
                <w:rFonts w:ascii="Tw Cen MT" w:hAnsi="Tw Cen MT"/>
              </w:rPr>
              <w:t>Hoe</w:t>
            </w:r>
            <w:r w:rsidR="00CB54BD">
              <w:rPr>
                <w:rFonts w:ascii="Tw Cen MT" w:hAnsi="Tw Cen MT"/>
              </w:rPr>
              <w:t>/Wanneer creëren we op school iets nieuws? (</w:t>
            </w:r>
            <w:proofErr w:type="gramStart"/>
            <w:r w:rsidR="00CB54BD">
              <w:rPr>
                <w:rFonts w:ascii="Tw Cen MT" w:hAnsi="Tw Cen MT"/>
              </w:rPr>
              <w:t>schepper</w:t>
            </w:r>
            <w:proofErr w:type="gramEnd"/>
            <w:r w:rsidR="00CB54BD">
              <w:rPr>
                <w:rFonts w:ascii="Tw Cen MT" w:hAnsi="Tw Cen MT"/>
              </w:rPr>
              <w:t>)</w:t>
            </w:r>
          </w:p>
          <w:p w14:paraId="76322D59" w14:textId="1ACB0630" w:rsidR="00CB54BD" w:rsidRPr="002B021D" w:rsidRDefault="00CB54BD" w:rsidP="002B021D">
            <w:pPr>
              <w:rPr>
                <w:rFonts w:ascii="Tw Cen MT" w:hAnsi="Tw Cen MT"/>
              </w:rPr>
            </w:pPr>
            <w:r>
              <w:rPr>
                <w:rFonts w:ascii="Tw Cen MT" w:hAnsi="Tw Cen MT"/>
              </w:rPr>
              <w:t>Zijn we een duurzame, groene school?</w:t>
            </w:r>
          </w:p>
        </w:tc>
        <w:tc>
          <w:tcPr>
            <w:tcW w:w="3311" w:type="dxa"/>
          </w:tcPr>
          <w:p w14:paraId="5C536264" w14:textId="77777777" w:rsidR="008F68C7" w:rsidRDefault="00B3548E" w:rsidP="002B021D">
            <w:pPr>
              <w:rPr>
                <w:rFonts w:ascii="Tw Cen MT" w:hAnsi="Tw Cen MT"/>
              </w:rPr>
            </w:pPr>
            <w:r>
              <w:rPr>
                <w:rFonts w:ascii="Tw Cen MT" w:hAnsi="Tw Cen MT"/>
              </w:rPr>
              <w:t>Ben je graag in de natuur? Ben je bezig met ecologie, duurzaamheid, het milieu? Welke acties wil je hiervoor doen? Wat wil je hiervoor laten?</w:t>
            </w:r>
          </w:p>
          <w:p w14:paraId="7E02B3A7" w14:textId="28DDCF24" w:rsidR="00FF54BC" w:rsidRPr="002B021D" w:rsidRDefault="00FF54BC" w:rsidP="002B021D">
            <w:pPr>
              <w:rPr>
                <w:rFonts w:ascii="Tw Cen MT" w:hAnsi="Tw Cen MT"/>
              </w:rPr>
            </w:pPr>
            <w:r>
              <w:rPr>
                <w:rFonts w:ascii="Tw Cen MT" w:hAnsi="Tw Cen MT"/>
              </w:rPr>
              <w:t>Wat wil jij op onze wereld achterlaten voor de generaties na jou?</w:t>
            </w:r>
          </w:p>
        </w:tc>
      </w:tr>
      <w:tr w:rsidR="008F68C7" w:rsidRPr="0010791D" w14:paraId="4E6053D7" w14:textId="77777777" w:rsidTr="000E72F5">
        <w:tc>
          <w:tcPr>
            <w:tcW w:w="9640" w:type="dxa"/>
            <w:gridSpan w:val="3"/>
            <w:shd w:val="clear" w:color="auto" w:fill="4CBCC5" w:themeFill="accent4"/>
          </w:tcPr>
          <w:p w14:paraId="11FA6779" w14:textId="3BD8BB64" w:rsidR="008F68C7" w:rsidRPr="0010791D" w:rsidRDefault="00F87834" w:rsidP="008F68C7">
            <w:pPr>
              <w:jc w:val="center"/>
              <w:rPr>
                <w:b/>
                <w:bCs/>
                <w:color w:val="FFFFFF" w:themeColor="background1"/>
              </w:rPr>
            </w:pPr>
            <w:r w:rsidRPr="0010791D">
              <w:rPr>
                <w:b/>
                <w:bCs/>
                <w:color w:val="FFFFFF" w:themeColor="background1"/>
              </w:rPr>
              <w:t>Hoop levend houden</w:t>
            </w:r>
          </w:p>
        </w:tc>
      </w:tr>
      <w:tr w:rsidR="0098219C" w:rsidRPr="0010791D" w14:paraId="5BA58617" w14:textId="77777777" w:rsidTr="000E72F5">
        <w:tc>
          <w:tcPr>
            <w:tcW w:w="3309" w:type="dxa"/>
            <w:shd w:val="clear" w:color="auto" w:fill="A8AF37" w:themeFill="accent3"/>
          </w:tcPr>
          <w:p w14:paraId="56139661" w14:textId="77777777" w:rsidR="0098219C" w:rsidRPr="0010791D" w:rsidRDefault="0098219C" w:rsidP="001E4AEE">
            <w:pPr>
              <w:jc w:val="both"/>
              <w:rPr>
                <w:b/>
                <w:bCs/>
                <w:color w:val="FFFFFF" w:themeColor="background1"/>
              </w:rPr>
            </w:pPr>
            <w:proofErr w:type="gramStart"/>
            <w:r w:rsidRPr="0010791D">
              <w:rPr>
                <w:b/>
                <w:bCs/>
                <w:color w:val="FFFFFF" w:themeColor="background1"/>
              </w:rPr>
              <w:t>society</w:t>
            </w:r>
            <w:proofErr w:type="gramEnd"/>
          </w:p>
        </w:tc>
        <w:tc>
          <w:tcPr>
            <w:tcW w:w="3020" w:type="dxa"/>
            <w:shd w:val="clear" w:color="auto" w:fill="A8AF37" w:themeFill="accent3"/>
          </w:tcPr>
          <w:p w14:paraId="487CDF5B" w14:textId="77777777" w:rsidR="0098219C" w:rsidRPr="0010791D" w:rsidRDefault="0098219C" w:rsidP="001E4AEE">
            <w:pPr>
              <w:jc w:val="both"/>
              <w:rPr>
                <w:b/>
                <w:bCs/>
                <w:color w:val="FFFFFF" w:themeColor="background1"/>
              </w:rPr>
            </w:pPr>
            <w:proofErr w:type="gramStart"/>
            <w:r w:rsidRPr="0010791D">
              <w:rPr>
                <w:b/>
                <w:bCs/>
                <w:color w:val="FFFFFF" w:themeColor="background1"/>
              </w:rPr>
              <w:t>school</w:t>
            </w:r>
            <w:proofErr w:type="gramEnd"/>
          </w:p>
        </w:tc>
        <w:tc>
          <w:tcPr>
            <w:tcW w:w="3311" w:type="dxa"/>
            <w:shd w:val="clear" w:color="auto" w:fill="A8AF37" w:themeFill="accent3"/>
          </w:tcPr>
          <w:p w14:paraId="799170E9" w14:textId="77777777" w:rsidR="0098219C" w:rsidRPr="0010791D" w:rsidRDefault="0098219C" w:rsidP="001E4AEE">
            <w:pPr>
              <w:jc w:val="both"/>
              <w:rPr>
                <w:b/>
                <w:bCs/>
                <w:color w:val="FFFFFF" w:themeColor="background1"/>
              </w:rPr>
            </w:pPr>
            <w:proofErr w:type="spellStart"/>
            <w:proofErr w:type="gramStart"/>
            <w:r w:rsidRPr="0010791D">
              <w:rPr>
                <w:b/>
                <w:bCs/>
                <w:color w:val="FFFFFF" w:themeColor="background1"/>
              </w:rPr>
              <w:t>self</w:t>
            </w:r>
            <w:proofErr w:type="spellEnd"/>
            <w:proofErr w:type="gramEnd"/>
          </w:p>
        </w:tc>
      </w:tr>
      <w:tr w:rsidR="008F68C7" w:rsidRPr="002B021D" w14:paraId="6B13AA98" w14:textId="77777777" w:rsidTr="000E72F5">
        <w:tc>
          <w:tcPr>
            <w:tcW w:w="3309" w:type="dxa"/>
          </w:tcPr>
          <w:p w14:paraId="31E938C6" w14:textId="066D299E" w:rsidR="008F68C7" w:rsidRDefault="00FF54BC" w:rsidP="002B021D">
            <w:pPr>
              <w:rPr>
                <w:rFonts w:ascii="Tw Cen MT" w:hAnsi="Tw Cen MT"/>
              </w:rPr>
            </w:pPr>
            <w:r>
              <w:rPr>
                <w:rFonts w:ascii="Tw Cen MT" w:hAnsi="Tw Cen MT"/>
              </w:rPr>
              <w:t xml:space="preserve">Wat geeft onze </w:t>
            </w:r>
            <w:r w:rsidR="006150C4">
              <w:rPr>
                <w:rFonts w:ascii="Tw Cen MT" w:hAnsi="Tw Cen MT"/>
              </w:rPr>
              <w:t>wereld</w:t>
            </w:r>
            <w:r>
              <w:rPr>
                <w:rFonts w:ascii="Tw Cen MT" w:hAnsi="Tw Cen MT"/>
              </w:rPr>
              <w:t xml:space="preserve"> hoop? Wie of wat brengt goed nieuws? </w:t>
            </w:r>
          </w:p>
          <w:p w14:paraId="4F89986C" w14:textId="0E2EF1C4" w:rsidR="00EA1E6D" w:rsidRDefault="00EA1E6D" w:rsidP="002B021D">
            <w:pPr>
              <w:rPr>
                <w:rFonts w:ascii="Tw Cen MT" w:hAnsi="Tw Cen MT"/>
              </w:rPr>
            </w:pPr>
            <w:r>
              <w:rPr>
                <w:rFonts w:ascii="Tw Cen MT" w:hAnsi="Tw Cen MT"/>
              </w:rPr>
              <w:t xml:space="preserve">Heeft onze </w:t>
            </w:r>
            <w:r w:rsidR="006150C4">
              <w:rPr>
                <w:rFonts w:ascii="Tw Cen MT" w:hAnsi="Tw Cen MT"/>
              </w:rPr>
              <w:t>samenleving</w:t>
            </w:r>
            <w:r>
              <w:rPr>
                <w:rFonts w:ascii="Tw Cen MT" w:hAnsi="Tw Cen MT"/>
              </w:rPr>
              <w:t xml:space="preserve"> hoop nodig? </w:t>
            </w:r>
          </w:p>
          <w:p w14:paraId="38EF76E4" w14:textId="14D852F3" w:rsidR="003342B6" w:rsidRPr="002B021D" w:rsidRDefault="003342B6" w:rsidP="002B021D">
            <w:pPr>
              <w:rPr>
                <w:rFonts w:ascii="Tw Cen MT" w:hAnsi="Tw Cen MT"/>
              </w:rPr>
            </w:pPr>
            <w:r>
              <w:rPr>
                <w:rFonts w:ascii="Tw Cen MT" w:hAnsi="Tw Cen MT"/>
              </w:rPr>
              <w:t>Hoe kijken we naar positieve mensen? Zijn zij inspirerend? Of worden zij meestal voorgesteld als naïevelingen?</w:t>
            </w:r>
          </w:p>
        </w:tc>
        <w:tc>
          <w:tcPr>
            <w:tcW w:w="3020" w:type="dxa"/>
          </w:tcPr>
          <w:p w14:paraId="4EC883FE" w14:textId="77777777" w:rsidR="008F68C7" w:rsidRDefault="006150C4" w:rsidP="002B021D">
            <w:pPr>
              <w:rPr>
                <w:rFonts w:ascii="Tw Cen MT" w:hAnsi="Tw Cen MT"/>
              </w:rPr>
            </w:pPr>
            <w:r>
              <w:rPr>
                <w:rFonts w:ascii="Tw Cen MT" w:hAnsi="Tw Cen MT"/>
              </w:rPr>
              <w:t xml:space="preserve">Wat zijn de meest hoopvolle momenten in een schooljaar? Wanneer kijken we hoopvol naar iets uit? Brengt dit mensen samen? </w:t>
            </w:r>
          </w:p>
          <w:p w14:paraId="55B0D089" w14:textId="3A600A3C" w:rsidR="00870B9C" w:rsidRPr="002B021D" w:rsidRDefault="00870B9C" w:rsidP="002B021D">
            <w:pPr>
              <w:rPr>
                <w:rFonts w:ascii="Tw Cen MT" w:hAnsi="Tw Cen MT"/>
              </w:rPr>
            </w:pPr>
            <w:r>
              <w:rPr>
                <w:rFonts w:ascii="Tw Cen MT" w:hAnsi="Tw Cen MT"/>
              </w:rPr>
              <w:t>Waar hoop je op na zes jaren op onze school?</w:t>
            </w:r>
          </w:p>
        </w:tc>
        <w:tc>
          <w:tcPr>
            <w:tcW w:w="3311" w:type="dxa"/>
          </w:tcPr>
          <w:p w14:paraId="455B2070" w14:textId="77777777" w:rsidR="008F68C7" w:rsidRDefault="00870B9C" w:rsidP="002B021D">
            <w:pPr>
              <w:rPr>
                <w:rFonts w:ascii="Tw Cen MT" w:hAnsi="Tw Cen MT"/>
              </w:rPr>
            </w:pPr>
            <w:r>
              <w:rPr>
                <w:rFonts w:ascii="Tw Cen MT" w:hAnsi="Tw Cen MT"/>
              </w:rPr>
              <w:t xml:space="preserve">Is hoop voor jou hetzelfde als optimisme? </w:t>
            </w:r>
            <w:r w:rsidR="00F628EC">
              <w:rPr>
                <w:rFonts w:ascii="Tw Cen MT" w:hAnsi="Tw Cen MT"/>
              </w:rPr>
              <w:t xml:space="preserve">Zou je jezelf omschrijven als een hoopvol iemand? </w:t>
            </w:r>
          </w:p>
          <w:p w14:paraId="7B3CEB16" w14:textId="0F66093F" w:rsidR="00F628EC" w:rsidRPr="002B021D" w:rsidRDefault="00F628EC" w:rsidP="002B021D">
            <w:pPr>
              <w:rPr>
                <w:rFonts w:ascii="Tw Cen MT" w:hAnsi="Tw Cen MT"/>
              </w:rPr>
            </w:pPr>
            <w:r>
              <w:rPr>
                <w:rFonts w:ascii="Tw Cen MT" w:hAnsi="Tw Cen MT"/>
              </w:rPr>
              <w:t>Waar hoop je op voor de toekomst? Ligt dit in je eigen bereik of kijk je hiervoor naar iets of iemand (Iemand?) anders?</w:t>
            </w:r>
          </w:p>
        </w:tc>
      </w:tr>
    </w:tbl>
    <w:p w14:paraId="24973C91" w14:textId="77777777" w:rsidR="008F68C7" w:rsidRDefault="008F68C7" w:rsidP="00145E94">
      <w:pPr>
        <w:jc w:val="both"/>
      </w:pPr>
    </w:p>
    <w:p w14:paraId="4CFF86F3" w14:textId="77777777" w:rsidR="00F32922" w:rsidRDefault="00D16174" w:rsidP="001E0E5D">
      <w:pPr>
        <w:pStyle w:val="Lijstalinea"/>
        <w:numPr>
          <w:ilvl w:val="0"/>
          <w:numId w:val="17"/>
        </w:numPr>
        <w:jc w:val="both"/>
      </w:pPr>
      <w:r>
        <w:t xml:space="preserve">Kan je aan elk werk van barmhartigheid een </w:t>
      </w:r>
      <w:r w:rsidRPr="001E0E5D">
        <w:rPr>
          <w:b/>
          <w:bCs/>
        </w:rPr>
        <w:t>doe-opdracht</w:t>
      </w:r>
      <w:r>
        <w:t xml:space="preserve"> verbinden voor de leerlingen</w:t>
      </w:r>
      <w:r w:rsidR="001E0E5D">
        <w:t>?</w:t>
      </w:r>
    </w:p>
    <w:p w14:paraId="1B49AA00" w14:textId="0A467B94" w:rsidR="00D16174" w:rsidRDefault="001E0E5D" w:rsidP="00F32922">
      <w:pPr>
        <w:pStyle w:val="Lijstalinea"/>
        <w:numPr>
          <w:ilvl w:val="1"/>
          <w:numId w:val="17"/>
        </w:numPr>
        <w:jc w:val="both"/>
      </w:pPr>
      <w:r>
        <w:t xml:space="preserve">Daag hen (en jezelf) uit om elk werk </w:t>
      </w:r>
      <w:r w:rsidR="000D3F74">
        <w:t>een plekje te geven in het eigen leven en zo barmhartigheid concreet gestalte te geven.</w:t>
      </w:r>
    </w:p>
    <w:p w14:paraId="2217AE18" w14:textId="77777777" w:rsidR="00F32922" w:rsidRDefault="001910AB" w:rsidP="001E0E5D">
      <w:pPr>
        <w:pStyle w:val="Lijstalinea"/>
        <w:numPr>
          <w:ilvl w:val="0"/>
          <w:numId w:val="17"/>
        </w:numPr>
        <w:jc w:val="both"/>
      </w:pPr>
      <w:r>
        <w:t xml:space="preserve">Welk werk van barmhartigheid zou je zelf willen </w:t>
      </w:r>
      <w:r w:rsidRPr="00DA1BCC">
        <w:rPr>
          <w:b/>
          <w:bCs/>
        </w:rPr>
        <w:t>toevoegen</w:t>
      </w:r>
      <w:r>
        <w:t xml:space="preserve"> aan het lijstje?</w:t>
      </w:r>
    </w:p>
    <w:p w14:paraId="3097E7B1" w14:textId="01586F51" w:rsidR="001910AB" w:rsidRDefault="001910AB" w:rsidP="00F32922">
      <w:pPr>
        <w:pStyle w:val="Lijstalinea"/>
        <w:numPr>
          <w:ilvl w:val="1"/>
          <w:numId w:val="17"/>
        </w:numPr>
        <w:jc w:val="both"/>
      </w:pPr>
      <w:r>
        <w:t>Welke concrete daad</w:t>
      </w:r>
      <w:r w:rsidR="00DA1BCC">
        <w:t xml:space="preserve"> toont </w:t>
      </w:r>
      <w:r w:rsidR="00F32922">
        <w:t xml:space="preserve">voor jou </w:t>
      </w:r>
      <w:r w:rsidR="00DA1BCC">
        <w:t xml:space="preserve">barmhartigheid? </w:t>
      </w:r>
    </w:p>
    <w:p w14:paraId="14D4DA41" w14:textId="7C1B77EF" w:rsidR="00A3310D" w:rsidRDefault="00A3310D" w:rsidP="00F32922">
      <w:pPr>
        <w:pStyle w:val="Lijstalinea"/>
        <w:numPr>
          <w:ilvl w:val="1"/>
          <w:numId w:val="17"/>
        </w:numPr>
        <w:jc w:val="both"/>
      </w:pPr>
      <w:r>
        <w:t>Welke impact heeft dit op jou (</w:t>
      </w:r>
      <w:proofErr w:type="spellStart"/>
      <w:r w:rsidRPr="00A3310D">
        <w:rPr>
          <w:i/>
          <w:iCs/>
        </w:rPr>
        <w:t>self</w:t>
      </w:r>
      <w:proofErr w:type="spellEnd"/>
      <w:r>
        <w:t>), je medeleerlingen (</w:t>
      </w:r>
      <w:r w:rsidRPr="00A3310D">
        <w:rPr>
          <w:i/>
          <w:iCs/>
        </w:rPr>
        <w:t>school</w:t>
      </w:r>
      <w:r>
        <w:t>) en je bredere omgeving (</w:t>
      </w:r>
      <w:r w:rsidRPr="00A3310D">
        <w:rPr>
          <w:i/>
          <w:iCs/>
        </w:rPr>
        <w:t>society</w:t>
      </w:r>
      <w:r>
        <w:t xml:space="preserve">)? </w:t>
      </w:r>
    </w:p>
    <w:p w14:paraId="2D6FD2FC" w14:textId="77777777" w:rsidR="00145E94" w:rsidRDefault="00145E94" w:rsidP="00145E94">
      <w:pPr>
        <w:jc w:val="both"/>
      </w:pPr>
    </w:p>
    <w:p w14:paraId="01C55983" w14:textId="77777777" w:rsidR="005953A7" w:rsidRDefault="005953A7">
      <w:pPr>
        <w:suppressAutoHyphens w:val="0"/>
        <w:rPr>
          <w:rFonts w:eastAsiaTheme="majorEastAsia" w:cstheme="majorBidi"/>
          <w:b/>
          <w:sz w:val="24"/>
          <w:szCs w:val="24"/>
        </w:rPr>
      </w:pPr>
      <w:r>
        <w:br w:type="page"/>
      </w:r>
    </w:p>
    <w:p w14:paraId="679FDE46" w14:textId="7660FC8B" w:rsidR="00145E94" w:rsidRDefault="00B95F82" w:rsidP="00B95F82">
      <w:pPr>
        <w:pStyle w:val="Kop1"/>
      </w:pPr>
      <w:bookmarkStart w:id="6" w:name="_Toc230456085"/>
      <w:r>
        <w:lastRenderedPageBreak/>
        <w:t>Teksten over barmhartigheid en liefde</w:t>
      </w:r>
      <w:bookmarkEnd w:id="6"/>
    </w:p>
    <w:p w14:paraId="1AD1AD97" w14:textId="77777777" w:rsidR="007F737E" w:rsidRPr="00DE268E" w:rsidRDefault="007F737E" w:rsidP="007F737E">
      <w:pPr>
        <w:spacing w:after="0" w:line="240" w:lineRule="auto"/>
        <w:jc w:val="both"/>
        <w:rPr>
          <w:b/>
          <w:bCs/>
        </w:rPr>
      </w:pPr>
      <w:r w:rsidRPr="00DE268E">
        <w:rPr>
          <w:b/>
          <w:bCs/>
        </w:rPr>
        <w:t>Barmhartigheid</w:t>
      </w:r>
    </w:p>
    <w:p w14:paraId="78FD4515" w14:textId="77777777" w:rsidR="007F737E" w:rsidRDefault="007F737E" w:rsidP="007F737E">
      <w:pPr>
        <w:spacing w:after="0" w:line="240" w:lineRule="auto"/>
        <w:jc w:val="both"/>
      </w:pPr>
    </w:p>
    <w:p w14:paraId="27501E8E" w14:textId="77777777" w:rsidR="007F737E" w:rsidRDefault="007F737E" w:rsidP="007F737E">
      <w:pPr>
        <w:spacing w:after="0" w:line="240" w:lineRule="auto"/>
        <w:jc w:val="both"/>
      </w:pPr>
      <w:r>
        <w:t>In handen warm als ochtendlicht</w:t>
      </w:r>
    </w:p>
    <w:p w14:paraId="47B10507" w14:textId="77777777" w:rsidR="007F737E" w:rsidRDefault="007F737E" w:rsidP="007F737E">
      <w:pPr>
        <w:spacing w:after="0" w:line="240" w:lineRule="auto"/>
        <w:jc w:val="both"/>
      </w:pPr>
      <w:proofErr w:type="gramStart"/>
      <w:r>
        <w:t>wordt</w:t>
      </w:r>
      <w:proofErr w:type="gramEnd"/>
      <w:r>
        <w:t xml:space="preserve"> kou uit harten weggenomen,</w:t>
      </w:r>
    </w:p>
    <w:p w14:paraId="6D1AB668" w14:textId="77777777" w:rsidR="007F737E" w:rsidRDefault="007F737E" w:rsidP="007F737E">
      <w:pPr>
        <w:spacing w:after="0" w:line="240" w:lineRule="auto"/>
        <w:jc w:val="both"/>
      </w:pPr>
      <w:proofErr w:type="gramStart"/>
      <w:r>
        <w:t>een</w:t>
      </w:r>
      <w:proofErr w:type="gramEnd"/>
      <w:r>
        <w:t xml:space="preserve"> blik die muren zacht doorziet,</w:t>
      </w:r>
    </w:p>
    <w:p w14:paraId="34D49DF5" w14:textId="77777777" w:rsidR="007F737E" w:rsidRDefault="007F737E" w:rsidP="007F737E">
      <w:pPr>
        <w:spacing w:after="120" w:line="240" w:lineRule="auto"/>
        <w:jc w:val="both"/>
      </w:pPr>
      <w:proofErr w:type="gramStart"/>
      <w:r>
        <w:t>een</w:t>
      </w:r>
      <w:proofErr w:type="gramEnd"/>
      <w:r>
        <w:t xml:space="preserve"> stem die fluistert: kom maar, kom.</w:t>
      </w:r>
    </w:p>
    <w:p w14:paraId="69E02DBF" w14:textId="77777777" w:rsidR="007F737E" w:rsidRDefault="007F737E" w:rsidP="007F737E">
      <w:pPr>
        <w:spacing w:after="0" w:line="240" w:lineRule="auto"/>
        <w:jc w:val="both"/>
      </w:pPr>
      <w:r>
        <w:t>Zij buigt zich naar het breekbaar leven,</w:t>
      </w:r>
    </w:p>
    <w:p w14:paraId="5847EDCC" w14:textId="77777777" w:rsidR="007F737E" w:rsidRDefault="007F737E" w:rsidP="007F737E">
      <w:pPr>
        <w:spacing w:after="0" w:line="240" w:lineRule="auto"/>
        <w:jc w:val="both"/>
      </w:pPr>
      <w:proofErr w:type="gramStart"/>
      <w:r>
        <w:t>raapt</w:t>
      </w:r>
      <w:proofErr w:type="gramEnd"/>
      <w:r>
        <w:t xml:space="preserve"> tranen op als kostbaar glas,</w:t>
      </w:r>
    </w:p>
    <w:p w14:paraId="5A7A9D26" w14:textId="77777777" w:rsidR="007F737E" w:rsidRDefault="007F737E" w:rsidP="007F737E">
      <w:pPr>
        <w:spacing w:after="0" w:line="240" w:lineRule="auto"/>
        <w:jc w:val="both"/>
      </w:pPr>
      <w:proofErr w:type="gramStart"/>
      <w:r>
        <w:t>en</w:t>
      </w:r>
      <w:proofErr w:type="gramEnd"/>
      <w:r>
        <w:t xml:space="preserve"> draagt ze, zonder zelf te beven,</w:t>
      </w:r>
    </w:p>
    <w:p w14:paraId="2CEBA62E" w14:textId="77777777" w:rsidR="007F737E" w:rsidRDefault="007F737E" w:rsidP="007F737E">
      <w:pPr>
        <w:spacing w:after="120" w:line="240" w:lineRule="auto"/>
        <w:jc w:val="both"/>
      </w:pPr>
      <w:proofErr w:type="gramStart"/>
      <w:r>
        <w:t>tot</w:t>
      </w:r>
      <w:proofErr w:type="gramEnd"/>
      <w:r>
        <w:t xml:space="preserve"> waar de stilte genezing was.</w:t>
      </w:r>
    </w:p>
    <w:p w14:paraId="7401DDD6" w14:textId="77777777" w:rsidR="007F737E" w:rsidRDefault="007F737E" w:rsidP="007F737E">
      <w:pPr>
        <w:spacing w:after="0" w:line="240" w:lineRule="auto"/>
        <w:jc w:val="both"/>
      </w:pPr>
      <w:r>
        <w:t>Geen wet, geen plicht, maar stille keuze,</w:t>
      </w:r>
    </w:p>
    <w:p w14:paraId="06A85A46" w14:textId="77777777" w:rsidR="007F737E" w:rsidRDefault="007F737E" w:rsidP="007F737E">
      <w:pPr>
        <w:spacing w:after="0" w:line="240" w:lineRule="auto"/>
        <w:jc w:val="both"/>
      </w:pPr>
      <w:proofErr w:type="gramStart"/>
      <w:r>
        <w:t>een</w:t>
      </w:r>
      <w:proofErr w:type="gramEnd"/>
      <w:r>
        <w:t xml:space="preserve"> adem die de wond omarmt,</w:t>
      </w:r>
    </w:p>
    <w:p w14:paraId="039BE8E7" w14:textId="77777777" w:rsidR="007F737E" w:rsidRDefault="007F737E" w:rsidP="007F737E">
      <w:pPr>
        <w:spacing w:after="0" w:line="240" w:lineRule="auto"/>
        <w:jc w:val="both"/>
      </w:pPr>
      <w:proofErr w:type="gramStart"/>
      <w:r>
        <w:t>een</w:t>
      </w:r>
      <w:proofErr w:type="gramEnd"/>
      <w:r>
        <w:t xml:space="preserve"> kracht die zacht, maar nooit vergeefs is,</w:t>
      </w:r>
    </w:p>
    <w:p w14:paraId="0F42A59C" w14:textId="77777777" w:rsidR="007F737E" w:rsidRDefault="007F737E" w:rsidP="007F737E">
      <w:pPr>
        <w:spacing w:after="120"/>
        <w:jc w:val="both"/>
      </w:pPr>
      <w:proofErr w:type="gramStart"/>
      <w:r>
        <w:t>en</w:t>
      </w:r>
      <w:proofErr w:type="gramEnd"/>
      <w:r>
        <w:t xml:space="preserve"> zelfs het donker bij naam verwelkomt.</w:t>
      </w:r>
    </w:p>
    <w:p w14:paraId="2322E909" w14:textId="0AD81449" w:rsidR="007F737E" w:rsidRDefault="007F737E" w:rsidP="007F737E">
      <w:pPr>
        <w:rPr>
          <w:i/>
          <w:iCs/>
          <w:sz w:val="16"/>
          <w:szCs w:val="16"/>
        </w:rPr>
      </w:pPr>
      <w:r>
        <w:rPr>
          <w:i/>
          <w:iCs/>
          <w:sz w:val="16"/>
          <w:szCs w:val="16"/>
        </w:rPr>
        <w:t>(Gegenereerd door AI, via Bing.com)</w:t>
      </w:r>
    </w:p>
    <w:p w14:paraId="546BD77C" w14:textId="77777777" w:rsidR="005C1DE0" w:rsidRPr="005C1DE0" w:rsidRDefault="005C1DE0" w:rsidP="007F737E"/>
    <w:tbl>
      <w:tblPr>
        <w:tblStyle w:val="Tabelraster"/>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253"/>
      </w:tblGrid>
      <w:tr w:rsidR="00A51A04" w14:paraId="79CB340F" w14:textId="77777777" w:rsidTr="005C1DE0">
        <w:tc>
          <w:tcPr>
            <w:tcW w:w="5240" w:type="dxa"/>
          </w:tcPr>
          <w:p w14:paraId="1D9242FB" w14:textId="77777777" w:rsidR="00A51A04" w:rsidRDefault="00A51A04" w:rsidP="00A51A04">
            <w:pPr>
              <w:jc w:val="both"/>
            </w:pPr>
            <w:r>
              <w:t>Ik honger net zo naar jou,</w:t>
            </w:r>
          </w:p>
          <w:p w14:paraId="0F20541B" w14:textId="77777777" w:rsidR="00A51A04" w:rsidRDefault="00A51A04" w:rsidP="00A51A04">
            <w:pPr>
              <w:jc w:val="both"/>
            </w:pPr>
            <w:r>
              <w:t>Wat zeg Ik,</w:t>
            </w:r>
          </w:p>
          <w:p w14:paraId="664736C5" w14:textId="77777777" w:rsidR="00A51A04" w:rsidRDefault="00A51A04" w:rsidP="00A51A04">
            <w:pPr>
              <w:jc w:val="both"/>
            </w:pPr>
            <w:r>
              <w:t>Veel meer nog</w:t>
            </w:r>
          </w:p>
          <w:p w14:paraId="550D0ECA" w14:textId="77777777" w:rsidR="00A51A04" w:rsidRDefault="00A51A04" w:rsidP="00A51A04">
            <w:pPr>
              <w:jc w:val="both"/>
            </w:pPr>
            <w:r>
              <w:t>Dan jij naar Mij!</w:t>
            </w:r>
          </w:p>
          <w:p w14:paraId="70FD3272" w14:textId="77777777" w:rsidR="00A51A04" w:rsidRDefault="00A51A04" w:rsidP="00A51A04">
            <w:pPr>
              <w:jc w:val="both"/>
            </w:pPr>
          </w:p>
          <w:p w14:paraId="3C85422A" w14:textId="77777777" w:rsidR="00A51A04" w:rsidRDefault="00A51A04" w:rsidP="00A51A04">
            <w:pPr>
              <w:jc w:val="both"/>
            </w:pPr>
            <w:r>
              <w:t>Besef je</w:t>
            </w:r>
          </w:p>
          <w:p w14:paraId="5F481DBF" w14:textId="77777777" w:rsidR="00A51A04" w:rsidRDefault="00A51A04" w:rsidP="00A51A04">
            <w:pPr>
              <w:jc w:val="both"/>
            </w:pPr>
            <w:proofErr w:type="gramStart"/>
            <w:r>
              <w:t>dat</w:t>
            </w:r>
            <w:proofErr w:type="gramEnd"/>
            <w:r>
              <w:t xml:space="preserve"> Ik, Schepper van Al wat leeft,</w:t>
            </w:r>
          </w:p>
          <w:p w14:paraId="6CAA1614" w14:textId="77777777" w:rsidR="00A51A04" w:rsidRDefault="00A51A04" w:rsidP="00A51A04">
            <w:pPr>
              <w:jc w:val="both"/>
            </w:pPr>
            <w:r>
              <w:t>Honger naar jou?</w:t>
            </w:r>
          </w:p>
          <w:p w14:paraId="541DFA78" w14:textId="77777777" w:rsidR="00A51A04" w:rsidRDefault="00A51A04" w:rsidP="00A51A04">
            <w:pPr>
              <w:jc w:val="both"/>
            </w:pPr>
            <w:r>
              <w:t>Naar jouw liefde?</w:t>
            </w:r>
          </w:p>
          <w:p w14:paraId="1D1EBB84" w14:textId="77777777" w:rsidR="00A51A04" w:rsidRDefault="00A51A04" w:rsidP="00A51A04">
            <w:pPr>
              <w:jc w:val="both"/>
            </w:pPr>
            <w:r>
              <w:t xml:space="preserve">Naar </w:t>
            </w:r>
            <w:proofErr w:type="gramStart"/>
            <w:r>
              <w:t>jouw</w:t>
            </w:r>
            <w:proofErr w:type="gramEnd"/>
            <w:r>
              <w:t xml:space="preserve"> ja?</w:t>
            </w:r>
          </w:p>
          <w:p w14:paraId="3F0C7C56" w14:textId="77777777" w:rsidR="00A51A04" w:rsidRDefault="00A51A04" w:rsidP="00A51A04">
            <w:pPr>
              <w:jc w:val="both"/>
            </w:pPr>
            <w:r>
              <w:t xml:space="preserve">Naar </w:t>
            </w:r>
            <w:proofErr w:type="gramStart"/>
            <w:r>
              <w:t>jouw</w:t>
            </w:r>
            <w:proofErr w:type="gramEnd"/>
            <w:r>
              <w:t xml:space="preserve"> hele zelf?</w:t>
            </w:r>
          </w:p>
          <w:p w14:paraId="5D0AD0B9" w14:textId="77777777" w:rsidR="00A51A04" w:rsidRDefault="00A51A04" w:rsidP="00A51A04">
            <w:pPr>
              <w:jc w:val="both"/>
            </w:pPr>
          </w:p>
          <w:p w14:paraId="02F62F1D" w14:textId="77777777" w:rsidR="00A51A04" w:rsidRDefault="00A51A04" w:rsidP="00A51A04">
            <w:pPr>
              <w:jc w:val="both"/>
            </w:pPr>
            <w:r>
              <w:t>Hoe oneindig kostbaar ben jij</w:t>
            </w:r>
          </w:p>
          <w:p w14:paraId="397A2036" w14:textId="77777777" w:rsidR="00A51A04" w:rsidRDefault="00A51A04" w:rsidP="00A51A04">
            <w:pPr>
              <w:jc w:val="both"/>
            </w:pPr>
            <w:r>
              <w:t>In Mijn ogen!</w:t>
            </w:r>
          </w:p>
          <w:p w14:paraId="1D3285B2" w14:textId="77777777" w:rsidR="00A51A04" w:rsidRDefault="00A51A04" w:rsidP="00A51A04">
            <w:pPr>
              <w:jc w:val="both"/>
            </w:pPr>
          </w:p>
          <w:p w14:paraId="363FD27C" w14:textId="77777777" w:rsidR="00A51A04" w:rsidRDefault="00A51A04" w:rsidP="00A51A04">
            <w:pPr>
              <w:jc w:val="both"/>
            </w:pPr>
            <w:r>
              <w:t>Mijn JA was eerst</w:t>
            </w:r>
          </w:p>
          <w:p w14:paraId="497AAA33" w14:textId="77777777" w:rsidR="00A51A04" w:rsidRDefault="00A51A04" w:rsidP="00A51A04">
            <w:pPr>
              <w:jc w:val="both"/>
            </w:pPr>
            <w:r>
              <w:t>Mijn Liefde gaat je vooraf</w:t>
            </w:r>
          </w:p>
          <w:p w14:paraId="01E0477D" w14:textId="77777777" w:rsidR="00A51A04" w:rsidRDefault="00A51A04" w:rsidP="00A51A04">
            <w:pPr>
              <w:jc w:val="both"/>
            </w:pPr>
            <w:r>
              <w:t>Ja, groot is Mijn honger naar jou</w:t>
            </w:r>
          </w:p>
          <w:p w14:paraId="14233B8A" w14:textId="77777777" w:rsidR="00A51A04" w:rsidRDefault="00A51A04" w:rsidP="00A51A04">
            <w:pPr>
              <w:jc w:val="both"/>
            </w:pPr>
            <w:r>
              <w:t>Ik dorst naar jou!</w:t>
            </w:r>
          </w:p>
          <w:p w14:paraId="26AFC84C" w14:textId="77777777" w:rsidR="00A51A04" w:rsidRDefault="00A51A04" w:rsidP="00A51A04">
            <w:pPr>
              <w:jc w:val="both"/>
            </w:pPr>
            <w:r>
              <w:t>Ik wacht op jou</w:t>
            </w:r>
          </w:p>
          <w:p w14:paraId="40A3C7B4" w14:textId="77777777" w:rsidR="00A51A04" w:rsidRDefault="00A51A04" w:rsidP="00A51A04">
            <w:pPr>
              <w:jc w:val="both"/>
            </w:pPr>
            <w:r>
              <w:t>Ik smacht naar jou</w:t>
            </w:r>
          </w:p>
          <w:p w14:paraId="663111CA" w14:textId="77777777" w:rsidR="00A51A04" w:rsidRDefault="00A51A04" w:rsidP="00A51A04">
            <w:pPr>
              <w:jc w:val="both"/>
            </w:pPr>
          </w:p>
          <w:p w14:paraId="03846494" w14:textId="77777777" w:rsidR="00A51A04" w:rsidRDefault="00A51A04" w:rsidP="00A51A04">
            <w:pPr>
              <w:jc w:val="both"/>
            </w:pPr>
            <w:r>
              <w:t>Mag Ik jouw honger stillen</w:t>
            </w:r>
          </w:p>
          <w:p w14:paraId="09132E5A" w14:textId="77777777" w:rsidR="00A51A04" w:rsidRDefault="00A51A04" w:rsidP="00A51A04">
            <w:pPr>
              <w:jc w:val="both"/>
            </w:pPr>
            <w:r>
              <w:t>Je dorst lessen</w:t>
            </w:r>
          </w:p>
          <w:p w14:paraId="3FE5E918" w14:textId="77777777" w:rsidR="00A51A04" w:rsidRDefault="00A51A04" w:rsidP="00A51A04">
            <w:pPr>
              <w:spacing w:after="120"/>
              <w:jc w:val="both"/>
            </w:pPr>
            <w:r>
              <w:t>In overvloed?</w:t>
            </w:r>
          </w:p>
          <w:p w14:paraId="722C129C" w14:textId="77777777" w:rsidR="00A51A04" w:rsidRDefault="00A51A04" w:rsidP="00A51A04">
            <w:pPr>
              <w:rPr>
                <w:i/>
                <w:iCs/>
                <w:sz w:val="16"/>
                <w:szCs w:val="16"/>
              </w:rPr>
            </w:pPr>
            <w:r w:rsidRPr="00D15C13">
              <w:rPr>
                <w:i/>
                <w:iCs/>
                <w:sz w:val="16"/>
                <w:szCs w:val="16"/>
              </w:rPr>
              <w:t xml:space="preserve">(Jana </w:t>
            </w:r>
            <w:proofErr w:type="spellStart"/>
            <w:r w:rsidRPr="00D15C13">
              <w:rPr>
                <w:i/>
                <w:iCs/>
                <w:sz w:val="16"/>
                <w:szCs w:val="16"/>
              </w:rPr>
              <w:t>Binon</w:t>
            </w:r>
            <w:proofErr w:type="spellEnd"/>
            <w:r w:rsidRPr="00D15C13">
              <w:rPr>
                <w:i/>
                <w:iCs/>
                <w:sz w:val="16"/>
                <w:szCs w:val="16"/>
              </w:rPr>
              <w:t xml:space="preserve">, </w:t>
            </w:r>
            <w:proofErr w:type="spellStart"/>
            <w:r w:rsidRPr="00D15C13">
              <w:rPr>
                <w:i/>
                <w:iCs/>
                <w:sz w:val="16"/>
                <w:szCs w:val="16"/>
              </w:rPr>
              <w:t>Inwezig</w:t>
            </w:r>
            <w:proofErr w:type="spellEnd"/>
            <w:r w:rsidRPr="00D15C13">
              <w:rPr>
                <w:i/>
                <w:iCs/>
                <w:sz w:val="16"/>
                <w:szCs w:val="16"/>
              </w:rPr>
              <w:t xml:space="preserve">, </w:t>
            </w:r>
            <w:hyperlink r:id="rId40" w:history="1">
              <w:r w:rsidRPr="00D15C13">
                <w:rPr>
                  <w:rStyle w:val="Hyperlink"/>
                  <w:i/>
                  <w:iCs/>
                  <w:sz w:val="16"/>
                  <w:szCs w:val="16"/>
                </w:rPr>
                <w:t>https://inwezig.be/honger/</w:t>
              </w:r>
            </w:hyperlink>
            <w:r w:rsidRPr="00D15C13">
              <w:rPr>
                <w:i/>
                <w:iCs/>
                <w:sz w:val="16"/>
                <w:szCs w:val="16"/>
              </w:rPr>
              <w:t>)</w:t>
            </w:r>
          </w:p>
          <w:p w14:paraId="25DC9E34" w14:textId="77777777" w:rsidR="00A51A04" w:rsidRDefault="00A51A04" w:rsidP="007F737E"/>
        </w:tc>
        <w:tc>
          <w:tcPr>
            <w:tcW w:w="4253" w:type="dxa"/>
          </w:tcPr>
          <w:p w14:paraId="167C8614" w14:textId="77777777" w:rsidR="00A51A04" w:rsidRPr="005C1DE0" w:rsidRDefault="00A51A04" w:rsidP="00A51A04">
            <w:pPr>
              <w:rPr>
                <w:b/>
                <w:bCs/>
              </w:rPr>
            </w:pPr>
            <w:r w:rsidRPr="005C1DE0">
              <w:rPr>
                <w:b/>
                <w:bCs/>
              </w:rPr>
              <w:t>Als je goed doet</w:t>
            </w:r>
          </w:p>
          <w:p w14:paraId="423062C4" w14:textId="77777777" w:rsidR="00A51A04" w:rsidRDefault="00A51A04" w:rsidP="00A51A04"/>
          <w:p w14:paraId="5549C734" w14:textId="77777777" w:rsidR="00A51A04" w:rsidRDefault="00A51A04" w:rsidP="00A51A04">
            <w:r>
              <w:t>Een kleine daad, haast ongezien,</w:t>
            </w:r>
          </w:p>
          <w:p w14:paraId="0A6BF31B" w14:textId="77777777" w:rsidR="00A51A04" w:rsidRDefault="00A51A04" w:rsidP="00A51A04">
            <w:proofErr w:type="gramStart"/>
            <w:r>
              <w:t>een</w:t>
            </w:r>
            <w:proofErr w:type="gramEnd"/>
            <w:r>
              <w:t xml:space="preserve"> woord waardoor een hart kan zien,</w:t>
            </w:r>
          </w:p>
          <w:p w14:paraId="6A5A04C9" w14:textId="77777777" w:rsidR="00A51A04" w:rsidRDefault="00A51A04" w:rsidP="00A51A04">
            <w:proofErr w:type="gramStart"/>
            <w:r>
              <w:t>een</w:t>
            </w:r>
            <w:proofErr w:type="gramEnd"/>
            <w:r>
              <w:t xml:space="preserve"> hand die zacht een last verlicht,</w:t>
            </w:r>
          </w:p>
          <w:p w14:paraId="1A7672C8" w14:textId="77777777" w:rsidR="00A51A04" w:rsidRDefault="00A51A04" w:rsidP="00A51A04">
            <w:proofErr w:type="gramStart"/>
            <w:r>
              <w:t>een</w:t>
            </w:r>
            <w:proofErr w:type="gramEnd"/>
            <w:r>
              <w:t xml:space="preserve"> glimlach als een straal van licht.</w:t>
            </w:r>
          </w:p>
          <w:p w14:paraId="4D1E1B60" w14:textId="77777777" w:rsidR="00A51A04" w:rsidRDefault="00A51A04" w:rsidP="00A51A04"/>
          <w:p w14:paraId="170D1EF9" w14:textId="77777777" w:rsidR="00A51A04" w:rsidRDefault="00A51A04" w:rsidP="00A51A04">
            <w:r>
              <w:t>Je hoeft niet groot, niet sterk te zijn,</w:t>
            </w:r>
          </w:p>
          <w:p w14:paraId="6D69FBEA" w14:textId="77777777" w:rsidR="00A51A04" w:rsidRDefault="00A51A04" w:rsidP="00A51A04">
            <w:proofErr w:type="gramStart"/>
            <w:r>
              <w:t>niet</w:t>
            </w:r>
            <w:proofErr w:type="gramEnd"/>
            <w:r>
              <w:t xml:space="preserve"> vrij van zorgen of van pijn.</w:t>
            </w:r>
          </w:p>
          <w:p w14:paraId="15F22876" w14:textId="77777777" w:rsidR="00A51A04" w:rsidRDefault="00A51A04" w:rsidP="00A51A04">
            <w:r>
              <w:t>Want goedheid groeit in klein gebaar,</w:t>
            </w:r>
          </w:p>
          <w:p w14:paraId="0606F270" w14:textId="77777777" w:rsidR="00A51A04" w:rsidRDefault="00A51A04" w:rsidP="00A51A04">
            <w:proofErr w:type="gramStart"/>
            <w:r>
              <w:t>in</w:t>
            </w:r>
            <w:proofErr w:type="gramEnd"/>
            <w:r>
              <w:t xml:space="preserve"> weten: ik ben even daar.</w:t>
            </w:r>
          </w:p>
          <w:p w14:paraId="538F75AC" w14:textId="77777777" w:rsidR="00A51A04" w:rsidRDefault="00A51A04" w:rsidP="00A51A04"/>
          <w:p w14:paraId="41A23029" w14:textId="77777777" w:rsidR="00A51A04" w:rsidRDefault="00A51A04" w:rsidP="00A51A04">
            <w:r>
              <w:t>Een luisterend oor, een open blik,</w:t>
            </w:r>
          </w:p>
          <w:p w14:paraId="061E6539" w14:textId="77777777" w:rsidR="00A51A04" w:rsidRDefault="00A51A04" w:rsidP="00A51A04">
            <w:proofErr w:type="gramStart"/>
            <w:r>
              <w:t>een</w:t>
            </w:r>
            <w:proofErr w:type="gramEnd"/>
            <w:r>
              <w:t xml:space="preserve"> stil moment, een klein geluk.</w:t>
            </w:r>
          </w:p>
          <w:p w14:paraId="571DE464" w14:textId="77777777" w:rsidR="00A51A04" w:rsidRDefault="00A51A04" w:rsidP="00A51A04">
            <w:r>
              <w:t>Soms is het weinig wat je geeft,</w:t>
            </w:r>
          </w:p>
          <w:p w14:paraId="30CFC25F" w14:textId="77777777" w:rsidR="00A51A04" w:rsidRDefault="00A51A04" w:rsidP="00A51A04">
            <w:proofErr w:type="gramStart"/>
            <w:r>
              <w:t>maar</w:t>
            </w:r>
            <w:proofErr w:type="gramEnd"/>
            <w:r>
              <w:t xml:space="preserve"> groot voor wie het nodig heeft.</w:t>
            </w:r>
          </w:p>
          <w:p w14:paraId="2D607B86" w14:textId="77777777" w:rsidR="00A51A04" w:rsidRDefault="00A51A04" w:rsidP="00A51A04"/>
          <w:p w14:paraId="696F8251" w14:textId="77777777" w:rsidR="00A51A04" w:rsidRDefault="00A51A04" w:rsidP="00A51A04">
            <w:r>
              <w:t>Want wie iets goeds zaait onderweg,</w:t>
            </w:r>
          </w:p>
          <w:p w14:paraId="75E757EE" w14:textId="77777777" w:rsidR="00A51A04" w:rsidRDefault="00A51A04" w:rsidP="00A51A04">
            <w:proofErr w:type="gramStart"/>
            <w:r>
              <w:t>verlicht</w:t>
            </w:r>
            <w:proofErr w:type="gramEnd"/>
            <w:r>
              <w:t xml:space="preserve"> een stukje van de pech.</w:t>
            </w:r>
          </w:p>
          <w:p w14:paraId="472544FD" w14:textId="77777777" w:rsidR="00A51A04" w:rsidRDefault="00A51A04" w:rsidP="00A51A04">
            <w:r>
              <w:t>En wat je geeft, soms onbewust,</w:t>
            </w:r>
          </w:p>
          <w:p w14:paraId="7BD47DBD" w14:textId="77777777" w:rsidR="00A51A04" w:rsidRDefault="00A51A04" w:rsidP="00A51A04">
            <w:proofErr w:type="gramStart"/>
            <w:r>
              <w:t>brengt</w:t>
            </w:r>
            <w:proofErr w:type="gramEnd"/>
            <w:r>
              <w:t xml:space="preserve"> ook in eigen hart weer rust.</w:t>
            </w:r>
          </w:p>
          <w:p w14:paraId="21E8C814" w14:textId="77777777" w:rsidR="00A51A04" w:rsidRDefault="00A51A04" w:rsidP="00A51A04"/>
          <w:p w14:paraId="7A506A06" w14:textId="77777777" w:rsidR="00A51A04" w:rsidRDefault="00A51A04" w:rsidP="00A51A04">
            <w:r>
              <w:t>Dus wees een licht, hoe klein ook soms,</w:t>
            </w:r>
          </w:p>
          <w:p w14:paraId="7A00624F" w14:textId="77777777" w:rsidR="00A51A04" w:rsidRDefault="00A51A04" w:rsidP="00A51A04">
            <w:proofErr w:type="gramStart"/>
            <w:r>
              <w:t>een</w:t>
            </w:r>
            <w:proofErr w:type="gramEnd"/>
            <w:r>
              <w:t xml:space="preserve"> zachte stem in ’t luidste </w:t>
            </w:r>
            <w:proofErr w:type="spellStart"/>
            <w:r>
              <w:t>troms</w:t>
            </w:r>
            <w:proofErr w:type="spellEnd"/>
            <w:r>
              <w:t>.</w:t>
            </w:r>
          </w:p>
          <w:p w14:paraId="7BC873E5" w14:textId="77777777" w:rsidR="00A51A04" w:rsidRDefault="00A51A04" w:rsidP="00A51A04">
            <w:r>
              <w:t>Want goed doen leeft van mens tot mens,</w:t>
            </w:r>
          </w:p>
          <w:p w14:paraId="5BFA46FC" w14:textId="77777777" w:rsidR="00A51A04" w:rsidRDefault="00A51A04" w:rsidP="00A51A04">
            <w:pPr>
              <w:spacing w:after="120"/>
            </w:pPr>
            <w:proofErr w:type="gramStart"/>
            <w:r>
              <w:t>misschien</w:t>
            </w:r>
            <w:proofErr w:type="gramEnd"/>
            <w:r>
              <w:t xml:space="preserve"> wel als de mooiste wens.</w:t>
            </w:r>
          </w:p>
          <w:p w14:paraId="1BADE8DD" w14:textId="5D64BC52" w:rsidR="00A51A04" w:rsidRPr="00A51A04" w:rsidRDefault="00A51A04" w:rsidP="00A51A04">
            <w:pPr>
              <w:rPr>
                <w:i/>
                <w:iCs/>
              </w:rPr>
            </w:pPr>
            <w:r w:rsidRPr="00A51A04">
              <w:rPr>
                <w:i/>
                <w:iCs/>
                <w:sz w:val="16"/>
                <w:szCs w:val="16"/>
              </w:rPr>
              <w:t xml:space="preserve">(Gegeneerd door </w:t>
            </w:r>
            <w:proofErr w:type="spellStart"/>
            <w:r w:rsidRPr="00A51A04">
              <w:rPr>
                <w:i/>
                <w:iCs/>
                <w:sz w:val="16"/>
                <w:szCs w:val="16"/>
              </w:rPr>
              <w:t>ChatGPT</w:t>
            </w:r>
            <w:proofErr w:type="spellEnd"/>
            <w:r w:rsidRPr="00A51A04">
              <w:rPr>
                <w:i/>
                <w:iCs/>
                <w:sz w:val="16"/>
                <w:szCs w:val="16"/>
              </w:rPr>
              <w:t>)</w:t>
            </w:r>
          </w:p>
        </w:tc>
      </w:tr>
    </w:tbl>
    <w:p w14:paraId="3DA122B3" w14:textId="77777777" w:rsidR="007F737E" w:rsidRDefault="007F737E" w:rsidP="007F737E"/>
    <w:p w14:paraId="34760A29" w14:textId="7C175330" w:rsidR="007F737E" w:rsidRPr="007F737E" w:rsidRDefault="007F737E" w:rsidP="00B162F7">
      <w:pPr>
        <w:spacing w:after="0"/>
        <w:rPr>
          <w:b/>
          <w:bCs/>
          <w:lang w:val="en-GB"/>
        </w:rPr>
      </w:pPr>
      <w:proofErr w:type="spellStart"/>
      <w:r w:rsidRPr="007F737E">
        <w:rPr>
          <w:b/>
          <w:bCs/>
          <w:lang w:val="en-GB"/>
        </w:rPr>
        <w:t>Engelstalige</w:t>
      </w:r>
      <w:proofErr w:type="spellEnd"/>
      <w:r w:rsidRPr="007F737E">
        <w:rPr>
          <w:b/>
          <w:bCs/>
          <w:lang w:val="en-GB"/>
        </w:rPr>
        <w:t xml:space="preserve"> </w:t>
      </w:r>
      <w:proofErr w:type="spellStart"/>
      <w:r w:rsidRPr="007F737E">
        <w:rPr>
          <w:b/>
          <w:bCs/>
          <w:lang w:val="en-GB"/>
        </w:rPr>
        <w:t>citaten</w:t>
      </w:r>
      <w:proofErr w:type="spellEnd"/>
    </w:p>
    <w:p w14:paraId="0E602325" w14:textId="77777777" w:rsidR="007F737E" w:rsidRPr="007F737E" w:rsidRDefault="007F737E" w:rsidP="007F737E">
      <w:pPr>
        <w:pStyle w:val="Lijstalinea"/>
        <w:numPr>
          <w:ilvl w:val="0"/>
          <w:numId w:val="21"/>
        </w:numPr>
        <w:rPr>
          <w:lang w:val="en-GB"/>
        </w:rPr>
      </w:pPr>
      <w:r w:rsidRPr="007F737E">
        <w:rPr>
          <w:lang w:val="en-GB"/>
        </w:rPr>
        <w:t>Those who make compassion an essential part of their lives find the joy of life. – Robert J. Furey</w:t>
      </w:r>
    </w:p>
    <w:p w14:paraId="193100DC" w14:textId="77777777" w:rsidR="007F737E" w:rsidRPr="007F737E" w:rsidRDefault="007F737E" w:rsidP="007F737E">
      <w:pPr>
        <w:pStyle w:val="Lijstalinea"/>
        <w:numPr>
          <w:ilvl w:val="0"/>
          <w:numId w:val="21"/>
        </w:numPr>
        <w:rPr>
          <w:lang w:val="en-GB"/>
        </w:rPr>
      </w:pPr>
      <w:r w:rsidRPr="007F737E">
        <w:rPr>
          <w:lang w:val="en-GB"/>
        </w:rPr>
        <w:t>Compassion is the radicalism of our time – Dalai Lama</w:t>
      </w:r>
    </w:p>
    <w:p w14:paraId="07FAB72A" w14:textId="77777777" w:rsidR="007F737E" w:rsidRPr="007F737E" w:rsidRDefault="007F737E" w:rsidP="007F737E">
      <w:pPr>
        <w:pStyle w:val="Lijstalinea"/>
        <w:numPr>
          <w:ilvl w:val="0"/>
          <w:numId w:val="21"/>
        </w:numPr>
        <w:rPr>
          <w:lang w:val="en-GB"/>
        </w:rPr>
      </w:pPr>
      <w:r w:rsidRPr="007F737E">
        <w:rPr>
          <w:lang w:val="en-GB"/>
        </w:rPr>
        <w:t>Love and compassion are necessities, not luxuries. Without them humanity cannot survive. – Dalai Lama</w:t>
      </w:r>
    </w:p>
    <w:p w14:paraId="3851856C" w14:textId="77777777" w:rsidR="007F737E" w:rsidRPr="007F737E" w:rsidRDefault="007F737E" w:rsidP="007F737E">
      <w:pPr>
        <w:pStyle w:val="Lijstalinea"/>
        <w:numPr>
          <w:ilvl w:val="0"/>
          <w:numId w:val="21"/>
        </w:numPr>
        <w:rPr>
          <w:lang w:val="en-GB"/>
        </w:rPr>
      </w:pPr>
      <w:r w:rsidRPr="007F737E">
        <w:rPr>
          <w:lang w:val="en-GB"/>
        </w:rPr>
        <w:t xml:space="preserve">If your compassion does not include yourself, it is incomplete. – </w:t>
      </w:r>
      <w:proofErr w:type="spellStart"/>
      <w:r w:rsidRPr="007F737E">
        <w:rPr>
          <w:lang w:val="en-GB"/>
        </w:rPr>
        <w:t>Boeddha</w:t>
      </w:r>
      <w:proofErr w:type="spellEnd"/>
    </w:p>
    <w:p w14:paraId="2A785ECC" w14:textId="77777777" w:rsidR="007F737E" w:rsidRPr="007F737E" w:rsidRDefault="007F737E" w:rsidP="007F737E">
      <w:pPr>
        <w:pStyle w:val="Lijstalinea"/>
        <w:numPr>
          <w:ilvl w:val="0"/>
          <w:numId w:val="21"/>
        </w:numPr>
        <w:rPr>
          <w:lang w:val="en-GB"/>
        </w:rPr>
      </w:pPr>
      <w:r w:rsidRPr="007F737E">
        <w:rPr>
          <w:lang w:val="en-GB"/>
        </w:rPr>
        <w:lastRenderedPageBreak/>
        <w:t>Let our hearts and hands be stretched out in compassion toward others for everyone is walking his or her own difficult path – Dieter F. Uchtdorf</w:t>
      </w:r>
    </w:p>
    <w:p w14:paraId="66D9746D" w14:textId="77777777" w:rsidR="007F737E" w:rsidRPr="007F737E" w:rsidRDefault="007F737E" w:rsidP="007F737E">
      <w:pPr>
        <w:pStyle w:val="Lijstalinea"/>
        <w:numPr>
          <w:ilvl w:val="0"/>
          <w:numId w:val="21"/>
        </w:numPr>
        <w:rPr>
          <w:lang w:val="en-GB"/>
        </w:rPr>
      </w:pPr>
      <w:r w:rsidRPr="007F737E">
        <w:rPr>
          <w:lang w:val="en-GB"/>
        </w:rPr>
        <w:t>The root of compassion is compassion for oneself. – Pema Chodron</w:t>
      </w:r>
    </w:p>
    <w:p w14:paraId="3F545BE7" w14:textId="77777777" w:rsidR="007F737E" w:rsidRPr="007F737E" w:rsidRDefault="007F737E" w:rsidP="007F737E">
      <w:pPr>
        <w:pStyle w:val="Lijstalinea"/>
        <w:numPr>
          <w:ilvl w:val="0"/>
          <w:numId w:val="21"/>
        </w:numPr>
        <w:rPr>
          <w:lang w:val="en-GB"/>
        </w:rPr>
      </w:pPr>
      <w:r w:rsidRPr="007F737E">
        <w:rPr>
          <w:lang w:val="en-GB"/>
        </w:rPr>
        <w:t>Tolerance and compassion are qualities of fearless people. – Paulo Coelho</w:t>
      </w:r>
    </w:p>
    <w:p w14:paraId="225692BF" w14:textId="77777777" w:rsidR="007F737E" w:rsidRPr="007F737E" w:rsidRDefault="007F737E" w:rsidP="007F737E">
      <w:pPr>
        <w:pStyle w:val="Lijstalinea"/>
        <w:numPr>
          <w:ilvl w:val="0"/>
          <w:numId w:val="21"/>
        </w:numPr>
        <w:rPr>
          <w:lang w:val="en-GB"/>
        </w:rPr>
      </w:pPr>
      <w:r w:rsidRPr="007F737E">
        <w:rPr>
          <w:lang w:val="en-GB"/>
        </w:rPr>
        <w:t>You were made for the place where your real passion meets compassion, because there lies your real purpose. – Ann Voskamp</w:t>
      </w:r>
    </w:p>
    <w:p w14:paraId="6E01C3B3" w14:textId="77777777" w:rsidR="007F737E" w:rsidRPr="00FB07CC" w:rsidRDefault="007F737E" w:rsidP="007F737E">
      <w:pPr>
        <w:ind w:firstLine="709"/>
        <w:rPr>
          <w:sz w:val="16"/>
          <w:szCs w:val="16"/>
        </w:rPr>
      </w:pPr>
      <w:r w:rsidRPr="00FB07CC">
        <w:rPr>
          <w:sz w:val="16"/>
          <w:szCs w:val="16"/>
        </w:rPr>
        <w:t xml:space="preserve">(Bron: </w:t>
      </w:r>
      <w:hyperlink r:id="rId41" w:history="1">
        <w:r w:rsidRPr="00FB07CC">
          <w:rPr>
            <w:rStyle w:val="Hyperlink"/>
            <w:sz w:val="16"/>
            <w:szCs w:val="16"/>
          </w:rPr>
          <w:t>https://www.pastoralezorg.be/page/barmhartigheid-vandaag/</w:t>
        </w:r>
      </w:hyperlink>
      <w:r w:rsidRPr="00FB07CC">
        <w:rPr>
          <w:sz w:val="16"/>
          <w:szCs w:val="16"/>
        </w:rPr>
        <w:t xml:space="preserve">) </w:t>
      </w:r>
    </w:p>
    <w:p w14:paraId="28C1F8E4" w14:textId="4BABBE41" w:rsidR="007F737E" w:rsidRPr="005C1DE0" w:rsidRDefault="005C1DE0" w:rsidP="005C1DE0">
      <w:pPr>
        <w:spacing w:before="240" w:after="0"/>
        <w:rPr>
          <w:b/>
          <w:bCs/>
        </w:rPr>
      </w:pPr>
      <w:r w:rsidRPr="005C1DE0">
        <w:rPr>
          <w:b/>
          <w:bCs/>
        </w:rPr>
        <w:t>De naam van God is genade</w:t>
      </w:r>
    </w:p>
    <w:p w14:paraId="26AF3F4F" w14:textId="09B265EE" w:rsidR="007F737E" w:rsidRDefault="007F737E" w:rsidP="007F737E">
      <w:pPr>
        <w:jc w:val="both"/>
      </w:pPr>
      <w:r>
        <w:t xml:space="preserve">In </w:t>
      </w:r>
      <w:r w:rsidRPr="00C04761">
        <w:t>2016 ging Paus Franciscus in gesprek</w:t>
      </w:r>
      <w:r>
        <w:t xml:space="preserve"> met de Italiaanse journalist Andrea </w:t>
      </w:r>
      <w:proofErr w:type="spellStart"/>
      <w:r>
        <w:t>Tornielli</w:t>
      </w:r>
      <w:proofErr w:type="spellEnd"/>
      <w:r>
        <w:t xml:space="preserve">. Het gesprek resulteerde in het boek </w:t>
      </w:r>
      <w:r>
        <w:rPr>
          <w:i/>
          <w:iCs/>
        </w:rPr>
        <w:t>Paus Franciscus. De naam van God is genade</w:t>
      </w:r>
      <w:r>
        <w:t xml:space="preserve">. </w:t>
      </w:r>
    </w:p>
    <w:p w14:paraId="2C1C89F3" w14:textId="77777777" w:rsidR="007F737E" w:rsidRDefault="007F737E" w:rsidP="007F737E">
      <w:pPr>
        <w:jc w:val="both"/>
      </w:pPr>
      <w:r>
        <w:t>Op de vraag “Wat betekent barmhartigheid voor u?”, antwoordde de Paus:</w:t>
      </w:r>
    </w:p>
    <w:p w14:paraId="3E9C2710" w14:textId="16DE5424" w:rsidR="007F737E" w:rsidRPr="002A73BA" w:rsidRDefault="007F737E" w:rsidP="007F737E">
      <w:pPr>
        <w:ind w:left="284" w:right="284"/>
        <w:jc w:val="both"/>
        <w:rPr>
          <w:sz w:val="16"/>
          <w:szCs w:val="16"/>
        </w:rPr>
      </w:pPr>
      <w:r w:rsidRPr="00E85664">
        <w:rPr>
          <w:i/>
          <w:iCs/>
        </w:rPr>
        <w:t>Strikt genomen betekent barmhartigheid je hart openen voor mensen die het moeilijk hebben. En dan komen we meteen bij de Heer: barmhartigheid is de goddelijke wil om te omarmen, waarmee God ons welkom heet door zichzelf te geven en door zich naar ons toe te buigen en ons te vergeven. Jezus heeft gezegd dat Hij niet is gekomen voor de rechtvaardigen, maar voor de zondaars. Hij is niet gekomen voor de gezonde mensen die geen arts nodig hebben, maar voor de zieken. Je zou dus kunnen zeggen dat barmhartigheid de identiteitskaart van onze God is. God van barmhartigheid, barmhartige God. Voor mij is dat echt de identiteitskaart van onze God</w:t>
      </w:r>
      <w:r w:rsidR="00A3310D">
        <w:rPr>
          <w:rStyle w:val="Voetnootmarkering"/>
          <w:i/>
          <w:iCs/>
        </w:rPr>
        <w:footnoteReference w:id="2"/>
      </w:r>
      <w:r w:rsidRPr="00E85664">
        <w:rPr>
          <w:i/>
          <w:iCs/>
        </w:rPr>
        <w:t>.</w:t>
      </w:r>
      <w:r w:rsidR="009613EC">
        <w:rPr>
          <w:i/>
          <w:iCs/>
        </w:rPr>
        <w:t xml:space="preserve"> </w:t>
      </w:r>
      <w:r w:rsidR="002A73BA">
        <w:rPr>
          <w:sz w:val="16"/>
          <w:szCs w:val="16"/>
        </w:rPr>
        <w:t>(</w:t>
      </w:r>
      <w:r w:rsidR="002A73BA">
        <w:rPr>
          <w:i/>
          <w:iCs/>
          <w:sz w:val="16"/>
          <w:szCs w:val="16"/>
        </w:rPr>
        <w:t xml:space="preserve">De naam van God is genade. </w:t>
      </w:r>
      <w:r w:rsidR="00643A7C">
        <w:rPr>
          <w:i/>
          <w:iCs/>
          <w:sz w:val="16"/>
          <w:szCs w:val="16"/>
        </w:rPr>
        <w:t>Een</w:t>
      </w:r>
      <w:r w:rsidR="002A73BA">
        <w:rPr>
          <w:i/>
          <w:iCs/>
          <w:sz w:val="16"/>
          <w:szCs w:val="16"/>
        </w:rPr>
        <w:t xml:space="preserve"> gesprek met Andrea </w:t>
      </w:r>
      <w:proofErr w:type="spellStart"/>
      <w:r w:rsidR="002A73BA">
        <w:rPr>
          <w:i/>
          <w:iCs/>
          <w:sz w:val="16"/>
          <w:szCs w:val="16"/>
        </w:rPr>
        <w:t>Tornielli</w:t>
      </w:r>
      <w:proofErr w:type="spellEnd"/>
      <w:r w:rsidR="002A73BA">
        <w:rPr>
          <w:sz w:val="16"/>
          <w:szCs w:val="16"/>
        </w:rPr>
        <w:t>,</w:t>
      </w:r>
      <w:r w:rsidR="009322F4">
        <w:rPr>
          <w:sz w:val="16"/>
          <w:szCs w:val="16"/>
        </w:rPr>
        <w:t xml:space="preserve"> Paus Franciscus, 2016, Milaan, blz.29-30.)</w:t>
      </w:r>
    </w:p>
    <w:p w14:paraId="0B9EBCE4" w14:textId="77777777" w:rsidR="007F737E" w:rsidRDefault="007F737E" w:rsidP="007F737E"/>
    <w:p w14:paraId="257F59BA" w14:textId="77777777" w:rsidR="007F737E" w:rsidRDefault="007F737E" w:rsidP="007F737E">
      <w:pPr>
        <w:sectPr w:rsidR="007F737E" w:rsidSect="00D32709">
          <w:footerReference w:type="even" r:id="rId42"/>
          <w:footerReference w:type="default" r:id="rId43"/>
          <w:footerReference w:type="first" r:id="rId44"/>
          <w:endnotePr>
            <w:numFmt w:val="decimal"/>
          </w:endnotePr>
          <w:pgSz w:w="11906" w:h="16838" w:code="9"/>
          <w:pgMar w:top="1134" w:right="1418" w:bottom="1134" w:left="1418" w:header="709" w:footer="340" w:gutter="0"/>
          <w:cols w:space="708"/>
          <w:titlePg/>
          <w:docGrid w:linePitch="360"/>
        </w:sectPr>
      </w:pPr>
    </w:p>
    <w:p w14:paraId="1341305B" w14:textId="77777777" w:rsidR="007F737E" w:rsidRDefault="007F737E" w:rsidP="007F737E">
      <w:pPr>
        <w:spacing w:after="0" w:line="240" w:lineRule="auto"/>
      </w:pPr>
      <w:r>
        <w:t>Hij hing op straat rond. Ik had geen idee</w:t>
      </w:r>
    </w:p>
    <w:p w14:paraId="46E8E182" w14:textId="77777777" w:rsidR="007F737E" w:rsidRDefault="007F737E" w:rsidP="007F737E">
      <w:pPr>
        <w:spacing w:after="0" w:line="240" w:lineRule="auto"/>
      </w:pPr>
      <w:proofErr w:type="gramStart"/>
      <w:r>
        <w:t>wat</w:t>
      </w:r>
      <w:proofErr w:type="gramEnd"/>
      <w:r>
        <w:t xml:space="preserve"> hij daar deed. Beleefd vroeg ik hem mee</w:t>
      </w:r>
    </w:p>
    <w:p w14:paraId="6F2018E2" w14:textId="77777777" w:rsidR="007F737E" w:rsidRDefault="007F737E" w:rsidP="007F737E">
      <w:pPr>
        <w:spacing w:after="0" w:line="240" w:lineRule="auto"/>
      </w:pPr>
      <w:proofErr w:type="gramStart"/>
      <w:r>
        <w:t>en</w:t>
      </w:r>
      <w:proofErr w:type="gramEnd"/>
      <w:r>
        <w:t xml:space="preserve"> bij het eten kwam hij langzaam los</w:t>
      </w:r>
    </w:p>
    <w:p w14:paraId="3D677C14" w14:textId="77777777" w:rsidR="007F737E" w:rsidRDefault="007F737E" w:rsidP="007F737E">
      <w:pPr>
        <w:spacing w:after="120" w:line="240" w:lineRule="auto"/>
      </w:pPr>
      <w:proofErr w:type="gramStart"/>
      <w:r>
        <w:t>en</w:t>
      </w:r>
      <w:proofErr w:type="gramEnd"/>
      <w:r>
        <w:t xml:space="preserve"> nam hij ook het woord. Dat hebben we geweten.</w:t>
      </w:r>
    </w:p>
    <w:p w14:paraId="460FED59" w14:textId="77777777" w:rsidR="007F737E" w:rsidRDefault="007F737E" w:rsidP="007F737E">
      <w:pPr>
        <w:spacing w:after="0" w:line="240" w:lineRule="auto"/>
      </w:pPr>
      <w:r>
        <w:t>Vooral bij een paar glazen mooie wijn:</w:t>
      </w:r>
    </w:p>
    <w:p w14:paraId="6C114041" w14:textId="77777777" w:rsidR="007F737E" w:rsidRDefault="007F737E" w:rsidP="007F737E">
      <w:pPr>
        <w:spacing w:after="0" w:line="240" w:lineRule="auto"/>
      </w:pPr>
      <w:proofErr w:type="gramStart"/>
      <w:r>
        <w:t>toen</w:t>
      </w:r>
      <w:proofErr w:type="gramEnd"/>
      <w:r>
        <w:t xml:space="preserve"> hij een aantal diepe dingen zei</w:t>
      </w:r>
    </w:p>
    <w:p w14:paraId="6CDADE0B" w14:textId="77777777" w:rsidR="007F737E" w:rsidRDefault="007F737E" w:rsidP="007F737E">
      <w:pPr>
        <w:spacing w:after="0" w:line="240" w:lineRule="auto"/>
      </w:pPr>
      <w:proofErr w:type="gramStart"/>
      <w:r>
        <w:t>vielen</w:t>
      </w:r>
      <w:proofErr w:type="gramEnd"/>
      <w:r>
        <w:t xml:space="preserve"> alle gesprekken op hun plaats</w:t>
      </w:r>
    </w:p>
    <w:p w14:paraId="23854382" w14:textId="77777777" w:rsidR="007F737E" w:rsidRDefault="007F737E" w:rsidP="007F737E">
      <w:pPr>
        <w:spacing w:after="120" w:line="240" w:lineRule="auto"/>
      </w:pPr>
      <w:proofErr w:type="gramStart"/>
      <w:r>
        <w:t>en</w:t>
      </w:r>
      <w:proofErr w:type="gramEnd"/>
      <w:r>
        <w:t xml:space="preserve"> zagen we de dwarsverbanden. Eindelijk.</w:t>
      </w:r>
    </w:p>
    <w:p w14:paraId="4A7BA147" w14:textId="77777777" w:rsidR="007F737E" w:rsidRDefault="007F737E" w:rsidP="007F737E">
      <w:pPr>
        <w:spacing w:after="0" w:line="240" w:lineRule="auto"/>
      </w:pPr>
      <w:r>
        <w:t>Ik wilde iets terugdoen en ik had een jas</w:t>
      </w:r>
    </w:p>
    <w:p w14:paraId="03E6EC79" w14:textId="77777777" w:rsidR="007F737E" w:rsidRDefault="007F737E" w:rsidP="007F737E">
      <w:pPr>
        <w:spacing w:after="0" w:line="240" w:lineRule="auto"/>
      </w:pPr>
      <w:proofErr w:type="gramStart"/>
      <w:r>
        <w:t>die</w:t>
      </w:r>
      <w:proofErr w:type="gramEnd"/>
      <w:r>
        <w:t xml:space="preserve"> ik niet nodig had en die hem iets te groot was,</w:t>
      </w:r>
    </w:p>
    <w:p w14:paraId="4D0AA2F7" w14:textId="77777777" w:rsidR="007F737E" w:rsidRDefault="007F737E" w:rsidP="007F737E">
      <w:pPr>
        <w:spacing w:after="0" w:line="240" w:lineRule="auto"/>
      </w:pPr>
      <w:proofErr w:type="gramStart"/>
      <w:r>
        <w:t>maar</w:t>
      </w:r>
      <w:proofErr w:type="gramEnd"/>
      <w:r>
        <w:t xml:space="preserve"> ik heb aangedrongen en hij was zo vriendelijk</w:t>
      </w:r>
    </w:p>
    <w:p w14:paraId="2C1AC2BC" w14:textId="77777777" w:rsidR="007F737E" w:rsidRDefault="007F737E" w:rsidP="007F737E">
      <w:pPr>
        <w:spacing w:after="120" w:line="240" w:lineRule="auto"/>
      </w:pPr>
      <w:proofErr w:type="gramStart"/>
      <w:r>
        <w:t>om</w:t>
      </w:r>
      <w:proofErr w:type="gramEnd"/>
      <w:r>
        <w:t xml:space="preserve"> net te doen alsof het ding hem paste.</w:t>
      </w:r>
    </w:p>
    <w:p w14:paraId="19AD7A72" w14:textId="77777777" w:rsidR="007F737E" w:rsidRDefault="007F737E" w:rsidP="007F737E">
      <w:pPr>
        <w:spacing w:after="0" w:line="240" w:lineRule="auto"/>
      </w:pPr>
      <w:r>
        <w:t>En het werd laat. Ik zei, blijf hier logeren,</w:t>
      </w:r>
    </w:p>
    <w:p w14:paraId="2F3F1A38" w14:textId="77777777" w:rsidR="007F737E" w:rsidRDefault="007F737E" w:rsidP="007F737E">
      <w:pPr>
        <w:spacing w:after="0" w:line="240" w:lineRule="auto"/>
      </w:pPr>
      <w:proofErr w:type="gramStart"/>
      <w:r>
        <w:t>en</w:t>
      </w:r>
      <w:proofErr w:type="gramEnd"/>
      <w:r>
        <w:t xml:space="preserve"> neem de tijd met ons. We kijken morgen weer</w:t>
      </w:r>
    </w:p>
    <w:p w14:paraId="22DD8FAA" w14:textId="77777777" w:rsidR="007F737E" w:rsidRDefault="007F737E" w:rsidP="007F737E">
      <w:pPr>
        <w:spacing w:after="0" w:line="240" w:lineRule="auto"/>
      </w:pPr>
      <w:proofErr w:type="gramStart"/>
      <w:r>
        <w:t>met</w:t>
      </w:r>
      <w:proofErr w:type="gramEnd"/>
      <w:r>
        <w:t xml:space="preserve"> nieuwe ogen naar alle verhalen:</w:t>
      </w:r>
    </w:p>
    <w:p w14:paraId="28DD44E0" w14:textId="77777777" w:rsidR="007F737E" w:rsidRDefault="007F737E" w:rsidP="007F737E">
      <w:pPr>
        <w:spacing w:after="120" w:line="240" w:lineRule="auto"/>
      </w:pPr>
      <w:proofErr w:type="gramStart"/>
      <w:r>
        <w:t>er</w:t>
      </w:r>
      <w:proofErr w:type="gramEnd"/>
      <w:r>
        <w:t xml:space="preserve"> valt nog zoveel van elkaar te leren.</w:t>
      </w:r>
    </w:p>
    <w:p w14:paraId="4BA8103A" w14:textId="77777777" w:rsidR="007F737E" w:rsidRDefault="007F737E" w:rsidP="007F737E">
      <w:pPr>
        <w:spacing w:after="0" w:line="240" w:lineRule="auto"/>
      </w:pPr>
      <w:r>
        <w:t>Hij had het zwaar. Wat stuk was, greep hem aan:</w:t>
      </w:r>
    </w:p>
    <w:p w14:paraId="09836C85" w14:textId="77777777" w:rsidR="007F737E" w:rsidRDefault="007F737E" w:rsidP="007F737E">
      <w:pPr>
        <w:spacing w:after="0" w:line="240" w:lineRule="auto"/>
      </w:pPr>
      <w:proofErr w:type="gramStart"/>
      <w:r>
        <w:t>hij</w:t>
      </w:r>
      <w:proofErr w:type="gramEnd"/>
      <w:r>
        <w:t xml:space="preserve"> is er vrijwel helemaal aan onderdoor gegaan,</w:t>
      </w:r>
    </w:p>
    <w:p w14:paraId="11E6EFEE" w14:textId="77777777" w:rsidR="007F737E" w:rsidRDefault="007F737E" w:rsidP="007F737E">
      <w:pPr>
        <w:spacing w:after="0" w:line="240" w:lineRule="auto"/>
      </w:pPr>
      <w:proofErr w:type="gramStart"/>
      <w:r>
        <w:t>geen</w:t>
      </w:r>
      <w:proofErr w:type="gramEnd"/>
      <w:r>
        <w:t xml:space="preserve"> ziekte is hem onbekend gebleven</w:t>
      </w:r>
    </w:p>
    <w:p w14:paraId="022DBEC8" w14:textId="638F271F" w:rsidR="007F737E" w:rsidRDefault="007F737E" w:rsidP="007F737E">
      <w:proofErr w:type="gramStart"/>
      <w:r>
        <w:t>maar</w:t>
      </w:r>
      <w:proofErr w:type="gramEnd"/>
      <w:r>
        <w:t xml:space="preserve"> wat wij voor hem konden doen, dat is gedaan.</w:t>
      </w:r>
    </w:p>
    <w:p w14:paraId="3AFCA7B6" w14:textId="77777777" w:rsidR="007F737E" w:rsidRDefault="007F737E" w:rsidP="007F737E">
      <w:pPr>
        <w:spacing w:after="0" w:line="240" w:lineRule="auto"/>
      </w:pPr>
      <w:r>
        <w:t>Zijn hart was vast te groot, want de regering,</w:t>
      </w:r>
    </w:p>
    <w:p w14:paraId="09BACA23" w14:textId="77777777" w:rsidR="007F737E" w:rsidRDefault="007F737E" w:rsidP="007F737E">
      <w:pPr>
        <w:spacing w:after="0" w:line="240" w:lineRule="auto"/>
      </w:pPr>
      <w:proofErr w:type="gramStart"/>
      <w:r>
        <w:t>het</w:t>
      </w:r>
      <w:proofErr w:type="gramEnd"/>
      <w:r>
        <w:t xml:space="preserve"> geld, de macht en andere groeperingen</w:t>
      </w:r>
    </w:p>
    <w:p w14:paraId="5DE94C19" w14:textId="77777777" w:rsidR="007F737E" w:rsidRDefault="007F737E" w:rsidP="007F737E">
      <w:pPr>
        <w:spacing w:after="0" w:line="240" w:lineRule="auto"/>
      </w:pPr>
      <w:proofErr w:type="gramStart"/>
      <w:r>
        <w:t>hebben</w:t>
      </w:r>
      <w:proofErr w:type="gramEnd"/>
      <w:r>
        <w:t xml:space="preserve"> hem opgepakt en ergens opgesloten</w:t>
      </w:r>
    </w:p>
    <w:p w14:paraId="5A193B70" w14:textId="77777777" w:rsidR="007F737E" w:rsidRDefault="007F737E" w:rsidP="007F737E">
      <w:pPr>
        <w:spacing w:after="120" w:line="240" w:lineRule="auto"/>
      </w:pPr>
      <w:proofErr w:type="gramStart"/>
      <w:r>
        <w:t>waar</w:t>
      </w:r>
      <w:proofErr w:type="gramEnd"/>
      <w:r>
        <w:t xml:space="preserve"> wij dan weer geschrokken op bezoek gingen.</w:t>
      </w:r>
    </w:p>
    <w:p w14:paraId="150A2828" w14:textId="77777777" w:rsidR="007F737E" w:rsidRDefault="007F737E" w:rsidP="007F737E">
      <w:pPr>
        <w:spacing w:after="0" w:line="240" w:lineRule="auto"/>
      </w:pPr>
      <w:r>
        <w:t>En toen we later weer iets van hem hoorden</w:t>
      </w:r>
    </w:p>
    <w:p w14:paraId="41B352A9" w14:textId="77777777" w:rsidR="007F737E" w:rsidRDefault="007F737E" w:rsidP="007F737E">
      <w:pPr>
        <w:spacing w:after="0" w:line="240" w:lineRule="auto"/>
      </w:pPr>
      <w:proofErr w:type="gramStart"/>
      <w:r>
        <w:t>toen</w:t>
      </w:r>
      <w:proofErr w:type="gramEnd"/>
      <w:r>
        <w:t xml:space="preserve"> bleek hij afgevoerd, gemarteld en vermoord;</w:t>
      </w:r>
    </w:p>
    <w:p w14:paraId="1776E5DA" w14:textId="77777777" w:rsidR="007F737E" w:rsidRDefault="007F737E" w:rsidP="007F737E">
      <w:pPr>
        <w:spacing w:after="0" w:line="240" w:lineRule="auto"/>
      </w:pPr>
      <w:proofErr w:type="gramStart"/>
      <w:r>
        <w:t>wat</w:t>
      </w:r>
      <w:proofErr w:type="gramEnd"/>
      <w:r>
        <w:t xml:space="preserve"> konden wij nog doen? We zijn het lijk gaan halen</w:t>
      </w:r>
    </w:p>
    <w:p w14:paraId="475CA879" w14:textId="77777777" w:rsidR="007F737E" w:rsidRDefault="007F737E" w:rsidP="007F737E">
      <w:pPr>
        <w:spacing w:after="120" w:line="240" w:lineRule="auto"/>
      </w:pPr>
      <w:proofErr w:type="gramStart"/>
      <w:r>
        <w:t>en</w:t>
      </w:r>
      <w:proofErr w:type="gramEnd"/>
      <w:r>
        <w:t xml:space="preserve"> hebben hem begraven. Daar zijn vrienden voor.</w:t>
      </w:r>
    </w:p>
    <w:p w14:paraId="48B80059" w14:textId="77777777" w:rsidR="007F737E" w:rsidRDefault="007F737E" w:rsidP="007F737E">
      <w:pPr>
        <w:spacing w:after="0" w:line="240" w:lineRule="auto"/>
      </w:pPr>
      <w:r>
        <w:t>En later kwam er een bericht, via de tuinman, dacht ik:</w:t>
      </w:r>
    </w:p>
    <w:p w14:paraId="55F240BB" w14:textId="77777777" w:rsidR="007F737E" w:rsidRDefault="007F737E" w:rsidP="007F737E">
      <w:pPr>
        <w:spacing w:after="120" w:line="240" w:lineRule="auto"/>
      </w:pPr>
      <w:proofErr w:type="gramStart"/>
      <w:r>
        <w:t>dat</w:t>
      </w:r>
      <w:proofErr w:type="gramEnd"/>
      <w:r>
        <w:t xml:space="preserve"> iemand zei, doe dit voor iedereen - doe het voor mij.</w:t>
      </w:r>
    </w:p>
    <w:p w14:paraId="0D952528" w14:textId="49AA1D13" w:rsidR="007F737E" w:rsidRDefault="007F737E" w:rsidP="007F737E">
      <w:r w:rsidRPr="00C65DF5">
        <w:rPr>
          <w:i/>
          <w:iCs/>
          <w:sz w:val="16"/>
          <w:szCs w:val="16"/>
        </w:rPr>
        <w:t xml:space="preserve">(Menno van der Beek, </w:t>
      </w:r>
      <w:hyperlink r:id="rId45" w:history="1">
        <w:r w:rsidRPr="00C65DF5">
          <w:rPr>
            <w:rStyle w:val="Hyperlink"/>
            <w:i/>
            <w:iCs/>
            <w:sz w:val="16"/>
            <w:szCs w:val="16"/>
          </w:rPr>
          <w:t>https://petrus.protestantsekerk.nl/artikel/gedicht-de-zeven-werken-van-barmhartigheid/</w:t>
        </w:r>
      </w:hyperlink>
      <w:r w:rsidRPr="00C65DF5">
        <w:rPr>
          <w:i/>
          <w:iCs/>
          <w:sz w:val="16"/>
          <w:szCs w:val="16"/>
        </w:rPr>
        <w:t>)</w:t>
      </w:r>
    </w:p>
    <w:p w14:paraId="21A1ED71" w14:textId="77777777" w:rsidR="007F737E" w:rsidRDefault="007F737E" w:rsidP="007F737E">
      <w:pPr>
        <w:sectPr w:rsidR="007F737E" w:rsidSect="007F737E">
          <w:endnotePr>
            <w:numFmt w:val="decimal"/>
          </w:endnotePr>
          <w:type w:val="continuous"/>
          <w:pgSz w:w="11906" w:h="16838" w:code="9"/>
          <w:pgMar w:top="1134" w:right="1418" w:bottom="1134" w:left="1418" w:header="709" w:footer="340" w:gutter="0"/>
          <w:cols w:num="2" w:space="708"/>
          <w:titlePg/>
          <w:docGrid w:linePitch="360"/>
        </w:sectPr>
      </w:pPr>
    </w:p>
    <w:p w14:paraId="22483C24" w14:textId="77777777" w:rsidR="00BF1EF0" w:rsidRDefault="00BF1EF0" w:rsidP="00B162F7">
      <w:pPr>
        <w:spacing w:after="0" w:line="240" w:lineRule="auto"/>
      </w:pPr>
    </w:p>
    <w:p w14:paraId="47573E4D" w14:textId="3B03F7DA" w:rsidR="00B162F7" w:rsidRDefault="00B162F7" w:rsidP="00B162F7">
      <w:pPr>
        <w:spacing w:after="0" w:line="240" w:lineRule="auto"/>
      </w:pPr>
      <w:r>
        <w:t>Barmhartigheid</w:t>
      </w:r>
    </w:p>
    <w:p w14:paraId="78FDF546" w14:textId="77777777" w:rsidR="00B162F7" w:rsidRDefault="00B162F7" w:rsidP="00B162F7">
      <w:pPr>
        <w:spacing w:after="0" w:line="240" w:lineRule="auto"/>
      </w:pPr>
      <w:proofErr w:type="gramStart"/>
      <w:r>
        <w:t>is</w:t>
      </w:r>
      <w:proofErr w:type="gramEnd"/>
      <w:r>
        <w:t xml:space="preserve"> geen welwillende beweging van ik naar jou</w:t>
      </w:r>
    </w:p>
    <w:p w14:paraId="41B76E73" w14:textId="77777777" w:rsidR="00B162F7" w:rsidRDefault="00B162F7" w:rsidP="00B162F7">
      <w:pPr>
        <w:spacing w:after="0" w:line="240" w:lineRule="auto"/>
      </w:pPr>
      <w:proofErr w:type="gramStart"/>
      <w:r>
        <w:t>vanuit</w:t>
      </w:r>
      <w:proofErr w:type="gramEnd"/>
      <w:r>
        <w:t xml:space="preserve"> mijn overvloed naar jouw tekort</w:t>
      </w:r>
    </w:p>
    <w:p w14:paraId="3514FA89" w14:textId="77777777" w:rsidR="00B162F7" w:rsidRDefault="00B162F7" w:rsidP="00B162F7">
      <w:pPr>
        <w:spacing w:after="0" w:line="240" w:lineRule="auto"/>
      </w:pPr>
      <w:proofErr w:type="gramStart"/>
      <w:r>
        <w:t>vanuit</w:t>
      </w:r>
      <w:proofErr w:type="gramEnd"/>
      <w:r>
        <w:t xml:space="preserve"> mijn goedheid naar jouw onbestemdheid.</w:t>
      </w:r>
    </w:p>
    <w:p w14:paraId="00DC1B90" w14:textId="77777777" w:rsidR="00B162F7" w:rsidRDefault="00B162F7" w:rsidP="00B162F7">
      <w:pPr>
        <w:spacing w:before="120" w:after="0" w:line="240" w:lineRule="auto"/>
      </w:pPr>
      <w:r>
        <w:t>Barmhartigheid ontstaat</w:t>
      </w:r>
    </w:p>
    <w:p w14:paraId="171A02DC" w14:textId="77777777" w:rsidR="00B162F7" w:rsidRDefault="00B162F7" w:rsidP="00B162F7">
      <w:pPr>
        <w:spacing w:after="0" w:line="240" w:lineRule="auto"/>
      </w:pPr>
      <w:proofErr w:type="gramStart"/>
      <w:r>
        <w:t>wanneer</w:t>
      </w:r>
      <w:proofErr w:type="gramEnd"/>
      <w:r>
        <w:t xml:space="preserve"> jij mijn veiligheid binnenbreekt</w:t>
      </w:r>
    </w:p>
    <w:p w14:paraId="5BEC7775" w14:textId="77777777" w:rsidR="00B162F7" w:rsidRDefault="00B162F7" w:rsidP="00B162F7">
      <w:pPr>
        <w:spacing w:after="0" w:line="240" w:lineRule="auto"/>
      </w:pPr>
      <w:proofErr w:type="gramStart"/>
      <w:r>
        <w:t>mij</w:t>
      </w:r>
      <w:proofErr w:type="gramEnd"/>
      <w:r>
        <w:t xml:space="preserve"> uit evenwicht brengt</w:t>
      </w:r>
    </w:p>
    <w:p w14:paraId="19AF9810" w14:textId="77777777" w:rsidR="00B162F7" w:rsidRDefault="00B162F7" w:rsidP="00B162F7">
      <w:pPr>
        <w:spacing w:after="0" w:line="240" w:lineRule="auto"/>
      </w:pPr>
      <w:proofErr w:type="gramStart"/>
      <w:r>
        <w:t>en</w:t>
      </w:r>
      <w:proofErr w:type="gramEnd"/>
      <w:r>
        <w:t xml:space="preserve"> mij uitdaagt om een antwoord te geven.</w:t>
      </w:r>
    </w:p>
    <w:p w14:paraId="006963CD" w14:textId="77777777" w:rsidR="00B162F7" w:rsidRDefault="00B162F7" w:rsidP="00B162F7">
      <w:pPr>
        <w:spacing w:before="120" w:after="0" w:line="240" w:lineRule="auto"/>
      </w:pPr>
      <w:r>
        <w:t>Geen ontwijken,</w:t>
      </w:r>
    </w:p>
    <w:p w14:paraId="6626559C" w14:textId="77777777" w:rsidR="00B162F7" w:rsidRDefault="00B162F7" w:rsidP="00B162F7">
      <w:pPr>
        <w:spacing w:after="0" w:line="240" w:lineRule="auto"/>
      </w:pPr>
      <w:proofErr w:type="gramStart"/>
      <w:r>
        <w:t>geen</w:t>
      </w:r>
      <w:proofErr w:type="gramEnd"/>
      <w:r>
        <w:t xml:space="preserve"> zelfbedrog,</w:t>
      </w:r>
    </w:p>
    <w:p w14:paraId="67AF2CF8" w14:textId="77777777" w:rsidR="00B162F7" w:rsidRDefault="00B162F7" w:rsidP="00B162F7">
      <w:pPr>
        <w:spacing w:after="0" w:line="240" w:lineRule="auto"/>
      </w:pPr>
      <w:proofErr w:type="gramStart"/>
      <w:r>
        <w:t>geen</w:t>
      </w:r>
      <w:proofErr w:type="gramEnd"/>
      <w:r>
        <w:t xml:space="preserve"> uitstel,</w:t>
      </w:r>
    </w:p>
    <w:p w14:paraId="465D1284" w14:textId="77777777" w:rsidR="00B162F7" w:rsidRDefault="00B162F7" w:rsidP="00B162F7">
      <w:pPr>
        <w:spacing w:after="0" w:line="240" w:lineRule="auto"/>
      </w:pPr>
      <w:proofErr w:type="gramStart"/>
      <w:r>
        <w:t>geen</w:t>
      </w:r>
      <w:proofErr w:type="gramEnd"/>
      <w:r>
        <w:t xml:space="preserve"> omweg.</w:t>
      </w:r>
    </w:p>
    <w:p w14:paraId="7B9C256C" w14:textId="77777777" w:rsidR="00B162F7" w:rsidRDefault="00B162F7" w:rsidP="00B162F7">
      <w:pPr>
        <w:spacing w:before="120" w:after="0" w:line="240" w:lineRule="auto"/>
      </w:pPr>
      <w:r>
        <w:t>Barmhartigheid</w:t>
      </w:r>
    </w:p>
    <w:p w14:paraId="30548769" w14:textId="77777777" w:rsidR="00B162F7" w:rsidRDefault="00B162F7" w:rsidP="00B162F7">
      <w:pPr>
        <w:spacing w:after="0" w:line="240" w:lineRule="auto"/>
      </w:pPr>
      <w:proofErr w:type="gramStart"/>
      <w:r>
        <w:t>is</w:t>
      </w:r>
      <w:proofErr w:type="gramEnd"/>
      <w:r>
        <w:t xml:space="preserve"> mijn leven veranderen</w:t>
      </w:r>
    </w:p>
    <w:p w14:paraId="35DBA5A1" w14:textId="77777777" w:rsidR="00B162F7" w:rsidRDefault="00B162F7" w:rsidP="00B162F7">
      <w:pPr>
        <w:spacing w:after="0" w:line="240" w:lineRule="auto"/>
      </w:pPr>
      <w:proofErr w:type="gramStart"/>
      <w:r>
        <w:t>omdat</w:t>
      </w:r>
      <w:proofErr w:type="gramEnd"/>
      <w:r>
        <w:t xml:space="preserve"> jij binnenkomt</w:t>
      </w:r>
    </w:p>
    <w:p w14:paraId="466DED33" w14:textId="77777777" w:rsidR="00B162F7" w:rsidRDefault="00B162F7" w:rsidP="00B162F7">
      <w:pPr>
        <w:spacing w:after="0" w:line="240" w:lineRule="auto"/>
      </w:pPr>
      <w:proofErr w:type="gramStart"/>
      <w:r>
        <w:t>en</w:t>
      </w:r>
      <w:proofErr w:type="gramEnd"/>
      <w:r>
        <w:t xml:space="preserve"> mij oproept te antwoorden</w:t>
      </w:r>
    </w:p>
    <w:p w14:paraId="0231A3F5" w14:textId="77777777" w:rsidR="00B162F7" w:rsidRDefault="00B162F7" w:rsidP="00B162F7">
      <w:pPr>
        <w:spacing w:after="0" w:line="240" w:lineRule="auto"/>
      </w:pPr>
      <w:proofErr w:type="gramStart"/>
      <w:r>
        <w:t>op</w:t>
      </w:r>
      <w:proofErr w:type="gramEnd"/>
      <w:r>
        <w:t xml:space="preserve"> jouw nood</w:t>
      </w:r>
    </w:p>
    <w:p w14:paraId="456BAD18" w14:textId="77777777" w:rsidR="00B162F7" w:rsidRDefault="00B162F7" w:rsidP="00B162F7">
      <w:pPr>
        <w:spacing w:after="0" w:line="240" w:lineRule="auto"/>
      </w:pPr>
      <w:proofErr w:type="gramStart"/>
      <w:r>
        <w:t>aan</w:t>
      </w:r>
      <w:proofErr w:type="gramEnd"/>
      <w:r>
        <w:t xml:space="preserve"> gerechtigheid</w:t>
      </w:r>
    </w:p>
    <w:p w14:paraId="4EDC4950" w14:textId="77777777" w:rsidR="00B162F7" w:rsidRDefault="00B162F7" w:rsidP="00B162F7">
      <w:pPr>
        <w:spacing w:after="0" w:line="240" w:lineRule="auto"/>
      </w:pPr>
      <w:proofErr w:type="gramStart"/>
      <w:r>
        <w:t>aan</w:t>
      </w:r>
      <w:proofErr w:type="gramEnd"/>
      <w:r>
        <w:t xml:space="preserve"> medeleven</w:t>
      </w:r>
    </w:p>
    <w:p w14:paraId="73F55980" w14:textId="77777777" w:rsidR="00B162F7" w:rsidRDefault="00B162F7" w:rsidP="00B162F7">
      <w:pPr>
        <w:spacing w:after="0" w:line="240" w:lineRule="auto"/>
      </w:pPr>
      <w:proofErr w:type="gramStart"/>
      <w:r>
        <w:t>aan</w:t>
      </w:r>
      <w:proofErr w:type="gramEnd"/>
      <w:r>
        <w:t xml:space="preserve"> zorg</w:t>
      </w:r>
    </w:p>
    <w:p w14:paraId="267782BB" w14:textId="77777777" w:rsidR="00B162F7" w:rsidRDefault="00B162F7" w:rsidP="00B162F7">
      <w:pPr>
        <w:spacing w:after="0" w:line="240" w:lineRule="auto"/>
      </w:pPr>
      <w:proofErr w:type="gramStart"/>
      <w:r>
        <w:t>aan</w:t>
      </w:r>
      <w:proofErr w:type="gramEnd"/>
      <w:r>
        <w:t xml:space="preserve"> veiligheid</w:t>
      </w:r>
    </w:p>
    <w:p w14:paraId="51DF03E5" w14:textId="77777777" w:rsidR="00B162F7" w:rsidRDefault="00B162F7" w:rsidP="00B162F7">
      <w:pPr>
        <w:spacing w:after="0" w:line="240" w:lineRule="auto"/>
      </w:pPr>
      <w:proofErr w:type="gramStart"/>
      <w:r>
        <w:t>aan</w:t>
      </w:r>
      <w:proofErr w:type="gramEnd"/>
      <w:r>
        <w:t xml:space="preserve"> vergeving.</w:t>
      </w:r>
    </w:p>
    <w:p w14:paraId="73A5385D" w14:textId="77777777" w:rsidR="00B162F7" w:rsidRDefault="00B162F7" w:rsidP="00B162F7">
      <w:pPr>
        <w:spacing w:after="0" w:line="240" w:lineRule="auto"/>
      </w:pPr>
    </w:p>
    <w:p w14:paraId="24702F43" w14:textId="77777777" w:rsidR="00B162F7" w:rsidRDefault="00B162F7" w:rsidP="00B162F7">
      <w:pPr>
        <w:spacing w:after="0" w:line="240" w:lineRule="auto"/>
      </w:pPr>
      <w:r>
        <w:t>Barmhartigheid</w:t>
      </w:r>
    </w:p>
    <w:p w14:paraId="7ED1F155" w14:textId="77777777" w:rsidR="00B162F7" w:rsidRDefault="00B162F7" w:rsidP="00B162F7">
      <w:pPr>
        <w:spacing w:after="0" w:line="240" w:lineRule="auto"/>
      </w:pPr>
      <w:proofErr w:type="gramStart"/>
      <w:r>
        <w:t>is</w:t>
      </w:r>
      <w:proofErr w:type="gramEnd"/>
      <w:r>
        <w:t xml:space="preserve"> een goddelijke baarmoeder</w:t>
      </w:r>
    </w:p>
    <w:p w14:paraId="57243B78" w14:textId="77777777" w:rsidR="00B162F7" w:rsidRDefault="00B162F7" w:rsidP="00B162F7">
      <w:pPr>
        <w:spacing w:after="120"/>
      </w:pPr>
      <w:proofErr w:type="gramStart"/>
      <w:r>
        <w:t>waaruit</w:t>
      </w:r>
      <w:proofErr w:type="gramEnd"/>
      <w:r>
        <w:t xml:space="preserve"> nieuwe vormen van leven ontstaan.</w:t>
      </w:r>
    </w:p>
    <w:p w14:paraId="2F73F985" w14:textId="240A5285" w:rsidR="007F737E" w:rsidRDefault="00B162F7" w:rsidP="00B162F7">
      <w:r w:rsidRPr="003C0BBE">
        <w:rPr>
          <w:i/>
          <w:iCs/>
          <w:sz w:val="16"/>
          <w:szCs w:val="16"/>
        </w:rPr>
        <w:t>(</w:t>
      </w:r>
      <w:hyperlink r:id="rId46" w:history="1">
        <w:r w:rsidRPr="003C0BBE">
          <w:rPr>
            <w:rStyle w:val="Hyperlink"/>
            <w:i/>
            <w:iCs/>
            <w:sz w:val="16"/>
            <w:szCs w:val="16"/>
          </w:rPr>
          <w:t>https://www.pastoralezorg.be/page/barmhartigheid/</w:t>
        </w:r>
      </w:hyperlink>
      <w:r w:rsidRPr="003C0BBE">
        <w:rPr>
          <w:i/>
          <w:iCs/>
          <w:sz w:val="16"/>
          <w:szCs w:val="16"/>
        </w:rPr>
        <w:t>)</w:t>
      </w:r>
    </w:p>
    <w:p w14:paraId="775909B2" w14:textId="77777777" w:rsidR="007F737E" w:rsidRDefault="007F737E" w:rsidP="007F737E"/>
    <w:p w14:paraId="6CCA7AF5" w14:textId="77777777" w:rsidR="00A11299" w:rsidRDefault="00A11299" w:rsidP="00A11299">
      <w:pPr>
        <w:spacing w:after="120"/>
        <w:jc w:val="both"/>
      </w:pPr>
      <w:r>
        <w:t>Barmhartigheid begint waar oordeel stopt. Het is de kracht om niet weg te kijken van de pijn van een ander, maar dichtbij te komen — met begrip, geduld en een open hart. Soms tonen we barmhartigheid in grote daden, maar vaak leeft ze juist in het kleine: een luisterend oor, een vergevend woord, een helpende hand.</w:t>
      </w:r>
    </w:p>
    <w:p w14:paraId="4770C5B7" w14:textId="45FEBA2E" w:rsidR="00A11299" w:rsidRDefault="00A11299" w:rsidP="00A11299">
      <w:pPr>
        <w:spacing w:after="0"/>
        <w:jc w:val="both"/>
      </w:pPr>
      <w:r>
        <w:t>In een wereld die vaak snel oordeelt, nodigt barmhartigheid ons uit om zachter te kijken. Niet naar wat iemand fout deed, maar naar wat iemand nodig heeft. Misschien begint echte menselijkheid daar: in het vermogen om elkaar niet los te laten, juist wanneer het moeilijk wordt.</w:t>
      </w:r>
    </w:p>
    <w:p w14:paraId="22E5EEAA" w14:textId="6A01B3A4" w:rsidR="00A11299" w:rsidRDefault="00A11299" w:rsidP="00A11299">
      <w:pPr>
        <w:jc w:val="both"/>
      </w:pPr>
      <w:r w:rsidRPr="00A51A04">
        <w:rPr>
          <w:i/>
          <w:iCs/>
          <w:sz w:val="16"/>
          <w:szCs w:val="16"/>
        </w:rPr>
        <w:t xml:space="preserve">(Gegeneerd door </w:t>
      </w:r>
      <w:proofErr w:type="spellStart"/>
      <w:r w:rsidRPr="00A51A04">
        <w:rPr>
          <w:i/>
          <w:iCs/>
          <w:sz w:val="16"/>
          <w:szCs w:val="16"/>
        </w:rPr>
        <w:t>ChatGPT</w:t>
      </w:r>
      <w:proofErr w:type="spellEnd"/>
      <w:r w:rsidRPr="00A51A04">
        <w:rPr>
          <w:i/>
          <w:iCs/>
          <w:sz w:val="16"/>
          <w:szCs w:val="16"/>
        </w:rPr>
        <w:t>)</w:t>
      </w:r>
    </w:p>
    <w:p w14:paraId="47CC6E71" w14:textId="77777777" w:rsidR="00A11299" w:rsidRDefault="00A11299" w:rsidP="007F737E"/>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4A5EF0" w14:paraId="767241E9" w14:textId="77777777" w:rsidTr="007C098C">
        <w:tc>
          <w:tcPr>
            <w:tcW w:w="4530" w:type="dxa"/>
          </w:tcPr>
          <w:p w14:paraId="519E8D7C" w14:textId="5A4DB126" w:rsidR="004A5EF0" w:rsidRDefault="004A5EF0" w:rsidP="007C098C">
            <w:pPr>
              <w:spacing w:line="360" w:lineRule="auto"/>
            </w:pPr>
            <w:r w:rsidRPr="00D41823">
              <w:t>Barmhartigheid</w:t>
            </w:r>
            <w:r w:rsidRPr="00D41823">
              <w:br/>
              <w:t>Is niets extra</w:t>
            </w:r>
            <w:r w:rsidRPr="00D41823">
              <w:br/>
              <w:t>Geen woord,</w:t>
            </w:r>
            <w:r w:rsidRPr="00D41823">
              <w:br/>
              <w:t>geen attribuut,</w:t>
            </w:r>
            <w:r w:rsidRPr="00D41823">
              <w:br/>
              <w:t>Geen accessoire</w:t>
            </w:r>
            <w:r w:rsidRPr="00D41823">
              <w:br/>
              <w:t>Het is Mijn Wezen</w:t>
            </w:r>
            <w:r w:rsidRPr="00D41823">
              <w:br/>
              <w:t>Ik BEN Barmhartig</w:t>
            </w:r>
            <w:r w:rsidRPr="00D41823">
              <w:br/>
              <w:t>Leer wat het is</w:t>
            </w:r>
            <w:r w:rsidRPr="00D41823">
              <w:br/>
              <w:t>En je zal Mij leren kennen</w:t>
            </w:r>
          </w:p>
        </w:tc>
        <w:tc>
          <w:tcPr>
            <w:tcW w:w="4530" w:type="dxa"/>
          </w:tcPr>
          <w:p w14:paraId="33CC3D59" w14:textId="77777777" w:rsidR="007C098C" w:rsidRDefault="004A5EF0" w:rsidP="007C098C">
            <w:pPr>
              <w:spacing w:after="120"/>
            </w:pPr>
            <w:r w:rsidRPr="004A5EF0">
              <w:t>Liefde leeft niet enkel in woorden,</w:t>
            </w:r>
            <w:r w:rsidRPr="004A5EF0">
              <w:br/>
              <w:t>maar groeit in wat een mens kan doen.</w:t>
            </w:r>
          </w:p>
          <w:p w14:paraId="19984D92" w14:textId="1CD1B2FC" w:rsidR="004A5EF0" w:rsidRPr="004A5EF0" w:rsidRDefault="004A5EF0" w:rsidP="007C098C">
            <w:pPr>
              <w:spacing w:after="120"/>
            </w:pPr>
            <w:r w:rsidRPr="004A5EF0">
              <w:t>Een helpende hand, een warm gebaar,</w:t>
            </w:r>
            <w:r w:rsidRPr="004A5EF0">
              <w:br/>
              <w:t xml:space="preserve">een hart dat zegt: </w:t>
            </w:r>
            <w:r w:rsidRPr="004A5EF0">
              <w:rPr>
                <w:i/>
                <w:iCs/>
              </w:rPr>
              <w:t>ik ben er voor jou, daar</w:t>
            </w:r>
            <w:r w:rsidRPr="004A5EF0">
              <w:t>.</w:t>
            </w:r>
          </w:p>
          <w:p w14:paraId="3196FD5D" w14:textId="77777777" w:rsidR="007C098C" w:rsidRDefault="004A5EF0" w:rsidP="007C098C">
            <w:pPr>
              <w:spacing w:after="120"/>
            </w:pPr>
            <w:r w:rsidRPr="004A5EF0">
              <w:t>Want waar goedheid zacht naar buiten treedt,</w:t>
            </w:r>
            <w:r w:rsidRPr="004A5EF0">
              <w:br/>
              <w:t>wordt liefde zichtbaar — stil en breed.</w:t>
            </w:r>
          </w:p>
          <w:p w14:paraId="02E490D1" w14:textId="4AEE4341" w:rsidR="004A5EF0" w:rsidRPr="004A5EF0" w:rsidRDefault="004A5EF0" w:rsidP="007C098C">
            <w:pPr>
              <w:spacing w:after="120"/>
            </w:pPr>
            <w:r w:rsidRPr="004A5EF0">
              <w:t>Niet groot of luid, maar klein en echt,</w:t>
            </w:r>
            <w:r w:rsidRPr="004A5EF0">
              <w:br/>
              <w:t>in daden waarin liefde zich zegt.</w:t>
            </w:r>
          </w:p>
          <w:p w14:paraId="4AA6A770" w14:textId="6CEF0FD8" w:rsidR="004A5EF0" w:rsidRDefault="007C098C" w:rsidP="007C098C">
            <w:pPr>
              <w:jc w:val="both"/>
            </w:pPr>
            <w:r w:rsidRPr="00A51A04">
              <w:rPr>
                <w:i/>
                <w:iCs/>
                <w:sz w:val="16"/>
                <w:szCs w:val="16"/>
              </w:rPr>
              <w:t xml:space="preserve">(Gegeneerd door </w:t>
            </w:r>
            <w:proofErr w:type="spellStart"/>
            <w:r w:rsidRPr="00A51A04">
              <w:rPr>
                <w:i/>
                <w:iCs/>
                <w:sz w:val="16"/>
                <w:szCs w:val="16"/>
              </w:rPr>
              <w:t>ChatGPT</w:t>
            </w:r>
            <w:proofErr w:type="spellEnd"/>
            <w:r w:rsidRPr="00A51A04">
              <w:rPr>
                <w:i/>
                <w:iCs/>
                <w:sz w:val="16"/>
                <w:szCs w:val="16"/>
              </w:rPr>
              <w:t>)</w:t>
            </w:r>
          </w:p>
        </w:tc>
      </w:tr>
    </w:tbl>
    <w:p w14:paraId="4434E4F2" w14:textId="77777777" w:rsidR="00DD1DB3" w:rsidRDefault="00DD1DB3">
      <w:pPr>
        <w:suppressAutoHyphens w:val="0"/>
        <w:rPr>
          <w:rFonts w:eastAsiaTheme="majorEastAsia" w:cstheme="majorBidi"/>
          <w:b/>
          <w:sz w:val="24"/>
          <w:szCs w:val="24"/>
        </w:rPr>
      </w:pPr>
      <w:r>
        <w:br w:type="page"/>
      </w:r>
    </w:p>
    <w:p w14:paraId="43B419E5" w14:textId="49FE84AE" w:rsidR="00145E94" w:rsidRDefault="00B95F82" w:rsidP="00B95F82">
      <w:pPr>
        <w:pStyle w:val="Kop1"/>
      </w:pPr>
      <w:bookmarkStart w:id="7" w:name="_Toc230456086"/>
      <w:r>
        <w:lastRenderedPageBreak/>
        <w:t>Gebeden over barmhartigheid en liefde</w:t>
      </w:r>
      <w:bookmarkEnd w:id="7"/>
    </w:p>
    <w:p w14:paraId="46FF085F" w14:textId="77777777" w:rsidR="00DD1DB3" w:rsidRDefault="00DD1DB3" w:rsidP="00DD1DB3">
      <w:pPr>
        <w:spacing w:after="120" w:line="240" w:lineRule="auto"/>
      </w:pPr>
      <w:r>
        <w:t>“Help mij, O Heer,</w:t>
      </w:r>
    </w:p>
    <w:p w14:paraId="40F0F97B" w14:textId="77777777" w:rsidR="00DD1DB3" w:rsidRDefault="00DD1DB3" w:rsidP="00DD1DB3">
      <w:pPr>
        <w:spacing w:after="120" w:line="240" w:lineRule="auto"/>
      </w:pPr>
      <w:r>
        <w:t>…dat mijn ogen barmhartig mogen zijn,</w:t>
      </w:r>
      <w:r>
        <w:br/>
        <w:t>zodat ik nooit achterdochtig zal zijn of zal oordelen naar uiterlijkheden, maar steeds zal zoeken naar</w:t>
      </w:r>
      <w:r>
        <w:br/>
        <w:t>wat mooi is in de ziel van mijn naasten en hen tot hulp zal zijn;</w:t>
      </w:r>
    </w:p>
    <w:p w14:paraId="779FBCC5" w14:textId="77777777" w:rsidR="00DD1DB3" w:rsidRDefault="00DD1DB3" w:rsidP="00DD1DB3">
      <w:pPr>
        <w:spacing w:after="120" w:line="240" w:lineRule="auto"/>
      </w:pPr>
      <w:r>
        <w:t>…dat mijn oren barmhartig mogen zijn,</w:t>
      </w:r>
      <w:r>
        <w:br/>
        <w:t>zodat ik aandacht zal hebben voor de behoeften</w:t>
      </w:r>
      <w:r>
        <w:br/>
        <w:t>van mijn naasten, en niet onverschillig voor</w:t>
      </w:r>
      <w:r>
        <w:br/>
        <w:t>hun pijn en klachten;</w:t>
      </w:r>
    </w:p>
    <w:p w14:paraId="4619D0A5" w14:textId="77777777" w:rsidR="00DD1DB3" w:rsidRDefault="00DD1DB3" w:rsidP="00DD1DB3">
      <w:pPr>
        <w:spacing w:after="120" w:line="240" w:lineRule="auto"/>
      </w:pPr>
      <w:r>
        <w:t>…dat mijn tong barmhartig mag zijn,</w:t>
      </w:r>
      <w:r>
        <w:br/>
        <w:t>zodat ik nooit kwaad zal spreken over anderen,</w:t>
      </w:r>
      <w:r>
        <w:br/>
        <w:t>maar woorden van troost en vergeving voor ieder</w:t>
      </w:r>
      <w:r>
        <w:br/>
        <w:t>zal hebben;</w:t>
      </w:r>
    </w:p>
    <w:p w14:paraId="6766262D" w14:textId="77777777" w:rsidR="00DD1DB3" w:rsidRDefault="00DD1DB3" w:rsidP="00DD1DB3">
      <w:pPr>
        <w:spacing w:after="120" w:line="240" w:lineRule="auto"/>
      </w:pPr>
      <w:r>
        <w:t>…dat mijn handen barmhartig mogen zijn</w:t>
      </w:r>
      <w:r>
        <w:br/>
        <w:t>en vol goede daden;</w:t>
      </w:r>
    </w:p>
    <w:p w14:paraId="54D37D30" w14:textId="77777777" w:rsidR="00DD1DB3" w:rsidRDefault="00DD1DB3" w:rsidP="00DD1DB3">
      <w:pPr>
        <w:spacing w:after="120" w:line="240" w:lineRule="auto"/>
      </w:pPr>
      <w:r>
        <w:t>…dat mijn voeten barmhartig mogen zijn,</w:t>
      </w:r>
      <w:r>
        <w:br/>
        <w:t>zodat ik mij zal haasten mijn naaste te helpen, ondanks mijn eigen vermoeidheid;</w:t>
      </w:r>
    </w:p>
    <w:p w14:paraId="50768968" w14:textId="77777777" w:rsidR="00DD1DB3" w:rsidRDefault="00DD1DB3" w:rsidP="00DD1DB3">
      <w:pPr>
        <w:spacing w:after="120"/>
      </w:pPr>
      <w:r>
        <w:t>…dat mijn hart barmhartig mag zijn,</w:t>
      </w:r>
      <w:r>
        <w:br/>
        <w:t>zodat ik zelf zal delen in al het lijden van mijn naaste”.</w:t>
      </w:r>
    </w:p>
    <w:p w14:paraId="7D805B64" w14:textId="6E8234FE" w:rsidR="00DD1DB3" w:rsidRDefault="00DD1DB3" w:rsidP="00DD1DB3">
      <w:pPr>
        <w:rPr>
          <w:i/>
          <w:iCs/>
          <w:sz w:val="16"/>
          <w:szCs w:val="16"/>
        </w:rPr>
      </w:pPr>
      <w:r w:rsidRPr="00272CB9">
        <w:rPr>
          <w:i/>
          <w:iCs/>
          <w:sz w:val="16"/>
          <w:szCs w:val="16"/>
        </w:rPr>
        <w:t xml:space="preserve">(Gebed van de </w:t>
      </w:r>
      <w:proofErr w:type="spellStart"/>
      <w:r w:rsidRPr="00272CB9">
        <w:rPr>
          <w:i/>
          <w:iCs/>
          <w:sz w:val="16"/>
          <w:szCs w:val="16"/>
        </w:rPr>
        <w:t>heilie</w:t>
      </w:r>
      <w:proofErr w:type="spellEnd"/>
      <w:r w:rsidRPr="00272CB9">
        <w:rPr>
          <w:i/>
          <w:iCs/>
          <w:sz w:val="16"/>
          <w:szCs w:val="16"/>
        </w:rPr>
        <w:t xml:space="preserve"> </w:t>
      </w:r>
      <w:proofErr w:type="spellStart"/>
      <w:r w:rsidRPr="00272CB9">
        <w:rPr>
          <w:i/>
          <w:iCs/>
          <w:sz w:val="16"/>
          <w:szCs w:val="16"/>
        </w:rPr>
        <w:t>Faustina</w:t>
      </w:r>
      <w:proofErr w:type="spellEnd"/>
      <w:r w:rsidRPr="00272CB9">
        <w:rPr>
          <w:i/>
          <w:iCs/>
          <w:sz w:val="16"/>
          <w:szCs w:val="16"/>
        </w:rPr>
        <w:t xml:space="preserve">, </w:t>
      </w:r>
      <w:hyperlink r:id="rId47" w:history="1">
        <w:r w:rsidRPr="00272CB9">
          <w:rPr>
            <w:rStyle w:val="Hyperlink"/>
            <w:i/>
            <w:iCs/>
            <w:sz w:val="16"/>
            <w:szCs w:val="16"/>
          </w:rPr>
          <w:t>https://www.kuleuven.be/thomas/page/barmhartig/</w:t>
        </w:r>
      </w:hyperlink>
      <w:r w:rsidRPr="00272CB9">
        <w:rPr>
          <w:i/>
          <w:iCs/>
          <w:sz w:val="16"/>
          <w:szCs w:val="16"/>
        </w:rPr>
        <w:t>)</w:t>
      </w:r>
    </w:p>
    <w:p w14:paraId="3FEA523E" w14:textId="77777777" w:rsidR="00DD1DB3" w:rsidRPr="00DD1DB3" w:rsidRDefault="00DD1DB3" w:rsidP="00DD1DB3"/>
    <w:p w14:paraId="4311CDD3" w14:textId="77777777" w:rsidR="00DD1DB3" w:rsidRDefault="00DD1DB3" w:rsidP="00DD1DB3">
      <w:pPr>
        <w:spacing w:after="120" w:line="240" w:lineRule="auto"/>
      </w:pPr>
      <w:r>
        <w:t>Heer, maak mij een instrument van Uw vrede.</w:t>
      </w:r>
    </w:p>
    <w:p w14:paraId="1D11F398" w14:textId="77777777" w:rsidR="00DD1DB3" w:rsidRDefault="00DD1DB3" w:rsidP="00DD1DB3">
      <w:pPr>
        <w:spacing w:after="0" w:line="240" w:lineRule="auto"/>
      </w:pPr>
      <w:r>
        <w:t>Laat mij liefde brengen waar haat heerst,</w:t>
      </w:r>
    </w:p>
    <w:p w14:paraId="54BABCD3" w14:textId="77777777" w:rsidR="00DD1DB3" w:rsidRDefault="00DD1DB3" w:rsidP="00DD1DB3">
      <w:pPr>
        <w:spacing w:after="0" w:line="240" w:lineRule="auto"/>
      </w:pPr>
      <w:proofErr w:type="gramStart"/>
      <w:r>
        <w:t>laat</w:t>
      </w:r>
      <w:proofErr w:type="gramEnd"/>
      <w:r>
        <w:t xml:space="preserve"> mij vergeven wie mij beledigde,</w:t>
      </w:r>
    </w:p>
    <w:p w14:paraId="1AEAC3BF" w14:textId="77777777" w:rsidR="00DD1DB3" w:rsidRDefault="00DD1DB3" w:rsidP="00DD1DB3">
      <w:pPr>
        <w:spacing w:after="0" w:line="240" w:lineRule="auto"/>
      </w:pPr>
      <w:proofErr w:type="gramStart"/>
      <w:r>
        <w:t>laat</w:t>
      </w:r>
      <w:proofErr w:type="gramEnd"/>
      <w:r>
        <w:t xml:space="preserve"> mij verzoenen wie in onmin leven,</w:t>
      </w:r>
    </w:p>
    <w:p w14:paraId="3B6428BD" w14:textId="77777777" w:rsidR="00DD1DB3" w:rsidRDefault="00DD1DB3" w:rsidP="00DD1DB3">
      <w:pPr>
        <w:spacing w:after="0" w:line="240" w:lineRule="auto"/>
      </w:pPr>
      <w:proofErr w:type="gramStart"/>
      <w:r>
        <w:t>laat</w:t>
      </w:r>
      <w:proofErr w:type="gramEnd"/>
      <w:r>
        <w:t xml:space="preserve"> mij geloof brengen aan wie twijfelt,</w:t>
      </w:r>
    </w:p>
    <w:p w14:paraId="0C7BB6E6" w14:textId="77777777" w:rsidR="00DD1DB3" w:rsidRDefault="00DD1DB3" w:rsidP="00DD1DB3">
      <w:pPr>
        <w:spacing w:after="0" w:line="240" w:lineRule="auto"/>
      </w:pPr>
      <w:proofErr w:type="gramStart"/>
      <w:r>
        <w:t>laat</w:t>
      </w:r>
      <w:proofErr w:type="gramEnd"/>
      <w:r>
        <w:t xml:space="preserve"> mij waarheid brengen aan wie dwaalt,</w:t>
      </w:r>
    </w:p>
    <w:p w14:paraId="0124600A" w14:textId="77777777" w:rsidR="00DD1DB3" w:rsidRDefault="00DD1DB3" w:rsidP="00DD1DB3">
      <w:pPr>
        <w:spacing w:after="0" w:line="240" w:lineRule="auto"/>
      </w:pPr>
      <w:proofErr w:type="gramStart"/>
      <w:r>
        <w:t>laat</w:t>
      </w:r>
      <w:proofErr w:type="gramEnd"/>
      <w:r>
        <w:t xml:space="preserve"> mij hoop brengen aan wie wanhoopt,</w:t>
      </w:r>
    </w:p>
    <w:p w14:paraId="6B8501DF" w14:textId="77777777" w:rsidR="00DD1DB3" w:rsidRDefault="00DD1DB3" w:rsidP="00DD1DB3">
      <w:pPr>
        <w:spacing w:after="0" w:line="240" w:lineRule="auto"/>
      </w:pPr>
      <w:proofErr w:type="gramStart"/>
      <w:r>
        <w:t>laat</w:t>
      </w:r>
      <w:proofErr w:type="gramEnd"/>
      <w:r>
        <w:t xml:space="preserve"> mij licht brengen aan wie in duisternis is,</w:t>
      </w:r>
    </w:p>
    <w:p w14:paraId="68A5C896" w14:textId="77777777" w:rsidR="00DD1DB3" w:rsidRDefault="00DD1DB3" w:rsidP="00DD1DB3">
      <w:pPr>
        <w:spacing w:after="0" w:line="240" w:lineRule="auto"/>
      </w:pPr>
      <w:proofErr w:type="gramStart"/>
      <w:r>
        <w:t>laat</w:t>
      </w:r>
      <w:proofErr w:type="gramEnd"/>
      <w:r>
        <w:t xml:space="preserve"> mij vreugde brengen aan wie bedroefd zijn.</w:t>
      </w:r>
    </w:p>
    <w:p w14:paraId="3B0D228C" w14:textId="77777777" w:rsidR="00DD1DB3" w:rsidRDefault="00DD1DB3" w:rsidP="00DD1DB3">
      <w:pPr>
        <w:spacing w:after="0" w:line="240" w:lineRule="auto"/>
      </w:pPr>
    </w:p>
    <w:p w14:paraId="01F31899" w14:textId="77777777" w:rsidR="00DD1DB3" w:rsidRDefault="00DD1DB3" w:rsidP="00DD1DB3">
      <w:pPr>
        <w:spacing w:after="0" w:line="240" w:lineRule="auto"/>
      </w:pPr>
      <w:r>
        <w:t>Laat mij niet zoeken getroost te worden, maar te troosten,</w:t>
      </w:r>
    </w:p>
    <w:p w14:paraId="660360D9" w14:textId="77777777" w:rsidR="00DD1DB3" w:rsidRDefault="00DD1DB3" w:rsidP="00DD1DB3">
      <w:pPr>
        <w:spacing w:after="0" w:line="240" w:lineRule="auto"/>
      </w:pPr>
      <w:proofErr w:type="gramStart"/>
      <w:r>
        <w:t>niet</w:t>
      </w:r>
      <w:proofErr w:type="gramEnd"/>
      <w:r>
        <w:t xml:space="preserve"> begrepen te worden, maar te begrijpen,</w:t>
      </w:r>
    </w:p>
    <w:p w14:paraId="2AA758AD" w14:textId="77777777" w:rsidR="00DD1DB3" w:rsidRDefault="00DD1DB3" w:rsidP="00DD1DB3">
      <w:pPr>
        <w:spacing w:after="0" w:line="240" w:lineRule="auto"/>
      </w:pPr>
      <w:proofErr w:type="gramStart"/>
      <w:r>
        <w:t>niet</w:t>
      </w:r>
      <w:proofErr w:type="gramEnd"/>
      <w:r>
        <w:t xml:space="preserve"> bemind te worden, maar te beminnen.</w:t>
      </w:r>
    </w:p>
    <w:p w14:paraId="7101A848" w14:textId="77777777" w:rsidR="00DD1DB3" w:rsidRDefault="00DD1DB3" w:rsidP="00DD1DB3">
      <w:pPr>
        <w:spacing w:after="0" w:line="240" w:lineRule="auto"/>
      </w:pPr>
      <w:r>
        <w:t>Want het is toch door te geven, dat men ontvangt</w:t>
      </w:r>
    </w:p>
    <w:p w14:paraId="67A1BE47" w14:textId="77777777" w:rsidR="00DD1DB3" w:rsidRDefault="00DD1DB3" w:rsidP="00DD1DB3">
      <w:pPr>
        <w:spacing w:after="0" w:line="240" w:lineRule="auto"/>
      </w:pPr>
      <w:proofErr w:type="gramStart"/>
      <w:r>
        <w:t>door</w:t>
      </w:r>
      <w:proofErr w:type="gramEnd"/>
      <w:r>
        <w:t xml:space="preserve"> te verliezen, dat men vindt</w:t>
      </w:r>
    </w:p>
    <w:p w14:paraId="430D87D4" w14:textId="77777777" w:rsidR="00DD1DB3" w:rsidRDefault="00DD1DB3" w:rsidP="00DD1DB3">
      <w:pPr>
        <w:spacing w:after="0" w:line="240" w:lineRule="auto"/>
      </w:pPr>
      <w:proofErr w:type="gramStart"/>
      <w:r>
        <w:t>door</w:t>
      </w:r>
      <w:proofErr w:type="gramEnd"/>
      <w:r>
        <w:t xml:space="preserve"> te vergeven, dat men vergiffenis ervaart</w:t>
      </w:r>
    </w:p>
    <w:p w14:paraId="7920A847" w14:textId="77777777" w:rsidR="00DD1DB3" w:rsidRDefault="00DD1DB3" w:rsidP="00DD1DB3">
      <w:pPr>
        <w:spacing w:after="120"/>
      </w:pPr>
      <w:proofErr w:type="gramStart"/>
      <w:r>
        <w:t>door</w:t>
      </w:r>
      <w:proofErr w:type="gramEnd"/>
      <w:r>
        <w:t xml:space="preserve"> te sterven, dat men verrijst tot het eeuwige leven.</w:t>
      </w:r>
    </w:p>
    <w:p w14:paraId="74E4AAF2" w14:textId="77777777" w:rsidR="00DD1DB3" w:rsidRDefault="00DD1DB3" w:rsidP="00DD1DB3">
      <w:pPr>
        <w:spacing w:after="120"/>
      </w:pPr>
      <w:r>
        <w:t>Amen.</w:t>
      </w:r>
    </w:p>
    <w:p w14:paraId="1697DC3F" w14:textId="037EE933" w:rsidR="00DD1DB3" w:rsidRDefault="00DD1DB3" w:rsidP="00DD1DB3">
      <w:pPr>
        <w:rPr>
          <w:i/>
          <w:iCs/>
          <w:sz w:val="16"/>
          <w:szCs w:val="16"/>
        </w:rPr>
      </w:pPr>
      <w:r w:rsidRPr="00037708">
        <w:rPr>
          <w:i/>
          <w:iCs/>
          <w:sz w:val="16"/>
          <w:szCs w:val="16"/>
        </w:rPr>
        <w:t>(Gebed van Franciscus van Assisi)</w:t>
      </w:r>
    </w:p>
    <w:p w14:paraId="7504D463" w14:textId="77777777" w:rsidR="00DD1DB3" w:rsidRDefault="00DD1DB3" w:rsidP="00DD1DB3"/>
    <w:p w14:paraId="2A7C5B43" w14:textId="77777777" w:rsidR="00DD1DB3" w:rsidRDefault="00DD1DB3" w:rsidP="00DD1DB3">
      <w:pPr>
        <w:spacing w:after="120"/>
        <w:sectPr w:rsidR="00DD1DB3" w:rsidSect="007F737E">
          <w:endnotePr>
            <w:numFmt w:val="decimal"/>
          </w:endnotePr>
          <w:type w:val="continuous"/>
          <w:pgSz w:w="11906" w:h="16838" w:code="9"/>
          <w:pgMar w:top="1134" w:right="1418" w:bottom="1134" w:left="1418" w:header="709" w:footer="340" w:gutter="0"/>
          <w:cols w:space="708"/>
          <w:titlePg/>
          <w:docGrid w:linePitch="360"/>
        </w:sectPr>
      </w:pPr>
    </w:p>
    <w:p w14:paraId="28E5B19D" w14:textId="77777777" w:rsidR="00DD1DB3" w:rsidRPr="00F0501E" w:rsidRDefault="00DD1DB3" w:rsidP="00DD1DB3">
      <w:pPr>
        <w:spacing w:after="120" w:line="240" w:lineRule="auto"/>
      </w:pPr>
      <w:r w:rsidRPr="00F0501E">
        <w:t>Maak een mens van mij</w:t>
      </w:r>
      <w:r w:rsidRPr="00F0501E">
        <w:br/>
        <w:t>die zoekt wat is verloren,</w:t>
      </w:r>
      <w:r w:rsidRPr="00F0501E">
        <w:br/>
        <w:t>die bij de neergedrukte is</w:t>
      </w:r>
      <w:r w:rsidRPr="00F0501E">
        <w:br/>
        <w:t>die niet wegloopt</w:t>
      </w:r>
      <w:r w:rsidRPr="00F0501E">
        <w:br/>
        <w:t>van een ander mens</w:t>
      </w:r>
      <w:r w:rsidRPr="00F0501E">
        <w:br/>
        <w:t>en zijn ellende</w:t>
      </w:r>
    </w:p>
    <w:p w14:paraId="0EDB9FF1" w14:textId="77777777" w:rsidR="00DD1DB3" w:rsidRPr="00F0501E" w:rsidRDefault="00DD1DB3" w:rsidP="00DD1DB3">
      <w:pPr>
        <w:spacing w:after="120" w:line="240" w:lineRule="auto"/>
      </w:pPr>
      <w:r w:rsidRPr="00F0501E">
        <w:t>Geef mij levensmoed</w:t>
      </w:r>
      <w:r w:rsidRPr="00F0501E">
        <w:br/>
        <w:t>dat ik opweeg</w:t>
      </w:r>
      <w:r w:rsidRPr="00F0501E">
        <w:br/>
        <w:t xml:space="preserve">tegen de </w:t>
      </w:r>
      <w:proofErr w:type="spellStart"/>
      <w:r w:rsidRPr="00F0501E">
        <w:t>wanhopigen</w:t>
      </w:r>
      <w:proofErr w:type="spellEnd"/>
    </w:p>
    <w:p w14:paraId="1A93941B" w14:textId="77777777" w:rsidR="00DD1DB3" w:rsidRPr="00F0501E" w:rsidRDefault="00DD1DB3" w:rsidP="00DD1DB3">
      <w:pPr>
        <w:spacing w:after="120" w:line="240" w:lineRule="auto"/>
      </w:pPr>
      <w:r w:rsidRPr="00F0501E">
        <w:t>Doe mij geduldig en meedogend zijn</w:t>
      </w:r>
      <w:r w:rsidRPr="00F0501E">
        <w:br/>
        <w:t>maak mij waakzaam</w:t>
      </w:r>
      <w:r w:rsidRPr="00F0501E">
        <w:br/>
        <w:t>bid in mij.</w:t>
      </w:r>
    </w:p>
    <w:p w14:paraId="2AA58216" w14:textId="77777777" w:rsidR="00DD1DB3" w:rsidRPr="00362816" w:rsidRDefault="00DD1DB3" w:rsidP="00DD1DB3">
      <w:pPr>
        <w:spacing w:after="120" w:line="240" w:lineRule="auto"/>
        <w:rPr>
          <w:i/>
          <w:iCs/>
          <w:sz w:val="16"/>
          <w:szCs w:val="16"/>
        </w:rPr>
      </w:pPr>
      <w:r w:rsidRPr="00362816">
        <w:rPr>
          <w:i/>
          <w:iCs/>
          <w:sz w:val="16"/>
          <w:szCs w:val="16"/>
        </w:rPr>
        <w:t>(Huub Oosterhuis, Dan zal ik leven, p. 78-79.)</w:t>
      </w:r>
    </w:p>
    <w:p w14:paraId="7FC5E7F0" w14:textId="77777777" w:rsidR="00DD1DB3" w:rsidRDefault="00DD1DB3" w:rsidP="00DD1DB3">
      <w:pPr>
        <w:sectPr w:rsidR="00DD1DB3" w:rsidSect="00DD1DB3">
          <w:endnotePr>
            <w:numFmt w:val="decimal"/>
          </w:endnotePr>
          <w:type w:val="continuous"/>
          <w:pgSz w:w="11906" w:h="16838" w:code="9"/>
          <w:pgMar w:top="1134" w:right="1418" w:bottom="1134" w:left="1418" w:header="709" w:footer="340" w:gutter="0"/>
          <w:cols w:num="2" w:space="708"/>
          <w:titlePg/>
          <w:docGrid w:linePitch="360"/>
        </w:sectPr>
      </w:pPr>
    </w:p>
    <w:p w14:paraId="3FC26592" w14:textId="12217DDA" w:rsidR="00DD1DB3" w:rsidRPr="007C098C" w:rsidRDefault="00DD1DB3" w:rsidP="00DD1DB3">
      <w:pPr>
        <w:spacing w:after="120" w:line="240" w:lineRule="auto"/>
        <w:rPr>
          <w:b/>
          <w:bCs/>
          <w:u w:val="single"/>
        </w:rPr>
      </w:pPr>
      <w:r w:rsidRPr="007C098C">
        <w:rPr>
          <w:b/>
          <w:bCs/>
          <w:u w:val="single"/>
        </w:rPr>
        <w:lastRenderedPageBreak/>
        <w:t>Gebed voor onze aarde</w:t>
      </w:r>
    </w:p>
    <w:p w14:paraId="38FEB85F" w14:textId="77777777" w:rsidR="008D16D2" w:rsidRPr="007C098C" w:rsidRDefault="008D16D2" w:rsidP="00DD1DB3">
      <w:pPr>
        <w:spacing w:after="120" w:line="240" w:lineRule="auto"/>
        <w:rPr>
          <w:b/>
          <w:bCs/>
          <w:u w:val="single"/>
        </w:rPr>
        <w:sectPr w:rsidR="008D16D2" w:rsidRPr="007C098C" w:rsidSect="00DD1DB3">
          <w:endnotePr>
            <w:numFmt w:val="decimal"/>
          </w:endnotePr>
          <w:type w:val="continuous"/>
          <w:pgSz w:w="11906" w:h="16838" w:code="9"/>
          <w:pgMar w:top="1134" w:right="1418" w:bottom="1134" w:left="1418" w:header="709" w:footer="340" w:gutter="0"/>
          <w:cols w:space="708"/>
          <w:titlePg/>
          <w:docGrid w:linePitch="360"/>
        </w:sectPr>
      </w:pPr>
    </w:p>
    <w:p w14:paraId="1FBF5F11" w14:textId="70D90FC1" w:rsidR="00DD1DB3" w:rsidRDefault="00DD1DB3" w:rsidP="00DD1DB3">
      <w:pPr>
        <w:spacing w:after="120" w:line="240" w:lineRule="auto"/>
      </w:pPr>
      <w:r>
        <w:t>Almachtige God</w:t>
      </w:r>
      <w:r>
        <w:br/>
        <w:t>die aanwezig bent in heel het universum</w:t>
      </w:r>
      <w:r>
        <w:br/>
        <w:t>en in het kleinste van Uw schepselen,</w:t>
      </w:r>
      <w:r>
        <w:br/>
        <w:t>Gij die al wat bestaat met tederheid omgeeft,</w:t>
      </w:r>
      <w:r>
        <w:br/>
        <w:t>stort over ons de kracht van Uw liefde uit</w:t>
      </w:r>
      <w:r>
        <w:br/>
        <w:t>opdat wij het leven en de schoonheid zouden beschermen.</w:t>
      </w:r>
    </w:p>
    <w:p w14:paraId="0BAEDE87" w14:textId="77777777" w:rsidR="00DD1DB3" w:rsidRDefault="00DD1DB3" w:rsidP="00DD1DB3">
      <w:pPr>
        <w:spacing w:after="120" w:line="240" w:lineRule="auto"/>
      </w:pPr>
      <w:r>
        <w:t>Dompel ons onder in vrede opdat wij</w:t>
      </w:r>
      <w:r>
        <w:br/>
        <w:t>als broeders en zusters zouden leven</w:t>
      </w:r>
      <w:r>
        <w:br/>
        <w:t>zonder iemand schade te berokkenen.</w:t>
      </w:r>
    </w:p>
    <w:p w14:paraId="4E9BA23B" w14:textId="77777777" w:rsidR="00DD1DB3" w:rsidRDefault="00DD1DB3" w:rsidP="00DD1DB3">
      <w:pPr>
        <w:spacing w:after="120" w:line="240" w:lineRule="auto"/>
      </w:pPr>
      <w:r>
        <w:t>O God van de armen,</w:t>
      </w:r>
      <w:r>
        <w:br/>
        <w:t>help ons de verwaarloosden te hulp te komen</w:t>
      </w:r>
      <w:r>
        <w:br/>
        <w:t>en degenen die op deze aarde vergeten worden</w:t>
      </w:r>
      <w:r>
        <w:br/>
        <w:t>en in Uw ogen zo veel waarde hebben.</w:t>
      </w:r>
    </w:p>
    <w:p w14:paraId="43AB8C52" w14:textId="77777777" w:rsidR="00DD1DB3" w:rsidRDefault="00DD1DB3" w:rsidP="00DD1DB3">
      <w:pPr>
        <w:spacing w:after="120" w:line="240" w:lineRule="auto"/>
      </w:pPr>
      <w:r>
        <w:t>Genees ons leven,</w:t>
      </w:r>
      <w:r>
        <w:br/>
        <w:t>opdat wij beschermers zouden zijn van de wereld</w:t>
      </w:r>
      <w:r>
        <w:br/>
      </w:r>
      <w:r>
        <w:t>en geen roofdieren,</w:t>
      </w:r>
      <w:r>
        <w:br/>
        <w:t>opdat wij schoonheid zouden zaaien</w:t>
      </w:r>
      <w:r>
        <w:br/>
        <w:t>en geen vervuiling noch vernieling.</w:t>
      </w:r>
    </w:p>
    <w:p w14:paraId="27330C4B" w14:textId="77777777" w:rsidR="00DD1DB3" w:rsidRDefault="00DD1DB3" w:rsidP="00DD1DB3">
      <w:pPr>
        <w:spacing w:after="120"/>
      </w:pPr>
      <w:r>
        <w:t>Raak de harten</w:t>
      </w:r>
      <w:r>
        <w:br/>
        <w:t>van hen die alleen winst nastreven</w:t>
      </w:r>
      <w:r>
        <w:br/>
        <w:t>ten koste van de aarde en de armen.</w:t>
      </w:r>
    </w:p>
    <w:p w14:paraId="6C6B5F4D" w14:textId="77777777" w:rsidR="00DD1DB3" w:rsidRDefault="00DD1DB3" w:rsidP="00DD1DB3">
      <w:pPr>
        <w:spacing w:after="120" w:line="240" w:lineRule="auto"/>
      </w:pPr>
      <w:r>
        <w:t>Leer ons de waarde van ieder ding</w:t>
      </w:r>
      <w:r>
        <w:br/>
        <w:t>te ontdekken, met bewondering te beschouwen,</w:t>
      </w:r>
      <w:r>
        <w:br/>
        <w:t>te erkennen dat wij ten diepste één zijn</w:t>
      </w:r>
      <w:r>
        <w:br/>
        <w:t>met alle schepselen</w:t>
      </w:r>
      <w:r>
        <w:br/>
        <w:t>op onze weg naar Uw oneindig licht.</w:t>
      </w:r>
    </w:p>
    <w:p w14:paraId="3B42048C" w14:textId="509D25D9" w:rsidR="00FD758B" w:rsidRPr="00DD1DB3" w:rsidRDefault="00DD1DB3" w:rsidP="00FD758B">
      <w:pPr>
        <w:spacing w:after="120" w:line="240" w:lineRule="auto"/>
        <w:rPr>
          <w:lang w:val="en-GB"/>
        </w:rPr>
      </w:pPr>
      <w:r>
        <w:t>Dank U omdat Gij alle dagen met ons bent.</w:t>
      </w:r>
      <w:r>
        <w:br/>
        <w:t>Ondersteun ons, zo bidden wij U,</w:t>
      </w:r>
      <w:r>
        <w:br/>
        <w:t>in onze strijd voor gerechtigheid, liefde en vrede.</w:t>
      </w:r>
      <w:r w:rsidR="00FD758B">
        <w:br/>
      </w:r>
      <w:r w:rsidR="00FD758B" w:rsidRPr="00DE268E">
        <w:rPr>
          <w:i/>
          <w:iCs/>
          <w:sz w:val="16"/>
          <w:szCs w:val="16"/>
          <w:lang w:val="en-GB"/>
        </w:rPr>
        <w:t>(</w:t>
      </w:r>
      <w:proofErr w:type="spellStart"/>
      <w:r w:rsidR="00FD758B" w:rsidRPr="00DE268E">
        <w:rPr>
          <w:i/>
          <w:iCs/>
          <w:sz w:val="16"/>
          <w:szCs w:val="16"/>
          <w:lang w:val="en-GB"/>
        </w:rPr>
        <w:t>Gebed</w:t>
      </w:r>
      <w:proofErr w:type="spellEnd"/>
      <w:r w:rsidR="00FD758B" w:rsidRPr="00DE268E">
        <w:rPr>
          <w:i/>
          <w:iCs/>
          <w:sz w:val="16"/>
          <w:szCs w:val="16"/>
          <w:lang w:val="en-GB"/>
        </w:rPr>
        <w:t xml:space="preserve"> </w:t>
      </w:r>
      <w:proofErr w:type="spellStart"/>
      <w:r w:rsidR="00FD758B" w:rsidRPr="00DE268E">
        <w:rPr>
          <w:i/>
          <w:iCs/>
          <w:sz w:val="16"/>
          <w:szCs w:val="16"/>
          <w:lang w:val="en-GB"/>
        </w:rPr>
        <w:t>uit</w:t>
      </w:r>
      <w:proofErr w:type="spellEnd"/>
      <w:r w:rsidR="00FD758B" w:rsidRPr="00DE268E">
        <w:rPr>
          <w:i/>
          <w:iCs/>
          <w:sz w:val="16"/>
          <w:szCs w:val="16"/>
          <w:lang w:val="en-GB"/>
        </w:rPr>
        <w:t xml:space="preserve"> ‘Laudato Si’: </w:t>
      </w:r>
      <w:proofErr w:type="spellStart"/>
      <w:r w:rsidR="00FD758B" w:rsidRPr="00DE268E">
        <w:rPr>
          <w:i/>
          <w:iCs/>
          <w:sz w:val="16"/>
          <w:szCs w:val="16"/>
          <w:lang w:val="en-GB"/>
        </w:rPr>
        <w:t>Encycliek</w:t>
      </w:r>
      <w:proofErr w:type="spellEnd"/>
      <w:r w:rsidR="00FD758B" w:rsidRPr="00DE268E">
        <w:rPr>
          <w:i/>
          <w:iCs/>
          <w:sz w:val="16"/>
          <w:szCs w:val="16"/>
          <w:lang w:val="en-GB"/>
        </w:rPr>
        <w:t xml:space="preserve"> – Paus Franciscus 2015)</w:t>
      </w:r>
    </w:p>
    <w:p w14:paraId="1EF3F8B1" w14:textId="77777777" w:rsidR="00FD758B" w:rsidRPr="00FD758B" w:rsidRDefault="00FD758B" w:rsidP="00DD1DB3">
      <w:pPr>
        <w:rPr>
          <w:i/>
          <w:iCs/>
          <w:sz w:val="16"/>
          <w:szCs w:val="16"/>
          <w:lang w:val="en-GB"/>
        </w:rPr>
        <w:sectPr w:rsidR="00FD758B" w:rsidRPr="00FD758B" w:rsidSect="008D16D2">
          <w:endnotePr>
            <w:numFmt w:val="decimal"/>
          </w:endnotePr>
          <w:type w:val="continuous"/>
          <w:pgSz w:w="11906" w:h="16838" w:code="9"/>
          <w:pgMar w:top="1134" w:right="1418" w:bottom="1134" w:left="1418" w:header="709" w:footer="340" w:gutter="0"/>
          <w:cols w:num="2" w:space="708"/>
          <w:titlePg/>
          <w:docGrid w:linePitch="360"/>
        </w:sectPr>
      </w:pPr>
    </w:p>
    <w:p w14:paraId="6FE8F126" w14:textId="77777777" w:rsidR="00DD1DB3" w:rsidRDefault="00DD1DB3" w:rsidP="00DD1DB3">
      <w:pPr>
        <w:rPr>
          <w:lang w:val="en-GB"/>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8D16D2" w:rsidRPr="008D16D2" w14:paraId="246B632B" w14:textId="77777777" w:rsidTr="008D16D2">
        <w:tc>
          <w:tcPr>
            <w:tcW w:w="4530" w:type="dxa"/>
          </w:tcPr>
          <w:p w14:paraId="74051F4A" w14:textId="77777777" w:rsidR="008D16D2" w:rsidRDefault="008D16D2" w:rsidP="008D16D2">
            <w:r>
              <w:t>God,</w:t>
            </w:r>
          </w:p>
          <w:p w14:paraId="038E6062" w14:textId="77777777" w:rsidR="008D16D2" w:rsidRDefault="008D16D2" w:rsidP="008D16D2">
            <w:r>
              <w:t>Barmhartigheid,</w:t>
            </w:r>
          </w:p>
          <w:p w14:paraId="081444E1" w14:textId="77777777" w:rsidR="008D16D2" w:rsidRDefault="008D16D2" w:rsidP="008D16D2">
            <w:r>
              <w:t>Dat lijkt iets uit de lijst van vervlogen woorden,</w:t>
            </w:r>
          </w:p>
          <w:p w14:paraId="0CA324D6" w14:textId="77777777" w:rsidR="008D16D2" w:rsidRDefault="008D16D2" w:rsidP="008D16D2">
            <w:r>
              <w:t>Net als rechtschapenheid,</w:t>
            </w:r>
          </w:p>
          <w:p w14:paraId="69C8E8F3" w14:textId="77777777" w:rsidR="008D16D2" w:rsidRDefault="008D16D2" w:rsidP="008D16D2">
            <w:r>
              <w:t>Of goedertierenheid,</w:t>
            </w:r>
          </w:p>
          <w:p w14:paraId="5B9DAFDB" w14:textId="77777777" w:rsidR="008D16D2" w:rsidRDefault="008D16D2" w:rsidP="008D16D2">
            <w:r>
              <w:t>Ootmoed of deernis…</w:t>
            </w:r>
          </w:p>
          <w:p w14:paraId="4B704EE2" w14:textId="77777777" w:rsidR="008D16D2" w:rsidRDefault="008D16D2" w:rsidP="008D16D2">
            <w:r>
              <w:t>Woorden die opgestegen zijn als wierook</w:t>
            </w:r>
          </w:p>
          <w:p w14:paraId="2E8F0447" w14:textId="77777777" w:rsidR="008D16D2" w:rsidRDefault="008D16D2" w:rsidP="008D16D2">
            <w:pPr>
              <w:spacing w:after="120"/>
            </w:pPr>
            <w:r>
              <w:t>En waar we ons haast niets bij kunnen voorstellen.</w:t>
            </w:r>
          </w:p>
          <w:p w14:paraId="3FA3D8E8" w14:textId="77777777" w:rsidR="008D16D2" w:rsidRDefault="008D16D2" w:rsidP="008D16D2">
            <w:r>
              <w:t>En dan de dag</w:t>
            </w:r>
          </w:p>
          <w:p w14:paraId="0BC51034" w14:textId="77777777" w:rsidR="008D16D2" w:rsidRDefault="008D16D2" w:rsidP="008D16D2">
            <w:r>
              <w:t>Dat wij iemand zien</w:t>
            </w:r>
          </w:p>
          <w:p w14:paraId="220B5F27" w14:textId="77777777" w:rsidR="008D16D2" w:rsidRDefault="008D16D2" w:rsidP="008D16D2">
            <w:r>
              <w:t>Aan wie heel concreet barmhartigheid wordt getoond</w:t>
            </w:r>
          </w:p>
          <w:p w14:paraId="294E20DA" w14:textId="77777777" w:rsidR="008D16D2" w:rsidRDefault="008D16D2" w:rsidP="008D16D2">
            <w:r>
              <w:t>Die geen oordeel, maar mededogen mag ontvangen</w:t>
            </w:r>
          </w:p>
          <w:p w14:paraId="354F2230" w14:textId="77777777" w:rsidR="008D16D2" w:rsidRDefault="008D16D2" w:rsidP="008D16D2">
            <w:r>
              <w:t>Uit liefde</w:t>
            </w:r>
          </w:p>
          <w:p w14:paraId="37DF60DB" w14:textId="77777777" w:rsidR="008D16D2" w:rsidRDefault="008D16D2" w:rsidP="008D16D2">
            <w:r>
              <w:t>En dan de dag</w:t>
            </w:r>
          </w:p>
          <w:p w14:paraId="0F938E19" w14:textId="77777777" w:rsidR="008D16D2" w:rsidRDefault="008D16D2" w:rsidP="008D16D2">
            <w:r>
              <w:t>Dat wij die iemand zijn</w:t>
            </w:r>
          </w:p>
          <w:p w14:paraId="2ABF1513" w14:textId="77777777" w:rsidR="008D16D2" w:rsidRDefault="008D16D2" w:rsidP="008D16D2">
            <w:r>
              <w:t>En plots</w:t>
            </w:r>
          </w:p>
          <w:p w14:paraId="7F983205" w14:textId="77777777" w:rsidR="008D16D2" w:rsidRDefault="008D16D2" w:rsidP="008D16D2">
            <w:r>
              <w:t>Wordt barmhartigheid</w:t>
            </w:r>
          </w:p>
          <w:p w14:paraId="0CC3EBE5" w14:textId="77777777" w:rsidR="008D16D2" w:rsidRDefault="008D16D2" w:rsidP="008D16D2">
            <w:pPr>
              <w:spacing w:after="120"/>
            </w:pPr>
            <w:r>
              <w:t>Echt</w:t>
            </w:r>
          </w:p>
          <w:p w14:paraId="533D7041" w14:textId="77777777" w:rsidR="008D16D2" w:rsidRDefault="008D16D2" w:rsidP="008D16D2">
            <w:r>
              <w:t>En leren we U kennen</w:t>
            </w:r>
          </w:p>
          <w:p w14:paraId="77085310" w14:textId="77777777" w:rsidR="008D16D2" w:rsidRDefault="008D16D2" w:rsidP="008D16D2">
            <w:r>
              <w:t>Op manieren die onze logica overstijgt</w:t>
            </w:r>
          </w:p>
          <w:p w14:paraId="15678AC5" w14:textId="77777777" w:rsidR="008D16D2" w:rsidRDefault="008D16D2" w:rsidP="008D16D2">
            <w:pPr>
              <w:spacing w:after="120"/>
            </w:pPr>
            <w:r>
              <w:t>En ontwapent</w:t>
            </w:r>
          </w:p>
          <w:p w14:paraId="3B68F05F" w14:textId="77777777" w:rsidR="008D16D2" w:rsidRDefault="008D16D2" w:rsidP="00DD1DB3">
            <w:pPr>
              <w:rPr>
                <w:lang w:val="en-GB"/>
              </w:rPr>
            </w:pPr>
          </w:p>
        </w:tc>
        <w:tc>
          <w:tcPr>
            <w:tcW w:w="4530" w:type="dxa"/>
          </w:tcPr>
          <w:p w14:paraId="436E3873" w14:textId="77777777" w:rsidR="008D16D2" w:rsidRDefault="008D16D2" w:rsidP="008D16D2"/>
          <w:p w14:paraId="1613FCC9" w14:textId="10987286" w:rsidR="008D16D2" w:rsidRDefault="008D16D2" w:rsidP="008D16D2">
            <w:r>
              <w:t>Geef ons ogen</w:t>
            </w:r>
          </w:p>
          <w:p w14:paraId="17D56E4F" w14:textId="77777777" w:rsidR="008D16D2" w:rsidRDefault="008D16D2" w:rsidP="008D16D2">
            <w:r>
              <w:t>Om onze gebrokenheid te zien</w:t>
            </w:r>
          </w:p>
          <w:p w14:paraId="71F58485" w14:textId="77777777" w:rsidR="008D16D2" w:rsidRDefault="008D16D2" w:rsidP="008D16D2">
            <w:r>
              <w:t>Om vandaaruit, wezenlijker dan een mooi gebaar,</w:t>
            </w:r>
          </w:p>
          <w:p w14:paraId="72E9C884" w14:textId="77777777" w:rsidR="008D16D2" w:rsidRDefault="008D16D2" w:rsidP="008D16D2">
            <w:pPr>
              <w:spacing w:after="120"/>
            </w:pPr>
            <w:r>
              <w:t>Uw Barmhartigheid te mogen ervaren</w:t>
            </w:r>
          </w:p>
          <w:p w14:paraId="0DBE66DE" w14:textId="77777777" w:rsidR="008D16D2" w:rsidRDefault="008D16D2" w:rsidP="008D16D2">
            <w:r>
              <w:t>Oh!</w:t>
            </w:r>
          </w:p>
          <w:p w14:paraId="5C7D1050" w14:textId="77777777" w:rsidR="008D16D2" w:rsidRDefault="008D16D2" w:rsidP="008D16D2">
            <w:r>
              <w:t>Gij maakt niet klein!</w:t>
            </w:r>
          </w:p>
          <w:p w14:paraId="44E7B9B5" w14:textId="77777777" w:rsidR="008D16D2" w:rsidRDefault="008D16D2" w:rsidP="008D16D2">
            <w:r>
              <w:t>Gij oordeelt niet!</w:t>
            </w:r>
          </w:p>
          <w:p w14:paraId="08CC3D22" w14:textId="77777777" w:rsidR="008D16D2" w:rsidRDefault="008D16D2" w:rsidP="008D16D2">
            <w:pPr>
              <w:spacing w:after="120"/>
            </w:pPr>
            <w:r>
              <w:t>Gij rekent niet af!</w:t>
            </w:r>
          </w:p>
          <w:p w14:paraId="1E51F5CE" w14:textId="77777777" w:rsidR="008D16D2" w:rsidRDefault="008D16D2" w:rsidP="008D16D2">
            <w:r>
              <w:t>Gij vergeeft!</w:t>
            </w:r>
          </w:p>
          <w:p w14:paraId="494F9902" w14:textId="77777777" w:rsidR="008D16D2" w:rsidRDefault="008D16D2" w:rsidP="008D16D2">
            <w:r>
              <w:t>Gij herstelt!</w:t>
            </w:r>
          </w:p>
          <w:p w14:paraId="0DADABE9" w14:textId="77777777" w:rsidR="008D16D2" w:rsidRDefault="008D16D2" w:rsidP="008D16D2">
            <w:r>
              <w:t>Gij komt tegemoet!</w:t>
            </w:r>
          </w:p>
          <w:p w14:paraId="5AA8B660" w14:textId="77777777" w:rsidR="008D16D2" w:rsidRDefault="008D16D2" w:rsidP="008D16D2">
            <w:r>
              <w:t>Gij omhelst!</w:t>
            </w:r>
          </w:p>
          <w:p w14:paraId="15696B93" w14:textId="77777777" w:rsidR="008D16D2" w:rsidRDefault="008D16D2" w:rsidP="008D16D2">
            <w:r>
              <w:t>Gij herschept!</w:t>
            </w:r>
          </w:p>
          <w:p w14:paraId="0850B30F" w14:textId="77777777" w:rsidR="008D16D2" w:rsidRDefault="008D16D2" w:rsidP="008D16D2">
            <w:r>
              <w:t>Gij ontfermt!</w:t>
            </w:r>
          </w:p>
          <w:p w14:paraId="1AF1F2F6" w14:textId="77777777" w:rsidR="008D16D2" w:rsidRDefault="008D16D2" w:rsidP="008D16D2">
            <w:pPr>
              <w:spacing w:after="120"/>
            </w:pPr>
            <w:r>
              <w:t xml:space="preserve">Gij </w:t>
            </w:r>
            <w:proofErr w:type="spellStart"/>
            <w:r>
              <w:t>barmhartigt</w:t>
            </w:r>
            <w:proofErr w:type="spellEnd"/>
            <w:r>
              <w:t>!</w:t>
            </w:r>
          </w:p>
          <w:p w14:paraId="4F0276CC" w14:textId="77777777" w:rsidR="008D16D2" w:rsidRDefault="008D16D2" w:rsidP="008D16D2">
            <w:pPr>
              <w:spacing w:after="120"/>
            </w:pPr>
            <w:r>
              <w:t>Amen</w:t>
            </w:r>
          </w:p>
          <w:p w14:paraId="2C944920" w14:textId="77777777" w:rsidR="008D16D2" w:rsidRPr="00DD1DB3" w:rsidRDefault="008D16D2" w:rsidP="008D16D2">
            <w:r w:rsidRPr="006A709A">
              <w:rPr>
                <w:i/>
                <w:iCs/>
                <w:sz w:val="16"/>
                <w:szCs w:val="16"/>
              </w:rPr>
              <w:t xml:space="preserve">(Jana </w:t>
            </w:r>
            <w:proofErr w:type="spellStart"/>
            <w:r w:rsidRPr="006A709A">
              <w:rPr>
                <w:i/>
                <w:iCs/>
                <w:sz w:val="16"/>
                <w:szCs w:val="16"/>
              </w:rPr>
              <w:t>Binon</w:t>
            </w:r>
            <w:proofErr w:type="spellEnd"/>
            <w:r w:rsidRPr="006A709A">
              <w:rPr>
                <w:i/>
                <w:iCs/>
                <w:sz w:val="16"/>
                <w:szCs w:val="16"/>
              </w:rPr>
              <w:t xml:space="preserve">, </w:t>
            </w:r>
            <w:proofErr w:type="spellStart"/>
            <w:r w:rsidRPr="006A709A">
              <w:rPr>
                <w:i/>
                <w:iCs/>
                <w:sz w:val="16"/>
                <w:szCs w:val="16"/>
              </w:rPr>
              <w:t>Inwezig</w:t>
            </w:r>
            <w:proofErr w:type="spellEnd"/>
            <w:r w:rsidRPr="006A709A">
              <w:rPr>
                <w:i/>
                <w:iCs/>
                <w:sz w:val="16"/>
                <w:szCs w:val="16"/>
              </w:rPr>
              <w:t xml:space="preserve">, </w:t>
            </w:r>
            <w:hyperlink r:id="rId48" w:history="1">
              <w:r w:rsidRPr="006A709A">
                <w:rPr>
                  <w:rStyle w:val="Hyperlink"/>
                  <w:i/>
                  <w:iCs/>
                  <w:sz w:val="16"/>
                  <w:szCs w:val="16"/>
                </w:rPr>
                <w:t>https://inwezig.be/barmhartig-2/</w:t>
              </w:r>
            </w:hyperlink>
            <w:r w:rsidRPr="006A709A">
              <w:rPr>
                <w:i/>
                <w:iCs/>
                <w:sz w:val="16"/>
                <w:szCs w:val="16"/>
              </w:rPr>
              <w:t>)</w:t>
            </w:r>
          </w:p>
          <w:p w14:paraId="43DA2FDF" w14:textId="77777777" w:rsidR="008D16D2" w:rsidRPr="008D16D2" w:rsidRDefault="008D16D2" w:rsidP="00DD1DB3"/>
        </w:tc>
      </w:tr>
    </w:tbl>
    <w:p w14:paraId="58714B4F" w14:textId="77777777" w:rsidR="008D16D2" w:rsidRPr="008D16D2" w:rsidRDefault="008D16D2" w:rsidP="00DD1DB3"/>
    <w:p w14:paraId="624E15F4" w14:textId="63A2E675" w:rsidR="00DD1DB3" w:rsidRPr="004A563B" w:rsidRDefault="009F1882" w:rsidP="009F1882">
      <w:pPr>
        <w:jc w:val="center"/>
        <w:rPr>
          <w:i/>
          <w:iCs/>
          <w:sz w:val="28"/>
          <w:szCs w:val="28"/>
        </w:rPr>
      </w:pPr>
      <w:proofErr w:type="spellStart"/>
      <w:r w:rsidRPr="004A563B">
        <w:rPr>
          <w:i/>
          <w:iCs/>
          <w:sz w:val="28"/>
          <w:szCs w:val="28"/>
        </w:rPr>
        <w:t>Ubi</w:t>
      </w:r>
      <w:proofErr w:type="spellEnd"/>
      <w:r w:rsidRPr="004A563B">
        <w:rPr>
          <w:i/>
          <w:iCs/>
          <w:sz w:val="28"/>
          <w:szCs w:val="28"/>
        </w:rPr>
        <w:t xml:space="preserve"> caritas et </w:t>
      </w:r>
      <w:proofErr w:type="spellStart"/>
      <w:r w:rsidRPr="004A563B">
        <w:rPr>
          <w:i/>
          <w:iCs/>
          <w:sz w:val="28"/>
          <w:szCs w:val="28"/>
        </w:rPr>
        <w:t>amor</w:t>
      </w:r>
      <w:proofErr w:type="spellEnd"/>
      <w:r w:rsidRPr="004A563B">
        <w:rPr>
          <w:i/>
          <w:iCs/>
          <w:sz w:val="28"/>
          <w:szCs w:val="28"/>
        </w:rPr>
        <w:t xml:space="preserve">, Deus </w:t>
      </w:r>
      <w:proofErr w:type="spellStart"/>
      <w:r w:rsidRPr="004A563B">
        <w:rPr>
          <w:i/>
          <w:iCs/>
          <w:sz w:val="28"/>
          <w:szCs w:val="28"/>
        </w:rPr>
        <w:t>ibi</w:t>
      </w:r>
      <w:proofErr w:type="spellEnd"/>
      <w:r w:rsidRPr="004A563B">
        <w:rPr>
          <w:i/>
          <w:iCs/>
          <w:sz w:val="28"/>
          <w:szCs w:val="28"/>
        </w:rPr>
        <w:t xml:space="preserve"> </w:t>
      </w:r>
      <w:proofErr w:type="spellStart"/>
      <w:r w:rsidRPr="004A563B">
        <w:rPr>
          <w:i/>
          <w:iCs/>
          <w:sz w:val="28"/>
          <w:szCs w:val="28"/>
        </w:rPr>
        <w:t>est</w:t>
      </w:r>
      <w:proofErr w:type="spellEnd"/>
    </w:p>
    <w:p w14:paraId="1305571D" w14:textId="0B902DC2" w:rsidR="008D16D2" w:rsidRPr="004A563B" w:rsidRDefault="00243149" w:rsidP="009F1882">
      <w:pPr>
        <w:jc w:val="center"/>
        <w:rPr>
          <w:i/>
          <w:iCs/>
          <w:sz w:val="28"/>
          <w:szCs w:val="28"/>
        </w:rPr>
      </w:pPr>
      <w:r>
        <w:rPr>
          <w:i/>
          <w:iCs/>
          <w:sz w:val="28"/>
          <w:szCs w:val="28"/>
        </w:rPr>
        <w:t>(</w:t>
      </w:r>
      <w:r w:rsidR="004A563B" w:rsidRPr="004A563B">
        <w:rPr>
          <w:i/>
          <w:iCs/>
          <w:sz w:val="28"/>
          <w:szCs w:val="28"/>
        </w:rPr>
        <w:t>Waar vriendschap heerst en liefde, daar is God.</w:t>
      </w:r>
      <w:r>
        <w:rPr>
          <w:i/>
          <w:iCs/>
          <w:sz w:val="28"/>
          <w:szCs w:val="28"/>
        </w:rPr>
        <w:t>)</w:t>
      </w:r>
    </w:p>
    <w:p w14:paraId="401EC511" w14:textId="77777777" w:rsidR="004A563B" w:rsidRDefault="004A563B">
      <w:pPr>
        <w:suppressAutoHyphens w:val="0"/>
      </w:pPr>
      <w:r>
        <w:br w:type="page"/>
      </w:r>
    </w:p>
    <w:tbl>
      <w:tblPr>
        <w:tblStyle w:val="Tabelraster"/>
        <w:tblW w:w="10486"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5530"/>
      </w:tblGrid>
      <w:tr w:rsidR="00C57B86" w14:paraId="77A58414" w14:textId="77777777" w:rsidTr="00212944">
        <w:tc>
          <w:tcPr>
            <w:tcW w:w="4956" w:type="dxa"/>
          </w:tcPr>
          <w:p w14:paraId="7553FD9A" w14:textId="77777777" w:rsidR="00C57B86" w:rsidRPr="00FC1699" w:rsidRDefault="00C57B86" w:rsidP="00C57B86">
            <w:pPr>
              <w:spacing w:line="312" w:lineRule="auto"/>
            </w:pPr>
            <w:r w:rsidRPr="00FC1699">
              <w:lastRenderedPageBreak/>
              <w:t>Heer God,</w:t>
            </w:r>
          </w:p>
          <w:p w14:paraId="3234FEF2" w14:textId="77777777" w:rsidR="00C57B86" w:rsidRPr="00FC1699" w:rsidRDefault="00C57B86" w:rsidP="00C57B86">
            <w:pPr>
              <w:spacing w:line="312" w:lineRule="auto"/>
            </w:pPr>
            <w:proofErr w:type="gramStart"/>
            <w:r w:rsidRPr="00FC1699">
              <w:t>ik</w:t>
            </w:r>
            <w:proofErr w:type="gramEnd"/>
            <w:r w:rsidRPr="00FC1699">
              <w:t xml:space="preserve"> kom naar U met een open hart,</w:t>
            </w:r>
          </w:p>
          <w:p w14:paraId="36256973" w14:textId="4A48C554" w:rsidR="00C57B86" w:rsidRPr="00FC1699" w:rsidRDefault="00C57B86" w:rsidP="00C57B86">
            <w:pPr>
              <w:spacing w:line="312" w:lineRule="auto"/>
            </w:pPr>
            <w:proofErr w:type="gramStart"/>
            <w:r w:rsidRPr="00FC1699">
              <w:t>verlangend</w:t>
            </w:r>
            <w:proofErr w:type="gramEnd"/>
            <w:r w:rsidRPr="00FC1699">
              <w:t xml:space="preserve"> naar de kracht</w:t>
            </w:r>
            <w:r>
              <w:br/>
            </w:r>
            <w:r w:rsidRPr="00FC1699">
              <w:t>van liefde in mijn leven.</w:t>
            </w:r>
          </w:p>
          <w:p w14:paraId="544B2AF5" w14:textId="719EE891" w:rsidR="00C57B86" w:rsidRPr="00FC1699" w:rsidRDefault="00C57B86" w:rsidP="00C57B86">
            <w:pPr>
              <w:spacing w:line="312" w:lineRule="auto"/>
            </w:pPr>
            <w:r w:rsidRPr="00FC1699">
              <w:t>Help mij om liefde te geven</w:t>
            </w:r>
            <w:r w:rsidR="00212944">
              <w:br/>
            </w:r>
            <w:r w:rsidRPr="00FC1699">
              <w:t>zonder voorwaarden,</w:t>
            </w:r>
          </w:p>
          <w:p w14:paraId="62BBCC19" w14:textId="42608829" w:rsidR="00C57B86" w:rsidRPr="00FC1699" w:rsidRDefault="00C57B86" w:rsidP="00C57B86">
            <w:pPr>
              <w:spacing w:after="120" w:line="312" w:lineRule="auto"/>
            </w:pPr>
            <w:proofErr w:type="gramStart"/>
            <w:r w:rsidRPr="00FC1699">
              <w:t>en</w:t>
            </w:r>
            <w:proofErr w:type="gramEnd"/>
            <w:r w:rsidRPr="00FC1699">
              <w:t xml:space="preserve"> om diezelfde liefde te ontvangen</w:t>
            </w:r>
            <w:r>
              <w:br/>
            </w:r>
            <w:r w:rsidRPr="00FC1699">
              <w:t>met dankbaarheid.</w:t>
            </w:r>
          </w:p>
          <w:p w14:paraId="5991C5C7" w14:textId="6284FE60" w:rsidR="00C57B86" w:rsidRPr="00FC1699" w:rsidRDefault="00C57B86" w:rsidP="00C57B86">
            <w:pPr>
              <w:spacing w:line="312" w:lineRule="auto"/>
            </w:pPr>
            <w:r w:rsidRPr="00FC1699">
              <w:t>Laat mij een bron van vreugde</w:t>
            </w:r>
            <w:r>
              <w:br/>
            </w:r>
            <w:r w:rsidRPr="00FC1699">
              <w:t>en steun zijn voor anderen,</w:t>
            </w:r>
          </w:p>
          <w:p w14:paraId="485D564F" w14:textId="77777777" w:rsidR="00C57B86" w:rsidRPr="00FC1699" w:rsidRDefault="00C57B86" w:rsidP="00C57B86">
            <w:pPr>
              <w:spacing w:line="312" w:lineRule="auto"/>
            </w:pPr>
            <w:proofErr w:type="gramStart"/>
            <w:r w:rsidRPr="00FC1699">
              <w:t>en</w:t>
            </w:r>
            <w:proofErr w:type="gramEnd"/>
            <w:r w:rsidRPr="00FC1699">
              <w:t xml:space="preserve"> leer mij om te vergeven en te begrijpen.</w:t>
            </w:r>
          </w:p>
          <w:p w14:paraId="3FC4E792" w14:textId="77777777" w:rsidR="00C57B86" w:rsidRPr="00FC1699" w:rsidRDefault="00C57B86" w:rsidP="00C57B86">
            <w:pPr>
              <w:spacing w:line="312" w:lineRule="auto"/>
            </w:pPr>
            <w:r w:rsidRPr="00FC1699">
              <w:t>Moge mijn relaties bloeien in uw genade,</w:t>
            </w:r>
          </w:p>
          <w:p w14:paraId="7FF4A1D4" w14:textId="7D7ACD0A" w:rsidR="00C57B86" w:rsidRPr="00FC1699" w:rsidRDefault="00C57B86" w:rsidP="00212944">
            <w:pPr>
              <w:spacing w:after="120" w:line="312" w:lineRule="auto"/>
            </w:pPr>
            <w:proofErr w:type="gramStart"/>
            <w:r w:rsidRPr="00FC1699">
              <w:t>en</w:t>
            </w:r>
            <w:proofErr w:type="gramEnd"/>
            <w:r w:rsidRPr="00FC1699">
              <w:t xml:space="preserve"> moge liefde altijd de leidraad zijn</w:t>
            </w:r>
            <w:r w:rsidR="00212944">
              <w:br/>
            </w:r>
            <w:r w:rsidRPr="00FC1699">
              <w:t>van mijn daden.</w:t>
            </w:r>
          </w:p>
          <w:p w14:paraId="66F14164" w14:textId="77777777" w:rsidR="00C57B86" w:rsidRPr="00FC1699" w:rsidRDefault="00C57B86" w:rsidP="00C57B86">
            <w:pPr>
              <w:spacing w:line="312" w:lineRule="auto"/>
            </w:pPr>
            <w:r w:rsidRPr="00FC1699">
              <w:t>Dank U voor de liefde die U mij biedt,</w:t>
            </w:r>
          </w:p>
          <w:p w14:paraId="50669170" w14:textId="77777777" w:rsidR="00C57B86" w:rsidRPr="00FC1699" w:rsidRDefault="00C57B86" w:rsidP="00C57B86">
            <w:pPr>
              <w:spacing w:line="312" w:lineRule="auto"/>
            </w:pPr>
            <w:proofErr w:type="gramStart"/>
            <w:r w:rsidRPr="00FC1699">
              <w:t>en</w:t>
            </w:r>
            <w:proofErr w:type="gramEnd"/>
            <w:r w:rsidRPr="00FC1699">
              <w:t xml:space="preserve"> voor het vertrouwen dat ik op U kan stellen.</w:t>
            </w:r>
          </w:p>
          <w:p w14:paraId="09E6560D" w14:textId="77777777" w:rsidR="00C57B86" w:rsidRPr="00FC1699" w:rsidRDefault="00C57B86" w:rsidP="00C57B86">
            <w:pPr>
              <w:spacing w:after="120" w:line="312" w:lineRule="auto"/>
            </w:pPr>
            <w:r w:rsidRPr="00FC1699">
              <w:t>Amen.</w:t>
            </w:r>
          </w:p>
          <w:p w14:paraId="647FD476" w14:textId="77777777" w:rsidR="00C57B86" w:rsidRPr="00FC1699" w:rsidRDefault="00C57B86" w:rsidP="00C57B86">
            <w:pPr>
              <w:rPr>
                <w:i/>
                <w:iCs/>
                <w:sz w:val="16"/>
                <w:szCs w:val="16"/>
              </w:rPr>
            </w:pPr>
            <w:r>
              <w:rPr>
                <w:i/>
                <w:iCs/>
                <w:sz w:val="16"/>
                <w:szCs w:val="16"/>
              </w:rPr>
              <w:t xml:space="preserve">(Bron: </w:t>
            </w:r>
            <w:hyperlink r:id="rId49" w:history="1">
              <w:r w:rsidRPr="008346E8">
                <w:rPr>
                  <w:rStyle w:val="Hyperlink"/>
                  <w:i/>
                  <w:iCs/>
                  <w:sz w:val="16"/>
                  <w:szCs w:val="16"/>
                </w:rPr>
                <w:t>https://www.katholiekegebeden.be/15-gebeden-voor-liefde/</w:t>
              </w:r>
            </w:hyperlink>
            <w:r>
              <w:rPr>
                <w:i/>
                <w:iCs/>
                <w:sz w:val="16"/>
                <w:szCs w:val="16"/>
              </w:rPr>
              <w:t xml:space="preserve">.) </w:t>
            </w:r>
          </w:p>
          <w:p w14:paraId="296FD811" w14:textId="77777777" w:rsidR="00C57B86" w:rsidRDefault="00C57B86" w:rsidP="00FC1699"/>
        </w:tc>
        <w:tc>
          <w:tcPr>
            <w:tcW w:w="5530" w:type="dxa"/>
          </w:tcPr>
          <w:p w14:paraId="00B10F32" w14:textId="77777777" w:rsidR="00C57B86" w:rsidRDefault="00C57B86" w:rsidP="00C57B86">
            <w:pPr>
              <w:spacing w:line="360" w:lineRule="auto"/>
              <w:jc w:val="both"/>
            </w:pPr>
            <w:r>
              <w:t>Toen ik honger had, gaf U mij te eten,</w:t>
            </w:r>
          </w:p>
          <w:p w14:paraId="23A09C06" w14:textId="77777777" w:rsidR="00C57B86" w:rsidRDefault="00C57B86" w:rsidP="00C57B86">
            <w:pPr>
              <w:spacing w:line="360" w:lineRule="auto"/>
              <w:jc w:val="both"/>
            </w:pPr>
            <w:proofErr w:type="gramStart"/>
            <w:r>
              <w:t>toen</w:t>
            </w:r>
            <w:proofErr w:type="gramEnd"/>
            <w:r>
              <w:t xml:space="preserve"> ik dorst had, gaf U mij te drinken,</w:t>
            </w:r>
          </w:p>
          <w:p w14:paraId="638E681F" w14:textId="77777777" w:rsidR="00C57B86" w:rsidRDefault="00C57B86" w:rsidP="00C57B86">
            <w:pPr>
              <w:spacing w:line="360" w:lineRule="auto"/>
              <w:jc w:val="both"/>
            </w:pPr>
            <w:proofErr w:type="gramStart"/>
            <w:r>
              <w:t>toen</w:t>
            </w:r>
            <w:proofErr w:type="gramEnd"/>
            <w:r>
              <w:t xml:space="preserve"> ik dakloos was, opende U voor mij de deuren,</w:t>
            </w:r>
          </w:p>
          <w:p w14:paraId="693D5FB6" w14:textId="77777777" w:rsidR="00C57B86" w:rsidRDefault="00C57B86" w:rsidP="00C57B86">
            <w:pPr>
              <w:spacing w:line="360" w:lineRule="auto"/>
              <w:jc w:val="both"/>
            </w:pPr>
            <w:proofErr w:type="gramStart"/>
            <w:r>
              <w:t>toen</w:t>
            </w:r>
            <w:proofErr w:type="gramEnd"/>
            <w:r>
              <w:t xml:space="preserve"> ik naakt was, schonk U mij uw mantel.</w:t>
            </w:r>
          </w:p>
          <w:p w14:paraId="728DC798" w14:textId="77777777" w:rsidR="00C57B86" w:rsidRDefault="00C57B86" w:rsidP="00C57B86">
            <w:pPr>
              <w:spacing w:line="360" w:lineRule="auto"/>
              <w:jc w:val="both"/>
            </w:pPr>
            <w:r>
              <w:t>Toen ik moe was, bood U mij rust aan,</w:t>
            </w:r>
          </w:p>
          <w:p w14:paraId="442F036F" w14:textId="77777777" w:rsidR="00C57B86" w:rsidRDefault="00C57B86" w:rsidP="00C57B86">
            <w:pPr>
              <w:spacing w:line="360" w:lineRule="auto"/>
              <w:jc w:val="both"/>
            </w:pPr>
            <w:proofErr w:type="gramStart"/>
            <w:r>
              <w:t>toen</w:t>
            </w:r>
            <w:proofErr w:type="gramEnd"/>
            <w:r>
              <w:t xml:space="preserve"> ik ongerust was, nam U mijn kwelling weg,</w:t>
            </w:r>
          </w:p>
          <w:p w14:paraId="5AA3A4D8" w14:textId="77777777" w:rsidR="00C57B86" w:rsidRDefault="00C57B86" w:rsidP="00C57B86">
            <w:pPr>
              <w:spacing w:line="360" w:lineRule="auto"/>
              <w:jc w:val="both"/>
            </w:pPr>
            <w:proofErr w:type="gramStart"/>
            <w:r>
              <w:t>toen</w:t>
            </w:r>
            <w:proofErr w:type="gramEnd"/>
            <w:r>
              <w:t xml:space="preserve"> ik klein was, leerde U mij lezen,</w:t>
            </w:r>
          </w:p>
          <w:p w14:paraId="52F7E568" w14:textId="77777777" w:rsidR="00C57B86" w:rsidRDefault="00C57B86" w:rsidP="00C57B86">
            <w:pPr>
              <w:spacing w:line="360" w:lineRule="auto"/>
              <w:jc w:val="both"/>
            </w:pPr>
            <w:proofErr w:type="gramStart"/>
            <w:r>
              <w:t>toen</w:t>
            </w:r>
            <w:proofErr w:type="gramEnd"/>
            <w:r>
              <w:t xml:space="preserve"> ik alleen was, bracht U mij liefde.</w:t>
            </w:r>
          </w:p>
          <w:p w14:paraId="0B28B90D" w14:textId="77777777" w:rsidR="00C57B86" w:rsidRDefault="00C57B86" w:rsidP="00C57B86">
            <w:pPr>
              <w:spacing w:line="360" w:lineRule="auto"/>
              <w:jc w:val="both"/>
            </w:pPr>
            <w:r>
              <w:t>Toen ik gevangen was, kwam U naar mijn cel,</w:t>
            </w:r>
          </w:p>
          <w:p w14:paraId="344FDB46" w14:textId="77777777" w:rsidR="00C57B86" w:rsidRDefault="00C57B86" w:rsidP="00C57B86">
            <w:pPr>
              <w:spacing w:line="360" w:lineRule="auto"/>
              <w:jc w:val="both"/>
            </w:pPr>
            <w:proofErr w:type="gramStart"/>
            <w:r>
              <w:t>toen</w:t>
            </w:r>
            <w:proofErr w:type="gramEnd"/>
            <w:r>
              <w:t xml:space="preserve"> ik bedlegerig was, verzorgde U mij,</w:t>
            </w:r>
          </w:p>
          <w:p w14:paraId="769BE511" w14:textId="77777777" w:rsidR="00C57B86" w:rsidRDefault="00C57B86" w:rsidP="00C57B86">
            <w:pPr>
              <w:spacing w:line="360" w:lineRule="auto"/>
              <w:jc w:val="both"/>
            </w:pPr>
            <w:proofErr w:type="gramStart"/>
            <w:r>
              <w:t>toen</w:t>
            </w:r>
            <w:proofErr w:type="gramEnd"/>
            <w:r>
              <w:t xml:space="preserve"> ik als vreemdeling kwam, nam U mij op,</w:t>
            </w:r>
          </w:p>
          <w:p w14:paraId="55AFB8CE" w14:textId="77777777" w:rsidR="00C57B86" w:rsidRDefault="00C57B86" w:rsidP="00C57B86">
            <w:pPr>
              <w:spacing w:line="360" w:lineRule="auto"/>
              <w:jc w:val="both"/>
            </w:pPr>
            <w:proofErr w:type="gramStart"/>
            <w:r>
              <w:t>toen</w:t>
            </w:r>
            <w:proofErr w:type="gramEnd"/>
            <w:r>
              <w:t xml:space="preserve"> ik werkloos was, vond U voor mij werk.</w:t>
            </w:r>
          </w:p>
          <w:p w14:paraId="5151ABF3" w14:textId="77777777" w:rsidR="00C57B86" w:rsidRDefault="00C57B86" w:rsidP="00C57B86">
            <w:pPr>
              <w:spacing w:line="360" w:lineRule="auto"/>
              <w:jc w:val="both"/>
            </w:pPr>
            <w:r>
              <w:t>Gekwetst in het gevecht, verzorgde U mijn wonden,</w:t>
            </w:r>
          </w:p>
          <w:p w14:paraId="453E5F72" w14:textId="77777777" w:rsidR="00C57B86" w:rsidRDefault="00C57B86" w:rsidP="00C57B86">
            <w:pPr>
              <w:spacing w:line="360" w:lineRule="auto"/>
              <w:jc w:val="both"/>
            </w:pPr>
            <w:proofErr w:type="gramStart"/>
            <w:r>
              <w:t>toen</w:t>
            </w:r>
            <w:proofErr w:type="gramEnd"/>
            <w:r>
              <w:t xml:space="preserve"> ik zorgen had, deelde U mijn moeilijkheden.</w:t>
            </w:r>
          </w:p>
          <w:p w14:paraId="04E06DE9" w14:textId="77777777" w:rsidR="00C57B86" w:rsidRDefault="00C57B86" w:rsidP="00C57B86">
            <w:pPr>
              <w:spacing w:line="360" w:lineRule="auto"/>
              <w:jc w:val="both"/>
            </w:pPr>
            <w:r>
              <w:t>U zag mij overdekt met bloed en spuwsel;</w:t>
            </w:r>
          </w:p>
          <w:p w14:paraId="30E540CA" w14:textId="77777777" w:rsidR="00C57B86" w:rsidRDefault="00C57B86" w:rsidP="00C57B86">
            <w:pPr>
              <w:spacing w:line="360" w:lineRule="auto"/>
              <w:jc w:val="both"/>
            </w:pPr>
            <w:r>
              <w:t>U herkende mij onder het zweet.</w:t>
            </w:r>
          </w:p>
          <w:p w14:paraId="65F34140" w14:textId="77777777" w:rsidR="00C57B86" w:rsidRDefault="00C57B86" w:rsidP="00C57B86">
            <w:pPr>
              <w:spacing w:line="360" w:lineRule="auto"/>
              <w:jc w:val="both"/>
            </w:pPr>
            <w:r>
              <w:t>Toen men mij uitlachte, hebt U mij begrepen</w:t>
            </w:r>
          </w:p>
          <w:p w14:paraId="401B131C" w14:textId="77777777" w:rsidR="00C57B86" w:rsidRDefault="00C57B86" w:rsidP="00C57B86">
            <w:pPr>
              <w:spacing w:line="360" w:lineRule="auto"/>
              <w:jc w:val="both"/>
            </w:pPr>
            <w:proofErr w:type="gramStart"/>
            <w:r>
              <w:t>en</w:t>
            </w:r>
            <w:proofErr w:type="gramEnd"/>
            <w:r>
              <w:t xml:space="preserve"> toen ik blij was, deelde U mijn vreugde.</w:t>
            </w:r>
          </w:p>
          <w:p w14:paraId="69B8F15C" w14:textId="77777777" w:rsidR="00C57B86" w:rsidRPr="005027D6" w:rsidRDefault="00C57B86" w:rsidP="00C57B86">
            <w:pPr>
              <w:spacing w:line="360" w:lineRule="auto"/>
              <w:jc w:val="both"/>
              <w:rPr>
                <w:i/>
                <w:iCs/>
              </w:rPr>
            </w:pPr>
            <w:r w:rsidRPr="005027D6">
              <w:rPr>
                <w:i/>
                <w:iCs/>
              </w:rPr>
              <w:t>Moeder Teresa</w:t>
            </w:r>
          </w:p>
          <w:p w14:paraId="77104E9B" w14:textId="77777777" w:rsidR="00C57B86" w:rsidRPr="00C57B86" w:rsidRDefault="00C57B86" w:rsidP="00C57B86">
            <w:pPr>
              <w:rPr>
                <w:i/>
                <w:iCs/>
                <w:sz w:val="16"/>
                <w:szCs w:val="16"/>
              </w:rPr>
            </w:pPr>
            <w:r w:rsidRPr="00C57B86">
              <w:rPr>
                <w:i/>
                <w:iCs/>
                <w:sz w:val="16"/>
                <w:szCs w:val="16"/>
              </w:rPr>
              <w:t xml:space="preserve">(Bron: </w:t>
            </w:r>
            <w:hyperlink r:id="rId50" w:history="1">
              <w:r w:rsidRPr="00C57B86">
                <w:rPr>
                  <w:rStyle w:val="Hyperlink"/>
                  <w:i/>
                  <w:iCs/>
                  <w:sz w:val="16"/>
                  <w:szCs w:val="16"/>
                </w:rPr>
                <w:t>https://www.kuleuven.be/thomas/page/barmhartig-als-de-vader/</w:t>
              </w:r>
            </w:hyperlink>
            <w:r w:rsidRPr="00C57B86">
              <w:rPr>
                <w:i/>
                <w:iCs/>
                <w:sz w:val="16"/>
                <w:szCs w:val="16"/>
              </w:rPr>
              <w:t xml:space="preserve">.) </w:t>
            </w:r>
          </w:p>
          <w:p w14:paraId="42C0C07E" w14:textId="77777777" w:rsidR="00C57B86" w:rsidRDefault="00C57B86" w:rsidP="00FC1699"/>
        </w:tc>
      </w:tr>
    </w:tbl>
    <w:p w14:paraId="17353FB5" w14:textId="77777777" w:rsidR="00C57B86" w:rsidRDefault="00C57B86" w:rsidP="00212944"/>
    <w:tbl>
      <w:tblPr>
        <w:tblStyle w:val="Tabel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tblCellMar>
        <w:tblLook w:val="04A0" w:firstRow="1" w:lastRow="0" w:firstColumn="1" w:lastColumn="0" w:noHBand="0" w:noVBand="1"/>
      </w:tblPr>
      <w:tblGrid>
        <w:gridCol w:w="3020"/>
        <w:gridCol w:w="3020"/>
        <w:gridCol w:w="3020"/>
      </w:tblGrid>
      <w:tr w:rsidR="007B025C" w14:paraId="3A9ABE3A" w14:textId="77777777" w:rsidTr="00393812">
        <w:trPr>
          <w:jc w:val="center"/>
        </w:trPr>
        <w:tc>
          <w:tcPr>
            <w:tcW w:w="3020" w:type="dxa"/>
          </w:tcPr>
          <w:p w14:paraId="6F6F6BA6" w14:textId="77777777" w:rsidR="0016010B" w:rsidRPr="002757DF" w:rsidRDefault="0016010B" w:rsidP="00FA5E80">
            <w:pPr>
              <w:jc w:val="center"/>
              <w:rPr>
                <w:b/>
                <w:bCs/>
              </w:rPr>
            </w:pPr>
            <w:r w:rsidRPr="002757DF">
              <w:rPr>
                <w:b/>
                <w:bCs/>
              </w:rPr>
              <w:t xml:space="preserve">De </w:t>
            </w:r>
            <w:proofErr w:type="spellStart"/>
            <w:r w:rsidRPr="002757DF">
              <w:rPr>
                <w:b/>
                <w:bCs/>
              </w:rPr>
              <w:t>hongerigen</w:t>
            </w:r>
            <w:proofErr w:type="spellEnd"/>
            <w:r w:rsidRPr="002757DF">
              <w:rPr>
                <w:b/>
                <w:bCs/>
              </w:rPr>
              <w:t xml:space="preserve"> spijzen</w:t>
            </w:r>
          </w:p>
          <w:p w14:paraId="2081A3A3" w14:textId="77777777" w:rsidR="0016010B" w:rsidRDefault="0016010B" w:rsidP="00FA5E80">
            <w:pPr>
              <w:jc w:val="center"/>
            </w:pPr>
            <w:proofErr w:type="gramStart"/>
            <w:r>
              <w:t>is</w:t>
            </w:r>
            <w:proofErr w:type="gramEnd"/>
            <w:r>
              <w:t xml:space="preserve"> meer dan eten geven,</w:t>
            </w:r>
          </w:p>
          <w:p w14:paraId="286F6016" w14:textId="77777777" w:rsidR="0016010B" w:rsidRDefault="0016010B" w:rsidP="00FA5E80">
            <w:pPr>
              <w:jc w:val="center"/>
            </w:pPr>
            <w:proofErr w:type="gramStart"/>
            <w:r>
              <w:t>het</w:t>
            </w:r>
            <w:proofErr w:type="gramEnd"/>
            <w:r>
              <w:t xml:space="preserve"> is mekaar bevrijden</w:t>
            </w:r>
          </w:p>
          <w:p w14:paraId="3DBCF2F6" w14:textId="53C5E47D" w:rsidR="007B025C" w:rsidRDefault="0016010B" w:rsidP="00FA5E80">
            <w:pPr>
              <w:jc w:val="center"/>
            </w:pPr>
            <w:proofErr w:type="gramStart"/>
            <w:r>
              <w:t>van</w:t>
            </w:r>
            <w:proofErr w:type="gramEnd"/>
            <w:r>
              <w:t xml:space="preserve"> honger en van wanhoop.</w:t>
            </w:r>
          </w:p>
        </w:tc>
        <w:tc>
          <w:tcPr>
            <w:tcW w:w="3020" w:type="dxa"/>
          </w:tcPr>
          <w:p w14:paraId="14C18CD4" w14:textId="31BBA1C3" w:rsidR="007B025C" w:rsidRDefault="0016010B" w:rsidP="00FA5E80">
            <w:pPr>
              <w:jc w:val="center"/>
            </w:pPr>
            <w:r w:rsidRPr="002757DF">
              <w:rPr>
                <w:b/>
                <w:bCs/>
                <w:i/>
                <w:iCs/>
              </w:rPr>
              <w:t xml:space="preserve">De </w:t>
            </w:r>
            <w:proofErr w:type="spellStart"/>
            <w:r w:rsidRPr="002757DF">
              <w:rPr>
                <w:b/>
                <w:bCs/>
                <w:i/>
                <w:iCs/>
              </w:rPr>
              <w:t>dorstigen</w:t>
            </w:r>
            <w:proofErr w:type="spellEnd"/>
            <w:r w:rsidRPr="002757DF">
              <w:rPr>
                <w:b/>
                <w:bCs/>
                <w:i/>
                <w:iCs/>
              </w:rPr>
              <w:t xml:space="preserve"> laven</w:t>
            </w:r>
            <w:r w:rsidRPr="0016010B">
              <w:rPr>
                <w:i/>
                <w:iCs/>
              </w:rPr>
              <w:br/>
              <w:t>is meer dan het aanreiken</w:t>
            </w:r>
            <w:r w:rsidRPr="0016010B">
              <w:rPr>
                <w:i/>
                <w:iCs/>
              </w:rPr>
              <w:br/>
              <w:t>van een beker water.</w:t>
            </w:r>
            <w:r w:rsidRPr="0016010B">
              <w:rPr>
                <w:i/>
                <w:iCs/>
              </w:rPr>
              <w:br/>
              <w:t>Het is als op de eerste dag</w:t>
            </w:r>
            <w:r w:rsidRPr="0016010B">
              <w:rPr>
                <w:i/>
                <w:iCs/>
              </w:rPr>
              <w:br/>
              <w:t>het water van het droge scheiden</w:t>
            </w:r>
            <w:r w:rsidRPr="0016010B">
              <w:rPr>
                <w:i/>
                <w:iCs/>
              </w:rPr>
              <w:br/>
              <w:t>om van chaos,</w:t>
            </w:r>
            <w:r w:rsidRPr="0016010B">
              <w:rPr>
                <w:i/>
                <w:iCs/>
              </w:rPr>
              <w:br/>
              <w:t>kosmos te maken.</w:t>
            </w:r>
          </w:p>
        </w:tc>
        <w:tc>
          <w:tcPr>
            <w:tcW w:w="3020" w:type="dxa"/>
          </w:tcPr>
          <w:p w14:paraId="6044631A" w14:textId="40D4030D" w:rsidR="007B025C" w:rsidRDefault="00221718" w:rsidP="00FA5E80">
            <w:pPr>
              <w:jc w:val="center"/>
            </w:pPr>
            <w:r w:rsidRPr="002757DF">
              <w:rPr>
                <w:b/>
                <w:bCs/>
                <w:i/>
                <w:iCs/>
              </w:rPr>
              <w:t>Ziek zijn</w:t>
            </w:r>
            <w:r w:rsidRPr="00221718">
              <w:rPr>
                <w:i/>
                <w:iCs/>
              </w:rPr>
              <w:br/>
              <w:t>is van buiten naar binnen keren,</w:t>
            </w:r>
            <w:r w:rsidRPr="00221718">
              <w:rPr>
                <w:i/>
                <w:iCs/>
              </w:rPr>
              <w:br/>
              <w:t>trede na trede afdalen</w:t>
            </w:r>
            <w:r w:rsidRPr="00221718">
              <w:rPr>
                <w:i/>
                <w:iCs/>
              </w:rPr>
              <w:br/>
              <w:t>in de kelder van je bewustzijn,</w:t>
            </w:r>
            <w:r w:rsidRPr="00221718">
              <w:rPr>
                <w:i/>
                <w:iCs/>
              </w:rPr>
              <w:br/>
              <w:t>tastend in het duister,</w:t>
            </w:r>
            <w:r w:rsidRPr="00221718">
              <w:rPr>
                <w:i/>
                <w:iCs/>
              </w:rPr>
              <w:br/>
              <w:t>speurend naar licht.</w:t>
            </w:r>
          </w:p>
        </w:tc>
      </w:tr>
      <w:tr w:rsidR="007B025C" w14:paraId="3C33AC69" w14:textId="77777777" w:rsidTr="00393812">
        <w:trPr>
          <w:jc w:val="center"/>
        </w:trPr>
        <w:tc>
          <w:tcPr>
            <w:tcW w:w="3020" w:type="dxa"/>
          </w:tcPr>
          <w:p w14:paraId="5D80927B" w14:textId="5F36C425" w:rsidR="007B025C" w:rsidRDefault="00221718" w:rsidP="00FA5E80">
            <w:pPr>
              <w:jc w:val="center"/>
            </w:pPr>
            <w:r w:rsidRPr="002757DF">
              <w:rPr>
                <w:b/>
                <w:bCs/>
                <w:i/>
                <w:iCs/>
              </w:rPr>
              <w:t>Doden begraven</w:t>
            </w:r>
            <w:r w:rsidRPr="00221718">
              <w:rPr>
                <w:i/>
                <w:iCs/>
              </w:rPr>
              <w:br/>
              <w:t>is in elke dode</w:t>
            </w:r>
            <w:r w:rsidRPr="00221718">
              <w:rPr>
                <w:i/>
                <w:iCs/>
              </w:rPr>
              <w:br/>
              <w:t>de baby zien die,</w:t>
            </w:r>
            <w:r w:rsidRPr="00221718">
              <w:rPr>
                <w:i/>
                <w:iCs/>
              </w:rPr>
              <w:br/>
              <w:t>moe van spelen,</w:t>
            </w:r>
            <w:r w:rsidRPr="00221718">
              <w:rPr>
                <w:i/>
                <w:iCs/>
              </w:rPr>
              <w:br/>
              <w:t>te slapen wordt gelegd</w:t>
            </w:r>
            <w:r w:rsidRPr="00221718">
              <w:rPr>
                <w:i/>
                <w:iCs/>
              </w:rPr>
              <w:br/>
              <w:t>om te ontwaken</w:t>
            </w:r>
            <w:r w:rsidRPr="00221718">
              <w:rPr>
                <w:i/>
                <w:iCs/>
              </w:rPr>
              <w:br/>
              <w:t>in een nieuwe wijze van bestaan.</w:t>
            </w:r>
          </w:p>
        </w:tc>
        <w:tc>
          <w:tcPr>
            <w:tcW w:w="3020" w:type="dxa"/>
          </w:tcPr>
          <w:p w14:paraId="2880699A" w14:textId="7A0BF803" w:rsidR="007B025C" w:rsidRDefault="003463CD" w:rsidP="00FA5E80">
            <w:pPr>
              <w:jc w:val="center"/>
            </w:pPr>
            <w:r w:rsidRPr="002757DF">
              <w:rPr>
                <w:b/>
                <w:bCs/>
                <w:i/>
                <w:iCs/>
              </w:rPr>
              <w:t>Naakten kleden</w:t>
            </w:r>
            <w:r w:rsidRPr="003463CD">
              <w:rPr>
                <w:i/>
                <w:iCs/>
              </w:rPr>
              <w:br/>
              <w:t>is iemand zijn identiteit</w:t>
            </w:r>
            <w:r w:rsidRPr="003463CD">
              <w:rPr>
                <w:i/>
                <w:iCs/>
              </w:rPr>
              <w:br/>
              <w:t>en waardigheid geven.</w:t>
            </w:r>
            <w:r w:rsidRPr="003463CD">
              <w:rPr>
                <w:i/>
                <w:iCs/>
              </w:rPr>
              <w:br/>
              <w:t>Is iemand willen noemen</w:t>
            </w:r>
            <w:r w:rsidRPr="003463CD">
              <w:rPr>
                <w:i/>
                <w:iCs/>
              </w:rPr>
              <w:br/>
              <w:t>bij zijn naam.</w:t>
            </w:r>
            <w:r w:rsidRPr="003463CD">
              <w:rPr>
                <w:i/>
                <w:iCs/>
              </w:rPr>
              <w:br/>
              <w:t>De naam is het eerste kleed,</w:t>
            </w:r>
            <w:r w:rsidRPr="003463CD">
              <w:rPr>
                <w:i/>
                <w:iCs/>
              </w:rPr>
              <w:br/>
              <w:t>de eerste beschutting</w:t>
            </w:r>
            <w:r w:rsidRPr="003463CD">
              <w:rPr>
                <w:i/>
                <w:iCs/>
              </w:rPr>
              <w:br/>
              <w:t>tegen de anonimiteit.</w:t>
            </w:r>
          </w:p>
        </w:tc>
        <w:tc>
          <w:tcPr>
            <w:tcW w:w="3020" w:type="dxa"/>
          </w:tcPr>
          <w:p w14:paraId="61600884" w14:textId="0BD8FC07" w:rsidR="007B025C" w:rsidRDefault="003463CD" w:rsidP="00FA5E80">
            <w:pPr>
              <w:jc w:val="center"/>
            </w:pPr>
            <w:r w:rsidRPr="002757DF">
              <w:rPr>
                <w:b/>
                <w:bCs/>
                <w:i/>
                <w:iCs/>
              </w:rPr>
              <w:t>Gevangenen verlossen</w:t>
            </w:r>
            <w:r w:rsidRPr="003463CD">
              <w:rPr>
                <w:i/>
                <w:iCs/>
              </w:rPr>
              <w:br/>
              <w:t>is een proces van elke dag,</w:t>
            </w:r>
            <w:r w:rsidRPr="003463CD">
              <w:rPr>
                <w:i/>
                <w:iCs/>
              </w:rPr>
              <w:br/>
              <w:t>een proces in elk van ons.</w:t>
            </w:r>
            <w:r w:rsidRPr="003463CD">
              <w:rPr>
                <w:i/>
                <w:iCs/>
              </w:rPr>
              <w:br/>
              <w:t>We zitten allen gevangen</w:t>
            </w:r>
            <w:r w:rsidRPr="003463CD">
              <w:rPr>
                <w:i/>
                <w:iCs/>
              </w:rPr>
              <w:br/>
              <w:t>tussen de besloten muren</w:t>
            </w:r>
            <w:r w:rsidRPr="003463CD">
              <w:rPr>
                <w:i/>
                <w:iCs/>
              </w:rPr>
              <w:br/>
              <w:t>van onze beperkte mogelijkheden.</w:t>
            </w:r>
            <w:r w:rsidRPr="003463CD">
              <w:rPr>
                <w:i/>
                <w:iCs/>
              </w:rPr>
              <w:br/>
              <w:t>Wij schoppen tegen de muren</w:t>
            </w:r>
            <w:r w:rsidRPr="003463CD">
              <w:rPr>
                <w:i/>
                <w:iCs/>
              </w:rPr>
              <w:br/>
              <w:t>van onze verkeerde beslissingen.</w:t>
            </w:r>
            <w:r w:rsidRPr="003463CD">
              <w:rPr>
                <w:i/>
                <w:iCs/>
              </w:rPr>
              <w:br/>
              <w:t>Wij rukken aan de tralies</w:t>
            </w:r>
            <w:r w:rsidRPr="003463CD">
              <w:rPr>
                <w:i/>
                <w:iCs/>
              </w:rPr>
              <w:br/>
              <w:t>van onze eigen bekrompen zelfzucht.</w:t>
            </w:r>
          </w:p>
        </w:tc>
      </w:tr>
      <w:tr w:rsidR="00FA5E80" w14:paraId="1FFD270E" w14:textId="77777777" w:rsidTr="00393812">
        <w:trPr>
          <w:jc w:val="center"/>
        </w:trPr>
        <w:tc>
          <w:tcPr>
            <w:tcW w:w="6040" w:type="dxa"/>
            <w:gridSpan w:val="2"/>
          </w:tcPr>
          <w:p w14:paraId="781C7195" w14:textId="25CBD438" w:rsidR="00FA5E80" w:rsidRPr="00FA5E80" w:rsidRDefault="00FA5E80" w:rsidP="002757DF">
            <w:pPr>
              <w:jc w:val="center"/>
            </w:pPr>
            <w:r w:rsidRPr="002757DF">
              <w:rPr>
                <w:b/>
                <w:bCs/>
                <w:i/>
                <w:iCs/>
              </w:rPr>
              <w:t>Vreemdelingen herbergen</w:t>
            </w:r>
            <w:r w:rsidR="00393812">
              <w:rPr>
                <w:i/>
                <w:iCs/>
              </w:rPr>
              <w:t xml:space="preserve"> </w:t>
            </w:r>
            <w:r w:rsidRPr="00FA5E80">
              <w:rPr>
                <w:i/>
                <w:iCs/>
              </w:rPr>
              <w:t>is zelf emigreren</w:t>
            </w:r>
            <w:r w:rsidRPr="00FA5E80">
              <w:rPr>
                <w:i/>
                <w:iCs/>
              </w:rPr>
              <w:br/>
              <w:t>uit onze oude voorrechten</w:t>
            </w:r>
            <w:r w:rsidR="00393812">
              <w:rPr>
                <w:i/>
                <w:iCs/>
              </w:rPr>
              <w:t xml:space="preserve"> </w:t>
            </w:r>
            <w:r w:rsidRPr="00FA5E80">
              <w:rPr>
                <w:i/>
                <w:iCs/>
              </w:rPr>
              <w:t>en onze oude zekerheden</w:t>
            </w:r>
            <w:r w:rsidRPr="00FA5E80">
              <w:rPr>
                <w:i/>
                <w:iCs/>
              </w:rPr>
              <w:br/>
              <w:t>en de weg inslaan</w:t>
            </w:r>
            <w:r w:rsidR="00393812">
              <w:rPr>
                <w:i/>
                <w:iCs/>
              </w:rPr>
              <w:t xml:space="preserve"> </w:t>
            </w:r>
            <w:r w:rsidRPr="00FA5E80">
              <w:rPr>
                <w:i/>
                <w:iCs/>
              </w:rPr>
              <w:t>naar een nieuwe toekomst.</w:t>
            </w:r>
          </w:p>
          <w:p w14:paraId="6F8EB5BF" w14:textId="3D5DA0AB" w:rsidR="00FA5E80" w:rsidRDefault="00FA5E80" w:rsidP="002757DF">
            <w:pPr>
              <w:jc w:val="center"/>
            </w:pPr>
            <w:r w:rsidRPr="00FA5E80">
              <w:rPr>
                <w:i/>
                <w:iCs/>
              </w:rPr>
              <w:t>Het is zelf vreemdeling worden</w:t>
            </w:r>
            <w:r w:rsidR="00393812">
              <w:rPr>
                <w:i/>
                <w:iCs/>
              </w:rPr>
              <w:t xml:space="preserve"> </w:t>
            </w:r>
            <w:r w:rsidR="00393812">
              <w:rPr>
                <w:i/>
                <w:iCs/>
              </w:rPr>
              <w:br/>
            </w:r>
            <w:r w:rsidRPr="00FA5E80">
              <w:rPr>
                <w:i/>
                <w:iCs/>
              </w:rPr>
              <w:t>op zoek naar de herberg van de acht zaligheden.</w:t>
            </w:r>
          </w:p>
        </w:tc>
        <w:tc>
          <w:tcPr>
            <w:tcW w:w="3020" w:type="dxa"/>
          </w:tcPr>
          <w:p w14:paraId="25ABB31F" w14:textId="77777777" w:rsidR="00B339D0" w:rsidRDefault="00B339D0" w:rsidP="002757DF">
            <w:pPr>
              <w:rPr>
                <w:sz w:val="16"/>
                <w:szCs w:val="16"/>
              </w:rPr>
            </w:pPr>
          </w:p>
          <w:p w14:paraId="3B9D7B7B" w14:textId="77777777" w:rsidR="00B339D0" w:rsidRDefault="00B339D0" w:rsidP="002757DF">
            <w:pPr>
              <w:rPr>
                <w:sz w:val="16"/>
                <w:szCs w:val="16"/>
              </w:rPr>
            </w:pPr>
          </w:p>
          <w:p w14:paraId="67371AD9" w14:textId="7713547F" w:rsidR="002757DF" w:rsidRDefault="002757DF" w:rsidP="002757DF">
            <w:pPr>
              <w:rPr>
                <w:sz w:val="16"/>
                <w:szCs w:val="16"/>
              </w:rPr>
            </w:pPr>
            <w:r>
              <w:rPr>
                <w:sz w:val="16"/>
                <w:szCs w:val="16"/>
              </w:rPr>
              <w:t>Auteur: Manu Verhulst</w:t>
            </w:r>
          </w:p>
          <w:p w14:paraId="59B4127C" w14:textId="77777777" w:rsidR="002757DF" w:rsidRPr="00B339D0" w:rsidRDefault="002757DF" w:rsidP="002757DF">
            <w:pPr>
              <w:rPr>
                <w:sz w:val="16"/>
                <w:szCs w:val="16"/>
              </w:rPr>
            </w:pPr>
          </w:p>
          <w:p w14:paraId="50DF423E" w14:textId="32759379" w:rsidR="00B339D0" w:rsidRPr="00B339D0" w:rsidRDefault="00393812" w:rsidP="002757DF">
            <w:pPr>
              <w:rPr>
                <w:sz w:val="16"/>
                <w:szCs w:val="16"/>
              </w:rPr>
            </w:pPr>
            <w:r>
              <w:rPr>
                <w:sz w:val="16"/>
                <w:szCs w:val="16"/>
              </w:rPr>
              <w:t xml:space="preserve">Bron: </w:t>
            </w:r>
            <w:hyperlink r:id="rId51" w:history="1">
              <w:r w:rsidR="002757DF" w:rsidRPr="008346E8">
                <w:rPr>
                  <w:rStyle w:val="Hyperlink"/>
                  <w:sz w:val="16"/>
                  <w:szCs w:val="16"/>
                </w:rPr>
                <w:t>https://www.kuleuven.be/</w:t>
              </w:r>
              <w:r w:rsidR="002757DF" w:rsidRPr="008346E8">
                <w:rPr>
                  <w:rStyle w:val="Hyperlink"/>
                  <w:sz w:val="16"/>
                  <w:szCs w:val="16"/>
                </w:rPr>
                <w:br/>
                <w:t>thomas/page/barmhartig-als-de-vader/</w:t>
              </w:r>
            </w:hyperlink>
            <w:r w:rsidR="002757DF">
              <w:rPr>
                <w:sz w:val="16"/>
                <w:szCs w:val="16"/>
              </w:rPr>
              <w:t xml:space="preserve">. </w:t>
            </w:r>
          </w:p>
        </w:tc>
      </w:tr>
    </w:tbl>
    <w:p w14:paraId="76A867DE" w14:textId="1E949D7E" w:rsidR="00B95F82" w:rsidRDefault="00B95F82" w:rsidP="00B95F82">
      <w:pPr>
        <w:pStyle w:val="Kop1"/>
      </w:pPr>
      <w:bookmarkStart w:id="8" w:name="_Toc230456087"/>
      <w:r>
        <w:lastRenderedPageBreak/>
        <w:t>Audiovisueel materiaal rond barmhartigheid en liefde</w:t>
      </w:r>
      <w:bookmarkEnd w:id="8"/>
    </w:p>
    <w:p w14:paraId="779406BF" w14:textId="52174CC9" w:rsidR="007D36A8" w:rsidRDefault="007D36A8" w:rsidP="007D36A8">
      <w:pPr>
        <w:pStyle w:val="Kop2"/>
      </w:pPr>
      <w:bookmarkStart w:id="9" w:name="_Toc230456088"/>
      <w:r>
        <w:t>Muziek</w:t>
      </w:r>
      <w:bookmarkEnd w:id="9"/>
    </w:p>
    <w:p w14:paraId="2B65635C" w14:textId="2174E890" w:rsidR="008A4F54" w:rsidRDefault="008A4F54" w:rsidP="008A4F54">
      <w:pPr>
        <w:pStyle w:val="Kop3"/>
      </w:pPr>
      <w:bookmarkStart w:id="10" w:name="_Toc230024960"/>
      <w:bookmarkStart w:id="11" w:name="_Toc230261695"/>
      <w:bookmarkStart w:id="12" w:name="_Toc230456089"/>
      <w:proofErr w:type="spellStart"/>
      <w:r>
        <w:t>Empathy</w:t>
      </w:r>
      <w:proofErr w:type="spellEnd"/>
      <w:r>
        <w:t xml:space="preserve"> – Axelle Red</w:t>
      </w:r>
      <w:bookmarkEnd w:id="10"/>
      <w:bookmarkEnd w:id="11"/>
      <w:bookmarkEnd w:id="12"/>
    </w:p>
    <w:p w14:paraId="312C3393" w14:textId="12A4117D" w:rsidR="008A4F54" w:rsidRDefault="003A0FA5" w:rsidP="00145E94">
      <w:pPr>
        <w:jc w:val="both"/>
      </w:pPr>
      <w:r>
        <w:t xml:space="preserve">Te beluisteren via: </w:t>
      </w:r>
      <w:hyperlink r:id="rId52" w:history="1">
        <w:r w:rsidRPr="00665938">
          <w:rPr>
            <w:rStyle w:val="Hyperlink"/>
          </w:rPr>
          <w:t>https://www.youtube.com/watch?v=m1471Fc-ob0</w:t>
        </w:r>
      </w:hyperlink>
      <w:r>
        <w:t xml:space="preserve">. </w:t>
      </w:r>
    </w:p>
    <w:p w14:paraId="23F80C33" w14:textId="77777777" w:rsidR="006655E9" w:rsidRPr="00B162F7" w:rsidRDefault="006655E9" w:rsidP="003D45A6">
      <w:pPr>
        <w:spacing w:after="0"/>
        <w:jc w:val="both"/>
        <w:sectPr w:rsidR="006655E9" w:rsidRPr="00B162F7" w:rsidSect="00DD1DB3">
          <w:endnotePr>
            <w:numFmt w:val="decimal"/>
          </w:endnotePr>
          <w:type w:val="continuous"/>
          <w:pgSz w:w="11906" w:h="16838" w:code="9"/>
          <w:pgMar w:top="1134" w:right="1418" w:bottom="1134" w:left="1418" w:header="709" w:footer="340" w:gutter="0"/>
          <w:cols w:space="708"/>
          <w:titlePg/>
          <w:docGrid w:linePitch="360"/>
        </w:sectPr>
      </w:pPr>
    </w:p>
    <w:p w14:paraId="3CC5826B" w14:textId="77777777" w:rsidR="003D45A6" w:rsidRPr="003D45A6" w:rsidRDefault="003D45A6" w:rsidP="003D45A6">
      <w:pPr>
        <w:spacing w:after="0"/>
        <w:jc w:val="both"/>
        <w:rPr>
          <w:lang w:val="en-GB"/>
        </w:rPr>
      </w:pPr>
      <w:r w:rsidRPr="003D45A6">
        <w:rPr>
          <w:lang w:val="en-GB"/>
        </w:rPr>
        <w:t xml:space="preserve">As the leaves start to </w:t>
      </w:r>
      <w:proofErr w:type="gramStart"/>
      <w:r w:rsidRPr="003D45A6">
        <w:rPr>
          <w:lang w:val="en-GB"/>
        </w:rPr>
        <w:t>fall down</w:t>
      </w:r>
      <w:proofErr w:type="gramEnd"/>
    </w:p>
    <w:p w14:paraId="00290B42" w14:textId="77777777" w:rsidR="003D45A6" w:rsidRPr="003D45A6" w:rsidRDefault="003D45A6" w:rsidP="003D45A6">
      <w:pPr>
        <w:spacing w:after="0"/>
        <w:jc w:val="both"/>
        <w:rPr>
          <w:lang w:val="en-GB"/>
        </w:rPr>
      </w:pPr>
      <w:r w:rsidRPr="003D45A6">
        <w:rPr>
          <w:lang w:val="en-GB"/>
        </w:rPr>
        <w:t>Our days are getting shorter</w:t>
      </w:r>
    </w:p>
    <w:p w14:paraId="41A181EC" w14:textId="77777777" w:rsidR="003D45A6" w:rsidRPr="003D45A6" w:rsidRDefault="003D45A6" w:rsidP="003D45A6">
      <w:pPr>
        <w:spacing w:after="0"/>
        <w:jc w:val="both"/>
        <w:rPr>
          <w:lang w:val="en-GB"/>
        </w:rPr>
      </w:pPr>
      <w:r w:rsidRPr="003D45A6">
        <w:rPr>
          <w:lang w:val="en-GB"/>
        </w:rPr>
        <w:t>Minds are shivering</w:t>
      </w:r>
    </w:p>
    <w:p w14:paraId="6C02153F" w14:textId="77777777" w:rsidR="003D45A6" w:rsidRPr="003D45A6" w:rsidRDefault="003D45A6" w:rsidP="003D45A6">
      <w:pPr>
        <w:spacing w:after="0"/>
        <w:jc w:val="both"/>
        <w:rPr>
          <w:lang w:val="en-GB"/>
        </w:rPr>
      </w:pPr>
      <w:r w:rsidRPr="003D45A6">
        <w:rPr>
          <w:lang w:val="en-GB"/>
        </w:rPr>
        <w:t>Winter's coming in</w:t>
      </w:r>
    </w:p>
    <w:p w14:paraId="26F60A4C" w14:textId="77777777" w:rsidR="003D45A6" w:rsidRPr="003D45A6" w:rsidRDefault="003D45A6" w:rsidP="003F604E">
      <w:pPr>
        <w:spacing w:before="120" w:after="0"/>
        <w:jc w:val="both"/>
        <w:rPr>
          <w:lang w:val="en-GB"/>
        </w:rPr>
      </w:pPr>
      <w:r w:rsidRPr="003D45A6">
        <w:rPr>
          <w:lang w:val="en-GB"/>
        </w:rPr>
        <w:t>We 're about to make a vow</w:t>
      </w:r>
    </w:p>
    <w:p w14:paraId="47F5DB8D" w14:textId="77777777" w:rsidR="003D45A6" w:rsidRPr="003D45A6" w:rsidRDefault="003D45A6" w:rsidP="003D45A6">
      <w:pPr>
        <w:spacing w:after="0"/>
        <w:jc w:val="both"/>
        <w:rPr>
          <w:lang w:val="en-GB"/>
        </w:rPr>
      </w:pPr>
      <w:r w:rsidRPr="003D45A6">
        <w:rPr>
          <w:lang w:val="en-GB"/>
        </w:rPr>
        <w:t>Now that we 've questioned religion</w:t>
      </w:r>
    </w:p>
    <w:p w14:paraId="3DF4972D" w14:textId="77777777" w:rsidR="003D45A6" w:rsidRPr="003D45A6" w:rsidRDefault="003D45A6" w:rsidP="003D45A6">
      <w:pPr>
        <w:spacing w:after="0"/>
        <w:jc w:val="both"/>
        <w:rPr>
          <w:lang w:val="en-GB"/>
        </w:rPr>
      </w:pPr>
      <w:r w:rsidRPr="003D45A6">
        <w:rPr>
          <w:lang w:val="en-GB"/>
        </w:rPr>
        <w:t>Moral values are fading fast</w:t>
      </w:r>
    </w:p>
    <w:p w14:paraId="6B5862DA" w14:textId="77777777" w:rsidR="003D45A6" w:rsidRPr="003D45A6" w:rsidRDefault="003D45A6" w:rsidP="003D45A6">
      <w:pPr>
        <w:spacing w:after="0"/>
        <w:jc w:val="both"/>
        <w:rPr>
          <w:lang w:val="en-GB"/>
        </w:rPr>
      </w:pPr>
      <w:r w:rsidRPr="003D45A6">
        <w:rPr>
          <w:lang w:val="en-GB"/>
        </w:rPr>
        <w:t>Do we learn at last?</w:t>
      </w:r>
    </w:p>
    <w:p w14:paraId="38D5264E" w14:textId="77777777" w:rsidR="003D45A6" w:rsidRPr="003D45A6" w:rsidRDefault="003D45A6" w:rsidP="003F604E">
      <w:pPr>
        <w:spacing w:before="120" w:after="0"/>
        <w:jc w:val="both"/>
        <w:rPr>
          <w:lang w:val="en-GB"/>
        </w:rPr>
      </w:pPr>
      <w:r w:rsidRPr="003D45A6">
        <w:rPr>
          <w:lang w:val="en-GB"/>
        </w:rPr>
        <w:t>As the sun's supposed to turn cold</w:t>
      </w:r>
    </w:p>
    <w:p w14:paraId="642B4165" w14:textId="77777777" w:rsidR="003D45A6" w:rsidRPr="003D45A6" w:rsidRDefault="003D45A6" w:rsidP="003D45A6">
      <w:pPr>
        <w:spacing w:after="0"/>
        <w:jc w:val="both"/>
        <w:rPr>
          <w:lang w:val="en-GB"/>
        </w:rPr>
      </w:pPr>
      <w:r w:rsidRPr="003D45A6">
        <w:rPr>
          <w:lang w:val="en-GB"/>
        </w:rPr>
        <w:t>At this changing of the season</w:t>
      </w:r>
    </w:p>
    <w:p w14:paraId="6A78AF55" w14:textId="77777777" w:rsidR="003D45A6" w:rsidRPr="003D45A6" w:rsidRDefault="003D45A6" w:rsidP="003D45A6">
      <w:pPr>
        <w:spacing w:after="0"/>
        <w:jc w:val="both"/>
        <w:rPr>
          <w:lang w:val="en-GB"/>
        </w:rPr>
      </w:pPr>
      <w:r w:rsidRPr="003D45A6">
        <w:rPr>
          <w:lang w:val="en-GB"/>
        </w:rPr>
        <w:t>We enjoy a quite warm afternoon</w:t>
      </w:r>
    </w:p>
    <w:p w14:paraId="32EB4272" w14:textId="77777777" w:rsidR="003D45A6" w:rsidRPr="003D45A6" w:rsidRDefault="003D45A6" w:rsidP="003D45A6">
      <w:pPr>
        <w:spacing w:after="0"/>
        <w:jc w:val="both"/>
        <w:rPr>
          <w:lang w:val="en-GB"/>
        </w:rPr>
      </w:pPr>
      <w:r w:rsidRPr="003D45A6">
        <w:rPr>
          <w:lang w:val="en-GB"/>
        </w:rPr>
        <w:t>It will be dark now very soon</w:t>
      </w:r>
    </w:p>
    <w:p w14:paraId="0660DED8" w14:textId="77777777" w:rsidR="003D45A6" w:rsidRPr="003D45A6" w:rsidRDefault="003D45A6" w:rsidP="003F604E">
      <w:pPr>
        <w:spacing w:before="120" w:after="0"/>
        <w:jc w:val="both"/>
        <w:rPr>
          <w:lang w:val="en-GB"/>
        </w:rPr>
      </w:pPr>
      <w:r w:rsidRPr="003D45A6">
        <w:rPr>
          <w:lang w:val="en-GB"/>
        </w:rPr>
        <w:t>When we think that no one cares</w:t>
      </w:r>
    </w:p>
    <w:p w14:paraId="4D51A643" w14:textId="77777777" w:rsidR="003D45A6" w:rsidRPr="003D45A6" w:rsidRDefault="003D45A6" w:rsidP="003D45A6">
      <w:pPr>
        <w:spacing w:after="0"/>
        <w:jc w:val="both"/>
        <w:rPr>
          <w:lang w:val="en-GB"/>
        </w:rPr>
      </w:pPr>
      <w:r w:rsidRPr="003D45A6">
        <w:rPr>
          <w:lang w:val="en-GB"/>
        </w:rPr>
        <w:t xml:space="preserve">An </w:t>
      </w:r>
      <w:proofErr w:type="spellStart"/>
      <w:proofErr w:type="gramStart"/>
      <w:r w:rsidRPr="003D45A6">
        <w:rPr>
          <w:lang w:val="en-GB"/>
        </w:rPr>
        <w:t>ex boy</w:t>
      </w:r>
      <w:proofErr w:type="spellEnd"/>
      <w:proofErr w:type="gramEnd"/>
      <w:r w:rsidRPr="003D45A6">
        <w:rPr>
          <w:lang w:val="en-GB"/>
        </w:rPr>
        <w:t xml:space="preserve"> soldier 's crying</w:t>
      </w:r>
    </w:p>
    <w:p w14:paraId="50642F1B" w14:textId="77777777" w:rsidR="003D45A6" w:rsidRPr="003D45A6" w:rsidRDefault="003D45A6" w:rsidP="003D45A6">
      <w:pPr>
        <w:spacing w:after="0"/>
        <w:jc w:val="both"/>
        <w:rPr>
          <w:lang w:val="en-GB"/>
        </w:rPr>
      </w:pPr>
      <w:r w:rsidRPr="003D45A6">
        <w:rPr>
          <w:lang w:val="en-GB"/>
        </w:rPr>
        <w:t>He says no right to love for him</w:t>
      </w:r>
    </w:p>
    <w:p w14:paraId="2E7005B0" w14:textId="77777777" w:rsidR="003D45A6" w:rsidRPr="003D45A6" w:rsidRDefault="003D45A6" w:rsidP="003D45A6">
      <w:pPr>
        <w:spacing w:after="0"/>
        <w:jc w:val="both"/>
        <w:rPr>
          <w:lang w:val="en-GB"/>
        </w:rPr>
      </w:pPr>
      <w:r w:rsidRPr="003D45A6">
        <w:rPr>
          <w:lang w:val="en-GB"/>
        </w:rPr>
        <w:t xml:space="preserve">Ruthless on girl </w:t>
      </w:r>
      <w:proofErr w:type="spellStart"/>
      <w:r w:rsidRPr="003D45A6">
        <w:rPr>
          <w:lang w:val="en-GB"/>
        </w:rPr>
        <w:t>he 's</w:t>
      </w:r>
      <w:proofErr w:type="spellEnd"/>
      <w:r w:rsidRPr="003D45A6">
        <w:rPr>
          <w:lang w:val="en-GB"/>
        </w:rPr>
        <w:t xml:space="preserve"> been</w:t>
      </w:r>
    </w:p>
    <w:p w14:paraId="2C074E30" w14:textId="77777777" w:rsidR="003D45A6" w:rsidRPr="003D45A6" w:rsidRDefault="003D45A6" w:rsidP="00744492">
      <w:pPr>
        <w:spacing w:before="120" w:after="0"/>
        <w:jc w:val="both"/>
        <w:rPr>
          <w:lang w:val="en-GB"/>
        </w:rPr>
      </w:pPr>
      <w:r w:rsidRPr="003D45A6">
        <w:rPr>
          <w:lang w:val="en-GB"/>
        </w:rPr>
        <w:t>Here we are now wandering mankind</w:t>
      </w:r>
    </w:p>
    <w:p w14:paraId="2F4F4A20" w14:textId="77777777" w:rsidR="003D45A6" w:rsidRPr="003D45A6" w:rsidRDefault="003D45A6" w:rsidP="003D45A6">
      <w:pPr>
        <w:spacing w:after="0"/>
        <w:jc w:val="both"/>
        <w:rPr>
          <w:lang w:val="en-GB"/>
        </w:rPr>
      </w:pPr>
      <w:r w:rsidRPr="003D45A6">
        <w:rPr>
          <w:lang w:val="en-GB"/>
        </w:rPr>
        <w:t>Who are we going to blame?</w:t>
      </w:r>
    </w:p>
    <w:p w14:paraId="0FDB7A6E" w14:textId="77777777" w:rsidR="003D45A6" w:rsidRPr="003D45A6" w:rsidRDefault="003D45A6" w:rsidP="003D45A6">
      <w:pPr>
        <w:spacing w:after="0"/>
        <w:jc w:val="both"/>
        <w:rPr>
          <w:lang w:val="en-GB"/>
        </w:rPr>
      </w:pPr>
      <w:r w:rsidRPr="003D45A6">
        <w:rPr>
          <w:lang w:val="en-GB"/>
        </w:rPr>
        <w:t>Are we not the same</w:t>
      </w:r>
    </w:p>
    <w:p w14:paraId="71F48867" w14:textId="77777777" w:rsidR="003D45A6" w:rsidRPr="003D45A6" w:rsidRDefault="003D45A6" w:rsidP="003D45A6">
      <w:pPr>
        <w:spacing w:after="0"/>
        <w:jc w:val="both"/>
        <w:rPr>
          <w:lang w:val="en-GB"/>
        </w:rPr>
      </w:pPr>
      <w:r w:rsidRPr="003D45A6">
        <w:rPr>
          <w:lang w:val="en-GB"/>
        </w:rPr>
        <w:t>Are we not the same</w:t>
      </w:r>
    </w:p>
    <w:p w14:paraId="4D21CB55" w14:textId="77777777" w:rsidR="003D45A6" w:rsidRPr="003D45A6" w:rsidRDefault="003D45A6" w:rsidP="003D45A6">
      <w:pPr>
        <w:spacing w:after="0"/>
        <w:jc w:val="both"/>
        <w:rPr>
          <w:lang w:val="en-GB"/>
        </w:rPr>
      </w:pPr>
      <w:r w:rsidRPr="003D45A6">
        <w:rPr>
          <w:lang w:val="en-GB"/>
        </w:rPr>
        <w:t>Guilty when we came (?)</w:t>
      </w:r>
    </w:p>
    <w:p w14:paraId="248255B8" w14:textId="77777777" w:rsidR="003D45A6" w:rsidRPr="003D45A6" w:rsidRDefault="003D45A6" w:rsidP="00744492">
      <w:pPr>
        <w:spacing w:before="120" w:after="0"/>
        <w:jc w:val="both"/>
        <w:rPr>
          <w:lang w:val="en-GB"/>
        </w:rPr>
      </w:pPr>
      <w:r w:rsidRPr="003D45A6">
        <w:rPr>
          <w:lang w:val="en-GB"/>
        </w:rPr>
        <w:t>Unless we get through our life experience</w:t>
      </w:r>
    </w:p>
    <w:p w14:paraId="371F4584" w14:textId="77777777" w:rsidR="003D45A6" w:rsidRPr="003D45A6" w:rsidRDefault="003D45A6" w:rsidP="003D45A6">
      <w:pPr>
        <w:spacing w:after="0"/>
        <w:jc w:val="both"/>
        <w:rPr>
          <w:lang w:val="en-GB"/>
        </w:rPr>
      </w:pPr>
      <w:r w:rsidRPr="003D45A6">
        <w:rPr>
          <w:lang w:val="en-GB"/>
        </w:rPr>
        <w:t>That bit of empathy</w:t>
      </w:r>
    </w:p>
    <w:p w14:paraId="45BAB258" w14:textId="77777777" w:rsidR="003D45A6" w:rsidRPr="003D45A6" w:rsidRDefault="003D45A6" w:rsidP="003D45A6">
      <w:pPr>
        <w:spacing w:after="0"/>
        <w:jc w:val="both"/>
        <w:rPr>
          <w:lang w:val="en-GB"/>
        </w:rPr>
      </w:pPr>
      <w:r w:rsidRPr="003D45A6">
        <w:rPr>
          <w:lang w:val="en-GB"/>
        </w:rPr>
        <w:t>Are we not the same</w:t>
      </w:r>
    </w:p>
    <w:p w14:paraId="2658A832" w14:textId="77777777" w:rsidR="003D45A6" w:rsidRPr="003D45A6" w:rsidRDefault="003D45A6" w:rsidP="003D45A6">
      <w:pPr>
        <w:spacing w:after="0"/>
        <w:jc w:val="both"/>
        <w:rPr>
          <w:lang w:val="en-GB"/>
        </w:rPr>
      </w:pPr>
      <w:r w:rsidRPr="003D45A6">
        <w:rPr>
          <w:lang w:val="en-GB"/>
        </w:rPr>
        <w:t>Are we not the same</w:t>
      </w:r>
    </w:p>
    <w:p w14:paraId="323951EB" w14:textId="77777777" w:rsidR="003D45A6" w:rsidRPr="003D45A6" w:rsidRDefault="003D45A6" w:rsidP="00744492">
      <w:pPr>
        <w:spacing w:before="120" w:after="0"/>
        <w:jc w:val="both"/>
        <w:rPr>
          <w:lang w:val="en-GB"/>
        </w:rPr>
      </w:pPr>
      <w:r w:rsidRPr="003D45A6">
        <w:rPr>
          <w:lang w:val="en-GB"/>
        </w:rPr>
        <w:t>We invent our children 's names</w:t>
      </w:r>
    </w:p>
    <w:p w14:paraId="5C087059" w14:textId="77777777" w:rsidR="003D45A6" w:rsidRPr="003D45A6" w:rsidRDefault="003D45A6" w:rsidP="003D45A6">
      <w:pPr>
        <w:spacing w:after="0"/>
        <w:jc w:val="both"/>
        <w:rPr>
          <w:lang w:val="en-GB"/>
        </w:rPr>
      </w:pPr>
      <w:r w:rsidRPr="003D45A6">
        <w:rPr>
          <w:lang w:val="en-GB"/>
        </w:rPr>
        <w:t>Dressed we all aim for that latest style</w:t>
      </w:r>
    </w:p>
    <w:p w14:paraId="4ACAE737" w14:textId="77777777" w:rsidR="003D45A6" w:rsidRPr="003D45A6" w:rsidRDefault="003D45A6" w:rsidP="003D45A6">
      <w:pPr>
        <w:spacing w:after="0"/>
        <w:jc w:val="both"/>
        <w:rPr>
          <w:lang w:val="en-GB"/>
        </w:rPr>
      </w:pPr>
      <w:r w:rsidRPr="003D45A6">
        <w:rPr>
          <w:lang w:val="en-GB"/>
        </w:rPr>
        <w:t>Made in China as we know</w:t>
      </w:r>
    </w:p>
    <w:p w14:paraId="6514FD7F" w14:textId="77777777" w:rsidR="003D45A6" w:rsidRPr="003D45A6" w:rsidRDefault="003D45A6" w:rsidP="003D45A6">
      <w:pPr>
        <w:spacing w:after="0"/>
        <w:jc w:val="both"/>
        <w:rPr>
          <w:lang w:val="en-GB"/>
        </w:rPr>
      </w:pPr>
      <w:r w:rsidRPr="003D45A6">
        <w:rPr>
          <w:lang w:val="en-GB"/>
        </w:rPr>
        <w:t>Keeps the price low</w:t>
      </w:r>
    </w:p>
    <w:p w14:paraId="714DED24" w14:textId="77777777" w:rsidR="003D45A6" w:rsidRPr="003D45A6" w:rsidRDefault="003D45A6" w:rsidP="006655E9">
      <w:pPr>
        <w:spacing w:before="120" w:after="0"/>
        <w:jc w:val="both"/>
        <w:rPr>
          <w:lang w:val="en-GB"/>
        </w:rPr>
      </w:pPr>
      <w:r w:rsidRPr="003D45A6">
        <w:rPr>
          <w:lang w:val="en-GB"/>
        </w:rPr>
        <w:t>Don't we want to have it all</w:t>
      </w:r>
    </w:p>
    <w:p w14:paraId="558F6F85" w14:textId="77777777" w:rsidR="003D45A6" w:rsidRPr="003D45A6" w:rsidRDefault="003D45A6" w:rsidP="003D45A6">
      <w:pPr>
        <w:spacing w:after="0"/>
        <w:jc w:val="both"/>
        <w:rPr>
          <w:lang w:val="en-GB"/>
        </w:rPr>
      </w:pPr>
      <w:r w:rsidRPr="003D45A6">
        <w:rPr>
          <w:lang w:val="en-GB"/>
        </w:rPr>
        <w:t>But when a father sells his little girl</w:t>
      </w:r>
    </w:p>
    <w:p w14:paraId="7AB61B74" w14:textId="77777777" w:rsidR="003D45A6" w:rsidRPr="003D45A6" w:rsidRDefault="003D45A6" w:rsidP="003D45A6">
      <w:pPr>
        <w:spacing w:after="0"/>
        <w:jc w:val="both"/>
        <w:rPr>
          <w:lang w:val="en-GB"/>
        </w:rPr>
      </w:pPr>
      <w:r w:rsidRPr="003D45A6">
        <w:rPr>
          <w:lang w:val="en-GB"/>
        </w:rPr>
        <w:t>To work in a factory</w:t>
      </w:r>
    </w:p>
    <w:p w14:paraId="37481EB0" w14:textId="77777777" w:rsidR="003D45A6" w:rsidRPr="003D45A6" w:rsidRDefault="003D45A6" w:rsidP="003D45A6">
      <w:pPr>
        <w:spacing w:after="0"/>
        <w:jc w:val="both"/>
        <w:rPr>
          <w:lang w:val="en-GB"/>
        </w:rPr>
      </w:pPr>
      <w:r w:rsidRPr="003D45A6">
        <w:rPr>
          <w:lang w:val="en-GB"/>
        </w:rPr>
        <w:t>We claim misery</w:t>
      </w:r>
    </w:p>
    <w:p w14:paraId="502203EF" w14:textId="77777777" w:rsidR="003D45A6" w:rsidRPr="003D45A6" w:rsidRDefault="003D45A6" w:rsidP="006655E9">
      <w:pPr>
        <w:spacing w:before="120" w:after="0"/>
        <w:jc w:val="both"/>
        <w:rPr>
          <w:lang w:val="en-GB"/>
        </w:rPr>
      </w:pPr>
      <w:r w:rsidRPr="003D45A6">
        <w:rPr>
          <w:lang w:val="en-GB"/>
        </w:rPr>
        <w:t>Here we are now wandering mankind</w:t>
      </w:r>
    </w:p>
    <w:p w14:paraId="43FDC39D" w14:textId="77777777" w:rsidR="003D45A6" w:rsidRPr="003D45A6" w:rsidRDefault="003D45A6" w:rsidP="003D45A6">
      <w:pPr>
        <w:spacing w:after="0"/>
        <w:jc w:val="both"/>
        <w:rPr>
          <w:lang w:val="en-GB"/>
        </w:rPr>
      </w:pPr>
      <w:r w:rsidRPr="003D45A6">
        <w:rPr>
          <w:lang w:val="en-GB"/>
        </w:rPr>
        <w:t>Who are we going to blame?</w:t>
      </w:r>
    </w:p>
    <w:p w14:paraId="79462510" w14:textId="77777777" w:rsidR="003D45A6" w:rsidRPr="003D45A6" w:rsidRDefault="003D45A6" w:rsidP="003D45A6">
      <w:pPr>
        <w:spacing w:after="0"/>
        <w:jc w:val="both"/>
        <w:rPr>
          <w:lang w:val="en-GB"/>
        </w:rPr>
      </w:pPr>
      <w:r w:rsidRPr="003D45A6">
        <w:rPr>
          <w:lang w:val="en-GB"/>
        </w:rPr>
        <w:t>Are we not the same</w:t>
      </w:r>
    </w:p>
    <w:p w14:paraId="1308DE83" w14:textId="77777777" w:rsidR="003D45A6" w:rsidRPr="003D45A6" w:rsidRDefault="003D45A6" w:rsidP="003D45A6">
      <w:pPr>
        <w:spacing w:after="0"/>
        <w:jc w:val="both"/>
        <w:rPr>
          <w:lang w:val="en-GB"/>
        </w:rPr>
      </w:pPr>
      <w:r w:rsidRPr="003D45A6">
        <w:rPr>
          <w:lang w:val="en-GB"/>
        </w:rPr>
        <w:t>Guilty when we came (?)</w:t>
      </w:r>
    </w:p>
    <w:p w14:paraId="564CF944" w14:textId="77777777" w:rsidR="003D45A6" w:rsidRPr="003D45A6" w:rsidRDefault="003D45A6" w:rsidP="006655E9">
      <w:pPr>
        <w:spacing w:before="120" w:after="0"/>
        <w:jc w:val="both"/>
        <w:rPr>
          <w:lang w:val="en-GB"/>
        </w:rPr>
      </w:pPr>
      <w:r w:rsidRPr="003D45A6">
        <w:rPr>
          <w:lang w:val="en-GB"/>
        </w:rPr>
        <w:t>Unless we get through our life experience</w:t>
      </w:r>
    </w:p>
    <w:p w14:paraId="62038FF3" w14:textId="77777777" w:rsidR="003D45A6" w:rsidRPr="003D45A6" w:rsidRDefault="003D45A6" w:rsidP="003D45A6">
      <w:pPr>
        <w:spacing w:after="0"/>
        <w:jc w:val="both"/>
        <w:rPr>
          <w:lang w:val="en-GB"/>
        </w:rPr>
      </w:pPr>
      <w:r w:rsidRPr="003D45A6">
        <w:rPr>
          <w:lang w:val="en-GB"/>
        </w:rPr>
        <w:t>That bit of empathy</w:t>
      </w:r>
    </w:p>
    <w:p w14:paraId="3DB64CD9" w14:textId="77777777" w:rsidR="003D45A6" w:rsidRPr="003D45A6" w:rsidRDefault="003D45A6" w:rsidP="003D45A6">
      <w:pPr>
        <w:spacing w:after="0"/>
        <w:jc w:val="both"/>
        <w:rPr>
          <w:lang w:val="en-GB"/>
        </w:rPr>
      </w:pPr>
      <w:r w:rsidRPr="003D45A6">
        <w:rPr>
          <w:lang w:val="en-GB"/>
        </w:rPr>
        <w:t>Are we not the same</w:t>
      </w:r>
    </w:p>
    <w:p w14:paraId="15AEE612" w14:textId="77777777" w:rsidR="003D45A6" w:rsidRPr="003D45A6" w:rsidRDefault="003D45A6" w:rsidP="003D45A6">
      <w:pPr>
        <w:spacing w:after="0"/>
        <w:jc w:val="both"/>
        <w:rPr>
          <w:lang w:val="en-GB"/>
        </w:rPr>
      </w:pPr>
      <w:r w:rsidRPr="003D45A6">
        <w:rPr>
          <w:lang w:val="en-GB"/>
        </w:rPr>
        <w:t>Are we not the same</w:t>
      </w:r>
    </w:p>
    <w:p w14:paraId="71BCEDB8" w14:textId="77777777" w:rsidR="003D45A6" w:rsidRPr="003D45A6" w:rsidRDefault="003D45A6" w:rsidP="006655E9">
      <w:pPr>
        <w:spacing w:before="120" w:after="0"/>
        <w:jc w:val="both"/>
        <w:rPr>
          <w:lang w:val="en-GB"/>
        </w:rPr>
      </w:pPr>
      <w:r w:rsidRPr="003D45A6">
        <w:rPr>
          <w:lang w:val="en-GB"/>
        </w:rPr>
        <w:t>Through the naked trees we see</w:t>
      </w:r>
    </w:p>
    <w:p w14:paraId="77F899FC" w14:textId="77777777" w:rsidR="003D45A6" w:rsidRPr="003D45A6" w:rsidRDefault="003D45A6" w:rsidP="003D45A6">
      <w:pPr>
        <w:spacing w:after="0"/>
        <w:jc w:val="both"/>
        <w:rPr>
          <w:lang w:val="en-GB"/>
        </w:rPr>
      </w:pPr>
      <w:r w:rsidRPr="003D45A6">
        <w:rPr>
          <w:lang w:val="en-GB"/>
        </w:rPr>
        <w:t>A rhinoceros agonising</w:t>
      </w:r>
    </w:p>
    <w:p w14:paraId="1738595A" w14:textId="77777777" w:rsidR="003D45A6" w:rsidRPr="003D45A6" w:rsidRDefault="003D45A6" w:rsidP="003D45A6">
      <w:pPr>
        <w:spacing w:after="0"/>
        <w:jc w:val="both"/>
        <w:rPr>
          <w:lang w:val="en-GB"/>
        </w:rPr>
      </w:pPr>
      <w:r w:rsidRPr="003D45A6">
        <w:rPr>
          <w:lang w:val="en-GB"/>
        </w:rPr>
        <w:t>For 5 hours, it happens every day</w:t>
      </w:r>
    </w:p>
    <w:p w14:paraId="67C88E76" w14:textId="77777777" w:rsidR="003D45A6" w:rsidRPr="003D45A6" w:rsidRDefault="003D45A6" w:rsidP="003D45A6">
      <w:pPr>
        <w:spacing w:after="0"/>
        <w:jc w:val="both"/>
        <w:rPr>
          <w:lang w:val="en-GB"/>
        </w:rPr>
      </w:pPr>
      <w:r w:rsidRPr="003D45A6">
        <w:rPr>
          <w:lang w:val="en-GB"/>
        </w:rPr>
        <w:t>His predator didn't kill his prey</w:t>
      </w:r>
    </w:p>
    <w:p w14:paraId="140E2A9F" w14:textId="77777777" w:rsidR="003D45A6" w:rsidRPr="003D45A6" w:rsidRDefault="003D45A6" w:rsidP="006655E9">
      <w:pPr>
        <w:spacing w:before="120" w:after="0"/>
        <w:jc w:val="both"/>
        <w:rPr>
          <w:lang w:val="en-GB"/>
        </w:rPr>
      </w:pPr>
      <w:r w:rsidRPr="003D45A6">
        <w:rPr>
          <w:lang w:val="en-GB"/>
        </w:rPr>
        <w:t>Now we don't see the point</w:t>
      </w:r>
    </w:p>
    <w:p w14:paraId="7E85E2DC" w14:textId="77777777" w:rsidR="003D45A6" w:rsidRPr="003D45A6" w:rsidRDefault="003D45A6" w:rsidP="003D45A6">
      <w:pPr>
        <w:spacing w:after="0"/>
        <w:jc w:val="both"/>
        <w:rPr>
          <w:lang w:val="en-GB"/>
        </w:rPr>
      </w:pPr>
      <w:r w:rsidRPr="003D45A6">
        <w:rPr>
          <w:lang w:val="en-GB"/>
        </w:rPr>
        <w:t>Of this stressful existence</w:t>
      </w:r>
    </w:p>
    <w:p w14:paraId="715D0E9A" w14:textId="77777777" w:rsidR="003D45A6" w:rsidRPr="003D45A6" w:rsidRDefault="003D45A6" w:rsidP="003D45A6">
      <w:pPr>
        <w:spacing w:after="0"/>
        <w:jc w:val="both"/>
        <w:rPr>
          <w:lang w:val="en-GB"/>
        </w:rPr>
      </w:pPr>
      <w:r w:rsidRPr="003D45A6">
        <w:rPr>
          <w:lang w:val="en-GB"/>
        </w:rPr>
        <w:t>And it's vanity</w:t>
      </w:r>
    </w:p>
    <w:p w14:paraId="2616EEC2" w14:textId="1A060D61" w:rsidR="003A0FA5" w:rsidRDefault="003D45A6" w:rsidP="003D45A6">
      <w:pPr>
        <w:spacing w:after="0"/>
        <w:jc w:val="both"/>
      </w:pPr>
      <w:r>
        <w:t xml:space="preserve">To </w:t>
      </w:r>
      <w:proofErr w:type="spellStart"/>
      <w:r>
        <w:t>think</w:t>
      </w:r>
      <w:proofErr w:type="spellEnd"/>
      <w:r>
        <w:t xml:space="preserve"> we have </w:t>
      </w:r>
      <w:proofErr w:type="spellStart"/>
      <w:r>
        <w:t>empathy</w:t>
      </w:r>
      <w:proofErr w:type="spellEnd"/>
    </w:p>
    <w:p w14:paraId="7DF8C529" w14:textId="77777777" w:rsidR="006655E9" w:rsidRDefault="006655E9" w:rsidP="00145E94">
      <w:pPr>
        <w:jc w:val="both"/>
        <w:sectPr w:rsidR="006655E9" w:rsidSect="006655E9">
          <w:endnotePr>
            <w:numFmt w:val="decimal"/>
          </w:endnotePr>
          <w:type w:val="continuous"/>
          <w:pgSz w:w="11906" w:h="16838" w:code="9"/>
          <w:pgMar w:top="1134" w:right="1418" w:bottom="1134" w:left="1418" w:header="709" w:footer="340" w:gutter="0"/>
          <w:cols w:num="2" w:space="708"/>
          <w:titlePg/>
          <w:docGrid w:linePitch="360"/>
        </w:sectPr>
      </w:pPr>
    </w:p>
    <w:p w14:paraId="6C43FE0F" w14:textId="77777777" w:rsidR="008A4F54" w:rsidRDefault="008A4F54" w:rsidP="00145E94">
      <w:pPr>
        <w:jc w:val="both"/>
      </w:pPr>
    </w:p>
    <w:p w14:paraId="51BA57B2" w14:textId="6E323616" w:rsidR="006655E9" w:rsidRDefault="00C50663" w:rsidP="00C50663">
      <w:pPr>
        <w:pStyle w:val="Kop3"/>
      </w:pPr>
      <w:bookmarkStart w:id="13" w:name="_Toc230024961"/>
      <w:bookmarkStart w:id="14" w:name="_Toc230261696"/>
      <w:bookmarkStart w:id="15" w:name="_Toc230456090"/>
      <w:r>
        <w:t>Kan het niet alleen – Stef Bos</w:t>
      </w:r>
      <w:bookmarkEnd w:id="13"/>
      <w:bookmarkEnd w:id="14"/>
      <w:bookmarkEnd w:id="15"/>
    </w:p>
    <w:p w14:paraId="04BE5FDE" w14:textId="02A32677" w:rsidR="00C50663" w:rsidRDefault="00290BCB" w:rsidP="00145E94">
      <w:pPr>
        <w:jc w:val="both"/>
      </w:pPr>
      <w:r>
        <w:rPr>
          <w:noProof/>
        </w:rPr>
        <w:drawing>
          <wp:anchor distT="0" distB="0" distL="114300" distR="114300" simplePos="0" relativeHeight="251678720" behindDoc="0" locked="0" layoutInCell="1" allowOverlap="1" wp14:anchorId="7ED3E2BE" wp14:editId="4994F3F9">
            <wp:simplePos x="0" y="0"/>
            <wp:positionH relativeFrom="column">
              <wp:posOffset>1905</wp:posOffset>
            </wp:positionH>
            <wp:positionV relativeFrom="paragraph">
              <wp:posOffset>-635</wp:posOffset>
            </wp:positionV>
            <wp:extent cx="1980000" cy="1536257"/>
            <wp:effectExtent l="0" t="0" r="1270" b="6985"/>
            <wp:wrapSquare wrapText="bothSides"/>
            <wp:docPr id="10347934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93495" name=""/>
                    <pic:cNvPicPr/>
                  </pic:nvPicPr>
                  <pic:blipFill rotWithShape="1">
                    <a:blip r:embed="rId53" cstate="print">
                      <a:extLst>
                        <a:ext uri="{28A0092B-C50C-407E-A947-70E740481C1C}">
                          <a14:useLocalDpi xmlns:a14="http://schemas.microsoft.com/office/drawing/2010/main" val="0"/>
                        </a:ext>
                      </a:extLst>
                    </a:blip>
                    <a:srcRect/>
                    <a:stretch>
                      <a:fillRect/>
                    </a:stretch>
                  </pic:blipFill>
                  <pic:spPr bwMode="auto">
                    <a:xfrm>
                      <a:off x="0" y="0"/>
                      <a:ext cx="1980000" cy="15362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570F">
        <w:t xml:space="preserve">Liefde die werkt in barmhartigheid is niet enkel iets tussen twee individuen. Liefde een concreet gelaat geven in daden van barmhartigheid is niet enkel iets voor mij of voor jou, maar voor ons allen tezamen. Deze gedachte zit mooi vervat in het lied </w:t>
      </w:r>
      <w:r w:rsidR="00AA570F">
        <w:rPr>
          <w:i/>
          <w:iCs/>
        </w:rPr>
        <w:t>Kan het niet alleen</w:t>
      </w:r>
      <w:r w:rsidR="00AA570F">
        <w:t xml:space="preserve"> van Stef Bos. </w:t>
      </w:r>
    </w:p>
    <w:p w14:paraId="48A3047A" w14:textId="0AF926D5" w:rsidR="00AA570F" w:rsidRDefault="00AA570F" w:rsidP="00290BCB">
      <w:pPr>
        <w:spacing w:after="360"/>
      </w:pPr>
      <w:r>
        <w:t xml:space="preserve">Je vindt de songtekst op: </w:t>
      </w:r>
      <w:hyperlink r:id="rId54" w:history="1">
        <w:r w:rsidRPr="00665938">
          <w:rPr>
            <w:rStyle w:val="Hyperlink"/>
          </w:rPr>
          <w:t>https://www.stefbos.nl/liedteksten/kan-het-niet-alleen/</w:t>
        </w:r>
      </w:hyperlink>
      <w:r>
        <w:t xml:space="preserve">. </w:t>
      </w:r>
    </w:p>
    <w:p w14:paraId="744A150E" w14:textId="5A2B469E" w:rsidR="00AA570F" w:rsidRPr="00AA570F" w:rsidRDefault="00AA570F" w:rsidP="00290BCB">
      <w:r>
        <w:t xml:space="preserve">Je kan het lied beluisteren via: </w:t>
      </w:r>
      <w:hyperlink r:id="rId55" w:history="1">
        <w:r w:rsidR="00290BCB" w:rsidRPr="00665938">
          <w:rPr>
            <w:rStyle w:val="Hyperlink"/>
          </w:rPr>
          <w:t>https://www.youtube.com/watch?v=TDjtOlJ-eVI&amp;list=RDTDjtOlJ-eVI&amp;start_radio=1</w:t>
        </w:r>
      </w:hyperlink>
      <w:r w:rsidR="00290BCB">
        <w:t xml:space="preserve">. </w:t>
      </w:r>
    </w:p>
    <w:p w14:paraId="7466E9D6" w14:textId="77777777" w:rsidR="00C50663" w:rsidRDefault="00C50663" w:rsidP="00145E94">
      <w:pPr>
        <w:jc w:val="both"/>
      </w:pPr>
    </w:p>
    <w:p w14:paraId="28A20CEF" w14:textId="5845BE06" w:rsidR="008A4F54" w:rsidRDefault="008A4F54" w:rsidP="008A4F54">
      <w:pPr>
        <w:pStyle w:val="Kop3"/>
      </w:pPr>
      <w:bookmarkStart w:id="16" w:name="_Toc230024962"/>
      <w:bookmarkStart w:id="17" w:name="_Toc230261697"/>
      <w:bookmarkStart w:id="18" w:name="_Toc230456091"/>
      <w:r>
        <w:lastRenderedPageBreak/>
        <w:t>Hymne WJD 2016</w:t>
      </w:r>
      <w:bookmarkEnd w:id="16"/>
      <w:bookmarkEnd w:id="17"/>
      <w:bookmarkEnd w:id="18"/>
    </w:p>
    <w:p w14:paraId="2E5866F7" w14:textId="381C16C3" w:rsidR="00B95F82" w:rsidRDefault="00707111" w:rsidP="008A4F54">
      <w:r>
        <w:t xml:space="preserve">Paus Franciscus riep in </w:t>
      </w:r>
      <w:r w:rsidR="00D43014">
        <w:t xml:space="preserve">2015 een Jubeljaar van de Barmhartigheid af dat startte op 8 december 2015 en liep tot 20 november 2016. In dat jaar vonden ook de Wereldjongerendagen plaats in </w:t>
      </w:r>
      <w:r w:rsidR="004A755E">
        <w:t>Krakau. Voor dit evenement werd een officiële hymne gecomponeerd die ook in het Nederlands werd vertaald en ingezongen</w:t>
      </w:r>
      <w:r w:rsidR="00655740">
        <w:t xml:space="preserve">. Te beluisteren via: </w:t>
      </w:r>
      <w:hyperlink r:id="rId56" w:history="1">
        <w:r w:rsidR="00BE3CC8" w:rsidRPr="00665938">
          <w:rPr>
            <w:rStyle w:val="Hyperlink"/>
          </w:rPr>
          <w:t>https://www.youtube.com/watch?v=Tv0xisTkudk</w:t>
        </w:r>
      </w:hyperlink>
      <w:r w:rsidR="00BE3CC8">
        <w:t xml:space="preserve">. </w:t>
      </w:r>
    </w:p>
    <w:p w14:paraId="61286477" w14:textId="6D580610" w:rsidR="00BE3CC8" w:rsidRDefault="00A11154" w:rsidP="003E0F63">
      <w:pPr>
        <w:spacing w:after="120"/>
      </w:pPr>
      <w:r w:rsidRPr="001411EE">
        <w:rPr>
          <w:i/>
          <w:iCs/>
          <w:noProof/>
          <w:u w:val="single"/>
        </w:rPr>
        <w:drawing>
          <wp:anchor distT="0" distB="0" distL="114300" distR="114300" simplePos="0" relativeHeight="251668480" behindDoc="1" locked="0" layoutInCell="1" allowOverlap="1" wp14:anchorId="2C735CEA" wp14:editId="27C4F26C">
            <wp:simplePos x="0" y="0"/>
            <wp:positionH relativeFrom="margin">
              <wp:posOffset>2632380</wp:posOffset>
            </wp:positionH>
            <wp:positionV relativeFrom="paragraph">
              <wp:posOffset>29769</wp:posOffset>
            </wp:positionV>
            <wp:extent cx="3079115" cy="2203450"/>
            <wp:effectExtent l="19050" t="19050" r="26035" b="25400"/>
            <wp:wrapSquare wrapText="bothSides"/>
            <wp:docPr id="9484210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21006" name=""/>
                    <pic:cNvPicPr/>
                  </pic:nvPicPr>
                  <pic:blipFill rotWithShape="1">
                    <a:blip r:embed="rId57" cstate="print">
                      <a:extLst>
                        <a:ext uri="{28A0092B-C50C-407E-A947-70E740481C1C}">
                          <a14:useLocalDpi xmlns:a14="http://schemas.microsoft.com/office/drawing/2010/main" val="0"/>
                        </a:ext>
                      </a:extLst>
                    </a:blip>
                    <a:srcRect/>
                    <a:stretch>
                      <a:fillRect/>
                    </a:stretch>
                  </pic:blipFill>
                  <pic:spPr bwMode="auto">
                    <a:xfrm>
                      <a:off x="0" y="0"/>
                      <a:ext cx="3079115" cy="2203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3CC8">
        <w:t xml:space="preserve">Zalig de </w:t>
      </w:r>
      <w:proofErr w:type="spellStart"/>
      <w:r w:rsidR="00BE3CC8">
        <w:t>barmhartigen</w:t>
      </w:r>
      <w:proofErr w:type="spellEnd"/>
    </w:p>
    <w:p w14:paraId="0DE1A1B4" w14:textId="4EF5D817" w:rsidR="00BE3CC8" w:rsidRDefault="00BE3CC8" w:rsidP="003E0F63">
      <w:pPr>
        <w:spacing w:after="120"/>
      </w:pPr>
      <w:r>
        <w:t>1. Soms heb ik twijfels en ben ik bang.</w:t>
      </w:r>
      <w:r w:rsidR="00B06244">
        <w:br/>
      </w:r>
      <w:r>
        <w:t>Wie zal mij helpen?</w:t>
      </w:r>
      <w:r w:rsidR="00B06244">
        <w:br/>
      </w:r>
      <w:r>
        <w:t>Vertrouwvol zoek ik naar de Heer,</w:t>
      </w:r>
      <w:r w:rsidR="00B06244">
        <w:br/>
      </w:r>
      <w:r>
        <w:t>want zijn liefde is groot.</w:t>
      </w:r>
    </w:p>
    <w:p w14:paraId="5EBCABA8" w14:textId="115AF959" w:rsidR="00BE3CC8" w:rsidRDefault="00BE3CC8" w:rsidP="003E0F63">
      <w:pPr>
        <w:spacing w:after="120"/>
      </w:pPr>
      <w:r>
        <w:t>2. Steeds gaat Hij liefdevol op zoek.</w:t>
      </w:r>
      <w:r w:rsidR="00B06244">
        <w:br/>
      </w:r>
      <w:r>
        <w:t>God vergeet niet één.</w:t>
      </w:r>
      <w:r w:rsidR="00B06244">
        <w:br/>
      </w:r>
      <w:r>
        <w:t>Hij wil ons troost en moed geven.</w:t>
      </w:r>
      <w:r w:rsidR="00B06244">
        <w:br/>
      </w:r>
      <w:r>
        <w:t>Dat geeft ons nieuw leven.</w:t>
      </w:r>
    </w:p>
    <w:p w14:paraId="61B0663D" w14:textId="61BE5559" w:rsidR="00BE3CC8" w:rsidRDefault="00BE3CC8" w:rsidP="003E0F63">
      <w:pPr>
        <w:spacing w:after="120"/>
      </w:pPr>
      <w:proofErr w:type="spellStart"/>
      <w:r>
        <w:t>Barmhartigen</w:t>
      </w:r>
      <w:proofErr w:type="spellEnd"/>
      <w:r>
        <w:t xml:space="preserve">, zalige </w:t>
      </w:r>
      <w:proofErr w:type="spellStart"/>
      <w:r>
        <w:t>barmhartigen</w:t>
      </w:r>
      <w:proofErr w:type="spellEnd"/>
      <w:r>
        <w:t>,</w:t>
      </w:r>
      <w:r w:rsidR="00B06244">
        <w:br/>
      </w:r>
      <w:r>
        <w:t>want zij zullen barmhartigheid ondervinden (2x)</w:t>
      </w:r>
    </w:p>
    <w:p w14:paraId="2B0AA181" w14:textId="77777777" w:rsidR="00B8406A" w:rsidRDefault="00B8406A" w:rsidP="003E0F63">
      <w:pPr>
        <w:spacing w:after="120"/>
        <w:sectPr w:rsidR="00B8406A" w:rsidSect="006655E9">
          <w:endnotePr>
            <w:numFmt w:val="decimal"/>
          </w:endnotePr>
          <w:type w:val="continuous"/>
          <w:pgSz w:w="11906" w:h="16838" w:code="9"/>
          <w:pgMar w:top="1134" w:right="1418" w:bottom="1134" w:left="1418" w:header="709" w:footer="340" w:gutter="0"/>
          <w:cols w:space="708"/>
          <w:titlePg/>
          <w:docGrid w:linePitch="360"/>
        </w:sectPr>
      </w:pPr>
    </w:p>
    <w:p w14:paraId="1FF1DA22" w14:textId="13F4218F" w:rsidR="00BE3CC8" w:rsidRDefault="00BE3CC8" w:rsidP="003E0F63">
      <w:pPr>
        <w:spacing w:after="120"/>
      </w:pPr>
      <w:r>
        <w:t>3. Verzoening, vergeving zijn niet eenvoudig.</w:t>
      </w:r>
      <w:r w:rsidR="00B06244">
        <w:br/>
      </w:r>
      <w:r>
        <w:t>Hoe kunnen wij daarvan leven?</w:t>
      </w:r>
      <w:r w:rsidR="00B06244">
        <w:br/>
      </w:r>
      <w:r>
        <w:t>Zijn vergeving is o zo groot:</w:t>
      </w:r>
      <w:r w:rsidR="00B06244">
        <w:br/>
      </w:r>
      <w:r>
        <w:t>steeds weer nieuwe kansen.</w:t>
      </w:r>
    </w:p>
    <w:p w14:paraId="629D8602" w14:textId="77777777" w:rsidR="00BE3CC8" w:rsidRDefault="00BE3CC8" w:rsidP="003E0F63">
      <w:pPr>
        <w:spacing w:after="120"/>
      </w:pPr>
      <w:r>
        <w:t>Refrein (2x)</w:t>
      </w:r>
    </w:p>
    <w:p w14:paraId="068C2D19" w14:textId="77777777" w:rsidR="00B06244" w:rsidRDefault="00BE3CC8" w:rsidP="003E0F63">
      <w:pPr>
        <w:spacing w:after="120"/>
      </w:pPr>
      <w:r>
        <w:t>4. In Jezus zien we barmhartigheid,</w:t>
      </w:r>
      <w:r w:rsidR="00B06244">
        <w:br/>
      </w:r>
      <w:r>
        <w:t>God schonk Hem ’t volle leven.</w:t>
      </w:r>
      <w:r w:rsidR="00B06244">
        <w:br/>
      </w:r>
      <w:r>
        <w:t>Zijn Geest bezielt ons allemaal,</w:t>
      </w:r>
      <w:r w:rsidR="00B06244">
        <w:br/>
      </w:r>
      <w:r>
        <w:t>laat ons hier toch uit leven.</w:t>
      </w:r>
    </w:p>
    <w:p w14:paraId="034AA097" w14:textId="78AFACFC" w:rsidR="00BE3CC8" w:rsidRDefault="00BE3CC8" w:rsidP="003E0F63">
      <w:pPr>
        <w:spacing w:after="120"/>
      </w:pPr>
      <w:r>
        <w:t>Refrein (2x)</w:t>
      </w:r>
    </w:p>
    <w:p w14:paraId="6A0AF06E" w14:textId="577FE6BE" w:rsidR="00BE3CC8" w:rsidRDefault="00BE3CC8" w:rsidP="003E0F63">
      <w:pPr>
        <w:spacing w:after="120"/>
      </w:pPr>
      <w:r>
        <w:t>Laat al je twijfels en angsten los.</w:t>
      </w:r>
      <w:r w:rsidR="001411EE">
        <w:br/>
      </w:r>
      <w:r>
        <w:t>Vertrouw maar op de Heer.</w:t>
      </w:r>
      <w:r w:rsidR="001411EE">
        <w:br/>
      </w:r>
      <w:r>
        <w:t>Hij is de ene barmhartige God.</w:t>
      </w:r>
      <w:r w:rsidR="001411EE">
        <w:br/>
      </w:r>
      <w:proofErr w:type="gramStart"/>
      <w:r>
        <w:t>Zalig ,</w:t>
      </w:r>
      <w:proofErr w:type="gramEnd"/>
      <w:r>
        <w:t xml:space="preserve"> zalig, zalig!</w:t>
      </w:r>
    </w:p>
    <w:p w14:paraId="39B80697" w14:textId="38AA5371" w:rsidR="00EF0141" w:rsidRDefault="00BE3CC8" w:rsidP="003E0F63">
      <w:pPr>
        <w:spacing w:after="120"/>
      </w:pPr>
      <w:r>
        <w:t>Refrein (4x)</w:t>
      </w:r>
    </w:p>
    <w:p w14:paraId="51E291DA" w14:textId="77777777" w:rsidR="00B8406A" w:rsidRDefault="00B8406A" w:rsidP="00145E94">
      <w:pPr>
        <w:jc w:val="both"/>
        <w:sectPr w:rsidR="00B8406A" w:rsidSect="00B8406A">
          <w:endnotePr>
            <w:numFmt w:val="decimal"/>
          </w:endnotePr>
          <w:type w:val="continuous"/>
          <w:pgSz w:w="11906" w:h="16838" w:code="9"/>
          <w:pgMar w:top="1134" w:right="1418" w:bottom="1134" w:left="1418" w:header="709" w:footer="340" w:gutter="0"/>
          <w:cols w:num="2" w:space="708"/>
          <w:titlePg/>
          <w:docGrid w:linePitch="360"/>
        </w:sectPr>
      </w:pPr>
    </w:p>
    <w:p w14:paraId="61AFF63E" w14:textId="4C0A1FB1" w:rsidR="00EF0141" w:rsidRDefault="00EF0141" w:rsidP="00145E94">
      <w:pPr>
        <w:jc w:val="both"/>
      </w:pPr>
    </w:p>
    <w:p w14:paraId="7BF88CEB" w14:textId="196737A6" w:rsidR="00B8406A" w:rsidRDefault="00B8406A" w:rsidP="00B8406A">
      <w:pPr>
        <w:pStyle w:val="Kop3"/>
      </w:pPr>
      <w:bookmarkStart w:id="19" w:name="_Toc230456092"/>
      <w:proofErr w:type="spellStart"/>
      <w:r>
        <w:t>Lean</w:t>
      </w:r>
      <w:proofErr w:type="spellEnd"/>
      <w:r>
        <w:t xml:space="preserve"> on me</w:t>
      </w:r>
      <w:bookmarkEnd w:id="19"/>
    </w:p>
    <w:p w14:paraId="13BF5A70" w14:textId="4B6E6764" w:rsidR="00280DC5" w:rsidRPr="00B8697A" w:rsidRDefault="00DF2C62" w:rsidP="00B8697A">
      <w:pPr>
        <w:jc w:val="both"/>
        <w:rPr>
          <w:i/>
          <w:iCs/>
        </w:rPr>
      </w:pPr>
      <w:r>
        <w:rPr>
          <w:noProof/>
        </w:rPr>
        <w:drawing>
          <wp:anchor distT="0" distB="0" distL="114300" distR="114300" simplePos="0" relativeHeight="251716608" behindDoc="0" locked="0" layoutInCell="1" allowOverlap="1" wp14:anchorId="38FB258F" wp14:editId="7BE0E560">
            <wp:simplePos x="0" y="0"/>
            <wp:positionH relativeFrom="column">
              <wp:posOffset>67310</wp:posOffset>
            </wp:positionH>
            <wp:positionV relativeFrom="paragraph">
              <wp:posOffset>7620</wp:posOffset>
            </wp:positionV>
            <wp:extent cx="3025140" cy="1546860"/>
            <wp:effectExtent l="0" t="0" r="3810" b="0"/>
            <wp:wrapSquare wrapText="bothSides"/>
            <wp:docPr id="2047067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67106" name=""/>
                    <pic:cNvPicPr/>
                  </pic:nvPicPr>
                  <pic:blipFill rotWithShape="1">
                    <a:blip r:embed="rId58" cstate="print">
                      <a:extLst>
                        <a:ext uri="{28A0092B-C50C-407E-A947-70E740481C1C}">
                          <a14:useLocalDpi xmlns:a14="http://schemas.microsoft.com/office/drawing/2010/main" val="0"/>
                        </a:ext>
                      </a:extLst>
                    </a:blip>
                    <a:srcRect/>
                    <a:stretch>
                      <a:fillRect/>
                    </a:stretch>
                  </pic:blipFill>
                  <pic:spPr bwMode="auto">
                    <a:xfrm>
                      <a:off x="0" y="0"/>
                      <a:ext cx="3025140" cy="1546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406A">
        <w:t>Iedereen heeft wel eens nood aan een helpende hand, een troostende schouder, een vriend of vriendin die je door een moeilijke situatie helpt. Dat gevoel is d</w:t>
      </w:r>
      <w:r w:rsidR="00D3244B">
        <w:t xml:space="preserve">e insteek van het lied </w:t>
      </w:r>
      <w:proofErr w:type="spellStart"/>
      <w:r w:rsidR="00D3244B">
        <w:rPr>
          <w:i/>
          <w:iCs/>
        </w:rPr>
        <w:t>Lean</w:t>
      </w:r>
      <w:proofErr w:type="spellEnd"/>
      <w:r w:rsidR="00D3244B">
        <w:rPr>
          <w:i/>
          <w:iCs/>
        </w:rPr>
        <w:t xml:space="preserve"> on me</w:t>
      </w:r>
      <w:r w:rsidR="00D3244B">
        <w:t xml:space="preserve"> van Bill </w:t>
      </w:r>
      <w:proofErr w:type="spellStart"/>
      <w:r w:rsidR="00D3244B">
        <w:t>Withers</w:t>
      </w:r>
      <w:proofErr w:type="spellEnd"/>
      <w:r w:rsidR="00D3244B">
        <w:t xml:space="preserve"> (1972). </w:t>
      </w:r>
      <w:r w:rsidR="00A774B2">
        <w:t>Het lied werd meermaals gecoverd, o</w:t>
      </w:r>
      <w:r w:rsidR="00B8697A">
        <w:t>.a.</w:t>
      </w:r>
      <w:r w:rsidR="00A774B2">
        <w:t xml:space="preserve"> in 2019</w:t>
      </w:r>
      <w:r w:rsidR="00B8697A">
        <w:t xml:space="preserve"> als eerbetoon aan iedereen werkzaam in de gezondheidszorg.</w:t>
      </w:r>
    </w:p>
    <w:p w14:paraId="58713492" w14:textId="45F38CD2" w:rsidR="00DF2C62" w:rsidRPr="00280DC5" w:rsidRDefault="00280DC5" w:rsidP="00280DC5">
      <w:pPr>
        <w:jc w:val="center"/>
        <w:rPr>
          <w:i/>
          <w:iCs/>
          <w:lang w:val="en-GB"/>
        </w:rPr>
      </w:pPr>
      <w:r w:rsidRPr="00280DC5">
        <w:rPr>
          <w:i/>
          <w:iCs/>
          <w:lang w:val="en-GB"/>
        </w:rPr>
        <w:t>So just call on me brother, when you need a hand</w:t>
      </w:r>
      <w:r>
        <w:rPr>
          <w:i/>
          <w:iCs/>
          <w:lang w:val="en-GB"/>
        </w:rPr>
        <w:t xml:space="preserve">. </w:t>
      </w:r>
      <w:r w:rsidRPr="00280DC5">
        <w:rPr>
          <w:i/>
          <w:iCs/>
          <w:lang w:val="en-GB"/>
        </w:rPr>
        <w:t>We all need somebody to lean on</w:t>
      </w:r>
      <w:r w:rsidR="00AD58E3">
        <w:rPr>
          <w:i/>
          <w:iCs/>
          <w:lang w:val="en-GB"/>
        </w:rPr>
        <w:t>.</w:t>
      </w:r>
    </w:p>
    <w:p w14:paraId="3E73D01D" w14:textId="21E7E60D" w:rsidR="00A774B2" w:rsidRPr="00D3244B" w:rsidRDefault="00A774B2" w:rsidP="00A774B2">
      <w:r>
        <w:t xml:space="preserve">Beluister het via: </w:t>
      </w:r>
      <w:hyperlink r:id="rId59" w:history="1">
        <w:r w:rsidRPr="00BA0A11">
          <w:rPr>
            <w:rStyle w:val="Hyperlink"/>
          </w:rPr>
          <w:t>https://www.youtube.com/watch?v=MiQoz_YYNg8&amp;list=RDMiQoz_YYNg8&amp;start_radio=1</w:t>
        </w:r>
      </w:hyperlink>
      <w:r>
        <w:t xml:space="preserve">. </w:t>
      </w:r>
    </w:p>
    <w:p w14:paraId="1C02251E" w14:textId="763E61AD" w:rsidR="00E647C8" w:rsidRDefault="00E647C8">
      <w:pPr>
        <w:suppressAutoHyphens w:val="0"/>
      </w:pPr>
      <w:r>
        <w:br w:type="page"/>
      </w:r>
    </w:p>
    <w:p w14:paraId="52361525" w14:textId="622804BA" w:rsidR="00EF0141" w:rsidRDefault="00E647C8" w:rsidP="00E647C8">
      <w:pPr>
        <w:pStyle w:val="Kop3"/>
      </w:pPr>
      <w:bookmarkStart w:id="20" w:name="_Toc230261698"/>
      <w:bookmarkStart w:id="21" w:name="_Toc230456093"/>
      <w:r>
        <w:lastRenderedPageBreak/>
        <w:t>De taal van mijn hart – Stef Bos</w:t>
      </w:r>
      <w:bookmarkEnd w:id="20"/>
      <w:bookmarkEnd w:id="21"/>
    </w:p>
    <w:p w14:paraId="5C368D9D" w14:textId="39370031" w:rsidR="00A80239" w:rsidRPr="00A80239" w:rsidRDefault="00DF785F" w:rsidP="00A80239">
      <w:r w:rsidRPr="00E647C8">
        <w:rPr>
          <w:noProof/>
        </w:rPr>
        <w:drawing>
          <wp:anchor distT="0" distB="0" distL="114300" distR="114300" simplePos="0" relativeHeight="251686912" behindDoc="1" locked="0" layoutInCell="1" allowOverlap="1" wp14:anchorId="487E35CE" wp14:editId="42C8994F">
            <wp:simplePos x="0" y="0"/>
            <wp:positionH relativeFrom="margin">
              <wp:posOffset>2641518</wp:posOffset>
            </wp:positionH>
            <wp:positionV relativeFrom="paragraph">
              <wp:posOffset>5471</wp:posOffset>
            </wp:positionV>
            <wp:extent cx="3377598" cy="2385646"/>
            <wp:effectExtent l="0" t="0" r="0" b="0"/>
            <wp:wrapNone/>
            <wp:docPr id="176396984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69844"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95926" cy="2398591"/>
                    </a:xfrm>
                    <a:prstGeom prst="rect">
                      <a:avLst/>
                    </a:prstGeom>
                  </pic:spPr>
                </pic:pic>
              </a:graphicData>
            </a:graphic>
            <wp14:sizeRelH relativeFrom="page">
              <wp14:pctWidth>0</wp14:pctWidth>
            </wp14:sizeRelH>
            <wp14:sizeRelV relativeFrom="page">
              <wp14:pctHeight>0</wp14:pctHeight>
            </wp14:sizeRelV>
          </wp:anchor>
        </w:drawing>
      </w:r>
      <w:r w:rsidR="00A80239" w:rsidRPr="00A80239">
        <w:t>Kijk de zon staat aan de hemel</w:t>
      </w:r>
      <w:r w:rsidR="00A80239">
        <w:br/>
      </w:r>
      <w:r w:rsidR="00A80239" w:rsidRPr="00A80239">
        <w:t>Dit is het einde van de nacht</w:t>
      </w:r>
      <w:r w:rsidR="00A80239">
        <w:br/>
      </w:r>
      <w:r w:rsidR="00A80239" w:rsidRPr="00A80239">
        <w:t>Ik was verdwaald in het donker</w:t>
      </w:r>
      <w:r w:rsidR="00A80239">
        <w:br/>
      </w:r>
      <w:r w:rsidR="00A80239" w:rsidRPr="00A80239">
        <w:t>Ik vond mijn weg terug op de tast</w:t>
      </w:r>
      <w:r w:rsidR="00A80239">
        <w:br/>
      </w:r>
      <w:r w:rsidR="00A80239" w:rsidRPr="00A80239">
        <w:t>Vroeger was ik rijk aan woorden</w:t>
      </w:r>
      <w:r w:rsidR="00A80239">
        <w:br/>
      </w:r>
      <w:r w:rsidR="00A80239" w:rsidRPr="00A80239">
        <w:t>Ik ben verstild, ik ben veranderd</w:t>
      </w:r>
      <w:r w:rsidR="00A80239">
        <w:br/>
      </w:r>
      <w:r w:rsidR="00A80239" w:rsidRPr="00A80239">
        <w:t>Maar mijn stem, mijn stem bleef branden</w:t>
      </w:r>
      <w:r w:rsidR="00A80239">
        <w:br/>
      </w:r>
      <w:r w:rsidR="00A80239" w:rsidRPr="00A80239">
        <w:t>Dit is het vuur, jij mag je warmen</w:t>
      </w:r>
    </w:p>
    <w:p w14:paraId="010A771A" w14:textId="0EE63A93" w:rsidR="00A80239" w:rsidRPr="00A80239" w:rsidRDefault="00A80239" w:rsidP="00A80239">
      <w:r w:rsidRPr="00A80239">
        <w:t>Hoor de taal van mijn hart</w:t>
      </w:r>
      <w:r>
        <w:br/>
      </w:r>
      <w:r w:rsidRPr="00A80239">
        <w:t>Hoor de taal van mijn hart</w:t>
      </w:r>
      <w:r>
        <w:br/>
      </w:r>
      <w:r w:rsidRPr="00A80239">
        <w:t>Ook al klink ik soms gebroken</w:t>
      </w:r>
      <w:r>
        <w:br/>
      </w:r>
      <w:proofErr w:type="spellStart"/>
      <w:r w:rsidRPr="00A80239">
        <w:t>Gebroken</w:t>
      </w:r>
      <w:proofErr w:type="spellEnd"/>
      <w:r w:rsidRPr="00A80239">
        <w:t xml:space="preserve"> en verward</w:t>
      </w:r>
      <w:r>
        <w:br/>
      </w:r>
      <w:r w:rsidRPr="00A80239">
        <w:t>Het is de taal van mijn hart</w:t>
      </w:r>
    </w:p>
    <w:p w14:paraId="52C1973E" w14:textId="77777777" w:rsidR="007118F1" w:rsidRDefault="007118F1" w:rsidP="00A80239">
      <w:pPr>
        <w:sectPr w:rsidR="007118F1" w:rsidSect="006655E9">
          <w:endnotePr>
            <w:numFmt w:val="decimal"/>
          </w:endnotePr>
          <w:type w:val="continuous"/>
          <w:pgSz w:w="11906" w:h="16838" w:code="9"/>
          <w:pgMar w:top="1134" w:right="1418" w:bottom="1134" w:left="1418" w:header="709" w:footer="340" w:gutter="0"/>
          <w:cols w:space="708"/>
          <w:titlePg/>
          <w:docGrid w:linePitch="360"/>
        </w:sectPr>
      </w:pPr>
    </w:p>
    <w:p w14:paraId="49920B5A" w14:textId="6C0C9181" w:rsidR="00A80239" w:rsidRPr="00A80239" w:rsidRDefault="00A80239" w:rsidP="00A80239">
      <w:r w:rsidRPr="00A80239">
        <w:t>Ik heb mijn spiegelbeeld zien vallen</w:t>
      </w:r>
      <w:r>
        <w:br/>
      </w:r>
      <w:r w:rsidRPr="00A80239">
        <w:t>Ik lag in stukken op de grond</w:t>
      </w:r>
      <w:r>
        <w:br/>
      </w:r>
      <w:r w:rsidRPr="00A80239">
        <w:t>Ik heb mezelf leren kennen</w:t>
      </w:r>
      <w:r>
        <w:br/>
      </w:r>
      <w:r w:rsidRPr="00A80239">
        <w:t>Als een held en als een hond</w:t>
      </w:r>
      <w:r>
        <w:br/>
      </w:r>
      <w:r w:rsidRPr="00A80239">
        <w:t>En er is niet zoveel meer over</w:t>
      </w:r>
      <w:r>
        <w:br/>
      </w:r>
      <w:r w:rsidRPr="00A80239">
        <w:t>Van al mijn tedere geweld</w:t>
      </w:r>
      <w:r>
        <w:br/>
      </w:r>
      <w:r w:rsidRPr="00A80239">
        <w:t>Maar ik ken nu ook mijn slechte kanten</w:t>
      </w:r>
      <w:r>
        <w:br/>
      </w:r>
      <w:r w:rsidRPr="00A80239">
        <w:t>En ik sta dichter bij mezelf Ik zing de taal van mijn hart</w:t>
      </w:r>
    </w:p>
    <w:p w14:paraId="655FE5E9" w14:textId="57B2989E" w:rsidR="00A80239" w:rsidRPr="00A80239" w:rsidRDefault="00A80239" w:rsidP="00A80239">
      <w:r w:rsidRPr="00A80239">
        <w:t>Hoor de taal van mijn hart</w:t>
      </w:r>
      <w:r w:rsidR="00DF785F">
        <w:t xml:space="preserve"> (…)</w:t>
      </w:r>
    </w:p>
    <w:p w14:paraId="3045C71F" w14:textId="3610FF6B" w:rsidR="00A80239" w:rsidRPr="00A80239" w:rsidRDefault="00A80239" w:rsidP="00A80239">
      <w:r w:rsidRPr="00A80239">
        <w:t>Ik ben te nemen of te laten</w:t>
      </w:r>
      <w:r w:rsidR="00DF785F">
        <w:br/>
      </w:r>
      <w:r w:rsidRPr="00A80239">
        <w:t>Je mag van mij houden</w:t>
      </w:r>
      <w:r w:rsidR="00DF785F">
        <w:br/>
      </w:r>
      <w:r w:rsidRPr="00A80239">
        <w:t>Je mag me ook haten</w:t>
      </w:r>
      <w:r w:rsidR="00DF785F">
        <w:br/>
      </w:r>
      <w:r w:rsidRPr="00A80239">
        <w:t>Ik ben wie ik ben</w:t>
      </w:r>
      <w:r w:rsidR="00DF785F">
        <w:br/>
      </w:r>
      <w:r w:rsidRPr="00A80239">
        <w:t>Dit is mijn wereld</w:t>
      </w:r>
      <w:r w:rsidR="00DF785F">
        <w:br/>
      </w:r>
      <w:r w:rsidRPr="00A80239">
        <w:t>En dit is mijn stem</w:t>
      </w:r>
    </w:p>
    <w:p w14:paraId="6E432DFD" w14:textId="3C2ED0C6" w:rsidR="00BE3CC8" w:rsidRDefault="00A80239" w:rsidP="00A80239">
      <w:r w:rsidRPr="00A80239">
        <w:t>Ook al klink ik soms gebroken</w:t>
      </w:r>
      <w:r w:rsidR="00DF785F">
        <w:br/>
      </w:r>
      <w:proofErr w:type="spellStart"/>
      <w:r w:rsidRPr="00A80239">
        <w:t>Gebroken</w:t>
      </w:r>
      <w:proofErr w:type="spellEnd"/>
      <w:r w:rsidRPr="00A80239">
        <w:t xml:space="preserve"> en verward</w:t>
      </w:r>
      <w:r w:rsidR="00DF785F">
        <w:br/>
      </w:r>
      <w:r w:rsidRPr="00A80239">
        <w:t>Dit is de taal van mijn hart</w:t>
      </w:r>
      <w:r w:rsidR="00DF785F">
        <w:br/>
      </w:r>
      <w:r w:rsidRPr="00A80239">
        <w:t>Dit is de taal van mijn hart</w:t>
      </w:r>
      <w:r w:rsidR="00DF785F">
        <w:br/>
      </w:r>
      <w:r w:rsidRPr="00A80239">
        <w:t>Dit is de taal van mijn hart</w:t>
      </w:r>
    </w:p>
    <w:p w14:paraId="67D40534" w14:textId="77777777" w:rsidR="007118F1" w:rsidRDefault="007118F1" w:rsidP="00B65E4C">
      <w:pPr>
        <w:sectPr w:rsidR="007118F1" w:rsidSect="007118F1">
          <w:endnotePr>
            <w:numFmt w:val="decimal"/>
          </w:endnotePr>
          <w:type w:val="continuous"/>
          <w:pgSz w:w="11906" w:h="16838" w:code="9"/>
          <w:pgMar w:top="1134" w:right="1418" w:bottom="1134" w:left="1418" w:header="709" w:footer="340" w:gutter="0"/>
          <w:cols w:num="2" w:space="708"/>
          <w:titlePg/>
          <w:docGrid w:linePitch="360"/>
        </w:sectPr>
      </w:pPr>
    </w:p>
    <w:p w14:paraId="5A8DB2C7" w14:textId="745E665B" w:rsidR="00E647C8" w:rsidRDefault="00DF785F" w:rsidP="00B65E4C">
      <w:r>
        <w:t xml:space="preserve">Te beluisteren via: </w:t>
      </w:r>
      <w:hyperlink r:id="rId61" w:history="1">
        <w:r w:rsidR="00B65E4C" w:rsidRPr="002950AB">
          <w:rPr>
            <w:rStyle w:val="Hyperlink"/>
          </w:rPr>
          <w:t>https://www.youtube.com/watch?v=EzER156es2Q&amp;list=RDEzER156es2Q&amp;start_radio=1</w:t>
        </w:r>
      </w:hyperlink>
      <w:r w:rsidR="00B65E4C">
        <w:t xml:space="preserve">. </w:t>
      </w:r>
    </w:p>
    <w:p w14:paraId="53C7DC62" w14:textId="77777777" w:rsidR="00E647C8" w:rsidRDefault="00E647C8" w:rsidP="00145E94">
      <w:pPr>
        <w:jc w:val="both"/>
      </w:pPr>
    </w:p>
    <w:p w14:paraId="4FA6F95D" w14:textId="37EC2267" w:rsidR="007118F1" w:rsidRDefault="007118F1" w:rsidP="007118F1">
      <w:pPr>
        <w:pStyle w:val="Kop3"/>
        <w:rPr>
          <w:lang w:val="en-GB"/>
        </w:rPr>
      </w:pPr>
      <w:bookmarkStart w:id="22" w:name="_Toc230456094"/>
      <w:r w:rsidRPr="007118F1">
        <w:rPr>
          <w:lang w:val="en-GB"/>
        </w:rPr>
        <w:t xml:space="preserve">Treat people with kindness </w:t>
      </w:r>
      <w:r>
        <w:rPr>
          <w:lang w:val="en-GB"/>
        </w:rPr>
        <w:t>–</w:t>
      </w:r>
      <w:r w:rsidRPr="007118F1">
        <w:rPr>
          <w:lang w:val="en-GB"/>
        </w:rPr>
        <w:t xml:space="preserve"> H</w:t>
      </w:r>
      <w:r>
        <w:rPr>
          <w:lang w:val="en-GB"/>
        </w:rPr>
        <w:t>arry Styles</w:t>
      </w:r>
      <w:bookmarkEnd w:id="22"/>
    </w:p>
    <w:p w14:paraId="40D6C21E" w14:textId="7869BC44" w:rsidR="007118F1" w:rsidRPr="00F36458" w:rsidRDefault="003F4266" w:rsidP="00F36458">
      <w:pPr>
        <w:spacing w:after="120"/>
        <w:rPr>
          <w:i/>
          <w:iCs/>
          <w:lang w:val="en-GB"/>
        </w:rPr>
      </w:pPr>
      <w:r w:rsidRPr="00F36458">
        <w:rPr>
          <w:i/>
          <w:iCs/>
          <w:noProof/>
        </w:rPr>
        <w:drawing>
          <wp:anchor distT="0" distB="0" distL="114300" distR="114300" simplePos="0" relativeHeight="251717632" behindDoc="0" locked="0" layoutInCell="1" allowOverlap="1" wp14:anchorId="37B857D3" wp14:editId="7DCC8610">
            <wp:simplePos x="0" y="0"/>
            <wp:positionH relativeFrom="margin">
              <wp:align>left</wp:align>
            </wp:positionH>
            <wp:positionV relativeFrom="paragraph">
              <wp:posOffset>8890</wp:posOffset>
            </wp:positionV>
            <wp:extent cx="2518410" cy="1287780"/>
            <wp:effectExtent l="0" t="0" r="0" b="7620"/>
            <wp:wrapSquare wrapText="bothSides"/>
            <wp:docPr id="20960030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03068" name=""/>
                    <pic:cNvPicPr/>
                  </pic:nvPicPr>
                  <pic:blipFill rotWithShape="1">
                    <a:blip r:embed="rId62" cstate="print">
                      <a:extLst>
                        <a:ext uri="{28A0092B-C50C-407E-A947-70E740481C1C}">
                          <a14:useLocalDpi xmlns:a14="http://schemas.microsoft.com/office/drawing/2010/main" val="0"/>
                        </a:ext>
                      </a:extLst>
                    </a:blip>
                    <a:srcRect/>
                    <a:stretch>
                      <a:fillRect/>
                    </a:stretch>
                  </pic:blipFill>
                  <pic:spPr bwMode="auto">
                    <a:xfrm>
                      <a:off x="0" y="0"/>
                      <a:ext cx="2524696" cy="12909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41E2" w:rsidRPr="00F36458">
        <w:rPr>
          <w:i/>
          <w:iCs/>
          <w:lang w:val="en-GB"/>
        </w:rPr>
        <w:t>Maybe we can</w:t>
      </w:r>
      <w:r w:rsidR="00EA41E2" w:rsidRPr="00F36458">
        <w:rPr>
          <w:i/>
          <w:iCs/>
          <w:lang w:val="en-GB"/>
        </w:rPr>
        <w:br/>
        <w:t>Find a place to feel good</w:t>
      </w:r>
      <w:r w:rsidR="00EA41E2" w:rsidRPr="00F36458">
        <w:rPr>
          <w:i/>
          <w:iCs/>
          <w:lang w:val="en-GB"/>
        </w:rPr>
        <w:br/>
        <w:t>And we can treat people with kindness</w:t>
      </w:r>
      <w:r w:rsidR="00EA41E2" w:rsidRPr="00F36458">
        <w:rPr>
          <w:i/>
          <w:iCs/>
          <w:lang w:val="en-GB"/>
        </w:rPr>
        <w:br/>
        <w:t>Find a place to feel good</w:t>
      </w:r>
    </w:p>
    <w:p w14:paraId="60F41710" w14:textId="73FED6DA" w:rsidR="00734DC3" w:rsidRPr="00F36458" w:rsidRDefault="008022A1" w:rsidP="008022A1">
      <w:pPr>
        <w:rPr>
          <w:i/>
          <w:iCs/>
          <w:lang w:val="en-GB"/>
        </w:rPr>
      </w:pPr>
      <w:r w:rsidRPr="00F36458">
        <w:rPr>
          <w:i/>
          <w:iCs/>
          <w:lang w:val="en-GB"/>
        </w:rPr>
        <w:t>I got a good feeling</w:t>
      </w:r>
      <w:r w:rsidRPr="00F36458">
        <w:rPr>
          <w:i/>
          <w:iCs/>
          <w:lang w:val="en-GB"/>
        </w:rPr>
        <w:br/>
        <w:t>I'm just takin' it all in</w:t>
      </w:r>
      <w:r w:rsidRPr="00F36458">
        <w:rPr>
          <w:i/>
          <w:iCs/>
          <w:lang w:val="en-GB"/>
        </w:rPr>
        <w:br/>
        <w:t xml:space="preserve">Floating up and </w:t>
      </w:r>
      <w:proofErr w:type="spellStart"/>
      <w:r w:rsidRPr="00F36458">
        <w:rPr>
          <w:i/>
          <w:iCs/>
          <w:lang w:val="en-GB"/>
        </w:rPr>
        <w:t>dreamin</w:t>
      </w:r>
      <w:proofErr w:type="spellEnd"/>
      <w:r w:rsidRPr="00F36458">
        <w:rPr>
          <w:i/>
          <w:iCs/>
          <w:lang w:val="en-GB"/>
        </w:rPr>
        <w:t>'</w:t>
      </w:r>
      <w:r w:rsidRPr="00F36458">
        <w:rPr>
          <w:i/>
          <w:iCs/>
          <w:lang w:val="en-GB"/>
        </w:rPr>
        <w:br/>
      </w:r>
      <w:proofErr w:type="spellStart"/>
      <w:r w:rsidRPr="00F36458">
        <w:rPr>
          <w:i/>
          <w:iCs/>
          <w:lang w:val="en-GB"/>
        </w:rPr>
        <w:t>Droppin</w:t>
      </w:r>
      <w:proofErr w:type="spellEnd"/>
      <w:r w:rsidRPr="00F36458">
        <w:rPr>
          <w:i/>
          <w:iCs/>
          <w:lang w:val="en-GB"/>
        </w:rPr>
        <w:t>' into the deep end</w:t>
      </w:r>
      <w:r w:rsidRPr="00F36458">
        <w:rPr>
          <w:i/>
          <w:iCs/>
          <w:lang w:val="en-GB"/>
        </w:rPr>
        <w:br/>
        <w:t>And if we're here long enough</w:t>
      </w:r>
      <w:r w:rsidRPr="00F36458">
        <w:rPr>
          <w:i/>
          <w:iCs/>
          <w:lang w:val="en-GB"/>
        </w:rPr>
        <w:br/>
        <w:t>They'll sing a song for us (ah-ah-ah-ah)</w:t>
      </w:r>
      <w:r w:rsidRPr="00F36458">
        <w:rPr>
          <w:i/>
          <w:iCs/>
          <w:lang w:val="en-GB"/>
        </w:rPr>
        <w:br/>
        <w:t>And we'll belong</w:t>
      </w:r>
    </w:p>
    <w:p w14:paraId="3532B884" w14:textId="118877AC" w:rsidR="00C33D0F" w:rsidRPr="00734DC3" w:rsidRDefault="00734DC3" w:rsidP="003F4266">
      <w:pPr>
        <w:rPr>
          <w:rFonts w:eastAsiaTheme="majorEastAsia" w:cstheme="majorBidi"/>
          <w:b/>
          <w:szCs w:val="22"/>
        </w:rPr>
      </w:pPr>
      <w:r w:rsidRPr="00734DC3">
        <w:t xml:space="preserve">Te beluisteren via: </w:t>
      </w:r>
      <w:hyperlink r:id="rId63" w:history="1">
        <w:r w:rsidRPr="00BA0A11">
          <w:rPr>
            <w:rStyle w:val="Hyperlink"/>
          </w:rPr>
          <w:t>https://www.youtube.com/watch?v=L0X03zR0rQk&amp;list=RDL0X03zR0rQk&amp;start_radio=1</w:t>
        </w:r>
      </w:hyperlink>
      <w:r>
        <w:t xml:space="preserve">. </w:t>
      </w:r>
      <w:r w:rsidR="00C33D0F" w:rsidRPr="00734DC3">
        <w:br w:type="page"/>
      </w:r>
    </w:p>
    <w:p w14:paraId="0EEDEECF" w14:textId="50330D43" w:rsidR="00BE3CC8" w:rsidRDefault="007D36A8" w:rsidP="007D36A8">
      <w:pPr>
        <w:pStyle w:val="Kop2"/>
      </w:pPr>
      <w:bookmarkStart w:id="23" w:name="_Toc230456095"/>
      <w:r>
        <w:rPr>
          <w:noProof/>
        </w:rPr>
        <w:lastRenderedPageBreak/>
        <w:drawing>
          <wp:anchor distT="0" distB="0" distL="114300" distR="114300" simplePos="0" relativeHeight="251669504" behindDoc="1" locked="0" layoutInCell="1" allowOverlap="1" wp14:anchorId="55FCA93A" wp14:editId="35B0EAF3">
            <wp:simplePos x="0" y="0"/>
            <wp:positionH relativeFrom="column">
              <wp:posOffset>-3175</wp:posOffset>
            </wp:positionH>
            <wp:positionV relativeFrom="paragraph">
              <wp:posOffset>229235</wp:posOffset>
            </wp:positionV>
            <wp:extent cx="2880000" cy="2374839"/>
            <wp:effectExtent l="0" t="0" r="0" b="6985"/>
            <wp:wrapNone/>
            <wp:docPr id="8800746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0000" cy="2374839"/>
                    </a:xfrm>
                    <a:prstGeom prst="rect">
                      <a:avLst/>
                    </a:prstGeom>
                    <a:noFill/>
                    <a:ln>
                      <a:noFill/>
                    </a:ln>
                  </pic:spPr>
                </pic:pic>
              </a:graphicData>
            </a:graphic>
            <wp14:sizeRelH relativeFrom="page">
              <wp14:pctWidth>0</wp14:pctWidth>
            </wp14:sizeRelH>
            <wp14:sizeRelV relativeFrom="page">
              <wp14:pctHeight>0</wp14:pctHeight>
            </wp14:sizeRelV>
          </wp:anchor>
        </w:drawing>
      </w:r>
      <w:r>
        <w:t>Afbeeldingen</w:t>
      </w:r>
      <w:bookmarkEnd w:id="23"/>
    </w:p>
    <w:p w14:paraId="2284DB64" w14:textId="08E2169C" w:rsidR="00BE3CC8" w:rsidRDefault="00DC7F5B" w:rsidP="00145E94">
      <w:pPr>
        <w:jc w:val="both"/>
      </w:pPr>
      <w:r>
        <w:rPr>
          <w:noProof/>
        </w:rPr>
        <w:drawing>
          <wp:anchor distT="0" distB="0" distL="114300" distR="114300" simplePos="0" relativeHeight="251675648" behindDoc="1" locked="0" layoutInCell="1" allowOverlap="1" wp14:anchorId="2A348E3E" wp14:editId="6D44DAEC">
            <wp:simplePos x="0" y="0"/>
            <wp:positionH relativeFrom="column">
              <wp:posOffset>3454400</wp:posOffset>
            </wp:positionH>
            <wp:positionV relativeFrom="paragraph">
              <wp:posOffset>5080</wp:posOffset>
            </wp:positionV>
            <wp:extent cx="1488000" cy="2880000"/>
            <wp:effectExtent l="0" t="0" r="0" b="0"/>
            <wp:wrapNone/>
            <wp:docPr id="189045211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880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2227F1" w14:textId="60F97A46" w:rsidR="007D36A8" w:rsidRDefault="007D36A8" w:rsidP="00145E94">
      <w:pPr>
        <w:jc w:val="both"/>
      </w:pPr>
    </w:p>
    <w:p w14:paraId="52BFE135" w14:textId="6A5C5A24" w:rsidR="007D36A8" w:rsidRDefault="007D36A8" w:rsidP="00145E94">
      <w:pPr>
        <w:jc w:val="both"/>
      </w:pPr>
    </w:p>
    <w:p w14:paraId="0BC66CE4" w14:textId="5FCE0948" w:rsidR="007D36A8" w:rsidRDefault="007D36A8" w:rsidP="00145E94">
      <w:pPr>
        <w:jc w:val="both"/>
      </w:pPr>
    </w:p>
    <w:p w14:paraId="3FA87EDF" w14:textId="13F3BF64" w:rsidR="007D36A8" w:rsidRDefault="007D36A8" w:rsidP="00145E94">
      <w:pPr>
        <w:jc w:val="both"/>
      </w:pPr>
    </w:p>
    <w:p w14:paraId="3B765E18" w14:textId="62AFA729" w:rsidR="007D36A8" w:rsidRDefault="007D36A8" w:rsidP="00145E94">
      <w:pPr>
        <w:jc w:val="both"/>
      </w:pPr>
    </w:p>
    <w:p w14:paraId="1297A314" w14:textId="1BB3D2AD" w:rsidR="007D36A8" w:rsidRDefault="007D36A8" w:rsidP="00145E94">
      <w:pPr>
        <w:jc w:val="both"/>
      </w:pPr>
    </w:p>
    <w:p w14:paraId="4BCEB516" w14:textId="77777777" w:rsidR="00446CD4" w:rsidRDefault="00446CD4" w:rsidP="00446CD4">
      <w:pPr>
        <w:spacing w:after="0"/>
        <w:jc w:val="both"/>
      </w:pPr>
    </w:p>
    <w:p w14:paraId="6E27AA43" w14:textId="03068F74" w:rsidR="007D36A8" w:rsidRPr="0099452C" w:rsidRDefault="0099452C" w:rsidP="00145E94">
      <w:pPr>
        <w:jc w:val="both"/>
        <w:rPr>
          <w:sz w:val="14"/>
          <w:szCs w:val="14"/>
        </w:rPr>
      </w:pPr>
      <w:r w:rsidRPr="0099452C">
        <w:rPr>
          <w:sz w:val="14"/>
          <w:szCs w:val="14"/>
        </w:rPr>
        <w:t>(</w:t>
      </w:r>
      <w:proofErr w:type="gramStart"/>
      <w:r w:rsidRPr="0099452C">
        <w:rPr>
          <w:sz w:val="14"/>
          <w:szCs w:val="14"/>
        </w:rPr>
        <w:t>gemaakt</w:t>
      </w:r>
      <w:proofErr w:type="gramEnd"/>
      <w:r w:rsidRPr="0099452C">
        <w:rPr>
          <w:sz w:val="14"/>
          <w:szCs w:val="14"/>
        </w:rPr>
        <w:t xml:space="preserve"> via </w:t>
      </w:r>
      <w:proofErr w:type="spellStart"/>
      <w:r w:rsidRPr="0099452C">
        <w:rPr>
          <w:sz w:val="14"/>
          <w:szCs w:val="14"/>
        </w:rPr>
        <w:t>Worditout</w:t>
      </w:r>
      <w:proofErr w:type="spellEnd"/>
      <w:r w:rsidRPr="0099452C">
        <w:rPr>
          <w:sz w:val="14"/>
          <w:szCs w:val="14"/>
        </w:rPr>
        <w:t>,</w:t>
      </w:r>
      <w:r w:rsidRPr="0099452C">
        <w:rPr>
          <w:sz w:val="14"/>
          <w:szCs w:val="14"/>
        </w:rPr>
        <w:br/>
      </w:r>
      <w:hyperlink r:id="rId66" w:history="1">
        <w:r w:rsidRPr="0099452C">
          <w:rPr>
            <w:rStyle w:val="Hyperlink"/>
            <w:sz w:val="14"/>
            <w:szCs w:val="14"/>
          </w:rPr>
          <w:t>https://www.kuleuven.be/thomas/page/vol-van-genade/</w:t>
        </w:r>
      </w:hyperlink>
      <w:r w:rsidRPr="0099452C">
        <w:rPr>
          <w:sz w:val="14"/>
          <w:szCs w:val="14"/>
        </w:rPr>
        <w:t xml:space="preserve">) </w:t>
      </w:r>
    </w:p>
    <w:p w14:paraId="22657833" w14:textId="76E78398" w:rsidR="007D36A8" w:rsidRPr="00F0681C" w:rsidRDefault="00DC7F5B" w:rsidP="00446CD4">
      <w:pPr>
        <w:spacing w:before="480"/>
        <w:jc w:val="both"/>
        <w:rPr>
          <w:sz w:val="14"/>
          <w:szCs w:val="14"/>
        </w:rPr>
      </w:pPr>
      <w:r w:rsidRPr="00F0681C">
        <w:rPr>
          <w:sz w:val="14"/>
          <w:szCs w:val="14"/>
        </w:rPr>
        <w:tab/>
      </w:r>
      <w:r w:rsidRPr="00F0681C">
        <w:rPr>
          <w:sz w:val="14"/>
          <w:szCs w:val="14"/>
        </w:rPr>
        <w:tab/>
      </w:r>
      <w:r w:rsidRPr="00F0681C">
        <w:rPr>
          <w:sz w:val="14"/>
          <w:szCs w:val="14"/>
        </w:rPr>
        <w:tab/>
      </w:r>
      <w:r w:rsidRPr="00F0681C">
        <w:rPr>
          <w:sz w:val="14"/>
          <w:szCs w:val="14"/>
        </w:rPr>
        <w:tab/>
      </w:r>
      <w:r w:rsidRPr="00F0681C">
        <w:rPr>
          <w:sz w:val="14"/>
          <w:szCs w:val="14"/>
        </w:rPr>
        <w:tab/>
      </w:r>
      <w:r w:rsidRPr="00F0681C">
        <w:rPr>
          <w:sz w:val="14"/>
          <w:szCs w:val="14"/>
        </w:rPr>
        <w:tab/>
      </w:r>
      <w:r w:rsidRPr="00F0681C">
        <w:rPr>
          <w:sz w:val="14"/>
          <w:szCs w:val="14"/>
        </w:rPr>
        <w:tab/>
      </w:r>
      <w:r w:rsidR="001E48FB">
        <w:rPr>
          <w:sz w:val="14"/>
          <w:szCs w:val="14"/>
        </w:rPr>
        <w:t xml:space="preserve">        </w:t>
      </w:r>
      <w:r w:rsidRPr="00F0681C">
        <w:rPr>
          <w:sz w:val="14"/>
          <w:szCs w:val="14"/>
        </w:rPr>
        <w:t>(</w:t>
      </w:r>
      <w:hyperlink r:id="rId67" w:history="1">
        <w:r w:rsidR="00F0681C" w:rsidRPr="00F0681C">
          <w:rPr>
            <w:rStyle w:val="Hyperlink"/>
            <w:sz w:val="14"/>
            <w:szCs w:val="14"/>
          </w:rPr>
          <w:t>https://www.kuleuven.be/thomas/page/vol-van-genade/</w:t>
        </w:r>
      </w:hyperlink>
      <w:r w:rsidR="00F0681C" w:rsidRPr="00F0681C">
        <w:rPr>
          <w:sz w:val="14"/>
          <w:szCs w:val="14"/>
        </w:rPr>
        <w:t xml:space="preserve">) </w:t>
      </w:r>
    </w:p>
    <w:p w14:paraId="17561AB1" w14:textId="5DB0649F" w:rsidR="00603B79" w:rsidRDefault="002B4659" w:rsidP="00145E94">
      <w:pPr>
        <w:jc w:val="both"/>
      </w:pPr>
      <w:r>
        <w:rPr>
          <w:noProof/>
        </w:rPr>
        <w:drawing>
          <wp:anchor distT="0" distB="0" distL="114300" distR="114300" simplePos="0" relativeHeight="251687936" behindDoc="0" locked="0" layoutInCell="1" allowOverlap="1" wp14:anchorId="58162DE0" wp14:editId="1B7669DB">
            <wp:simplePos x="0" y="0"/>
            <wp:positionH relativeFrom="column">
              <wp:posOffset>3150235</wp:posOffset>
            </wp:positionH>
            <wp:positionV relativeFrom="paragraph">
              <wp:posOffset>220403</wp:posOffset>
            </wp:positionV>
            <wp:extent cx="2879725" cy="2035175"/>
            <wp:effectExtent l="0" t="0" r="0" b="3175"/>
            <wp:wrapNone/>
            <wp:docPr id="128863189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631890" name="Afbeelding 128863189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9725" cy="20351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1" locked="0" layoutInCell="1" allowOverlap="1" wp14:anchorId="00742A76" wp14:editId="470FB5DA">
            <wp:simplePos x="0" y="0"/>
            <wp:positionH relativeFrom="margin">
              <wp:align>left</wp:align>
            </wp:positionH>
            <wp:positionV relativeFrom="paragraph">
              <wp:posOffset>223981</wp:posOffset>
            </wp:positionV>
            <wp:extent cx="2880000" cy="1630633"/>
            <wp:effectExtent l="0" t="0" r="0" b="8255"/>
            <wp:wrapNone/>
            <wp:docPr id="205675551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a:fillRect/>
                    </a:stretch>
                  </pic:blipFill>
                  <pic:spPr bwMode="auto">
                    <a:xfrm>
                      <a:off x="0" y="0"/>
                      <a:ext cx="2880000" cy="16306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786291" w14:textId="7A3E2EA3" w:rsidR="002B4659" w:rsidRDefault="002B4659" w:rsidP="00145E94">
      <w:pPr>
        <w:jc w:val="both"/>
      </w:pPr>
    </w:p>
    <w:p w14:paraId="587E2D7B" w14:textId="53B2E3FA" w:rsidR="002B4659" w:rsidRDefault="002B4659" w:rsidP="00145E94">
      <w:pPr>
        <w:jc w:val="both"/>
      </w:pPr>
    </w:p>
    <w:p w14:paraId="06871F12" w14:textId="19C818BB" w:rsidR="00074033" w:rsidRDefault="00074033" w:rsidP="00145E94">
      <w:pPr>
        <w:jc w:val="both"/>
      </w:pPr>
    </w:p>
    <w:p w14:paraId="3D677D3E" w14:textId="2ED8DFC7" w:rsidR="00074033" w:rsidRDefault="00074033" w:rsidP="00145E94">
      <w:pPr>
        <w:jc w:val="both"/>
      </w:pPr>
    </w:p>
    <w:p w14:paraId="1DC86649" w14:textId="0C66F4C5" w:rsidR="00074033" w:rsidRDefault="00074033" w:rsidP="00145E94">
      <w:pPr>
        <w:jc w:val="both"/>
      </w:pPr>
    </w:p>
    <w:p w14:paraId="5B8FF4D1" w14:textId="45902A62" w:rsidR="00F0681C" w:rsidRPr="00074033" w:rsidRDefault="005E7D6D" w:rsidP="00C05814">
      <w:pPr>
        <w:spacing w:after="480"/>
        <w:jc w:val="both"/>
      </w:pPr>
      <w:r w:rsidRPr="005E7D6D">
        <w:rPr>
          <w:sz w:val="14"/>
          <w:szCs w:val="14"/>
        </w:rPr>
        <w:t>(</w:t>
      </w:r>
      <w:hyperlink r:id="rId70" w:history="1">
        <w:r w:rsidRPr="005E7D6D">
          <w:rPr>
            <w:rStyle w:val="Hyperlink"/>
            <w:sz w:val="14"/>
            <w:szCs w:val="14"/>
          </w:rPr>
          <w:t>https://www.pastoralezorg.be/page/barmhartigheid-vandaag/</w:t>
        </w:r>
      </w:hyperlink>
      <w:r w:rsidRPr="005E7D6D">
        <w:rPr>
          <w:sz w:val="14"/>
          <w:szCs w:val="14"/>
        </w:rPr>
        <w:t xml:space="preserve">) </w:t>
      </w:r>
    </w:p>
    <w:p w14:paraId="24DE66F6" w14:textId="5CA5FA48" w:rsidR="001E5FF6" w:rsidRPr="0019644C" w:rsidRDefault="00F2090C" w:rsidP="00821DA5">
      <w:pPr>
        <w:ind w:left="5672"/>
        <w:jc w:val="center"/>
        <w:rPr>
          <w:sz w:val="14"/>
          <w:szCs w:val="14"/>
        </w:rPr>
      </w:pPr>
      <w:r>
        <w:rPr>
          <w:noProof/>
          <w:sz w:val="14"/>
          <w:szCs w:val="14"/>
        </w:rPr>
        <w:drawing>
          <wp:anchor distT="0" distB="0" distL="114300" distR="114300" simplePos="0" relativeHeight="251698176" behindDoc="0" locked="0" layoutInCell="1" allowOverlap="1" wp14:anchorId="3E954D8B" wp14:editId="667F8847">
            <wp:simplePos x="0" y="0"/>
            <wp:positionH relativeFrom="column">
              <wp:posOffset>3885796</wp:posOffset>
            </wp:positionH>
            <wp:positionV relativeFrom="paragraph">
              <wp:posOffset>361719</wp:posOffset>
            </wp:positionV>
            <wp:extent cx="2159635" cy="2879725"/>
            <wp:effectExtent l="0" t="0" r="0" b="0"/>
            <wp:wrapNone/>
            <wp:docPr id="50269883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98838" name="Afbeelding 50269883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59635" cy="2879725"/>
                    </a:xfrm>
                    <a:prstGeom prst="rect">
                      <a:avLst/>
                    </a:prstGeom>
                  </pic:spPr>
                </pic:pic>
              </a:graphicData>
            </a:graphic>
            <wp14:sizeRelH relativeFrom="page">
              <wp14:pctWidth>0</wp14:pctWidth>
            </wp14:sizeRelH>
            <wp14:sizeRelV relativeFrom="page">
              <wp14:pctHeight>0</wp14:pctHeight>
            </wp14:sizeRelV>
          </wp:anchor>
        </w:drawing>
      </w:r>
      <w:r w:rsidR="002B4659">
        <w:rPr>
          <w:noProof/>
        </w:rPr>
        <w:drawing>
          <wp:anchor distT="0" distB="0" distL="114300" distR="114300" simplePos="0" relativeHeight="251688960" behindDoc="0" locked="0" layoutInCell="1" allowOverlap="1" wp14:anchorId="35639557" wp14:editId="3394AA30">
            <wp:simplePos x="0" y="0"/>
            <wp:positionH relativeFrom="margin">
              <wp:align>left</wp:align>
            </wp:positionH>
            <wp:positionV relativeFrom="paragraph">
              <wp:posOffset>298623</wp:posOffset>
            </wp:positionV>
            <wp:extent cx="2880000" cy="1920107"/>
            <wp:effectExtent l="0" t="0" r="0" b="4445"/>
            <wp:wrapNone/>
            <wp:docPr id="165577472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74721" name="Afbeelding 165577472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000" cy="1920107"/>
                    </a:xfrm>
                    <a:prstGeom prst="rect">
                      <a:avLst/>
                    </a:prstGeom>
                  </pic:spPr>
                </pic:pic>
              </a:graphicData>
            </a:graphic>
            <wp14:sizeRelH relativeFrom="page">
              <wp14:pctWidth>0</wp14:pctWidth>
            </wp14:sizeRelH>
            <wp14:sizeRelV relativeFrom="page">
              <wp14:pctHeight>0</wp14:pctHeight>
            </wp14:sizeRelV>
          </wp:anchor>
        </w:drawing>
      </w:r>
      <w:r w:rsidR="00C05814">
        <w:rPr>
          <w:sz w:val="14"/>
          <w:szCs w:val="14"/>
        </w:rPr>
        <w:t>(</w:t>
      </w:r>
      <w:hyperlink r:id="rId73" w:history="1">
        <w:r w:rsidR="004F5D3C" w:rsidRPr="00E67653">
          <w:rPr>
            <w:rStyle w:val="Hyperlink"/>
            <w:sz w:val="14"/>
            <w:szCs w:val="14"/>
          </w:rPr>
          <w:t>https://pixabay.com/photos/protection-to-</w:t>
        </w:r>
        <w:r w:rsidR="004F5D3C" w:rsidRPr="00E67653">
          <w:rPr>
            <w:rStyle w:val="Hyperlink"/>
            <w:sz w:val="14"/>
            <w:szCs w:val="14"/>
          </w:rPr>
          <w:br/>
          <w:t>protect-hand-handful-442906/</w:t>
        </w:r>
      </w:hyperlink>
      <w:r w:rsidR="0019644C" w:rsidRPr="0019644C">
        <w:rPr>
          <w:sz w:val="14"/>
          <w:szCs w:val="14"/>
        </w:rPr>
        <w:t>)</w:t>
      </w:r>
    </w:p>
    <w:p w14:paraId="1A2EFFF5" w14:textId="07ABC3D8" w:rsidR="001E5FF6" w:rsidRDefault="001E5FF6" w:rsidP="00145E94">
      <w:pPr>
        <w:jc w:val="both"/>
      </w:pPr>
    </w:p>
    <w:p w14:paraId="53D871C8" w14:textId="77777777" w:rsidR="001E5FF6" w:rsidRDefault="001E5FF6" w:rsidP="00145E94">
      <w:pPr>
        <w:jc w:val="both"/>
      </w:pPr>
    </w:p>
    <w:p w14:paraId="43D62135" w14:textId="77777777" w:rsidR="001E5FF6" w:rsidRDefault="001E5FF6" w:rsidP="00145E94">
      <w:pPr>
        <w:jc w:val="both"/>
      </w:pPr>
    </w:p>
    <w:p w14:paraId="52F26FC8" w14:textId="77777777" w:rsidR="00C05814" w:rsidRDefault="00C05814" w:rsidP="00145E94">
      <w:pPr>
        <w:jc w:val="both"/>
      </w:pPr>
    </w:p>
    <w:p w14:paraId="43AD3938" w14:textId="77777777" w:rsidR="00C05814" w:rsidRDefault="00C05814" w:rsidP="00145E94">
      <w:pPr>
        <w:jc w:val="both"/>
      </w:pPr>
    </w:p>
    <w:p w14:paraId="2843CAA9" w14:textId="77777777" w:rsidR="00C05814" w:rsidRDefault="00C05814" w:rsidP="00145E94">
      <w:pPr>
        <w:jc w:val="both"/>
      </w:pPr>
    </w:p>
    <w:p w14:paraId="2E398B61" w14:textId="75836829" w:rsidR="00FD4602" w:rsidRPr="00741477" w:rsidRDefault="00FD4602" w:rsidP="00FC3840">
      <w:pPr>
        <w:spacing w:after="720"/>
        <w:rPr>
          <w:sz w:val="14"/>
          <w:szCs w:val="14"/>
        </w:rPr>
      </w:pPr>
      <w:r>
        <w:t>(</w:t>
      </w:r>
      <w:hyperlink r:id="rId74" w:history="1">
        <w:r w:rsidRPr="00741477">
          <w:rPr>
            <w:rStyle w:val="Hyperlink"/>
            <w:sz w:val="14"/>
            <w:szCs w:val="14"/>
          </w:rPr>
          <w:t>https://pixabay.com/illustrations/ai-generated-box-clothes-volunteer-9054993/</w:t>
        </w:r>
      </w:hyperlink>
      <w:r>
        <w:rPr>
          <w:sz w:val="14"/>
          <w:szCs w:val="14"/>
        </w:rPr>
        <w:t>)</w:t>
      </w:r>
    </w:p>
    <w:p w14:paraId="34C35287" w14:textId="0F508037" w:rsidR="00446CD4" w:rsidRPr="000F2C45" w:rsidRDefault="00FC3840" w:rsidP="000F2C45">
      <w:pPr>
        <w:suppressAutoHyphens w:val="0"/>
        <w:jc w:val="right"/>
        <w:rPr>
          <w:sz w:val="14"/>
          <w:szCs w:val="14"/>
        </w:rPr>
      </w:pPr>
      <w:r>
        <w:rPr>
          <w:sz w:val="14"/>
          <w:szCs w:val="14"/>
        </w:rPr>
        <w:t xml:space="preserve">         </w:t>
      </w:r>
      <w:r w:rsidR="000F2C45" w:rsidRPr="000F2C45">
        <w:rPr>
          <w:sz w:val="14"/>
          <w:szCs w:val="14"/>
        </w:rPr>
        <w:t>(</w:t>
      </w:r>
      <w:hyperlink r:id="rId75" w:history="1">
        <w:r w:rsidR="000F2C45" w:rsidRPr="00A97983">
          <w:rPr>
            <w:rStyle w:val="Hyperlink"/>
            <w:sz w:val="14"/>
            <w:szCs w:val="14"/>
          </w:rPr>
          <w:t>https://www.kuleuven.be/thomas/page/fotodatabank/label/2530/</w:t>
        </w:r>
      </w:hyperlink>
      <w:r w:rsidR="000F2C45" w:rsidRPr="000F2C45">
        <w:rPr>
          <w:sz w:val="14"/>
          <w:szCs w:val="14"/>
        </w:rPr>
        <w:t>)</w:t>
      </w:r>
      <w:r w:rsidR="000F2C45">
        <w:rPr>
          <w:sz w:val="14"/>
          <w:szCs w:val="14"/>
        </w:rPr>
        <w:tab/>
      </w:r>
      <w:r w:rsidR="000F2C45">
        <w:rPr>
          <w:sz w:val="14"/>
          <w:szCs w:val="14"/>
        </w:rPr>
        <w:tab/>
      </w:r>
      <w:r w:rsidR="000F2C45">
        <w:rPr>
          <w:sz w:val="14"/>
          <w:szCs w:val="14"/>
        </w:rPr>
        <w:tab/>
      </w:r>
      <w:r w:rsidR="000F2C45">
        <w:rPr>
          <w:sz w:val="14"/>
          <w:szCs w:val="14"/>
        </w:rPr>
        <w:tab/>
      </w:r>
      <w:r w:rsidR="000F2C45">
        <w:rPr>
          <w:sz w:val="14"/>
          <w:szCs w:val="14"/>
        </w:rPr>
        <w:tab/>
      </w:r>
      <w:r w:rsidR="00446CD4" w:rsidRPr="000F2C45">
        <w:rPr>
          <w:sz w:val="14"/>
          <w:szCs w:val="14"/>
        </w:rPr>
        <w:br w:type="page"/>
      </w:r>
    </w:p>
    <w:p w14:paraId="34CF792A" w14:textId="05EAE505" w:rsidR="001E5FF6" w:rsidRDefault="000E738D" w:rsidP="00145E94">
      <w:pPr>
        <w:jc w:val="both"/>
      </w:pPr>
      <w:r>
        <w:rPr>
          <w:noProof/>
        </w:rPr>
        <w:lastRenderedPageBreak/>
        <w:drawing>
          <wp:anchor distT="0" distB="0" distL="114300" distR="114300" simplePos="0" relativeHeight="251693056" behindDoc="1" locked="0" layoutInCell="1" allowOverlap="1" wp14:anchorId="036395E9" wp14:editId="24285E96">
            <wp:simplePos x="0" y="0"/>
            <wp:positionH relativeFrom="column">
              <wp:posOffset>3241675</wp:posOffset>
            </wp:positionH>
            <wp:positionV relativeFrom="paragraph">
              <wp:posOffset>200660</wp:posOffset>
            </wp:positionV>
            <wp:extent cx="2934501" cy="1908000"/>
            <wp:effectExtent l="19050" t="19050" r="18415" b="16510"/>
            <wp:wrapNone/>
            <wp:docPr id="195583219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32197" name="Afbeelding 1955832197"/>
                    <pic:cNvPicPr/>
                  </pic:nvPicPr>
                  <pic:blipFill rotWithShape="1">
                    <a:blip r:embed="rId76" cstate="print">
                      <a:extLst>
                        <a:ext uri="{28A0092B-C50C-407E-A947-70E740481C1C}">
                          <a14:useLocalDpi xmlns:a14="http://schemas.microsoft.com/office/drawing/2010/main" val="0"/>
                        </a:ext>
                      </a:extLst>
                    </a:blip>
                    <a:srcRect/>
                    <a:stretch>
                      <a:fillRect/>
                    </a:stretch>
                  </pic:blipFill>
                  <pic:spPr bwMode="auto">
                    <a:xfrm>
                      <a:off x="0" y="0"/>
                      <a:ext cx="2934501" cy="1908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2456">
        <w:rPr>
          <w:noProof/>
        </w:rPr>
        <w:drawing>
          <wp:anchor distT="0" distB="0" distL="114300" distR="114300" simplePos="0" relativeHeight="251691008" behindDoc="0" locked="0" layoutInCell="1" allowOverlap="1" wp14:anchorId="07D39AD0" wp14:editId="72607005">
            <wp:simplePos x="0" y="0"/>
            <wp:positionH relativeFrom="margin">
              <wp:posOffset>0</wp:posOffset>
            </wp:positionH>
            <wp:positionV relativeFrom="paragraph">
              <wp:posOffset>187325</wp:posOffset>
            </wp:positionV>
            <wp:extent cx="2861842" cy="1908000"/>
            <wp:effectExtent l="0" t="0" r="0" b="0"/>
            <wp:wrapNone/>
            <wp:docPr id="15271190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1901" name="Afbeelding 15271190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61842" cy="1908000"/>
                    </a:xfrm>
                    <a:prstGeom prst="rect">
                      <a:avLst/>
                    </a:prstGeom>
                  </pic:spPr>
                </pic:pic>
              </a:graphicData>
            </a:graphic>
            <wp14:sizeRelH relativeFrom="page">
              <wp14:pctWidth>0</wp14:pctWidth>
            </wp14:sizeRelH>
            <wp14:sizeRelV relativeFrom="page">
              <wp14:pctHeight>0</wp14:pctHeight>
            </wp14:sizeRelV>
          </wp:anchor>
        </w:drawing>
      </w:r>
    </w:p>
    <w:p w14:paraId="2A89BE62" w14:textId="6B291FAA" w:rsidR="001E5FF6" w:rsidRDefault="001E5FF6" w:rsidP="00145E94">
      <w:pPr>
        <w:jc w:val="both"/>
      </w:pPr>
    </w:p>
    <w:p w14:paraId="6242C658" w14:textId="67352E44" w:rsidR="001E5FF6" w:rsidRDefault="001E5FF6" w:rsidP="00145E94">
      <w:pPr>
        <w:jc w:val="both"/>
      </w:pPr>
    </w:p>
    <w:p w14:paraId="00333F14" w14:textId="4DBB75A8" w:rsidR="001E5FF6" w:rsidRDefault="001E5FF6" w:rsidP="00145E94">
      <w:pPr>
        <w:jc w:val="both"/>
      </w:pPr>
    </w:p>
    <w:p w14:paraId="08E55134" w14:textId="4E37909E" w:rsidR="00962456" w:rsidRDefault="00962456" w:rsidP="00145E94">
      <w:pPr>
        <w:jc w:val="both"/>
      </w:pPr>
    </w:p>
    <w:p w14:paraId="339BCC83" w14:textId="43AFC86E" w:rsidR="00962456" w:rsidRDefault="00962456" w:rsidP="00145E94">
      <w:pPr>
        <w:jc w:val="both"/>
      </w:pPr>
    </w:p>
    <w:p w14:paraId="05777B85" w14:textId="3440536C" w:rsidR="00962456" w:rsidRDefault="00962456" w:rsidP="00145E94">
      <w:pPr>
        <w:jc w:val="both"/>
      </w:pPr>
    </w:p>
    <w:p w14:paraId="67DE7449" w14:textId="3D02C1FE" w:rsidR="00EF1F22" w:rsidRPr="00741477" w:rsidRDefault="00D13A9B" w:rsidP="00EF1F22">
      <w:pPr>
        <w:ind w:left="5184" w:hanging="5184"/>
        <w:rPr>
          <w:sz w:val="14"/>
          <w:szCs w:val="14"/>
        </w:rPr>
      </w:pPr>
      <w:r>
        <w:rPr>
          <w:sz w:val="14"/>
          <w:szCs w:val="14"/>
        </w:rPr>
        <w:t>(</w:t>
      </w:r>
      <w:hyperlink r:id="rId78" w:history="1">
        <w:r w:rsidRPr="00741477">
          <w:rPr>
            <w:rStyle w:val="Hyperlink"/>
            <w:sz w:val="14"/>
            <w:szCs w:val="14"/>
          </w:rPr>
          <w:t>https://pixabay.com/photos/hands-soil-plant-environment-5618240/</w:t>
        </w:r>
      </w:hyperlink>
      <w:r>
        <w:rPr>
          <w:sz w:val="14"/>
          <w:szCs w:val="14"/>
        </w:rPr>
        <w:t>)</w:t>
      </w:r>
      <w:r w:rsidR="000E738D">
        <w:rPr>
          <w:sz w:val="14"/>
          <w:szCs w:val="14"/>
        </w:rPr>
        <w:tab/>
        <w:t>(</w:t>
      </w:r>
      <w:hyperlink r:id="rId79" w:history="1">
        <w:r w:rsidR="00EF1F22" w:rsidRPr="00E67653">
          <w:rPr>
            <w:rStyle w:val="Hyperlink"/>
            <w:sz w:val="14"/>
            <w:szCs w:val="14"/>
          </w:rPr>
          <w:t>https://pixabay.com/illustrations/hand-cupped-</w:t>
        </w:r>
        <w:r w:rsidR="00EF1F22" w:rsidRPr="00E67653">
          <w:rPr>
            <w:rStyle w:val="Hyperlink"/>
            <w:sz w:val="14"/>
            <w:szCs w:val="14"/>
          </w:rPr>
          <w:br/>
          <w:t>generosity-sharing-683909/</w:t>
        </w:r>
      </w:hyperlink>
      <w:r w:rsidR="00EF1F22">
        <w:rPr>
          <w:sz w:val="14"/>
          <w:szCs w:val="14"/>
        </w:rPr>
        <w:t>)</w:t>
      </w:r>
    </w:p>
    <w:p w14:paraId="750E4779" w14:textId="77777777" w:rsidR="00F12FC3" w:rsidRDefault="00F12FC3" w:rsidP="00145E94">
      <w:pPr>
        <w:jc w:val="both"/>
      </w:pPr>
    </w:p>
    <w:p w14:paraId="74DBECBA" w14:textId="213478E2" w:rsidR="00962456" w:rsidRDefault="00791F3E" w:rsidP="00145E94">
      <w:pPr>
        <w:jc w:val="both"/>
      </w:pPr>
      <w:r>
        <w:rPr>
          <w:noProof/>
        </w:rPr>
        <w:drawing>
          <wp:anchor distT="0" distB="0" distL="114300" distR="114300" simplePos="0" relativeHeight="251696128" behindDoc="0" locked="0" layoutInCell="1" allowOverlap="1" wp14:anchorId="64AB347C" wp14:editId="1390AC59">
            <wp:simplePos x="0" y="0"/>
            <wp:positionH relativeFrom="column">
              <wp:posOffset>3269673</wp:posOffset>
            </wp:positionH>
            <wp:positionV relativeFrom="paragraph">
              <wp:posOffset>136467</wp:posOffset>
            </wp:positionV>
            <wp:extent cx="2880000" cy="1919471"/>
            <wp:effectExtent l="0" t="0" r="0" b="5080"/>
            <wp:wrapNone/>
            <wp:docPr id="189934699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46998" name="Afbeelding 189934699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80000" cy="1919471"/>
                    </a:xfrm>
                    <a:prstGeom prst="rect">
                      <a:avLst/>
                    </a:prstGeom>
                  </pic:spPr>
                </pic:pic>
              </a:graphicData>
            </a:graphic>
            <wp14:sizeRelH relativeFrom="page">
              <wp14:pctWidth>0</wp14:pctWidth>
            </wp14:sizeRelH>
            <wp14:sizeRelV relativeFrom="page">
              <wp14:pctHeight>0</wp14:pctHeight>
            </wp14:sizeRelV>
          </wp:anchor>
        </w:drawing>
      </w:r>
      <w:r w:rsidR="008026E2">
        <w:rPr>
          <w:noProof/>
        </w:rPr>
        <w:drawing>
          <wp:anchor distT="0" distB="0" distL="114300" distR="114300" simplePos="0" relativeHeight="251695104" behindDoc="0" locked="0" layoutInCell="1" allowOverlap="1" wp14:anchorId="2D168D39" wp14:editId="0864B162">
            <wp:simplePos x="0" y="0"/>
            <wp:positionH relativeFrom="column">
              <wp:posOffset>0</wp:posOffset>
            </wp:positionH>
            <wp:positionV relativeFrom="paragraph">
              <wp:posOffset>139642</wp:posOffset>
            </wp:positionV>
            <wp:extent cx="2880000" cy="1918518"/>
            <wp:effectExtent l="0" t="0" r="0" b="5715"/>
            <wp:wrapNone/>
            <wp:docPr id="116215374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53740" name="Afbeelding 116215374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000" cy="1918518"/>
                    </a:xfrm>
                    <a:prstGeom prst="rect">
                      <a:avLst/>
                    </a:prstGeom>
                  </pic:spPr>
                </pic:pic>
              </a:graphicData>
            </a:graphic>
            <wp14:sizeRelH relativeFrom="page">
              <wp14:pctWidth>0</wp14:pctWidth>
            </wp14:sizeRelH>
            <wp14:sizeRelV relativeFrom="page">
              <wp14:pctHeight>0</wp14:pctHeight>
            </wp14:sizeRelV>
          </wp:anchor>
        </w:drawing>
      </w:r>
    </w:p>
    <w:p w14:paraId="3CF46205" w14:textId="69615D70" w:rsidR="00962456" w:rsidRDefault="00962456" w:rsidP="00145E94">
      <w:pPr>
        <w:jc w:val="both"/>
      </w:pPr>
    </w:p>
    <w:p w14:paraId="56C8CB14" w14:textId="210D0BF1" w:rsidR="00962456" w:rsidRDefault="00962456" w:rsidP="00145E94">
      <w:pPr>
        <w:jc w:val="both"/>
      </w:pPr>
    </w:p>
    <w:p w14:paraId="20BFF349" w14:textId="5CB74B07" w:rsidR="00962456" w:rsidRDefault="00962456" w:rsidP="00145E94">
      <w:pPr>
        <w:jc w:val="both"/>
      </w:pPr>
    </w:p>
    <w:p w14:paraId="30097F72" w14:textId="77777777" w:rsidR="00962456" w:rsidRDefault="00962456" w:rsidP="00145E94">
      <w:pPr>
        <w:jc w:val="both"/>
      </w:pPr>
    </w:p>
    <w:p w14:paraId="617A1B5A" w14:textId="77777777" w:rsidR="00962456" w:rsidRDefault="00962456" w:rsidP="00145E94">
      <w:pPr>
        <w:jc w:val="both"/>
      </w:pPr>
    </w:p>
    <w:p w14:paraId="345B1B5E" w14:textId="77777777" w:rsidR="00962456" w:rsidRDefault="00962456" w:rsidP="00145E94">
      <w:pPr>
        <w:jc w:val="both"/>
      </w:pPr>
    </w:p>
    <w:p w14:paraId="0DB55647" w14:textId="3E81829E" w:rsidR="008026E2" w:rsidRPr="005F2920" w:rsidRDefault="006B4E2C" w:rsidP="006B4E2C">
      <w:pPr>
        <w:rPr>
          <w:sz w:val="14"/>
          <w:szCs w:val="14"/>
          <w:lang w:val="en-GB"/>
        </w:rPr>
      </w:pPr>
      <w:r w:rsidRPr="005F2920">
        <w:rPr>
          <w:sz w:val="14"/>
          <w:szCs w:val="14"/>
          <w:lang w:val="en-GB"/>
        </w:rPr>
        <w:t>(</w:t>
      </w:r>
      <w:hyperlink r:id="rId82" w:history="1">
        <w:r w:rsidR="0066095C" w:rsidRPr="0066095C">
          <w:rPr>
            <w:rStyle w:val="Hyperlink"/>
            <w:sz w:val="14"/>
            <w:szCs w:val="14"/>
            <w:lang w:val="en-GB"/>
          </w:rPr>
          <w:t>https://pixabay.com/illustrations/ai-generated-christmas-spirit-child9231788/</w:t>
        </w:r>
      </w:hyperlink>
      <w:r w:rsidRPr="005F2920">
        <w:rPr>
          <w:sz w:val="14"/>
          <w:szCs w:val="14"/>
          <w:lang w:val="en-GB"/>
        </w:rPr>
        <w:t>)</w:t>
      </w:r>
      <w:r w:rsidR="0066095C" w:rsidRPr="005F2920">
        <w:rPr>
          <w:sz w:val="14"/>
          <w:szCs w:val="14"/>
          <w:lang w:val="en-GB"/>
        </w:rPr>
        <w:t xml:space="preserve">     </w:t>
      </w:r>
      <w:r w:rsidR="0066095C" w:rsidRPr="0066095C">
        <w:rPr>
          <w:sz w:val="14"/>
          <w:szCs w:val="14"/>
          <w:lang w:val="en-GB"/>
        </w:rPr>
        <w:t>(</w:t>
      </w:r>
      <w:hyperlink r:id="rId83" w:anchor="mainnavigation" w:history="1">
        <w:r w:rsidR="00384537" w:rsidRPr="00A97983">
          <w:rPr>
            <w:rStyle w:val="Hyperlink"/>
            <w:sz w:val="14"/>
            <w:szCs w:val="14"/>
            <w:lang w:val="en-GB"/>
          </w:rPr>
          <w:t>https://www.kuleuven.be/thomas/page/fotodatabank</w:t>
        </w:r>
        <w:r w:rsidR="00384537" w:rsidRPr="00A97983">
          <w:rPr>
            <w:rStyle w:val="Hyperlink"/>
            <w:sz w:val="14"/>
            <w:szCs w:val="14"/>
            <w:lang w:val="en-GB"/>
          </w:rPr>
          <w:br/>
        </w:r>
        <w:r w:rsidR="00384537" w:rsidRPr="005F2920">
          <w:rPr>
            <w:rStyle w:val="Hyperlink"/>
            <w:color w:val="auto"/>
            <w:sz w:val="14"/>
            <w:szCs w:val="14"/>
            <w:u w:val="none"/>
            <w:lang w:val="en-GB"/>
          </w:rPr>
          <w:t xml:space="preserve">                                                                                                                              </w:t>
        </w:r>
        <w:r w:rsidR="00384537" w:rsidRPr="00A97983">
          <w:rPr>
            <w:rStyle w:val="Hyperlink"/>
            <w:sz w:val="14"/>
            <w:szCs w:val="14"/>
            <w:lang w:val="en-GB"/>
          </w:rPr>
          <w:t>/label/2448/140556/page/0/#mainnavigation</w:t>
        </w:r>
      </w:hyperlink>
      <w:r w:rsidR="0066095C" w:rsidRPr="005F2920">
        <w:rPr>
          <w:sz w:val="14"/>
          <w:szCs w:val="14"/>
          <w:lang w:val="en-GB"/>
        </w:rPr>
        <w:t xml:space="preserve">) </w:t>
      </w:r>
    </w:p>
    <w:p w14:paraId="7BD08086" w14:textId="77777777" w:rsidR="00F12FC3" w:rsidRDefault="00F12FC3" w:rsidP="00145E94">
      <w:pPr>
        <w:jc w:val="both"/>
        <w:rPr>
          <w:lang w:val="en-GB"/>
        </w:rPr>
      </w:pPr>
    </w:p>
    <w:p w14:paraId="36C1F098" w14:textId="3FD8D0D6" w:rsidR="008026E2" w:rsidRPr="005F2920" w:rsidRDefault="00F12FC3" w:rsidP="00145E94">
      <w:pPr>
        <w:jc w:val="both"/>
        <w:rPr>
          <w:lang w:val="en-GB"/>
        </w:rPr>
      </w:pPr>
      <w:r>
        <w:rPr>
          <w:noProof/>
        </w:rPr>
        <w:drawing>
          <wp:anchor distT="0" distB="0" distL="114300" distR="114300" simplePos="0" relativeHeight="251700224" behindDoc="0" locked="0" layoutInCell="1" allowOverlap="1" wp14:anchorId="29C8CF0E" wp14:editId="73CB9AD7">
            <wp:simplePos x="0" y="0"/>
            <wp:positionH relativeFrom="column">
              <wp:posOffset>3262688</wp:posOffset>
            </wp:positionH>
            <wp:positionV relativeFrom="paragraph">
              <wp:posOffset>4734</wp:posOffset>
            </wp:positionV>
            <wp:extent cx="2880000" cy="1920000"/>
            <wp:effectExtent l="0" t="0" r="0" b="4445"/>
            <wp:wrapNone/>
            <wp:docPr id="69676609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66097" name="Afbeelding 69676609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0000" cy="1920000"/>
                    </a:xfrm>
                    <a:prstGeom prst="rect">
                      <a:avLst/>
                    </a:prstGeom>
                  </pic:spPr>
                </pic:pic>
              </a:graphicData>
            </a:graphic>
            <wp14:sizeRelH relativeFrom="page">
              <wp14:pctWidth>0</wp14:pctWidth>
            </wp14:sizeRelH>
            <wp14:sizeRelV relativeFrom="page">
              <wp14:pctHeight>0</wp14:pctHeight>
            </wp14:sizeRelV>
          </wp:anchor>
        </w:drawing>
      </w:r>
      <w:r w:rsidR="003C2F3F">
        <w:rPr>
          <w:noProof/>
          <w:lang w:val="en-GB"/>
        </w:rPr>
        <w:drawing>
          <wp:anchor distT="0" distB="0" distL="114300" distR="114300" simplePos="0" relativeHeight="251697152" behindDoc="1" locked="0" layoutInCell="1" allowOverlap="1" wp14:anchorId="2F7EDE87" wp14:editId="61E2F979">
            <wp:simplePos x="0" y="0"/>
            <wp:positionH relativeFrom="column">
              <wp:posOffset>115</wp:posOffset>
            </wp:positionH>
            <wp:positionV relativeFrom="paragraph">
              <wp:posOffset>-1501</wp:posOffset>
            </wp:positionV>
            <wp:extent cx="2880000" cy="2159841"/>
            <wp:effectExtent l="0" t="0" r="0" b="0"/>
            <wp:wrapNone/>
            <wp:docPr id="76946341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63414" name="Afbeelding 76946341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000" cy="2159841"/>
                    </a:xfrm>
                    <a:prstGeom prst="rect">
                      <a:avLst/>
                    </a:prstGeom>
                  </pic:spPr>
                </pic:pic>
              </a:graphicData>
            </a:graphic>
            <wp14:sizeRelH relativeFrom="page">
              <wp14:pctWidth>0</wp14:pctWidth>
            </wp14:sizeRelH>
            <wp14:sizeRelV relativeFrom="page">
              <wp14:pctHeight>0</wp14:pctHeight>
            </wp14:sizeRelV>
          </wp:anchor>
        </w:drawing>
      </w:r>
    </w:p>
    <w:p w14:paraId="7B877EA9" w14:textId="55E114C2" w:rsidR="008026E2" w:rsidRPr="005F2920" w:rsidRDefault="008026E2" w:rsidP="00145E94">
      <w:pPr>
        <w:jc w:val="both"/>
        <w:rPr>
          <w:lang w:val="en-GB"/>
        </w:rPr>
      </w:pPr>
    </w:p>
    <w:p w14:paraId="31734131" w14:textId="77777777" w:rsidR="008026E2" w:rsidRPr="005F2920" w:rsidRDefault="008026E2" w:rsidP="00145E94">
      <w:pPr>
        <w:jc w:val="both"/>
        <w:rPr>
          <w:lang w:val="en-GB"/>
        </w:rPr>
      </w:pPr>
    </w:p>
    <w:p w14:paraId="560C0B7D" w14:textId="016DC9D1" w:rsidR="008026E2" w:rsidRPr="005F2920" w:rsidRDefault="008026E2" w:rsidP="00145E94">
      <w:pPr>
        <w:jc w:val="both"/>
        <w:rPr>
          <w:lang w:val="en-GB"/>
        </w:rPr>
      </w:pPr>
    </w:p>
    <w:p w14:paraId="4E94892C" w14:textId="579A5CAC" w:rsidR="008026E2" w:rsidRPr="005F2920" w:rsidRDefault="008026E2" w:rsidP="00145E94">
      <w:pPr>
        <w:jc w:val="both"/>
        <w:rPr>
          <w:lang w:val="en-GB"/>
        </w:rPr>
      </w:pPr>
    </w:p>
    <w:p w14:paraId="660C36BA" w14:textId="40ACF0B1" w:rsidR="008026E2" w:rsidRPr="005F2920" w:rsidRDefault="008026E2" w:rsidP="00145E94">
      <w:pPr>
        <w:jc w:val="both"/>
        <w:rPr>
          <w:lang w:val="en-GB"/>
        </w:rPr>
      </w:pPr>
    </w:p>
    <w:p w14:paraId="7766C88A" w14:textId="2F652C1C" w:rsidR="008026E2" w:rsidRPr="005F2920" w:rsidRDefault="008026E2" w:rsidP="00145E94">
      <w:pPr>
        <w:jc w:val="both"/>
        <w:rPr>
          <w:lang w:val="en-GB"/>
        </w:rPr>
      </w:pPr>
    </w:p>
    <w:p w14:paraId="4D3A8D5F" w14:textId="108E1CBC" w:rsidR="008026E2" w:rsidRPr="00F12FC3" w:rsidRDefault="00C13FDB" w:rsidP="00145E94">
      <w:pPr>
        <w:jc w:val="both"/>
        <w:rPr>
          <w:sz w:val="14"/>
          <w:szCs w:val="14"/>
        </w:rPr>
      </w:pPr>
      <w:r w:rsidRPr="00F12FC3">
        <w:rPr>
          <w:sz w:val="14"/>
          <w:szCs w:val="14"/>
        </w:rPr>
        <w:t>(</w:t>
      </w:r>
      <w:hyperlink r:id="rId86" w:history="1">
        <w:r w:rsidRPr="00F12FC3">
          <w:rPr>
            <w:rStyle w:val="Hyperlink"/>
            <w:sz w:val="14"/>
            <w:szCs w:val="14"/>
          </w:rPr>
          <w:t>https://www.kuleuven.be/thomas/page/fotodatabank/label/2460/</w:t>
        </w:r>
      </w:hyperlink>
      <w:r w:rsidRPr="00F12FC3">
        <w:rPr>
          <w:sz w:val="14"/>
          <w:szCs w:val="14"/>
        </w:rPr>
        <w:t xml:space="preserve">) </w:t>
      </w:r>
      <w:r w:rsidR="00F12FC3" w:rsidRPr="00F12FC3">
        <w:rPr>
          <w:sz w:val="14"/>
          <w:szCs w:val="14"/>
        </w:rPr>
        <w:tab/>
        <w:t xml:space="preserve">   (</w:t>
      </w:r>
      <w:hyperlink r:id="rId87" w:history="1">
        <w:r w:rsidR="00F12FC3" w:rsidRPr="00333D57">
          <w:rPr>
            <w:rStyle w:val="Hyperlink"/>
            <w:sz w:val="14"/>
            <w:szCs w:val="14"/>
          </w:rPr>
          <w:t>https://pixabay.com/nl/illustrations/opwarming-van-de-</w:t>
        </w:r>
        <w:r w:rsidR="00F12FC3" w:rsidRPr="00333D57">
          <w:rPr>
            <w:rStyle w:val="Hyperlink"/>
            <w:sz w:val="14"/>
            <w:szCs w:val="14"/>
          </w:rPr>
          <w:br/>
        </w:r>
        <w:r w:rsidR="00F12FC3" w:rsidRPr="00F12FC3">
          <w:rPr>
            <w:rStyle w:val="Hyperlink"/>
            <w:sz w:val="14"/>
            <w:szCs w:val="14"/>
            <w:u w:val="none"/>
          </w:rPr>
          <w:t xml:space="preserve">                                                                                                                         </w:t>
        </w:r>
        <w:r w:rsidR="00F12FC3" w:rsidRPr="00333D57">
          <w:rPr>
            <w:rStyle w:val="Hyperlink"/>
            <w:sz w:val="14"/>
            <w:szCs w:val="14"/>
          </w:rPr>
          <w:t xml:space="preserve"> aarde-9626651/</w:t>
        </w:r>
      </w:hyperlink>
      <w:r w:rsidR="00F12FC3" w:rsidRPr="00F12FC3">
        <w:rPr>
          <w:sz w:val="14"/>
          <w:szCs w:val="14"/>
        </w:rPr>
        <w:t xml:space="preserve">) </w:t>
      </w:r>
    </w:p>
    <w:p w14:paraId="2900F573" w14:textId="08DF8C45" w:rsidR="00F12FC3" w:rsidRDefault="00F12FC3">
      <w:pPr>
        <w:suppressAutoHyphens w:val="0"/>
      </w:pPr>
      <w:r>
        <w:br w:type="page"/>
      </w:r>
    </w:p>
    <w:p w14:paraId="69E43ECE" w14:textId="1F5D3AE9" w:rsidR="00496A5E" w:rsidRDefault="00C6257B" w:rsidP="00145E94">
      <w:pPr>
        <w:jc w:val="both"/>
      </w:pPr>
      <w:r>
        <w:rPr>
          <w:noProof/>
        </w:rPr>
        <w:lastRenderedPageBreak/>
        <w:drawing>
          <wp:anchor distT="0" distB="0" distL="114300" distR="114300" simplePos="0" relativeHeight="251706368" behindDoc="0" locked="0" layoutInCell="1" allowOverlap="1" wp14:anchorId="425054FE" wp14:editId="6B72F825">
            <wp:simplePos x="0" y="0"/>
            <wp:positionH relativeFrom="column">
              <wp:posOffset>3158490</wp:posOffset>
            </wp:positionH>
            <wp:positionV relativeFrom="paragraph">
              <wp:posOffset>55303</wp:posOffset>
            </wp:positionV>
            <wp:extent cx="3054928" cy="2036618"/>
            <wp:effectExtent l="0" t="0" r="0" b="1905"/>
            <wp:wrapNone/>
            <wp:docPr id="37822297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22973" name="Afbeelding 37822297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54928" cy="2036618"/>
                    </a:xfrm>
                    <a:prstGeom prst="rect">
                      <a:avLst/>
                    </a:prstGeom>
                  </pic:spPr>
                </pic:pic>
              </a:graphicData>
            </a:graphic>
            <wp14:sizeRelH relativeFrom="page">
              <wp14:pctWidth>0</wp14:pctWidth>
            </wp14:sizeRelH>
            <wp14:sizeRelV relativeFrom="page">
              <wp14:pctHeight>0</wp14:pctHeight>
            </wp14:sizeRelV>
          </wp:anchor>
        </w:drawing>
      </w:r>
      <w:r w:rsidR="00496A5E">
        <w:rPr>
          <w:noProof/>
        </w:rPr>
        <w:drawing>
          <wp:anchor distT="0" distB="0" distL="114300" distR="114300" simplePos="0" relativeHeight="251702272" behindDoc="0" locked="0" layoutInCell="1" allowOverlap="1" wp14:anchorId="63BA98AE" wp14:editId="2570A02F">
            <wp:simplePos x="0" y="0"/>
            <wp:positionH relativeFrom="margin">
              <wp:align>left</wp:align>
            </wp:positionH>
            <wp:positionV relativeFrom="paragraph">
              <wp:posOffset>56227</wp:posOffset>
            </wp:positionV>
            <wp:extent cx="2880000" cy="2038413"/>
            <wp:effectExtent l="0" t="0" r="0" b="0"/>
            <wp:wrapNone/>
            <wp:docPr id="1688269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693" name="Afbeelding 1688269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0000" cy="2038413"/>
                    </a:xfrm>
                    <a:prstGeom prst="rect">
                      <a:avLst/>
                    </a:prstGeom>
                  </pic:spPr>
                </pic:pic>
              </a:graphicData>
            </a:graphic>
            <wp14:sizeRelH relativeFrom="page">
              <wp14:pctWidth>0</wp14:pctWidth>
            </wp14:sizeRelH>
            <wp14:sizeRelV relativeFrom="page">
              <wp14:pctHeight>0</wp14:pctHeight>
            </wp14:sizeRelV>
          </wp:anchor>
        </w:drawing>
      </w:r>
    </w:p>
    <w:p w14:paraId="63D6D087" w14:textId="69F08B96" w:rsidR="00496A5E" w:rsidRDefault="00496A5E" w:rsidP="00145E94">
      <w:pPr>
        <w:jc w:val="both"/>
      </w:pPr>
    </w:p>
    <w:p w14:paraId="0F048E7F" w14:textId="37B0546A" w:rsidR="00496A5E" w:rsidRDefault="00496A5E" w:rsidP="00145E94">
      <w:pPr>
        <w:jc w:val="both"/>
      </w:pPr>
    </w:p>
    <w:p w14:paraId="434A178E" w14:textId="099331C8" w:rsidR="00496A5E" w:rsidRDefault="00496A5E" w:rsidP="00145E94">
      <w:pPr>
        <w:jc w:val="both"/>
      </w:pPr>
    </w:p>
    <w:p w14:paraId="377C3FB0" w14:textId="46BA7824" w:rsidR="00496A5E" w:rsidRDefault="00496A5E" w:rsidP="00145E94">
      <w:pPr>
        <w:jc w:val="both"/>
      </w:pPr>
    </w:p>
    <w:p w14:paraId="12EBBE44" w14:textId="3805A5FC" w:rsidR="00496A5E" w:rsidRDefault="00496A5E" w:rsidP="00145E94">
      <w:pPr>
        <w:jc w:val="both"/>
      </w:pPr>
    </w:p>
    <w:p w14:paraId="032A1AE7" w14:textId="7E13DFD9" w:rsidR="00496A5E" w:rsidRDefault="00496A5E" w:rsidP="00145E94">
      <w:pPr>
        <w:jc w:val="both"/>
      </w:pPr>
    </w:p>
    <w:p w14:paraId="75B2EC78" w14:textId="212A730C" w:rsidR="00496A5E" w:rsidRPr="00153D89" w:rsidRDefault="00153D89" w:rsidP="00145E94">
      <w:pPr>
        <w:jc w:val="both"/>
        <w:rPr>
          <w:sz w:val="14"/>
          <w:szCs w:val="14"/>
        </w:rPr>
      </w:pPr>
      <w:r>
        <w:rPr>
          <w:sz w:val="14"/>
          <w:szCs w:val="14"/>
        </w:rPr>
        <w:t>(</w:t>
      </w:r>
      <w:hyperlink r:id="rId90" w:history="1">
        <w:r w:rsidRPr="00333D57">
          <w:rPr>
            <w:rStyle w:val="Hyperlink"/>
            <w:sz w:val="14"/>
            <w:szCs w:val="14"/>
          </w:rPr>
          <w:t>https://pixabay.com/nl/photos/barcelona-kraan-water-dorst-953904/</w:t>
        </w:r>
      </w:hyperlink>
      <w:r>
        <w:rPr>
          <w:sz w:val="14"/>
          <w:szCs w:val="14"/>
        </w:rPr>
        <w:t xml:space="preserve">) </w:t>
      </w:r>
      <w:r w:rsidR="00C6257B">
        <w:rPr>
          <w:sz w:val="14"/>
          <w:szCs w:val="14"/>
        </w:rPr>
        <w:t xml:space="preserve">      </w:t>
      </w:r>
      <w:proofErr w:type="gramStart"/>
      <w:r w:rsidR="00C6257B">
        <w:rPr>
          <w:sz w:val="14"/>
          <w:szCs w:val="14"/>
        </w:rPr>
        <w:t xml:space="preserve">   (</w:t>
      </w:r>
      <w:proofErr w:type="gramEnd"/>
      <w:r w:rsidR="00C6257B">
        <w:fldChar w:fldCharType="begin"/>
      </w:r>
      <w:r w:rsidR="00C6257B">
        <w:instrText>HYPERLINK "https://pixabay.com/nl/photos/alcoholisme-ziek-alcoholisten-1825900/"</w:instrText>
      </w:r>
      <w:r w:rsidR="00C6257B">
        <w:fldChar w:fldCharType="separate"/>
      </w:r>
      <w:r w:rsidR="00C6257B" w:rsidRPr="00333D57">
        <w:rPr>
          <w:rStyle w:val="Hyperlink"/>
          <w:sz w:val="14"/>
          <w:szCs w:val="14"/>
        </w:rPr>
        <w:t>https://pixabay.com/nl/photos/alcoholisme-ziek-</w:t>
      </w:r>
      <w:r w:rsidR="00C6257B">
        <w:rPr>
          <w:rStyle w:val="Hyperlink"/>
          <w:sz w:val="14"/>
          <w:szCs w:val="14"/>
        </w:rPr>
        <w:br/>
      </w:r>
      <w:r w:rsidR="00C6257B" w:rsidRPr="00C6257B">
        <w:rPr>
          <w:rStyle w:val="Hyperlink"/>
          <w:sz w:val="14"/>
          <w:szCs w:val="14"/>
          <w:u w:val="none"/>
        </w:rPr>
        <w:t xml:space="preserve">                                                                                                                       </w:t>
      </w:r>
      <w:r w:rsidR="00C6257B" w:rsidRPr="00333D57">
        <w:rPr>
          <w:rStyle w:val="Hyperlink"/>
          <w:sz w:val="14"/>
          <w:szCs w:val="14"/>
        </w:rPr>
        <w:t>alcoholisten-1825900/</w:t>
      </w:r>
      <w:r w:rsidR="00C6257B">
        <w:fldChar w:fldCharType="end"/>
      </w:r>
      <w:r w:rsidR="00C6257B">
        <w:rPr>
          <w:sz w:val="14"/>
          <w:szCs w:val="14"/>
        </w:rPr>
        <w:t xml:space="preserve">) </w:t>
      </w:r>
    </w:p>
    <w:p w14:paraId="24E6FF92" w14:textId="1348B3F3" w:rsidR="00496A5E" w:rsidRDefault="00C6257B" w:rsidP="00145E94">
      <w:pPr>
        <w:jc w:val="both"/>
      </w:pPr>
      <w:r>
        <w:rPr>
          <w:noProof/>
        </w:rPr>
        <w:drawing>
          <wp:anchor distT="0" distB="0" distL="114300" distR="114300" simplePos="0" relativeHeight="251708416" behindDoc="0" locked="0" layoutInCell="1" allowOverlap="1" wp14:anchorId="09D527F9" wp14:editId="51EC25CD">
            <wp:simplePos x="0" y="0"/>
            <wp:positionH relativeFrom="column">
              <wp:posOffset>3206750</wp:posOffset>
            </wp:positionH>
            <wp:positionV relativeFrom="paragraph">
              <wp:posOffset>-1212</wp:posOffset>
            </wp:positionV>
            <wp:extent cx="2880000" cy="2880000"/>
            <wp:effectExtent l="0" t="0" r="0" b="0"/>
            <wp:wrapNone/>
            <wp:docPr id="206253037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30374" name="Afbeelding 206253037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page">
              <wp14:pctWidth>0</wp14:pctWidth>
            </wp14:sizeRelH>
            <wp14:sizeRelV relativeFrom="page">
              <wp14:pctHeight>0</wp14:pctHeight>
            </wp14:sizeRelV>
          </wp:anchor>
        </w:drawing>
      </w:r>
      <w:r w:rsidR="00AD2124">
        <w:rPr>
          <w:noProof/>
        </w:rPr>
        <w:drawing>
          <wp:anchor distT="0" distB="0" distL="114300" distR="114300" simplePos="0" relativeHeight="251704320" behindDoc="0" locked="0" layoutInCell="1" allowOverlap="1" wp14:anchorId="70DE9F81" wp14:editId="64FD289B">
            <wp:simplePos x="0" y="0"/>
            <wp:positionH relativeFrom="margin">
              <wp:align>left</wp:align>
            </wp:positionH>
            <wp:positionV relativeFrom="paragraph">
              <wp:posOffset>13162</wp:posOffset>
            </wp:positionV>
            <wp:extent cx="2880000" cy="2160000"/>
            <wp:effectExtent l="0" t="0" r="0" b="0"/>
            <wp:wrapNone/>
            <wp:docPr id="25372330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3304" name="Afbeelding 25372330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page">
              <wp14:pctWidth>0</wp14:pctWidth>
            </wp14:sizeRelH>
            <wp14:sizeRelV relativeFrom="page">
              <wp14:pctHeight>0</wp14:pctHeight>
            </wp14:sizeRelV>
          </wp:anchor>
        </w:drawing>
      </w:r>
    </w:p>
    <w:p w14:paraId="5D665355" w14:textId="34BBD5B7" w:rsidR="00496A5E" w:rsidRDefault="00496A5E" w:rsidP="00145E94">
      <w:pPr>
        <w:jc w:val="both"/>
      </w:pPr>
    </w:p>
    <w:p w14:paraId="0CD79336" w14:textId="6D37DDE6" w:rsidR="00496A5E" w:rsidRDefault="00496A5E" w:rsidP="00145E94">
      <w:pPr>
        <w:jc w:val="both"/>
      </w:pPr>
    </w:p>
    <w:p w14:paraId="6FE5E745" w14:textId="77777777" w:rsidR="00496A5E" w:rsidRDefault="00496A5E" w:rsidP="00145E94">
      <w:pPr>
        <w:jc w:val="both"/>
      </w:pPr>
    </w:p>
    <w:p w14:paraId="57A6388A" w14:textId="383333F6" w:rsidR="00496A5E" w:rsidRDefault="00496A5E" w:rsidP="00145E94">
      <w:pPr>
        <w:jc w:val="both"/>
      </w:pPr>
    </w:p>
    <w:p w14:paraId="0314E2A6" w14:textId="0DCE71D0" w:rsidR="003C2F3F" w:rsidRPr="00F12FC3" w:rsidRDefault="003C2F3F" w:rsidP="00145E94">
      <w:pPr>
        <w:jc w:val="both"/>
      </w:pPr>
    </w:p>
    <w:p w14:paraId="1BA6B608" w14:textId="7864CBDD" w:rsidR="003C2F3F" w:rsidRPr="00F12FC3" w:rsidRDefault="003C2F3F" w:rsidP="00145E94">
      <w:pPr>
        <w:jc w:val="both"/>
      </w:pPr>
    </w:p>
    <w:p w14:paraId="17B3A58E" w14:textId="3C27A49D" w:rsidR="003C2F3F" w:rsidRPr="00C6257B" w:rsidRDefault="00C6257B" w:rsidP="00145E94">
      <w:pPr>
        <w:jc w:val="both"/>
        <w:rPr>
          <w:sz w:val="14"/>
          <w:szCs w:val="14"/>
        </w:rPr>
      </w:pPr>
      <w:r w:rsidRPr="00C6257B">
        <w:rPr>
          <w:sz w:val="14"/>
          <w:szCs w:val="14"/>
        </w:rPr>
        <w:t>(</w:t>
      </w:r>
      <w:hyperlink r:id="rId93" w:anchor="mainnavigation" w:history="1">
        <w:r w:rsidRPr="00C6257B">
          <w:rPr>
            <w:rStyle w:val="Hyperlink"/>
            <w:sz w:val="14"/>
            <w:szCs w:val="14"/>
          </w:rPr>
          <w:t>https://www.kuleuven.be/thomas/page/fotodatabank/label/2462/</w:t>
        </w:r>
        <w:r w:rsidRPr="00C6257B">
          <w:rPr>
            <w:rStyle w:val="Hyperlink"/>
            <w:sz w:val="14"/>
            <w:szCs w:val="14"/>
          </w:rPr>
          <w:br/>
          <w:t>3482346/page/0/#mainnavigation</w:t>
        </w:r>
      </w:hyperlink>
      <w:r w:rsidRPr="00C6257B">
        <w:rPr>
          <w:sz w:val="14"/>
          <w:szCs w:val="14"/>
        </w:rPr>
        <w:t xml:space="preserve">) </w:t>
      </w:r>
    </w:p>
    <w:p w14:paraId="09C29BCF" w14:textId="4FCF038E" w:rsidR="008026E2" w:rsidRPr="00C6257B" w:rsidRDefault="00BD6623" w:rsidP="00145E94">
      <w:pPr>
        <w:jc w:val="both"/>
      </w:pPr>
      <w:r>
        <w:rPr>
          <w:noProof/>
        </w:rPr>
        <w:drawing>
          <wp:anchor distT="0" distB="0" distL="114300" distR="114300" simplePos="0" relativeHeight="251710464" behindDoc="0" locked="0" layoutInCell="1" allowOverlap="1" wp14:anchorId="2AF832E7" wp14:editId="468D9837">
            <wp:simplePos x="0" y="0"/>
            <wp:positionH relativeFrom="margin">
              <wp:align>left</wp:align>
            </wp:positionH>
            <wp:positionV relativeFrom="paragraph">
              <wp:posOffset>7158</wp:posOffset>
            </wp:positionV>
            <wp:extent cx="2035175" cy="2879725"/>
            <wp:effectExtent l="0" t="0" r="3175" b="0"/>
            <wp:wrapNone/>
            <wp:docPr id="1795199604"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99604" name="Afbeelding 179519960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35175" cy="2879725"/>
                    </a:xfrm>
                    <a:prstGeom prst="rect">
                      <a:avLst/>
                    </a:prstGeom>
                  </pic:spPr>
                </pic:pic>
              </a:graphicData>
            </a:graphic>
            <wp14:sizeRelH relativeFrom="page">
              <wp14:pctWidth>0</wp14:pctWidth>
            </wp14:sizeRelH>
            <wp14:sizeRelV relativeFrom="page">
              <wp14:pctHeight>0</wp14:pctHeight>
            </wp14:sizeRelV>
          </wp:anchor>
        </w:drawing>
      </w:r>
    </w:p>
    <w:p w14:paraId="74B29113" w14:textId="15DE763B" w:rsidR="008026E2" w:rsidRPr="00C6257B" w:rsidRDefault="00C6257B" w:rsidP="00C6257B">
      <w:pPr>
        <w:ind w:left="5100"/>
        <w:jc w:val="both"/>
        <w:rPr>
          <w:sz w:val="14"/>
          <w:szCs w:val="14"/>
        </w:rPr>
      </w:pPr>
      <w:r>
        <w:rPr>
          <w:sz w:val="14"/>
          <w:szCs w:val="14"/>
        </w:rPr>
        <w:t>(</w:t>
      </w:r>
      <w:hyperlink r:id="rId95" w:history="1">
        <w:r w:rsidR="00BD6623" w:rsidRPr="00333D57">
          <w:rPr>
            <w:rStyle w:val="Hyperlink"/>
            <w:sz w:val="14"/>
            <w:szCs w:val="14"/>
          </w:rPr>
          <w:t>https://pixabay.com/nl/illustrations/dronken-muur-ziek-</w:t>
        </w:r>
        <w:r w:rsidR="00BD6623" w:rsidRPr="00333D57">
          <w:rPr>
            <w:rStyle w:val="Hyperlink"/>
            <w:sz w:val="14"/>
            <w:szCs w:val="14"/>
          </w:rPr>
          <w:br/>
          <w:t>wankelen-slechte-1013965/</w:t>
        </w:r>
      </w:hyperlink>
      <w:r>
        <w:rPr>
          <w:sz w:val="14"/>
          <w:szCs w:val="14"/>
        </w:rPr>
        <w:t xml:space="preserve">) </w:t>
      </w:r>
    </w:p>
    <w:p w14:paraId="21F863E5" w14:textId="71F99A43" w:rsidR="00C6257B" w:rsidRDefault="00D14E35" w:rsidP="00145E94">
      <w:pPr>
        <w:jc w:val="both"/>
      </w:pPr>
      <w:r>
        <w:rPr>
          <w:noProof/>
        </w:rPr>
        <w:drawing>
          <wp:anchor distT="0" distB="0" distL="114300" distR="114300" simplePos="0" relativeHeight="251712512" behindDoc="0" locked="0" layoutInCell="1" allowOverlap="1" wp14:anchorId="36A3E9CF" wp14:editId="47F9D1C2">
            <wp:simplePos x="0" y="0"/>
            <wp:positionH relativeFrom="column">
              <wp:posOffset>3143943</wp:posOffset>
            </wp:positionH>
            <wp:positionV relativeFrom="paragraph">
              <wp:posOffset>6985</wp:posOffset>
            </wp:positionV>
            <wp:extent cx="2879725" cy="2879725"/>
            <wp:effectExtent l="0" t="0" r="0" b="0"/>
            <wp:wrapNone/>
            <wp:docPr id="97878347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83471" name="Afbeelding 97878347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79725" cy="2879725"/>
                    </a:xfrm>
                    <a:prstGeom prst="rect">
                      <a:avLst/>
                    </a:prstGeom>
                  </pic:spPr>
                </pic:pic>
              </a:graphicData>
            </a:graphic>
            <wp14:sizeRelH relativeFrom="page">
              <wp14:pctWidth>0</wp14:pctWidth>
            </wp14:sizeRelH>
            <wp14:sizeRelV relativeFrom="page">
              <wp14:pctHeight>0</wp14:pctHeight>
            </wp14:sizeRelV>
          </wp:anchor>
        </w:drawing>
      </w:r>
    </w:p>
    <w:p w14:paraId="5804DEC4" w14:textId="7501FA96" w:rsidR="00BD6623" w:rsidRDefault="00BD6623" w:rsidP="00145E94">
      <w:pPr>
        <w:jc w:val="both"/>
      </w:pPr>
    </w:p>
    <w:p w14:paraId="165C5A99" w14:textId="55567CAB" w:rsidR="00BD6623" w:rsidRDefault="00BD6623" w:rsidP="00145E94">
      <w:pPr>
        <w:jc w:val="both"/>
      </w:pPr>
    </w:p>
    <w:p w14:paraId="25DAE11A" w14:textId="77777777" w:rsidR="00BD6623" w:rsidRDefault="00BD6623" w:rsidP="00145E94">
      <w:pPr>
        <w:jc w:val="both"/>
      </w:pPr>
    </w:p>
    <w:p w14:paraId="1BBB56FD" w14:textId="77777777" w:rsidR="00BD6623" w:rsidRDefault="00BD6623" w:rsidP="00145E94">
      <w:pPr>
        <w:jc w:val="both"/>
      </w:pPr>
    </w:p>
    <w:p w14:paraId="4010633D" w14:textId="77777777" w:rsidR="00BD6623" w:rsidRDefault="00BD6623" w:rsidP="00145E94">
      <w:pPr>
        <w:jc w:val="both"/>
      </w:pPr>
    </w:p>
    <w:p w14:paraId="77FADAF2" w14:textId="77777777" w:rsidR="00BD6623" w:rsidRDefault="00BD6623" w:rsidP="00145E94">
      <w:pPr>
        <w:jc w:val="both"/>
      </w:pPr>
    </w:p>
    <w:p w14:paraId="582CF7B2" w14:textId="482D02C9" w:rsidR="00BD6623" w:rsidRPr="00BD6623" w:rsidRDefault="00CB310E" w:rsidP="00145E94">
      <w:pPr>
        <w:jc w:val="both"/>
        <w:rPr>
          <w:sz w:val="14"/>
          <w:szCs w:val="14"/>
        </w:rPr>
      </w:pPr>
      <w:r>
        <w:rPr>
          <w:sz w:val="14"/>
          <w:szCs w:val="14"/>
        </w:rPr>
        <w:t>(</w:t>
      </w:r>
      <w:hyperlink r:id="rId97" w:history="1">
        <w:r w:rsidR="00D14E35" w:rsidRPr="00333D57">
          <w:rPr>
            <w:rStyle w:val="Hyperlink"/>
            <w:sz w:val="14"/>
            <w:szCs w:val="14"/>
          </w:rPr>
          <w:t>https://pixabay.com/nl/illustrations/poster-migranten-</w:t>
        </w:r>
        <w:r w:rsidR="00D14E35" w:rsidRPr="00333D57">
          <w:rPr>
            <w:rStyle w:val="Hyperlink"/>
            <w:sz w:val="14"/>
            <w:szCs w:val="14"/>
          </w:rPr>
          <w:br/>
          <w:t>vluchtelingen-7297156/</w:t>
        </w:r>
      </w:hyperlink>
      <w:r>
        <w:rPr>
          <w:sz w:val="14"/>
          <w:szCs w:val="14"/>
        </w:rPr>
        <w:t xml:space="preserve">) </w:t>
      </w:r>
    </w:p>
    <w:p w14:paraId="110255C2" w14:textId="77777777" w:rsidR="00BD6623" w:rsidRPr="00C6257B" w:rsidRDefault="00BD6623" w:rsidP="00145E94">
      <w:pPr>
        <w:jc w:val="both"/>
      </w:pPr>
    </w:p>
    <w:p w14:paraId="1661AF4F" w14:textId="157AB504" w:rsidR="00603B79" w:rsidRPr="00C6257B" w:rsidRDefault="00D14E35" w:rsidP="006A2E14">
      <w:pPr>
        <w:suppressAutoHyphens w:val="0"/>
        <w:ind w:left="4963" w:firstLine="5"/>
      </w:pPr>
      <w:r>
        <w:rPr>
          <w:sz w:val="14"/>
          <w:szCs w:val="14"/>
        </w:rPr>
        <w:t>(</w:t>
      </w:r>
      <w:hyperlink r:id="rId98" w:history="1">
        <w:r w:rsidR="006A2E14" w:rsidRPr="00333D57">
          <w:rPr>
            <w:rStyle w:val="Hyperlink"/>
            <w:sz w:val="14"/>
            <w:szCs w:val="14"/>
          </w:rPr>
          <w:t>https://pixabay.com/nl/illustrations/ai-gegenereerd-oog-hoop-</w:t>
        </w:r>
        <w:r w:rsidR="006A2E14" w:rsidRPr="00333D57">
          <w:rPr>
            <w:rStyle w:val="Hyperlink"/>
            <w:sz w:val="14"/>
            <w:szCs w:val="14"/>
          </w:rPr>
          <w:br/>
          <w:t>gebed-8595255/</w:t>
        </w:r>
      </w:hyperlink>
      <w:r w:rsidR="006A2E14">
        <w:rPr>
          <w:sz w:val="14"/>
          <w:szCs w:val="14"/>
        </w:rPr>
        <w:t xml:space="preserve">) </w:t>
      </w:r>
      <w:r w:rsidR="00603B79" w:rsidRPr="00C6257B">
        <w:br w:type="page"/>
      </w:r>
    </w:p>
    <w:p w14:paraId="5D2AAD4E" w14:textId="69E429EB" w:rsidR="00603B79" w:rsidRDefault="00603B79" w:rsidP="00603B79">
      <w:pPr>
        <w:pStyle w:val="Kop2"/>
      </w:pPr>
      <w:bookmarkStart w:id="24" w:name="_Toc230456096"/>
      <w:r>
        <w:lastRenderedPageBreak/>
        <w:t>Beeldfragmenten</w:t>
      </w:r>
      <w:bookmarkEnd w:id="24"/>
    </w:p>
    <w:p w14:paraId="73628052" w14:textId="2FE4BD6B" w:rsidR="00B57E17" w:rsidRDefault="00B57E17" w:rsidP="00B57E17">
      <w:pPr>
        <w:pStyle w:val="Kop3"/>
      </w:pPr>
      <w:bookmarkStart w:id="25" w:name="_Toc230024965"/>
      <w:bookmarkStart w:id="26" w:name="_Toc230261701"/>
      <w:bookmarkStart w:id="27" w:name="_Toc230456097"/>
      <w:r>
        <w:t>Trailer Leeftocht 2026-2027</w:t>
      </w:r>
      <w:bookmarkEnd w:id="25"/>
      <w:bookmarkEnd w:id="26"/>
      <w:bookmarkEnd w:id="27"/>
    </w:p>
    <w:p w14:paraId="061FFAD0" w14:textId="46AE8302" w:rsidR="00B57E17" w:rsidRDefault="00C222B0" w:rsidP="00EA4427">
      <w:r>
        <w:rPr>
          <w:noProof/>
        </w:rPr>
        <w:drawing>
          <wp:anchor distT="0" distB="0" distL="114300" distR="114300" simplePos="0" relativeHeight="251673600" behindDoc="0" locked="0" layoutInCell="1" allowOverlap="1" wp14:anchorId="0B257905" wp14:editId="45E3BE27">
            <wp:simplePos x="0" y="0"/>
            <wp:positionH relativeFrom="column">
              <wp:posOffset>1905</wp:posOffset>
            </wp:positionH>
            <wp:positionV relativeFrom="paragraph">
              <wp:posOffset>-1270</wp:posOffset>
            </wp:positionV>
            <wp:extent cx="2160000" cy="1176493"/>
            <wp:effectExtent l="0" t="0" r="0" b="5080"/>
            <wp:wrapSquare wrapText="bothSides"/>
            <wp:docPr id="15954452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45260" name=""/>
                    <pic:cNvPicPr/>
                  </pic:nvPicPr>
                  <pic:blipFill rotWithShape="1">
                    <a:blip r:embed="rId99" cstate="print">
                      <a:extLst>
                        <a:ext uri="{28A0092B-C50C-407E-A947-70E740481C1C}">
                          <a14:useLocalDpi xmlns:a14="http://schemas.microsoft.com/office/drawing/2010/main" val="0"/>
                        </a:ext>
                      </a:extLst>
                    </a:blip>
                    <a:srcRect/>
                    <a:stretch>
                      <a:fillRect/>
                    </a:stretch>
                  </pic:blipFill>
                  <pic:spPr bwMode="auto">
                    <a:xfrm>
                      <a:off x="0" y="0"/>
                      <a:ext cx="2160000" cy="11764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E17">
        <w:t>Ontdek</w:t>
      </w:r>
      <w:r w:rsidR="00CA6B4F">
        <w:t xml:space="preserve"> alle (thema)beelden van de 42</w:t>
      </w:r>
      <w:r w:rsidR="00CA6B4F" w:rsidRPr="00CA6B4F">
        <w:rPr>
          <w:vertAlign w:val="superscript"/>
        </w:rPr>
        <w:t>e</w:t>
      </w:r>
      <w:r w:rsidR="00CA6B4F">
        <w:t xml:space="preserve"> jaargang van Leeftocht in deze korte trailer. Je kan het filmpje gebruiken om het jaarthema te introduceren bij de start van het schooljaar.</w:t>
      </w:r>
    </w:p>
    <w:p w14:paraId="5A660884" w14:textId="2F94F2F4" w:rsidR="00CA6B4F" w:rsidRDefault="00CA6B4F" w:rsidP="00C222B0">
      <w:pPr>
        <w:spacing w:after="0" w:line="240" w:lineRule="auto"/>
        <w:ind w:left="3544"/>
      </w:pPr>
      <w:r>
        <w:t>Te bekijken via:</w:t>
      </w:r>
      <w:r w:rsidR="00C222B0">
        <w:br/>
      </w:r>
      <w:hyperlink r:id="rId100" w:history="1">
        <w:r w:rsidR="00C222B0" w:rsidRPr="00665938">
          <w:rPr>
            <w:rStyle w:val="Hyperlink"/>
          </w:rPr>
          <w:t>https://pro.katholiekonderwijs.vlaanderen/ leeftocht/jaarthema</w:t>
        </w:r>
      </w:hyperlink>
      <w:r>
        <w:t xml:space="preserve">. </w:t>
      </w:r>
    </w:p>
    <w:p w14:paraId="06930002" w14:textId="77777777" w:rsidR="00B57E17" w:rsidRDefault="00B57E17" w:rsidP="00B57E17"/>
    <w:p w14:paraId="14F4C33C" w14:textId="77777777" w:rsidR="00C222B0" w:rsidRPr="00B57E17" w:rsidRDefault="00C222B0" w:rsidP="00B57E17"/>
    <w:p w14:paraId="6EAC4F84" w14:textId="5C4499AD" w:rsidR="007D36A8" w:rsidRDefault="00627D29" w:rsidP="00627D29">
      <w:pPr>
        <w:pStyle w:val="Kop3"/>
      </w:pPr>
      <w:bookmarkStart w:id="28" w:name="_Toc230024966"/>
      <w:bookmarkStart w:id="29" w:name="_Toc230261702"/>
      <w:bookmarkStart w:id="30" w:name="_Toc230456098"/>
      <w:r>
        <w:t>Thai Life Insurance commercial</w:t>
      </w:r>
      <w:bookmarkEnd w:id="28"/>
      <w:bookmarkEnd w:id="29"/>
      <w:bookmarkEnd w:id="30"/>
    </w:p>
    <w:p w14:paraId="4DD30C42" w14:textId="785F28BF" w:rsidR="00603B79" w:rsidRDefault="006E3EF7" w:rsidP="00145E94">
      <w:pPr>
        <w:jc w:val="both"/>
      </w:pPr>
      <w:r>
        <w:rPr>
          <w:noProof/>
        </w:rPr>
        <w:drawing>
          <wp:anchor distT="0" distB="0" distL="114300" distR="114300" simplePos="0" relativeHeight="251670528" behindDoc="0" locked="0" layoutInCell="1" allowOverlap="1" wp14:anchorId="5CD1055E" wp14:editId="46EB247E">
            <wp:simplePos x="0" y="0"/>
            <wp:positionH relativeFrom="margin">
              <wp:align>left</wp:align>
            </wp:positionH>
            <wp:positionV relativeFrom="paragraph">
              <wp:posOffset>4445</wp:posOffset>
            </wp:positionV>
            <wp:extent cx="2160000" cy="1190192"/>
            <wp:effectExtent l="0" t="0" r="0" b="0"/>
            <wp:wrapSquare wrapText="bothSides"/>
            <wp:docPr id="8668055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05509" name=""/>
                    <pic:cNvPicPr/>
                  </pic:nvPicPr>
                  <pic:blipFill rotWithShape="1">
                    <a:blip r:embed="rId101" cstate="print">
                      <a:extLst>
                        <a:ext uri="{28A0092B-C50C-407E-A947-70E740481C1C}">
                          <a14:useLocalDpi xmlns:a14="http://schemas.microsoft.com/office/drawing/2010/main" val="0"/>
                        </a:ext>
                      </a:extLst>
                    </a:blip>
                    <a:srcRect/>
                    <a:stretch>
                      <a:fillRect/>
                    </a:stretch>
                  </pic:blipFill>
                  <pic:spPr bwMode="auto">
                    <a:xfrm>
                      <a:off x="0" y="0"/>
                      <a:ext cx="2160000" cy="11901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7D29">
        <w:t xml:space="preserve">Een kort (reclame)boodschap over de kracht en impact van </w:t>
      </w:r>
      <w:r w:rsidR="00B30A96">
        <w:t>het stellen van goede daden. Herken je enkele van de 7+3 werken van barmhartigheid</w:t>
      </w:r>
      <w:r>
        <w:t xml:space="preserve"> in het filmpje</w:t>
      </w:r>
      <w:r w:rsidR="00E67E04">
        <w:t>*</w:t>
      </w:r>
      <w:r>
        <w:t>?</w:t>
      </w:r>
    </w:p>
    <w:p w14:paraId="342694E8" w14:textId="2237521A" w:rsidR="00603B79" w:rsidRDefault="006E3EF7" w:rsidP="00E67E04">
      <w:r>
        <w:t xml:space="preserve">Te bekijken via: </w:t>
      </w:r>
      <w:hyperlink r:id="rId102" w:history="1">
        <w:r w:rsidR="00E67E04" w:rsidRPr="00665938">
          <w:rPr>
            <w:rStyle w:val="Hyperlink"/>
          </w:rPr>
          <w:t>https://www.youtube.com/watch?v=uaWA2GbcnJU</w:t>
        </w:r>
      </w:hyperlink>
      <w:r w:rsidR="00E67E04">
        <w:t xml:space="preserve"> </w:t>
      </w:r>
    </w:p>
    <w:p w14:paraId="3DC51CBA" w14:textId="77777777" w:rsidR="00A46AAE" w:rsidRDefault="00A46AAE" w:rsidP="00145E94">
      <w:pPr>
        <w:jc w:val="both"/>
      </w:pPr>
    </w:p>
    <w:p w14:paraId="062D1B59" w14:textId="4D548026" w:rsidR="00603B79" w:rsidRDefault="00E67E04" w:rsidP="00145E94">
      <w:pPr>
        <w:jc w:val="both"/>
      </w:pPr>
      <w:r>
        <w:t>*Bijvoorbeeld:</w:t>
      </w:r>
    </w:p>
    <w:p w14:paraId="2CB2CB7E" w14:textId="2D81435D" w:rsidR="00E67E04" w:rsidRDefault="00E67E04" w:rsidP="00E67E04">
      <w:pPr>
        <w:pStyle w:val="Lijstalinea"/>
        <w:numPr>
          <w:ilvl w:val="0"/>
          <w:numId w:val="18"/>
        </w:numPr>
        <w:jc w:val="both"/>
      </w:pPr>
      <w:proofErr w:type="spellStart"/>
      <w:r w:rsidRPr="00CE3356">
        <w:rPr>
          <w:b/>
          <w:bCs/>
        </w:rPr>
        <w:t>Hongerigen</w:t>
      </w:r>
      <w:proofErr w:type="spellEnd"/>
      <w:r w:rsidRPr="00CE3356">
        <w:rPr>
          <w:b/>
          <w:bCs/>
        </w:rPr>
        <w:t xml:space="preserve"> spijzen</w:t>
      </w:r>
      <w:r>
        <w:t>: De man deelt zijn eten met een toevallig aangelopen hond; de man voorziet fruit voor een oudere vrouw in zijn appartementsgebouw</w:t>
      </w:r>
      <w:r w:rsidR="00CE3356">
        <w:t>.</w:t>
      </w:r>
    </w:p>
    <w:p w14:paraId="219BB621" w14:textId="48358964" w:rsidR="00E67E04" w:rsidRDefault="00E67E04" w:rsidP="00E67E04">
      <w:pPr>
        <w:pStyle w:val="Lijstalinea"/>
        <w:numPr>
          <w:ilvl w:val="0"/>
          <w:numId w:val="18"/>
        </w:numPr>
        <w:jc w:val="both"/>
      </w:pPr>
      <w:r w:rsidRPr="00CE3356">
        <w:rPr>
          <w:b/>
          <w:bCs/>
        </w:rPr>
        <w:t>Hoop levend houden</w:t>
      </w:r>
      <w:r>
        <w:t xml:space="preserve">: </w:t>
      </w:r>
      <w:r w:rsidR="00CE3356">
        <w:t>De gift die de man doet, zorgt voor het nodige inschrijvingsgeld voor de school van een jong kind.</w:t>
      </w:r>
      <w:r w:rsidR="00976830">
        <w:t xml:space="preserve"> Het helpt een perspectief op de toekomst te openen.</w:t>
      </w:r>
    </w:p>
    <w:p w14:paraId="0FD35808" w14:textId="4785B3B6" w:rsidR="00CE3356" w:rsidRDefault="00CE3356" w:rsidP="00E67E04">
      <w:pPr>
        <w:pStyle w:val="Lijstalinea"/>
        <w:numPr>
          <w:ilvl w:val="0"/>
          <w:numId w:val="18"/>
        </w:numPr>
        <w:jc w:val="both"/>
      </w:pPr>
      <w:r w:rsidRPr="00CE3356">
        <w:rPr>
          <w:b/>
          <w:bCs/>
        </w:rPr>
        <w:t>Zorgen voor de schepping</w:t>
      </w:r>
      <w:r>
        <w:t xml:space="preserve">: De man verplaatst een bloempot zodanig dat een plant voldoende (regen)water kan krijgen. </w:t>
      </w:r>
    </w:p>
    <w:p w14:paraId="5D63E31D" w14:textId="412716EE" w:rsidR="00A11154" w:rsidRDefault="00A11154" w:rsidP="00E67E04">
      <w:pPr>
        <w:pStyle w:val="Lijstalinea"/>
        <w:numPr>
          <w:ilvl w:val="0"/>
          <w:numId w:val="18"/>
        </w:numPr>
        <w:jc w:val="both"/>
      </w:pPr>
      <w:r>
        <w:t>…</w:t>
      </w:r>
    </w:p>
    <w:p w14:paraId="18F1F6C2" w14:textId="77777777" w:rsidR="00545821" w:rsidRDefault="00545821" w:rsidP="00145E94">
      <w:pPr>
        <w:jc w:val="both"/>
      </w:pPr>
    </w:p>
    <w:p w14:paraId="1CFC300F" w14:textId="07995B20" w:rsidR="00181906" w:rsidRDefault="00A46AAE" w:rsidP="00181906">
      <w:pPr>
        <w:pStyle w:val="Kop3"/>
      </w:pPr>
      <w:bookmarkStart w:id="31" w:name="_Toc230024967"/>
      <w:bookmarkStart w:id="32" w:name="_Toc230261703"/>
      <w:bookmarkStart w:id="33" w:name="_Toc230456099"/>
      <w:r>
        <w:rPr>
          <w:noProof/>
        </w:rPr>
        <w:drawing>
          <wp:anchor distT="0" distB="0" distL="114300" distR="114300" simplePos="0" relativeHeight="251671552" behindDoc="0" locked="0" layoutInCell="1" allowOverlap="1" wp14:anchorId="4E7774E8" wp14:editId="1BA5E912">
            <wp:simplePos x="0" y="0"/>
            <wp:positionH relativeFrom="margin">
              <wp:align>left</wp:align>
            </wp:positionH>
            <wp:positionV relativeFrom="paragraph">
              <wp:posOffset>231140</wp:posOffset>
            </wp:positionV>
            <wp:extent cx="2160000" cy="1186276"/>
            <wp:effectExtent l="0" t="0" r="0" b="0"/>
            <wp:wrapSquare wrapText="bothSides"/>
            <wp:docPr id="110081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164" name=""/>
                    <pic:cNvPicPr/>
                  </pic:nvPicPr>
                  <pic:blipFill rotWithShape="1">
                    <a:blip r:embed="rId103" cstate="print">
                      <a:extLst>
                        <a:ext uri="{28A0092B-C50C-407E-A947-70E740481C1C}">
                          <a14:useLocalDpi xmlns:a14="http://schemas.microsoft.com/office/drawing/2010/main" val="0"/>
                        </a:ext>
                      </a:extLst>
                    </a:blip>
                    <a:srcRect/>
                    <a:stretch>
                      <a:fillRect/>
                    </a:stretch>
                  </pic:blipFill>
                  <pic:spPr bwMode="auto">
                    <a:xfrm>
                      <a:off x="0" y="0"/>
                      <a:ext cx="2160000" cy="11862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181906">
        <w:t>Within</w:t>
      </w:r>
      <w:proofErr w:type="spellEnd"/>
      <w:r w:rsidR="00247587">
        <w:t>-Without Walls</w:t>
      </w:r>
      <w:bookmarkEnd w:id="31"/>
      <w:bookmarkEnd w:id="32"/>
      <w:bookmarkEnd w:id="33"/>
    </w:p>
    <w:p w14:paraId="1D4709C0" w14:textId="4DEBED20" w:rsidR="00A11154" w:rsidRDefault="00A86033" w:rsidP="00A46AAE">
      <w:pPr>
        <w:ind w:left="3545"/>
        <w:jc w:val="both"/>
      </w:pPr>
      <w:r w:rsidRPr="00A86033">
        <w:t xml:space="preserve">Jan De Cock, coördinator van de vzw </w:t>
      </w:r>
      <w:proofErr w:type="spellStart"/>
      <w:r w:rsidRPr="00A86033">
        <w:t>Within</w:t>
      </w:r>
      <w:proofErr w:type="spellEnd"/>
      <w:r w:rsidRPr="00A86033">
        <w:t xml:space="preserve">-Without Walls, is bekend voor zijn engagement voor gevangenen in de hele wereld. Hij trok wereldwijd langs 100 gevangenissen en liet zich vrijwillig opsluiten om de polsslag te voelen van mensen achter tralies. Hij logeerde </w:t>
      </w:r>
      <w:proofErr w:type="gramStart"/>
      <w:r w:rsidRPr="00A86033">
        <w:t>tevens</w:t>
      </w:r>
      <w:proofErr w:type="gramEnd"/>
      <w:r w:rsidRPr="00A86033">
        <w:t xml:space="preserve"> bij slachtoffers die het laatste woord aan vergeving gaven. Hij bespreekt de actualiteit van vergeving in het kader van het einde van het </w:t>
      </w:r>
      <w:r w:rsidR="00A46AAE">
        <w:br/>
      </w:r>
      <w:r w:rsidRPr="00A86033">
        <w:t>Jaar van de Barmhartigheid (20 nov 2016).</w:t>
      </w:r>
    </w:p>
    <w:p w14:paraId="56A59507" w14:textId="6C88953B" w:rsidR="00247587" w:rsidRDefault="00A46AAE" w:rsidP="00145E94">
      <w:pPr>
        <w:jc w:val="both"/>
      </w:pPr>
      <w:r>
        <w:t xml:space="preserve">Te bekijken via: </w:t>
      </w:r>
      <w:hyperlink r:id="rId104" w:history="1">
        <w:r w:rsidR="00704EFB" w:rsidRPr="00665938">
          <w:rPr>
            <w:rStyle w:val="Hyperlink"/>
          </w:rPr>
          <w:t>https://www.youtube.com/watch?v=ObW5gU_VLd8</w:t>
        </w:r>
      </w:hyperlink>
      <w:r w:rsidR="00704EFB">
        <w:t xml:space="preserve">. </w:t>
      </w:r>
    </w:p>
    <w:p w14:paraId="0CBE79CB" w14:textId="1D9350E2" w:rsidR="00456A79" w:rsidRDefault="00456A79">
      <w:pPr>
        <w:suppressAutoHyphens w:val="0"/>
      </w:pPr>
      <w:r>
        <w:br w:type="page"/>
      </w:r>
    </w:p>
    <w:p w14:paraId="46B4B1F8" w14:textId="2D44B5C8" w:rsidR="007A601F" w:rsidRDefault="002D5079" w:rsidP="007A601F">
      <w:pPr>
        <w:pStyle w:val="Kop3"/>
      </w:pPr>
      <w:bookmarkStart w:id="34" w:name="_Toc230024968"/>
      <w:bookmarkStart w:id="35" w:name="_Toc230261704"/>
      <w:bookmarkStart w:id="36" w:name="_Toc230456100"/>
      <w:r>
        <w:lastRenderedPageBreak/>
        <w:t>Animatiefilmpje Paus Franciscus</w:t>
      </w:r>
      <w:bookmarkEnd w:id="34"/>
      <w:bookmarkEnd w:id="35"/>
      <w:bookmarkEnd w:id="36"/>
    </w:p>
    <w:p w14:paraId="6009A423" w14:textId="77A2BA3B" w:rsidR="007A601F" w:rsidRDefault="00EB7282" w:rsidP="00145E94">
      <w:pPr>
        <w:jc w:val="both"/>
      </w:pPr>
      <w:r>
        <w:rPr>
          <w:noProof/>
        </w:rPr>
        <w:drawing>
          <wp:anchor distT="0" distB="0" distL="114300" distR="114300" simplePos="0" relativeHeight="251674624" behindDoc="0" locked="0" layoutInCell="1" allowOverlap="1" wp14:anchorId="38CF5C13" wp14:editId="112A37A8">
            <wp:simplePos x="0" y="0"/>
            <wp:positionH relativeFrom="column">
              <wp:posOffset>1905</wp:posOffset>
            </wp:positionH>
            <wp:positionV relativeFrom="paragraph">
              <wp:posOffset>0</wp:posOffset>
            </wp:positionV>
            <wp:extent cx="2160000" cy="1230490"/>
            <wp:effectExtent l="0" t="0" r="0" b="8255"/>
            <wp:wrapSquare wrapText="bothSides"/>
            <wp:docPr id="4173103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10360" name=""/>
                    <pic:cNvPicPr/>
                  </pic:nvPicPr>
                  <pic:blipFill rotWithShape="1">
                    <a:blip r:embed="rId105" cstate="print">
                      <a:extLst>
                        <a:ext uri="{28A0092B-C50C-407E-A947-70E740481C1C}">
                          <a14:useLocalDpi xmlns:a14="http://schemas.microsoft.com/office/drawing/2010/main" val="0"/>
                        </a:ext>
                      </a:extLst>
                    </a:blip>
                    <a:srcRect/>
                    <a:stretch>
                      <a:fillRect/>
                    </a:stretch>
                  </pic:blipFill>
                  <pic:spPr bwMode="auto">
                    <a:xfrm>
                      <a:off x="0" y="0"/>
                      <a:ext cx="2160000" cy="123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3A08">
        <w:t>In dit kort (Engelstalig) animatiefilmpje legt Paus Franciscus uit wat de bedoeling is</w:t>
      </w:r>
      <w:r>
        <w:t>/was</w:t>
      </w:r>
      <w:r w:rsidR="00253A08">
        <w:t xml:space="preserve"> van het Jubeljaar van de Barmhartigheid</w:t>
      </w:r>
      <w:r>
        <w:t>. In het filmpje komen zowel de fysieke als geestelijke werken van barmhartigheid aan bod. Er zijn Engelstalige en Nederlandstalige ondertitels die ingeschakeld kunnen worden.</w:t>
      </w:r>
    </w:p>
    <w:p w14:paraId="6D6D533E" w14:textId="3CDDE91E" w:rsidR="00EB7282" w:rsidRDefault="00EB7282" w:rsidP="00257116">
      <w:pPr>
        <w:ind w:left="3545"/>
      </w:pPr>
      <w:r>
        <w:t xml:space="preserve">Te bekijken via: </w:t>
      </w:r>
      <w:hyperlink r:id="rId106" w:history="1">
        <w:r w:rsidR="00257116" w:rsidRPr="00665938">
          <w:rPr>
            <w:rStyle w:val="Hyperlink"/>
          </w:rPr>
          <w:t>https://www.youtube.com/watch?v=TAxrKubZr8s</w:t>
        </w:r>
      </w:hyperlink>
      <w:r w:rsidR="00257116">
        <w:t xml:space="preserve">. </w:t>
      </w:r>
    </w:p>
    <w:p w14:paraId="7E0FB5B0" w14:textId="77777777" w:rsidR="007A601F" w:rsidRDefault="007A601F" w:rsidP="00145E94">
      <w:pPr>
        <w:jc w:val="both"/>
      </w:pPr>
    </w:p>
    <w:p w14:paraId="1357F3DE" w14:textId="5C711408" w:rsidR="00247587" w:rsidRDefault="00247587" w:rsidP="00247587">
      <w:pPr>
        <w:pStyle w:val="Kop3"/>
      </w:pPr>
      <w:bookmarkStart w:id="37" w:name="_Toc230024969"/>
      <w:bookmarkStart w:id="38" w:name="_Toc230261705"/>
      <w:bookmarkStart w:id="39" w:name="_Toc230456101"/>
      <w:r>
        <w:t>Rozen van barmhartigheid</w:t>
      </w:r>
      <w:bookmarkEnd w:id="37"/>
      <w:bookmarkEnd w:id="38"/>
      <w:bookmarkEnd w:id="39"/>
    </w:p>
    <w:p w14:paraId="330E6F94" w14:textId="4958AD8D" w:rsidR="00603B79" w:rsidRDefault="0089119D" w:rsidP="00145E94">
      <w:pPr>
        <w:jc w:val="both"/>
      </w:pPr>
      <w:r>
        <w:rPr>
          <w:noProof/>
        </w:rPr>
        <w:drawing>
          <wp:anchor distT="0" distB="0" distL="114300" distR="114300" simplePos="0" relativeHeight="251672576" behindDoc="0" locked="0" layoutInCell="1" allowOverlap="1" wp14:anchorId="08AFFA12" wp14:editId="1D6A46C8">
            <wp:simplePos x="0" y="0"/>
            <wp:positionH relativeFrom="margin">
              <wp:align>left</wp:align>
            </wp:positionH>
            <wp:positionV relativeFrom="paragraph">
              <wp:posOffset>15875</wp:posOffset>
            </wp:positionV>
            <wp:extent cx="2160000" cy="1207636"/>
            <wp:effectExtent l="0" t="0" r="0" b="0"/>
            <wp:wrapSquare wrapText="bothSides"/>
            <wp:docPr id="125225215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52154" name=""/>
                    <pic:cNvPicPr/>
                  </pic:nvPicPr>
                  <pic:blipFill rotWithShape="1">
                    <a:blip r:embed="rId107" cstate="print">
                      <a:extLst>
                        <a:ext uri="{28A0092B-C50C-407E-A947-70E740481C1C}">
                          <a14:useLocalDpi xmlns:a14="http://schemas.microsoft.com/office/drawing/2010/main" val="0"/>
                        </a:ext>
                      </a:extLst>
                    </a:blip>
                    <a:srcRect/>
                    <a:stretch>
                      <a:fillRect/>
                    </a:stretch>
                  </pic:blipFill>
                  <pic:spPr bwMode="auto">
                    <a:xfrm>
                      <a:off x="0" y="0"/>
                      <a:ext cx="2160000" cy="12076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2703" w:rsidRPr="00C62703">
        <w:t>Marc Desmet is arts en jezuïet. Hij leidt de dienst palliatieve zorgen in het Salvatorziekenhuis van Hasselt, Vlaanderen, België. Welke plaats heeft barmhartigheid in het levenseinde van mensen?</w:t>
      </w:r>
      <w:r>
        <w:t xml:space="preserve"> Ontdek het in deze f</w:t>
      </w:r>
      <w:r w:rsidR="00C62703" w:rsidRPr="00C62703">
        <w:t>ilm van Leo De Bock.</w:t>
      </w:r>
    </w:p>
    <w:p w14:paraId="0164C364" w14:textId="51B8903D" w:rsidR="00247587" w:rsidRDefault="0089119D" w:rsidP="004340F7">
      <w:r>
        <w:t xml:space="preserve">Te bekijken via: </w:t>
      </w:r>
      <w:hyperlink r:id="rId108" w:history="1">
        <w:r w:rsidR="004340F7" w:rsidRPr="00665938">
          <w:rPr>
            <w:rStyle w:val="Hyperlink"/>
          </w:rPr>
          <w:t>https://www.youtube.com/watch?v=2c8zbW_8qpc</w:t>
        </w:r>
      </w:hyperlink>
      <w:r w:rsidR="004340F7">
        <w:t xml:space="preserve">. </w:t>
      </w:r>
    </w:p>
    <w:p w14:paraId="6C151AC8" w14:textId="77777777" w:rsidR="00545821" w:rsidRDefault="00545821" w:rsidP="00145E94">
      <w:pPr>
        <w:jc w:val="both"/>
      </w:pPr>
    </w:p>
    <w:p w14:paraId="6C939522" w14:textId="4E745013" w:rsidR="00247587" w:rsidRPr="00FB1D0E" w:rsidRDefault="00C33D0F" w:rsidP="00C33D0F">
      <w:pPr>
        <w:pStyle w:val="Kop3"/>
        <w:rPr>
          <w:lang w:val="en-GB"/>
        </w:rPr>
      </w:pPr>
      <w:bookmarkStart w:id="40" w:name="_Toc230024970"/>
      <w:bookmarkStart w:id="41" w:name="_Toc230261706"/>
      <w:bookmarkStart w:id="42" w:name="_Toc230456102"/>
      <w:r w:rsidRPr="00FB1D0E">
        <w:rPr>
          <w:lang w:val="en-GB"/>
        </w:rPr>
        <w:t xml:space="preserve">Seven </w:t>
      </w:r>
      <w:r w:rsidR="00FB1D0E" w:rsidRPr="00FB1D0E">
        <w:rPr>
          <w:lang w:val="en-GB"/>
        </w:rPr>
        <w:t>ways to make a</w:t>
      </w:r>
      <w:r w:rsidR="00FB1D0E">
        <w:rPr>
          <w:lang w:val="en-GB"/>
        </w:rPr>
        <w:t xml:space="preserve"> difference</w:t>
      </w:r>
      <w:bookmarkEnd w:id="40"/>
      <w:bookmarkEnd w:id="41"/>
      <w:bookmarkEnd w:id="42"/>
    </w:p>
    <w:p w14:paraId="64D8B140" w14:textId="517CAED2" w:rsidR="00247587" w:rsidRDefault="00FB1D0E" w:rsidP="00145E94">
      <w:pPr>
        <w:jc w:val="both"/>
      </w:pPr>
      <w:r>
        <w:rPr>
          <w:noProof/>
        </w:rPr>
        <w:drawing>
          <wp:anchor distT="0" distB="0" distL="114300" distR="114300" simplePos="0" relativeHeight="251677696" behindDoc="0" locked="0" layoutInCell="1" allowOverlap="1" wp14:anchorId="374B9850" wp14:editId="6DA2E64F">
            <wp:simplePos x="0" y="0"/>
            <wp:positionH relativeFrom="column">
              <wp:posOffset>2247</wp:posOffset>
            </wp:positionH>
            <wp:positionV relativeFrom="paragraph">
              <wp:posOffset>-782</wp:posOffset>
            </wp:positionV>
            <wp:extent cx="2160000" cy="1173607"/>
            <wp:effectExtent l="0" t="0" r="0" b="7620"/>
            <wp:wrapSquare wrapText="bothSides"/>
            <wp:docPr id="21428044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04406" name=""/>
                    <pic:cNvPicPr/>
                  </pic:nvPicPr>
                  <pic:blipFill rotWithShape="1">
                    <a:blip r:embed="rId109" cstate="print">
                      <a:extLst>
                        <a:ext uri="{28A0092B-C50C-407E-A947-70E740481C1C}">
                          <a14:useLocalDpi xmlns:a14="http://schemas.microsoft.com/office/drawing/2010/main" val="0"/>
                        </a:ext>
                      </a:extLst>
                    </a:blip>
                    <a:srcRect/>
                    <a:stretch>
                      <a:fillRect/>
                    </a:stretch>
                  </pic:blipFill>
                  <pic:spPr bwMode="auto">
                    <a:xfrm>
                      <a:off x="0" y="0"/>
                      <a:ext cx="2160000" cy="11736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210">
        <w:t xml:space="preserve">In dit Engelstalig beeldfragment wordt stilgestaan bij de zeven werken van barmhartigheid: zeven manieren om met een kleine daad een grote impact te hebben in iemands leven. </w:t>
      </w:r>
      <w:r w:rsidR="005A1963">
        <w:t xml:space="preserve">Het zijn eenvoudige manieren om liefde, zorg en medeleven te tonen in het dagelijkse leven. </w:t>
      </w:r>
    </w:p>
    <w:p w14:paraId="4C4D65BB" w14:textId="14F44BBC" w:rsidR="005A1963" w:rsidRDefault="005A1963" w:rsidP="00FB1D0E">
      <w:pPr>
        <w:ind w:left="3545"/>
      </w:pPr>
      <w:r>
        <w:t xml:space="preserve">Te bekijken via: </w:t>
      </w:r>
      <w:r w:rsidR="00FB1D0E">
        <w:br/>
      </w:r>
      <w:hyperlink r:id="rId110" w:history="1">
        <w:r w:rsidR="00FB1D0E" w:rsidRPr="00665938">
          <w:rPr>
            <w:rStyle w:val="Hyperlink"/>
          </w:rPr>
          <w:t>https://www.youtube.com/watch?v=UZd__URWp4c</w:t>
        </w:r>
      </w:hyperlink>
      <w:r>
        <w:t xml:space="preserve">. </w:t>
      </w:r>
    </w:p>
    <w:p w14:paraId="226E7CB5" w14:textId="77777777" w:rsidR="00247587" w:rsidRDefault="00247587" w:rsidP="00145E94">
      <w:pPr>
        <w:jc w:val="both"/>
      </w:pPr>
    </w:p>
    <w:p w14:paraId="313DAD04" w14:textId="2D58C876" w:rsidR="00545821" w:rsidRDefault="00893ECF" w:rsidP="00893ECF">
      <w:pPr>
        <w:pStyle w:val="Kop3"/>
      </w:pPr>
      <w:bookmarkStart w:id="43" w:name="_Toc230456103"/>
      <w:r>
        <w:t>Konvooi</w:t>
      </w:r>
      <w:bookmarkEnd w:id="43"/>
    </w:p>
    <w:p w14:paraId="342CCB2B" w14:textId="20945FC6" w:rsidR="00545821" w:rsidRDefault="009D068D" w:rsidP="00145E94">
      <w:pPr>
        <w:jc w:val="both"/>
      </w:pPr>
      <w:r>
        <w:rPr>
          <w:noProof/>
        </w:rPr>
        <w:drawing>
          <wp:anchor distT="0" distB="0" distL="114300" distR="114300" simplePos="0" relativeHeight="251715584" behindDoc="0" locked="0" layoutInCell="1" allowOverlap="1" wp14:anchorId="5BC47BA2" wp14:editId="5D89CC24">
            <wp:simplePos x="0" y="0"/>
            <wp:positionH relativeFrom="column">
              <wp:posOffset>-1270</wp:posOffset>
            </wp:positionH>
            <wp:positionV relativeFrom="paragraph">
              <wp:posOffset>3175</wp:posOffset>
            </wp:positionV>
            <wp:extent cx="2160000" cy="1080000"/>
            <wp:effectExtent l="0" t="0" r="0" b="6350"/>
            <wp:wrapSquare wrapText="bothSides"/>
            <wp:docPr id="159578308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6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ECF">
        <w:t xml:space="preserve">De Nederlandse schrijver Tommy Wieringa trok samen met zijn vriend Jaap </w:t>
      </w:r>
      <w:r w:rsidR="00527115">
        <w:t xml:space="preserve">Scholten met een konvooi vol hulpgoederen naar Oekraïne om daar hulp te bieden aan de Oekraïense soldaten. In het praatprogramma </w:t>
      </w:r>
      <w:r w:rsidR="006A0D80">
        <w:t xml:space="preserve">Bar Laat vertelt hij over de keuze om expliciet de soldaten te helpen, aangezien er andere ngo’s zich inzetten voor burgerslachtoffers en deze soldaten eerst een oorlog te winnen hebben. </w:t>
      </w:r>
      <w:r w:rsidR="00592194">
        <w:t xml:space="preserve">Iets simpels als het voorzien van teenwarmers vermijdt het afvoeren van soldaten met bevroren tenen. </w:t>
      </w:r>
    </w:p>
    <w:p w14:paraId="6241E26B" w14:textId="69929A4E" w:rsidR="009D068D" w:rsidRDefault="009D068D" w:rsidP="00145E94">
      <w:pPr>
        <w:jc w:val="both"/>
      </w:pPr>
      <w:r>
        <w:t xml:space="preserve">Het fragment is te bekijken op: </w:t>
      </w:r>
      <w:hyperlink r:id="rId112" w:history="1">
        <w:r w:rsidR="00592194" w:rsidRPr="00602EF2">
          <w:rPr>
            <w:rStyle w:val="Hyperlink"/>
          </w:rPr>
          <w:t>https://www.youtube.com/watch?v=JzPF_MbWooo</w:t>
        </w:r>
      </w:hyperlink>
      <w:r w:rsidR="00592194">
        <w:t xml:space="preserve">. </w:t>
      </w:r>
    </w:p>
    <w:p w14:paraId="539EDE76" w14:textId="3F972C5C" w:rsidR="00E53A66" w:rsidRPr="00452506" w:rsidRDefault="00592194" w:rsidP="00452506">
      <w:pPr>
        <w:pStyle w:val="Lijstalinea"/>
        <w:numPr>
          <w:ilvl w:val="0"/>
          <w:numId w:val="30"/>
        </w:numPr>
        <w:jc w:val="both"/>
        <w:rPr>
          <w:rFonts w:eastAsiaTheme="majorEastAsia" w:cstheme="majorBidi"/>
          <w:b/>
          <w:sz w:val="24"/>
          <w:szCs w:val="24"/>
        </w:rPr>
      </w:pPr>
      <w:r>
        <w:t xml:space="preserve">Zou je dit ook een werk van barmhartigheid noemen? </w:t>
      </w:r>
      <w:r w:rsidR="00452506">
        <w:t xml:space="preserve">Kan je </w:t>
      </w:r>
      <w:r w:rsidR="00452506" w:rsidRPr="003C11FA">
        <w:rPr>
          <w:b/>
          <w:bCs/>
        </w:rPr>
        <w:t>vrede zoeken</w:t>
      </w:r>
      <w:r w:rsidR="00452506">
        <w:t xml:space="preserve"> door oorlog verder te zetten?</w:t>
      </w:r>
      <w:r w:rsidR="00E53A66">
        <w:br w:type="page"/>
      </w:r>
    </w:p>
    <w:p w14:paraId="1FB0A0A9" w14:textId="1F6D02F4" w:rsidR="00B95F82" w:rsidRDefault="00E50010" w:rsidP="00D52798">
      <w:pPr>
        <w:pStyle w:val="Kop1"/>
      </w:pPr>
      <w:bookmarkStart w:id="44" w:name="_Toc230456104"/>
      <w:r>
        <w:lastRenderedPageBreak/>
        <w:t>Interreligieuze impulsen</w:t>
      </w:r>
      <w:bookmarkEnd w:id="44"/>
    </w:p>
    <w:p w14:paraId="5D69A0EE" w14:textId="77777777" w:rsidR="00187036" w:rsidRDefault="00187036" w:rsidP="00187036">
      <w:pPr>
        <w:pStyle w:val="Kop2"/>
      </w:pPr>
      <w:bookmarkStart w:id="45" w:name="_Toc230456105"/>
      <w:r>
        <w:t>Mededogen is de essentie (boeddhisme)</w:t>
      </w:r>
      <w:bookmarkEnd w:id="45"/>
    </w:p>
    <w:p w14:paraId="384FC27F" w14:textId="33648976" w:rsidR="00187036" w:rsidRPr="00A23DFD" w:rsidRDefault="00187036" w:rsidP="00187036">
      <w:pPr>
        <w:spacing w:after="120"/>
        <w:jc w:val="both"/>
      </w:pPr>
      <w:r w:rsidRPr="00A23DFD">
        <w:t>Toen Boeddha gevraagd werd of vriendelijkheid en mededogen een deel van zijn leer zijn, antwoordde hij: “Nee, het zou niet waar zijn om te zeggen dat de ontwikkeling van een liefhebbende vriendelijkheid en mededogen een deel van onze leer is. Het zou waar zijn om te zeggen dat de ontwikkeling van liefhebbende vriendelijkheid en mededogen onze hele leer is.”</w:t>
      </w:r>
    </w:p>
    <w:p w14:paraId="66E55B86" w14:textId="48413FDD" w:rsidR="00187036" w:rsidRDefault="00187036" w:rsidP="00187036">
      <w:pPr>
        <w:spacing w:after="0"/>
        <w:jc w:val="both"/>
      </w:pPr>
      <w:r w:rsidRPr="00A23DFD">
        <w:t>In het boeddhisme wordt mededogen gezien als een antigif tegen het gif van woede en haat.</w:t>
      </w:r>
      <w:r>
        <w:t xml:space="preserve"> </w:t>
      </w:r>
      <w:r w:rsidRPr="002C7149">
        <w:t>De Boeddha heeft gezegd dat we ons best moeten doen om met onze menslievendheid tot in de verste uithoeken van de wereld te reiken. Het beoefenen van mededogen overstijgt dus de eigen cultuur of religie en is niet alleen gericht op de ‘broeders en zusters’ van eigen stam en volk.</w:t>
      </w:r>
    </w:p>
    <w:p w14:paraId="07F51846" w14:textId="57256680" w:rsidR="00187036" w:rsidRPr="00A23DFD" w:rsidRDefault="00187036" w:rsidP="00187036">
      <w:pPr>
        <w:jc w:val="both"/>
        <w:rPr>
          <w:sz w:val="16"/>
          <w:szCs w:val="16"/>
        </w:rPr>
      </w:pPr>
      <w:r>
        <w:rPr>
          <w:sz w:val="16"/>
          <w:szCs w:val="16"/>
        </w:rPr>
        <w:t xml:space="preserve">(Bron: </w:t>
      </w:r>
      <w:hyperlink r:id="rId113" w:history="1">
        <w:r w:rsidRPr="00551633">
          <w:rPr>
            <w:rStyle w:val="Hyperlink"/>
            <w:sz w:val="16"/>
            <w:szCs w:val="16"/>
          </w:rPr>
          <w:t>https://www.barmhartigheid.nl/barmhartigheid-boeddhisme/</w:t>
        </w:r>
      </w:hyperlink>
      <w:r>
        <w:rPr>
          <w:sz w:val="16"/>
          <w:szCs w:val="16"/>
        </w:rPr>
        <w:t xml:space="preserve">) </w:t>
      </w:r>
    </w:p>
    <w:p w14:paraId="7BC77643" w14:textId="24CDBD67" w:rsidR="00187036" w:rsidRDefault="00187036" w:rsidP="00F16ECB">
      <w:pPr>
        <w:pStyle w:val="Lijstalinea"/>
        <w:numPr>
          <w:ilvl w:val="0"/>
          <w:numId w:val="27"/>
        </w:numPr>
        <w:spacing w:before="240"/>
        <w:ind w:left="714" w:hanging="357"/>
      </w:pPr>
      <w:r>
        <w:t xml:space="preserve">Hoe zou je jouw eigen overtuiging(en), je manier van in het leven staan samenvatten in een slogan of spreuk? Wat is jouw </w:t>
      </w:r>
      <w:r w:rsidRPr="00FF0F1A">
        <w:rPr>
          <w:b/>
          <w:bCs/>
        </w:rPr>
        <w:t>levensmotto</w:t>
      </w:r>
      <w:r>
        <w:t xml:space="preserve">? </w:t>
      </w:r>
    </w:p>
    <w:p w14:paraId="40246BAE" w14:textId="518FD3A1" w:rsidR="007670BD" w:rsidRDefault="007670BD" w:rsidP="007670BD">
      <w:pPr>
        <w:pStyle w:val="Lijstalinea"/>
        <w:numPr>
          <w:ilvl w:val="1"/>
          <w:numId w:val="27"/>
        </w:numPr>
      </w:pPr>
      <w:r>
        <w:t xml:space="preserve">Superman heeft een grote S op zijn borstkas staan. Zoek een wit T-shirt en schrijf of teken jouw slogan (symbool) op je witte T-shirt. </w:t>
      </w:r>
      <w:r w:rsidR="00FF0F1A">
        <w:t>Durf je het aandoen?</w:t>
      </w:r>
    </w:p>
    <w:p w14:paraId="2E10EF96" w14:textId="7F0756FA" w:rsidR="00187036" w:rsidRDefault="00187036" w:rsidP="00187036">
      <w:pPr>
        <w:pStyle w:val="Lijstalinea"/>
        <w:numPr>
          <w:ilvl w:val="0"/>
          <w:numId w:val="27"/>
        </w:numPr>
      </w:pPr>
      <w:r>
        <w:t>Hoe kan je deze slogan waarmaken? Welke concrete acties/werken vraagt dit?</w:t>
      </w:r>
    </w:p>
    <w:p w14:paraId="5AC42216" w14:textId="3ED8C4D4" w:rsidR="00187036" w:rsidRDefault="00187036" w:rsidP="00187036">
      <w:pPr>
        <w:pStyle w:val="Lijstalinea"/>
        <w:numPr>
          <w:ilvl w:val="1"/>
          <w:numId w:val="27"/>
        </w:numPr>
      </w:pPr>
      <w:r>
        <w:t>Wat ga je dan meer doen?</w:t>
      </w:r>
    </w:p>
    <w:p w14:paraId="450B3B44" w14:textId="251C10CF" w:rsidR="00187036" w:rsidRDefault="00187036" w:rsidP="0037798D">
      <w:pPr>
        <w:pStyle w:val="Lijstalinea"/>
        <w:numPr>
          <w:ilvl w:val="1"/>
          <w:numId w:val="27"/>
        </w:numPr>
        <w:spacing w:after="480"/>
        <w:ind w:left="1434" w:hanging="357"/>
        <w:contextualSpacing w:val="0"/>
      </w:pPr>
      <w:r>
        <w:t>Wat ga je dan niet (meer) doen?</w:t>
      </w:r>
    </w:p>
    <w:p w14:paraId="007BFF58" w14:textId="6F086778" w:rsidR="00187036" w:rsidRDefault="000F4C84" w:rsidP="009128A9">
      <w:pPr>
        <w:pStyle w:val="Kop2"/>
      </w:pPr>
      <w:bookmarkStart w:id="46" w:name="_Toc230456106"/>
      <w:r>
        <w:t>Voor wat hoort wat? (</w:t>
      </w:r>
      <w:proofErr w:type="gramStart"/>
      <w:r>
        <w:t>hindoeïsme</w:t>
      </w:r>
      <w:proofErr w:type="gramEnd"/>
      <w:r>
        <w:t>)</w:t>
      </w:r>
      <w:bookmarkEnd w:id="46"/>
    </w:p>
    <w:p w14:paraId="6CB1DC2F" w14:textId="75B5A6D8" w:rsidR="009128A9" w:rsidRDefault="009128A9" w:rsidP="0037798D">
      <w:pPr>
        <w:spacing w:after="120"/>
        <w:jc w:val="both"/>
      </w:pPr>
      <w:r>
        <w:t>De drie belangrijkste deugden in het hindoeïsme zijn mededogen, liefdadigheid en zelfbeheersing.</w:t>
      </w:r>
    </w:p>
    <w:p w14:paraId="78377C32" w14:textId="673DC7D4" w:rsidR="00187036" w:rsidRDefault="009128A9" w:rsidP="0037798D">
      <w:pPr>
        <w:spacing w:after="0"/>
        <w:jc w:val="both"/>
      </w:pPr>
      <w:r>
        <w:t>Mededogen wordt ‘</w:t>
      </w:r>
      <w:proofErr w:type="spellStart"/>
      <w:r>
        <w:t>daya</w:t>
      </w:r>
      <w:proofErr w:type="spellEnd"/>
      <w:r>
        <w:t xml:space="preserve">’ genoemd en komt voor het eerst voor in de heilige teksten die nog vóór 1500 voor Christus werden geschreven (de </w:t>
      </w:r>
      <w:proofErr w:type="spellStart"/>
      <w:r>
        <w:t>Vedas</w:t>
      </w:r>
      <w:proofErr w:type="spellEnd"/>
      <w:r>
        <w:t>). In die teksten wordt soms de oorlog verheerlijkt, maar gaf de god van de oorlog (Indra) ook enig blijk van barmhartigheid. In latere teksten wordt een veel grotere betekenis aan mededogen gegeven en wordt mededogen een van de drie belangrijkste deugden.</w:t>
      </w:r>
      <w:r w:rsidR="0037798D">
        <w:t xml:space="preserve"> </w:t>
      </w:r>
      <w:r>
        <w:t>In het hindoeïsme zijn goede daden in het leven nu belangrijk voor het latere leven. Wie nu veel goeds doet zal later in een beter leven worden ge</w:t>
      </w:r>
      <w:r w:rsidR="00F32B4E">
        <w:t>re</w:t>
      </w:r>
      <w:r>
        <w:t>ïncarneerd.</w:t>
      </w:r>
    </w:p>
    <w:p w14:paraId="5B7DECDC" w14:textId="48B25FBC" w:rsidR="00187036" w:rsidRPr="009128A9" w:rsidRDefault="009128A9">
      <w:pPr>
        <w:suppressAutoHyphens w:val="0"/>
        <w:rPr>
          <w:sz w:val="16"/>
          <w:szCs w:val="16"/>
        </w:rPr>
      </w:pPr>
      <w:r>
        <w:rPr>
          <w:sz w:val="16"/>
          <w:szCs w:val="16"/>
        </w:rPr>
        <w:t xml:space="preserve">(Bron: </w:t>
      </w:r>
      <w:hyperlink r:id="rId114" w:history="1">
        <w:r w:rsidR="000F4C84" w:rsidRPr="00551633">
          <w:rPr>
            <w:rStyle w:val="Hyperlink"/>
            <w:sz w:val="16"/>
            <w:szCs w:val="16"/>
          </w:rPr>
          <w:t>https://www.barmhartigheid.nl/barmhartigheid-hindoeisme/</w:t>
        </w:r>
      </w:hyperlink>
      <w:r w:rsidR="000F4C84">
        <w:rPr>
          <w:sz w:val="16"/>
          <w:szCs w:val="16"/>
        </w:rPr>
        <w:t xml:space="preserve">) </w:t>
      </w:r>
    </w:p>
    <w:p w14:paraId="47782745" w14:textId="6FB4DBE2" w:rsidR="000F4C84" w:rsidRDefault="000F4C84" w:rsidP="000F4C84">
      <w:pPr>
        <w:pStyle w:val="Lijstalinea"/>
        <w:numPr>
          <w:ilvl w:val="0"/>
          <w:numId w:val="28"/>
        </w:numPr>
      </w:pPr>
      <w:r>
        <w:t xml:space="preserve">Is </w:t>
      </w:r>
      <w:r w:rsidRPr="000F4C84">
        <w:rPr>
          <w:b/>
          <w:bCs/>
        </w:rPr>
        <w:t>motivatie</w:t>
      </w:r>
      <w:r>
        <w:t xml:space="preserve"> belangrijk wanneer mensen goede daden stellen? </w:t>
      </w:r>
    </w:p>
    <w:p w14:paraId="4AB4AEE7" w14:textId="641EAF0A" w:rsidR="000F4C84" w:rsidRDefault="000F4C84" w:rsidP="0076402C">
      <w:pPr>
        <w:pStyle w:val="Lijstalinea"/>
        <w:numPr>
          <w:ilvl w:val="1"/>
          <w:numId w:val="28"/>
        </w:numPr>
        <w:jc w:val="both"/>
      </w:pPr>
      <w:r>
        <w:t xml:space="preserve">Verliest een werk van barmhartigheid (een goede daad) aan kracht wanneer iemand </w:t>
      </w:r>
      <w:r w:rsidR="0076402C">
        <w:t xml:space="preserve">het doet om leuk gevonden te worden, zijn/haar hemel te verdienen, een streepje voor te hebben bij de leerkracht…? </w:t>
      </w:r>
    </w:p>
    <w:p w14:paraId="52C76197" w14:textId="369562FA" w:rsidR="00724210" w:rsidRDefault="00731982" w:rsidP="00A26F07">
      <w:pPr>
        <w:pStyle w:val="Lijstalinea"/>
        <w:numPr>
          <w:ilvl w:val="1"/>
          <w:numId w:val="28"/>
        </w:numPr>
        <w:ind w:left="1434" w:hanging="357"/>
        <w:contextualSpacing w:val="0"/>
        <w:jc w:val="both"/>
      </w:pPr>
      <w:r>
        <w:t xml:space="preserve">Telt voor jou het eindresultaat of de manier waarop men dit realiseert? </w:t>
      </w:r>
    </w:p>
    <w:p w14:paraId="6281B9E8" w14:textId="2290F5AE" w:rsidR="002D5583" w:rsidRDefault="001010D3" w:rsidP="001010D3">
      <w:pPr>
        <w:pStyle w:val="Lijstalinea"/>
        <w:numPr>
          <w:ilvl w:val="0"/>
          <w:numId w:val="28"/>
        </w:numPr>
        <w:jc w:val="both"/>
      </w:pPr>
      <w:r>
        <w:t>Bekijk het beeldfragment uit de reeks ‘</w:t>
      </w:r>
      <w:proofErr w:type="spellStart"/>
      <w:r>
        <w:t>Friends</w:t>
      </w:r>
      <w:proofErr w:type="spellEnd"/>
      <w:r>
        <w:t>’.</w:t>
      </w:r>
      <w:r w:rsidR="00A26F07" w:rsidRPr="00A26F07">
        <w:rPr>
          <w:noProof/>
        </w:rPr>
        <w:t xml:space="preserve"> </w:t>
      </w:r>
      <w:r w:rsidR="002D5583">
        <w:br/>
      </w:r>
      <w:r w:rsidR="002D5583">
        <w:rPr>
          <w:sz w:val="16"/>
          <w:szCs w:val="16"/>
        </w:rPr>
        <w:t>(</w:t>
      </w:r>
      <w:hyperlink r:id="rId115" w:history="1">
        <w:r w:rsidR="005A1A1B" w:rsidRPr="00551633">
          <w:rPr>
            <w:rStyle w:val="Hyperlink"/>
            <w:sz w:val="16"/>
            <w:szCs w:val="16"/>
          </w:rPr>
          <w:t>https://www.youtube.com/watch?v=jgr-CpLNCYo</w:t>
        </w:r>
      </w:hyperlink>
      <w:r w:rsidR="005A1A1B">
        <w:rPr>
          <w:sz w:val="16"/>
          <w:szCs w:val="16"/>
        </w:rPr>
        <w:t xml:space="preserve">) </w:t>
      </w:r>
    </w:p>
    <w:p w14:paraId="4F660712" w14:textId="4C1C3FDF" w:rsidR="001010D3" w:rsidRDefault="0037798D" w:rsidP="002D5583">
      <w:pPr>
        <w:pStyle w:val="Lijstalinea"/>
        <w:numPr>
          <w:ilvl w:val="1"/>
          <w:numId w:val="28"/>
        </w:numPr>
        <w:jc w:val="both"/>
      </w:pPr>
      <w:r w:rsidRPr="00A26F07">
        <w:rPr>
          <w:noProof/>
        </w:rPr>
        <w:drawing>
          <wp:anchor distT="0" distB="0" distL="114300" distR="114300" simplePos="0" relativeHeight="251714560" behindDoc="0" locked="0" layoutInCell="1" allowOverlap="1" wp14:anchorId="0FE7C5AF" wp14:editId="697F1A2E">
            <wp:simplePos x="0" y="0"/>
            <wp:positionH relativeFrom="column">
              <wp:posOffset>3670357</wp:posOffset>
            </wp:positionH>
            <wp:positionV relativeFrom="paragraph">
              <wp:posOffset>3926</wp:posOffset>
            </wp:positionV>
            <wp:extent cx="2160000" cy="1061496"/>
            <wp:effectExtent l="0" t="0" r="0" b="5715"/>
            <wp:wrapSquare wrapText="bothSides"/>
            <wp:docPr id="5933464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6431" name=""/>
                    <pic:cNvPicPr/>
                  </pic:nvPicPr>
                  <pic:blipFill>
                    <a:blip r:embed="rId116" cstate="print">
                      <a:extLst>
                        <a:ext uri="{BEBA8EAE-BF5A-486C-A8C5-ECC9F3942E4B}">
                          <a14:imgProps xmlns:a14="http://schemas.microsoft.com/office/drawing/2010/main">
                            <a14:imgLayer r:embed="rId1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60000" cy="1061496"/>
                    </a:xfrm>
                    <a:prstGeom prst="rect">
                      <a:avLst/>
                    </a:prstGeom>
                  </pic:spPr>
                </pic:pic>
              </a:graphicData>
            </a:graphic>
            <wp14:sizeRelH relativeFrom="page">
              <wp14:pctWidth>0</wp14:pctWidth>
            </wp14:sizeRelH>
            <wp14:sizeRelV relativeFrom="page">
              <wp14:pctHeight>0</wp14:pctHeight>
            </wp14:sizeRelV>
          </wp:anchor>
        </w:drawing>
      </w:r>
      <w:r w:rsidR="002D5583">
        <w:t xml:space="preserve">Joey beweert dat er geen enkele goede daad bestaat, omdat elke goede daad je een goed gevoel geeft en dus zelfzuchtig is. </w:t>
      </w:r>
      <w:r w:rsidR="005A1A1B">
        <w:t xml:space="preserve">Zijn goede vriendin Phoebe is het daar niet mee eens. </w:t>
      </w:r>
    </w:p>
    <w:p w14:paraId="0BF09E5D" w14:textId="4C1DE8F2" w:rsidR="009F68A3" w:rsidRPr="00477F3A" w:rsidRDefault="009F68A3" w:rsidP="00477F3A">
      <w:pPr>
        <w:pStyle w:val="Lijstalinea"/>
        <w:numPr>
          <w:ilvl w:val="1"/>
          <w:numId w:val="28"/>
        </w:numPr>
        <w:rPr>
          <w:b/>
          <w:bCs/>
        </w:rPr>
      </w:pPr>
      <w:r>
        <w:t xml:space="preserve">Bestaat er zoiets als </w:t>
      </w:r>
      <w:r w:rsidRPr="00477F3A">
        <w:rPr>
          <w:b/>
          <w:bCs/>
        </w:rPr>
        <w:t xml:space="preserve">een onzelfzuchtige goede daad? </w:t>
      </w:r>
    </w:p>
    <w:p w14:paraId="2EA4106F" w14:textId="435732B1" w:rsidR="00187036" w:rsidRPr="00A26F07" w:rsidRDefault="009F68A3" w:rsidP="00A26F07">
      <w:pPr>
        <w:pStyle w:val="Lijstalinea"/>
        <w:numPr>
          <w:ilvl w:val="1"/>
          <w:numId w:val="28"/>
        </w:numPr>
        <w:jc w:val="both"/>
        <w:rPr>
          <w:rFonts w:eastAsiaTheme="majorEastAsia" w:cstheme="majorBidi"/>
          <w:b/>
          <w:szCs w:val="22"/>
        </w:rPr>
      </w:pPr>
      <w:r>
        <w:t>Is het erg dat een goede daad voor een ander ook jou een goed gevoel geeft?</w:t>
      </w:r>
      <w:r w:rsidR="00187036">
        <w:br w:type="page"/>
      </w:r>
    </w:p>
    <w:p w14:paraId="44962BD9" w14:textId="3AA387F8" w:rsidR="00B95F82" w:rsidRDefault="00267B3C" w:rsidP="009D29A7">
      <w:pPr>
        <w:pStyle w:val="Kop2"/>
      </w:pPr>
      <w:bookmarkStart w:id="47" w:name="_Toc230456107"/>
      <w:r w:rsidRPr="00267B3C">
        <w:rPr>
          <w:noProof/>
        </w:rPr>
        <w:lastRenderedPageBreak/>
        <w:drawing>
          <wp:anchor distT="0" distB="0" distL="114300" distR="114300" simplePos="0" relativeHeight="251679744" behindDoc="0" locked="0" layoutInCell="1" allowOverlap="1" wp14:anchorId="6FE7A10C" wp14:editId="04B6A349">
            <wp:simplePos x="0" y="0"/>
            <wp:positionH relativeFrom="margin">
              <wp:posOffset>3803503</wp:posOffset>
            </wp:positionH>
            <wp:positionV relativeFrom="paragraph">
              <wp:posOffset>69215</wp:posOffset>
            </wp:positionV>
            <wp:extent cx="2340000" cy="2628111"/>
            <wp:effectExtent l="0" t="0" r="3175" b="1270"/>
            <wp:wrapSquare wrapText="bothSides"/>
            <wp:docPr id="62647267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72676" name=""/>
                    <pic:cNvPicPr/>
                  </pic:nvPicPr>
                  <pic:blipFill rotWithShape="1">
                    <a:blip r:embed="rId118" cstate="print">
                      <a:extLst>
                        <a:ext uri="{28A0092B-C50C-407E-A947-70E740481C1C}">
                          <a14:useLocalDpi xmlns:a14="http://schemas.microsoft.com/office/drawing/2010/main" val="0"/>
                        </a:ext>
                      </a:extLst>
                    </a:blip>
                    <a:srcRect/>
                    <a:stretch>
                      <a:fillRect/>
                    </a:stretch>
                  </pic:blipFill>
                  <pic:spPr bwMode="auto">
                    <a:xfrm>
                      <a:off x="0" y="0"/>
                      <a:ext cx="2340000" cy="26281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9A7">
        <w:t>Godsnamen</w:t>
      </w:r>
      <w:r w:rsidR="004202C7">
        <w:t xml:space="preserve"> (islam)</w:t>
      </w:r>
      <w:bookmarkEnd w:id="47"/>
    </w:p>
    <w:p w14:paraId="18C1C9A7" w14:textId="0B6BA2CE" w:rsidR="009D29A7" w:rsidRDefault="00A615D6" w:rsidP="004F0902">
      <w:r>
        <w:t xml:space="preserve">Gevraagd wat barmhartigheid voor hem betekende, antwoordde Paus Franciscus in 2016 dat </w:t>
      </w:r>
      <w:r w:rsidR="001C58CF">
        <w:t>dit de naam, de identiteitskaart van God uitmaakt</w:t>
      </w:r>
      <w:r w:rsidR="001C58CF">
        <w:rPr>
          <w:rStyle w:val="Voetnootmarkering"/>
        </w:rPr>
        <w:footnoteReference w:id="3"/>
      </w:r>
      <w:r w:rsidR="001C58CF">
        <w:t xml:space="preserve">. </w:t>
      </w:r>
    </w:p>
    <w:p w14:paraId="76A2BD0D" w14:textId="2F74A494" w:rsidR="001C58CF" w:rsidRDefault="001C58CF" w:rsidP="004F0902">
      <w:r>
        <w:t>Dit citaat</w:t>
      </w:r>
      <w:r w:rsidR="00F0765B">
        <w:t xml:space="preserve"> doet je nadenken over:</w:t>
      </w:r>
    </w:p>
    <w:p w14:paraId="57AB177D" w14:textId="6EC5A543" w:rsidR="00267B3C" w:rsidRDefault="00F0765B" w:rsidP="004F0902">
      <w:pPr>
        <w:pStyle w:val="Lijstalinea"/>
        <w:numPr>
          <w:ilvl w:val="0"/>
          <w:numId w:val="22"/>
        </w:numPr>
      </w:pPr>
      <w:r>
        <w:t>Hoe je over God kan spreken</w:t>
      </w:r>
      <w:r w:rsidR="00EF60DB">
        <w:t>: Welke naam geven we aan Wie ons overstijgt?</w:t>
      </w:r>
    </w:p>
    <w:p w14:paraId="0DD1F040" w14:textId="5BB9E3BA" w:rsidR="004F0902" w:rsidRDefault="004F0902" w:rsidP="004F0902">
      <w:pPr>
        <w:pStyle w:val="Lijstalinea"/>
        <w:numPr>
          <w:ilvl w:val="0"/>
          <w:numId w:val="22"/>
        </w:numPr>
      </w:pPr>
      <w:r>
        <w:t>Hoe andere tradities over God spreken</w:t>
      </w:r>
      <w:r w:rsidR="00EF60DB">
        <w:t>.</w:t>
      </w:r>
    </w:p>
    <w:p w14:paraId="59983ED8" w14:textId="291A5872" w:rsidR="004F0902" w:rsidRDefault="004F0902" w:rsidP="004F0902">
      <w:pPr>
        <w:pStyle w:val="Lijstalinea"/>
        <w:numPr>
          <w:ilvl w:val="0"/>
          <w:numId w:val="22"/>
        </w:numPr>
      </w:pPr>
      <w:r>
        <w:rPr>
          <w:noProof/>
        </w:rPr>
        <mc:AlternateContent>
          <mc:Choice Requires="wps">
            <w:drawing>
              <wp:anchor distT="45720" distB="45720" distL="114300" distR="114300" simplePos="0" relativeHeight="251683840" behindDoc="0" locked="0" layoutInCell="1" allowOverlap="1" wp14:anchorId="54899E5F" wp14:editId="6EAE02C8">
                <wp:simplePos x="0" y="0"/>
                <wp:positionH relativeFrom="column">
                  <wp:posOffset>4199255</wp:posOffset>
                </wp:positionH>
                <wp:positionV relativeFrom="paragraph">
                  <wp:posOffset>214053</wp:posOffset>
                </wp:positionV>
                <wp:extent cx="1570355" cy="281305"/>
                <wp:effectExtent l="0" t="0" r="0" b="4445"/>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355" cy="281305"/>
                        </a:xfrm>
                        <a:prstGeom prst="rect">
                          <a:avLst/>
                        </a:prstGeom>
                        <a:noFill/>
                        <a:ln w="9525">
                          <a:noFill/>
                          <a:miter lim="800000"/>
                          <a:headEnd/>
                          <a:tailEnd/>
                        </a:ln>
                      </wps:spPr>
                      <wps:txbx>
                        <w:txbxContent>
                          <w:p w14:paraId="08D49DD3" w14:textId="02CC5A12" w:rsidR="00A45C88" w:rsidRPr="00A45C88" w:rsidRDefault="00A45C88" w:rsidP="00A45C88">
                            <w:pPr>
                              <w:jc w:val="center"/>
                              <w:rPr>
                                <w:i/>
                                <w:iCs/>
                                <w:sz w:val="16"/>
                                <w:szCs w:val="16"/>
                              </w:rPr>
                            </w:pPr>
                            <w:r w:rsidRPr="00A45C88">
                              <w:rPr>
                                <w:i/>
                                <w:iCs/>
                                <w:sz w:val="16"/>
                                <w:szCs w:val="16"/>
                              </w:rPr>
                              <w:t xml:space="preserve">(Gregorius van </w:t>
                            </w:r>
                            <w:proofErr w:type="spellStart"/>
                            <w:r w:rsidRPr="00A45C88">
                              <w:rPr>
                                <w:i/>
                                <w:iCs/>
                                <w:sz w:val="16"/>
                                <w:szCs w:val="16"/>
                              </w:rPr>
                              <w:t>Nazianze</w:t>
                            </w:r>
                            <w:proofErr w:type="spellEnd"/>
                            <w:r w:rsidRPr="00A45C88">
                              <w:rPr>
                                <w:i/>
                                <w:iCs/>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899E5F" id="_x0000_t202" coordsize="21600,21600" o:spt="202" path="m,l,21600r21600,l21600,xe">
                <v:stroke joinstyle="miter"/>
                <v:path gradientshapeok="t" o:connecttype="rect"/>
              </v:shapetype>
              <v:shape id="Tekstvak 2" o:spid="_x0000_s1026" type="#_x0000_t202" style="position:absolute;left:0;text-align:left;margin-left:330.65pt;margin-top:16.85pt;width:123.65pt;height:22.1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" filled="f" stroked="f">
                <v:textbox>
                  <w:txbxContent>
                    <w:p w14:paraId="08D49DD3" w14:textId="02CC5A12" w:rsidR="00A45C88" w:rsidRPr="00A45C88" w:rsidRDefault="00A45C88" w:rsidP="00A45C88">
                      <w:pPr>
                        <w:jc w:val="center"/>
                        <w:rPr>
                          <w:i/>
                          <w:iCs/>
                          <w:sz w:val="16"/>
                          <w:szCs w:val="16"/>
                        </w:rPr>
                      </w:pPr>
                      <w:r w:rsidRPr="00A45C88">
                        <w:rPr>
                          <w:i/>
                          <w:iCs/>
                          <w:sz w:val="16"/>
                          <w:szCs w:val="16"/>
                        </w:rPr>
                        <w:t xml:space="preserve">(Gregorius van </w:t>
                      </w:r>
                      <w:proofErr w:type="spellStart"/>
                      <w:r w:rsidRPr="00A45C88">
                        <w:rPr>
                          <w:i/>
                          <w:iCs/>
                          <w:sz w:val="16"/>
                          <w:szCs w:val="16"/>
                        </w:rPr>
                        <w:t>Nazianze</w:t>
                      </w:r>
                      <w:proofErr w:type="spellEnd"/>
                      <w:r w:rsidRPr="00A45C88">
                        <w:rPr>
                          <w:i/>
                          <w:iCs/>
                          <w:sz w:val="16"/>
                          <w:szCs w:val="16"/>
                        </w:rPr>
                        <w:t>)</w:t>
                      </w:r>
                    </w:p>
                  </w:txbxContent>
                </v:textbox>
              </v:shape>
            </w:pict>
          </mc:Fallback>
        </mc:AlternateContent>
      </w:r>
      <w:r>
        <w:t>Welke plaats barmhartigheid inneemt in andere tradities.</w:t>
      </w:r>
    </w:p>
    <w:p w14:paraId="760AE73F" w14:textId="155692FE" w:rsidR="00267B3C" w:rsidRDefault="00FF0F1A" w:rsidP="00145E94">
      <w:pPr>
        <w:jc w:val="both"/>
      </w:pPr>
      <w:r w:rsidRPr="00FF0F1A">
        <w:rPr>
          <w:noProof/>
        </w:rPr>
        <w:drawing>
          <wp:anchor distT="0" distB="0" distL="114300" distR="114300" simplePos="0" relativeHeight="251713536" behindDoc="0" locked="0" layoutInCell="1" allowOverlap="1" wp14:anchorId="50982BC9" wp14:editId="293180B5">
            <wp:simplePos x="0" y="0"/>
            <wp:positionH relativeFrom="column">
              <wp:posOffset>3802380</wp:posOffset>
            </wp:positionH>
            <wp:positionV relativeFrom="paragraph">
              <wp:posOffset>9525</wp:posOffset>
            </wp:positionV>
            <wp:extent cx="2340000" cy="4618723"/>
            <wp:effectExtent l="0" t="0" r="3175" b="0"/>
            <wp:wrapSquare wrapText="bothSides"/>
            <wp:docPr id="148843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331" name=""/>
                    <pic:cNvPicPr/>
                  </pic:nvPicPr>
                  <pic:blipFill>
                    <a:blip r:embed="rId119">
                      <a:extLst>
                        <a:ext uri="{28A0092B-C50C-407E-A947-70E740481C1C}">
                          <a14:useLocalDpi xmlns:a14="http://schemas.microsoft.com/office/drawing/2010/main" val="0"/>
                        </a:ext>
                      </a:extLst>
                    </a:blip>
                    <a:stretch>
                      <a:fillRect/>
                    </a:stretch>
                  </pic:blipFill>
                  <pic:spPr>
                    <a:xfrm>
                      <a:off x="0" y="0"/>
                      <a:ext cx="2340000" cy="4618723"/>
                    </a:xfrm>
                    <a:prstGeom prst="rect">
                      <a:avLst/>
                    </a:prstGeom>
                  </pic:spPr>
                </pic:pic>
              </a:graphicData>
            </a:graphic>
            <wp14:sizeRelH relativeFrom="page">
              <wp14:pctWidth>0</wp14:pctWidth>
            </wp14:sizeRelH>
            <wp14:sizeRelV relativeFrom="page">
              <wp14:pctHeight>0</wp14:pctHeight>
            </wp14:sizeRelV>
          </wp:anchor>
        </w:drawing>
      </w:r>
      <w:r w:rsidR="00986C41">
        <w:t xml:space="preserve">Zo kent de </w:t>
      </w:r>
      <w:r w:rsidR="00D8274D">
        <w:t xml:space="preserve">islamitische traditie aan God 99 ‘mooie namen’ toe. </w:t>
      </w:r>
      <w:r w:rsidR="003658C1">
        <w:t>Elke naam beschrijft een eigenschap van God</w:t>
      </w:r>
      <w:r w:rsidR="004D7C2E">
        <w:t>. De</w:t>
      </w:r>
      <w:r w:rsidR="00D8274D">
        <w:t xml:space="preserve"> namen worden opgezegd bij een gebedssnoer met </w:t>
      </w:r>
      <w:r w:rsidR="00826C23">
        <w:t xml:space="preserve">99 kralen. </w:t>
      </w:r>
      <w:r w:rsidR="00CC07C6">
        <w:t xml:space="preserve">De naam </w:t>
      </w:r>
      <w:r w:rsidR="00CC07C6" w:rsidRPr="006301DD">
        <w:rPr>
          <w:i/>
          <w:iCs/>
        </w:rPr>
        <w:t>a</w:t>
      </w:r>
      <w:r w:rsidR="004D7C2E" w:rsidRPr="006301DD">
        <w:rPr>
          <w:i/>
          <w:iCs/>
        </w:rPr>
        <w:t>r</w:t>
      </w:r>
      <w:r w:rsidR="00CC07C6" w:rsidRPr="006301DD">
        <w:rPr>
          <w:i/>
          <w:iCs/>
        </w:rPr>
        <w:t>-</w:t>
      </w:r>
      <w:r w:rsidRPr="006301DD">
        <w:rPr>
          <w:i/>
          <w:iCs/>
          <w:noProof/>
        </w:rPr>
        <w:t xml:space="preserve"> </w:t>
      </w:r>
      <w:proofErr w:type="spellStart"/>
      <w:r w:rsidR="00CC07C6" w:rsidRPr="006301DD">
        <w:rPr>
          <w:i/>
          <w:iCs/>
        </w:rPr>
        <w:t>Rahm</w:t>
      </w:r>
      <w:r w:rsidR="004D7C2E" w:rsidRPr="006301DD">
        <w:rPr>
          <w:i/>
          <w:iCs/>
        </w:rPr>
        <w:t>a</w:t>
      </w:r>
      <w:r w:rsidR="00CC07C6" w:rsidRPr="006301DD">
        <w:rPr>
          <w:i/>
          <w:iCs/>
        </w:rPr>
        <w:t>an</w:t>
      </w:r>
      <w:proofErr w:type="spellEnd"/>
      <w:r w:rsidR="00E5772B">
        <w:t xml:space="preserve"> (De Barmhartige) is één van deze 99 namen en benadrukt de oneindige genade en onvoorwaardelijke</w:t>
      </w:r>
      <w:r w:rsidR="000025A1">
        <w:t xml:space="preserve"> liefde van God voor Zijn schepselen. </w:t>
      </w:r>
    </w:p>
    <w:p w14:paraId="4CCD74D1" w14:textId="278428A6" w:rsidR="00F9667F" w:rsidRDefault="00F9667F" w:rsidP="00145E94">
      <w:pPr>
        <w:jc w:val="both"/>
      </w:pPr>
      <w:r>
        <w:t>Zo lees je in de Koran:</w:t>
      </w:r>
    </w:p>
    <w:p w14:paraId="6C16D449" w14:textId="77777777" w:rsidR="004D4F84" w:rsidRDefault="00F9667F" w:rsidP="004D4F84">
      <w:pPr>
        <w:spacing w:after="0"/>
        <w:jc w:val="both"/>
        <w:rPr>
          <w:i/>
          <w:iCs/>
        </w:rPr>
      </w:pPr>
      <w:r>
        <w:rPr>
          <w:i/>
          <w:iCs/>
        </w:rPr>
        <w:t>God verwacht dat zijn liefde door de mensen wordt beantwoord: “God is vol mededogen voor de dienaren? Zeg: ‘Als jullie God liefhebben, volg mij dan en God zal jullie liefhebben en jullie je zonden vergeven’. God is vergevend en barmhartig.”</w:t>
      </w:r>
    </w:p>
    <w:p w14:paraId="002768B5" w14:textId="762E5F9C" w:rsidR="00F9667F" w:rsidRPr="004D4F84" w:rsidRDefault="00F9667F" w:rsidP="00145E94">
      <w:pPr>
        <w:jc w:val="both"/>
        <w:rPr>
          <w:i/>
          <w:iCs/>
          <w:sz w:val="16"/>
          <w:szCs w:val="16"/>
        </w:rPr>
      </w:pPr>
      <w:r w:rsidRPr="004D4F84">
        <w:rPr>
          <w:i/>
          <w:iCs/>
          <w:sz w:val="16"/>
          <w:szCs w:val="16"/>
        </w:rPr>
        <w:t>(</w:t>
      </w:r>
      <w:proofErr w:type="gramStart"/>
      <w:r w:rsidR="0031761C" w:rsidRPr="004D4F84">
        <w:rPr>
          <w:i/>
          <w:iCs/>
          <w:sz w:val="16"/>
          <w:szCs w:val="16"/>
        </w:rPr>
        <w:t>soera</w:t>
      </w:r>
      <w:proofErr w:type="gramEnd"/>
      <w:r w:rsidR="0031761C" w:rsidRPr="004D4F84">
        <w:rPr>
          <w:i/>
          <w:iCs/>
          <w:sz w:val="16"/>
          <w:szCs w:val="16"/>
        </w:rPr>
        <w:t xml:space="preserve"> 3,30-31)</w:t>
      </w:r>
    </w:p>
    <w:p w14:paraId="5C5F615C" w14:textId="3698A022" w:rsidR="00267B3C" w:rsidRDefault="004D7C2E" w:rsidP="00145E94">
      <w:pPr>
        <w:jc w:val="both"/>
      </w:pPr>
      <w:r>
        <w:t xml:space="preserve">Moslims trachten deze eigenschap van Allah in hun dagelijks leven vorm te geven door barmhartig te zijn voor hun naasten zoals God barmhartig is voor Zijn Schepping. </w:t>
      </w:r>
    </w:p>
    <w:p w14:paraId="3806210E" w14:textId="6CA2B131" w:rsidR="00267B3C" w:rsidRPr="004D4F84" w:rsidRDefault="004D7C2E" w:rsidP="004D4F84">
      <w:pPr>
        <w:spacing w:after="0"/>
        <w:jc w:val="both"/>
        <w:rPr>
          <w:sz w:val="16"/>
          <w:szCs w:val="16"/>
        </w:rPr>
      </w:pPr>
      <w:r w:rsidRPr="004D4F84">
        <w:rPr>
          <w:sz w:val="16"/>
          <w:szCs w:val="16"/>
        </w:rPr>
        <w:t>Bronnen:</w:t>
      </w:r>
    </w:p>
    <w:p w14:paraId="6AF12B74" w14:textId="78CC12AA" w:rsidR="004D7C2E" w:rsidRPr="004D4F84" w:rsidRDefault="004D4F84" w:rsidP="004D4F84">
      <w:pPr>
        <w:spacing w:after="120"/>
        <w:jc w:val="both"/>
        <w:rPr>
          <w:sz w:val="16"/>
          <w:szCs w:val="16"/>
        </w:rPr>
      </w:pPr>
      <w:hyperlink r:id="rId120" w:anchor="25536" w:history="1">
        <w:r w:rsidRPr="004D4F84">
          <w:rPr>
            <w:rStyle w:val="Hyperlink"/>
            <w:sz w:val="16"/>
            <w:szCs w:val="16"/>
          </w:rPr>
          <w:t>https://www.kuleuven.be/thomas/page/de-islam-binnen-de-katholieke-godsdienstlessen-in-het-basisonderwijs/#25536</w:t>
        </w:r>
      </w:hyperlink>
      <w:r w:rsidRPr="004D4F84">
        <w:rPr>
          <w:sz w:val="16"/>
          <w:szCs w:val="16"/>
        </w:rPr>
        <w:t xml:space="preserve"> </w:t>
      </w:r>
    </w:p>
    <w:p w14:paraId="4ABCBD00" w14:textId="69FF5D75" w:rsidR="00267B3C" w:rsidRPr="004D4F84" w:rsidRDefault="004D4F84" w:rsidP="00145E94">
      <w:pPr>
        <w:jc w:val="both"/>
        <w:rPr>
          <w:sz w:val="16"/>
          <w:szCs w:val="16"/>
        </w:rPr>
      </w:pPr>
      <w:hyperlink r:id="rId121" w:history="1">
        <w:r w:rsidRPr="004D4F84">
          <w:rPr>
            <w:rStyle w:val="Hyperlink"/>
            <w:sz w:val="16"/>
            <w:szCs w:val="16"/>
          </w:rPr>
          <w:t>Zijn Barmhartigheid in eigen dagelijks leven zien, doen en (h)erkennen. De ‘Mooiste Namen van de Heer’ in de islamitische traditie | Vlaamse Bijbelstichting</w:t>
        </w:r>
      </w:hyperlink>
    </w:p>
    <w:p w14:paraId="5A51BA21" w14:textId="16EF7A34" w:rsidR="009D29A7" w:rsidRPr="004D4F84" w:rsidRDefault="004D4F84" w:rsidP="00145E94">
      <w:pPr>
        <w:jc w:val="both"/>
      </w:pPr>
      <w:hyperlink r:id="rId122" w:history="1">
        <w:r w:rsidRPr="004D4F84">
          <w:rPr>
            <w:rStyle w:val="Hyperlink"/>
            <w:sz w:val="16"/>
            <w:szCs w:val="16"/>
            <w:lang w:val="nl-NL"/>
          </w:rPr>
          <w:t>https://www.kuleuven.be/thomas/page/god-ter-sprake/</w:t>
        </w:r>
      </w:hyperlink>
    </w:p>
    <w:p w14:paraId="380AC690" w14:textId="30526BA9" w:rsidR="009D29A7" w:rsidRDefault="009D29A7" w:rsidP="00145E94">
      <w:pPr>
        <w:jc w:val="both"/>
      </w:pPr>
    </w:p>
    <w:p w14:paraId="42C90010" w14:textId="0C29CB35" w:rsidR="009D29A7" w:rsidRDefault="0044226A" w:rsidP="0044226A">
      <w:pPr>
        <w:pStyle w:val="Lijstalinea"/>
        <w:numPr>
          <w:ilvl w:val="0"/>
          <w:numId w:val="23"/>
        </w:numPr>
        <w:jc w:val="both"/>
      </w:pPr>
      <w:r>
        <w:t xml:space="preserve">Als barmhartigheid de identiteitskaart of de/een naam voor God is; wat zegt dit dan over Hem? En meer nog: Wat zegt het over mensen die in Hem geloven? Welke </w:t>
      </w:r>
      <w:r w:rsidRPr="00FF0F1A">
        <w:rPr>
          <w:b/>
          <w:bCs/>
        </w:rPr>
        <w:t>verwachting(en)</w:t>
      </w:r>
      <w:r>
        <w:t xml:space="preserve"> schept dit?</w:t>
      </w:r>
    </w:p>
    <w:p w14:paraId="14DA5BD9" w14:textId="7D855418" w:rsidR="00E53A66" w:rsidRPr="00B63231" w:rsidRDefault="00B63231" w:rsidP="00B63231">
      <w:pPr>
        <w:pStyle w:val="Lijstalinea"/>
        <w:numPr>
          <w:ilvl w:val="0"/>
          <w:numId w:val="23"/>
        </w:numPr>
        <w:jc w:val="both"/>
        <w:rPr>
          <w:rFonts w:eastAsiaTheme="majorEastAsia" w:cstheme="majorBidi"/>
          <w:b/>
          <w:sz w:val="24"/>
          <w:szCs w:val="24"/>
        </w:rPr>
      </w:pPr>
      <w:r>
        <w:t xml:space="preserve">Welke naam (namen) zou je God willen geven? Als jij een </w:t>
      </w:r>
      <w:r w:rsidRPr="00FF0F1A">
        <w:rPr>
          <w:b/>
          <w:bCs/>
        </w:rPr>
        <w:t>identiteitskaart</w:t>
      </w:r>
      <w:r>
        <w:t xml:space="preserve"> ontwerpt voor God, hoe ziet die er dan uit? </w:t>
      </w:r>
      <w:r w:rsidR="00E53A66">
        <w:br w:type="page"/>
      </w:r>
    </w:p>
    <w:p w14:paraId="0C0A5249" w14:textId="5ECE88B4" w:rsidR="004A312D" w:rsidRDefault="004202C7" w:rsidP="00D10539">
      <w:pPr>
        <w:pStyle w:val="Kop2"/>
      </w:pPr>
      <w:bookmarkStart w:id="48" w:name="_Toc230456108"/>
      <w:r>
        <w:lastRenderedPageBreak/>
        <w:t>Barmhartigheid ontvangen (jodendom)</w:t>
      </w:r>
      <w:bookmarkEnd w:id="48"/>
    </w:p>
    <w:p w14:paraId="399E3007" w14:textId="2F74C209" w:rsidR="00D10539" w:rsidRPr="00D10539" w:rsidRDefault="00D10539" w:rsidP="00D10539">
      <w:pPr>
        <w:spacing w:after="120"/>
        <w:jc w:val="both"/>
      </w:pPr>
      <w:r w:rsidRPr="00D10539">
        <w:t>Binnen de traditie van het jodendom kent barmhartigheid twee belangrijke aspecten:</w:t>
      </w:r>
      <w:r>
        <w:t xml:space="preserve"> </w:t>
      </w:r>
      <w:proofErr w:type="spellStart"/>
      <w:r w:rsidRPr="00D10539">
        <w:rPr>
          <w:i/>
          <w:iCs/>
        </w:rPr>
        <w:t>tsêdaka</w:t>
      </w:r>
      <w:proofErr w:type="spellEnd"/>
      <w:r>
        <w:t xml:space="preserve"> </w:t>
      </w:r>
      <w:r w:rsidRPr="00D10539">
        <w:t>(gerechtigheid) en</w:t>
      </w:r>
      <w:r>
        <w:t xml:space="preserve"> </w:t>
      </w:r>
      <w:proofErr w:type="spellStart"/>
      <w:r w:rsidRPr="00D10539">
        <w:rPr>
          <w:i/>
          <w:iCs/>
        </w:rPr>
        <w:t>gêmieloet</w:t>
      </w:r>
      <w:proofErr w:type="spellEnd"/>
      <w:r w:rsidRPr="00D10539">
        <w:rPr>
          <w:i/>
          <w:iCs/>
        </w:rPr>
        <w:t xml:space="preserve"> </w:t>
      </w:r>
      <w:proofErr w:type="spellStart"/>
      <w:r w:rsidRPr="00D10539">
        <w:rPr>
          <w:i/>
          <w:iCs/>
        </w:rPr>
        <w:t>chassadiem</w:t>
      </w:r>
      <w:proofErr w:type="spellEnd"/>
      <w:r>
        <w:rPr>
          <w:i/>
          <w:iCs/>
        </w:rPr>
        <w:t xml:space="preserve"> </w:t>
      </w:r>
      <w:r w:rsidRPr="00D10539">
        <w:t>(daden van liefhebbende vriendschap).</w:t>
      </w:r>
    </w:p>
    <w:p w14:paraId="37E7270E" w14:textId="1E4EF15A" w:rsidR="004A312D" w:rsidRDefault="00D10539" w:rsidP="000F6D41">
      <w:pPr>
        <w:jc w:val="both"/>
      </w:pPr>
      <w:r w:rsidRPr="00D10539">
        <w:t>Barmhartigheid is gefundeerd in de Thora en maakt deel uit van de rechten en plichten. Iedere jood heeft de plicht om barmhartigheid te geven, maar ook het recht om die te ontvangen. Het is primair geen handelen uit medelijden maar uit goddelijke plicht. Er is fundamenteel sprake van wederkerigheid, wat zich concreet vertaalt in ‘daden van vriendschap’. In de joodse traditie geldt de plicht tot barmhartigheid niet alleen tegenover de naaste in eigen kring, maar evenzeer tegenover de vreemdeling.</w:t>
      </w:r>
      <w:r w:rsidR="000F6D41">
        <w:t xml:space="preserve"> </w:t>
      </w:r>
      <w:r w:rsidR="000F6D41" w:rsidRPr="000F6D41">
        <w:rPr>
          <w:sz w:val="16"/>
          <w:szCs w:val="16"/>
        </w:rPr>
        <w:t>(</w:t>
      </w:r>
      <w:r w:rsidRPr="000F6D41">
        <w:rPr>
          <w:sz w:val="16"/>
          <w:szCs w:val="16"/>
        </w:rPr>
        <w:t xml:space="preserve">Bron: </w:t>
      </w:r>
      <w:hyperlink r:id="rId123" w:history="1">
        <w:r w:rsidR="00222055" w:rsidRPr="000F6D41">
          <w:rPr>
            <w:rStyle w:val="Hyperlink"/>
            <w:sz w:val="16"/>
            <w:szCs w:val="16"/>
          </w:rPr>
          <w:t>https://www.barmhartigheid.nl/barmhartigheid-joods/</w:t>
        </w:r>
      </w:hyperlink>
      <w:r w:rsidR="00222055" w:rsidRPr="000F6D41">
        <w:rPr>
          <w:sz w:val="16"/>
          <w:szCs w:val="16"/>
        </w:rPr>
        <w:t>.</w:t>
      </w:r>
      <w:r w:rsidR="000F6D41" w:rsidRPr="000F6D41">
        <w:rPr>
          <w:sz w:val="16"/>
          <w:szCs w:val="16"/>
        </w:rPr>
        <w:t>)</w:t>
      </w:r>
    </w:p>
    <w:p w14:paraId="4DDE49BF" w14:textId="77777777" w:rsidR="004A312D" w:rsidRDefault="004A312D" w:rsidP="004A312D"/>
    <w:p w14:paraId="3D146AD3" w14:textId="22364879" w:rsidR="000F6D41" w:rsidRDefault="000F6D41" w:rsidP="00AE7BF8">
      <w:pPr>
        <w:jc w:val="both"/>
      </w:pPr>
      <w:r>
        <w:t xml:space="preserve">Zijn we goed in het </w:t>
      </w:r>
      <w:r w:rsidRPr="001572E1">
        <w:rPr>
          <w:b/>
          <w:bCs/>
        </w:rPr>
        <w:t>ontvangen</w:t>
      </w:r>
      <w:r>
        <w:t xml:space="preserve"> van barmhartigheid? Hoe gaan we om met de </w:t>
      </w:r>
      <w:r w:rsidR="00AE7BF8">
        <w:t xml:space="preserve">positieve dingen (“daden van liefhebbende vriendschap”) die andere mensen stellen? </w:t>
      </w:r>
    </w:p>
    <w:p w14:paraId="35AEC3B5" w14:textId="25B1ED28" w:rsidR="00AE7BF8" w:rsidRDefault="00AE7BF8" w:rsidP="00AE7BF8">
      <w:pPr>
        <w:pStyle w:val="Lijstalinea"/>
        <w:numPr>
          <w:ilvl w:val="0"/>
          <w:numId w:val="24"/>
        </w:numPr>
        <w:jc w:val="both"/>
      </w:pPr>
      <w:r>
        <w:t xml:space="preserve">Kan je goed een compliment aanvaarden of lach je dit weg? </w:t>
      </w:r>
    </w:p>
    <w:p w14:paraId="0461FEAE" w14:textId="6F0BF45F" w:rsidR="00AE7BF8" w:rsidRDefault="009C500D" w:rsidP="00AE7BF8">
      <w:pPr>
        <w:pStyle w:val="Lijstalinea"/>
        <w:numPr>
          <w:ilvl w:val="0"/>
          <w:numId w:val="24"/>
        </w:numPr>
        <w:jc w:val="both"/>
      </w:pPr>
      <w:r>
        <w:t xml:space="preserve">Kan je genieten van de zorg van een ander wanneer je ziek bent of verontschuldig je je voor de ‘last’? </w:t>
      </w:r>
    </w:p>
    <w:p w14:paraId="2B434CCB" w14:textId="65C7F4AF" w:rsidR="00D728DC" w:rsidRDefault="00D728DC" w:rsidP="00AE7BF8">
      <w:pPr>
        <w:pStyle w:val="Lijstalinea"/>
        <w:numPr>
          <w:ilvl w:val="0"/>
          <w:numId w:val="24"/>
        </w:numPr>
        <w:jc w:val="both"/>
      </w:pPr>
      <w:r>
        <w:t xml:space="preserve">Ben je dankbaar wanneer iemand je bij een nieuwe groep betrekt of schaam je je omdat je niemand kent? </w:t>
      </w:r>
    </w:p>
    <w:p w14:paraId="7C9D7281" w14:textId="114CEF92" w:rsidR="00AA7AB6" w:rsidRDefault="00AA7AB6" w:rsidP="00AA7AB6">
      <w:pPr>
        <w:jc w:val="both"/>
      </w:pPr>
      <w:r>
        <w:t xml:space="preserve">Op welke manier(en) toon je </w:t>
      </w:r>
      <w:r w:rsidRPr="001572E1">
        <w:rPr>
          <w:b/>
          <w:bCs/>
        </w:rPr>
        <w:t>dankbaarheid</w:t>
      </w:r>
      <w:r>
        <w:t xml:space="preserve"> naar anderen toe?</w:t>
      </w:r>
    </w:p>
    <w:p w14:paraId="4F4BB90B" w14:textId="13F9B24A" w:rsidR="00AA7AB6" w:rsidRDefault="00AA7AB6" w:rsidP="00AA7AB6">
      <w:pPr>
        <w:pStyle w:val="Lijstalinea"/>
        <w:numPr>
          <w:ilvl w:val="0"/>
          <w:numId w:val="25"/>
        </w:numPr>
        <w:jc w:val="both"/>
      </w:pPr>
      <w:r>
        <w:t xml:space="preserve">Vind je dit makkelijk of net niet? </w:t>
      </w:r>
    </w:p>
    <w:p w14:paraId="10F03476" w14:textId="1195C8F6" w:rsidR="00D25013" w:rsidRDefault="00D25013" w:rsidP="00AA7AB6">
      <w:pPr>
        <w:pStyle w:val="Lijstalinea"/>
        <w:numPr>
          <w:ilvl w:val="0"/>
          <w:numId w:val="25"/>
        </w:numPr>
        <w:jc w:val="both"/>
      </w:pPr>
      <w:r>
        <w:t xml:space="preserve">Wat zou een simpele en concrete manier kunnen zijn om dankbaarheid te tonen. </w:t>
      </w:r>
    </w:p>
    <w:p w14:paraId="30D0CBEA" w14:textId="77777777" w:rsidR="000F6D41" w:rsidRDefault="000F6D41" w:rsidP="004A312D"/>
    <w:p w14:paraId="31C7D9C3" w14:textId="21A9E821" w:rsidR="00B47444" w:rsidRDefault="00B47444" w:rsidP="00B47444">
      <w:pPr>
        <w:ind w:left="567" w:right="567"/>
        <w:jc w:val="both"/>
      </w:pPr>
      <w:r w:rsidRPr="00FD6678">
        <w:rPr>
          <w:i/>
          <w:iCs/>
        </w:rPr>
        <w:t xml:space="preserve">Want Ik had honger en jullie gaven Mij te eten, Ik had dorst en jullie gaven Mij te drinken. Ik was een vreemdeling en jullie namen Mij op, Ik was naakt en jullie kleedden Mij. Ik was ziek en jullie bezochten Mij, Ik zat gevangen en jullie kwamen naar Mij toe. Dan zullen de rechtvaardigen Hem antwoorden: “Heer, wanneer hebben wij U hongerig gezien en U te eten gegeven, of dorstig en U te drinken gegeven? Wanneer hebben wij U als vreemdeling gezien en opgenomen, U naakt gezien en gekleed? Wanneer hebben wij gezien dat U ziek was of in de gevangenis zat en zijn we naar U toe gekomen?” En de koning zal hun antwoorden: “Ik verzeker jullie: alles wat jullie gedaan hebben voor een van de </w:t>
      </w:r>
      <w:proofErr w:type="spellStart"/>
      <w:r w:rsidRPr="00FD6678">
        <w:rPr>
          <w:i/>
          <w:iCs/>
        </w:rPr>
        <w:t>geringsten</w:t>
      </w:r>
      <w:proofErr w:type="spellEnd"/>
      <w:r w:rsidRPr="00FD6678">
        <w:rPr>
          <w:i/>
          <w:iCs/>
        </w:rPr>
        <w:t xml:space="preserve"> van mijn broeders of zusters, dat hebben jullie voor Mij gedaan.”</w:t>
      </w:r>
      <w:r w:rsidR="00FD6678" w:rsidRPr="00FD6678">
        <w:rPr>
          <w:i/>
          <w:iCs/>
        </w:rPr>
        <w:br/>
      </w:r>
      <w:r w:rsidRPr="00FD6678">
        <w:rPr>
          <w:sz w:val="16"/>
          <w:szCs w:val="16"/>
        </w:rPr>
        <w:t>(Mt 25, 35-</w:t>
      </w:r>
      <w:r w:rsidR="00FD6678" w:rsidRPr="00FD6678">
        <w:rPr>
          <w:sz w:val="16"/>
          <w:szCs w:val="16"/>
        </w:rPr>
        <w:t>40, nbv21)</w:t>
      </w:r>
    </w:p>
    <w:p w14:paraId="1B6B5957" w14:textId="77777777" w:rsidR="00F7669F" w:rsidRDefault="00F7669F" w:rsidP="004A312D"/>
    <w:p w14:paraId="3CCD1754" w14:textId="6D77790A" w:rsidR="00B47444" w:rsidRDefault="00FD6678" w:rsidP="004A312D">
      <w:r>
        <w:t xml:space="preserve">Stel je voor dat jij de </w:t>
      </w:r>
      <w:r w:rsidRPr="001572E1">
        <w:rPr>
          <w:b/>
          <w:bCs/>
        </w:rPr>
        <w:t>ontvanger</w:t>
      </w:r>
      <w:r>
        <w:t xml:space="preserve"> bent van één van de 7+3 werken van barmhartigheid. </w:t>
      </w:r>
    </w:p>
    <w:p w14:paraId="7FB21F4C" w14:textId="016818D9" w:rsidR="00A763D6" w:rsidRDefault="00A763D6" w:rsidP="00A763D6">
      <w:pPr>
        <w:pStyle w:val="Lijstalinea"/>
        <w:numPr>
          <w:ilvl w:val="0"/>
          <w:numId w:val="26"/>
        </w:numPr>
      </w:pPr>
      <w:r>
        <w:t xml:space="preserve">Wat hoop je dan te ontvangen? Iets concreet/materieel? Begrip? Medeleven? </w:t>
      </w:r>
    </w:p>
    <w:p w14:paraId="0C0406FD" w14:textId="09D1CF0E" w:rsidR="00A763D6" w:rsidRDefault="00A763D6" w:rsidP="00A763D6">
      <w:pPr>
        <w:pStyle w:val="Lijstalinea"/>
        <w:numPr>
          <w:ilvl w:val="0"/>
          <w:numId w:val="26"/>
        </w:numPr>
      </w:pPr>
      <w:r>
        <w:t xml:space="preserve">Wat denk je dat het de ander kost om dit te schenken? </w:t>
      </w:r>
    </w:p>
    <w:p w14:paraId="10BB59D4" w14:textId="43E96FEC" w:rsidR="00F7669F" w:rsidRDefault="00F7669F" w:rsidP="00A763D6">
      <w:pPr>
        <w:pStyle w:val="Lijstalinea"/>
        <w:numPr>
          <w:ilvl w:val="0"/>
          <w:numId w:val="26"/>
        </w:numPr>
      </w:pPr>
      <w:r>
        <w:t xml:space="preserve">Wat zou dit kunnen betekenen in jouw leven? Wat verandert er? </w:t>
      </w:r>
    </w:p>
    <w:p w14:paraId="088D2429" w14:textId="004F16E1" w:rsidR="00F7669F" w:rsidRDefault="00F7669F">
      <w:pPr>
        <w:suppressAutoHyphens w:val="0"/>
      </w:pPr>
      <w:r>
        <w:br w:type="page"/>
      </w:r>
    </w:p>
    <w:p w14:paraId="20E5E905" w14:textId="39D224E5" w:rsidR="00E50010" w:rsidRDefault="00E50010" w:rsidP="00E50010">
      <w:pPr>
        <w:pStyle w:val="Kop1"/>
      </w:pPr>
      <w:bookmarkStart w:id="49" w:name="_Toc230456109"/>
      <w:r>
        <w:lastRenderedPageBreak/>
        <w:t>Activiteiten</w:t>
      </w:r>
      <w:bookmarkEnd w:id="49"/>
    </w:p>
    <w:p w14:paraId="58E02C89" w14:textId="32D08E99" w:rsidR="00E50010" w:rsidRDefault="0029763F" w:rsidP="0029763F">
      <w:pPr>
        <w:pStyle w:val="Kop2"/>
      </w:pPr>
      <w:bookmarkStart w:id="50" w:name="_Toc230456110"/>
      <w:r>
        <w:t xml:space="preserve">De </w:t>
      </w:r>
      <w:proofErr w:type="spellStart"/>
      <w:r w:rsidRPr="0029763F">
        <w:rPr>
          <w:i/>
          <w:iCs/>
        </w:rPr>
        <w:t>barmhartigheidsaward</w:t>
      </w:r>
      <w:bookmarkEnd w:id="50"/>
      <w:proofErr w:type="spellEnd"/>
    </w:p>
    <w:p w14:paraId="176CA7B6" w14:textId="7E1D1680" w:rsidR="0029763F" w:rsidRPr="00EE47A8" w:rsidRDefault="00EE47A8" w:rsidP="004417E9">
      <w:pPr>
        <w:jc w:val="both"/>
      </w:pPr>
      <w:r>
        <w:t xml:space="preserve">De Nederlandse organisatie </w:t>
      </w:r>
      <w:r>
        <w:rPr>
          <w:i/>
          <w:iCs/>
        </w:rPr>
        <w:t>Beweging van barmhartigheid</w:t>
      </w:r>
      <w:r>
        <w:t xml:space="preserve"> reikt elk jaar een Compassieprijs uit</w:t>
      </w:r>
      <w:r w:rsidR="00230823">
        <w:t xml:space="preserve">. Dat is een prijs die </w:t>
      </w:r>
      <w:r w:rsidR="004417E9">
        <w:t>zij</w:t>
      </w:r>
      <w:r w:rsidR="00230823">
        <w:t xml:space="preserve"> jaarlijks toekennen aan een persoon, initiatief of organisatie die in staat is om ‘harten te verwarmen, </w:t>
      </w:r>
      <w:r w:rsidR="004417E9">
        <w:t xml:space="preserve">mensen te verbinden en welzijn te bevorderen’. De prijs bestaat sinds 2011 en heeft elk jaar een ander thema. </w:t>
      </w:r>
      <w:r w:rsidR="004417E9" w:rsidRPr="00C16B6B">
        <w:rPr>
          <w:sz w:val="16"/>
          <w:szCs w:val="16"/>
        </w:rPr>
        <w:t xml:space="preserve">(Bron: </w:t>
      </w:r>
      <w:hyperlink r:id="rId124" w:history="1">
        <w:r w:rsidR="00C16B6B" w:rsidRPr="00C16B6B">
          <w:rPr>
            <w:rStyle w:val="Hyperlink"/>
            <w:sz w:val="16"/>
            <w:szCs w:val="16"/>
          </w:rPr>
          <w:t>https://www.barmhartigheid.nl/compassieprijs/</w:t>
        </w:r>
      </w:hyperlink>
      <w:r w:rsidR="00C16B6B" w:rsidRPr="00C16B6B">
        <w:rPr>
          <w:sz w:val="16"/>
          <w:szCs w:val="16"/>
        </w:rPr>
        <w:t xml:space="preserve">.) </w:t>
      </w:r>
    </w:p>
    <w:p w14:paraId="1D27C229" w14:textId="5C9B9E2D" w:rsidR="0029763F" w:rsidRDefault="00C16B6B" w:rsidP="003234AF">
      <w:pPr>
        <w:pStyle w:val="Lijstalinea"/>
        <w:numPr>
          <w:ilvl w:val="0"/>
          <w:numId w:val="29"/>
        </w:numPr>
        <w:jc w:val="both"/>
      </w:pPr>
      <w:r>
        <w:t xml:space="preserve">Organiseer op je school een </w:t>
      </w:r>
      <w:proofErr w:type="spellStart"/>
      <w:r w:rsidRPr="0082102F">
        <w:rPr>
          <w:b/>
          <w:bCs/>
          <w:i/>
          <w:iCs/>
        </w:rPr>
        <w:t>barmhartigheidsaward</w:t>
      </w:r>
      <w:proofErr w:type="spellEnd"/>
      <w:r>
        <w:t xml:space="preserve"> die een leerkracht, leerling, secreta</w:t>
      </w:r>
      <w:r w:rsidR="0082102F">
        <w:t>-</w:t>
      </w:r>
      <w:proofErr w:type="spellStart"/>
      <w:r>
        <w:t>riaatsmedewerker</w:t>
      </w:r>
      <w:proofErr w:type="spellEnd"/>
      <w:r>
        <w:t xml:space="preserve">, directielid, medewerker ondersteunend personeel… </w:t>
      </w:r>
      <w:r w:rsidR="00A64A86">
        <w:t xml:space="preserve">die barmhartig is voor anderen in de bloemetjes zet. </w:t>
      </w:r>
    </w:p>
    <w:p w14:paraId="3E81EFBD" w14:textId="7FBA87F2" w:rsidR="00A64A86" w:rsidRDefault="00A64A86" w:rsidP="003234AF">
      <w:pPr>
        <w:pStyle w:val="Lijstalinea"/>
        <w:numPr>
          <w:ilvl w:val="0"/>
          <w:numId w:val="29"/>
        </w:numPr>
        <w:jc w:val="both"/>
      </w:pPr>
      <w:r>
        <w:t xml:space="preserve">Je nomineert een persoon hiervoor en vraagt bij elke nominatie een korte tekst te voorzien die de keuze motiveert. (Welke daden van barmhartigheid stelt deze persoon? Waarom nomineer je hem/haar/die?) Leerlingen mogen zichzelf niet nomineren. </w:t>
      </w:r>
    </w:p>
    <w:p w14:paraId="0243C567" w14:textId="4E4E8507" w:rsidR="006A1A57" w:rsidRDefault="006A1A57" w:rsidP="003234AF">
      <w:pPr>
        <w:pStyle w:val="Lijstalinea"/>
        <w:numPr>
          <w:ilvl w:val="0"/>
          <w:numId w:val="29"/>
        </w:numPr>
        <w:jc w:val="both"/>
      </w:pPr>
      <w:r>
        <w:t xml:space="preserve">Een panel bekijkt alle ingezonden nominaties en maakt een keuze. Je voorziet een (ludieke) prijs of een teken van waardering voor de kandidaat die wint. </w:t>
      </w:r>
    </w:p>
    <w:p w14:paraId="308200FD" w14:textId="1254EBA5" w:rsidR="006A1A57" w:rsidRDefault="006A1A57" w:rsidP="003234AF">
      <w:pPr>
        <w:pStyle w:val="Lijstalinea"/>
        <w:numPr>
          <w:ilvl w:val="0"/>
          <w:numId w:val="29"/>
        </w:numPr>
        <w:jc w:val="both"/>
      </w:pPr>
      <w:r>
        <w:t xml:space="preserve">Je kan dit één keer op het schooljaar doen of </w:t>
      </w:r>
      <w:r w:rsidR="0028445D">
        <w:t xml:space="preserve">– </w:t>
      </w:r>
      <w:proofErr w:type="gramStart"/>
      <w:r w:rsidR="0028445D">
        <w:t>indien</w:t>
      </w:r>
      <w:proofErr w:type="gramEnd"/>
      <w:r w:rsidR="0028445D">
        <w:t xml:space="preserve"> je wil opsplitsen voor elk van de 7+3 werken van barmhartigheid – maandelijks.</w:t>
      </w:r>
    </w:p>
    <w:p w14:paraId="39DF3366" w14:textId="77777777" w:rsidR="0029763F" w:rsidRPr="0029763F" w:rsidRDefault="0029763F" w:rsidP="0029763F"/>
    <w:p w14:paraId="7D8E50BF" w14:textId="3A0D3EEC" w:rsidR="0029763F" w:rsidRDefault="00BB1F59" w:rsidP="00BB1F59">
      <w:pPr>
        <w:pStyle w:val="Kop2"/>
      </w:pPr>
      <w:bookmarkStart w:id="51" w:name="_Toc230456111"/>
      <w:r>
        <w:t xml:space="preserve">Heilige </w:t>
      </w:r>
      <w:r w:rsidR="00254E6E">
        <w:t>h</w:t>
      </w:r>
      <w:r>
        <w:t>elden</w:t>
      </w:r>
      <w:bookmarkEnd w:id="51"/>
    </w:p>
    <w:p w14:paraId="62CA4D3A" w14:textId="7554D45F" w:rsidR="0029763F" w:rsidRDefault="00BB1F59" w:rsidP="00254E6E">
      <w:pPr>
        <w:spacing w:after="120"/>
        <w:jc w:val="both"/>
      </w:pPr>
      <w:r>
        <w:t xml:space="preserve">Vanaf dit schooljaar voorziet Leeftocht een nieuwe rubriek: Heilige </w:t>
      </w:r>
      <w:r w:rsidR="00254E6E">
        <w:t>he</w:t>
      </w:r>
      <w:r>
        <w:t xml:space="preserve">lden. </w:t>
      </w:r>
    </w:p>
    <w:p w14:paraId="5B8B44C5" w14:textId="77777777" w:rsidR="00254E6E" w:rsidRDefault="00254E6E" w:rsidP="00254E6E">
      <w:pPr>
        <w:spacing w:after="120"/>
        <w:jc w:val="both"/>
      </w:pPr>
      <w:r w:rsidRPr="00254E6E">
        <w:t>Doorheen de geschiedenis zijn heiligen uitgegroeid tot levende iconen van barmhartigheid. Ze waren geen perfecte mensen, maar vrouwen en mannen die, geraakt door Gods liefde, in concrete daden lieten zien wat het betekent om met een warm hart in de wereld te staan. Hun leven getuigt ervan dat barmhartigheid geen abstract ideaal is, maar een weg die je elke dag opnieuw kunt gaan.</w:t>
      </w:r>
    </w:p>
    <w:p w14:paraId="0336F2EF" w14:textId="4BF39AED" w:rsidR="0029763F" w:rsidRDefault="00254E6E" w:rsidP="00145E94">
      <w:pPr>
        <w:jc w:val="both"/>
      </w:pPr>
      <w:r w:rsidRPr="00254E6E">
        <w:t xml:space="preserve">Tien Heilige Helden inspireren ons tijdens de komende jaargang. Wellicht doet het jou nu </w:t>
      </w:r>
      <w:proofErr w:type="gramStart"/>
      <w:r w:rsidRPr="00254E6E">
        <w:t>reeds</w:t>
      </w:r>
      <w:proofErr w:type="gramEnd"/>
      <w:r w:rsidRPr="00254E6E">
        <w:t xml:space="preserve"> nadenken wie de ‘heilige held(en)’ waren in de geschiedenis van jouw school…</w:t>
      </w:r>
    </w:p>
    <w:p w14:paraId="5232C7C3" w14:textId="5B8A46DE" w:rsidR="0029763F" w:rsidRDefault="00254E6E" w:rsidP="00254E6E">
      <w:pPr>
        <w:pStyle w:val="Lijstalinea"/>
        <w:numPr>
          <w:ilvl w:val="0"/>
          <w:numId w:val="31"/>
        </w:numPr>
        <w:jc w:val="both"/>
      </w:pPr>
      <w:r>
        <w:t xml:space="preserve">Zoek samen met leerlingen informatie op over de </w:t>
      </w:r>
      <w:r w:rsidRPr="00C41DA5">
        <w:rPr>
          <w:b/>
          <w:bCs/>
        </w:rPr>
        <w:t>patroonheilige</w:t>
      </w:r>
      <w:r>
        <w:t xml:space="preserve"> van jouw school of over andere ‘heilige helden’ die jouw school gemaakt hebben tot wat ze nu is. </w:t>
      </w:r>
    </w:p>
    <w:p w14:paraId="307927F1" w14:textId="77777777" w:rsidR="00C41DA5" w:rsidRDefault="00254E6E" w:rsidP="00254E6E">
      <w:pPr>
        <w:pStyle w:val="Lijstalinea"/>
        <w:numPr>
          <w:ilvl w:val="0"/>
          <w:numId w:val="31"/>
        </w:numPr>
        <w:jc w:val="both"/>
      </w:pPr>
      <w:r>
        <w:t xml:space="preserve">Laat de leerlingen de informatie verwerken in een </w:t>
      </w:r>
      <w:proofErr w:type="spellStart"/>
      <w:r w:rsidRPr="00C41DA5">
        <w:rPr>
          <w:b/>
          <w:bCs/>
        </w:rPr>
        <w:t>TikTokfilmpje</w:t>
      </w:r>
      <w:proofErr w:type="spellEnd"/>
      <w:r w:rsidR="00657662">
        <w:t>. Leg daarbij de focus op daden van barmhartigheid die deze persoon gedaan heeft:</w:t>
      </w:r>
    </w:p>
    <w:p w14:paraId="292A1244" w14:textId="77777777" w:rsidR="00C41DA5" w:rsidRDefault="00657662" w:rsidP="00C41DA5">
      <w:pPr>
        <w:pStyle w:val="Lijstalinea"/>
        <w:numPr>
          <w:ilvl w:val="1"/>
          <w:numId w:val="31"/>
        </w:numPr>
        <w:jc w:val="both"/>
      </w:pPr>
      <w:r>
        <w:t>Op welke manier(en) zette deze persoon zich in voor een ander?</w:t>
      </w:r>
    </w:p>
    <w:p w14:paraId="01D8917E" w14:textId="5A632909" w:rsidR="00254E6E" w:rsidRDefault="00657662" w:rsidP="00C41DA5">
      <w:pPr>
        <w:pStyle w:val="Lijstalinea"/>
        <w:numPr>
          <w:ilvl w:val="1"/>
          <w:numId w:val="31"/>
        </w:numPr>
        <w:jc w:val="both"/>
      </w:pPr>
      <w:r>
        <w:t xml:space="preserve">Hoe heeft hij/zij </w:t>
      </w:r>
      <w:r w:rsidR="00206C15">
        <w:t>het leven van anderen op positieve wijze veranderd?</w:t>
      </w:r>
    </w:p>
    <w:p w14:paraId="2B1DE363" w14:textId="332DC78F" w:rsidR="00C41DA5" w:rsidRDefault="00C41DA5" w:rsidP="00C41DA5">
      <w:pPr>
        <w:pStyle w:val="Lijstalinea"/>
        <w:numPr>
          <w:ilvl w:val="1"/>
          <w:numId w:val="31"/>
        </w:numPr>
        <w:jc w:val="both"/>
      </w:pPr>
      <w:r>
        <w:t>Hoe kan deze persoon ook vandaag nog inspireren?</w:t>
      </w:r>
    </w:p>
    <w:p w14:paraId="00D72321" w14:textId="77777777" w:rsidR="00C41DA5" w:rsidRDefault="00C41DA5" w:rsidP="00C41DA5">
      <w:pPr>
        <w:jc w:val="both"/>
      </w:pPr>
    </w:p>
    <w:p w14:paraId="2EFF5FE2" w14:textId="784FD7C3" w:rsidR="00A969C8" w:rsidRDefault="00A969C8">
      <w:pPr>
        <w:suppressAutoHyphens w:val="0"/>
        <w:rPr>
          <w:rFonts w:eastAsiaTheme="majorEastAsia" w:cstheme="majorBidi"/>
          <w:b/>
          <w:szCs w:val="22"/>
        </w:rPr>
      </w:pPr>
      <w:r>
        <w:br w:type="page"/>
      </w:r>
    </w:p>
    <w:p w14:paraId="2A155B63" w14:textId="6E3300E8" w:rsidR="00624448" w:rsidRDefault="00A969C8" w:rsidP="00624448">
      <w:pPr>
        <w:pStyle w:val="Kop2"/>
      </w:pPr>
      <w:bookmarkStart w:id="52" w:name="_Toc230456112"/>
      <w:r>
        <w:lastRenderedPageBreak/>
        <w:t>Mysterieuze weldoener</w:t>
      </w:r>
      <w:bookmarkEnd w:id="52"/>
    </w:p>
    <w:p w14:paraId="62EFAFEE" w14:textId="009B3E85" w:rsidR="00210A36" w:rsidRDefault="00210A36" w:rsidP="00210A36">
      <w:pPr>
        <w:jc w:val="both"/>
      </w:pPr>
      <w:r>
        <w:t xml:space="preserve">Je kent ongetwijfeld de </w:t>
      </w:r>
      <w:proofErr w:type="spellStart"/>
      <w:r>
        <w:rPr>
          <w:i/>
          <w:iCs/>
        </w:rPr>
        <w:t>Secret</w:t>
      </w:r>
      <w:proofErr w:type="spellEnd"/>
      <w:r>
        <w:rPr>
          <w:i/>
          <w:iCs/>
        </w:rPr>
        <w:t xml:space="preserve"> Santa</w:t>
      </w:r>
      <w:r>
        <w:t xml:space="preserve"> wanneer mensen een kerstcadeautje kopen of maken voor iemand, zonder duidelijk te maken wie de gulle schenker is. Naar analogie daarmee kan je de leerlingen ook uitdagen </w:t>
      </w:r>
      <w:r w:rsidR="00F92F19">
        <w:t xml:space="preserve">om een </w:t>
      </w:r>
      <w:r w:rsidR="00F92F19" w:rsidRPr="00382C47">
        <w:rPr>
          <w:b/>
          <w:bCs/>
        </w:rPr>
        <w:t>mysterieuze weldoener</w:t>
      </w:r>
      <w:r w:rsidR="00F92F19">
        <w:t xml:space="preserve"> te zijn: iemand die – zonder het kenbaar te maken naar anderen – een goede daad doet voor een ander. </w:t>
      </w:r>
    </w:p>
    <w:p w14:paraId="27BD7B1A" w14:textId="7D38ADB1" w:rsidR="00F92F19" w:rsidRPr="00210A36" w:rsidRDefault="00F92F19" w:rsidP="00210A36">
      <w:pPr>
        <w:jc w:val="both"/>
      </w:pPr>
      <w:r>
        <w:t>Een concrete uitwerking kan als volgt verlopen:</w:t>
      </w:r>
    </w:p>
    <w:p w14:paraId="158537F3" w14:textId="77777777" w:rsidR="00F92F19" w:rsidRDefault="005A4839" w:rsidP="00A969C8">
      <w:pPr>
        <w:spacing w:after="0"/>
        <w:jc w:val="both"/>
      </w:pPr>
      <w:r w:rsidRPr="00A969C8">
        <w:rPr>
          <w:b/>
          <w:bCs/>
        </w:rPr>
        <w:t>Doel</w:t>
      </w:r>
      <w:r>
        <w:t>:</w:t>
      </w:r>
    </w:p>
    <w:p w14:paraId="5A822582" w14:textId="122E4E79" w:rsidR="005A4839" w:rsidRDefault="005A4839" w:rsidP="00A969C8">
      <w:pPr>
        <w:spacing w:after="0"/>
        <w:jc w:val="both"/>
      </w:pPr>
      <w:r>
        <w:t>Jongeren laten ervaren dat barmhartigheid vaak in kleine, concrete daden zit.</w:t>
      </w:r>
    </w:p>
    <w:p w14:paraId="78B1C8FB" w14:textId="77777777" w:rsidR="00210A36" w:rsidRDefault="00210A36" w:rsidP="00A969C8">
      <w:pPr>
        <w:spacing w:after="0"/>
        <w:jc w:val="both"/>
      </w:pPr>
    </w:p>
    <w:p w14:paraId="3E410CC0" w14:textId="77777777" w:rsidR="005A4839" w:rsidRDefault="005A4839" w:rsidP="00210A36">
      <w:pPr>
        <w:spacing w:after="0"/>
        <w:jc w:val="both"/>
      </w:pPr>
      <w:r w:rsidRPr="00A969C8">
        <w:rPr>
          <w:b/>
          <w:bCs/>
        </w:rPr>
        <w:t>Benodigdheden</w:t>
      </w:r>
      <w:r>
        <w:t>:</w:t>
      </w:r>
    </w:p>
    <w:p w14:paraId="01CAA188" w14:textId="77777777" w:rsidR="005A4839" w:rsidRDefault="005A4839" w:rsidP="00A969C8">
      <w:pPr>
        <w:pStyle w:val="Lijstalinea"/>
        <w:numPr>
          <w:ilvl w:val="0"/>
          <w:numId w:val="32"/>
        </w:numPr>
        <w:jc w:val="both"/>
      </w:pPr>
      <w:r>
        <w:t>Kleine kaartjes of briefjes</w:t>
      </w:r>
    </w:p>
    <w:p w14:paraId="55A3916E" w14:textId="77777777" w:rsidR="005A4839" w:rsidRDefault="005A4839" w:rsidP="00A969C8">
      <w:pPr>
        <w:pStyle w:val="Lijstalinea"/>
        <w:numPr>
          <w:ilvl w:val="0"/>
          <w:numId w:val="32"/>
        </w:numPr>
        <w:jc w:val="both"/>
      </w:pPr>
      <w:r>
        <w:t>Pennen</w:t>
      </w:r>
    </w:p>
    <w:p w14:paraId="01ED8CFB" w14:textId="09896E0E" w:rsidR="005A4839" w:rsidRDefault="005A4839" w:rsidP="00F92F19">
      <w:pPr>
        <w:pStyle w:val="Lijstalinea"/>
        <w:numPr>
          <w:ilvl w:val="0"/>
          <w:numId w:val="32"/>
        </w:numPr>
        <w:spacing w:after="240"/>
        <w:ind w:left="714" w:hanging="357"/>
        <w:contextualSpacing w:val="0"/>
        <w:jc w:val="both"/>
      </w:pPr>
      <w:r>
        <w:t>Een doos of mandje</w:t>
      </w:r>
    </w:p>
    <w:p w14:paraId="11463C3F" w14:textId="77777777" w:rsidR="005A4839" w:rsidRDefault="005A4839" w:rsidP="00210A36">
      <w:pPr>
        <w:spacing w:after="0"/>
        <w:jc w:val="both"/>
      </w:pPr>
      <w:r w:rsidRPr="00A969C8">
        <w:rPr>
          <w:b/>
          <w:bCs/>
        </w:rPr>
        <w:t>Verloop</w:t>
      </w:r>
      <w:r>
        <w:t>:</w:t>
      </w:r>
    </w:p>
    <w:p w14:paraId="6D3382D3" w14:textId="77777777" w:rsidR="005A4839" w:rsidRPr="00F92F19" w:rsidRDefault="005A4839" w:rsidP="00A969C8">
      <w:pPr>
        <w:pStyle w:val="Lijstalinea"/>
        <w:numPr>
          <w:ilvl w:val="0"/>
          <w:numId w:val="33"/>
        </w:numPr>
        <w:jc w:val="both"/>
        <w:rPr>
          <w:u w:val="single"/>
        </w:rPr>
      </w:pPr>
      <w:r w:rsidRPr="00F92F19">
        <w:rPr>
          <w:u w:val="single"/>
        </w:rPr>
        <w:t>Korte start (5 min)</w:t>
      </w:r>
    </w:p>
    <w:p w14:paraId="6F9AD432" w14:textId="05AF436C" w:rsidR="005A4839" w:rsidRDefault="005A4839" w:rsidP="00F92F19">
      <w:pPr>
        <w:spacing w:after="240"/>
        <w:jc w:val="both"/>
      </w:pPr>
      <w:r>
        <w:t>Begin met een korte vraag:</w:t>
      </w:r>
      <w:r w:rsidR="00A969C8">
        <w:t xml:space="preserve"> </w:t>
      </w:r>
      <w:r>
        <w:t>“Wanneer heeft iemand iets kleins gedaan dat jou echt geholpen heeft?”</w:t>
      </w:r>
      <w:r w:rsidR="001C668B">
        <w:t xml:space="preserve"> </w:t>
      </w:r>
      <w:r>
        <w:t>Bespreek kort dat barmhartigheid niet alleen grootse hulp is, maar vaak kleine aandacht.</w:t>
      </w:r>
    </w:p>
    <w:p w14:paraId="21CB64EC" w14:textId="77777777" w:rsidR="005A4839" w:rsidRPr="00F92F19" w:rsidRDefault="005A4839" w:rsidP="001C668B">
      <w:pPr>
        <w:pStyle w:val="Lijstalinea"/>
        <w:numPr>
          <w:ilvl w:val="0"/>
          <w:numId w:val="33"/>
        </w:numPr>
        <w:jc w:val="both"/>
        <w:rPr>
          <w:u w:val="single"/>
        </w:rPr>
      </w:pPr>
      <w:r w:rsidRPr="00F92F19">
        <w:rPr>
          <w:u w:val="single"/>
        </w:rPr>
        <w:t>Kaartjes trekken (5 min)</w:t>
      </w:r>
    </w:p>
    <w:p w14:paraId="12EB74CC" w14:textId="3A971460" w:rsidR="005A4839" w:rsidRDefault="005A4839" w:rsidP="00F92F19">
      <w:pPr>
        <w:spacing w:after="120"/>
        <w:jc w:val="both"/>
      </w:pPr>
      <w:r>
        <w:t xml:space="preserve">Laat </w:t>
      </w:r>
      <w:r w:rsidR="001C668B">
        <w:t>de leerlingen</w:t>
      </w:r>
      <w:r>
        <w:t xml:space="preserve"> uit een mandje een opdracht trekken met een kleine daad van barmhartigheid, bijvoorbeeld:</w:t>
      </w:r>
    </w:p>
    <w:p w14:paraId="6DEC7F63" w14:textId="77777777" w:rsidR="005A4839" w:rsidRDefault="005A4839" w:rsidP="001C668B">
      <w:pPr>
        <w:pStyle w:val="Lijstalinea"/>
        <w:numPr>
          <w:ilvl w:val="0"/>
          <w:numId w:val="33"/>
        </w:numPr>
        <w:jc w:val="both"/>
      </w:pPr>
      <w:r>
        <w:t>Geef iemand een oprecht compliment</w:t>
      </w:r>
    </w:p>
    <w:p w14:paraId="24DFEB88" w14:textId="77777777" w:rsidR="005A4839" w:rsidRDefault="005A4839" w:rsidP="001C668B">
      <w:pPr>
        <w:pStyle w:val="Lijstalinea"/>
        <w:numPr>
          <w:ilvl w:val="0"/>
          <w:numId w:val="33"/>
        </w:numPr>
        <w:jc w:val="both"/>
      </w:pPr>
      <w:r>
        <w:t>Help iemand zonder dat die het vraagt</w:t>
      </w:r>
    </w:p>
    <w:p w14:paraId="3D5B8FE8" w14:textId="77777777" w:rsidR="005A4839" w:rsidRDefault="005A4839" w:rsidP="001C668B">
      <w:pPr>
        <w:pStyle w:val="Lijstalinea"/>
        <w:numPr>
          <w:ilvl w:val="0"/>
          <w:numId w:val="33"/>
        </w:numPr>
        <w:jc w:val="both"/>
      </w:pPr>
      <w:r>
        <w:t>Luister bewust naar iemand die vaak stil is</w:t>
      </w:r>
    </w:p>
    <w:p w14:paraId="7CAC8667" w14:textId="77777777" w:rsidR="005A4839" w:rsidRDefault="005A4839" w:rsidP="001C668B">
      <w:pPr>
        <w:pStyle w:val="Lijstalinea"/>
        <w:numPr>
          <w:ilvl w:val="0"/>
          <w:numId w:val="33"/>
        </w:numPr>
        <w:jc w:val="both"/>
      </w:pPr>
      <w:r>
        <w:t>Stuur een bemoedigend berichtje</w:t>
      </w:r>
    </w:p>
    <w:p w14:paraId="66EF0ECD" w14:textId="01AD166E" w:rsidR="00C41DA5" w:rsidRDefault="005A4839" w:rsidP="001C668B">
      <w:pPr>
        <w:pStyle w:val="Lijstalinea"/>
        <w:numPr>
          <w:ilvl w:val="0"/>
          <w:numId w:val="33"/>
        </w:numPr>
        <w:jc w:val="both"/>
      </w:pPr>
      <w:r>
        <w:t>Laat iemand voorgaan of deel iets</w:t>
      </w:r>
    </w:p>
    <w:p w14:paraId="7E6CC089" w14:textId="29E70599" w:rsidR="000812F8" w:rsidRDefault="000812F8" w:rsidP="00F92F19">
      <w:pPr>
        <w:pStyle w:val="Lijstalinea"/>
        <w:numPr>
          <w:ilvl w:val="0"/>
          <w:numId w:val="33"/>
        </w:numPr>
        <w:spacing w:after="240"/>
        <w:ind w:left="714" w:hanging="357"/>
        <w:contextualSpacing w:val="0"/>
        <w:jc w:val="both"/>
      </w:pPr>
      <w:r>
        <w:t>…</w:t>
      </w:r>
    </w:p>
    <w:p w14:paraId="3784665D" w14:textId="5A653B60" w:rsidR="00A969C8" w:rsidRPr="001C668B" w:rsidRDefault="00A969C8" w:rsidP="00F92F19">
      <w:pPr>
        <w:spacing w:after="0"/>
        <w:jc w:val="both"/>
        <w:rPr>
          <w:b/>
          <w:bCs/>
        </w:rPr>
      </w:pPr>
      <w:r w:rsidRPr="001C668B">
        <w:rPr>
          <w:b/>
          <w:bCs/>
        </w:rPr>
        <w:t>Uitvoering</w:t>
      </w:r>
      <w:r w:rsidR="00F92F19">
        <w:rPr>
          <w:b/>
          <w:bCs/>
        </w:rPr>
        <w:t>:</w:t>
      </w:r>
    </w:p>
    <w:p w14:paraId="6D57C244" w14:textId="2E550123" w:rsidR="00A969C8" w:rsidRDefault="000812F8" w:rsidP="00A969C8">
      <w:pPr>
        <w:jc w:val="both"/>
      </w:pPr>
      <w:r>
        <w:t xml:space="preserve">Spreek een bepaalde periode af waarbinnen de leerlingen hun opdracht tot een goed einde brengen. </w:t>
      </w:r>
      <w:r w:rsidR="00A969C8">
        <w:t>De uitdaging is om deze daad anoniem of zonder erkenning te doen. Niet voor applaus, maar om echt iets goeds te betekenen.</w:t>
      </w:r>
    </w:p>
    <w:p w14:paraId="5AC4ABA7" w14:textId="77777777" w:rsidR="00A969C8" w:rsidRPr="00F92F19" w:rsidRDefault="00A969C8" w:rsidP="00F92F19">
      <w:pPr>
        <w:spacing w:after="0"/>
        <w:jc w:val="both"/>
        <w:rPr>
          <w:b/>
          <w:bCs/>
        </w:rPr>
      </w:pPr>
      <w:r w:rsidRPr="00F92F19">
        <w:rPr>
          <w:b/>
          <w:bCs/>
        </w:rPr>
        <w:t>Reflectie (10–15 min)</w:t>
      </w:r>
    </w:p>
    <w:p w14:paraId="253D1F25" w14:textId="77777777" w:rsidR="00F92F19" w:rsidRDefault="00A969C8" w:rsidP="00F92F19">
      <w:pPr>
        <w:spacing w:after="0"/>
        <w:jc w:val="both"/>
      </w:pPr>
      <w:r>
        <w:t>Kom samen en bespreek:</w:t>
      </w:r>
      <w:r w:rsidR="00F92F19">
        <w:t xml:space="preserve"> </w:t>
      </w:r>
    </w:p>
    <w:p w14:paraId="264707CF" w14:textId="37B7E79C" w:rsidR="00A969C8" w:rsidRDefault="00A969C8" w:rsidP="00F92F19">
      <w:pPr>
        <w:pStyle w:val="Lijstalinea"/>
        <w:numPr>
          <w:ilvl w:val="0"/>
          <w:numId w:val="34"/>
        </w:numPr>
        <w:jc w:val="both"/>
      </w:pPr>
      <w:r>
        <w:t>Hoe voelde het om iets goeds te doen?</w:t>
      </w:r>
    </w:p>
    <w:p w14:paraId="0E035E0E" w14:textId="77777777" w:rsidR="00A969C8" w:rsidRDefault="00A969C8" w:rsidP="00F92F19">
      <w:pPr>
        <w:pStyle w:val="Lijstalinea"/>
        <w:numPr>
          <w:ilvl w:val="0"/>
          <w:numId w:val="34"/>
        </w:numPr>
        <w:jc w:val="both"/>
      </w:pPr>
      <w:r>
        <w:t>Was het moeilijk om niets terug te verwachten?</w:t>
      </w:r>
    </w:p>
    <w:p w14:paraId="323BE7FF" w14:textId="77777777" w:rsidR="00A969C8" w:rsidRDefault="00A969C8" w:rsidP="00F92F19">
      <w:pPr>
        <w:pStyle w:val="Lijstalinea"/>
        <w:numPr>
          <w:ilvl w:val="0"/>
          <w:numId w:val="34"/>
        </w:numPr>
        <w:jc w:val="both"/>
      </w:pPr>
      <w:r>
        <w:t>Heb je gemerkt wat een klein gebaar kan doen?</w:t>
      </w:r>
    </w:p>
    <w:p w14:paraId="15A1FD5B" w14:textId="77777777" w:rsidR="00A969C8" w:rsidRPr="00F92F19" w:rsidRDefault="00A969C8" w:rsidP="00F92F19">
      <w:pPr>
        <w:spacing w:after="0"/>
        <w:jc w:val="both"/>
        <w:rPr>
          <w:b/>
          <w:bCs/>
        </w:rPr>
      </w:pPr>
      <w:r w:rsidRPr="00F92F19">
        <w:rPr>
          <w:b/>
          <w:bCs/>
        </w:rPr>
        <w:t>Afsluiter:</w:t>
      </w:r>
    </w:p>
    <w:p w14:paraId="3EF6F881" w14:textId="2A3B107E" w:rsidR="00A969C8" w:rsidRPr="006D3EB4" w:rsidRDefault="00A969C8" w:rsidP="00A969C8">
      <w:pPr>
        <w:jc w:val="both"/>
      </w:pPr>
      <w:r>
        <w:t>Laat iedereen één woord noemen dat voor hen bij barmhartigheid past (v</w:t>
      </w:r>
      <w:r w:rsidR="00F92F19">
        <w:t>b</w:t>
      </w:r>
      <w:r>
        <w:t>. geduld, helpen, luisteren, vergeven, nabijheid).</w:t>
      </w:r>
      <w:r w:rsidR="00717B37">
        <w:t xml:space="preserve"> Maak een (digitale) collage van al de woorden en hang deze op in de school.</w:t>
      </w:r>
    </w:p>
    <w:sectPr w:rsidR="00A969C8" w:rsidRPr="006D3EB4" w:rsidSect="006655E9">
      <w:endnotePr>
        <w:numFmt w:val="decimal"/>
      </w:endnotePr>
      <w:type w:val="continuous"/>
      <w:pgSz w:w="11906" w:h="16838" w:code="9"/>
      <w:pgMar w:top="1134" w:right="1418" w:bottom="1134" w:left="1418" w:header="709"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0861B4" w14:textId="77777777" w:rsidR="00805016" w:rsidRDefault="00805016" w:rsidP="00542652">
      <w:r>
        <w:separator/>
      </w:r>
    </w:p>
  </w:endnote>
  <w:endnote w:type="continuationSeparator" w:id="0">
    <w:p w14:paraId="11168FDF" w14:textId="77777777" w:rsidR="00805016" w:rsidRDefault="00805016" w:rsidP="00542652">
      <w:r>
        <w:continuationSeparator/>
      </w:r>
    </w:p>
  </w:endnote>
  <w:endnote w:type="continuationNotice" w:id="1">
    <w:p w14:paraId="16028112" w14:textId="77777777" w:rsidR="00805016" w:rsidRDefault="0080501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C2B2C" w14:textId="48698C22" w:rsidR="00742BE1" w:rsidRPr="00005053" w:rsidRDefault="00742BE1" w:rsidP="00BD17BC">
    <w:pPr>
      <w:pStyle w:val="Voettekst"/>
      <w:tabs>
        <w:tab w:val="clear" w:pos="9072"/>
        <w:tab w:val="right" w:pos="9070"/>
      </w:tabs>
      <w:rPr>
        <w:color w:val="404040" w:themeColor="text1" w:themeTint="BF"/>
        <w:sz w:val="18"/>
        <w:szCs w:val="18"/>
      </w:rPr>
    </w:pPr>
    <w:r w:rsidRPr="002267F6">
      <w:rPr>
        <w:b/>
        <w:color w:val="404040" w:themeColor="text1" w:themeTint="BF"/>
        <w:sz w:val="18"/>
        <w:szCs w:val="18"/>
      </w:rPr>
      <w:fldChar w:fldCharType="begin"/>
    </w:r>
    <w:r w:rsidRPr="002267F6">
      <w:rPr>
        <w:b/>
        <w:color w:val="404040" w:themeColor="text1" w:themeTint="BF"/>
        <w:sz w:val="18"/>
        <w:szCs w:val="18"/>
      </w:rPr>
      <w:instrText>PAGE  \* Arabic  \* MERGEFORMAT</w:instrText>
    </w:r>
    <w:r w:rsidRPr="002267F6">
      <w:rPr>
        <w:b/>
        <w:color w:val="404040" w:themeColor="text1" w:themeTint="BF"/>
        <w:sz w:val="18"/>
        <w:szCs w:val="18"/>
      </w:rPr>
      <w:fldChar w:fldCharType="separate"/>
    </w:r>
    <w:r w:rsidR="00CA1BF4" w:rsidRPr="00CA1BF4">
      <w:rPr>
        <w:b/>
        <w:noProof/>
        <w:color w:val="404040" w:themeColor="text1" w:themeTint="BF"/>
        <w:sz w:val="18"/>
        <w:szCs w:val="18"/>
        <w:lang w:val="nl-NL"/>
      </w:rPr>
      <w:t>2</w:t>
    </w:r>
    <w:r w:rsidRPr="002267F6">
      <w:rPr>
        <w:b/>
        <w:color w:val="404040" w:themeColor="text1" w:themeTint="BF"/>
        <w:sz w:val="18"/>
        <w:szCs w:val="18"/>
      </w:rPr>
      <w:fldChar w:fldCharType="end"/>
    </w:r>
    <w:r w:rsidRPr="002267F6">
      <w:rPr>
        <w:color w:val="404040" w:themeColor="text1" w:themeTint="BF"/>
        <w:sz w:val="18"/>
        <w:szCs w:val="18"/>
        <w:lang w:val="nl-NL"/>
      </w:rPr>
      <w:t xml:space="preserve"> van </w:t>
    </w:r>
    <w:r w:rsidRPr="002267F6">
      <w:rPr>
        <w:b/>
        <w:color w:val="404040" w:themeColor="text1" w:themeTint="BF"/>
        <w:sz w:val="18"/>
        <w:szCs w:val="18"/>
      </w:rPr>
      <w:fldChar w:fldCharType="begin"/>
    </w:r>
    <w:r w:rsidRPr="002267F6">
      <w:rPr>
        <w:b/>
        <w:color w:val="404040" w:themeColor="text1" w:themeTint="BF"/>
        <w:sz w:val="18"/>
        <w:szCs w:val="18"/>
      </w:rPr>
      <w:instrText>NUMPAGES  \* Arabic  \* MERGEFORMAT</w:instrText>
    </w:r>
    <w:r w:rsidRPr="002267F6">
      <w:rPr>
        <w:b/>
        <w:color w:val="404040" w:themeColor="text1" w:themeTint="BF"/>
        <w:sz w:val="18"/>
        <w:szCs w:val="18"/>
      </w:rPr>
      <w:fldChar w:fldCharType="separate"/>
    </w:r>
    <w:r w:rsidR="00CA1BF4" w:rsidRPr="00CA1BF4">
      <w:rPr>
        <w:b/>
        <w:noProof/>
        <w:color w:val="404040" w:themeColor="text1" w:themeTint="BF"/>
        <w:sz w:val="18"/>
        <w:szCs w:val="18"/>
        <w:lang w:val="nl-NL"/>
      </w:rPr>
      <w:t>2</w:t>
    </w:r>
    <w:r w:rsidRPr="002267F6">
      <w:rPr>
        <w:b/>
        <w:noProof/>
        <w:color w:val="404040" w:themeColor="text1" w:themeTint="BF"/>
        <w:sz w:val="18"/>
        <w:szCs w:val="18"/>
        <w:lang w:val="nl-NL"/>
      </w:rPr>
      <w:fldChar w:fldCharType="end"/>
    </w:r>
    <w:r w:rsidRPr="002267F6">
      <w:rPr>
        <w:b/>
        <w:color w:val="404040" w:themeColor="text1" w:themeTint="BF"/>
        <w:sz w:val="18"/>
        <w:szCs w:val="18"/>
      </w:rPr>
      <w:tab/>
    </w:r>
    <w:r>
      <w:rPr>
        <w:b/>
        <w:color w:val="404040" w:themeColor="text1" w:themeTint="BF"/>
        <w:sz w:val="18"/>
        <w:szCs w:val="18"/>
      </w:rPr>
      <w:fldChar w:fldCharType="begin"/>
    </w:r>
    <w:r>
      <w:rPr>
        <w:b/>
        <w:color w:val="404040" w:themeColor="text1" w:themeTint="BF"/>
        <w:sz w:val="18"/>
        <w:szCs w:val="18"/>
      </w:rPr>
      <w:instrText xml:space="preserve"> STYLEREF  </w:instrText>
    </w:r>
    <w:r w:rsidR="00737230">
      <w:rPr>
        <w:b/>
        <w:color w:val="404040" w:themeColor="text1" w:themeTint="BF"/>
        <w:sz w:val="18"/>
        <w:szCs w:val="18"/>
      </w:rPr>
      <w:instrText>"Titel</w:instrText>
    </w:r>
    <w:r w:rsidR="00982889">
      <w:rPr>
        <w:b/>
        <w:color w:val="404040" w:themeColor="text1" w:themeTint="BF"/>
        <w:sz w:val="18"/>
        <w:szCs w:val="18"/>
      </w:rPr>
      <w:instrText>"</w:instrText>
    </w:r>
    <w:r>
      <w:rPr>
        <w:b/>
        <w:color w:val="404040" w:themeColor="text1" w:themeTint="BF"/>
        <w:sz w:val="18"/>
        <w:szCs w:val="18"/>
      </w:rPr>
      <w:instrText xml:space="preserve">  \* MERGEFORMAT </w:instrText>
    </w:r>
    <w:r>
      <w:rPr>
        <w:b/>
        <w:color w:val="404040" w:themeColor="text1" w:themeTint="BF"/>
        <w:sz w:val="18"/>
        <w:szCs w:val="18"/>
      </w:rPr>
      <w:fldChar w:fldCharType="separate"/>
    </w:r>
    <w:r w:rsidR="00974920" w:rsidRPr="00974920">
      <w:rPr>
        <w:bCs/>
        <w:noProof/>
        <w:color w:val="404040" w:themeColor="text1" w:themeTint="BF"/>
        <w:sz w:val="18"/>
        <w:szCs w:val="18"/>
        <w:lang w:val="nl-NL"/>
      </w:rPr>
      <w:t>Liefde</w:t>
    </w:r>
    <w:r w:rsidR="00974920">
      <w:rPr>
        <w:b/>
        <w:noProof/>
        <w:color w:val="404040" w:themeColor="text1" w:themeTint="BF"/>
        <w:sz w:val="18"/>
        <w:szCs w:val="18"/>
      </w:rPr>
      <w:t xml:space="preserve"> werkt in barmhartigheid</w:t>
    </w:r>
    <w:r>
      <w:rPr>
        <w:b/>
        <w:color w:val="404040" w:themeColor="text1" w:themeTint="BF"/>
        <w:sz w:val="18"/>
        <w:szCs w:val="18"/>
      </w:rPr>
      <w:fldChar w:fldCharType="end"/>
    </w:r>
    <w:r w:rsidRPr="002267F6">
      <w:rPr>
        <w:b/>
        <w:color w:val="404040" w:themeColor="text1" w:themeTint="BF"/>
        <w:sz w:val="18"/>
        <w:szCs w:val="18"/>
      </w:rPr>
      <w:tab/>
    </w:r>
    <w:r>
      <w:rPr>
        <w:b/>
        <w:color w:val="404040" w:themeColor="text1" w:themeTint="BF"/>
        <w:sz w:val="18"/>
        <w:szCs w:val="18"/>
      </w:rPr>
      <w:fldChar w:fldCharType="begin"/>
    </w:r>
    <w:r w:rsidR="00737230">
      <w:rPr>
        <w:b/>
        <w:color w:val="404040" w:themeColor="text1" w:themeTint="BF"/>
        <w:sz w:val="18"/>
        <w:szCs w:val="18"/>
      </w:rPr>
      <w:instrText xml:space="preserve"> STYLEREF  Datumdocument</w:instrText>
    </w:r>
    <w:r>
      <w:rPr>
        <w:b/>
        <w:color w:val="404040" w:themeColor="text1" w:themeTint="BF"/>
        <w:sz w:val="18"/>
        <w:szCs w:val="18"/>
      </w:rPr>
      <w:instrText xml:space="preserve">  \* MERGEFORMAT </w:instrText>
    </w:r>
    <w:r>
      <w:rPr>
        <w:b/>
        <w:color w:val="404040" w:themeColor="text1" w:themeTint="BF"/>
        <w:sz w:val="18"/>
        <w:szCs w:val="18"/>
      </w:rPr>
      <w:fldChar w:fldCharType="separate"/>
    </w:r>
    <w:r w:rsidR="00974920" w:rsidRPr="00974920">
      <w:rPr>
        <w:bCs/>
        <w:noProof/>
        <w:color w:val="404040" w:themeColor="text1" w:themeTint="BF"/>
        <w:sz w:val="18"/>
        <w:szCs w:val="18"/>
        <w:lang w:val="nl-NL"/>
      </w:rPr>
      <w:t>2026-05-26</w:t>
    </w:r>
    <w:r>
      <w:rPr>
        <w:b/>
        <w:color w:val="404040" w:themeColor="text1" w:themeTint="B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B1CFB" w14:textId="77777777" w:rsidR="00742BE1" w:rsidRPr="00156BF7" w:rsidRDefault="00156BF7" w:rsidP="00BD17BC">
    <w:pPr>
      <w:pStyle w:val="Voettekst"/>
      <w:tabs>
        <w:tab w:val="clear" w:pos="9072"/>
        <w:tab w:val="right" w:pos="9070"/>
      </w:tabs>
      <w:rPr>
        <w:bCs/>
        <w:color w:val="404040" w:themeColor="text1" w:themeTint="BF"/>
        <w:sz w:val="18"/>
        <w:szCs w:val="18"/>
      </w:rPr>
    </w:pPr>
    <w:r w:rsidRPr="002267F6">
      <w:rPr>
        <w:noProof/>
        <w:lang w:eastAsia="nl-BE"/>
      </w:rPr>
      <w:drawing>
        <wp:anchor distT="0" distB="0" distL="114300" distR="114300" simplePos="0" relativeHeight="251662336" behindDoc="1" locked="0" layoutInCell="1" allowOverlap="1" wp14:anchorId="428DB6AC" wp14:editId="1C292961">
          <wp:simplePos x="0" y="0"/>
          <wp:positionH relativeFrom="column">
            <wp:posOffset>0</wp:posOffset>
          </wp:positionH>
          <wp:positionV relativeFrom="page">
            <wp:posOffset>10024110</wp:posOffset>
          </wp:positionV>
          <wp:extent cx="900000" cy="351000"/>
          <wp:effectExtent l="0" t="0" r="0" b="0"/>
          <wp:wrapNone/>
          <wp:docPr id="1433963614" name="Afbeelding 1433963614" descr="Afbeelding met Graphics, Lettertype, grafische vormgev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Graphics, Lettertype, grafische vormgeving, ontwerp&#10;&#10;Automatisch gegenereerde beschrijving"/>
                  <pic:cNvPicPr/>
                </pic:nvPicPr>
                <pic:blipFill rotWithShape="1">
                  <a:blip r:embed="rId1">
                    <a:extLst>
                      <a:ext uri="{28A0092B-C50C-407E-A947-70E740481C1C}">
                        <a14:useLocalDpi xmlns:a14="http://schemas.microsoft.com/office/drawing/2010/main" val="0"/>
                      </a:ext>
                    </a:extLst>
                  </a:blip>
                  <a:srcRect l="12471" t="10564" r="2595" b="6167"/>
                  <a:stretch/>
                </pic:blipFill>
                <pic:spPr bwMode="auto">
                  <a:xfrm>
                    <a:off x="0" y="0"/>
                    <a:ext cx="900000" cy="35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2BE1" w:rsidRPr="002267F6">
      <w:rPr>
        <w:b/>
        <w:color w:val="404040" w:themeColor="text1" w:themeTint="BF"/>
        <w:sz w:val="18"/>
        <w:szCs w:val="18"/>
      </w:rPr>
      <w:tab/>
    </w:r>
    <w:r w:rsidR="00742BE1" w:rsidRPr="002267F6">
      <w:rPr>
        <w:b/>
        <w:color w:val="404040" w:themeColor="text1" w:themeTint="BF"/>
        <w:sz w:val="18"/>
        <w:szCs w:val="18"/>
      </w:rPr>
      <w:tab/>
    </w:r>
    <w:r w:rsidRPr="00156BF7">
      <w:rPr>
        <w:bCs/>
        <w:color w:val="404040" w:themeColor="text1" w:themeTint="BF"/>
        <w:sz w:val="18"/>
        <w:szCs w:val="18"/>
      </w:rPr>
      <w:fldChar w:fldCharType="begin"/>
    </w:r>
    <w:r w:rsidRPr="00156BF7">
      <w:rPr>
        <w:bCs/>
        <w:color w:val="404040" w:themeColor="text1" w:themeTint="BF"/>
        <w:sz w:val="18"/>
        <w:szCs w:val="18"/>
      </w:rPr>
      <w:instrText>PAGE   \* MERGEFORMAT</w:instrText>
    </w:r>
    <w:r w:rsidRPr="00156BF7">
      <w:rPr>
        <w:bCs/>
        <w:color w:val="404040" w:themeColor="text1" w:themeTint="BF"/>
        <w:sz w:val="18"/>
        <w:szCs w:val="18"/>
      </w:rPr>
      <w:fldChar w:fldCharType="separate"/>
    </w:r>
    <w:r w:rsidRPr="00156BF7">
      <w:rPr>
        <w:bCs/>
        <w:color w:val="404040" w:themeColor="text1" w:themeTint="BF"/>
        <w:sz w:val="18"/>
        <w:szCs w:val="18"/>
        <w:lang w:val="nl-NL"/>
      </w:rPr>
      <w:t>1</w:t>
    </w:r>
    <w:r w:rsidRPr="00156BF7">
      <w:rPr>
        <w:bCs/>
        <w:color w:val="404040" w:themeColor="text1" w:themeTint="B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178A0" w14:textId="77777777" w:rsidR="00742BE1" w:rsidRPr="00156BF7" w:rsidRDefault="00092C7B" w:rsidP="00424A70">
    <w:pPr>
      <w:pStyle w:val="Voettekst"/>
      <w:tabs>
        <w:tab w:val="clear" w:pos="4536"/>
        <w:tab w:val="clear" w:pos="9072"/>
        <w:tab w:val="right" w:pos="9070"/>
      </w:tabs>
      <w:rPr>
        <w:bCs/>
        <w:color w:val="404040" w:themeColor="text1" w:themeTint="BF"/>
        <w:sz w:val="18"/>
        <w:szCs w:val="18"/>
      </w:rPr>
    </w:pPr>
    <w:r w:rsidRPr="002267F6">
      <w:rPr>
        <w:noProof/>
        <w:lang w:eastAsia="nl-BE"/>
      </w:rPr>
      <w:drawing>
        <wp:anchor distT="0" distB="0" distL="114300" distR="114300" simplePos="0" relativeHeight="251660288" behindDoc="1" locked="0" layoutInCell="1" allowOverlap="1" wp14:anchorId="5D9D02E7" wp14:editId="4E324D68">
          <wp:simplePos x="0" y="0"/>
          <wp:positionH relativeFrom="column">
            <wp:posOffset>-37726</wp:posOffset>
          </wp:positionH>
          <wp:positionV relativeFrom="page">
            <wp:posOffset>10022186</wp:posOffset>
          </wp:positionV>
          <wp:extent cx="900000" cy="345600"/>
          <wp:effectExtent l="0" t="0" r="0" b="0"/>
          <wp:wrapNone/>
          <wp:docPr id="1115418876" name="Afbeelding 111541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referRelativeResize="0"/>
                </pic:nvPicPr>
                <pic:blipFill>
                  <a:blip r:embed="rId1">
                    <a:extLst>
                      <a:ext uri="{28A0092B-C50C-407E-A947-70E740481C1C}">
                        <a14:useLocalDpi xmlns:a14="http://schemas.microsoft.com/office/drawing/2010/main" val="0"/>
                      </a:ext>
                    </a:extLst>
                  </a:blip>
                  <a:stretch>
                    <a:fillRect/>
                  </a:stretch>
                </pic:blipFill>
                <pic:spPr bwMode="auto">
                  <a:xfrm>
                    <a:off x="0" y="0"/>
                    <a:ext cx="900000" cy="34560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2BE1" w:rsidRPr="002267F6">
      <w:rPr>
        <w:b/>
        <w:color w:val="404040" w:themeColor="text1" w:themeTint="BF"/>
        <w:sz w:val="18"/>
        <w:szCs w:val="18"/>
      </w:rPr>
      <w:tab/>
    </w:r>
    <w:r w:rsidR="00156BF7" w:rsidRPr="00156BF7">
      <w:rPr>
        <w:bCs/>
        <w:color w:val="404040" w:themeColor="text1" w:themeTint="BF"/>
        <w:sz w:val="18"/>
        <w:szCs w:val="18"/>
      </w:rPr>
      <w:fldChar w:fldCharType="begin"/>
    </w:r>
    <w:r w:rsidR="00156BF7" w:rsidRPr="00156BF7">
      <w:rPr>
        <w:bCs/>
        <w:color w:val="404040" w:themeColor="text1" w:themeTint="BF"/>
        <w:sz w:val="18"/>
        <w:szCs w:val="18"/>
      </w:rPr>
      <w:instrText>PAGE   \* MERGEFORMAT</w:instrText>
    </w:r>
    <w:r w:rsidR="00156BF7" w:rsidRPr="00156BF7">
      <w:rPr>
        <w:bCs/>
        <w:color w:val="404040" w:themeColor="text1" w:themeTint="BF"/>
        <w:sz w:val="18"/>
        <w:szCs w:val="18"/>
      </w:rPr>
      <w:fldChar w:fldCharType="separate"/>
    </w:r>
    <w:r w:rsidR="00156BF7" w:rsidRPr="00156BF7">
      <w:rPr>
        <w:bCs/>
        <w:color w:val="404040" w:themeColor="text1" w:themeTint="BF"/>
        <w:sz w:val="18"/>
        <w:szCs w:val="18"/>
        <w:lang w:val="nl-NL"/>
      </w:rPr>
      <w:t>1</w:t>
    </w:r>
    <w:r w:rsidR="00156BF7" w:rsidRPr="00156BF7">
      <w:rPr>
        <w:bCs/>
        <w:color w:val="404040" w:themeColor="text1" w:themeTint="B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EB7EB9" w14:textId="77777777" w:rsidR="00805016" w:rsidRDefault="00805016" w:rsidP="00542652">
      <w:r>
        <w:separator/>
      </w:r>
    </w:p>
  </w:footnote>
  <w:footnote w:type="continuationSeparator" w:id="0">
    <w:p w14:paraId="65820175" w14:textId="77777777" w:rsidR="00805016" w:rsidRDefault="00805016" w:rsidP="00542652">
      <w:r>
        <w:continuationSeparator/>
      </w:r>
    </w:p>
    <w:p w14:paraId="477ED48C" w14:textId="77777777" w:rsidR="00805016" w:rsidRDefault="00805016"/>
    <w:p w14:paraId="67ACE00A" w14:textId="77777777" w:rsidR="00805016" w:rsidRDefault="00805016"/>
  </w:footnote>
  <w:footnote w:id="1">
    <w:p w14:paraId="6FB7293F" w14:textId="3459483F" w:rsidR="006B3D9F" w:rsidRPr="006B3D9F" w:rsidRDefault="006B3D9F">
      <w:pPr>
        <w:pStyle w:val="Voetnoottekst"/>
        <w:rPr>
          <w:lang w:val="nl-NL"/>
        </w:rPr>
      </w:pPr>
      <w:r>
        <w:rPr>
          <w:rStyle w:val="Voetnootmarkering"/>
        </w:rPr>
        <w:footnoteRef/>
      </w:r>
      <w:r>
        <w:t xml:space="preserve"> </w:t>
      </w:r>
      <w:r w:rsidR="00612B1C">
        <w:rPr>
          <w:lang w:val="nl-NL"/>
        </w:rPr>
        <w:t xml:space="preserve">Zie: </w:t>
      </w:r>
      <w:hyperlink r:id="rId1" w:history="1">
        <w:r w:rsidR="00612B1C" w:rsidRPr="00665938">
          <w:rPr>
            <w:rStyle w:val="Hyperlink"/>
            <w:lang w:val="nl-NL"/>
          </w:rPr>
          <w:t>https://pro.katholiekonderwijs.vlaanderen/leeftocht/uit-het-werkveld</w:t>
        </w:r>
      </w:hyperlink>
      <w:r w:rsidR="00612B1C">
        <w:rPr>
          <w:lang w:val="nl-NL"/>
        </w:rPr>
        <w:t xml:space="preserve">. </w:t>
      </w:r>
    </w:p>
  </w:footnote>
  <w:footnote w:id="2">
    <w:p w14:paraId="3DC5087F" w14:textId="773ED6DF" w:rsidR="00A3310D" w:rsidRPr="00A3310D" w:rsidRDefault="00A3310D" w:rsidP="00A3310D">
      <w:pPr>
        <w:pStyle w:val="Voetnoottekst"/>
        <w:jc w:val="both"/>
        <w:rPr>
          <w:lang w:val="nl-NL"/>
        </w:rPr>
      </w:pPr>
      <w:r>
        <w:rPr>
          <w:rStyle w:val="Voetnootmarkering"/>
        </w:rPr>
        <w:footnoteRef/>
      </w:r>
      <w:r>
        <w:t xml:space="preserve"> </w:t>
      </w:r>
      <w:r>
        <w:rPr>
          <w:lang w:val="nl-NL"/>
        </w:rPr>
        <w:t>Dit stukje tekst opent</w:t>
      </w:r>
      <w:r w:rsidR="005C1DE0">
        <w:rPr>
          <w:lang w:val="nl-NL"/>
        </w:rPr>
        <w:t xml:space="preserve"> de deur</w:t>
      </w:r>
      <w:r>
        <w:rPr>
          <w:lang w:val="nl-NL"/>
        </w:rPr>
        <w:t xml:space="preserve"> </w:t>
      </w:r>
      <w:r w:rsidR="009A614F">
        <w:rPr>
          <w:lang w:val="nl-NL"/>
        </w:rPr>
        <w:t>voor de ‘identiteitskaart van God’ in andere tradities</w:t>
      </w:r>
      <w:r>
        <w:rPr>
          <w:lang w:val="nl-NL"/>
        </w:rPr>
        <w:t xml:space="preserve">. </w:t>
      </w:r>
      <w:r w:rsidR="009A614F">
        <w:rPr>
          <w:lang w:val="nl-NL"/>
        </w:rPr>
        <w:t xml:space="preserve">Bekijk deze en andere </w:t>
      </w:r>
      <w:r w:rsidR="00EA4427">
        <w:rPr>
          <w:lang w:val="nl-NL"/>
        </w:rPr>
        <w:t xml:space="preserve">ideeën bij item </w:t>
      </w:r>
      <w:r w:rsidR="00EA4427" w:rsidRPr="00EA4427">
        <w:rPr>
          <w:i/>
          <w:iCs/>
          <w:lang w:val="nl-NL"/>
        </w:rPr>
        <w:t>6. Interreligieuze impulsen</w:t>
      </w:r>
      <w:r w:rsidR="00EA4427">
        <w:rPr>
          <w:lang w:val="nl-NL"/>
        </w:rPr>
        <w:t xml:space="preserve"> van dit document</w:t>
      </w:r>
      <w:r>
        <w:rPr>
          <w:lang w:val="nl-NL"/>
        </w:rPr>
        <w:t>.</w:t>
      </w:r>
    </w:p>
  </w:footnote>
  <w:footnote w:id="3">
    <w:p w14:paraId="3B51686B" w14:textId="772F6CF7" w:rsidR="001C58CF" w:rsidRPr="001C58CF" w:rsidRDefault="001C58CF">
      <w:pPr>
        <w:pStyle w:val="Voetnoottekst"/>
        <w:rPr>
          <w:lang w:val="nl-NL"/>
        </w:rPr>
      </w:pPr>
      <w:r>
        <w:rPr>
          <w:rStyle w:val="Voetnootmarkering"/>
        </w:rPr>
        <w:footnoteRef/>
      </w:r>
      <w:r>
        <w:t xml:space="preserve"> </w:t>
      </w:r>
      <w:r>
        <w:rPr>
          <w:lang w:val="nl-NL"/>
        </w:rPr>
        <w:t xml:space="preserve">Zie item </w:t>
      </w:r>
      <w:r w:rsidR="00583EEC" w:rsidRPr="00583EEC">
        <w:rPr>
          <w:i/>
          <w:iCs/>
          <w:lang w:val="nl-NL"/>
        </w:rPr>
        <w:t>3. Teksten over barmhartigheid en liefde</w:t>
      </w:r>
      <w:r w:rsidR="00583EEC">
        <w:rPr>
          <w:lang w:val="nl-NL"/>
        </w:rPr>
        <w:t xml:space="preserve"> (blz. 8) in dit document.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997CF6"/>
    <w:multiLevelType w:val="hybridMultilevel"/>
    <w:tmpl w:val="7B90D020"/>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5D61880"/>
    <w:multiLevelType w:val="hybridMultilevel"/>
    <w:tmpl w:val="6C22B56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CC51F11"/>
    <w:multiLevelType w:val="hybridMultilevel"/>
    <w:tmpl w:val="F43EB2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FF4249D"/>
    <w:multiLevelType w:val="hybridMultilevel"/>
    <w:tmpl w:val="CD52713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0D856A8"/>
    <w:multiLevelType w:val="hybridMultilevel"/>
    <w:tmpl w:val="7FDE064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2161698"/>
    <w:multiLevelType w:val="multilevel"/>
    <w:tmpl w:val="08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14DF6657"/>
    <w:multiLevelType w:val="hybridMultilevel"/>
    <w:tmpl w:val="E01C57C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7DE49A8"/>
    <w:multiLevelType w:val="hybridMultilevel"/>
    <w:tmpl w:val="E0A4B50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9FE4DE6"/>
    <w:multiLevelType w:val="hybridMultilevel"/>
    <w:tmpl w:val="BE94BC08"/>
    <w:lvl w:ilvl="0" w:tplc="901ACE7A">
      <w:start w:val="1"/>
      <w:numFmt w:val="bullet"/>
      <w:lvlText w:val=""/>
      <w:lvlJc w:val="left"/>
      <w:pPr>
        <w:ind w:left="36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4B443A3"/>
    <w:multiLevelType w:val="hybridMultilevel"/>
    <w:tmpl w:val="09F681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82417CB"/>
    <w:multiLevelType w:val="hybridMultilevel"/>
    <w:tmpl w:val="D85CF6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F6C6F69"/>
    <w:multiLevelType w:val="hybridMultilevel"/>
    <w:tmpl w:val="BD9CA86A"/>
    <w:lvl w:ilvl="0" w:tplc="5B0C6CE6">
      <w:start w:val="1"/>
      <w:numFmt w:val="bullet"/>
      <w:pStyle w:val="Opsomming1"/>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18A3A1A"/>
    <w:multiLevelType w:val="hybridMultilevel"/>
    <w:tmpl w:val="627C9B0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3BB9676F"/>
    <w:multiLevelType w:val="hybridMultilevel"/>
    <w:tmpl w:val="C91CAD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0885631"/>
    <w:multiLevelType w:val="hybridMultilevel"/>
    <w:tmpl w:val="9766D0E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40FF358B"/>
    <w:multiLevelType w:val="hybridMultilevel"/>
    <w:tmpl w:val="A57E4EE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16D3662"/>
    <w:multiLevelType w:val="hybridMultilevel"/>
    <w:tmpl w:val="3B14CEE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384678E"/>
    <w:multiLevelType w:val="hybridMultilevel"/>
    <w:tmpl w:val="03B21AF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4D15B98"/>
    <w:multiLevelType w:val="hybridMultilevel"/>
    <w:tmpl w:val="9A74D46C"/>
    <w:lvl w:ilvl="0" w:tplc="DAE647CE">
      <w:start w:val="1"/>
      <w:numFmt w:val="bullet"/>
      <w:pStyle w:val="Lijstalinea"/>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9" w15:restartNumberingAfterBreak="0">
    <w:nsid w:val="4A2E1D9C"/>
    <w:multiLevelType w:val="hybridMultilevel"/>
    <w:tmpl w:val="3D7E5B2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4BA242E6"/>
    <w:multiLevelType w:val="multilevel"/>
    <w:tmpl w:val="CCF20862"/>
    <w:lvl w:ilvl="0">
      <w:start w:val="1"/>
      <w:numFmt w:val="decimal"/>
      <w:pStyle w:val="Kop1"/>
      <w:lvlText w:val="%1"/>
      <w:lvlJc w:val="left"/>
      <w:pPr>
        <w:ind w:left="737" w:hanging="737"/>
      </w:pPr>
      <w:rPr>
        <w:rFonts w:ascii="Trebuchet MS" w:hAnsi="Trebuchet MS" w:hint="default"/>
        <w:b/>
        <w:i w:val="0"/>
        <w:color w:val="262626" w:themeColor="text1" w:themeTint="D9"/>
        <w:sz w:val="24"/>
      </w:rPr>
    </w:lvl>
    <w:lvl w:ilvl="1">
      <w:start w:val="1"/>
      <w:numFmt w:val="decimal"/>
      <w:pStyle w:val="Kop2"/>
      <w:lvlText w:val="%1.%2"/>
      <w:lvlJc w:val="left"/>
      <w:pPr>
        <w:ind w:left="737" w:hanging="737"/>
      </w:pPr>
      <w:rPr>
        <w:rFonts w:ascii="Trebuchet MS" w:hAnsi="Trebuchet MS" w:hint="default"/>
        <w:b/>
        <w:i w:val="0"/>
        <w:color w:val="262626" w:themeColor="text1" w:themeTint="D9"/>
        <w:sz w:val="20"/>
      </w:rPr>
    </w:lvl>
    <w:lvl w:ilvl="2">
      <w:start w:val="1"/>
      <w:numFmt w:val="decimal"/>
      <w:pStyle w:val="Kop3"/>
      <w:lvlText w:val="%1.%2.%3"/>
      <w:lvlJc w:val="left"/>
      <w:pPr>
        <w:ind w:left="737" w:hanging="737"/>
      </w:pPr>
      <w:rPr>
        <w:rFonts w:ascii="Trebuchet MS" w:hAnsi="Trebuchet MS" w:hint="default"/>
        <w:b w:val="0"/>
        <w:i/>
        <w:color w:val="262626" w:themeColor="text1" w:themeTint="D9"/>
        <w:sz w:val="20"/>
      </w:rPr>
    </w:lvl>
    <w:lvl w:ilvl="3">
      <w:start w:val="1"/>
      <w:numFmt w:val="decimal"/>
      <w:pStyle w:val="Kop4"/>
      <w:lvlText w:val="%1.%2.%3.%4"/>
      <w:lvlJc w:val="left"/>
      <w:pPr>
        <w:ind w:left="737" w:hanging="737"/>
      </w:pPr>
      <w:rPr>
        <w:rFonts w:ascii="Trebuchet MS" w:hAnsi="Trebuchet MS" w:hint="default"/>
        <w:b w:val="0"/>
        <w:i w:val="0"/>
        <w:color w:val="262626" w:themeColor="text1" w:themeTint="D9"/>
        <w:sz w:val="20"/>
      </w:rPr>
    </w:lvl>
    <w:lvl w:ilvl="4">
      <w:start w:val="1"/>
      <w:numFmt w:val="decimal"/>
      <w:pStyle w:val="Kop5"/>
      <w:lvlText w:val="%1.%2.%3.%4.%5"/>
      <w:lvlJc w:val="left"/>
      <w:pPr>
        <w:ind w:left="737" w:hanging="737"/>
      </w:pPr>
      <w:rPr>
        <w:rFonts w:hint="default"/>
      </w:rPr>
    </w:lvl>
    <w:lvl w:ilvl="5">
      <w:start w:val="1"/>
      <w:numFmt w:val="decimal"/>
      <w:pStyle w:val="Kop6"/>
      <w:lvlText w:val="%1.%2.%3.%4.%5.%6"/>
      <w:lvlJc w:val="left"/>
      <w:pPr>
        <w:ind w:left="737" w:hanging="737"/>
      </w:pPr>
      <w:rPr>
        <w:rFonts w:hint="default"/>
      </w:rPr>
    </w:lvl>
    <w:lvl w:ilvl="6">
      <w:start w:val="1"/>
      <w:numFmt w:val="decimal"/>
      <w:pStyle w:val="Kop7"/>
      <w:lvlText w:val="%1.%2.%3.%4.%5.%6.%7"/>
      <w:lvlJc w:val="left"/>
      <w:pPr>
        <w:ind w:left="737" w:hanging="737"/>
      </w:pPr>
      <w:rPr>
        <w:rFonts w:hint="default"/>
      </w:rPr>
    </w:lvl>
    <w:lvl w:ilvl="7">
      <w:start w:val="1"/>
      <w:numFmt w:val="decimal"/>
      <w:pStyle w:val="Kop8"/>
      <w:lvlText w:val="%1.%2.%3.%4.%5.%6.%7.%8"/>
      <w:lvlJc w:val="left"/>
      <w:pPr>
        <w:ind w:left="737" w:hanging="737"/>
      </w:pPr>
      <w:rPr>
        <w:rFonts w:hint="default"/>
      </w:rPr>
    </w:lvl>
    <w:lvl w:ilvl="8">
      <w:start w:val="1"/>
      <w:numFmt w:val="decimal"/>
      <w:pStyle w:val="Kop9"/>
      <w:lvlText w:val="%1.%2.%3.%4.%5.%6.%7.%8.%9"/>
      <w:lvlJc w:val="left"/>
      <w:pPr>
        <w:ind w:left="737" w:hanging="737"/>
      </w:pPr>
      <w:rPr>
        <w:rFonts w:hint="default"/>
      </w:rPr>
    </w:lvl>
  </w:abstractNum>
  <w:abstractNum w:abstractNumId="21" w15:restartNumberingAfterBreak="0">
    <w:nsid w:val="53EC3D91"/>
    <w:multiLevelType w:val="hybridMultilevel"/>
    <w:tmpl w:val="492A39DC"/>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7F34F31"/>
    <w:multiLevelType w:val="hybridMultilevel"/>
    <w:tmpl w:val="892AAD1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5BC27907"/>
    <w:multiLevelType w:val="hybridMultilevel"/>
    <w:tmpl w:val="90D60EC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2FA6430"/>
    <w:multiLevelType w:val="hybridMultilevel"/>
    <w:tmpl w:val="A6B605A8"/>
    <w:lvl w:ilvl="0" w:tplc="08643FBE">
      <w:start w:val="1"/>
      <w:numFmt w:val="bullet"/>
      <w:pStyle w:val="Opsomming2"/>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81F3881"/>
    <w:multiLevelType w:val="hybridMultilevel"/>
    <w:tmpl w:val="EF66BA6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68CF1E7A"/>
    <w:multiLevelType w:val="hybridMultilevel"/>
    <w:tmpl w:val="CE9E19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E950801"/>
    <w:multiLevelType w:val="hybridMultilevel"/>
    <w:tmpl w:val="7B98EB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73891669"/>
    <w:multiLevelType w:val="hybridMultilevel"/>
    <w:tmpl w:val="FF54D67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7515671C"/>
    <w:multiLevelType w:val="hybridMultilevel"/>
    <w:tmpl w:val="B9161FE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77A48ED"/>
    <w:multiLevelType w:val="hybridMultilevel"/>
    <w:tmpl w:val="C4AA58A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38713209">
    <w:abstractNumId w:val="20"/>
  </w:num>
  <w:num w:numId="2" w16cid:durableId="2085225797">
    <w:abstractNumId w:val="20"/>
  </w:num>
  <w:num w:numId="3" w16cid:durableId="210112520">
    <w:abstractNumId w:val="8"/>
  </w:num>
  <w:num w:numId="4" w16cid:durableId="2146391007">
    <w:abstractNumId w:val="20"/>
    <w:lvlOverride w:ilvl="0">
      <w:lvl w:ilvl="0">
        <w:start w:val="1"/>
        <w:numFmt w:val="decimal"/>
        <w:pStyle w:val="Kop1"/>
        <w:lvlText w:val="%1"/>
        <w:lvlJc w:val="left"/>
        <w:pPr>
          <w:ind w:left="737" w:hanging="737"/>
        </w:pPr>
        <w:rPr>
          <w:rFonts w:ascii="Trebuchet MS" w:hAnsi="Trebuchet MS" w:hint="default"/>
          <w:b/>
          <w:i w:val="0"/>
          <w:color w:val="000000" w:themeColor="text1"/>
          <w:sz w:val="24"/>
        </w:rPr>
      </w:lvl>
    </w:lvlOverride>
    <w:lvlOverride w:ilvl="1">
      <w:lvl w:ilvl="1">
        <w:start w:val="1"/>
        <w:numFmt w:val="decimal"/>
        <w:pStyle w:val="Kop2"/>
        <w:lvlText w:val="%1.%2"/>
        <w:lvlJc w:val="left"/>
        <w:pPr>
          <w:ind w:left="737" w:hanging="737"/>
        </w:pPr>
        <w:rPr>
          <w:rFonts w:ascii="Trebuchet MS" w:hAnsi="Trebuchet MS" w:hint="default"/>
          <w:b/>
          <w:i w:val="0"/>
          <w:color w:val="000000" w:themeColor="text1"/>
          <w:sz w:val="22"/>
        </w:rPr>
      </w:lvl>
    </w:lvlOverride>
    <w:lvlOverride w:ilvl="2">
      <w:lvl w:ilvl="2">
        <w:start w:val="1"/>
        <w:numFmt w:val="decimal"/>
        <w:pStyle w:val="Kop3"/>
        <w:lvlText w:val="%1.%2.%3"/>
        <w:lvlJc w:val="left"/>
        <w:pPr>
          <w:ind w:left="737" w:hanging="737"/>
        </w:pPr>
        <w:rPr>
          <w:rFonts w:ascii="Trebuchet MS" w:hAnsi="Trebuchet MS" w:hint="default"/>
          <w:b/>
          <w:i w:val="0"/>
          <w:color w:val="000000" w:themeColor="text1"/>
          <w:sz w:val="20"/>
        </w:rPr>
      </w:lvl>
    </w:lvlOverride>
    <w:lvlOverride w:ilvl="3">
      <w:lvl w:ilvl="3">
        <w:start w:val="1"/>
        <w:numFmt w:val="decimal"/>
        <w:pStyle w:val="Kop4"/>
        <w:lvlText w:val="%1.%2.%3.%4"/>
        <w:lvlJc w:val="left"/>
        <w:pPr>
          <w:ind w:left="737" w:hanging="737"/>
        </w:pPr>
        <w:rPr>
          <w:rFonts w:hint="default"/>
        </w:rPr>
      </w:lvl>
    </w:lvlOverride>
    <w:lvlOverride w:ilvl="4">
      <w:lvl w:ilvl="4">
        <w:start w:val="1"/>
        <w:numFmt w:val="decimal"/>
        <w:pStyle w:val="Kop5"/>
        <w:lvlText w:val="%1.%2.%3.%4.%5"/>
        <w:lvlJc w:val="left"/>
        <w:pPr>
          <w:ind w:left="737" w:hanging="737"/>
        </w:pPr>
        <w:rPr>
          <w:rFonts w:hint="default"/>
        </w:rPr>
      </w:lvl>
    </w:lvlOverride>
    <w:lvlOverride w:ilvl="5">
      <w:lvl w:ilvl="5">
        <w:start w:val="1"/>
        <w:numFmt w:val="decimal"/>
        <w:pStyle w:val="Kop6"/>
        <w:lvlText w:val="%1.%2.%3.%4.%5.%6"/>
        <w:lvlJc w:val="left"/>
        <w:pPr>
          <w:ind w:left="737" w:hanging="737"/>
        </w:pPr>
        <w:rPr>
          <w:rFonts w:hint="default"/>
        </w:rPr>
      </w:lvl>
    </w:lvlOverride>
    <w:lvlOverride w:ilvl="6">
      <w:lvl w:ilvl="6">
        <w:start w:val="1"/>
        <w:numFmt w:val="decimal"/>
        <w:pStyle w:val="Kop7"/>
        <w:lvlText w:val="%1.%2.%3.%4.%5.%6.%7"/>
        <w:lvlJc w:val="left"/>
        <w:pPr>
          <w:ind w:left="737" w:hanging="737"/>
        </w:pPr>
        <w:rPr>
          <w:rFonts w:hint="default"/>
        </w:rPr>
      </w:lvl>
    </w:lvlOverride>
    <w:lvlOverride w:ilvl="7">
      <w:lvl w:ilvl="7">
        <w:start w:val="1"/>
        <w:numFmt w:val="decimal"/>
        <w:pStyle w:val="Kop8"/>
        <w:lvlText w:val="%1.%2.%3.%4.%5.%6.%7.%8"/>
        <w:lvlJc w:val="left"/>
        <w:pPr>
          <w:ind w:left="737" w:hanging="737"/>
        </w:pPr>
        <w:rPr>
          <w:rFonts w:hint="default"/>
        </w:rPr>
      </w:lvl>
    </w:lvlOverride>
    <w:lvlOverride w:ilvl="8">
      <w:lvl w:ilvl="8">
        <w:start w:val="1"/>
        <w:numFmt w:val="decimal"/>
        <w:pStyle w:val="Kop9"/>
        <w:lvlText w:val="%1.%2.%3.%4.%5.%6.%7.%8.%9"/>
        <w:lvlJc w:val="left"/>
        <w:pPr>
          <w:ind w:left="737" w:hanging="737"/>
        </w:pPr>
        <w:rPr>
          <w:rFonts w:hint="default"/>
        </w:rPr>
      </w:lvl>
    </w:lvlOverride>
  </w:num>
  <w:num w:numId="5" w16cid:durableId="1703018917">
    <w:abstractNumId w:val="20"/>
  </w:num>
  <w:num w:numId="6" w16cid:durableId="287706536">
    <w:abstractNumId w:val="11"/>
  </w:num>
  <w:num w:numId="7" w16cid:durableId="2057389921">
    <w:abstractNumId w:val="24"/>
  </w:num>
  <w:num w:numId="8" w16cid:durableId="175048375">
    <w:abstractNumId w:val="18"/>
  </w:num>
  <w:num w:numId="9" w16cid:durableId="336887750">
    <w:abstractNumId w:val="30"/>
  </w:num>
  <w:num w:numId="10" w16cid:durableId="1666779299">
    <w:abstractNumId w:val="5"/>
  </w:num>
  <w:num w:numId="11" w16cid:durableId="1219172945">
    <w:abstractNumId w:val="14"/>
  </w:num>
  <w:num w:numId="12" w16cid:durableId="1852329665">
    <w:abstractNumId w:val="25"/>
  </w:num>
  <w:num w:numId="13" w16cid:durableId="1497765492">
    <w:abstractNumId w:val="0"/>
  </w:num>
  <w:num w:numId="14" w16cid:durableId="1416636234">
    <w:abstractNumId w:val="9"/>
  </w:num>
  <w:num w:numId="15" w16cid:durableId="1422530674">
    <w:abstractNumId w:val="6"/>
  </w:num>
  <w:num w:numId="16" w16cid:durableId="949045670">
    <w:abstractNumId w:val="10"/>
  </w:num>
  <w:num w:numId="17" w16cid:durableId="133370652">
    <w:abstractNumId w:val="22"/>
  </w:num>
  <w:num w:numId="18" w16cid:durableId="285737847">
    <w:abstractNumId w:val="2"/>
  </w:num>
  <w:num w:numId="19" w16cid:durableId="1285623018">
    <w:abstractNumId w:val="4"/>
  </w:num>
  <w:num w:numId="20" w16cid:durableId="1680083780">
    <w:abstractNumId w:val="21"/>
  </w:num>
  <w:num w:numId="21" w16cid:durableId="1830906521">
    <w:abstractNumId w:val="19"/>
  </w:num>
  <w:num w:numId="22" w16cid:durableId="1108431311">
    <w:abstractNumId w:val="13"/>
  </w:num>
  <w:num w:numId="23" w16cid:durableId="2042432545">
    <w:abstractNumId w:val="28"/>
  </w:num>
  <w:num w:numId="24" w16cid:durableId="81144849">
    <w:abstractNumId w:val="17"/>
  </w:num>
  <w:num w:numId="25" w16cid:durableId="2083284320">
    <w:abstractNumId w:val="23"/>
  </w:num>
  <w:num w:numId="26" w16cid:durableId="261760725">
    <w:abstractNumId w:val="26"/>
  </w:num>
  <w:num w:numId="27" w16cid:durableId="1146121206">
    <w:abstractNumId w:val="3"/>
  </w:num>
  <w:num w:numId="28" w16cid:durableId="1845824174">
    <w:abstractNumId w:val="29"/>
  </w:num>
  <w:num w:numId="29" w16cid:durableId="1839272827">
    <w:abstractNumId w:val="7"/>
  </w:num>
  <w:num w:numId="30" w16cid:durableId="1022055425">
    <w:abstractNumId w:val="27"/>
  </w:num>
  <w:num w:numId="31" w16cid:durableId="542450644">
    <w:abstractNumId w:val="12"/>
  </w:num>
  <w:num w:numId="32" w16cid:durableId="671835184">
    <w:abstractNumId w:val="15"/>
  </w:num>
  <w:num w:numId="33" w16cid:durableId="1302153280">
    <w:abstractNumId w:val="1"/>
  </w:num>
  <w:num w:numId="34" w16cid:durableId="67773197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attachedTemplate r:id="rId1"/>
  <w:defaultTabStop w:val="709"/>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numFmt w:val="decimal"/>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1BA"/>
    <w:rsid w:val="000025A1"/>
    <w:rsid w:val="00005053"/>
    <w:rsid w:val="00017C96"/>
    <w:rsid w:val="00020948"/>
    <w:rsid w:val="0002559F"/>
    <w:rsid w:val="00034324"/>
    <w:rsid w:val="00037708"/>
    <w:rsid w:val="00045EBA"/>
    <w:rsid w:val="00050125"/>
    <w:rsid w:val="000575B2"/>
    <w:rsid w:val="000677F9"/>
    <w:rsid w:val="000712FE"/>
    <w:rsid w:val="00074033"/>
    <w:rsid w:val="000812F8"/>
    <w:rsid w:val="00081A6B"/>
    <w:rsid w:val="00092C7B"/>
    <w:rsid w:val="0009309A"/>
    <w:rsid w:val="000A380F"/>
    <w:rsid w:val="000A4B0F"/>
    <w:rsid w:val="000B47EA"/>
    <w:rsid w:val="000B5E1B"/>
    <w:rsid w:val="000C5ED7"/>
    <w:rsid w:val="000C68C2"/>
    <w:rsid w:val="000D12ED"/>
    <w:rsid w:val="000D3F74"/>
    <w:rsid w:val="000D5051"/>
    <w:rsid w:val="000D639C"/>
    <w:rsid w:val="000E0EDC"/>
    <w:rsid w:val="000E22A3"/>
    <w:rsid w:val="000E6B20"/>
    <w:rsid w:val="000E72F5"/>
    <w:rsid w:val="000E738D"/>
    <w:rsid w:val="000F2C45"/>
    <w:rsid w:val="000F4C84"/>
    <w:rsid w:val="000F6D41"/>
    <w:rsid w:val="001010D3"/>
    <w:rsid w:val="001047F7"/>
    <w:rsid w:val="00105CA3"/>
    <w:rsid w:val="001077E0"/>
    <w:rsid w:val="0010791D"/>
    <w:rsid w:val="00116005"/>
    <w:rsid w:val="00124E96"/>
    <w:rsid w:val="00125451"/>
    <w:rsid w:val="00127D92"/>
    <w:rsid w:val="001315DD"/>
    <w:rsid w:val="001411EE"/>
    <w:rsid w:val="00145E94"/>
    <w:rsid w:val="0014741B"/>
    <w:rsid w:val="001539F1"/>
    <w:rsid w:val="00153D89"/>
    <w:rsid w:val="00156BF7"/>
    <w:rsid w:val="001572E1"/>
    <w:rsid w:val="0016010B"/>
    <w:rsid w:val="0016105D"/>
    <w:rsid w:val="001663F3"/>
    <w:rsid w:val="00167FAC"/>
    <w:rsid w:val="001755E4"/>
    <w:rsid w:val="00181906"/>
    <w:rsid w:val="00184DC6"/>
    <w:rsid w:val="00184F88"/>
    <w:rsid w:val="00187036"/>
    <w:rsid w:val="001905A3"/>
    <w:rsid w:val="001910AB"/>
    <w:rsid w:val="00192F4A"/>
    <w:rsid w:val="00195631"/>
    <w:rsid w:val="0019644C"/>
    <w:rsid w:val="001A5011"/>
    <w:rsid w:val="001B26D6"/>
    <w:rsid w:val="001B4CC6"/>
    <w:rsid w:val="001C0C5E"/>
    <w:rsid w:val="001C2532"/>
    <w:rsid w:val="001C58CF"/>
    <w:rsid w:val="001C668B"/>
    <w:rsid w:val="001D4084"/>
    <w:rsid w:val="001D65EB"/>
    <w:rsid w:val="001E0E5D"/>
    <w:rsid w:val="001E28E7"/>
    <w:rsid w:val="001E2B0B"/>
    <w:rsid w:val="001E41A4"/>
    <w:rsid w:val="001E41DD"/>
    <w:rsid w:val="001E48FB"/>
    <w:rsid w:val="001E5FF6"/>
    <w:rsid w:val="001E7667"/>
    <w:rsid w:val="001F2D0F"/>
    <w:rsid w:val="0020522C"/>
    <w:rsid w:val="00206C15"/>
    <w:rsid w:val="00210A36"/>
    <w:rsid w:val="00212944"/>
    <w:rsid w:val="00221718"/>
    <w:rsid w:val="00222055"/>
    <w:rsid w:val="002234D4"/>
    <w:rsid w:val="0022385B"/>
    <w:rsid w:val="00225806"/>
    <w:rsid w:val="00230823"/>
    <w:rsid w:val="00237820"/>
    <w:rsid w:val="00243149"/>
    <w:rsid w:val="00244327"/>
    <w:rsid w:val="00245828"/>
    <w:rsid w:val="00245F1E"/>
    <w:rsid w:val="00247587"/>
    <w:rsid w:val="00247617"/>
    <w:rsid w:val="00247A5E"/>
    <w:rsid w:val="00250907"/>
    <w:rsid w:val="00253A08"/>
    <w:rsid w:val="0025424A"/>
    <w:rsid w:val="00254CC0"/>
    <w:rsid w:val="00254E6E"/>
    <w:rsid w:val="00255604"/>
    <w:rsid w:val="00257116"/>
    <w:rsid w:val="00260326"/>
    <w:rsid w:val="0026274E"/>
    <w:rsid w:val="00264549"/>
    <w:rsid w:val="0026610B"/>
    <w:rsid w:val="00267B3C"/>
    <w:rsid w:val="002714E4"/>
    <w:rsid w:val="00272CB9"/>
    <w:rsid w:val="002757DF"/>
    <w:rsid w:val="002773E7"/>
    <w:rsid w:val="00280DC5"/>
    <w:rsid w:val="00282BB1"/>
    <w:rsid w:val="0028445D"/>
    <w:rsid w:val="002862E9"/>
    <w:rsid w:val="00287C15"/>
    <w:rsid w:val="00290079"/>
    <w:rsid w:val="002907B7"/>
    <w:rsid w:val="00290BCB"/>
    <w:rsid w:val="0029763F"/>
    <w:rsid w:val="002A5D61"/>
    <w:rsid w:val="002A73BA"/>
    <w:rsid w:val="002B021D"/>
    <w:rsid w:val="002B3D3B"/>
    <w:rsid w:val="002B4659"/>
    <w:rsid w:val="002C6FD7"/>
    <w:rsid w:val="002C7149"/>
    <w:rsid w:val="002D5079"/>
    <w:rsid w:val="002D5583"/>
    <w:rsid w:val="002D5628"/>
    <w:rsid w:val="002E25CA"/>
    <w:rsid w:val="002E4022"/>
    <w:rsid w:val="002E7E40"/>
    <w:rsid w:val="00305086"/>
    <w:rsid w:val="00305736"/>
    <w:rsid w:val="00314A01"/>
    <w:rsid w:val="003154BF"/>
    <w:rsid w:val="0031624F"/>
    <w:rsid w:val="0031761C"/>
    <w:rsid w:val="0032251D"/>
    <w:rsid w:val="00323038"/>
    <w:rsid w:val="003234AF"/>
    <w:rsid w:val="00327B8E"/>
    <w:rsid w:val="003321E9"/>
    <w:rsid w:val="003342B6"/>
    <w:rsid w:val="00342B58"/>
    <w:rsid w:val="0034324A"/>
    <w:rsid w:val="00344488"/>
    <w:rsid w:val="003463CD"/>
    <w:rsid w:val="00355407"/>
    <w:rsid w:val="003556C8"/>
    <w:rsid w:val="003569C5"/>
    <w:rsid w:val="00357A3B"/>
    <w:rsid w:val="00362816"/>
    <w:rsid w:val="003658C1"/>
    <w:rsid w:val="00366D4E"/>
    <w:rsid w:val="00366E04"/>
    <w:rsid w:val="0037386F"/>
    <w:rsid w:val="00374E2A"/>
    <w:rsid w:val="003770F7"/>
    <w:rsid w:val="0037798D"/>
    <w:rsid w:val="00377AFC"/>
    <w:rsid w:val="00382C47"/>
    <w:rsid w:val="00382F07"/>
    <w:rsid w:val="00384537"/>
    <w:rsid w:val="00387534"/>
    <w:rsid w:val="0039133C"/>
    <w:rsid w:val="00393812"/>
    <w:rsid w:val="00397197"/>
    <w:rsid w:val="003A0FA5"/>
    <w:rsid w:val="003A7EB5"/>
    <w:rsid w:val="003B20EF"/>
    <w:rsid w:val="003C0BBE"/>
    <w:rsid w:val="003C11FA"/>
    <w:rsid w:val="003C2F3F"/>
    <w:rsid w:val="003C3080"/>
    <w:rsid w:val="003C365A"/>
    <w:rsid w:val="003C79EF"/>
    <w:rsid w:val="003D02CD"/>
    <w:rsid w:val="003D26B8"/>
    <w:rsid w:val="003D42FA"/>
    <w:rsid w:val="003D45A6"/>
    <w:rsid w:val="003E0F63"/>
    <w:rsid w:val="003F3B3F"/>
    <w:rsid w:val="003F4266"/>
    <w:rsid w:val="003F604E"/>
    <w:rsid w:val="00405283"/>
    <w:rsid w:val="00405793"/>
    <w:rsid w:val="004160BB"/>
    <w:rsid w:val="004202C7"/>
    <w:rsid w:val="00424A70"/>
    <w:rsid w:val="004305D4"/>
    <w:rsid w:val="004340F7"/>
    <w:rsid w:val="004359EC"/>
    <w:rsid w:val="00435D32"/>
    <w:rsid w:val="00435EF9"/>
    <w:rsid w:val="00437BBA"/>
    <w:rsid w:val="004417E9"/>
    <w:rsid w:val="0044226A"/>
    <w:rsid w:val="00442F4C"/>
    <w:rsid w:val="00444759"/>
    <w:rsid w:val="00446CD4"/>
    <w:rsid w:val="0045047E"/>
    <w:rsid w:val="00450BE0"/>
    <w:rsid w:val="004520C8"/>
    <w:rsid w:val="00452506"/>
    <w:rsid w:val="00456013"/>
    <w:rsid w:val="00456A79"/>
    <w:rsid w:val="00456B7A"/>
    <w:rsid w:val="0046180B"/>
    <w:rsid w:val="00461FAC"/>
    <w:rsid w:val="004654C4"/>
    <w:rsid w:val="00473015"/>
    <w:rsid w:val="00475418"/>
    <w:rsid w:val="0047687E"/>
    <w:rsid w:val="004776E7"/>
    <w:rsid w:val="00477F3A"/>
    <w:rsid w:val="004822AA"/>
    <w:rsid w:val="00483E4E"/>
    <w:rsid w:val="00496A5E"/>
    <w:rsid w:val="004A312D"/>
    <w:rsid w:val="004A3E71"/>
    <w:rsid w:val="004A563B"/>
    <w:rsid w:val="004A5EF0"/>
    <w:rsid w:val="004A755E"/>
    <w:rsid w:val="004B179D"/>
    <w:rsid w:val="004B28C1"/>
    <w:rsid w:val="004B6D8C"/>
    <w:rsid w:val="004C3FCD"/>
    <w:rsid w:val="004D062F"/>
    <w:rsid w:val="004D1343"/>
    <w:rsid w:val="004D4F84"/>
    <w:rsid w:val="004D7C2E"/>
    <w:rsid w:val="004F0902"/>
    <w:rsid w:val="004F1514"/>
    <w:rsid w:val="004F1DF1"/>
    <w:rsid w:val="004F4BAD"/>
    <w:rsid w:val="004F5D3C"/>
    <w:rsid w:val="004F5EB3"/>
    <w:rsid w:val="004F670C"/>
    <w:rsid w:val="005027D6"/>
    <w:rsid w:val="00507B8D"/>
    <w:rsid w:val="0051512A"/>
    <w:rsid w:val="0051626C"/>
    <w:rsid w:val="005206CD"/>
    <w:rsid w:val="00527115"/>
    <w:rsid w:val="00531181"/>
    <w:rsid w:val="00531604"/>
    <w:rsid w:val="005365F3"/>
    <w:rsid w:val="00542652"/>
    <w:rsid w:val="00545821"/>
    <w:rsid w:val="005555AB"/>
    <w:rsid w:val="00565A69"/>
    <w:rsid w:val="00573614"/>
    <w:rsid w:val="00575130"/>
    <w:rsid w:val="00580BFA"/>
    <w:rsid w:val="00581F57"/>
    <w:rsid w:val="005827F0"/>
    <w:rsid w:val="00582D2E"/>
    <w:rsid w:val="00583EEC"/>
    <w:rsid w:val="0058457E"/>
    <w:rsid w:val="00587F9C"/>
    <w:rsid w:val="00592194"/>
    <w:rsid w:val="005953A7"/>
    <w:rsid w:val="005A1963"/>
    <w:rsid w:val="005A1A1B"/>
    <w:rsid w:val="005A4839"/>
    <w:rsid w:val="005A7C01"/>
    <w:rsid w:val="005B6E7C"/>
    <w:rsid w:val="005B732D"/>
    <w:rsid w:val="005C0FF7"/>
    <w:rsid w:val="005C12C2"/>
    <w:rsid w:val="005C1DE0"/>
    <w:rsid w:val="005C2046"/>
    <w:rsid w:val="005C4006"/>
    <w:rsid w:val="005E1C22"/>
    <w:rsid w:val="005E7D6D"/>
    <w:rsid w:val="005F2920"/>
    <w:rsid w:val="005F413F"/>
    <w:rsid w:val="00601116"/>
    <w:rsid w:val="0060187B"/>
    <w:rsid w:val="00602896"/>
    <w:rsid w:val="00603B79"/>
    <w:rsid w:val="00612B1C"/>
    <w:rsid w:val="006150C4"/>
    <w:rsid w:val="00620A2B"/>
    <w:rsid w:val="00621CBE"/>
    <w:rsid w:val="00623671"/>
    <w:rsid w:val="00623ADA"/>
    <w:rsid w:val="00624448"/>
    <w:rsid w:val="00627D29"/>
    <w:rsid w:val="006301DD"/>
    <w:rsid w:val="00637F13"/>
    <w:rsid w:val="00640317"/>
    <w:rsid w:val="006426DB"/>
    <w:rsid w:val="00643A7C"/>
    <w:rsid w:val="00643BB3"/>
    <w:rsid w:val="00645332"/>
    <w:rsid w:val="00645DF8"/>
    <w:rsid w:val="006505A5"/>
    <w:rsid w:val="00652394"/>
    <w:rsid w:val="0065447F"/>
    <w:rsid w:val="00655740"/>
    <w:rsid w:val="00657662"/>
    <w:rsid w:val="00657AE7"/>
    <w:rsid w:val="0066095C"/>
    <w:rsid w:val="0066310A"/>
    <w:rsid w:val="00664D1D"/>
    <w:rsid w:val="006655E9"/>
    <w:rsid w:val="00675BA9"/>
    <w:rsid w:val="006838BB"/>
    <w:rsid w:val="00683F92"/>
    <w:rsid w:val="006845AA"/>
    <w:rsid w:val="0068504D"/>
    <w:rsid w:val="006872E7"/>
    <w:rsid w:val="006903EF"/>
    <w:rsid w:val="006918BA"/>
    <w:rsid w:val="00692DD9"/>
    <w:rsid w:val="0069452D"/>
    <w:rsid w:val="006A0184"/>
    <w:rsid w:val="006A04E3"/>
    <w:rsid w:val="006A0D80"/>
    <w:rsid w:val="006A1A57"/>
    <w:rsid w:val="006A2E14"/>
    <w:rsid w:val="006A5A53"/>
    <w:rsid w:val="006A709A"/>
    <w:rsid w:val="006B1A13"/>
    <w:rsid w:val="006B3D9F"/>
    <w:rsid w:val="006B3DD8"/>
    <w:rsid w:val="006B3E16"/>
    <w:rsid w:val="006B4C37"/>
    <w:rsid w:val="006B4E2C"/>
    <w:rsid w:val="006C0E77"/>
    <w:rsid w:val="006D2A65"/>
    <w:rsid w:val="006D3EB4"/>
    <w:rsid w:val="006D3F09"/>
    <w:rsid w:val="006D667D"/>
    <w:rsid w:val="006E3EF7"/>
    <w:rsid w:val="006E4D68"/>
    <w:rsid w:val="006F0121"/>
    <w:rsid w:val="006F5280"/>
    <w:rsid w:val="00701086"/>
    <w:rsid w:val="007011BA"/>
    <w:rsid w:val="00704EFB"/>
    <w:rsid w:val="00707111"/>
    <w:rsid w:val="007115EE"/>
    <w:rsid w:val="007118F1"/>
    <w:rsid w:val="00711A8E"/>
    <w:rsid w:val="0071469E"/>
    <w:rsid w:val="00716850"/>
    <w:rsid w:val="00717598"/>
    <w:rsid w:val="00717723"/>
    <w:rsid w:val="00717B37"/>
    <w:rsid w:val="00724210"/>
    <w:rsid w:val="007242CD"/>
    <w:rsid w:val="00727F36"/>
    <w:rsid w:val="00731982"/>
    <w:rsid w:val="00733752"/>
    <w:rsid w:val="00734DC3"/>
    <w:rsid w:val="00737230"/>
    <w:rsid w:val="00742BE1"/>
    <w:rsid w:val="00744492"/>
    <w:rsid w:val="00751BC1"/>
    <w:rsid w:val="00752236"/>
    <w:rsid w:val="00754363"/>
    <w:rsid w:val="0076402C"/>
    <w:rsid w:val="00765F33"/>
    <w:rsid w:val="007668F6"/>
    <w:rsid w:val="00766DA3"/>
    <w:rsid w:val="007670BD"/>
    <w:rsid w:val="007714B4"/>
    <w:rsid w:val="007755A0"/>
    <w:rsid w:val="007755F9"/>
    <w:rsid w:val="00790DA0"/>
    <w:rsid w:val="007913F3"/>
    <w:rsid w:val="00791ABB"/>
    <w:rsid w:val="00791F3E"/>
    <w:rsid w:val="00794B76"/>
    <w:rsid w:val="007A49B8"/>
    <w:rsid w:val="007A538B"/>
    <w:rsid w:val="007A53D4"/>
    <w:rsid w:val="007A601F"/>
    <w:rsid w:val="007B025C"/>
    <w:rsid w:val="007B4ED4"/>
    <w:rsid w:val="007C098C"/>
    <w:rsid w:val="007C1831"/>
    <w:rsid w:val="007C3BD2"/>
    <w:rsid w:val="007C4B11"/>
    <w:rsid w:val="007C6AAD"/>
    <w:rsid w:val="007D36A8"/>
    <w:rsid w:val="007D5840"/>
    <w:rsid w:val="007D7685"/>
    <w:rsid w:val="007E5CF1"/>
    <w:rsid w:val="007E6DC0"/>
    <w:rsid w:val="007F00C2"/>
    <w:rsid w:val="007F27AB"/>
    <w:rsid w:val="007F50A2"/>
    <w:rsid w:val="007F737E"/>
    <w:rsid w:val="008022A1"/>
    <w:rsid w:val="008026E2"/>
    <w:rsid w:val="00803E9F"/>
    <w:rsid w:val="00805016"/>
    <w:rsid w:val="00810B37"/>
    <w:rsid w:val="0082102F"/>
    <w:rsid w:val="00821DA5"/>
    <w:rsid w:val="00826C23"/>
    <w:rsid w:val="00830982"/>
    <w:rsid w:val="00831D21"/>
    <w:rsid w:val="00832EE1"/>
    <w:rsid w:val="00844A02"/>
    <w:rsid w:val="00861A96"/>
    <w:rsid w:val="00863F63"/>
    <w:rsid w:val="00864358"/>
    <w:rsid w:val="00867555"/>
    <w:rsid w:val="00870B9C"/>
    <w:rsid w:val="00872210"/>
    <w:rsid w:val="00876958"/>
    <w:rsid w:val="00877C8A"/>
    <w:rsid w:val="008854E2"/>
    <w:rsid w:val="00885D95"/>
    <w:rsid w:val="0089119D"/>
    <w:rsid w:val="00893ECF"/>
    <w:rsid w:val="008A1FC5"/>
    <w:rsid w:val="008A2765"/>
    <w:rsid w:val="008A4F54"/>
    <w:rsid w:val="008A5DFF"/>
    <w:rsid w:val="008A7596"/>
    <w:rsid w:val="008B663C"/>
    <w:rsid w:val="008D16D2"/>
    <w:rsid w:val="008D4918"/>
    <w:rsid w:val="008E2108"/>
    <w:rsid w:val="008E3DF9"/>
    <w:rsid w:val="008E65BF"/>
    <w:rsid w:val="008E6DB1"/>
    <w:rsid w:val="008F68C7"/>
    <w:rsid w:val="008F79A8"/>
    <w:rsid w:val="00900DA2"/>
    <w:rsid w:val="0090100B"/>
    <w:rsid w:val="0090340D"/>
    <w:rsid w:val="00904D7F"/>
    <w:rsid w:val="0090582A"/>
    <w:rsid w:val="009123EA"/>
    <w:rsid w:val="009128A9"/>
    <w:rsid w:val="009265A6"/>
    <w:rsid w:val="009322F4"/>
    <w:rsid w:val="009327EA"/>
    <w:rsid w:val="009424B0"/>
    <w:rsid w:val="009439EA"/>
    <w:rsid w:val="00943AF2"/>
    <w:rsid w:val="00954509"/>
    <w:rsid w:val="00955FED"/>
    <w:rsid w:val="009613EC"/>
    <w:rsid w:val="00962456"/>
    <w:rsid w:val="00974920"/>
    <w:rsid w:val="00976830"/>
    <w:rsid w:val="00980DCE"/>
    <w:rsid w:val="0098219C"/>
    <w:rsid w:val="00982889"/>
    <w:rsid w:val="00983866"/>
    <w:rsid w:val="00986C41"/>
    <w:rsid w:val="0099452C"/>
    <w:rsid w:val="0099620A"/>
    <w:rsid w:val="009A30D5"/>
    <w:rsid w:val="009A614F"/>
    <w:rsid w:val="009A6EA2"/>
    <w:rsid w:val="009A7C56"/>
    <w:rsid w:val="009B235B"/>
    <w:rsid w:val="009B4946"/>
    <w:rsid w:val="009B63B2"/>
    <w:rsid w:val="009C500D"/>
    <w:rsid w:val="009D068D"/>
    <w:rsid w:val="009D0714"/>
    <w:rsid w:val="009D29A7"/>
    <w:rsid w:val="009D610A"/>
    <w:rsid w:val="009E61A9"/>
    <w:rsid w:val="009F000C"/>
    <w:rsid w:val="009F1882"/>
    <w:rsid w:val="009F3C7A"/>
    <w:rsid w:val="009F68A3"/>
    <w:rsid w:val="00A0066B"/>
    <w:rsid w:val="00A01075"/>
    <w:rsid w:val="00A04E1D"/>
    <w:rsid w:val="00A10266"/>
    <w:rsid w:val="00A11154"/>
    <w:rsid w:val="00A11299"/>
    <w:rsid w:val="00A22A38"/>
    <w:rsid w:val="00A23DFD"/>
    <w:rsid w:val="00A2455B"/>
    <w:rsid w:val="00A26F07"/>
    <w:rsid w:val="00A3310D"/>
    <w:rsid w:val="00A442E2"/>
    <w:rsid w:val="00A44960"/>
    <w:rsid w:val="00A4500B"/>
    <w:rsid w:val="00A45C88"/>
    <w:rsid w:val="00A46AAE"/>
    <w:rsid w:val="00A51A04"/>
    <w:rsid w:val="00A52B82"/>
    <w:rsid w:val="00A53AB1"/>
    <w:rsid w:val="00A615D6"/>
    <w:rsid w:val="00A64A86"/>
    <w:rsid w:val="00A64B25"/>
    <w:rsid w:val="00A72D9E"/>
    <w:rsid w:val="00A75144"/>
    <w:rsid w:val="00A75F66"/>
    <w:rsid w:val="00A763D6"/>
    <w:rsid w:val="00A76F36"/>
    <w:rsid w:val="00A774B2"/>
    <w:rsid w:val="00A80239"/>
    <w:rsid w:val="00A84694"/>
    <w:rsid w:val="00A853B3"/>
    <w:rsid w:val="00A86033"/>
    <w:rsid w:val="00A90E5B"/>
    <w:rsid w:val="00A969C8"/>
    <w:rsid w:val="00AA3295"/>
    <w:rsid w:val="00AA570F"/>
    <w:rsid w:val="00AA7AB6"/>
    <w:rsid w:val="00AB68EC"/>
    <w:rsid w:val="00AC43ED"/>
    <w:rsid w:val="00AD2124"/>
    <w:rsid w:val="00AD58E3"/>
    <w:rsid w:val="00AE042D"/>
    <w:rsid w:val="00AE29B3"/>
    <w:rsid w:val="00AE3D10"/>
    <w:rsid w:val="00AE57DC"/>
    <w:rsid w:val="00AE7BF8"/>
    <w:rsid w:val="00AF2EA8"/>
    <w:rsid w:val="00AF3A7B"/>
    <w:rsid w:val="00B001DE"/>
    <w:rsid w:val="00B06244"/>
    <w:rsid w:val="00B0652B"/>
    <w:rsid w:val="00B162F7"/>
    <w:rsid w:val="00B278A0"/>
    <w:rsid w:val="00B3089F"/>
    <w:rsid w:val="00B30A96"/>
    <w:rsid w:val="00B31212"/>
    <w:rsid w:val="00B333D2"/>
    <w:rsid w:val="00B339D0"/>
    <w:rsid w:val="00B33B85"/>
    <w:rsid w:val="00B3548E"/>
    <w:rsid w:val="00B42B0E"/>
    <w:rsid w:val="00B45EA0"/>
    <w:rsid w:val="00B46550"/>
    <w:rsid w:val="00B46939"/>
    <w:rsid w:val="00B47444"/>
    <w:rsid w:val="00B51E01"/>
    <w:rsid w:val="00B559FB"/>
    <w:rsid w:val="00B55B05"/>
    <w:rsid w:val="00B57E17"/>
    <w:rsid w:val="00B614E7"/>
    <w:rsid w:val="00B63231"/>
    <w:rsid w:val="00B65E4C"/>
    <w:rsid w:val="00B66369"/>
    <w:rsid w:val="00B74B05"/>
    <w:rsid w:val="00B74EB0"/>
    <w:rsid w:val="00B8406A"/>
    <w:rsid w:val="00B8697A"/>
    <w:rsid w:val="00B9372F"/>
    <w:rsid w:val="00B95F82"/>
    <w:rsid w:val="00B965B4"/>
    <w:rsid w:val="00B96AA4"/>
    <w:rsid w:val="00BB1F59"/>
    <w:rsid w:val="00BB46B3"/>
    <w:rsid w:val="00BC04D6"/>
    <w:rsid w:val="00BC3446"/>
    <w:rsid w:val="00BC3750"/>
    <w:rsid w:val="00BC40A7"/>
    <w:rsid w:val="00BD17BC"/>
    <w:rsid w:val="00BD6623"/>
    <w:rsid w:val="00BE1BC9"/>
    <w:rsid w:val="00BE3CC8"/>
    <w:rsid w:val="00BE5126"/>
    <w:rsid w:val="00BE6CA3"/>
    <w:rsid w:val="00BF1EF0"/>
    <w:rsid w:val="00BF535C"/>
    <w:rsid w:val="00BF6AA7"/>
    <w:rsid w:val="00C02ED3"/>
    <w:rsid w:val="00C04761"/>
    <w:rsid w:val="00C05814"/>
    <w:rsid w:val="00C06487"/>
    <w:rsid w:val="00C13FDB"/>
    <w:rsid w:val="00C16B6B"/>
    <w:rsid w:val="00C222B0"/>
    <w:rsid w:val="00C27924"/>
    <w:rsid w:val="00C3301F"/>
    <w:rsid w:val="00C335F6"/>
    <w:rsid w:val="00C33D0F"/>
    <w:rsid w:val="00C34916"/>
    <w:rsid w:val="00C36ECB"/>
    <w:rsid w:val="00C41DA5"/>
    <w:rsid w:val="00C42227"/>
    <w:rsid w:val="00C50663"/>
    <w:rsid w:val="00C57B86"/>
    <w:rsid w:val="00C6257B"/>
    <w:rsid w:val="00C62703"/>
    <w:rsid w:val="00C65DF5"/>
    <w:rsid w:val="00C73101"/>
    <w:rsid w:val="00C749B4"/>
    <w:rsid w:val="00C76EF6"/>
    <w:rsid w:val="00C773BF"/>
    <w:rsid w:val="00C9024E"/>
    <w:rsid w:val="00C926CA"/>
    <w:rsid w:val="00C93D8E"/>
    <w:rsid w:val="00CA1BF4"/>
    <w:rsid w:val="00CA2ADD"/>
    <w:rsid w:val="00CA5FFB"/>
    <w:rsid w:val="00CA6B4F"/>
    <w:rsid w:val="00CA70E6"/>
    <w:rsid w:val="00CB0A9B"/>
    <w:rsid w:val="00CB1B2C"/>
    <w:rsid w:val="00CB310E"/>
    <w:rsid w:val="00CB54BD"/>
    <w:rsid w:val="00CB7931"/>
    <w:rsid w:val="00CC07C6"/>
    <w:rsid w:val="00CC1472"/>
    <w:rsid w:val="00CC45E2"/>
    <w:rsid w:val="00CC5998"/>
    <w:rsid w:val="00CC608A"/>
    <w:rsid w:val="00CD304F"/>
    <w:rsid w:val="00CD7FDE"/>
    <w:rsid w:val="00CE16BC"/>
    <w:rsid w:val="00CE3356"/>
    <w:rsid w:val="00CE4A24"/>
    <w:rsid w:val="00CF0F90"/>
    <w:rsid w:val="00CF2CFC"/>
    <w:rsid w:val="00CF6801"/>
    <w:rsid w:val="00D05A70"/>
    <w:rsid w:val="00D10539"/>
    <w:rsid w:val="00D13A9B"/>
    <w:rsid w:val="00D14A93"/>
    <w:rsid w:val="00D14B29"/>
    <w:rsid w:val="00D14D4E"/>
    <w:rsid w:val="00D14E35"/>
    <w:rsid w:val="00D153F1"/>
    <w:rsid w:val="00D15C13"/>
    <w:rsid w:val="00D16174"/>
    <w:rsid w:val="00D164F2"/>
    <w:rsid w:val="00D2120A"/>
    <w:rsid w:val="00D24E49"/>
    <w:rsid w:val="00D25013"/>
    <w:rsid w:val="00D25557"/>
    <w:rsid w:val="00D27963"/>
    <w:rsid w:val="00D31F1F"/>
    <w:rsid w:val="00D3244B"/>
    <w:rsid w:val="00D32709"/>
    <w:rsid w:val="00D32F44"/>
    <w:rsid w:val="00D35E05"/>
    <w:rsid w:val="00D41823"/>
    <w:rsid w:val="00D43014"/>
    <w:rsid w:val="00D46BAD"/>
    <w:rsid w:val="00D47932"/>
    <w:rsid w:val="00D52798"/>
    <w:rsid w:val="00D57927"/>
    <w:rsid w:val="00D62CAD"/>
    <w:rsid w:val="00D637D4"/>
    <w:rsid w:val="00D71FD9"/>
    <w:rsid w:val="00D728DC"/>
    <w:rsid w:val="00D77F81"/>
    <w:rsid w:val="00D8274D"/>
    <w:rsid w:val="00D91EDD"/>
    <w:rsid w:val="00DA082D"/>
    <w:rsid w:val="00DA1BCC"/>
    <w:rsid w:val="00DA2DE5"/>
    <w:rsid w:val="00DB4E69"/>
    <w:rsid w:val="00DB60B6"/>
    <w:rsid w:val="00DB668E"/>
    <w:rsid w:val="00DC1E08"/>
    <w:rsid w:val="00DC7F5B"/>
    <w:rsid w:val="00DD1DB3"/>
    <w:rsid w:val="00DE268E"/>
    <w:rsid w:val="00DE411B"/>
    <w:rsid w:val="00DF01DD"/>
    <w:rsid w:val="00DF09AC"/>
    <w:rsid w:val="00DF16AC"/>
    <w:rsid w:val="00DF17C0"/>
    <w:rsid w:val="00DF20AB"/>
    <w:rsid w:val="00DF2813"/>
    <w:rsid w:val="00DF2C62"/>
    <w:rsid w:val="00DF315A"/>
    <w:rsid w:val="00DF4F93"/>
    <w:rsid w:val="00DF55F1"/>
    <w:rsid w:val="00DF785F"/>
    <w:rsid w:val="00E02A25"/>
    <w:rsid w:val="00E02D09"/>
    <w:rsid w:val="00E03F61"/>
    <w:rsid w:val="00E04192"/>
    <w:rsid w:val="00E10FED"/>
    <w:rsid w:val="00E15B72"/>
    <w:rsid w:val="00E161D9"/>
    <w:rsid w:val="00E2096D"/>
    <w:rsid w:val="00E27E09"/>
    <w:rsid w:val="00E453EF"/>
    <w:rsid w:val="00E47C80"/>
    <w:rsid w:val="00E50010"/>
    <w:rsid w:val="00E50F3A"/>
    <w:rsid w:val="00E53A66"/>
    <w:rsid w:val="00E53ADC"/>
    <w:rsid w:val="00E557ED"/>
    <w:rsid w:val="00E5772B"/>
    <w:rsid w:val="00E647C8"/>
    <w:rsid w:val="00E67E04"/>
    <w:rsid w:val="00E712B1"/>
    <w:rsid w:val="00E73A6D"/>
    <w:rsid w:val="00E75062"/>
    <w:rsid w:val="00E8057D"/>
    <w:rsid w:val="00E81306"/>
    <w:rsid w:val="00E818E8"/>
    <w:rsid w:val="00E82741"/>
    <w:rsid w:val="00E85664"/>
    <w:rsid w:val="00E94E6B"/>
    <w:rsid w:val="00E95386"/>
    <w:rsid w:val="00EA1E6D"/>
    <w:rsid w:val="00EA41E2"/>
    <w:rsid w:val="00EA4427"/>
    <w:rsid w:val="00EA6F08"/>
    <w:rsid w:val="00EB06DE"/>
    <w:rsid w:val="00EB3154"/>
    <w:rsid w:val="00EB3381"/>
    <w:rsid w:val="00EB7282"/>
    <w:rsid w:val="00EC194F"/>
    <w:rsid w:val="00EC3B8F"/>
    <w:rsid w:val="00EC5B12"/>
    <w:rsid w:val="00EC71BD"/>
    <w:rsid w:val="00ED64E2"/>
    <w:rsid w:val="00EE1643"/>
    <w:rsid w:val="00EE47A8"/>
    <w:rsid w:val="00EE56CB"/>
    <w:rsid w:val="00EF0141"/>
    <w:rsid w:val="00EF0587"/>
    <w:rsid w:val="00EF0C7C"/>
    <w:rsid w:val="00EF1C47"/>
    <w:rsid w:val="00EF1F22"/>
    <w:rsid w:val="00EF60DB"/>
    <w:rsid w:val="00F01269"/>
    <w:rsid w:val="00F03C79"/>
    <w:rsid w:val="00F0501E"/>
    <w:rsid w:val="00F0681C"/>
    <w:rsid w:val="00F0765B"/>
    <w:rsid w:val="00F12FC3"/>
    <w:rsid w:val="00F16ECB"/>
    <w:rsid w:val="00F2090C"/>
    <w:rsid w:val="00F2108F"/>
    <w:rsid w:val="00F24820"/>
    <w:rsid w:val="00F2707D"/>
    <w:rsid w:val="00F32922"/>
    <w:rsid w:val="00F32B4E"/>
    <w:rsid w:val="00F36458"/>
    <w:rsid w:val="00F36BFE"/>
    <w:rsid w:val="00F5043B"/>
    <w:rsid w:val="00F628EC"/>
    <w:rsid w:val="00F62FF5"/>
    <w:rsid w:val="00F65FA3"/>
    <w:rsid w:val="00F70B2F"/>
    <w:rsid w:val="00F75273"/>
    <w:rsid w:val="00F75290"/>
    <w:rsid w:val="00F7669F"/>
    <w:rsid w:val="00F808C7"/>
    <w:rsid w:val="00F82436"/>
    <w:rsid w:val="00F82561"/>
    <w:rsid w:val="00F827EB"/>
    <w:rsid w:val="00F8750F"/>
    <w:rsid w:val="00F87834"/>
    <w:rsid w:val="00F9259C"/>
    <w:rsid w:val="00F92F19"/>
    <w:rsid w:val="00F939A3"/>
    <w:rsid w:val="00F93C1B"/>
    <w:rsid w:val="00F96046"/>
    <w:rsid w:val="00F9667F"/>
    <w:rsid w:val="00FA5A0D"/>
    <w:rsid w:val="00FA5E80"/>
    <w:rsid w:val="00FA689E"/>
    <w:rsid w:val="00FA6EC9"/>
    <w:rsid w:val="00FB07CC"/>
    <w:rsid w:val="00FB1D0E"/>
    <w:rsid w:val="00FC1690"/>
    <w:rsid w:val="00FC1699"/>
    <w:rsid w:val="00FC3840"/>
    <w:rsid w:val="00FD27FD"/>
    <w:rsid w:val="00FD4602"/>
    <w:rsid w:val="00FD6678"/>
    <w:rsid w:val="00FD758B"/>
    <w:rsid w:val="00FE37BB"/>
    <w:rsid w:val="00FF0E45"/>
    <w:rsid w:val="00FF0F1A"/>
    <w:rsid w:val="00FF54BC"/>
    <w:rsid w:val="00FF6435"/>
    <w:rsid w:val="00FF70DB"/>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8FDEC7"/>
  <w15:docId w15:val="{29423833-AC28-4A2A-B450-0B5D63674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BE"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8057D"/>
    <w:pPr>
      <w:suppressAutoHyphens/>
    </w:pPr>
    <w:rPr>
      <w:rFonts w:ascii="Trebuchet MS" w:hAnsi="Trebuchet MS"/>
      <w:color w:val="262626" w:themeColor="text1" w:themeTint="D9"/>
      <w:sz w:val="20"/>
      <w:szCs w:val="20"/>
    </w:rPr>
  </w:style>
  <w:style w:type="paragraph" w:styleId="Kop1">
    <w:name w:val="heading 1"/>
    <w:basedOn w:val="Standaard"/>
    <w:next w:val="Standaard"/>
    <w:link w:val="Kop1Char"/>
    <w:uiPriority w:val="9"/>
    <w:qFormat/>
    <w:rsid w:val="00737230"/>
    <w:pPr>
      <w:keepNext/>
      <w:keepLines/>
      <w:numPr>
        <w:numId w:val="5"/>
      </w:numPr>
      <w:spacing w:before="120" w:after="120"/>
      <w:ind w:left="992" w:hanging="992"/>
      <w:outlineLvl w:val="0"/>
    </w:pPr>
    <w:rPr>
      <w:rFonts w:eastAsiaTheme="majorEastAsia" w:cstheme="majorBidi"/>
      <w:b/>
      <w:sz w:val="24"/>
      <w:szCs w:val="24"/>
    </w:rPr>
  </w:style>
  <w:style w:type="paragraph" w:styleId="Kop2">
    <w:name w:val="heading 2"/>
    <w:basedOn w:val="Standaard"/>
    <w:next w:val="Standaard"/>
    <w:link w:val="Kop2Char"/>
    <w:uiPriority w:val="9"/>
    <w:unhideWhenUsed/>
    <w:qFormat/>
    <w:rsid w:val="00737230"/>
    <w:pPr>
      <w:keepNext/>
      <w:keepLines/>
      <w:numPr>
        <w:ilvl w:val="1"/>
        <w:numId w:val="5"/>
      </w:numPr>
      <w:spacing w:before="60" w:after="60"/>
      <w:ind w:left="992" w:hanging="992"/>
      <w:outlineLvl w:val="1"/>
    </w:pPr>
    <w:rPr>
      <w:rFonts w:eastAsiaTheme="majorEastAsia" w:cstheme="majorBidi"/>
      <w:b/>
      <w:szCs w:val="22"/>
    </w:rPr>
  </w:style>
  <w:style w:type="paragraph" w:styleId="Kop3">
    <w:name w:val="heading 3"/>
    <w:basedOn w:val="Standaard"/>
    <w:next w:val="Standaard"/>
    <w:link w:val="Kop3Char"/>
    <w:uiPriority w:val="9"/>
    <w:unhideWhenUsed/>
    <w:qFormat/>
    <w:rsid w:val="00737230"/>
    <w:pPr>
      <w:keepNext/>
      <w:keepLines/>
      <w:numPr>
        <w:ilvl w:val="2"/>
        <w:numId w:val="5"/>
      </w:numPr>
      <w:spacing w:before="60" w:after="60"/>
      <w:ind w:left="992" w:hanging="992"/>
      <w:outlineLvl w:val="2"/>
    </w:pPr>
    <w:rPr>
      <w:rFonts w:eastAsiaTheme="majorEastAsia" w:cstheme="majorBidi"/>
      <w:i/>
    </w:rPr>
  </w:style>
  <w:style w:type="paragraph" w:styleId="Kop4">
    <w:name w:val="heading 4"/>
    <w:basedOn w:val="Standaard"/>
    <w:next w:val="Standaard"/>
    <w:link w:val="Kop4Char"/>
    <w:uiPriority w:val="9"/>
    <w:unhideWhenUsed/>
    <w:qFormat/>
    <w:rsid w:val="00737230"/>
    <w:pPr>
      <w:keepNext/>
      <w:keepLines/>
      <w:numPr>
        <w:ilvl w:val="3"/>
        <w:numId w:val="5"/>
      </w:numPr>
      <w:spacing w:before="60" w:after="60"/>
      <w:ind w:left="992" w:hanging="992"/>
      <w:outlineLvl w:val="3"/>
    </w:pPr>
    <w:rPr>
      <w:rFonts w:eastAsiaTheme="majorEastAsia" w:cstheme="majorBidi"/>
      <w:iCs/>
    </w:rPr>
  </w:style>
  <w:style w:type="paragraph" w:styleId="Kop5">
    <w:name w:val="heading 5"/>
    <w:basedOn w:val="Kop4"/>
    <w:next w:val="Standaard"/>
    <w:link w:val="Kop5Char"/>
    <w:uiPriority w:val="9"/>
    <w:unhideWhenUsed/>
    <w:qFormat/>
    <w:rsid w:val="00737230"/>
    <w:pPr>
      <w:numPr>
        <w:ilvl w:val="4"/>
      </w:numPr>
      <w:spacing w:before="0" w:after="0"/>
      <w:ind w:left="992" w:hanging="992"/>
      <w:outlineLvl w:val="4"/>
    </w:pPr>
  </w:style>
  <w:style w:type="paragraph" w:styleId="Kop6">
    <w:name w:val="heading 6"/>
    <w:basedOn w:val="Standaard"/>
    <w:next w:val="Standaard"/>
    <w:link w:val="Kop6Char"/>
    <w:uiPriority w:val="9"/>
    <w:unhideWhenUsed/>
    <w:rsid w:val="00405283"/>
    <w:pPr>
      <w:keepNext/>
      <w:keepLines/>
      <w:numPr>
        <w:ilvl w:val="5"/>
        <w:numId w:val="5"/>
      </w:numPr>
      <w:spacing w:before="40" w:after="0"/>
      <w:outlineLvl w:val="5"/>
    </w:pPr>
    <w:rPr>
      <w:rFonts w:asciiTheme="majorHAnsi" w:eastAsiaTheme="majorEastAsia" w:hAnsiTheme="majorHAnsi" w:cstheme="majorBidi"/>
      <w:color w:val="56103F" w:themeColor="accent1" w:themeShade="7F"/>
    </w:rPr>
  </w:style>
  <w:style w:type="paragraph" w:styleId="Kop7">
    <w:name w:val="heading 7"/>
    <w:basedOn w:val="Standaard"/>
    <w:next w:val="Standaard"/>
    <w:link w:val="Kop7Char"/>
    <w:uiPriority w:val="9"/>
    <w:semiHidden/>
    <w:unhideWhenUsed/>
    <w:rsid w:val="00405283"/>
    <w:pPr>
      <w:keepNext/>
      <w:keepLines/>
      <w:numPr>
        <w:ilvl w:val="6"/>
        <w:numId w:val="5"/>
      </w:numPr>
      <w:spacing w:before="40" w:after="0"/>
      <w:outlineLvl w:val="6"/>
    </w:pPr>
    <w:rPr>
      <w:rFonts w:asciiTheme="majorHAnsi" w:eastAsiaTheme="majorEastAsia" w:hAnsiTheme="majorHAnsi" w:cstheme="majorBidi"/>
      <w:i/>
      <w:iCs/>
      <w:color w:val="56103F" w:themeColor="accent1" w:themeShade="7F"/>
    </w:rPr>
  </w:style>
  <w:style w:type="paragraph" w:styleId="Kop8">
    <w:name w:val="heading 8"/>
    <w:basedOn w:val="Standaard"/>
    <w:next w:val="Standaard"/>
    <w:link w:val="Kop8Char"/>
    <w:uiPriority w:val="9"/>
    <w:semiHidden/>
    <w:unhideWhenUsed/>
    <w:qFormat/>
    <w:rsid w:val="0040528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40528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664D1D"/>
    <w:pPr>
      <w:tabs>
        <w:tab w:val="center" w:pos="4536"/>
        <w:tab w:val="right" w:pos="9072"/>
      </w:tabs>
    </w:pPr>
  </w:style>
  <w:style w:type="character" w:customStyle="1" w:styleId="KoptekstChar">
    <w:name w:val="Koptekst Char"/>
    <w:basedOn w:val="Standaardalinea-lettertype"/>
    <w:link w:val="Koptekst"/>
    <w:uiPriority w:val="99"/>
    <w:rsid w:val="00664D1D"/>
    <w:rPr>
      <w:rFonts w:ascii="Trebuchet MS" w:hAnsi="Trebuchet MS"/>
      <w:sz w:val="20"/>
      <w:szCs w:val="20"/>
    </w:rPr>
  </w:style>
  <w:style w:type="paragraph" w:styleId="Voettekst">
    <w:name w:val="footer"/>
    <w:basedOn w:val="Standaard"/>
    <w:link w:val="VoettekstChar"/>
    <w:uiPriority w:val="99"/>
    <w:unhideWhenUsed/>
    <w:rsid w:val="00664D1D"/>
    <w:pPr>
      <w:tabs>
        <w:tab w:val="center" w:pos="4536"/>
        <w:tab w:val="right" w:pos="9072"/>
      </w:tabs>
    </w:pPr>
  </w:style>
  <w:style w:type="character" w:customStyle="1" w:styleId="VoettekstChar">
    <w:name w:val="Voettekst Char"/>
    <w:basedOn w:val="Standaardalinea-lettertype"/>
    <w:link w:val="Voettekst"/>
    <w:uiPriority w:val="99"/>
    <w:rsid w:val="00664D1D"/>
    <w:rPr>
      <w:rFonts w:ascii="Trebuchet MS" w:hAnsi="Trebuchet MS"/>
      <w:sz w:val="20"/>
      <w:szCs w:val="20"/>
    </w:rPr>
  </w:style>
  <w:style w:type="table" w:styleId="Tabelraster">
    <w:name w:val="Table Grid"/>
    <w:basedOn w:val="Standaardtabel"/>
    <w:rsid w:val="007F00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737230"/>
    <w:rPr>
      <w:rFonts w:ascii="Trebuchet MS" w:eastAsiaTheme="majorEastAsia" w:hAnsi="Trebuchet MS" w:cstheme="majorBidi"/>
      <w:b/>
      <w:color w:val="262626" w:themeColor="text1" w:themeTint="D9"/>
      <w:sz w:val="24"/>
      <w:szCs w:val="24"/>
    </w:rPr>
  </w:style>
  <w:style w:type="character" w:customStyle="1" w:styleId="Kop2Char">
    <w:name w:val="Kop 2 Char"/>
    <w:basedOn w:val="Standaardalinea-lettertype"/>
    <w:link w:val="Kop2"/>
    <w:uiPriority w:val="9"/>
    <w:rsid w:val="00737230"/>
    <w:rPr>
      <w:rFonts w:ascii="Trebuchet MS" w:eastAsiaTheme="majorEastAsia" w:hAnsi="Trebuchet MS" w:cstheme="majorBidi"/>
      <w:b/>
      <w:color w:val="262626" w:themeColor="text1" w:themeTint="D9"/>
      <w:sz w:val="20"/>
    </w:rPr>
  </w:style>
  <w:style w:type="character" w:customStyle="1" w:styleId="Kop3Char">
    <w:name w:val="Kop 3 Char"/>
    <w:basedOn w:val="Standaardalinea-lettertype"/>
    <w:link w:val="Kop3"/>
    <w:uiPriority w:val="9"/>
    <w:rsid w:val="00737230"/>
    <w:rPr>
      <w:rFonts w:ascii="Trebuchet MS" w:eastAsiaTheme="majorEastAsia" w:hAnsi="Trebuchet MS" w:cstheme="majorBidi"/>
      <w:i/>
      <w:color w:val="262626" w:themeColor="text1" w:themeTint="D9"/>
      <w:sz w:val="20"/>
      <w:szCs w:val="20"/>
    </w:rPr>
  </w:style>
  <w:style w:type="character" w:customStyle="1" w:styleId="Kop4Char">
    <w:name w:val="Kop 4 Char"/>
    <w:basedOn w:val="Standaardalinea-lettertype"/>
    <w:link w:val="Kop4"/>
    <w:uiPriority w:val="9"/>
    <w:rsid w:val="00737230"/>
    <w:rPr>
      <w:rFonts w:ascii="Trebuchet MS" w:eastAsiaTheme="majorEastAsia" w:hAnsi="Trebuchet MS" w:cstheme="majorBidi"/>
      <w:iCs/>
      <w:color w:val="262626" w:themeColor="text1" w:themeTint="D9"/>
      <w:sz w:val="20"/>
      <w:szCs w:val="20"/>
    </w:rPr>
  </w:style>
  <w:style w:type="character" w:customStyle="1" w:styleId="Kop5Char">
    <w:name w:val="Kop 5 Char"/>
    <w:basedOn w:val="Standaardalinea-lettertype"/>
    <w:link w:val="Kop5"/>
    <w:uiPriority w:val="9"/>
    <w:rsid w:val="00737230"/>
    <w:rPr>
      <w:rFonts w:ascii="Trebuchet MS" w:eastAsiaTheme="majorEastAsia" w:hAnsi="Trebuchet MS" w:cstheme="majorBidi"/>
      <w:iCs/>
      <w:color w:val="262626" w:themeColor="text1" w:themeTint="D9"/>
      <w:sz w:val="20"/>
      <w:szCs w:val="20"/>
    </w:rPr>
  </w:style>
  <w:style w:type="character" w:customStyle="1" w:styleId="Kop6Char">
    <w:name w:val="Kop 6 Char"/>
    <w:basedOn w:val="Standaardalinea-lettertype"/>
    <w:link w:val="Kop6"/>
    <w:uiPriority w:val="9"/>
    <w:rsid w:val="00405283"/>
    <w:rPr>
      <w:rFonts w:asciiTheme="majorHAnsi" w:eastAsiaTheme="majorEastAsia" w:hAnsiTheme="majorHAnsi" w:cstheme="majorBidi"/>
      <w:color w:val="56103F" w:themeColor="accent1" w:themeShade="7F"/>
      <w:sz w:val="20"/>
      <w:szCs w:val="20"/>
    </w:rPr>
  </w:style>
  <w:style w:type="character" w:customStyle="1" w:styleId="Kop7Char">
    <w:name w:val="Kop 7 Char"/>
    <w:basedOn w:val="Standaardalinea-lettertype"/>
    <w:link w:val="Kop7"/>
    <w:uiPriority w:val="9"/>
    <w:semiHidden/>
    <w:rsid w:val="00405283"/>
    <w:rPr>
      <w:rFonts w:asciiTheme="majorHAnsi" w:eastAsiaTheme="majorEastAsia" w:hAnsiTheme="majorHAnsi" w:cstheme="majorBidi"/>
      <w:i/>
      <w:iCs/>
      <w:color w:val="56103F" w:themeColor="accent1" w:themeShade="7F"/>
      <w:sz w:val="20"/>
      <w:szCs w:val="20"/>
    </w:rPr>
  </w:style>
  <w:style w:type="character" w:customStyle="1" w:styleId="Kop8Char">
    <w:name w:val="Kop 8 Char"/>
    <w:basedOn w:val="Standaardalinea-lettertype"/>
    <w:link w:val="Kop8"/>
    <w:uiPriority w:val="9"/>
    <w:semiHidden/>
    <w:rsid w:val="00405283"/>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405283"/>
    <w:rPr>
      <w:rFonts w:asciiTheme="majorHAnsi" w:eastAsiaTheme="majorEastAsia" w:hAnsiTheme="majorHAnsi" w:cstheme="majorBidi"/>
      <w:i/>
      <w:iCs/>
      <w:color w:val="272727" w:themeColor="text1" w:themeTint="D8"/>
      <w:sz w:val="21"/>
      <w:szCs w:val="21"/>
    </w:rPr>
  </w:style>
  <w:style w:type="paragraph" w:styleId="Ondertitel">
    <w:name w:val="Subtitle"/>
    <w:basedOn w:val="Standaard"/>
    <w:next w:val="Standaard"/>
    <w:link w:val="OndertitelChar"/>
    <w:uiPriority w:val="11"/>
    <w:rsid w:val="00405283"/>
    <w:pPr>
      <w:numPr>
        <w:ilvl w:val="1"/>
      </w:numPr>
      <w:spacing w:after="160"/>
    </w:pPr>
    <w:rPr>
      <w:rFonts w:asciiTheme="minorHAnsi" w:eastAsiaTheme="minorEastAsia" w:hAnsiTheme="minorHAnsi"/>
      <w:color w:val="5A5A5A" w:themeColor="text1" w:themeTint="A5"/>
      <w:spacing w:val="15"/>
      <w:sz w:val="22"/>
      <w:szCs w:val="22"/>
    </w:rPr>
  </w:style>
  <w:style w:type="character" w:customStyle="1" w:styleId="OndertitelChar">
    <w:name w:val="Ondertitel Char"/>
    <w:basedOn w:val="Standaardalinea-lettertype"/>
    <w:link w:val="Ondertitel"/>
    <w:uiPriority w:val="11"/>
    <w:rsid w:val="00405283"/>
    <w:rPr>
      <w:rFonts w:eastAsiaTheme="minorEastAsia"/>
      <w:color w:val="5A5A5A" w:themeColor="text1" w:themeTint="A5"/>
      <w:spacing w:val="15"/>
    </w:rPr>
  </w:style>
  <w:style w:type="paragraph" w:styleId="Lijstalinea">
    <w:name w:val="List Paragraph"/>
    <w:basedOn w:val="Standaard"/>
    <w:link w:val="LijstalineaChar"/>
    <w:uiPriority w:val="34"/>
    <w:rsid w:val="008E65BF"/>
    <w:pPr>
      <w:numPr>
        <w:numId w:val="8"/>
      </w:numPr>
      <w:suppressAutoHyphens w:val="0"/>
      <w:spacing w:after="120"/>
      <w:ind w:left="357" w:hanging="357"/>
      <w:contextualSpacing/>
      <w:outlineLvl w:val="0"/>
    </w:pPr>
    <w:rPr>
      <w:rFonts w:eastAsia="Times New Roman" w:cs="Times New Roman"/>
      <w:lang w:eastAsia="nl-BE"/>
    </w:rPr>
  </w:style>
  <w:style w:type="paragraph" w:customStyle="1" w:styleId="Datumdocument">
    <w:name w:val="Datumdocument"/>
    <w:basedOn w:val="Standaard"/>
    <w:link w:val="DatumdocumentChar"/>
    <w:rsid w:val="00A0066B"/>
    <w:pPr>
      <w:spacing w:before="60" w:after="60" w:line="240" w:lineRule="auto"/>
      <w:jc w:val="right"/>
    </w:pPr>
    <w:rPr>
      <w:b/>
    </w:rPr>
  </w:style>
  <w:style w:type="character" w:customStyle="1" w:styleId="DatumdocumentChar">
    <w:name w:val="Datumdocument Char"/>
    <w:basedOn w:val="Standaardalinea-lettertype"/>
    <w:link w:val="Datumdocument"/>
    <w:rsid w:val="00A0066B"/>
    <w:rPr>
      <w:rFonts w:ascii="Trebuchet MS" w:hAnsi="Trebuchet MS"/>
      <w:b/>
      <w:color w:val="262626" w:themeColor="text1" w:themeTint="D9"/>
      <w:sz w:val="20"/>
      <w:szCs w:val="20"/>
    </w:rPr>
  </w:style>
  <w:style w:type="paragraph" w:styleId="Titel">
    <w:name w:val="Title"/>
    <w:basedOn w:val="Standaard"/>
    <w:next w:val="Standaard"/>
    <w:link w:val="TitelChar"/>
    <w:uiPriority w:val="10"/>
    <w:rsid w:val="00A0066B"/>
    <w:pPr>
      <w:spacing w:before="60" w:after="60"/>
      <w:contextualSpacing/>
    </w:pPr>
    <w:rPr>
      <w:rFonts w:eastAsiaTheme="majorEastAsia" w:cstheme="majorBidi"/>
      <w:b/>
      <w:color w:val="auto"/>
      <w:sz w:val="24"/>
      <w:szCs w:val="56"/>
    </w:rPr>
  </w:style>
  <w:style w:type="character" w:customStyle="1" w:styleId="TitelChar">
    <w:name w:val="Titel Char"/>
    <w:basedOn w:val="Standaardalinea-lettertype"/>
    <w:link w:val="Titel"/>
    <w:uiPriority w:val="10"/>
    <w:rsid w:val="00A0066B"/>
    <w:rPr>
      <w:rFonts w:ascii="Trebuchet MS" w:eastAsiaTheme="majorEastAsia" w:hAnsi="Trebuchet MS" w:cstheme="majorBidi"/>
      <w:b/>
      <w:sz w:val="24"/>
      <w:szCs w:val="56"/>
    </w:rPr>
  </w:style>
  <w:style w:type="paragraph" w:customStyle="1" w:styleId="Opsomming1">
    <w:name w:val="Opsomming1"/>
    <w:basedOn w:val="Standaard"/>
    <w:link w:val="Opsomming1Char"/>
    <w:qFormat/>
    <w:rsid w:val="001539F1"/>
    <w:pPr>
      <w:numPr>
        <w:numId w:val="6"/>
      </w:numPr>
      <w:ind w:left="357" w:hanging="357"/>
      <w:contextualSpacing/>
    </w:pPr>
  </w:style>
  <w:style w:type="paragraph" w:styleId="Inhopg2">
    <w:name w:val="toc 2"/>
    <w:basedOn w:val="Standaard"/>
    <w:next w:val="Standaard"/>
    <w:autoRedefine/>
    <w:uiPriority w:val="39"/>
    <w:unhideWhenUsed/>
    <w:rsid w:val="009D610A"/>
    <w:pPr>
      <w:tabs>
        <w:tab w:val="right" w:leader="dot" w:pos="9070"/>
      </w:tabs>
      <w:spacing w:after="0" w:line="240" w:lineRule="auto"/>
      <w:ind w:left="737" w:hanging="737"/>
    </w:pPr>
  </w:style>
  <w:style w:type="character" w:customStyle="1" w:styleId="LijstalineaChar">
    <w:name w:val="Lijstalinea Char"/>
    <w:basedOn w:val="Standaardalinea-lettertype"/>
    <w:link w:val="Lijstalinea"/>
    <w:uiPriority w:val="34"/>
    <w:rsid w:val="008E65BF"/>
    <w:rPr>
      <w:rFonts w:ascii="Trebuchet MS" w:eastAsia="Times New Roman" w:hAnsi="Trebuchet MS" w:cs="Times New Roman"/>
      <w:color w:val="262626" w:themeColor="text1" w:themeTint="D9"/>
      <w:sz w:val="20"/>
      <w:szCs w:val="20"/>
      <w:lang w:eastAsia="nl-BE"/>
    </w:rPr>
  </w:style>
  <w:style w:type="character" w:customStyle="1" w:styleId="Opsomming1Char">
    <w:name w:val="Opsomming1 Char"/>
    <w:basedOn w:val="LijstalineaChar"/>
    <w:link w:val="Opsomming1"/>
    <w:rsid w:val="001539F1"/>
    <w:rPr>
      <w:rFonts w:ascii="Trebuchet MS" w:eastAsia="Times New Roman" w:hAnsi="Trebuchet MS" w:cs="Times New Roman"/>
      <w:color w:val="262626" w:themeColor="text1" w:themeTint="D9"/>
      <w:sz w:val="20"/>
      <w:szCs w:val="20"/>
      <w:lang w:eastAsia="nl-BE"/>
    </w:rPr>
  </w:style>
  <w:style w:type="paragraph" w:styleId="Inhopg1">
    <w:name w:val="toc 1"/>
    <w:basedOn w:val="Standaard"/>
    <w:next w:val="Standaard"/>
    <w:autoRedefine/>
    <w:uiPriority w:val="39"/>
    <w:unhideWhenUsed/>
    <w:rsid w:val="009D610A"/>
    <w:pPr>
      <w:tabs>
        <w:tab w:val="right" w:leader="dot" w:pos="9070"/>
      </w:tabs>
      <w:spacing w:before="100" w:after="100" w:line="240" w:lineRule="auto"/>
      <w:ind w:left="737" w:hanging="737"/>
    </w:pPr>
    <w:rPr>
      <w:b/>
    </w:rPr>
  </w:style>
  <w:style w:type="paragraph" w:styleId="Inhopg3">
    <w:name w:val="toc 3"/>
    <w:basedOn w:val="Standaard"/>
    <w:next w:val="Standaard"/>
    <w:autoRedefine/>
    <w:uiPriority w:val="39"/>
    <w:unhideWhenUsed/>
    <w:rsid w:val="009D610A"/>
    <w:pPr>
      <w:tabs>
        <w:tab w:val="right" w:leader="dot" w:pos="9070"/>
      </w:tabs>
      <w:spacing w:after="0" w:line="240" w:lineRule="auto"/>
      <w:ind w:left="737" w:hanging="737"/>
    </w:pPr>
  </w:style>
  <w:style w:type="paragraph" w:styleId="Inhopg4">
    <w:name w:val="toc 4"/>
    <w:basedOn w:val="Standaard"/>
    <w:next w:val="Standaard"/>
    <w:autoRedefine/>
    <w:uiPriority w:val="39"/>
    <w:unhideWhenUsed/>
    <w:rsid w:val="009D610A"/>
    <w:pPr>
      <w:tabs>
        <w:tab w:val="right" w:leader="dot" w:pos="9070"/>
      </w:tabs>
      <w:spacing w:after="0" w:line="240" w:lineRule="auto"/>
      <w:ind w:left="737" w:hanging="737"/>
    </w:pPr>
  </w:style>
  <w:style w:type="character" w:styleId="Hyperlink">
    <w:name w:val="Hyperlink"/>
    <w:basedOn w:val="Standaardalinea-lettertype"/>
    <w:uiPriority w:val="99"/>
    <w:unhideWhenUsed/>
    <w:rsid w:val="00B333D2"/>
    <w:rPr>
      <w:color w:val="0000FF" w:themeColor="hyperlink"/>
      <w:u w:val="single"/>
    </w:rPr>
  </w:style>
  <w:style w:type="paragraph" w:customStyle="1" w:styleId="Opsomming2">
    <w:name w:val="Opsomming2"/>
    <w:basedOn w:val="Standaard"/>
    <w:link w:val="Opsomming2Char"/>
    <w:qFormat/>
    <w:rsid w:val="00F75290"/>
    <w:pPr>
      <w:numPr>
        <w:numId w:val="7"/>
      </w:numPr>
      <w:ind w:left="714" w:hanging="357"/>
      <w:contextualSpacing/>
    </w:pPr>
    <w:rPr>
      <w:rFonts w:eastAsia="Times New Roman" w:cs="Times New Roman"/>
      <w:lang w:eastAsia="nl-BE"/>
    </w:rPr>
  </w:style>
  <w:style w:type="character" w:customStyle="1" w:styleId="Opsomming2Char">
    <w:name w:val="Opsomming2 Char"/>
    <w:basedOn w:val="Standaardalinea-lettertype"/>
    <w:link w:val="Opsomming2"/>
    <w:rsid w:val="00F75290"/>
    <w:rPr>
      <w:rFonts w:ascii="Trebuchet MS" w:eastAsia="Times New Roman" w:hAnsi="Trebuchet MS" w:cs="Times New Roman"/>
      <w:color w:val="262626" w:themeColor="text1" w:themeTint="D9"/>
      <w:sz w:val="20"/>
      <w:szCs w:val="20"/>
      <w:lang w:eastAsia="nl-BE"/>
    </w:rPr>
  </w:style>
  <w:style w:type="paragraph" w:styleId="Voetnoottekst">
    <w:name w:val="footnote text"/>
    <w:basedOn w:val="Standaard"/>
    <w:link w:val="VoetnoottekstChar"/>
    <w:uiPriority w:val="99"/>
    <w:semiHidden/>
    <w:unhideWhenUsed/>
    <w:rsid w:val="00F75290"/>
    <w:pPr>
      <w:spacing w:after="0" w:line="240" w:lineRule="auto"/>
    </w:pPr>
    <w:rPr>
      <w:sz w:val="18"/>
    </w:rPr>
  </w:style>
  <w:style w:type="character" w:customStyle="1" w:styleId="VoetnoottekstChar">
    <w:name w:val="Voetnoottekst Char"/>
    <w:basedOn w:val="Standaardalinea-lettertype"/>
    <w:link w:val="Voetnoottekst"/>
    <w:uiPriority w:val="99"/>
    <w:semiHidden/>
    <w:rsid w:val="00F75290"/>
    <w:rPr>
      <w:rFonts w:ascii="Trebuchet MS" w:hAnsi="Trebuchet MS"/>
      <w:color w:val="262626" w:themeColor="text1" w:themeTint="D9"/>
      <w:sz w:val="18"/>
      <w:szCs w:val="20"/>
    </w:rPr>
  </w:style>
  <w:style w:type="character" w:styleId="Voetnootmarkering">
    <w:name w:val="footnote reference"/>
    <w:basedOn w:val="Standaardalinea-lettertype"/>
    <w:uiPriority w:val="99"/>
    <w:semiHidden/>
    <w:unhideWhenUsed/>
    <w:rsid w:val="00F75290"/>
    <w:rPr>
      <w:vertAlign w:val="superscript"/>
    </w:rPr>
  </w:style>
  <w:style w:type="character" w:styleId="Tekstvantijdelijkeaanduiding">
    <w:name w:val="Placeholder Text"/>
    <w:basedOn w:val="Standaardalinea-lettertype"/>
    <w:uiPriority w:val="99"/>
    <w:semiHidden/>
    <w:rsid w:val="001E41DD"/>
    <w:rPr>
      <w:color w:val="808080"/>
    </w:rPr>
  </w:style>
  <w:style w:type="paragraph" w:styleId="Ballontekst">
    <w:name w:val="Balloon Text"/>
    <w:basedOn w:val="Standaard"/>
    <w:link w:val="BallontekstChar"/>
    <w:uiPriority w:val="99"/>
    <w:semiHidden/>
    <w:unhideWhenUsed/>
    <w:rsid w:val="001E41D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E41DD"/>
    <w:rPr>
      <w:rFonts w:ascii="Tahoma" w:hAnsi="Tahoma" w:cs="Tahoma"/>
      <w:color w:val="262626" w:themeColor="text1" w:themeTint="D9"/>
      <w:sz w:val="16"/>
      <w:szCs w:val="16"/>
    </w:rPr>
  </w:style>
  <w:style w:type="paragraph" w:styleId="Citaat">
    <w:name w:val="Quote"/>
    <w:basedOn w:val="Standaard"/>
    <w:next w:val="Standaard"/>
    <w:link w:val="CitaatChar"/>
    <w:uiPriority w:val="29"/>
    <w:rsid w:val="00A0066B"/>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A0066B"/>
    <w:rPr>
      <w:rFonts w:ascii="Trebuchet MS" w:hAnsi="Trebuchet MS"/>
      <w:i/>
      <w:iCs/>
      <w:color w:val="404040" w:themeColor="text1" w:themeTint="BF"/>
      <w:sz w:val="20"/>
      <w:szCs w:val="20"/>
    </w:rPr>
  </w:style>
  <w:style w:type="character" w:styleId="Onopgelostemelding">
    <w:name w:val="Unresolved Mention"/>
    <w:basedOn w:val="Standaardalinea-lettertype"/>
    <w:uiPriority w:val="99"/>
    <w:semiHidden/>
    <w:unhideWhenUsed/>
    <w:rsid w:val="00790DA0"/>
    <w:rPr>
      <w:color w:val="605E5C"/>
      <w:shd w:val="clear" w:color="auto" w:fill="E1DFDD"/>
    </w:rPr>
  </w:style>
  <w:style w:type="paragraph" w:customStyle="1" w:styleId="documentnummer">
    <w:name w:val="documentnummer"/>
    <w:basedOn w:val="Standaard"/>
    <w:link w:val="documentnummerChar"/>
    <w:rsid w:val="002E25CA"/>
    <w:pPr>
      <w:suppressAutoHyphens w:val="0"/>
      <w:spacing w:before="60" w:after="60" w:line="240" w:lineRule="auto"/>
      <w:jc w:val="right"/>
    </w:pPr>
    <w:rPr>
      <w:b/>
    </w:rPr>
  </w:style>
  <w:style w:type="character" w:customStyle="1" w:styleId="documentnummerChar">
    <w:name w:val="documentnummer Char"/>
    <w:basedOn w:val="Standaardalinea-lettertype"/>
    <w:link w:val="documentnummer"/>
    <w:rsid w:val="002E25CA"/>
    <w:rPr>
      <w:rFonts w:ascii="Trebuchet MS" w:hAnsi="Trebuchet MS"/>
      <w:b/>
      <w:color w:val="262626" w:themeColor="text1" w:themeTint="D9"/>
      <w:sz w:val="20"/>
      <w:szCs w:val="20"/>
    </w:rPr>
  </w:style>
  <w:style w:type="paragraph" w:styleId="Eindnoottekst">
    <w:name w:val="endnote text"/>
    <w:basedOn w:val="Standaard"/>
    <w:link w:val="EindnoottekstChar"/>
    <w:uiPriority w:val="99"/>
    <w:semiHidden/>
    <w:unhideWhenUsed/>
    <w:rsid w:val="00034324"/>
    <w:pPr>
      <w:spacing w:after="0" w:line="240" w:lineRule="auto"/>
    </w:pPr>
  </w:style>
  <w:style w:type="character" w:customStyle="1" w:styleId="EindnoottekstChar">
    <w:name w:val="Eindnoottekst Char"/>
    <w:basedOn w:val="Standaardalinea-lettertype"/>
    <w:link w:val="Eindnoottekst"/>
    <w:uiPriority w:val="99"/>
    <w:semiHidden/>
    <w:rsid w:val="00034324"/>
    <w:rPr>
      <w:rFonts w:ascii="Trebuchet MS" w:hAnsi="Trebuchet MS"/>
      <w:color w:val="262626" w:themeColor="text1" w:themeTint="D9"/>
      <w:sz w:val="20"/>
      <w:szCs w:val="20"/>
    </w:rPr>
  </w:style>
  <w:style w:type="character" w:styleId="Eindnootmarkering">
    <w:name w:val="endnote reference"/>
    <w:basedOn w:val="Standaardalinea-lettertype"/>
    <w:uiPriority w:val="99"/>
    <w:semiHidden/>
    <w:unhideWhenUsed/>
    <w:rsid w:val="00034324"/>
    <w:rPr>
      <w:vertAlign w:val="superscript"/>
    </w:rPr>
  </w:style>
  <w:style w:type="character" w:styleId="GevolgdeHyperlink">
    <w:name w:val="FollowedHyperlink"/>
    <w:basedOn w:val="Standaardalinea-lettertype"/>
    <w:uiPriority w:val="99"/>
    <w:semiHidden/>
    <w:unhideWhenUsed/>
    <w:rsid w:val="00187036"/>
    <w:rPr>
      <w:color w:val="92D05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microsoft.com/office/2007/relationships/hdphoto" Target="media/hdphoto1.wdp"/><Relationship Id="rId21" Type="http://schemas.openxmlformats.org/officeDocument/2006/relationships/image" Target="media/image10.jpeg"/><Relationship Id="rId42" Type="http://schemas.openxmlformats.org/officeDocument/2006/relationships/footer" Target="footer1.xml"/><Relationship Id="rId47" Type="http://schemas.openxmlformats.org/officeDocument/2006/relationships/hyperlink" Target="https://www.kuleuven.be/thomas/page/barmhartig/" TargetMode="External"/><Relationship Id="rId63" Type="http://schemas.openxmlformats.org/officeDocument/2006/relationships/hyperlink" Target="https://www.youtube.com/watch?v=L0X03zR0rQk&amp;list=RDL0X03zR0rQk&amp;start_radio=1" TargetMode="External"/><Relationship Id="rId68" Type="http://schemas.openxmlformats.org/officeDocument/2006/relationships/image" Target="media/image29.jpeg"/><Relationship Id="rId84" Type="http://schemas.openxmlformats.org/officeDocument/2006/relationships/image" Target="media/image37.jpeg"/><Relationship Id="rId89" Type="http://schemas.openxmlformats.org/officeDocument/2006/relationships/image" Target="media/image40.jpeg"/><Relationship Id="rId112" Type="http://schemas.openxmlformats.org/officeDocument/2006/relationships/hyperlink" Target="https://www.youtube.com/watch?v=JzPF_MbWooo" TargetMode="External"/><Relationship Id="rId16" Type="http://schemas.openxmlformats.org/officeDocument/2006/relationships/image" Target="media/image5.jpeg"/><Relationship Id="rId107" Type="http://schemas.openxmlformats.org/officeDocument/2006/relationships/image" Target="media/image49.jpeg"/><Relationship Id="rId11" Type="http://schemas.openxmlformats.org/officeDocument/2006/relationships/image" Target="media/image1.jpeg"/><Relationship Id="rId32" Type="http://schemas.openxmlformats.org/officeDocument/2006/relationships/image" Target="media/image21.jpeg"/><Relationship Id="rId37" Type="http://schemas.openxmlformats.org/officeDocument/2006/relationships/image" Target="media/image16.png"/><Relationship Id="rId53" Type="http://schemas.openxmlformats.org/officeDocument/2006/relationships/image" Target="media/image22.jpeg"/><Relationship Id="rId58" Type="http://schemas.openxmlformats.org/officeDocument/2006/relationships/image" Target="media/image24.jpeg"/><Relationship Id="rId74" Type="http://schemas.openxmlformats.org/officeDocument/2006/relationships/hyperlink" Target="https://pixabay.com/illustrations/ai-generated-box-clothes-volunteer-9054993/" TargetMode="External"/><Relationship Id="rId79" Type="http://schemas.openxmlformats.org/officeDocument/2006/relationships/hyperlink" Target="https://pixabay.com/illustrations/hand-cupped-generosity-sharing-683909/" TargetMode="External"/><Relationship Id="rId102" Type="http://schemas.openxmlformats.org/officeDocument/2006/relationships/hyperlink" Target="https://www.youtube.com/watch?v=uaWA2GbcnJU" TargetMode="External"/><Relationship Id="rId123" Type="http://schemas.openxmlformats.org/officeDocument/2006/relationships/hyperlink" Target="https://www.barmhartigheid.nl/barmhartigheid-joods/" TargetMode="External"/><Relationship Id="rId5" Type="http://schemas.openxmlformats.org/officeDocument/2006/relationships/numbering" Target="numbering.xml"/><Relationship Id="rId90" Type="http://schemas.openxmlformats.org/officeDocument/2006/relationships/hyperlink" Target="https://pixabay.com/nl/photos/barcelona-kraan-water-dorst-953904/" TargetMode="External"/><Relationship Id="rId95" Type="http://schemas.openxmlformats.org/officeDocument/2006/relationships/hyperlink" Target="https://pixabay.com/nl/illustrations/dronken-muur-ziek-wankelen-slechte-1013965/" TargetMode="Externa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footer" Target="footer2.xml"/><Relationship Id="rId48" Type="http://schemas.openxmlformats.org/officeDocument/2006/relationships/hyperlink" Target="https://inwezig.be/barmhartig-2/" TargetMode="External"/><Relationship Id="rId64" Type="http://schemas.openxmlformats.org/officeDocument/2006/relationships/image" Target="media/image27.jpeg"/><Relationship Id="rId69" Type="http://schemas.openxmlformats.org/officeDocument/2006/relationships/image" Target="media/image30.png"/><Relationship Id="rId113" Type="http://schemas.openxmlformats.org/officeDocument/2006/relationships/hyperlink" Target="https://www.barmhartigheid.nl/barmhartigheid-boeddhisme/" TargetMode="External"/><Relationship Id="rId118" Type="http://schemas.openxmlformats.org/officeDocument/2006/relationships/image" Target="media/image53.png"/><Relationship Id="rId80" Type="http://schemas.openxmlformats.org/officeDocument/2006/relationships/image" Target="media/image35.jpeg"/><Relationship Id="rId85" Type="http://schemas.openxmlformats.org/officeDocument/2006/relationships/image" Target="media/image38.jpeg"/><Relationship Id="rId12" Type="http://schemas.openxmlformats.org/officeDocument/2006/relationships/image" Target="https://content.katholiekonderwijs.vlaanderen/content/static/e-mail/signature_v2/pro-ruler.png" TargetMode="External"/><Relationship Id="rId17" Type="http://schemas.openxmlformats.org/officeDocument/2006/relationships/image" Target="media/image6.jpeg"/><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hyperlink" Target="https://www.youtube.com/watch?v=MiQoz_YYNg8&amp;list=RDMiQoz_YYNg8&amp;start_radio=1" TargetMode="External"/><Relationship Id="rId103" Type="http://schemas.openxmlformats.org/officeDocument/2006/relationships/image" Target="media/image47.jpeg"/><Relationship Id="rId108" Type="http://schemas.openxmlformats.org/officeDocument/2006/relationships/hyperlink" Target="https://www.youtube.com/watch?v=2c8zbW_8qpc" TargetMode="External"/><Relationship Id="rId124" Type="http://schemas.openxmlformats.org/officeDocument/2006/relationships/hyperlink" Target="https://www.barmhartigheid.nl/compassieprijs/" TargetMode="External"/><Relationship Id="rId54" Type="http://schemas.openxmlformats.org/officeDocument/2006/relationships/hyperlink" Target="https://www.stefbos.nl/liedteksten/kan-het-niet-alleen/" TargetMode="External"/><Relationship Id="rId70" Type="http://schemas.openxmlformats.org/officeDocument/2006/relationships/hyperlink" Target="https://www.pastoralezorg.be/page/barmhartigheid-vandaag/" TargetMode="External"/><Relationship Id="rId75" Type="http://schemas.openxmlformats.org/officeDocument/2006/relationships/hyperlink" Target="https://www.kuleuven.be/thomas/page/fotodatabank/label/2530/" TargetMode="External"/><Relationship Id="rId91" Type="http://schemas.openxmlformats.org/officeDocument/2006/relationships/image" Target="media/image41.jpeg"/><Relationship Id="rId96"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hyperlink" Target="https://www.katholiekegebeden.be/15-gebeden-voor-liefde/" TargetMode="External"/><Relationship Id="rId114" Type="http://schemas.openxmlformats.org/officeDocument/2006/relationships/hyperlink" Target="https://www.barmhartigheid.nl/barmhartigheid-hindoeisme/" TargetMode="External"/><Relationship Id="rId119" Type="http://schemas.openxmlformats.org/officeDocument/2006/relationships/image" Target="media/image54.png"/><Relationship Id="rId44" Type="http://schemas.openxmlformats.org/officeDocument/2006/relationships/footer" Target="footer3.xml"/><Relationship Id="rId60" Type="http://schemas.openxmlformats.org/officeDocument/2006/relationships/image" Target="media/image25.png"/><Relationship Id="rId65" Type="http://schemas.openxmlformats.org/officeDocument/2006/relationships/image" Target="media/image28.jpeg"/><Relationship Id="rId81" Type="http://schemas.openxmlformats.org/officeDocument/2006/relationships/image" Target="media/image36.jpeg"/><Relationship Id="rId86" Type="http://schemas.openxmlformats.org/officeDocument/2006/relationships/hyperlink" Target="https://www.kuleuven.be/thomas/page/fotodatabank/label/2460/"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18.png"/><Relationship Id="rId109" Type="http://schemas.openxmlformats.org/officeDocument/2006/relationships/image" Target="media/image50.jpeg"/><Relationship Id="rId34" Type="http://schemas.openxmlformats.org/officeDocument/2006/relationships/image" Target="media/image13.png"/><Relationship Id="rId50" Type="http://schemas.openxmlformats.org/officeDocument/2006/relationships/hyperlink" Target="https://www.kuleuven.be/thomas/page/barmhartig-als-de-vader/" TargetMode="External"/><Relationship Id="rId55" Type="http://schemas.openxmlformats.org/officeDocument/2006/relationships/hyperlink" Target="https://www.youtube.com/watch?v=TDjtOlJ-eVI&amp;list=RDTDjtOlJ-eVI&amp;start_radio=1" TargetMode="External"/><Relationship Id="rId76" Type="http://schemas.openxmlformats.org/officeDocument/2006/relationships/image" Target="media/image33.jpeg"/><Relationship Id="rId97" Type="http://schemas.openxmlformats.org/officeDocument/2006/relationships/hyperlink" Target="https://pixabay.com/nl/illustrations/poster-migranten-vluchtelingen-7297156/" TargetMode="External"/><Relationship Id="rId104" Type="http://schemas.openxmlformats.org/officeDocument/2006/relationships/hyperlink" Target="https://www.youtube.com/watch?v=ObW5gU_VLd8" TargetMode="External"/><Relationship Id="rId120" Type="http://schemas.openxmlformats.org/officeDocument/2006/relationships/hyperlink" Target="https://www.kuleuven.be/thomas/page/de-islam-binnen-de-katholieke-godsdienstlessen-in-het-basisonderwijs/" TargetMode="Externa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1.jpeg"/><Relationship Id="rId92" Type="http://schemas.openxmlformats.org/officeDocument/2006/relationships/image" Target="media/image42.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hyperlink" Target="https://inwezig.be/honger/" TargetMode="External"/><Relationship Id="rId45" Type="http://schemas.openxmlformats.org/officeDocument/2006/relationships/hyperlink" Target="https://petrus.protestantsekerk.nl/artikel/gedicht-de-zeven-werken-van-barmhartigheid/" TargetMode="External"/><Relationship Id="rId66" Type="http://schemas.openxmlformats.org/officeDocument/2006/relationships/hyperlink" Target="https://www.kuleuven.be/thomas/page/vol-van-genade/" TargetMode="External"/><Relationship Id="rId87" Type="http://schemas.openxmlformats.org/officeDocument/2006/relationships/hyperlink" Target="https://pixabay.com/nl/illustrations/opwarming-van-de-%20%20%20%20%20%20%20%20%20%20%20%20%20%20%20%20%20%20%20%20%20%20%20%20%20%20%20%20%20%20%20%20%20%20%20%20%20%20%20%20%20%20%20%20%20%20%20%20%20%20%20%20%20%20%20%20%20%20%20%20%20%20%20%20%20%20%20%20%20%20%20%20%20%20%20%20%20%20%20%20%20%20%20%20%20%20%20%20%20%20%20%20%20%20%20%20%20%20%20%20%20%20%20%20%20%20%20%20%20%20%20%20%20%20%20%20%20%20%20%20%20%20aarde-9626651/" TargetMode="External"/><Relationship Id="rId110" Type="http://schemas.openxmlformats.org/officeDocument/2006/relationships/hyperlink" Target="https://www.youtube.com/watch?v=UZd__URWp4c" TargetMode="External"/><Relationship Id="rId115" Type="http://schemas.openxmlformats.org/officeDocument/2006/relationships/hyperlink" Target="https://www.youtube.com/watch?v=jgr-CpLNCYo" TargetMode="External"/><Relationship Id="rId61" Type="http://schemas.openxmlformats.org/officeDocument/2006/relationships/hyperlink" Target="https://www.youtube.com/watch?v=EzER156es2Q&amp;list=RDEzER156es2Q&amp;start_radio=1" TargetMode="External"/><Relationship Id="rId82" Type="http://schemas.openxmlformats.org/officeDocument/2006/relationships/hyperlink" Target="https://pixabay.com/illustrations/ai-generated-christmas-spirit-child9231788/" TargetMode="Externa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14.png"/><Relationship Id="rId56" Type="http://schemas.openxmlformats.org/officeDocument/2006/relationships/hyperlink" Target="https://www.youtube.com/watch?v=Tv0xisTkudk" TargetMode="External"/><Relationship Id="rId77" Type="http://schemas.openxmlformats.org/officeDocument/2006/relationships/image" Target="media/image34.jpeg"/><Relationship Id="rId100" Type="http://schemas.openxmlformats.org/officeDocument/2006/relationships/hyperlink" Target="https://pro.katholiekonderwijs.vlaanderen/%20leeftocht/jaarthema" TargetMode="External"/><Relationship Id="rId105" Type="http://schemas.openxmlformats.org/officeDocument/2006/relationships/image" Target="media/image48.png"/><Relationship Id="rId126"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hyperlink" Target="https://www.kuleuven.be/thomas/page/barmhartig-als-de-vader/" TargetMode="External"/><Relationship Id="rId72" Type="http://schemas.openxmlformats.org/officeDocument/2006/relationships/image" Target="media/image32.jpeg"/><Relationship Id="rId93" Type="http://schemas.openxmlformats.org/officeDocument/2006/relationships/hyperlink" Target="https://www.kuleuven.be/thomas/page/fotodatabank/label/2462/3482346/page/0/" TargetMode="External"/><Relationship Id="rId98" Type="http://schemas.openxmlformats.org/officeDocument/2006/relationships/hyperlink" Target="https://pixabay.com/nl/illustrations/ai-gegenereerd-oog-hoop-gebed-8595255/" TargetMode="External"/><Relationship Id="rId121" Type="http://schemas.openxmlformats.org/officeDocument/2006/relationships/hyperlink" Target="https://www.vlaamsebijbelstichting.be/zijn-barmhartigheid-in-eigen-dagelijks-leven-zien-doen-en-herkennen-de-mooiste-namen-van-de-heer-in-de-islamitische-traditie/" TargetMode="External"/><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hyperlink" Target="https://www.pastoralezorg.be/page/barmhartigheid/" TargetMode="External"/><Relationship Id="rId67" Type="http://schemas.openxmlformats.org/officeDocument/2006/relationships/hyperlink" Target="https://www.kuleuven.be/thomas/page/vol-van-genade/" TargetMode="External"/><Relationship Id="rId116" Type="http://schemas.openxmlformats.org/officeDocument/2006/relationships/image" Target="media/image52.png"/><Relationship Id="rId20" Type="http://schemas.openxmlformats.org/officeDocument/2006/relationships/image" Target="media/image9.jpeg"/><Relationship Id="rId41" Type="http://schemas.openxmlformats.org/officeDocument/2006/relationships/hyperlink" Target="https://www.pastoralezorg.be/page/barmhartigheid-vandaag/" TargetMode="External"/><Relationship Id="rId62" Type="http://schemas.openxmlformats.org/officeDocument/2006/relationships/image" Target="media/image26.jpeg"/><Relationship Id="rId83" Type="http://schemas.openxmlformats.org/officeDocument/2006/relationships/hyperlink" Target="https://www.kuleuven.be/thomas/page/fotodatabank%20%20%20%20%20%20%20%20%20%20%20%20%20%20%20%20%20%20%20%20%20%20%20%20%20%20%20%20%20%20%20%20%20%20%20%20%20%20%20%20%20%20%20%20%20%20%20%20%20%20%20%20%20%20%20%20%20%20%20%20%20%20%20%20%20%20%20%20%20%20%20%20%20%20%20%20%20%20%20%20%20%20%20%20%20%20%20%20%20%20%20%20%20%20%20%20%20%20%20%20%20%20%20%20%20%20%20%20%20%20%20%20%20%20%20%20%20%20%20%20%20%20%20%20%20%20/label/2448/140556/page/0/" TargetMode="External"/><Relationship Id="rId88" Type="http://schemas.openxmlformats.org/officeDocument/2006/relationships/image" Target="media/image39.jpeg"/><Relationship Id="rId111" Type="http://schemas.openxmlformats.org/officeDocument/2006/relationships/image" Target="media/image51.jpeg"/><Relationship Id="rId15" Type="http://schemas.openxmlformats.org/officeDocument/2006/relationships/image" Target="media/image4.jpeg"/><Relationship Id="rId36" Type="http://schemas.openxmlformats.org/officeDocument/2006/relationships/image" Target="media/image15.png"/><Relationship Id="rId57" Type="http://schemas.openxmlformats.org/officeDocument/2006/relationships/image" Target="media/image23.jpeg"/><Relationship Id="rId106" Type="http://schemas.openxmlformats.org/officeDocument/2006/relationships/hyperlink" Target="https://www.youtube.com/watch?v=TAxrKubZr8s" TargetMode="External"/><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hyperlink" Target="https://www.youtube.com/watch?v=m1471Fc-ob0" TargetMode="External"/><Relationship Id="rId73" Type="http://schemas.openxmlformats.org/officeDocument/2006/relationships/hyperlink" Target="https://pixabay.com/photos/protection-to-protect-hand-handful-442906/" TargetMode="External"/><Relationship Id="rId78" Type="http://schemas.openxmlformats.org/officeDocument/2006/relationships/hyperlink" Target="https://pixabay.com/photos/hands-soil-plant-environment-5618240/" TargetMode="External"/><Relationship Id="rId94" Type="http://schemas.openxmlformats.org/officeDocument/2006/relationships/image" Target="media/image43.jpeg"/><Relationship Id="rId99" Type="http://schemas.openxmlformats.org/officeDocument/2006/relationships/image" Target="media/image45.jpeg"/><Relationship Id="rId101" Type="http://schemas.openxmlformats.org/officeDocument/2006/relationships/image" Target="media/image46.jpeg"/><Relationship Id="rId122" Type="http://schemas.openxmlformats.org/officeDocument/2006/relationships/hyperlink" Target="https://www.kuleuven.be/thomas/page/god-ter-sprake/"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3.xml.rels><?xml version="1.0" encoding="UTF-8" standalone="yes"?>
<Relationships xmlns="http://schemas.openxmlformats.org/package/2006/relationships"><Relationship Id="rId1" Type="http://schemas.openxmlformats.org/officeDocument/2006/relationships/image" Target="media/image20.png"/></Relationships>
</file>

<file path=word/_rels/footnotes.xml.rels><?xml version="1.0" encoding="UTF-8" standalone="yes"?>
<Relationships xmlns="http://schemas.openxmlformats.org/package/2006/relationships"><Relationship Id="rId1" Type="http://schemas.openxmlformats.org/officeDocument/2006/relationships/hyperlink" Target="https://pro.katholiekonderwijs.vlaanderen/leeftocht/uit-het-werkveld"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eJacobs\Katholiek%20Onderwijs%20Vlaanderen\Content%20Type%20Hub%20-%20Sjablonen\Diensten%20in%20Brussel\Document_staan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F634875A0C4493CB1CF022C758FFE8D"/>
        <w:category>
          <w:name w:val="Algemeen"/>
          <w:gallery w:val="placeholder"/>
        </w:category>
        <w:types>
          <w:type w:val="bbPlcHdr"/>
        </w:types>
        <w:behaviors>
          <w:behavior w:val="content"/>
        </w:behaviors>
        <w:guid w:val="{B1AC3A07-730A-4E64-BB0E-ED0E30197D55}"/>
      </w:docPartPr>
      <w:docPartBody>
        <w:p w:rsidR="00C045D8" w:rsidRDefault="00C045D8">
          <w:pPr>
            <w:pStyle w:val="9F634875A0C4493CB1CF022C758FFE8D"/>
          </w:pPr>
          <w:r>
            <w:rPr>
              <w:rStyle w:val="Tekstvantijdelijkeaanduiding"/>
            </w:rPr>
            <w:t>Afdeling</w:t>
          </w:r>
        </w:p>
      </w:docPartBody>
    </w:docPart>
    <w:docPart>
      <w:docPartPr>
        <w:name w:val="3413BF98CC25430E84DC54B6A3FCF4E4"/>
        <w:category>
          <w:name w:val="Algemeen"/>
          <w:gallery w:val="placeholder"/>
        </w:category>
        <w:types>
          <w:type w:val="bbPlcHdr"/>
        </w:types>
        <w:behaviors>
          <w:behavior w:val="content"/>
        </w:behaviors>
        <w:guid w:val="{32DF20EA-D333-4EBE-A814-9246F63D2895}"/>
      </w:docPartPr>
      <w:docPartBody>
        <w:p w:rsidR="00C045D8" w:rsidRDefault="00C045D8">
          <w:pPr>
            <w:pStyle w:val="3413BF98CC25430E84DC54B6A3FCF4E4"/>
          </w:pPr>
          <w:r>
            <w:rPr>
              <w:rStyle w:val="Tekstvantijdelijkeaanduiding"/>
            </w:rPr>
            <w:t>Cluster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00"/>
    <w:family w:val="swiss"/>
    <w:pitch w:val="variable"/>
    <w:sig w:usb0="00000007" w:usb1="00000000" w:usb2="00000000" w:usb3="00000000" w:csb0="0000000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45D8"/>
    <w:rsid w:val="000575B2"/>
    <w:rsid w:val="000A753E"/>
    <w:rsid w:val="000C27BB"/>
    <w:rsid w:val="002B018A"/>
    <w:rsid w:val="00314A01"/>
    <w:rsid w:val="00397197"/>
    <w:rsid w:val="00463303"/>
    <w:rsid w:val="00473015"/>
    <w:rsid w:val="006C0E77"/>
    <w:rsid w:val="00885D95"/>
    <w:rsid w:val="009908E4"/>
    <w:rsid w:val="00A76F36"/>
    <w:rsid w:val="00B70549"/>
    <w:rsid w:val="00C045D8"/>
    <w:rsid w:val="00C237CF"/>
    <w:rsid w:val="00F36BF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BE" w:eastAsia="nl-B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Pr>
      <w:color w:val="808080"/>
    </w:rPr>
  </w:style>
  <w:style w:type="paragraph" w:customStyle="1" w:styleId="9F634875A0C4493CB1CF022C758FFE8D">
    <w:name w:val="9F634875A0C4493CB1CF022C758FFE8D"/>
  </w:style>
  <w:style w:type="paragraph" w:customStyle="1" w:styleId="3413BF98CC25430E84DC54B6A3FCF4E4">
    <w:name w:val="3413BF98CC25430E84DC54B6A3FCF4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ema1">
  <a:themeElements>
    <a:clrScheme name="Katholiek Onderwijs Vlaanderen 2020">
      <a:dk1>
        <a:sysClr val="windowText" lastClr="000000"/>
      </a:dk1>
      <a:lt1>
        <a:sysClr val="window" lastClr="FFFFFF"/>
      </a:lt1>
      <a:dk2>
        <a:srgbClr val="EC7D23"/>
      </a:dk2>
      <a:lt2>
        <a:srgbClr val="F1DE00"/>
      </a:lt2>
      <a:accent1>
        <a:srgbClr val="AE2081"/>
      </a:accent1>
      <a:accent2>
        <a:srgbClr val="EC7D23"/>
      </a:accent2>
      <a:accent3>
        <a:srgbClr val="A8AF37"/>
      </a:accent3>
      <a:accent4>
        <a:srgbClr val="4CBCC5"/>
      </a:accent4>
      <a:accent5>
        <a:srgbClr val="116CA8"/>
      </a:accent5>
      <a:accent6>
        <a:srgbClr val="82B863"/>
      </a:accent6>
      <a:hlink>
        <a:srgbClr val="0000FF"/>
      </a:hlink>
      <a:folHlink>
        <a:srgbClr val="92D050"/>
      </a:folHlink>
    </a:clrScheme>
    <a:fontScheme name="KathOndVla">
      <a:majorFont>
        <a:latin typeface="Trebuchet MS"/>
        <a:ea typeface=""/>
        <a:cs typeface=""/>
      </a:majorFont>
      <a:minorFont>
        <a:latin typeface="Trebuchet MS"/>
        <a:ea typeface=""/>
        <a:cs typeface=""/>
      </a:minorFont>
    </a:fontScheme>
    <a:fmtScheme name="Verve">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0800" dist="38100" dir="14700000" algn="t" rotWithShape="0">
              <a:srgbClr val="000000">
                <a:alpha val="60000"/>
              </a:srgbClr>
            </a:outerShdw>
          </a:effectLst>
          <a:scene3d>
            <a:camera prst="orthographicFront" fov="0">
              <a:rot lat="0" lon="0" rev="0"/>
            </a:camera>
            <a:lightRig rig="contrasting" dir="t">
              <a:rot lat="0" lon="0" rev="3600000"/>
            </a:lightRig>
          </a:scene3d>
          <a:sp3d prstMaterial="plastic">
            <a:bevelT w="127000" h="38200" prst="relaxedInset"/>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Thema1" id="{9C828A78-254E-4C22-B210-01764BDCC746}" vid="{ED736D74-CB79-4E78-ADE1-011DC709688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577cb3d-eb86-42eb-997a-a692a6216bf2">
      <Terms xmlns="http://schemas.microsoft.com/office/infopath/2007/PartnerControls"/>
    </lcf76f155ced4ddcb4097134ff3c332f>
    <TaxCatchAll xmlns="9043eea9-c6a2-41bd-a216-33d45f9f09e1"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5B5CA2B52F5574DB165C31E956FD7F3" ma:contentTypeVersion="19" ma:contentTypeDescription="Een nieuw document maken." ma:contentTypeScope="" ma:versionID="38a212c94ffdae96d61437df4bdc2da2">
  <xsd:schema xmlns:xsd="http://www.w3.org/2001/XMLSchema" xmlns:xs="http://www.w3.org/2001/XMLSchema" xmlns:p="http://schemas.microsoft.com/office/2006/metadata/properties" xmlns:ns2="5577cb3d-eb86-42eb-997a-a692a6216bf2" xmlns:ns3="9043eea9-c6a2-41bd-a216-33d45f9f09e1" xmlns:ns4="eb49ae03-a505-4617-a4c8-335ce93e5b29" targetNamespace="http://schemas.microsoft.com/office/2006/metadata/properties" ma:root="true" ma:fieldsID="48e85d6eb62586938bf7230e6b29a54e" ns2:_="" ns3:_="" ns4:_="">
    <xsd:import namespace="5577cb3d-eb86-42eb-997a-a692a6216bf2"/>
    <xsd:import namespace="9043eea9-c6a2-41bd-a216-33d45f9f09e1"/>
    <xsd:import namespace="eb49ae03-a505-4617-a4c8-335ce93e5b2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4:SharedWithUsers" minOccurs="0"/>
                <xsd:element ref="ns4: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77cb3d-eb86-42eb-997a-a692a6216b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Afbeeldingtags" ma:readOnly="false" ma:fieldId="{5cf76f15-5ced-4ddc-b409-7134ff3c332f}" ma:taxonomyMulti="true" ma:sspId="44900684-5160-4c4d-8029-43da39098b3f" ma:termSetId="09814cd3-568e-fe90-9814-8d621ff8fb84" ma:anchorId="fba54fb3-c3e1-fe81-a776-ca4b69148c4d" ma:open="true" ma:isKeyword="false">
      <xsd:complexType>
        <xsd:sequence>
          <xsd:element ref="pc:Terms" minOccurs="0" maxOccurs="1"/>
        </xsd:sequence>
      </xsd:complex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43eea9-c6a2-41bd-a216-33d45f9f09e1"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bdea45a5-e038-4f44-bfca-9049e8e29b2b}" ma:internalName="TaxCatchAll" ma:showField="CatchAllData" ma:web="eb49ae03-a505-4617-a4c8-335ce93e5b2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b49ae03-a505-4617-a4c8-335ce93e5b29" elementFormDefault="qualified">
    <xsd:import namespace="http://schemas.microsoft.com/office/2006/documentManagement/types"/>
    <xsd:import namespace="http://schemas.microsoft.com/office/infopath/2007/PartnerControls"/>
    <xsd:element name="SharedWithUsers" ma:index="2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DC10AB2-8C65-4D1F-8A54-1B744A1B419F}">
  <ds:schemaRefs>
    <ds:schemaRef ds:uri="http://schemas.microsoft.com/sharepoint/v3/contenttype/forms"/>
  </ds:schemaRefs>
</ds:datastoreItem>
</file>

<file path=customXml/itemProps2.xml><?xml version="1.0" encoding="utf-8"?>
<ds:datastoreItem xmlns:ds="http://schemas.openxmlformats.org/officeDocument/2006/customXml" ds:itemID="{F4188AED-42AC-46E3-884C-02A5EE0B808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D5F3B85-AB2B-4F59-9544-0BF95F267F08}">
  <ds:schemaRefs>
    <ds:schemaRef ds:uri="http://schemas.openxmlformats.org/officeDocument/2006/bibliography"/>
  </ds:schemaRefs>
</ds:datastoreItem>
</file>

<file path=customXml/itemProps4.xml><?xml version="1.0" encoding="utf-8"?>
<ds:datastoreItem xmlns:ds="http://schemas.openxmlformats.org/officeDocument/2006/customXml" ds:itemID="{8AA44302-5F8A-4047-87F3-4446DB0D299D}"/>
</file>

<file path=docProps/app.xml><?xml version="1.0" encoding="utf-8"?>
<Properties xmlns="http://schemas.openxmlformats.org/officeDocument/2006/extended-properties" xmlns:vt="http://schemas.openxmlformats.org/officeDocument/2006/docPropsVTypes">
  <Template>Document_staand</Template>
  <TotalTime>757</TotalTime>
  <Pages>25</Pages>
  <Words>8152</Words>
  <Characters>44837</Characters>
  <Application>Microsoft Office Word</Application>
  <DocSecurity>0</DocSecurity>
  <Lines>373</Lines>
  <Paragraphs>105</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52884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Hanne Jacobs</dc:creator>
  <cp:lastModifiedBy>Hanne Jacobs</cp:lastModifiedBy>
  <cp:revision>465</cp:revision>
  <dcterms:created xsi:type="dcterms:W3CDTF">2026-05-18T07:58:00Z</dcterms:created>
  <dcterms:modified xsi:type="dcterms:W3CDTF">2026-05-26T11:36:00Z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0x01010055B5CA2B52F5574DB165C31E956FD7F3</vt:lpwstr>
  </property>
  <property fmtid="{D5CDD505-2E9C-101B-9397-08002B2CF9AE}" pid="3" name="MediaServiceImageTags">
    <vt:lpwstr/>
  </property>
</Properties>
</file>