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1B3AB" w14:textId="77777777" w:rsidR="00EB0E65" w:rsidRPr="00424A70" w:rsidRDefault="00EB0E65" w:rsidP="00EB0E65">
      <w:pPr>
        <w:spacing w:after="0"/>
        <w:rPr>
          <w:b/>
          <w:bCs/>
          <w:color w:val="AE2081" w:themeColor="accent1"/>
          <w:sz w:val="28"/>
          <w:szCs w:val="28"/>
        </w:rPr>
      </w:pPr>
      <w:r w:rsidRPr="00424A70">
        <w:rPr>
          <w:b/>
          <w:bCs/>
          <w:color w:val="AE2081" w:themeColor="accent1"/>
          <w:sz w:val="28"/>
          <w:szCs w:val="28"/>
        </w:rPr>
        <w:t>Katholiek Onderwijs Vlaanderen</w:t>
      </w:r>
    </w:p>
    <w:p w14:paraId="20F69318" w14:textId="386772A7" w:rsidR="00EB0E65" w:rsidRDefault="000669FD" w:rsidP="00EB0E65">
      <w:pPr>
        <w:spacing w:after="0"/>
        <w:rPr>
          <w:b/>
          <w:sz w:val="24"/>
          <w:szCs w:val="24"/>
        </w:rPr>
      </w:pPr>
      <w:sdt>
        <w:sdtPr>
          <w:rPr>
            <w:b/>
            <w:sz w:val="24"/>
            <w:szCs w:val="24"/>
          </w:rPr>
          <w:alias w:val="Dienst"/>
          <w:tag w:val="Dienst"/>
          <w:id w:val="-898982075"/>
          <w:placeholder>
            <w:docPart w:val="54F5860370FC4F249D17C0855F56CD84"/>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08443F">
            <w:rPr>
              <w:b/>
              <w:sz w:val="24"/>
              <w:szCs w:val="24"/>
            </w:rPr>
            <w:t>Stafdienst</w:t>
          </w:r>
        </w:sdtContent>
      </w:sdt>
    </w:p>
    <w:sdt>
      <w:sdtPr>
        <w:rPr>
          <w:sz w:val="24"/>
          <w:szCs w:val="24"/>
        </w:rPr>
        <w:alias w:val="Team"/>
        <w:tag w:val="Team"/>
        <w:id w:val="-854424336"/>
        <w:placeholder>
          <w:docPart w:val="796CFF4B384C4DA59B57208AFAF51131"/>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E75CFBE" w14:textId="65D549AA" w:rsidR="00EB0E65" w:rsidRDefault="0008443F" w:rsidP="00EB0E65">
          <w:pPr>
            <w:spacing w:after="0"/>
            <w:rPr>
              <w:sz w:val="24"/>
              <w:szCs w:val="24"/>
            </w:rPr>
          </w:pPr>
          <w:r>
            <w:rPr>
              <w:sz w:val="24"/>
              <w:szCs w:val="24"/>
            </w:rPr>
            <w:t>Identiteit en pastoraal</w:t>
          </w:r>
        </w:p>
      </w:sdtContent>
    </w:sdt>
    <w:p w14:paraId="78AF858F" w14:textId="02E28F3F" w:rsidR="00EB0E65" w:rsidRPr="00424A70" w:rsidRDefault="0008443F" w:rsidP="00EB0E65">
      <w:pPr>
        <w:pStyle w:val="Datumdocument"/>
        <w:spacing w:after="0"/>
        <w:rPr>
          <w:b w:val="0"/>
          <w:bCs/>
        </w:rPr>
      </w:pPr>
      <w:bookmarkStart w:id="0" w:name="Datum"/>
      <w:bookmarkEnd w:id="0"/>
      <w:r>
        <w:rPr>
          <w:b w:val="0"/>
          <w:bCs/>
        </w:rPr>
        <w:t>2025</w:t>
      </w:r>
      <w:r w:rsidR="00EB0E65" w:rsidRPr="00424A70">
        <w:rPr>
          <w:b w:val="0"/>
          <w:bCs/>
        </w:rPr>
        <w:t>-</w:t>
      </w:r>
      <w:r>
        <w:rPr>
          <w:b w:val="0"/>
          <w:bCs/>
        </w:rPr>
        <w:t>09</w:t>
      </w:r>
      <w:r w:rsidR="00EB0E65" w:rsidRPr="00424A70">
        <w:rPr>
          <w:b w:val="0"/>
          <w:bCs/>
        </w:rPr>
        <w:t>-</w:t>
      </w:r>
      <w:r>
        <w:rPr>
          <w:b w:val="0"/>
          <w:bCs/>
        </w:rPr>
        <w:t>03</w:t>
      </w:r>
    </w:p>
    <w:p w14:paraId="00A3C17A" w14:textId="77777777" w:rsidR="00EB0E65" w:rsidRDefault="00EB0E65" w:rsidP="00EB0E65">
      <w:pPr>
        <w:spacing w:line="120" w:lineRule="auto"/>
      </w:pPr>
      <w:r>
        <w:rPr>
          <w:noProof/>
        </w:rPr>
        <w:drawing>
          <wp:inline distT="0" distB="0" distL="0" distR="0" wp14:anchorId="1DD3A139" wp14:editId="5ADCC1C7">
            <wp:extent cx="5760000" cy="13971"/>
            <wp:effectExtent l="0" t="0" r="0" b="0"/>
            <wp:docPr id="372964944" name="Afbeelding 37296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254228FC" w14:textId="77777777" w:rsidR="00127D92" w:rsidRDefault="00127D92" w:rsidP="00A0066B"/>
    <w:p w14:paraId="762AFFD8" w14:textId="29A28E71" w:rsidR="00127D92" w:rsidRDefault="0008443F" w:rsidP="0008443F">
      <w:pPr>
        <w:pStyle w:val="Titel"/>
        <w:jc w:val="center"/>
      </w:pPr>
      <w:r>
        <w:t>Anders thuis?! Denk-, doe- en dialooghuisje</w:t>
      </w:r>
    </w:p>
    <w:p w14:paraId="01B8B596" w14:textId="2EC95F2F" w:rsidR="0008443F" w:rsidRPr="0008443F" w:rsidRDefault="0008443F" w:rsidP="0008443F"/>
    <w:p w14:paraId="6AA604EE" w14:textId="77777777" w:rsidR="007D5840" w:rsidRDefault="007D5840" w:rsidP="00727E48"/>
    <w:p w14:paraId="7E17FFA4" w14:textId="77777777" w:rsidR="007D5840" w:rsidRPr="008A2765" w:rsidRDefault="007D5840" w:rsidP="007D5840">
      <w:pPr>
        <w:rPr>
          <w:b/>
          <w:sz w:val="24"/>
        </w:rPr>
      </w:pPr>
      <w:r w:rsidRPr="008A2765">
        <w:rPr>
          <w:b/>
          <w:sz w:val="24"/>
        </w:rPr>
        <w:t>Inhoud</w:t>
      </w:r>
    </w:p>
    <w:p w14:paraId="324E8E5B" w14:textId="34F22B3F" w:rsidR="000669FD" w:rsidRDefault="00D32709">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"2-3" \h \z \t "Kop 1;1" </w:instrText>
      </w:r>
      <w:r>
        <w:fldChar w:fldCharType="separate"/>
      </w:r>
      <w:hyperlink w:anchor="_Toc207816253" w:history="1">
        <w:r w:rsidR="000669FD" w:rsidRPr="00BE3123">
          <w:rPr>
            <w:rStyle w:val="Hyperlink"/>
            <w:noProof/>
          </w:rPr>
          <w:t>1</w:t>
        </w:r>
        <w:r w:rsidR="000669FD">
          <w:rPr>
            <w:rFonts w:asciiTheme="minorHAnsi" w:eastAsiaTheme="minorEastAsia" w:hAnsiTheme="minorHAnsi"/>
            <w:b w:val="0"/>
            <w:noProof/>
            <w:color w:val="auto"/>
            <w:kern w:val="2"/>
            <w:sz w:val="24"/>
            <w:szCs w:val="24"/>
            <w:lang w:eastAsia="nl-BE"/>
            <w14:ligatures w14:val="standardContextual"/>
          </w:rPr>
          <w:tab/>
        </w:r>
        <w:r w:rsidR="000669FD" w:rsidRPr="00BE3123">
          <w:rPr>
            <w:rStyle w:val="Hyperlink"/>
            <w:noProof/>
          </w:rPr>
          <w:t>Inleiding</w:t>
        </w:r>
        <w:r w:rsidR="000669FD">
          <w:rPr>
            <w:noProof/>
            <w:webHidden/>
          </w:rPr>
          <w:tab/>
        </w:r>
        <w:r w:rsidR="000669FD">
          <w:rPr>
            <w:noProof/>
            <w:webHidden/>
          </w:rPr>
          <w:fldChar w:fldCharType="begin"/>
        </w:r>
        <w:r w:rsidR="000669FD">
          <w:rPr>
            <w:noProof/>
            <w:webHidden/>
          </w:rPr>
          <w:instrText xml:space="preserve"> PAGEREF _Toc207816253 \h </w:instrText>
        </w:r>
        <w:r w:rsidR="000669FD">
          <w:rPr>
            <w:noProof/>
            <w:webHidden/>
          </w:rPr>
        </w:r>
        <w:r w:rsidR="000669FD">
          <w:rPr>
            <w:noProof/>
            <w:webHidden/>
          </w:rPr>
          <w:fldChar w:fldCharType="separate"/>
        </w:r>
        <w:r w:rsidR="000669FD">
          <w:rPr>
            <w:noProof/>
            <w:webHidden/>
          </w:rPr>
          <w:t>2</w:t>
        </w:r>
        <w:r w:rsidR="000669FD">
          <w:rPr>
            <w:noProof/>
            <w:webHidden/>
          </w:rPr>
          <w:fldChar w:fldCharType="end"/>
        </w:r>
      </w:hyperlink>
    </w:p>
    <w:p w14:paraId="0AB80D35" w14:textId="2EF89A96" w:rsidR="000669FD" w:rsidRDefault="000669FD">
      <w:pPr>
        <w:pStyle w:val="Inhopg1"/>
        <w:rPr>
          <w:rFonts w:asciiTheme="minorHAnsi" w:eastAsiaTheme="minorEastAsia" w:hAnsiTheme="minorHAnsi"/>
          <w:b w:val="0"/>
          <w:noProof/>
          <w:color w:val="auto"/>
          <w:kern w:val="2"/>
          <w:sz w:val="24"/>
          <w:szCs w:val="24"/>
          <w:lang w:eastAsia="nl-BE"/>
          <w14:ligatures w14:val="standardContextual"/>
        </w:rPr>
      </w:pPr>
      <w:hyperlink w:anchor="_Toc207816254" w:history="1">
        <w:r w:rsidRPr="00BE3123">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BE3123">
          <w:rPr>
            <w:rStyle w:val="Hyperlink"/>
            <w:noProof/>
          </w:rPr>
          <w:t>Het huis</w:t>
        </w:r>
        <w:r>
          <w:rPr>
            <w:noProof/>
            <w:webHidden/>
          </w:rPr>
          <w:tab/>
        </w:r>
        <w:r>
          <w:rPr>
            <w:noProof/>
            <w:webHidden/>
          </w:rPr>
          <w:fldChar w:fldCharType="begin"/>
        </w:r>
        <w:r>
          <w:rPr>
            <w:noProof/>
            <w:webHidden/>
          </w:rPr>
          <w:instrText xml:space="preserve"> PAGEREF _Toc207816254 \h </w:instrText>
        </w:r>
        <w:r>
          <w:rPr>
            <w:noProof/>
            <w:webHidden/>
          </w:rPr>
        </w:r>
        <w:r>
          <w:rPr>
            <w:noProof/>
            <w:webHidden/>
          </w:rPr>
          <w:fldChar w:fldCharType="separate"/>
        </w:r>
        <w:r>
          <w:rPr>
            <w:noProof/>
            <w:webHidden/>
          </w:rPr>
          <w:t>2</w:t>
        </w:r>
        <w:r>
          <w:rPr>
            <w:noProof/>
            <w:webHidden/>
          </w:rPr>
          <w:fldChar w:fldCharType="end"/>
        </w:r>
      </w:hyperlink>
    </w:p>
    <w:p w14:paraId="51DF5D0E" w14:textId="018A1342" w:rsidR="000669FD" w:rsidRDefault="000669FD" w:rsidP="000669FD">
      <w:pPr>
        <w:pStyle w:val="Inhopg2"/>
        <w:ind w:left="993"/>
        <w:rPr>
          <w:rFonts w:asciiTheme="minorHAnsi" w:eastAsiaTheme="minorEastAsia" w:hAnsiTheme="minorHAnsi"/>
          <w:noProof/>
          <w:color w:val="auto"/>
          <w:kern w:val="2"/>
          <w:sz w:val="24"/>
          <w:szCs w:val="24"/>
          <w:lang w:eastAsia="nl-BE"/>
          <w14:ligatures w14:val="standardContextual"/>
        </w:rPr>
      </w:pPr>
      <w:hyperlink w:anchor="_Toc207816255" w:history="1">
        <w:r w:rsidRPr="00BE3123">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Het huis op school</w:t>
        </w:r>
        <w:r>
          <w:rPr>
            <w:noProof/>
            <w:webHidden/>
          </w:rPr>
          <w:tab/>
        </w:r>
        <w:r>
          <w:rPr>
            <w:noProof/>
            <w:webHidden/>
          </w:rPr>
          <w:fldChar w:fldCharType="begin"/>
        </w:r>
        <w:r>
          <w:rPr>
            <w:noProof/>
            <w:webHidden/>
          </w:rPr>
          <w:instrText xml:space="preserve"> PAGEREF _Toc207816255 \h </w:instrText>
        </w:r>
        <w:r>
          <w:rPr>
            <w:noProof/>
            <w:webHidden/>
          </w:rPr>
        </w:r>
        <w:r>
          <w:rPr>
            <w:noProof/>
            <w:webHidden/>
          </w:rPr>
          <w:fldChar w:fldCharType="separate"/>
        </w:r>
        <w:r>
          <w:rPr>
            <w:noProof/>
            <w:webHidden/>
          </w:rPr>
          <w:t>2</w:t>
        </w:r>
        <w:r>
          <w:rPr>
            <w:noProof/>
            <w:webHidden/>
          </w:rPr>
          <w:fldChar w:fldCharType="end"/>
        </w:r>
      </w:hyperlink>
    </w:p>
    <w:p w14:paraId="0101C1C6" w14:textId="21A27D7E" w:rsidR="000669FD" w:rsidRDefault="000669FD" w:rsidP="000669FD">
      <w:pPr>
        <w:pStyle w:val="Inhopg2"/>
        <w:ind w:left="993"/>
        <w:rPr>
          <w:rFonts w:asciiTheme="minorHAnsi" w:eastAsiaTheme="minorEastAsia" w:hAnsiTheme="minorHAnsi"/>
          <w:noProof/>
          <w:color w:val="auto"/>
          <w:kern w:val="2"/>
          <w:sz w:val="24"/>
          <w:szCs w:val="24"/>
          <w:lang w:eastAsia="nl-BE"/>
          <w14:ligatures w14:val="standardContextual"/>
        </w:rPr>
      </w:pPr>
      <w:hyperlink w:anchor="_Toc207816256" w:history="1">
        <w:r w:rsidRPr="00BE3123">
          <w:rPr>
            <w:rStyle w:val="Hyperlink"/>
            <w:noProof/>
            <w:lang w:val="nl-NL"/>
          </w:rPr>
          <w:t>2.2</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Het huis in de klas</w:t>
        </w:r>
        <w:r>
          <w:rPr>
            <w:noProof/>
            <w:webHidden/>
          </w:rPr>
          <w:tab/>
        </w:r>
        <w:r>
          <w:rPr>
            <w:noProof/>
            <w:webHidden/>
          </w:rPr>
          <w:fldChar w:fldCharType="begin"/>
        </w:r>
        <w:r>
          <w:rPr>
            <w:noProof/>
            <w:webHidden/>
          </w:rPr>
          <w:instrText xml:space="preserve"> PAGEREF _Toc207816256 \h </w:instrText>
        </w:r>
        <w:r>
          <w:rPr>
            <w:noProof/>
            <w:webHidden/>
          </w:rPr>
        </w:r>
        <w:r>
          <w:rPr>
            <w:noProof/>
            <w:webHidden/>
          </w:rPr>
          <w:fldChar w:fldCharType="separate"/>
        </w:r>
        <w:r>
          <w:rPr>
            <w:noProof/>
            <w:webHidden/>
          </w:rPr>
          <w:t>2</w:t>
        </w:r>
        <w:r>
          <w:rPr>
            <w:noProof/>
            <w:webHidden/>
          </w:rPr>
          <w:fldChar w:fldCharType="end"/>
        </w:r>
      </w:hyperlink>
    </w:p>
    <w:p w14:paraId="3B737AAF" w14:textId="4BED2C6B" w:rsidR="000669FD" w:rsidRDefault="000669FD" w:rsidP="000669FD">
      <w:pPr>
        <w:pStyle w:val="Inhopg3"/>
        <w:ind w:left="1418"/>
        <w:rPr>
          <w:rFonts w:asciiTheme="minorHAnsi" w:eastAsiaTheme="minorEastAsia" w:hAnsiTheme="minorHAnsi"/>
          <w:noProof/>
          <w:color w:val="auto"/>
          <w:kern w:val="2"/>
          <w:sz w:val="24"/>
          <w:szCs w:val="24"/>
          <w:lang w:eastAsia="nl-BE"/>
          <w14:ligatures w14:val="standardContextual"/>
        </w:rPr>
      </w:pPr>
      <w:hyperlink w:anchor="_Toc207816257" w:history="1">
        <w:r w:rsidRPr="00BE3123">
          <w:rPr>
            <w:rStyle w:val="Hyperlink"/>
            <w:noProof/>
            <w:lang w:val="nl-NL"/>
          </w:rPr>
          <w:t>2.2.1</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Samen denken</w:t>
        </w:r>
        <w:r>
          <w:rPr>
            <w:noProof/>
            <w:webHidden/>
          </w:rPr>
          <w:tab/>
        </w:r>
        <w:r>
          <w:rPr>
            <w:noProof/>
            <w:webHidden/>
          </w:rPr>
          <w:fldChar w:fldCharType="begin"/>
        </w:r>
        <w:r>
          <w:rPr>
            <w:noProof/>
            <w:webHidden/>
          </w:rPr>
          <w:instrText xml:space="preserve"> PAGEREF _Toc207816257 \h </w:instrText>
        </w:r>
        <w:r>
          <w:rPr>
            <w:noProof/>
            <w:webHidden/>
          </w:rPr>
        </w:r>
        <w:r>
          <w:rPr>
            <w:noProof/>
            <w:webHidden/>
          </w:rPr>
          <w:fldChar w:fldCharType="separate"/>
        </w:r>
        <w:r>
          <w:rPr>
            <w:noProof/>
            <w:webHidden/>
          </w:rPr>
          <w:t>2</w:t>
        </w:r>
        <w:r>
          <w:rPr>
            <w:noProof/>
            <w:webHidden/>
          </w:rPr>
          <w:fldChar w:fldCharType="end"/>
        </w:r>
      </w:hyperlink>
    </w:p>
    <w:p w14:paraId="5836566D" w14:textId="4C04D9D6" w:rsidR="000669FD" w:rsidRDefault="000669FD" w:rsidP="000669FD">
      <w:pPr>
        <w:pStyle w:val="Inhopg3"/>
        <w:ind w:left="1418"/>
        <w:rPr>
          <w:rFonts w:asciiTheme="minorHAnsi" w:eastAsiaTheme="minorEastAsia" w:hAnsiTheme="minorHAnsi"/>
          <w:noProof/>
          <w:color w:val="auto"/>
          <w:kern w:val="2"/>
          <w:sz w:val="24"/>
          <w:szCs w:val="24"/>
          <w:lang w:eastAsia="nl-BE"/>
          <w14:ligatures w14:val="standardContextual"/>
        </w:rPr>
      </w:pPr>
      <w:hyperlink w:anchor="_Toc207816258" w:history="1">
        <w:r w:rsidRPr="00BE3123">
          <w:rPr>
            <w:rStyle w:val="Hyperlink"/>
            <w:noProof/>
            <w:lang w:val="nl-NL"/>
          </w:rPr>
          <w:t>2.2.2</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Samen spreken</w:t>
        </w:r>
        <w:r>
          <w:rPr>
            <w:noProof/>
            <w:webHidden/>
          </w:rPr>
          <w:tab/>
        </w:r>
        <w:r>
          <w:rPr>
            <w:noProof/>
            <w:webHidden/>
          </w:rPr>
          <w:fldChar w:fldCharType="begin"/>
        </w:r>
        <w:r>
          <w:rPr>
            <w:noProof/>
            <w:webHidden/>
          </w:rPr>
          <w:instrText xml:space="preserve"> PAGEREF _Toc207816258 \h </w:instrText>
        </w:r>
        <w:r>
          <w:rPr>
            <w:noProof/>
            <w:webHidden/>
          </w:rPr>
        </w:r>
        <w:r>
          <w:rPr>
            <w:noProof/>
            <w:webHidden/>
          </w:rPr>
          <w:fldChar w:fldCharType="separate"/>
        </w:r>
        <w:r>
          <w:rPr>
            <w:noProof/>
            <w:webHidden/>
          </w:rPr>
          <w:t>3</w:t>
        </w:r>
        <w:r>
          <w:rPr>
            <w:noProof/>
            <w:webHidden/>
          </w:rPr>
          <w:fldChar w:fldCharType="end"/>
        </w:r>
      </w:hyperlink>
    </w:p>
    <w:p w14:paraId="379E8A82" w14:textId="5111DD86" w:rsidR="000669FD" w:rsidRDefault="000669FD" w:rsidP="000669FD">
      <w:pPr>
        <w:pStyle w:val="Inhopg3"/>
        <w:ind w:left="1418"/>
        <w:rPr>
          <w:rFonts w:asciiTheme="minorHAnsi" w:eastAsiaTheme="minorEastAsia" w:hAnsiTheme="minorHAnsi"/>
          <w:noProof/>
          <w:color w:val="auto"/>
          <w:kern w:val="2"/>
          <w:sz w:val="24"/>
          <w:szCs w:val="24"/>
          <w:lang w:eastAsia="nl-BE"/>
          <w14:ligatures w14:val="standardContextual"/>
        </w:rPr>
      </w:pPr>
      <w:hyperlink w:anchor="_Toc207816259" w:history="1">
        <w:r w:rsidRPr="00BE3123">
          <w:rPr>
            <w:rStyle w:val="Hyperlink"/>
            <w:noProof/>
            <w:lang w:val="nl-NL"/>
          </w:rPr>
          <w:t>2.2.3</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Samen bidden</w:t>
        </w:r>
        <w:r>
          <w:rPr>
            <w:noProof/>
            <w:webHidden/>
          </w:rPr>
          <w:tab/>
        </w:r>
        <w:r>
          <w:rPr>
            <w:noProof/>
            <w:webHidden/>
          </w:rPr>
          <w:fldChar w:fldCharType="begin"/>
        </w:r>
        <w:r>
          <w:rPr>
            <w:noProof/>
            <w:webHidden/>
          </w:rPr>
          <w:instrText xml:space="preserve"> PAGEREF _Toc207816259 \h </w:instrText>
        </w:r>
        <w:r>
          <w:rPr>
            <w:noProof/>
            <w:webHidden/>
          </w:rPr>
        </w:r>
        <w:r>
          <w:rPr>
            <w:noProof/>
            <w:webHidden/>
          </w:rPr>
          <w:fldChar w:fldCharType="separate"/>
        </w:r>
        <w:r>
          <w:rPr>
            <w:noProof/>
            <w:webHidden/>
          </w:rPr>
          <w:t>3</w:t>
        </w:r>
        <w:r>
          <w:rPr>
            <w:noProof/>
            <w:webHidden/>
          </w:rPr>
          <w:fldChar w:fldCharType="end"/>
        </w:r>
      </w:hyperlink>
    </w:p>
    <w:p w14:paraId="5834812E" w14:textId="1447333B" w:rsidR="000669FD" w:rsidRDefault="000669FD" w:rsidP="000669FD">
      <w:pPr>
        <w:pStyle w:val="Inhopg3"/>
        <w:ind w:left="1418"/>
        <w:rPr>
          <w:rFonts w:asciiTheme="minorHAnsi" w:eastAsiaTheme="minorEastAsia" w:hAnsiTheme="minorHAnsi"/>
          <w:noProof/>
          <w:color w:val="auto"/>
          <w:kern w:val="2"/>
          <w:sz w:val="24"/>
          <w:szCs w:val="24"/>
          <w:lang w:eastAsia="nl-BE"/>
          <w14:ligatures w14:val="standardContextual"/>
        </w:rPr>
      </w:pPr>
      <w:hyperlink w:anchor="_Toc207816260" w:history="1">
        <w:r w:rsidRPr="00BE3123">
          <w:rPr>
            <w:rStyle w:val="Hyperlink"/>
            <w:noProof/>
            <w:lang w:val="nl-NL"/>
          </w:rPr>
          <w:t>2.2.4</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Alternatieven</w:t>
        </w:r>
        <w:r>
          <w:rPr>
            <w:noProof/>
            <w:webHidden/>
          </w:rPr>
          <w:tab/>
        </w:r>
        <w:r>
          <w:rPr>
            <w:noProof/>
            <w:webHidden/>
          </w:rPr>
          <w:fldChar w:fldCharType="begin"/>
        </w:r>
        <w:r>
          <w:rPr>
            <w:noProof/>
            <w:webHidden/>
          </w:rPr>
          <w:instrText xml:space="preserve"> PAGEREF _Toc207816260 \h </w:instrText>
        </w:r>
        <w:r>
          <w:rPr>
            <w:noProof/>
            <w:webHidden/>
          </w:rPr>
        </w:r>
        <w:r>
          <w:rPr>
            <w:noProof/>
            <w:webHidden/>
          </w:rPr>
          <w:fldChar w:fldCharType="separate"/>
        </w:r>
        <w:r>
          <w:rPr>
            <w:noProof/>
            <w:webHidden/>
          </w:rPr>
          <w:t>3</w:t>
        </w:r>
        <w:r>
          <w:rPr>
            <w:noProof/>
            <w:webHidden/>
          </w:rPr>
          <w:fldChar w:fldCharType="end"/>
        </w:r>
      </w:hyperlink>
    </w:p>
    <w:p w14:paraId="714CA763" w14:textId="312C055D" w:rsidR="000669FD" w:rsidRDefault="000669FD" w:rsidP="000669FD">
      <w:pPr>
        <w:pStyle w:val="Inhopg3"/>
        <w:ind w:left="1418"/>
        <w:rPr>
          <w:rFonts w:asciiTheme="minorHAnsi" w:eastAsiaTheme="minorEastAsia" w:hAnsiTheme="minorHAnsi"/>
          <w:noProof/>
          <w:color w:val="auto"/>
          <w:kern w:val="2"/>
          <w:sz w:val="24"/>
          <w:szCs w:val="24"/>
          <w:lang w:eastAsia="nl-BE"/>
          <w14:ligatures w14:val="standardContextual"/>
        </w:rPr>
      </w:pPr>
      <w:hyperlink w:anchor="_Toc207816261" w:history="1">
        <w:r w:rsidRPr="00BE3123">
          <w:rPr>
            <w:rStyle w:val="Hyperlink"/>
            <w:noProof/>
            <w:lang w:val="nl-NL"/>
          </w:rPr>
          <w:t>2.2.5</w:t>
        </w:r>
        <w:r>
          <w:rPr>
            <w:rFonts w:asciiTheme="minorHAnsi" w:eastAsiaTheme="minorEastAsia" w:hAnsiTheme="minorHAnsi"/>
            <w:noProof/>
            <w:color w:val="auto"/>
            <w:kern w:val="2"/>
            <w:sz w:val="24"/>
            <w:szCs w:val="24"/>
            <w:lang w:eastAsia="nl-BE"/>
            <w14:ligatures w14:val="standardContextual"/>
          </w:rPr>
          <w:tab/>
        </w:r>
        <w:r w:rsidRPr="00BE3123">
          <w:rPr>
            <w:rStyle w:val="Hyperlink"/>
            <w:noProof/>
            <w:lang w:val="nl-NL"/>
          </w:rPr>
          <w:t>Focus op duur</w:t>
        </w:r>
        <w:r w:rsidRPr="00BE3123">
          <w:rPr>
            <w:rStyle w:val="Hyperlink"/>
            <w:noProof/>
            <w:lang w:val="nl-NL"/>
          </w:rPr>
          <w:t>z</w:t>
        </w:r>
        <w:r w:rsidRPr="00BE3123">
          <w:rPr>
            <w:rStyle w:val="Hyperlink"/>
            <w:noProof/>
            <w:lang w:val="nl-NL"/>
          </w:rPr>
          <w:t>aamheid</w:t>
        </w:r>
        <w:r>
          <w:rPr>
            <w:noProof/>
            <w:webHidden/>
          </w:rPr>
          <w:tab/>
        </w:r>
        <w:r>
          <w:rPr>
            <w:noProof/>
            <w:webHidden/>
          </w:rPr>
          <w:fldChar w:fldCharType="begin"/>
        </w:r>
        <w:r>
          <w:rPr>
            <w:noProof/>
            <w:webHidden/>
          </w:rPr>
          <w:instrText xml:space="preserve"> PAGEREF _Toc207816261 \h </w:instrText>
        </w:r>
        <w:r>
          <w:rPr>
            <w:noProof/>
            <w:webHidden/>
          </w:rPr>
        </w:r>
        <w:r>
          <w:rPr>
            <w:noProof/>
            <w:webHidden/>
          </w:rPr>
          <w:fldChar w:fldCharType="separate"/>
        </w:r>
        <w:r>
          <w:rPr>
            <w:noProof/>
            <w:webHidden/>
          </w:rPr>
          <w:t>5</w:t>
        </w:r>
        <w:r>
          <w:rPr>
            <w:noProof/>
            <w:webHidden/>
          </w:rPr>
          <w:fldChar w:fldCharType="end"/>
        </w:r>
      </w:hyperlink>
    </w:p>
    <w:p w14:paraId="24BE6D77" w14:textId="44AEB585" w:rsidR="000669FD" w:rsidRDefault="000669FD">
      <w:pPr>
        <w:pStyle w:val="Inhopg1"/>
        <w:rPr>
          <w:rFonts w:asciiTheme="minorHAnsi" w:eastAsiaTheme="minorEastAsia" w:hAnsiTheme="minorHAnsi"/>
          <w:b w:val="0"/>
          <w:noProof/>
          <w:color w:val="auto"/>
          <w:kern w:val="2"/>
          <w:sz w:val="24"/>
          <w:szCs w:val="24"/>
          <w:lang w:eastAsia="nl-BE"/>
          <w14:ligatures w14:val="standardContextual"/>
        </w:rPr>
      </w:pPr>
      <w:hyperlink w:anchor="_Toc207816262" w:history="1">
        <w:r w:rsidRPr="00BE3123">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BE3123">
          <w:rPr>
            <w:rStyle w:val="Hyperlink"/>
            <w:noProof/>
          </w:rPr>
          <w:t>Bijlagen</w:t>
        </w:r>
        <w:r>
          <w:rPr>
            <w:noProof/>
            <w:webHidden/>
          </w:rPr>
          <w:tab/>
        </w:r>
        <w:r>
          <w:rPr>
            <w:noProof/>
            <w:webHidden/>
          </w:rPr>
          <w:fldChar w:fldCharType="begin"/>
        </w:r>
        <w:r>
          <w:rPr>
            <w:noProof/>
            <w:webHidden/>
          </w:rPr>
          <w:instrText xml:space="preserve"> PAGEREF _Toc207816262 \h </w:instrText>
        </w:r>
        <w:r>
          <w:rPr>
            <w:noProof/>
            <w:webHidden/>
          </w:rPr>
        </w:r>
        <w:r>
          <w:rPr>
            <w:noProof/>
            <w:webHidden/>
          </w:rPr>
          <w:fldChar w:fldCharType="separate"/>
        </w:r>
        <w:r>
          <w:rPr>
            <w:noProof/>
            <w:webHidden/>
          </w:rPr>
          <w:t>6</w:t>
        </w:r>
        <w:r>
          <w:rPr>
            <w:noProof/>
            <w:webHidden/>
          </w:rPr>
          <w:fldChar w:fldCharType="end"/>
        </w:r>
      </w:hyperlink>
    </w:p>
    <w:p w14:paraId="387A224E" w14:textId="481F592B" w:rsidR="000669FD" w:rsidRDefault="000669FD" w:rsidP="000669FD">
      <w:pPr>
        <w:pStyle w:val="Inhopg2"/>
        <w:ind w:left="993"/>
        <w:rPr>
          <w:rFonts w:asciiTheme="minorHAnsi" w:eastAsiaTheme="minorEastAsia" w:hAnsiTheme="minorHAnsi"/>
          <w:noProof/>
          <w:color w:val="auto"/>
          <w:kern w:val="2"/>
          <w:sz w:val="24"/>
          <w:szCs w:val="24"/>
          <w:lang w:eastAsia="nl-BE"/>
          <w14:ligatures w14:val="standardContextual"/>
        </w:rPr>
      </w:pPr>
      <w:hyperlink w:anchor="_Toc207816263" w:history="1">
        <w:r w:rsidRPr="00BE3123">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0669FD">
          <w:rPr>
            <w:rStyle w:val="Hyperlink"/>
            <w:noProof/>
            <w:lang w:val="nl-NL"/>
          </w:rPr>
          <w:t>Bijlage</w:t>
        </w:r>
        <w:r w:rsidRPr="00BE3123">
          <w:rPr>
            <w:rStyle w:val="Hyperlink"/>
            <w:noProof/>
          </w:rPr>
          <w:t xml:space="preserve"> 1: Gebeden</w:t>
        </w:r>
        <w:r>
          <w:rPr>
            <w:noProof/>
            <w:webHidden/>
          </w:rPr>
          <w:tab/>
        </w:r>
        <w:r>
          <w:rPr>
            <w:noProof/>
            <w:webHidden/>
          </w:rPr>
          <w:fldChar w:fldCharType="begin"/>
        </w:r>
        <w:r>
          <w:rPr>
            <w:noProof/>
            <w:webHidden/>
          </w:rPr>
          <w:instrText xml:space="preserve"> PAGEREF _Toc207816263 \h </w:instrText>
        </w:r>
        <w:r>
          <w:rPr>
            <w:noProof/>
            <w:webHidden/>
          </w:rPr>
        </w:r>
        <w:r>
          <w:rPr>
            <w:noProof/>
            <w:webHidden/>
          </w:rPr>
          <w:fldChar w:fldCharType="separate"/>
        </w:r>
        <w:r>
          <w:rPr>
            <w:noProof/>
            <w:webHidden/>
          </w:rPr>
          <w:t>6</w:t>
        </w:r>
        <w:r>
          <w:rPr>
            <w:noProof/>
            <w:webHidden/>
          </w:rPr>
          <w:fldChar w:fldCharType="end"/>
        </w:r>
      </w:hyperlink>
    </w:p>
    <w:p w14:paraId="4082ED64" w14:textId="77FF7E48" w:rsidR="000669FD" w:rsidRDefault="000669FD" w:rsidP="000669FD">
      <w:pPr>
        <w:pStyle w:val="Inhopg2"/>
        <w:ind w:left="993"/>
        <w:rPr>
          <w:rFonts w:asciiTheme="minorHAnsi" w:eastAsiaTheme="minorEastAsia" w:hAnsiTheme="minorHAnsi"/>
          <w:noProof/>
          <w:color w:val="auto"/>
          <w:kern w:val="2"/>
          <w:sz w:val="24"/>
          <w:szCs w:val="24"/>
          <w:lang w:eastAsia="nl-BE"/>
          <w14:ligatures w14:val="standardContextual"/>
        </w:rPr>
      </w:pPr>
      <w:hyperlink w:anchor="_Toc207816264" w:history="1">
        <w:r w:rsidRPr="00BE3123">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0669FD">
          <w:rPr>
            <w:rStyle w:val="Hyperlink"/>
            <w:noProof/>
            <w:lang w:val="nl-NL"/>
          </w:rPr>
          <w:t>Bijlage</w:t>
        </w:r>
        <w:r w:rsidRPr="00BE3123">
          <w:rPr>
            <w:rStyle w:val="Hyperlink"/>
            <w:noProof/>
          </w:rPr>
          <w:t xml:space="preserve"> 2 : Vragen</w:t>
        </w:r>
        <w:r>
          <w:rPr>
            <w:noProof/>
            <w:webHidden/>
          </w:rPr>
          <w:tab/>
        </w:r>
        <w:r>
          <w:rPr>
            <w:noProof/>
            <w:webHidden/>
          </w:rPr>
          <w:fldChar w:fldCharType="begin"/>
        </w:r>
        <w:r>
          <w:rPr>
            <w:noProof/>
            <w:webHidden/>
          </w:rPr>
          <w:instrText xml:space="preserve"> PAGEREF _Toc207816264 \h </w:instrText>
        </w:r>
        <w:r>
          <w:rPr>
            <w:noProof/>
            <w:webHidden/>
          </w:rPr>
        </w:r>
        <w:r>
          <w:rPr>
            <w:noProof/>
            <w:webHidden/>
          </w:rPr>
          <w:fldChar w:fldCharType="separate"/>
        </w:r>
        <w:r>
          <w:rPr>
            <w:noProof/>
            <w:webHidden/>
          </w:rPr>
          <w:t>8</w:t>
        </w:r>
        <w:r>
          <w:rPr>
            <w:noProof/>
            <w:webHidden/>
          </w:rPr>
          <w:fldChar w:fldCharType="end"/>
        </w:r>
      </w:hyperlink>
    </w:p>
    <w:p w14:paraId="28825299" w14:textId="79D9F41C" w:rsidR="007D5840" w:rsidRDefault="00D32709" w:rsidP="00D32709">
      <w:r>
        <w:fldChar w:fldCharType="end"/>
      </w:r>
    </w:p>
    <w:p w14:paraId="2AA77E02" w14:textId="77777777" w:rsidR="009D610A" w:rsidRPr="007D5840" w:rsidRDefault="009D610A" w:rsidP="007D5840"/>
    <w:p w14:paraId="49BC7152" w14:textId="7E555B66" w:rsidR="0008443F" w:rsidRDefault="0008443F">
      <w:pPr>
        <w:suppressAutoHyphens w:val="0"/>
        <w:rPr>
          <w:rFonts w:eastAsiaTheme="majorEastAsia" w:cstheme="majorBidi"/>
          <w:b/>
          <w:sz w:val="24"/>
          <w:szCs w:val="24"/>
        </w:rPr>
      </w:pPr>
      <w:bookmarkStart w:id="1" w:name="_Toc2167726"/>
      <w:bookmarkStart w:id="2" w:name="_Toc3365342"/>
      <w:r>
        <w:rPr>
          <w:i/>
          <w:iCs/>
          <w:noProof/>
          <w:lang w:val="nl-NL"/>
        </w:rPr>
        <w:drawing>
          <wp:anchor distT="0" distB="0" distL="114300" distR="114300" simplePos="0" relativeHeight="251658240" behindDoc="0" locked="0" layoutInCell="1" allowOverlap="1" wp14:anchorId="73F51E99" wp14:editId="2BA2C8F4">
            <wp:simplePos x="0" y="0"/>
            <wp:positionH relativeFrom="margin">
              <wp:align>center</wp:align>
            </wp:positionH>
            <wp:positionV relativeFrom="paragraph">
              <wp:posOffset>708763</wp:posOffset>
            </wp:positionV>
            <wp:extent cx="4545749" cy="3217002"/>
            <wp:effectExtent l="0" t="2540" r="5080" b="5080"/>
            <wp:wrapNone/>
            <wp:docPr id="327307723" name="Afbeelding 1" descr="P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07723" name="Afbeelding 1" descr="P5#yIS1"/>
                    <pic:cNvPicPr/>
                  </pic:nvPicPr>
                  <pic:blipFill rotWithShape="1">
                    <a:blip r:embed="rId12" cstate="print">
                      <a:extLst>
                        <a:ext uri="{28A0092B-C50C-407E-A947-70E740481C1C}">
                          <a14:useLocalDpi xmlns:a14="http://schemas.microsoft.com/office/drawing/2010/main" val="0"/>
                        </a:ext>
                      </a:extLst>
                    </a:blip>
                    <a:srcRect t="12376" r="7137"/>
                    <a:stretch>
                      <a:fillRect/>
                    </a:stretch>
                  </pic:blipFill>
                  <pic:spPr bwMode="auto">
                    <a:xfrm rot="5400000">
                      <a:off x="0" y="0"/>
                      <a:ext cx="4545749" cy="3217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699D36D" w14:textId="1A662B2E" w:rsidR="008A2765" w:rsidRDefault="0008443F" w:rsidP="008A2765">
      <w:pPr>
        <w:pStyle w:val="Kop1"/>
        <w:keepNext w:val="0"/>
        <w:keepLines w:val="0"/>
      </w:pPr>
      <w:bookmarkStart w:id="3" w:name="_Toc207816253"/>
      <w:bookmarkEnd w:id="1"/>
      <w:bookmarkEnd w:id="2"/>
      <w:r>
        <w:lastRenderedPageBreak/>
        <w:t>Inleiding</w:t>
      </w:r>
      <w:bookmarkEnd w:id="3"/>
    </w:p>
    <w:p w14:paraId="4C446025" w14:textId="5FD9F1EF" w:rsidR="0008443F" w:rsidRDefault="0008443F" w:rsidP="0008443F">
      <w:pPr>
        <w:jc w:val="both"/>
        <w:rPr>
          <w:lang w:val="nl-NL"/>
        </w:rPr>
      </w:pPr>
      <w:r>
        <w:rPr>
          <w:lang w:val="nl-NL"/>
        </w:rPr>
        <w:t xml:space="preserve">Het voorbije schooljaar  waren we “als pelgrims onderweg”. We liepen een boeiende tocht en kwamen op plekken die ons uitnodigden om keuzes te maken, stil te staan en  tijd te maken voor elkaar om samen weer verder te </w:t>
      </w:r>
      <w:r>
        <w:rPr>
          <w:lang w:val="nl-NL"/>
        </w:rPr>
        <w:t xml:space="preserve">gaan… </w:t>
      </w:r>
      <w:r>
        <w:rPr>
          <w:lang w:val="nl-NL"/>
        </w:rPr>
        <w:t>een nieuw schooljaar tegemoet.</w:t>
      </w:r>
    </w:p>
    <w:p w14:paraId="757781B4" w14:textId="76295264" w:rsidR="0008443F" w:rsidRDefault="0008443F" w:rsidP="0008443F">
      <w:pPr>
        <w:rPr>
          <w:lang w:val="nl-NL"/>
        </w:rPr>
      </w:pPr>
      <w:r>
        <w:rPr>
          <w:lang w:val="nl-NL"/>
        </w:rPr>
        <w:t>Wanneer we weer thuiskomen in het nieuwe schooljaar zijn we niet meer volledig dezelfde persoon. Onze school , onze klas kan dan zo’n een plekje zijn waar leerlingen zich welkom voelen, waar we -ondanks verandering, toch kunnen “thuiskomen”: ANDERS THUIS!</w:t>
      </w:r>
    </w:p>
    <w:p w14:paraId="0002286A" w14:textId="77932CED" w:rsidR="0008443F" w:rsidRDefault="0008443F" w:rsidP="0008443F">
      <w:pPr>
        <w:pStyle w:val="Kop1"/>
        <w:keepNext w:val="0"/>
        <w:keepLines w:val="0"/>
        <w:ind w:left="992" w:hanging="992"/>
      </w:pPr>
      <w:bookmarkStart w:id="4" w:name="_Toc207816254"/>
      <w:r>
        <w:t>Het huis</w:t>
      </w:r>
      <w:bookmarkEnd w:id="4"/>
    </w:p>
    <w:p w14:paraId="6B3182D4" w14:textId="1127658E" w:rsidR="0008443F" w:rsidRPr="0008443F" w:rsidRDefault="0008443F" w:rsidP="0008443F">
      <w:r w:rsidRPr="00FC70A9">
        <w:rPr>
          <w:lang w:val="nl-NL"/>
        </w:rPr>
        <w:t>Met dit “huis” stimuleren we de kinderen om stil te staan, na te denken en in gesprek te gaan rond het nieuwe jaarthema</w:t>
      </w:r>
      <w:r>
        <w:rPr>
          <w:lang w:val="nl-NL"/>
        </w:rPr>
        <w:t xml:space="preserve">. Je vindt er ook uitnodigingen om samen tijd te maken voor stilte en gebed. We nodigen je uit om een huis te maken met een </w:t>
      </w:r>
      <w:r w:rsidRPr="00525530">
        <w:rPr>
          <w:b/>
          <w:bCs/>
          <w:lang w:val="nl-NL"/>
        </w:rPr>
        <w:t>kartonnen doos</w:t>
      </w:r>
      <w:r>
        <w:rPr>
          <w:lang w:val="nl-NL"/>
        </w:rPr>
        <w:t>. Dit huis kan een plekje krijgen in de klas of zelfs op school.</w:t>
      </w:r>
    </w:p>
    <w:p w14:paraId="2C8A6DF5" w14:textId="77777777" w:rsidR="0008443F" w:rsidRDefault="0008443F" w:rsidP="0008443F">
      <w:pPr>
        <w:pStyle w:val="Kop2"/>
      </w:pPr>
      <w:bookmarkStart w:id="5" w:name="_Toc2167728"/>
      <w:bookmarkStart w:id="6" w:name="_Toc3365344"/>
      <w:bookmarkStart w:id="7" w:name="_Toc207816255"/>
      <w:r w:rsidRPr="00D73BA7">
        <w:rPr>
          <w:lang w:val="nl-NL"/>
        </w:rPr>
        <w:t>Het huis op school</w:t>
      </w:r>
      <w:bookmarkEnd w:id="7"/>
      <w:r w:rsidRPr="00EA6F08">
        <w:t xml:space="preserve"> </w:t>
      </w:r>
    </w:p>
    <w:p w14:paraId="68ED8031" w14:textId="77777777" w:rsidR="0008443F" w:rsidRDefault="0008443F" w:rsidP="0008443F">
      <w:pPr>
        <w:jc w:val="both"/>
        <w:rPr>
          <w:lang w:val="nl-NL"/>
        </w:rPr>
      </w:pPr>
      <w:r>
        <w:rPr>
          <w:lang w:val="nl-NL"/>
        </w:rPr>
        <w:t xml:space="preserve">Met een reuze-exemplaar in de hall of ingang van de school creëer je een echte blikvanger om het jaarthema centraal te stellen. Elke maand kan de cover van Leeftocht wisselen </w:t>
      </w:r>
      <w:r w:rsidRPr="00247E24">
        <w:rPr>
          <w:lang w:val="nl-NL"/>
        </w:rPr>
        <w:t>en kunnen</w:t>
      </w:r>
      <w:r>
        <w:rPr>
          <w:lang w:val="nl-NL"/>
        </w:rPr>
        <w:t xml:space="preserve"> attributen toegevoegd worden om het maandthema te visualiseren. Je kan ook elke maand een opdracht bedenken en de leerlingen actief betrekken bij het beeld van de maand. Elke maand kan er een kernvraag centraal staan.</w:t>
      </w:r>
    </w:p>
    <w:p w14:paraId="7A5BC891" w14:textId="77777777" w:rsidR="0008443F" w:rsidRDefault="0008443F" w:rsidP="0008443F">
      <w:pPr>
        <w:jc w:val="both"/>
        <w:rPr>
          <w:lang w:val="nl-NL"/>
        </w:rPr>
      </w:pPr>
      <w:r>
        <w:rPr>
          <w:lang w:val="nl-NL"/>
        </w:rPr>
        <w:t>Wanneer er ook klassikaal met het huis gewerkt wordt, kan je elke klas uitnodigen om elke maand het grote huis aan te kleden met opdrachten uit de alternatieve opdrachten (zie roze briefjes pg 4).</w:t>
      </w:r>
    </w:p>
    <w:p w14:paraId="492A760E" w14:textId="23B457CD" w:rsidR="0008443F" w:rsidRDefault="0008443F" w:rsidP="0008443F">
      <w:pPr>
        <w:rPr>
          <w:lang w:val="nl-NL"/>
        </w:rPr>
      </w:pPr>
      <w:r>
        <w:rPr>
          <w:lang w:val="nl-NL"/>
        </w:rPr>
        <w:t xml:space="preserve">Het huis in maxi-uitvoering kan ook een mooie plek krijgen tijdens viermomenten. Ook hier kan het ingezet worden om de leerlingen actief te betrekken bij het vieren op school. </w:t>
      </w:r>
    </w:p>
    <w:p w14:paraId="7C69F834" w14:textId="481A1BC1" w:rsidR="000669FD" w:rsidRPr="00D73BA7" w:rsidRDefault="000669FD" w:rsidP="000669FD">
      <w:pPr>
        <w:pStyle w:val="Kop2"/>
        <w:rPr>
          <w:lang w:val="nl-NL"/>
        </w:rPr>
      </w:pPr>
      <w:bookmarkStart w:id="8" w:name="_Toc207816256"/>
      <w:r w:rsidRPr="00D73BA7">
        <w:rPr>
          <w:lang w:val="nl-NL"/>
        </w:rPr>
        <w:t xml:space="preserve">Het huis in </w:t>
      </w:r>
      <w:r>
        <w:rPr>
          <w:lang w:val="nl-NL"/>
        </w:rPr>
        <w:t>de</w:t>
      </w:r>
      <w:r w:rsidRPr="00D73BA7">
        <w:rPr>
          <w:lang w:val="nl-NL"/>
        </w:rPr>
        <w:t xml:space="preserve"> klas</w:t>
      </w:r>
      <w:bookmarkEnd w:id="8"/>
    </w:p>
    <w:p w14:paraId="0863E725" w14:textId="77777777" w:rsidR="000669FD" w:rsidRDefault="000669FD" w:rsidP="000669FD">
      <w:pPr>
        <w:jc w:val="both"/>
        <w:rPr>
          <w:lang w:val="nl-NL"/>
        </w:rPr>
      </w:pPr>
      <w:r>
        <w:rPr>
          <w:lang w:val="nl-NL"/>
        </w:rPr>
        <w:t>In de verdere uitwerking focussen we ons meer op het gebruik van “het huis” in een klascontext.</w:t>
      </w:r>
    </w:p>
    <w:p w14:paraId="7BA71A7B" w14:textId="77777777" w:rsidR="000669FD" w:rsidRDefault="000669FD" w:rsidP="000669FD">
      <w:pPr>
        <w:jc w:val="both"/>
        <w:rPr>
          <w:lang w:val="nl-NL"/>
        </w:rPr>
      </w:pPr>
      <w:r>
        <w:rPr>
          <w:lang w:val="nl-NL"/>
        </w:rPr>
        <w:t>Op de achterwand van het huis vind je zes open vensters. Hierin steken, in verschillende kleuren, opgerolde briefjes of strookjes. Hiermee kan je actief aan de slag gaan met de leerlingen.</w:t>
      </w:r>
    </w:p>
    <w:p w14:paraId="54AFC8AF" w14:textId="77777777" w:rsidR="000669FD" w:rsidRDefault="000669FD" w:rsidP="000669FD">
      <w:pPr>
        <w:jc w:val="both"/>
        <w:rPr>
          <w:lang w:val="nl-NL"/>
        </w:rPr>
      </w:pPr>
      <w:r>
        <w:rPr>
          <w:lang w:val="nl-NL"/>
        </w:rPr>
        <w:t xml:space="preserve">Onder de volgende titels: samen denken, </w:t>
      </w:r>
      <w:proofErr w:type="gramStart"/>
      <w:r>
        <w:rPr>
          <w:lang w:val="nl-NL"/>
        </w:rPr>
        <w:t>samen spreken</w:t>
      </w:r>
      <w:proofErr w:type="gramEnd"/>
      <w:r>
        <w:rPr>
          <w:lang w:val="nl-NL"/>
        </w:rPr>
        <w:t xml:space="preserve"> en samen bidden vind je vragen, gebeden en opdrachten. </w:t>
      </w:r>
    </w:p>
    <w:p w14:paraId="42791B6C" w14:textId="77777777" w:rsidR="000669FD" w:rsidRDefault="000669FD" w:rsidP="000669FD">
      <w:pPr>
        <w:pStyle w:val="Kop3"/>
        <w:rPr>
          <w:lang w:val="nl-NL"/>
        </w:rPr>
      </w:pPr>
      <w:bookmarkStart w:id="9" w:name="_Toc207816257"/>
      <w:r w:rsidRPr="004B7415">
        <w:rPr>
          <w:lang w:val="nl-NL"/>
        </w:rPr>
        <w:t>Samen denken</w:t>
      </w:r>
      <w:bookmarkEnd w:id="9"/>
    </w:p>
    <w:p w14:paraId="3B1DC6B1" w14:textId="77777777" w:rsidR="000669FD" w:rsidRDefault="000669FD" w:rsidP="000669FD">
      <w:pPr>
        <w:jc w:val="both"/>
        <w:rPr>
          <w:b/>
          <w:bCs/>
          <w:lang w:val="nl-NL"/>
        </w:rPr>
      </w:pPr>
      <w:r w:rsidRPr="00957E57">
        <w:rPr>
          <w:rFonts w:ascii="Aptos" w:eastAsia="Times New Roman" w:hAnsi="Aptos" w:cs="Times New Roman"/>
          <w:noProof/>
          <w:sz w:val="24"/>
          <w:szCs w:val="24"/>
          <w:lang w:val="nl-NL" w:eastAsia="nl-BE"/>
        </w:rPr>
        <w:drawing>
          <wp:anchor distT="0" distB="0" distL="114300" distR="114300" simplePos="0" relativeHeight="251661312" behindDoc="1" locked="0" layoutInCell="1" allowOverlap="1" wp14:anchorId="16DE0226" wp14:editId="5E052067">
            <wp:simplePos x="0" y="0"/>
            <wp:positionH relativeFrom="column">
              <wp:posOffset>-265430</wp:posOffset>
            </wp:positionH>
            <wp:positionV relativeFrom="paragraph">
              <wp:posOffset>271145</wp:posOffset>
            </wp:positionV>
            <wp:extent cx="2102485" cy="1576705"/>
            <wp:effectExtent l="0" t="3810" r="8255" b="8255"/>
            <wp:wrapTight wrapText="bothSides">
              <wp:wrapPolygon edited="0">
                <wp:start x="-39" y="21548"/>
                <wp:lineTo x="21489" y="21548"/>
                <wp:lineTo x="21489" y="148"/>
                <wp:lineTo x="-39" y="148"/>
                <wp:lineTo x="-39" y="21548"/>
              </wp:wrapPolygon>
            </wp:wrapTight>
            <wp:docPr id="1938041650" name="Afbeelding 1" descr="P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41650" name="Afbeelding 1" descr="P24#y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02485" cy="1576705"/>
                    </a:xfrm>
                    <a:prstGeom prst="rect">
                      <a:avLst/>
                    </a:prstGeom>
                  </pic:spPr>
                </pic:pic>
              </a:graphicData>
            </a:graphic>
          </wp:anchor>
        </w:drawing>
      </w:r>
    </w:p>
    <w:p w14:paraId="005C4095" w14:textId="77777777" w:rsidR="000669FD" w:rsidRDefault="000669FD" w:rsidP="000669FD">
      <w:pPr>
        <w:jc w:val="both"/>
        <w:rPr>
          <w:lang w:val="nl-NL"/>
        </w:rPr>
      </w:pPr>
      <w:r>
        <w:rPr>
          <w:lang w:val="nl-NL"/>
        </w:rPr>
        <w:t xml:space="preserve">De </w:t>
      </w:r>
      <w:r w:rsidRPr="007000B2">
        <w:rPr>
          <w:highlight w:val="yellow"/>
          <w:lang w:val="nl-NL"/>
        </w:rPr>
        <w:t>gele briefjes</w:t>
      </w:r>
      <w:r>
        <w:rPr>
          <w:lang w:val="nl-NL"/>
        </w:rPr>
        <w:t xml:space="preserve"> kan je reserveren voor de antwoorden die de kinderen tekenen of neerschrijven op een “</w:t>
      </w:r>
      <w:proofErr w:type="gramStart"/>
      <w:r>
        <w:rPr>
          <w:lang w:val="nl-NL"/>
        </w:rPr>
        <w:t>samen spreken</w:t>
      </w:r>
      <w:proofErr w:type="gramEnd"/>
      <w:r>
        <w:rPr>
          <w:lang w:val="nl-NL"/>
        </w:rPr>
        <w:t>-vraag”. Het samen nadenken laten voorafgaan door een persoonlijk schrijf- of tekenmoment draagt bij aan de kwaliteit van het gesprek en de persoonlijke inbreng van elk kind.</w:t>
      </w:r>
    </w:p>
    <w:p w14:paraId="6E264428" w14:textId="77777777" w:rsidR="000669FD" w:rsidRDefault="000669FD" w:rsidP="000669FD">
      <w:pPr>
        <w:rPr>
          <w:lang w:val="nl-NL"/>
        </w:rPr>
      </w:pPr>
    </w:p>
    <w:p w14:paraId="4D119CEE" w14:textId="77777777" w:rsidR="000669FD" w:rsidRDefault="000669FD" w:rsidP="000669FD">
      <w:pPr>
        <w:rPr>
          <w:lang w:val="nl-NL"/>
        </w:rPr>
      </w:pPr>
    </w:p>
    <w:p w14:paraId="37BE3BFD" w14:textId="77777777" w:rsidR="000669FD" w:rsidRDefault="000669FD" w:rsidP="000669FD">
      <w:pPr>
        <w:jc w:val="center"/>
        <w:rPr>
          <w:lang w:val="nl-NL"/>
        </w:rPr>
      </w:pPr>
    </w:p>
    <w:p w14:paraId="412CD946" w14:textId="77777777" w:rsidR="000669FD" w:rsidRDefault="000669FD" w:rsidP="000669FD">
      <w:pPr>
        <w:pStyle w:val="Kop3"/>
        <w:rPr>
          <w:lang w:val="nl-NL"/>
        </w:rPr>
      </w:pPr>
      <w:bookmarkStart w:id="10" w:name="_Toc207816258"/>
      <w:proofErr w:type="gramStart"/>
      <w:r w:rsidRPr="004B7415">
        <w:rPr>
          <w:lang w:val="nl-NL"/>
        </w:rPr>
        <w:t>Samen spreken</w:t>
      </w:r>
      <w:bookmarkEnd w:id="10"/>
      <w:proofErr w:type="gramEnd"/>
    </w:p>
    <w:p w14:paraId="709834BC" w14:textId="77777777" w:rsidR="000669FD" w:rsidRDefault="000669FD" w:rsidP="000669FD">
      <w:pPr>
        <w:jc w:val="both"/>
        <w:rPr>
          <w:lang w:val="nl-NL"/>
        </w:rPr>
      </w:pPr>
      <w:r>
        <w:rPr>
          <w:lang w:val="nl-NL"/>
        </w:rPr>
        <w:t xml:space="preserve">Op de </w:t>
      </w:r>
      <w:r w:rsidRPr="007000B2">
        <w:rPr>
          <w:highlight w:val="cyan"/>
          <w:lang w:val="nl-NL"/>
        </w:rPr>
        <w:t>blauwe briefjes</w:t>
      </w:r>
      <w:r>
        <w:rPr>
          <w:lang w:val="nl-NL"/>
        </w:rPr>
        <w:t xml:space="preserve"> kan je vragen noteren waarover je met de kinderen in gesprek wil gaan. Dit kunnen algemene vragen zijn, of specifieke vragen die aansluiten bij het maandthema. </w:t>
      </w:r>
    </w:p>
    <w:p w14:paraId="1A2BF621" w14:textId="71B5859E" w:rsidR="000669FD" w:rsidRPr="00453041" w:rsidRDefault="000669FD" w:rsidP="000669FD">
      <w:pPr>
        <w:jc w:val="both"/>
        <w:rPr>
          <w:lang w:val="nl-NL"/>
        </w:rPr>
      </w:pPr>
      <w:r>
        <w:rPr>
          <w:lang w:val="nl-NL"/>
        </w:rPr>
        <w:t xml:space="preserve">In bijlage 2 pg </w:t>
      </w:r>
      <w:r>
        <w:rPr>
          <w:lang w:val="nl-NL"/>
        </w:rPr>
        <w:t>8</w:t>
      </w:r>
      <w:r>
        <w:rPr>
          <w:lang w:val="nl-NL"/>
        </w:rPr>
        <w:t xml:space="preserve"> vind je verschillende vragen.</w:t>
      </w:r>
    </w:p>
    <w:p w14:paraId="194D47BC" w14:textId="77777777" w:rsidR="000669FD" w:rsidRDefault="000669FD" w:rsidP="000669FD">
      <w:pPr>
        <w:pStyle w:val="Kop3"/>
        <w:rPr>
          <w:lang w:val="nl-NL"/>
        </w:rPr>
      </w:pPr>
      <w:bookmarkStart w:id="11" w:name="_Toc207816259"/>
      <w:r w:rsidRPr="004B7415">
        <w:rPr>
          <w:lang w:val="nl-NL"/>
        </w:rPr>
        <w:t>Samen bidden</w:t>
      </w:r>
      <w:bookmarkEnd w:id="11"/>
    </w:p>
    <w:p w14:paraId="44C5B09E" w14:textId="51F2F554" w:rsidR="000669FD" w:rsidRDefault="000669FD" w:rsidP="000669FD">
      <w:pPr>
        <w:jc w:val="both"/>
        <w:rPr>
          <w:lang w:val="nl-NL"/>
        </w:rPr>
      </w:pPr>
      <w:r>
        <w:rPr>
          <w:b/>
          <w:bCs/>
          <w:noProof/>
          <w:lang w:val="nl-NL"/>
        </w:rPr>
        <w:drawing>
          <wp:anchor distT="0" distB="0" distL="114300" distR="114300" simplePos="0" relativeHeight="251662336" behindDoc="1" locked="0" layoutInCell="1" allowOverlap="1" wp14:anchorId="05B8FCE4" wp14:editId="24CA78C4">
            <wp:simplePos x="0" y="0"/>
            <wp:positionH relativeFrom="column">
              <wp:posOffset>-381000</wp:posOffset>
            </wp:positionH>
            <wp:positionV relativeFrom="paragraph">
              <wp:posOffset>381000</wp:posOffset>
            </wp:positionV>
            <wp:extent cx="3065780" cy="2299335"/>
            <wp:effectExtent l="2222" t="0" r="3493" b="3492"/>
            <wp:wrapTight wrapText="bothSides">
              <wp:wrapPolygon edited="0">
                <wp:start x="16" y="21621"/>
                <wp:lineTo x="21490" y="21621"/>
                <wp:lineTo x="21490" y="146"/>
                <wp:lineTo x="16" y="146"/>
                <wp:lineTo x="16" y="21621"/>
              </wp:wrapPolygon>
            </wp:wrapTight>
            <wp:docPr id="1067400434" name="Afbeelding 2" descr="P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00434" name="Afbeelding 2" descr="P35#y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65780" cy="2299335"/>
                    </a:xfrm>
                    <a:prstGeom prst="rect">
                      <a:avLst/>
                    </a:prstGeom>
                  </pic:spPr>
                </pic:pic>
              </a:graphicData>
            </a:graphic>
          </wp:anchor>
        </w:drawing>
      </w:r>
      <w:r>
        <w:rPr>
          <w:lang w:val="nl-NL"/>
        </w:rPr>
        <w:t xml:space="preserve">De </w:t>
      </w:r>
      <w:r w:rsidRPr="007000B2">
        <w:rPr>
          <w:highlight w:val="darkMagenta"/>
          <w:lang w:val="nl-NL"/>
        </w:rPr>
        <w:t>paarse briefjes</w:t>
      </w:r>
      <w:r>
        <w:rPr>
          <w:lang w:val="nl-NL"/>
        </w:rPr>
        <w:t xml:space="preserve"> zijn korte gebeden, zowel in te zetten voor persoonlijk als klassikaal gebed.  Enkele inspirerende voorbeelden voor klassikaal gebed vind je in bijlage 1 pg </w:t>
      </w:r>
      <w:r>
        <w:rPr>
          <w:lang w:val="nl-NL"/>
        </w:rPr>
        <w:t>6</w:t>
      </w:r>
      <w:r>
        <w:rPr>
          <w:lang w:val="nl-NL"/>
        </w:rPr>
        <w:t>-</w:t>
      </w:r>
      <w:r>
        <w:rPr>
          <w:lang w:val="nl-NL"/>
        </w:rPr>
        <w:t>7</w:t>
      </w:r>
      <w:r>
        <w:rPr>
          <w:lang w:val="nl-NL"/>
        </w:rPr>
        <w:t>.</w:t>
      </w:r>
    </w:p>
    <w:p w14:paraId="6F157583" w14:textId="77777777" w:rsidR="000669FD" w:rsidRDefault="000669FD" w:rsidP="000669FD">
      <w:pPr>
        <w:rPr>
          <w:lang w:val="nl-NL"/>
        </w:rPr>
      </w:pPr>
    </w:p>
    <w:p w14:paraId="254A13CF" w14:textId="77777777" w:rsidR="000669FD" w:rsidRDefault="000669FD" w:rsidP="000669FD">
      <w:pPr>
        <w:rPr>
          <w:lang w:val="nl-NL"/>
        </w:rPr>
      </w:pPr>
    </w:p>
    <w:p w14:paraId="25E6B15C" w14:textId="77777777" w:rsidR="000669FD" w:rsidRDefault="000669FD" w:rsidP="000669FD">
      <w:pPr>
        <w:rPr>
          <w:lang w:val="nl-NL"/>
        </w:rPr>
      </w:pPr>
    </w:p>
    <w:p w14:paraId="1E2EE300" w14:textId="77777777" w:rsidR="000669FD" w:rsidRDefault="000669FD" w:rsidP="000669FD">
      <w:pPr>
        <w:rPr>
          <w:lang w:val="nl-NL"/>
        </w:rPr>
      </w:pPr>
    </w:p>
    <w:p w14:paraId="07C742E8" w14:textId="77777777" w:rsidR="000669FD" w:rsidRDefault="000669FD" w:rsidP="000669FD">
      <w:pPr>
        <w:rPr>
          <w:lang w:val="nl-NL"/>
        </w:rPr>
      </w:pPr>
      <w:r>
        <w:rPr>
          <w:lang w:val="nl-NL"/>
        </w:rPr>
        <w:t xml:space="preserve">De </w:t>
      </w:r>
      <w:r w:rsidRPr="007000B2">
        <w:rPr>
          <w:highlight w:val="red"/>
          <w:lang w:val="nl-NL"/>
        </w:rPr>
        <w:t>rode briefjes</w:t>
      </w:r>
      <w:r>
        <w:rPr>
          <w:lang w:val="nl-NL"/>
        </w:rPr>
        <w:t xml:space="preserve"> zijn plekjes waar de kinderen een persoonlijk gebed kunnen noteren.</w:t>
      </w:r>
    </w:p>
    <w:p w14:paraId="025E71D6" w14:textId="77777777" w:rsidR="000669FD" w:rsidRDefault="000669FD" w:rsidP="000669FD">
      <w:pPr>
        <w:rPr>
          <w:lang w:val="nl-NL"/>
        </w:rPr>
      </w:pPr>
    </w:p>
    <w:p w14:paraId="7C41D104" w14:textId="77777777" w:rsidR="000669FD" w:rsidRDefault="000669FD" w:rsidP="000669FD">
      <w:pPr>
        <w:rPr>
          <w:lang w:val="nl-NL"/>
        </w:rPr>
      </w:pPr>
    </w:p>
    <w:p w14:paraId="09176BAC" w14:textId="77777777" w:rsidR="000669FD" w:rsidRDefault="000669FD" w:rsidP="000669FD">
      <w:pPr>
        <w:pStyle w:val="Kop3"/>
        <w:rPr>
          <w:lang w:val="nl-NL"/>
        </w:rPr>
      </w:pPr>
      <w:bookmarkStart w:id="12" w:name="_Toc207816260"/>
      <w:r w:rsidRPr="004B7415">
        <w:rPr>
          <w:lang w:val="nl-NL"/>
        </w:rPr>
        <w:t>Alternatieve</w:t>
      </w:r>
      <w:r>
        <w:rPr>
          <w:lang w:val="nl-NL"/>
        </w:rPr>
        <w:t>n</w:t>
      </w:r>
      <w:bookmarkEnd w:id="12"/>
    </w:p>
    <w:p w14:paraId="628A6B9E" w14:textId="77777777" w:rsidR="000669FD" w:rsidRDefault="000669FD" w:rsidP="000669FD">
      <w:pPr>
        <w:rPr>
          <w:b/>
          <w:bCs/>
          <w:lang w:val="nl-NL"/>
        </w:rPr>
      </w:pPr>
    </w:p>
    <w:p w14:paraId="734F66D6" w14:textId="77777777" w:rsidR="000669FD" w:rsidRDefault="000669FD" w:rsidP="000669FD">
      <w:pPr>
        <w:jc w:val="both"/>
        <w:rPr>
          <w:lang w:val="nl-NL"/>
        </w:rPr>
      </w:pPr>
      <w:r>
        <w:rPr>
          <w:b/>
          <w:bCs/>
          <w:noProof/>
          <w:lang w:val="nl-NL"/>
        </w:rPr>
        <w:drawing>
          <wp:anchor distT="0" distB="0" distL="114300" distR="114300" simplePos="0" relativeHeight="251660288" behindDoc="1" locked="0" layoutInCell="1" allowOverlap="1" wp14:anchorId="0687CB0D" wp14:editId="22856F04">
            <wp:simplePos x="0" y="0"/>
            <wp:positionH relativeFrom="margin">
              <wp:align>left</wp:align>
            </wp:positionH>
            <wp:positionV relativeFrom="paragraph">
              <wp:posOffset>109220</wp:posOffset>
            </wp:positionV>
            <wp:extent cx="3052445" cy="2289175"/>
            <wp:effectExtent l="635" t="0" r="0" b="0"/>
            <wp:wrapTight wrapText="bothSides">
              <wp:wrapPolygon edited="0">
                <wp:start x="4" y="21606"/>
                <wp:lineTo x="21438" y="21606"/>
                <wp:lineTo x="21438" y="216"/>
                <wp:lineTo x="4" y="216"/>
                <wp:lineTo x="4" y="21606"/>
              </wp:wrapPolygon>
            </wp:wrapTight>
            <wp:docPr id="549928860" name="Afbeelding 1" descr="P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8860" name="Afbeelding 1" descr="P46#y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52445" cy="2289175"/>
                    </a:xfrm>
                    <a:prstGeom prst="rect">
                      <a:avLst/>
                    </a:prstGeom>
                  </pic:spPr>
                </pic:pic>
              </a:graphicData>
            </a:graphic>
            <wp14:sizeRelH relativeFrom="margin">
              <wp14:pctWidth>0</wp14:pctWidth>
            </wp14:sizeRelH>
            <wp14:sizeRelV relativeFrom="margin">
              <wp14:pctHeight>0</wp14:pctHeight>
            </wp14:sizeRelV>
          </wp:anchor>
        </w:drawing>
      </w:r>
      <w:r>
        <w:rPr>
          <w:lang w:val="nl-NL"/>
        </w:rPr>
        <w:t xml:space="preserve">Op de </w:t>
      </w:r>
      <w:r w:rsidRPr="007000B2">
        <w:rPr>
          <w:highlight w:val="magenta"/>
          <w:lang w:val="nl-NL"/>
        </w:rPr>
        <w:t>roze briefjes</w:t>
      </w:r>
      <w:r>
        <w:rPr>
          <w:lang w:val="nl-NL"/>
        </w:rPr>
        <w:t xml:space="preserve"> vind je per maand een </w:t>
      </w:r>
      <w:r w:rsidRPr="008618A9">
        <w:rPr>
          <w:b/>
          <w:bCs/>
          <w:lang w:val="nl-NL"/>
        </w:rPr>
        <w:t>doe-tip met de klas</w:t>
      </w:r>
      <w:r>
        <w:rPr>
          <w:lang w:val="nl-NL"/>
        </w:rPr>
        <w:t>. Hieronder vind je enkele mogelijkheden. Laat je vooral inspireren door je eigen creativiteit!</w:t>
      </w:r>
    </w:p>
    <w:p w14:paraId="482902CC" w14:textId="77777777" w:rsidR="000669FD" w:rsidRDefault="000669FD" w:rsidP="000669FD">
      <w:pPr>
        <w:rPr>
          <w:lang w:val="nl-NL"/>
        </w:rPr>
      </w:pPr>
    </w:p>
    <w:p w14:paraId="685D2B0B" w14:textId="77777777" w:rsidR="000669FD" w:rsidRDefault="000669FD" w:rsidP="000669FD">
      <w:pPr>
        <w:rPr>
          <w:lang w:val="nl-NL"/>
        </w:rPr>
      </w:pPr>
    </w:p>
    <w:p w14:paraId="59492427" w14:textId="77777777" w:rsidR="000669FD" w:rsidRDefault="000669FD" w:rsidP="000669FD">
      <w:pPr>
        <w:rPr>
          <w:lang w:val="nl-NL"/>
        </w:rPr>
      </w:pPr>
    </w:p>
    <w:p w14:paraId="65FCE03B" w14:textId="77777777" w:rsidR="000669FD" w:rsidRDefault="000669FD" w:rsidP="000669FD">
      <w:pPr>
        <w:rPr>
          <w:lang w:val="nl-NL"/>
        </w:rPr>
      </w:pPr>
    </w:p>
    <w:p w14:paraId="31331F23" w14:textId="77777777" w:rsidR="000669FD" w:rsidRDefault="000669FD" w:rsidP="000669FD">
      <w:pPr>
        <w:rPr>
          <w:lang w:val="nl-NL"/>
        </w:rPr>
      </w:pPr>
    </w:p>
    <w:p w14:paraId="113E442E" w14:textId="77777777" w:rsidR="000669FD" w:rsidRDefault="000669FD" w:rsidP="000669FD">
      <w:pPr>
        <w:rPr>
          <w:lang w:val="nl-NL"/>
        </w:rPr>
      </w:pPr>
    </w:p>
    <w:p w14:paraId="1CCA509C" w14:textId="77777777" w:rsidR="000669FD" w:rsidRDefault="000669FD" w:rsidP="000669FD">
      <w:pPr>
        <w:rPr>
          <w:lang w:val="nl-NL"/>
        </w:rPr>
      </w:pPr>
    </w:p>
    <w:p w14:paraId="1883377B" w14:textId="77777777" w:rsidR="000669FD" w:rsidRDefault="000669FD" w:rsidP="000669FD">
      <w:pPr>
        <w:rPr>
          <w:lang w:val="nl-NL"/>
        </w:rPr>
      </w:pPr>
    </w:p>
    <w:p w14:paraId="6F0A2A83" w14:textId="77777777" w:rsidR="000669FD" w:rsidRDefault="000669FD">
      <w:r>
        <w:br w:type="page"/>
      </w:r>
    </w:p>
    <w:tbl>
      <w:tblPr>
        <w:tblStyle w:val="Tabelraster"/>
        <w:tblW w:w="0" w:type="auto"/>
        <w:tblLook w:val="04A0" w:firstRow="1" w:lastRow="0" w:firstColumn="1" w:lastColumn="0" w:noHBand="0" w:noVBand="1"/>
      </w:tblPr>
      <w:tblGrid>
        <w:gridCol w:w="2829"/>
        <w:gridCol w:w="6231"/>
      </w:tblGrid>
      <w:tr w:rsidR="000669FD" w14:paraId="00406B13" w14:textId="77777777" w:rsidTr="000669FD">
        <w:tc>
          <w:tcPr>
            <w:tcW w:w="2829" w:type="dxa"/>
          </w:tcPr>
          <w:p w14:paraId="2B3574BC" w14:textId="0AF834B1" w:rsidR="000669FD" w:rsidRPr="008C7CEB" w:rsidRDefault="000669FD" w:rsidP="001A74B7">
            <w:pPr>
              <w:rPr>
                <w:b/>
                <w:bCs/>
                <w:lang w:val="nl-NL"/>
              </w:rPr>
            </w:pPr>
            <w:r w:rsidRPr="008C7CEB">
              <w:rPr>
                <w:b/>
                <w:bCs/>
                <w:color w:val="E264BA" w:themeColor="accent1" w:themeTint="99"/>
                <w:lang w:val="nl-NL"/>
              </w:rPr>
              <w:lastRenderedPageBreak/>
              <w:t>september</w:t>
            </w:r>
          </w:p>
        </w:tc>
        <w:tc>
          <w:tcPr>
            <w:tcW w:w="6231" w:type="dxa"/>
          </w:tcPr>
          <w:p w14:paraId="3CCC08CB" w14:textId="77777777" w:rsidR="000669FD" w:rsidRDefault="000669FD" w:rsidP="001A74B7">
            <w:pPr>
              <w:rPr>
                <w:lang w:val="nl-NL"/>
              </w:rPr>
            </w:pPr>
            <w:r>
              <w:rPr>
                <w:lang w:val="nl-NL"/>
              </w:rPr>
              <w:t xml:space="preserve">Op welk plekje op school kan jij thuiskomen? </w:t>
            </w:r>
          </w:p>
          <w:p w14:paraId="7A7A2BEF" w14:textId="77777777" w:rsidR="000669FD" w:rsidRDefault="000669FD" w:rsidP="001A74B7">
            <w:pPr>
              <w:rPr>
                <w:lang w:val="nl-NL"/>
              </w:rPr>
            </w:pPr>
            <w:r>
              <w:rPr>
                <w:lang w:val="nl-NL"/>
              </w:rPr>
              <w:t>Teken het!</w:t>
            </w:r>
          </w:p>
          <w:p w14:paraId="3BF46803" w14:textId="77777777" w:rsidR="000669FD" w:rsidRDefault="000669FD" w:rsidP="001A74B7">
            <w:pPr>
              <w:rPr>
                <w:color w:val="EE0000"/>
                <w:lang w:val="nl-NL"/>
              </w:rPr>
            </w:pPr>
            <w:r>
              <w:rPr>
                <w:lang w:val="nl-NL"/>
              </w:rPr>
              <w:t xml:space="preserve">Ga op stap doorheen het schoolgebouw en laat de leerlingen vertellen over dit plekje. Gebruik de gevoelens- en behoeften kaarten om het gesprek te ondersteunen. </w:t>
            </w:r>
            <w:hyperlink r:id="rId16" w:history="1">
              <w:r w:rsidRPr="00F9317D">
                <w:rPr>
                  <w:rStyle w:val="Hyperlink"/>
                  <w:lang w:val="nl-NL"/>
                </w:rPr>
                <w:t>https://www.plantyn.com/webshop/product/gc-gevoelens-en-behoeftekaartjes-1-e-graad-9789031711925</w:t>
              </w:r>
            </w:hyperlink>
          </w:p>
          <w:p w14:paraId="2A46FC0E" w14:textId="77777777" w:rsidR="000669FD" w:rsidRPr="00355C89" w:rsidRDefault="000669FD" w:rsidP="001A74B7">
            <w:pPr>
              <w:rPr>
                <w:lang w:val="nl-NL"/>
              </w:rPr>
            </w:pPr>
            <w:r>
              <w:rPr>
                <w:lang w:val="nl-NL"/>
              </w:rPr>
              <w:t>Voor nieuwe kinderen in de klas is dit eveneens een manier om de school te leren kennen.</w:t>
            </w:r>
          </w:p>
        </w:tc>
      </w:tr>
      <w:tr w:rsidR="000669FD" w14:paraId="09F0E6E3" w14:textId="77777777" w:rsidTr="000669FD">
        <w:tc>
          <w:tcPr>
            <w:tcW w:w="2829" w:type="dxa"/>
          </w:tcPr>
          <w:p w14:paraId="42585E0B" w14:textId="77777777" w:rsidR="000669FD" w:rsidRPr="008C7CEB" w:rsidRDefault="000669FD" w:rsidP="001A74B7">
            <w:pPr>
              <w:rPr>
                <w:b/>
                <w:bCs/>
                <w:lang w:val="nl-NL"/>
              </w:rPr>
            </w:pPr>
            <w:r w:rsidRPr="008C7CEB">
              <w:rPr>
                <w:b/>
                <w:bCs/>
                <w:color w:val="E264BA" w:themeColor="accent1" w:themeTint="99"/>
                <w:lang w:val="nl-NL"/>
              </w:rPr>
              <w:t xml:space="preserve">oktober </w:t>
            </w:r>
          </w:p>
        </w:tc>
        <w:tc>
          <w:tcPr>
            <w:tcW w:w="6231" w:type="dxa"/>
          </w:tcPr>
          <w:p w14:paraId="531C90EE" w14:textId="77777777" w:rsidR="000669FD" w:rsidRPr="00765AF0" w:rsidRDefault="000669FD" w:rsidP="001A74B7">
            <w:pPr>
              <w:rPr>
                <w:lang w:val="nl-NL"/>
              </w:rPr>
            </w:pPr>
            <w:r w:rsidRPr="00765AF0">
              <w:rPr>
                <w:lang w:val="nl-NL"/>
              </w:rPr>
              <w:t xml:space="preserve">Wat of wie is voor jou een vertrouwd en veilig huis? Je kan met de leerlingen gaan knutselen of boetseren. </w:t>
            </w:r>
          </w:p>
        </w:tc>
      </w:tr>
      <w:tr w:rsidR="000669FD" w14:paraId="77501FF1" w14:textId="77777777" w:rsidTr="000669FD">
        <w:tc>
          <w:tcPr>
            <w:tcW w:w="2829" w:type="dxa"/>
          </w:tcPr>
          <w:p w14:paraId="79D63F92"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november</w:t>
            </w:r>
          </w:p>
        </w:tc>
        <w:tc>
          <w:tcPr>
            <w:tcW w:w="6231" w:type="dxa"/>
          </w:tcPr>
          <w:p w14:paraId="2B51AB38" w14:textId="77777777" w:rsidR="000669FD" w:rsidRPr="00765AF0" w:rsidRDefault="000669FD" w:rsidP="001A74B7">
            <w:pPr>
              <w:rPr>
                <w:lang w:val="nl-NL"/>
              </w:rPr>
            </w:pPr>
            <w:r w:rsidRPr="00765AF0">
              <w:rPr>
                <w:lang w:val="nl-NL"/>
              </w:rPr>
              <w:t xml:space="preserve">Bij wie op school kan jij jezelf zijn? </w:t>
            </w:r>
          </w:p>
          <w:p w14:paraId="77223B76" w14:textId="77777777" w:rsidR="000669FD" w:rsidRPr="006D7B58" w:rsidRDefault="000669FD" w:rsidP="001A74B7">
            <w:pPr>
              <w:rPr>
                <w:lang w:val="nl-NL"/>
              </w:rPr>
            </w:pPr>
            <w:r w:rsidRPr="00765AF0">
              <w:rPr>
                <w:lang w:val="nl-NL"/>
              </w:rPr>
              <w:t xml:space="preserve">Voor wie wil jij er zijn? </w:t>
            </w:r>
          </w:p>
        </w:tc>
      </w:tr>
      <w:tr w:rsidR="000669FD" w14:paraId="4021DC88" w14:textId="77777777" w:rsidTr="000669FD">
        <w:tc>
          <w:tcPr>
            <w:tcW w:w="2829" w:type="dxa"/>
          </w:tcPr>
          <w:p w14:paraId="57E646FA"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 xml:space="preserve">december </w:t>
            </w:r>
          </w:p>
        </w:tc>
        <w:tc>
          <w:tcPr>
            <w:tcW w:w="6231" w:type="dxa"/>
          </w:tcPr>
          <w:p w14:paraId="383DCA59" w14:textId="77777777" w:rsidR="000669FD" w:rsidRPr="00765AF0" w:rsidRDefault="000669FD" w:rsidP="001A74B7">
            <w:pPr>
              <w:rPr>
                <w:lang w:val="nl-NL"/>
              </w:rPr>
            </w:pPr>
            <w:r w:rsidRPr="00765AF0">
              <w:rPr>
                <w:lang w:val="nl-NL"/>
              </w:rPr>
              <w:t xml:space="preserve">Welke droom heb jij voor deze school? </w:t>
            </w:r>
          </w:p>
          <w:p w14:paraId="358896E4" w14:textId="77777777" w:rsidR="000669FD" w:rsidRPr="00765AF0" w:rsidRDefault="000669FD" w:rsidP="001A74B7">
            <w:pPr>
              <w:rPr>
                <w:lang w:val="nl-NL"/>
              </w:rPr>
            </w:pPr>
            <w:r w:rsidRPr="00765AF0">
              <w:rPr>
                <w:lang w:val="nl-NL"/>
              </w:rPr>
              <w:t>Welke droom heb jij voor de wereld?</w:t>
            </w:r>
          </w:p>
          <w:p w14:paraId="54118B82" w14:textId="77777777" w:rsidR="000669FD" w:rsidRPr="00765AF0" w:rsidRDefault="000669FD" w:rsidP="001A74B7">
            <w:pPr>
              <w:rPr>
                <w:lang w:val="nl-NL"/>
              </w:rPr>
            </w:pPr>
            <w:r w:rsidRPr="00765AF0">
              <w:rPr>
                <w:lang w:val="nl-NL"/>
              </w:rPr>
              <w:t xml:space="preserve">Beeld deze droom uit (opdracht per 2): de leerling die niet </w:t>
            </w:r>
            <w:r w:rsidRPr="00247E24">
              <w:rPr>
                <w:lang w:val="nl-NL"/>
              </w:rPr>
              <w:t>uitbeeldt, probeert</w:t>
            </w:r>
            <w:r w:rsidRPr="00765AF0">
              <w:rPr>
                <w:lang w:val="nl-NL"/>
              </w:rPr>
              <w:t xml:space="preserve"> de droom te verwoorden.</w:t>
            </w:r>
          </w:p>
        </w:tc>
      </w:tr>
      <w:tr w:rsidR="000669FD" w14:paraId="27EA1804" w14:textId="77777777" w:rsidTr="000669FD">
        <w:tc>
          <w:tcPr>
            <w:tcW w:w="2829" w:type="dxa"/>
          </w:tcPr>
          <w:p w14:paraId="6E16333B"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januari</w:t>
            </w:r>
          </w:p>
        </w:tc>
        <w:tc>
          <w:tcPr>
            <w:tcW w:w="6231" w:type="dxa"/>
          </w:tcPr>
          <w:p w14:paraId="64B858DD" w14:textId="77777777" w:rsidR="000669FD" w:rsidRPr="00765AF0" w:rsidRDefault="000669FD" w:rsidP="001A74B7">
            <w:pPr>
              <w:rPr>
                <w:lang w:val="nl-NL"/>
              </w:rPr>
            </w:pPr>
            <w:r w:rsidRPr="00765AF0">
              <w:rPr>
                <w:lang w:val="nl-NL"/>
              </w:rPr>
              <w:t xml:space="preserve">Thuiskomen bij jezelf: wat zou dat kunnen betekenen? </w:t>
            </w:r>
          </w:p>
          <w:p w14:paraId="0F360EFF" w14:textId="77777777" w:rsidR="000669FD" w:rsidRPr="00765AF0" w:rsidRDefault="000669FD" w:rsidP="001A74B7">
            <w:pPr>
              <w:rPr>
                <w:lang w:val="nl-NL"/>
              </w:rPr>
            </w:pPr>
            <w:r w:rsidRPr="00765AF0">
              <w:rPr>
                <w:lang w:val="nl-NL"/>
              </w:rPr>
              <w:t>Schrijfopdracht in denkballon</w:t>
            </w:r>
          </w:p>
        </w:tc>
      </w:tr>
      <w:tr w:rsidR="000669FD" w14:paraId="7DD4D4D8" w14:textId="77777777" w:rsidTr="000669FD">
        <w:tc>
          <w:tcPr>
            <w:tcW w:w="2829" w:type="dxa"/>
          </w:tcPr>
          <w:p w14:paraId="5AA820F3"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februari</w:t>
            </w:r>
          </w:p>
        </w:tc>
        <w:tc>
          <w:tcPr>
            <w:tcW w:w="6231" w:type="dxa"/>
          </w:tcPr>
          <w:p w14:paraId="7F04FFC3" w14:textId="77777777" w:rsidR="000669FD" w:rsidRPr="00765AF0" w:rsidRDefault="000669FD" w:rsidP="001A74B7">
            <w:pPr>
              <w:jc w:val="both"/>
              <w:rPr>
                <w:lang w:val="nl-NL"/>
              </w:rPr>
            </w:pPr>
            <w:r w:rsidRPr="00765AF0">
              <w:rPr>
                <w:lang w:val="nl-NL"/>
              </w:rPr>
              <w:t>Ons huis is open. Er zijn vensters naar de wereld. Kijk deze maand elke schooldag samen naar het Karrewiet-journaal. Van hieruit creëer je een venster op de wereld. Wie willen de leerlingen in de kijker zetten? Welk nieuws raakt hen? Waar zijn ze verontwaardigd over? Wat vinden ze mooi?</w:t>
            </w:r>
          </w:p>
        </w:tc>
      </w:tr>
      <w:tr w:rsidR="000669FD" w14:paraId="29FA561D" w14:textId="77777777" w:rsidTr="000669FD">
        <w:tc>
          <w:tcPr>
            <w:tcW w:w="2829" w:type="dxa"/>
          </w:tcPr>
          <w:p w14:paraId="68F67028"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 xml:space="preserve">maart </w:t>
            </w:r>
          </w:p>
        </w:tc>
        <w:tc>
          <w:tcPr>
            <w:tcW w:w="6231" w:type="dxa"/>
          </w:tcPr>
          <w:p w14:paraId="51399AF4" w14:textId="77777777" w:rsidR="000669FD" w:rsidRPr="00765AF0" w:rsidRDefault="000669FD" w:rsidP="001A74B7">
            <w:pPr>
              <w:jc w:val="both"/>
              <w:rPr>
                <w:lang w:val="nl-NL"/>
              </w:rPr>
            </w:pPr>
            <w:r w:rsidRPr="00765AF0">
              <w:rPr>
                <w:lang w:val="nl-NL"/>
              </w:rPr>
              <w:t>Soms loopt het thuis mis. Mag je dan opnieuw thuiskomen? Verken het Bijbelverhaal van “De verloren zoon” of liever van de “Goede Vader”.</w:t>
            </w:r>
          </w:p>
        </w:tc>
      </w:tr>
      <w:tr w:rsidR="000669FD" w14:paraId="4267C9D4" w14:textId="77777777" w:rsidTr="000669FD">
        <w:tc>
          <w:tcPr>
            <w:tcW w:w="2829" w:type="dxa"/>
          </w:tcPr>
          <w:p w14:paraId="03C6575A"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april</w:t>
            </w:r>
          </w:p>
        </w:tc>
        <w:tc>
          <w:tcPr>
            <w:tcW w:w="6231" w:type="dxa"/>
          </w:tcPr>
          <w:p w14:paraId="6B11CFBD" w14:textId="77777777" w:rsidR="000669FD" w:rsidRDefault="000669FD" w:rsidP="001A74B7">
            <w:pPr>
              <w:rPr>
                <w:color w:val="000000" w:themeColor="text1"/>
                <w:lang w:val="nl-NL"/>
              </w:rPr>
            </w:pPr>
            <w:r w:rsidRPr="00247E24">
              <w:rPr>
                <w:color w:val="000000" w:themeColor="text1"/>
                <w:lang w:val="nl-NL"/>
              </w:rPr>
              <w:t xml:space="preserve">Opdracht rond het </w:t>
            </w:r>
            <w:proofErr w:type="spellStart"/>
            <w:r w:rsidRPr="00247E24">
              <w:rPr>
                <w:color w:val="000000" w:themeColor="text1"/>
                <w:lang w:val="nl-NL"/>
              </w:rPr>
              <w:t>Emmaüs</w:t>
            </w:r>
            <w:proofErr w:type="spellEnd"/>
            <w:r>
              <w:rPr>
                <w:color w:val="000000" w:themeColor="text1"/>
                <w:lang w:val="nl-NL"/>
              </w:rPr>
              <w:t xml:space="preserve"> </w:t>
            </w:r>
            <w:r w:rsidRPr="00247E24">
              <w:rPr>
                <w:color w:val="000000" w:themeColor="text1"/>
                <w:lang w:val="nl-NL"/>
              </w:rPr>
              <w:t>verhaal: teleurgesteld naar huis keren en dan toch weer verdergaan…. Iets of iemand heeft je veranderd.</w:t>
            </w:r>
            <w:r>
              <w:rPr>
                <w:color w:val="000000" w:themeColor="text1"/>
                <w:lang w:val="nl-NL"/>
              </w:rPr>
              <w:t xml:space="preserve"> Met de werkvorm “bibliodrama” kan je hier  verder aan de slag. </w:t>
            </w:r>
            <w:hyperlink r:id="rId17" w:history="1">
              <w:r w:rsidRPr="006C6488">
                <w:rPr>
                  <w:rStyle w:val="Hyperlink"/>
                  <w:lang w:val="nl-NL"/>
                </w:rPr>
                <w:t>https://www.bibliodrama.be/</w:t>
              </w:r>
            </w:hyperlink>
          </w:p>
          <w:p w14:paraId="255B80C5" w14:textId="77777777" w:rsidR="000669FD" w:rsidRDefault="000669FD" w:rsidP="001A74B7">
            <w:pPr>
              <w:rPr>
                <w:color w:val="EE0000"/>
                <w:lang w:val="nl-NL"/>
              </w:rPr>
            </w:pPr>
          </w:p>
        </w:tc>
      </w:tr>
      <w:tr w:rsidR="000669FD" w14:paraId="159B9E3D" w14:textId="77777777" w:rsidTr="000669FD">
        <w:tc>
          <w:tcPr>
            <w:tcW w:w="2829" w:type="dxa"/>
          </w:tcPr>
          <w:p w14:paraId="22B68FB3"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 xml:space="preserve">mei </w:t>
            </w:r>
          </w:p>
        </w:tc>
        <w:tc>
          <w:tcPr>
            <w:tcW w:w="6231" w:type="dxa"/>
          </w:tcPr>
          <w:p w14:paraId="50B39D05" w14:textId="77777777" w:rsidR="000669FD" w:rsidRPr="00765AF0" w:rsidRDefault="000669FD" w:rsidP="001A74B7">
            <w:pPr>
              <w:jc w:val="both"/>
              <w:rPr>
                <w:lang w:val="nl-NL"/>
              </w:rPr>
            </w:pPr>
            <w:r w:rsidRPr="00765AF0">
              <w:rPr>
                <w:lang w:val="nl-NL"/>
              </w:rPr>
              <w:t xml:space="preserve">Ga samen op stap in de directe omgeving van de school. Ga op zoek naar een kerk of kapelletje met </w:t>
            </w:r>
            <w:r>
              <w:rPr>
                <w:lang w:val="nl-NL"/>
              </w:rPr>
              <w:t xml:space="preserve">een </w:t>
            </w:r>
            <w:r w:rsidRPr="00765AF0">
              <w:rPr>
                <w:lang w:val="nl-NL"/>
              </w:rPr>
              <w:t>Mariabeeld. Onderweg kunnen de leerlingen eventueel wat veldbloemen plukken. Het huis wordt een klein kapelletje door er een Mariabeeldje in te plaatsen.</w:t>
            </w:r>
            <w:r>
              <w:rPr>
                <w:lang w:val="nl-NL"/>
              </w:rPr>
              <w:t xml:space="preserve"> </w:t>
            </w:r>
            <w:r w:rsidRPr="00765AF0">
              <w:rPr>
                <w:lang w:val="nl-NL"/>
              </w:rPr>
              <w:t>Maak tij</w:t>
            </w:r>
            <w:r>
              <w:rPr>
                <w:lang w:val="nl-NL"/>
              </w:rPr>
              <w:t xml:space="preserve">d </w:t>
            </w:r>
            <w:r w:rsidRPr="00765AF0">
              <w:rPr>
                <w:lang w:val="nl-NL"/>
              </w:rPr>
              <w:t>om een Weesgegroet te bidden. De geplukte bloemen krijgen een plekje in of naast je klaskapelletje.</w:t>
            </w:r>
          </w:p>
        </w:tc>
      </w:tr>
      <w:tr w:rsidR="000669FD" w14:paraId="44C40F29" w14:textId="77777777" w:rsidTr="000669FD">
        <w:tc>
          <w:tcPr>
            <w:tcW w:w="2829" w:type="dxa"/>
          </w:tcPr>
          <w:p w14:paraId="0E124056" w14:textId="77777777" w:rsidR="000669FD" w:rsidRPr="008C7CEB" w:rsidRDefault="000669FD" w:rsidP="001A74B7">
            <w:pPr>
              <w:rPr>
                <w:b/>
                <w:bCs/>
                <w:color w:val="E264BA" w:themeColor="accent1" w:themeTint="99"/>
                <w:lang w:val="nl-NL"/>
              </w:rPr>
            </w:pPr>
            <w:r w:rsidRPr="008C7CEB">
              <w:rPr>
                <w:b/>
                <w:bCs/>
                <w:color w:val="E264BA" w:themeColor="accent1" w:themeTint="99"/>
                <w:lang w:val="nl-NL"/>
              </w:rPr>
              <w:t>juni</w:t>
            </w:r>
          </w:p>
        </w:tc>
        <w:tc>
          <w:tcPr>
            <w:tcW w:w="6231" w:type="dxa"/>
          </w:tcPr>
          <w:p w14:paraId="6D3AE33B" w14:textId="77777777" w:rsidR="000669FD" w:rsidRPr="00765AF0" w:rsidRDefault="000669FD" w:rsidP="001A74B7">
            <w:pPr>
              <w:jc w:val="both"/>
              <w:rPr>
                <w:lang w:val="nl-NL"/>
              </w:rPr>
            </w:pPr>
            <w:r w:rsidRPr="00765AF0">
              <w:rPr>
                <w:lang w:val="nl-NL"/>
              </w:rPr>
              <w:t xml:space="preserve">Thuiskomen en je thuis voelen maar dan toch weer de wijde wereld intrekken op een geëngageerde manier. </w:t>
            </w:r>
          </w:p>
          <w:p w14:paraId="072C2CEC" w14:textId="77777777" w:rsidR="000669FD" w:rsidRPr="00765AF0" w:rsidRDefault="000669FD" w:rsidP="001A74B7">
            <w:pPr>
              <w:jc w:val="both"/>
              <w:rPr>
                <w:lang w:val="nl-NL"/>
              </w:rPr>
            </w:pPr>
            <w:r w:rsidRPr="00765AF0">
              <w:rPr>
                <w:lang w:val="nl-NL"/>
              </w:rPr>
              <w:t>Plannen voor de zomervakantie maken!</w:t>
            </w:r>
          </w:p>
        </w:tc>
      </w:tr>
    </w:tbl>
    <w:p w14:paraId="30865EEE" w14:textId="77777777" w:rsidR="000669FD" w:rsidRDefault="000669FD" w:rsidP="000669FD">
      <w:pPr>
        <w:rPr>
          <w:noProof/>
          <w:lang w:val="nl-NL"/>
        </w:rPr>
      </w:pPr>
      <w:r>
        <w:rPr>
          <w:noProof/>
          <w:lang w:val="nl-NL"/>
        </w:rPr>
        <w:drawing>
          <wp:anchor distT="0" distB="0" distL="114300" distR="114300" simplePos="0" relativeHeight="251663360" behindDoc="1" locked="0" layoutInCell="1" allowOverlap="1" wp14:anchorId="7400B641" wp14:editId="5A5CD898">
            <wp:simplePos x="0" y="0"/>
            <wp:positionH relativeFrom="column">
              <wp:posOffset>2056765</wp:posOffset>
            </wp:positionH>
            <wp:positionV relativeFrom="paragraph">
              <wp:posOffset>194945</wp:posOffset>
            </wp:positionV>
            <wp:extent cx="847712" cy="602936"/>
            <wp:effectExtent l="0" t="0" r="0" b="6985"/>
            <wp:wrapTight wrapText="bothSides">
              <wp:wrapPolygon edited="0">
                <wp:start x="1943" y="0"/>
                <wp:lineTo x="0" y="2731"/>
                <wp:lineTo x="0" y="12291"/>
                <wp:lineTo x="6801" y="21168"/>
                <wp:lineTo x="7772" y="21168"/>
                <wp:lineTo x="11658" y="21168"/>
                <wp:lineTo x="20888" y="21168"/>
                <wp:lineTo x="20888" y="5463"/>
                <wp:lineTo x="9715" y="0"/>
                <wp:lineTo x="1943" y="0"/>
              </wp:wrapPolygon>
            </wp:wrapTight>
            <wp:docPr id="2015265231" name="Afbeelding 4" descr="P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5231" name="Afbeelding 4" descr="P95#y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47712" cy="602936"/>
                    </a:xfrm>
                    <a:prstGeom prst="rect">
                      <a:avLst/>
                    </a:prstGeom>
                  </pic:spPr>
                </pic:pic>
              </a:graphicData>
            </a:graphic>
          </wp:anchor>
        </w:drawing>
      </w:r>
    </w:p>
    <w:p w14:paraId="2DF48B6E" w14:textId="77777777" w:rsidR="000669FD" w:rsidRDefault="000669FD" w:rsidP="000669FD">
      <w:pPr>
        <w:rPr>
          <w:lang w:val="nl-NL"/>
        </w:rPr>
      </w:pPr>
    </w:p>
    <w:p w14:paraId="1995D2EE" w14:textId="77777777" w:rsidR="000669FD" w:rsidRPr="00887A07" w:rsidRDefault="000669FD" w:rsidP="000669FD">
      <w:pPr>
        <w:rPr>
          <w:lang w:val="nl-NL"/>
        </w:rPr>
      </w:pPr>
    </w:p>
    <w:p w14:paraId="23C9B161" w14:textId="77777777" w:rsidR="000669FD" w:rsidRPr="00247E24" w:rsidRDefault="000669FD" w:rsidP="000669FD">
      <w:pPr>
        <w:pStyle w:val="Lijstalinea"/>
        <w:numPr>
          <w:ilvl w:val="0"/>
          <w:numId w:val="16"/>
        </w:numPr>
        <w:spacing w:after="160" w:line="259" w:lineRule="auto"/>
        <w:jc w:val="both"/>
        <w:outlineLvl w:val="9"/>
        <w:rPr>
          <w:lang w:val="nl-NL"/>
        </w:rPr>
      </w:pPr>
      <w:r w:rsidRPr="00887A07">
        <w:rPr>
          <w:lang w:val="nl-NL"/>
        </w:rPr>
        <w:t>Het “huis” kan ook gebruikt worden wanneer je aan de slag gaat met het materiaal uit Naomi, Simon en Samuël</w:t>
      </w:r>
      <w:r w:rsidRPr="00887A07">
        <w:t xml:space="preserve"> </w:t>
      </w:r>
      <w:hyperlink r:id="rId20" w:history="1">
        <w:r w:rsidRPr="00887A07">
          <w:rPr>
            <w:rStyle w:val="Hyperlink"/>
            <w:rFonts w:eastAsiaTheme="majorEastAsia"/>
            <w:color w:val="auto"/>
            <w:lang w:val="nl-NL"/>
          </w:rPr>
          <w:t>https://www.plantyn.com/webshop/product/naomi-simon-samuel-leerkrachtenset-2025-2026-9789049711658</w:t>
        </w:r>
      </w:hyperlink>
      <w:r>
        <w:t xml:space="preserve"> </w:t>
      </w:r>
    </w:p>
    <w:p w14:paraId="1D03F7BF" w14:textId="77777777" w:rsidR="000669FD" w:rsidRDefault="000669FD" w:rsidP="000669FD">
      <w:pPr>
        <w:pStyle w:val="Lijstalinea"/>
        <w:numPr>
          <w:ilvl w:val="0"/>
          <w:numId w:val="0"/>
        </w:numPr>
        <w:spacing w:after="160" w:line="259" w:lineRule="auto"/>
        <w:ind w:left="720"/>
        <w:jc w:val="both"/>
        <w:outlineLvl w:val="9"/>
        <w:rPr>
          <w:lang w:val="nl-NL"/>
        </w:rPr>
      </w:pPr>
    </w:p>
    <w:p w14:paraId="4DD59C67" w14:textId="48945080" w:rsidR="000669FD" w:rsidRPr="00887A07" w:rsidRDefault="000669FD" w:rsidP="000669FD">
      <w:pPr>
        <w:pStyle w:val="Lijstalinea"/>
        <w:numPr>
          <w:ilvl w:val="0"/>
          <w:numId w:val="16"/>
        </w:numPr>
        <w:spacing w:after="160" w:line="259" w:lineRule="auto"/>
        <w:jc w:val="both"/>
        <w:outlineLvl w:val="9"/>
        <w:rPr>
          <w:lang w:val="nl-NL"/>
        </w:rPr>
      </w:pPr>
      <w:r w:rsidRPr="00887A07">
        <w:rPr>
          <w:lang w:val="nl-NL"/>
        </w:rPr>
        <w:t>Je kan elk onderwerp linken aan verschillende transversale domeinen en terreinen uit het geactualiseerde leerplan RKG .</w:t>
      </w:r>
      <w:hyperlink r:id="rId21" w:history="1">
        <w:r w:rsidRPr="001920D8">
          <w:rPr>
            <w:rStyle w:val="Hyperlink"/>
            <w:rFonts w:eastAsiaTheme="majorEastAsia"/>
            <w:color w:val="auto"/>
            <w:lang w:val="nl-NL"/>
          </w:rPr>
          <w:t>https://www.kuleuven.be/thomas/page/leerplan-lager/</w:t>
        </w:r>
      </w:hyperlink>
      <w:r w:rsidRPr="00887A07">
        <w:rPr>
          <w:lang w:val="nl-NL"/>
        </w:rPr>
        <w:t xml:space="preserve"> </w:t>
      </w:r>
      <w:r>
        <w:rPr>
          <w:lang w:val="nl-NL"/>
        </w:rPr>
        <w:t xml:space="preserve"> </w:t>
      </w:r>
    </w:p>
    <w:p w14:paraId="7F8A6793" w14:textId="77777777" w:rsidR="000669FD" w:rsidRDefault="000669FD" w:rsidP="000669FD">
      <w:pPr>
        <w:pStyle w:val="Kop3"/>
        <w:rPr>
          <w:lang w:val="nl-NL"/>
        </w:rPr>
      </w:pPr>
      <w:bookmarkStart w:id="13" w:name="_Toc207816261"/>
      <w:bookmarkEnd w:id="5"/>
      <w:bookmarkEnd w:id="6"/>
      <w:r w:rsidRPr="004149AF">
        <w:rPr>
          <w:lang w:val="nl-NL"/>
        </w:rPr>
        <w:lastRenderedPageBreak/>
        <w:t>Focus op duurzaamheid</w:t>
      </w:r>
      <w:bookmarkEnd w:id="13"/>
    </w:p>
    <w:p w14:paraId="546C9854" w14:textId="44246EEA" w:rsidR="000669FD" w:rsidRDefault="000669FD" w:rsidP="000669FD">
      <w:pPr>
        <w:rPr>
          <w:lang w:val="nl-NL"/>
        </w:rPr>
      </w:pPr>
      <w:r>
        <w:rPr>
          <w:noProof/>
          <w:lang w:val="nl-NL"/>
        </w:rPr>
        <w:drawing>
          <wp:anchor distT="0" distB="0" distL="114300" distR="114300" simplePos="0" relativeHeight="251665408" behindDoc="0" locked="0" layoutInCell="1" allowOverlap="1" wp14:anchorId="65D2F943" wp14:editId="69B17008">
            <wp:simplePos x="0" y="0"/>
            <wp:positionH relativeFrom="column">
              <wp:posOffset>-610870</wp:posOffset>
            </wp:positionH>
            <wp:positionV relativeFrom="paragraph">
              <wp:posOffset>619760</wp:posOffset>
            </wp:positionV>
            <wp:extent cx="4930140" cy="3697605"/>
            <wp:effectExtent l="6667" t="0" r="0" b="0"/>
            <wp:wrapSquare wrapText="bothSides"/>
            <wp:docPr id="2141171494" name="Afbeelding 2" descr="P10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1494" name="Afbeelding 2" descr="P104#y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930140" cy="3697605"/>
                    </a:xfrm>
                    <a:prstGeom prst="rect">
                      <a:avLst/>
                    </a:prstGeom>
                  </pic:spPr>
                </pic:pic>
              </a:graphicData>
            </a:graphic>
          </wp:anchor>
        </w:drawing>
      </w:r>
      <w:r>
        <w:rPr>
          <w:lang w:val="nl-NL"/>
        </w:rPr>
        <w:t xml:space="preserve">De </w:t>
      </w:r>
      <w:r w:rsidRPr="00D91CDE">
        <w:rPr>
          <w:highlight w:val="green"/>
          <w:lang w:val="nl-NL"/>
        </w:rPr>
        <w:t>groene briefjes</w:t>
      </w:r>
      <w:r>
        <w:rPr>
          <w:lang w:val="nl-NL"/>
        </w:rPr>
        <w:t xml:space="preserve"> tenslotte kunnen we reserveren voor onze focus op duurzaamheid. Vanuit ons scheppingsgeloof zien we als christenen onze  wereld als een prachtig geschenk. Tegelijk worden we ook opgeroepen om zorgzaam en verantwoordelijk om te gaan met onze wereld. </w:t>
      </w:r>
    </w:p>
    <w:p w14:paraId="651CAF3F" w14:textId="77777777" w:rsidR="000669FD" w:rsidRDefault="000669FD" w:rsidP="000669FD">
      <w:pPr>
        <w:jc w:val="both"/>
        <w:rPr>
          <w:lang w:val="nl-NL"/>
        </w:rPr>
      </w:pPr>
      <w:r>
        <w:rPr>
          <w:lang w:val="nl-NL"/>
        </w:rPr>
        <w:t xml:space="preserve">Als katholieke school willen we onze kinderen meenemen in dit verhaal van gave en opgave. Zoek met de kinderen tijdens het hele schooljaar door hoe we ons kunnen inzetten om van onze wereld een </w:t>
      </w:r>
      <w:proofErr w:type="gramStart"/>
      <w:r>
        <w:rPr>
          <w:lang w:val="nl-NL"/>
        </w:rPr>
        <w:t>groene</w:t>
      </w:r>
      <w:proofErr w:type="gramEnd"/>
      <w:r>
        <w:rPr>
          <w:lang w:val="nl-NL"/>
        </w:rPr>
        <w:t xml:space="preserve"> thuis te maken voor elkaar, voor de dieren, voor de hele schepping. Hier zijn verwijzingen naar de eigen visietekst en het schoolreglement, acties rond verkeer en beweging, afvalbeleid en duurzaamheidseducatie mogelijk.</w:t>
      </w:r>
    </w:p>
    <w:p w14:paraId="187BF0D6" w14:textId="77777777" w:rsidR="000669FD" w:rsidRDefault="000669FD" w:rsidP="000669FD">
      <w:pPr>
        <w:jc w:val="both"/>
        <w:rPr>
          <w:lang w:val="nl-NL"/>
        </w:rPr>
      </w:pPr>
      <w:r>
        <w:rPr>
          <w:lang w:val="nl-NL"/>
        </w:rPr>
        <w:t xml:space="preserve">Enkele voorbeelden: operatie propere school, </w:t>
      </w:r>
      <w:hyperlink r:id="rId23" w:history="1">
        <w:r w:rsidRPr="001504EF">
          <w:rPr>
            <w:rStyle w:val="Hyperlink"/>
            <w:lang w:val="nl-NL"/>
          </w:rPr>
          <w:t>www.mooimmakers.be</w:t>
        </w:r>
      </w:hyperlink>
      <w:r>
        <w:rPr>
          <w:lang w:val="nl-NL"/>
        </w:rPr>
        <w:t>, projecten rond voedselverlies, zwerfvuil op de speelplaats en de straten rond de school, een speelplaats met meer groen, de Ambassade( de speelplaats met toekomst, MOEV, ) sorteren, duurzaamheidseducatie(</w:t>
      </w:r>
      <w:hyperlink r:id="rId24" w:history="1">
        <w:r w:rsidRPr="001504EF">
          <w:rPr>
            <w:rStyle w:val="Hyperlink"/>
            <w:lang w:val="nl-NL"/>
          </w:rPr>
          <w:t>www.goodplanet.be</w:t>
        </w:r>
      </w:hyperlink>
      <w:r>
        <w:rPr>
          <w:lang w:val="nl-NL"/>
        </w:rPr>
        <w:t>: waterklassen, composteren op school, afval voorkomen, bewustere mobiliteitskeuzes, een hart voor insecten en  bijen….)ruilbeurzen organiseren op school, afvalarme school, projecten van IVAREM…)</w:t>
      </w:r>
    </w:p>
    <w:p w14:paraId="00E2F4BD" w14:textId="2BD83161" w:rsidR="000669FD" w:rsidRDefault="000669FD">
      <w:pPr>
        <w:suppressAutoHyphens w:val="0"/>
        <w:rPr>
          <w:lang w:val="nl-NL"/>
        </w:rPr>
      </w:pPr>
      <w:r>
        <w:rPr>
          <w:lang w:val="nl-NL"/>
        </w:rPr>
        <w:br w:type="page"/>
      </w:r>
    </w:p>
    <w:p w14:paraId="1CB115E7" w14:textId="77777777" w:rsidR="000669FD" w:rsidRDefault="000669FD" w:rsidP="000669FD">
      <w:pPr>
        <w:pStyle w:val="Kop1"/>
        <w:keepNext w:val="0"/>
        <w:keepLines w:val="0"/>
      </w:pPr>
      <w:bookmarkStart w:id="14" w:name="_Toc207816262"/>
      <w:r w:rsidRPr="000669FD">
        <w:lastRenderedPageBreak/>
        <w:t>Bijlage</w:t>
      </w:r>
      <w:r>
        <w:t>n</w:t>
      </w:r>
      <w:bookmarkEnd w:id="14"/>
    </w:p>
    <w:p w14:paraId="1CD6DE7C" w14:textId="2F6CBA67" w:rsidR="000669FD" w:rsidRPr="000669FD" w:rsidRDefault="000669FD" w:rsidP="000669FD">
      <w:pPr>
        <w:pStyle w:val="Kop2"/>
      </w:pPr>
      <w:bookmarkStart w:id="15" w:name="_Toc207816263"/>
      <w:r>
        <w:t>Bijlage 1: G</w:t>
      </w:r>
      <w:r w:rsidRPr="000669FD">
        <w:t>ebeden</w:t>
      </w:r>
      <w:bookmarkEnd w:id="15"/>
      <w:r w:rsidRPr="000669FD">
        <w:t xml:space="preserve"> </w:t>
      </w:r>
    </w:p>
    <w:p w14:paraId="027ABFD9" w14:textId="77777777" w:rsidR="000669FD" w:rsidRDefault="000669FD" w:rsidP="000669FD">
      <w:pPr>
        <w:pStyle w:val="Geenafstand"/>
      </w:pPr>
      <w:r>
        <w:t>Goede God,</w:t>
      </w:r>
    </w:p>
    <w:p w14:paraId="3A1E971D" w14:textId="77777777" w:rsidR="000669FD" w:rsidRPr="008A3831" w:rsidRDefault="000669FD" w:rsidP="000669FD">
      <w:pPr>
        <w:pStyle w:val="Geenafstand"/>
      </w:pPr>
      <w:r w:rsidRPr="008A3831">
        <w:t>Laat onze school een thuisplek zijn</w:t>
      </w:r>
    </w:p>
    <w:p w14:paraId="4297FE9E" w14:textId="77777777" w:rsidR="000669FD" w:rsidRPr="008A3831" w:rsidRDefault="000669FD" w:rsidP="000669FD">
      <w:pPr>
        <w:pStyle w:val="Geenafstand"/>
      </w:pPr>
      <w:r w:rsidRPr="008A3831">
        <w:t>met een open deur en een warme welkom voor groot en klein.</w:t>
      </w:r>
    </w:p>
    <w:p w14:paraId="5C0FBE07" w14:textId="77777777" w:rsidR="000669FD" w:rsidRPr="008A3831" w:rsidRDefault="000669FD" w:rsidP="000669FD">
      <w:pPr>
        <w:pStyle w:val="Geenafstand"/>
      </w:pPr>
      <w:r w:rsidRPr="008A3831">
        <w:t>Een plek waar we samen fijn werken en spelen,</w:t>
      </w:r>
    </w:p>
    <w:p w14:paraId="62F9E915" w14:textId="77777777" w:rsidR="000669FD" w:rsidRPr="008A3831" w:rsidRDefault="000669FD" w:rsidP="000669FD">
      <w:pPr>
        <w:pStyle w:val="Geenafstand"/>
      </w:pPr>
      <w:r w:rsidRPr="008A3831">
        <w:t>waar we luisteren en verhalen delen.</w:t>
      </w:r>
    </w:p>
    <w:p w14:paraId="286FC2F7" w14:textId="77777777" w:rsidR="000669FD" w:rsidRPr="008A3831" w:rsidRDefault="000669FD" w:rsidP="000669FD">
      <w:pPr>
        <w:pStyle w:val="Geenafstand"/>
      </w:pPr>
      <w:r w:rsidRPr="008A3831">
        <w:t>Een plek waar dromen tot leven komen.</w:t>
      </w:r>
    </w:p>
    <w:p w14:paraId="62974CA1" w14:textId="77777777" w:rsidR="000669FD" w:rsidRPr="008A3831" w:rsidRDefault="000669FD" w:rsidP="000669FD">
      <w:pPr>
        <w:pStyle w:val="Geenafstand"/>
      </w:pPr>
      <w:r w:rsidRPr="008A3831">
        <w:t>een plek waar we zorgen voor elkaar</w:t>
      </w:r>
    </w:p>
    <w:p w14:paraId="6163A097" w14:textId="77777777" w:rsidR="000669FD" w:rsidRPr="008A3831" w:rsidRDefault="000669FD" w:rsidP="000669FD">
      <w:pPr>
        <w:pStyle w:val="Geenafstand"/>
      </w:pPr>
      <w:r w:rsidRPr="008A3831">
        <w:t xml:space="preserve">en </w:t>
      </w:r>
      <w:proofErr w:type="gramStart"/>
      <w:r w:rsidRPr="008A3831">
        <w:t>samen bouwen</w:t>
      </w:r>
      <w:proofErr w:type="gramEnd"/>
      <w:r w:rsidRPr="008A3831">
        <w:t xml:space="preserve"> aan een tof jaar.</w:t>
      </w:r>
    </w:p>
    <w:p w14:paraId="4614B478" w14:textId="77777777" w:rsidR="000669FD" w:rsidRPr="008A3831" w:rsidRDefault="000669FD" w:rsidP="000669FD">
      <w:pPr>
        <w:pStyle w:val="Geenafstand"/>
      </w:pPr>
      <w:r w:rsidRPr="008A3831">
        <w:t>Wees bij ons, elke dag.</w:t>
      </w:r>
    </w:p>
    <w:p w14:paraId="235C43DA" w14:textId="77777777" w:rsidR="000669FD" w:rsidRPr="008A3831" w:rsidRDefault="000669FD" w:rsidP="000669FD">
      <w:pPr>
        <w:pStyle w:val="Geenafstand"/>
      </w:pPr>
      <w:r w:rsidRPr="008A3831">
        <w:t>Amen.</w:t>
      </w:r>
    </w:p>
    <w:p w14:paraId="25A3B706" w14:textId="77777777" w:rsidR="000669FD" w:rsidRPr="008A3831" w:rsidRDefault="000669FD" w:rsidP="000669FD">
      <w:pPr>
        <w:jc w:val="both"/>
        <w:rPr>
          <w:rFonts w:eastAsia="Trebuchet MS" w:cs="Times New Roman"/>
          <w:bCs/>
        </w:rPr>
      </w:pPr>
    </w:p>
    <w:p w14:paraId="14B116D5" w14:textId="77777777" w:rsidR="000669FD" w:rsidRPr="008A3831" w:rsidRDefault="000669FD" w:rsidP="000669FD">
      <w:pPr>
        <w:pStyle w:val="Geenafstand"/>
      </w:pPr>
      <w:r w:rsidRPr="008A3831">
        <w:t>Goede God,</w:t>
      </w:r>
    </w:p>
    <w:p w14:paraId="68C59EF3" w14:textId="77777777" w:rsidR="000669FD" w:rsidRPr="008A3831" w:rsidRDefault="000669FD" w:rsidP="000669FD">
      <w:pPr>
        <w:pStyle w:val="Geenafstand"/>
      </w:pPr>
      <w:r w:rsidRPr="008A3831">
        <w:t>Dank U wel voor dit nieuwe schooljaar.</w:t>
      </w:r>
    </w:p>
    <w:p w14:paraId="006FCB9D" w14:textId="77777777" w:rsidR="000669FD" w:rsidRPr="008A3831" w:rsidRDefault="000669FD" w:rsidP="000669FD">
      <w:pPr>
        <w:pStyle w:val="Geenafstand"/>
      </w:pPr>
      <w:r w:rsidRPr="008A3831">
        <w:t>Dank U wel voor onze klas, onze vrienden, onze leerkrachten.</w:t>
      </w:r>
    </w:p>
    <w:p w14:paraId="5BE2F8C3" w14:textId="77777777" w:rsidR="000669FD" w:rsidRPr="008A3831" w:rsidRDefault="000669FD" w:rsidP="000669FD">
      <w:pPr>
        <w:pStyle w:val="Geenafstand"/>
      </w:pPr>
      <w:r w:rsidRPr="008A3831">
        <w:t>Geef dat we ons hier thuis mogen voelen,</w:t>
      </w:r>
    </w:p>
    <w:p w14:paraId="2D6E298F" w14:textId="77777777" w:rsidR="000669FD" w:rsidRPr="008A3831" w:rsidRDefault="000669FD" w:rsidP="000669FD">
      <w:pPr>
        <w:pStyle w:val="Geenafstand"/>
      </w:pPr>
      <w:r w:rsidRPr="008A3831">
        <w:t>dat we open deuren vinden en ook zelf deuren openen,</w:t>
      </w:r>
    </w:p>
    <w:p w14:paraId="763D1449" w14:textId="77777777" w:rsidR="000669FD" w:rsidRPr="008A3831" w:rsidRDefault="000669FD" w:rsidP="000669FD">
      <w:pPr>
        <w:pStyle w:val="Geenafstand"/>
      </w:pPr>
      <w:r w:rsidRPr="008A3831">
        <w:t xml:space="preserve">dat we mogen bouwen aan een jaar vol vriendschap, vreugde en vrede. </w:t>
      </w:r>
    </w:p>
    <w:p w14:paraId="20401D59" w14:textId="77777777" w:rsidR="000669FD" w:rsidRPr="008A3831" w:rsidRDefault="000669FD" w:rsidP="000669FD">
      <w:pPr>
        <w:pStyle w:val="Geenafstand"/>
      </w:pPr>
      <w:r w:rsidRPr="008A3831">
        <w:t>Amen.</w:t>
      </w:r>
    </w:p>
    <w:p w14:paraId="56B2974D" w14:textId="77777777" w:rsidR="000669FD" w:rsidRPr="008A3831" w:rsidRDefault="000669FD" w:rsidP="000669FD">
      <w:pPr>
        <w:jc w:val="both"/>
        <w:rPr>
          <w:rFonts w:eastAsia="Trebuchet MS" w:cs="Times New Roman"/>
        </w:rPr>
      </w:pPr>
    </w:p>
    <w:p w14:paraId="1C63591D" w14:textId="77777777" w:rsidR="000669FD" w:rsidRPr="008A3831" w:rsidRDefault="000669FD" w:rsidP="000669FD">
      <w:pPr>
        <w:pStyle w:val="Geenafstand"/>
      </w:pPr>
      <w:r w:rsidRPr="008A3831">
        <w:t>Goede God,</w:t>
      </w:r>
    </w:p>
    <w:p w14:paraId="2A5E75D8" w14:textId="77777777" w:rsidR="000669FD" w:rsidRPr="008A3831" w:rsidRDefault="000669FD" w:rsidP="000669FD">
      <w:pPr>
        <w:pStyle w:val="Geenafstand"/>
      </w:pPr>
      <w:r w:rsidRPr="008A3831">
        <w:t>Dank U voor deze nieuwe start.</w:t>
      </w:r>
    </w:p>
    <w:p w14:paraId="04DB9DD0" w14:textId="77777777" w:rsidR="000669FD" w:rsidRPr="008A3831" w:rsidRDefault="000669FD" w:rsidP="000669FD">
      <w:pPr>
        <w:pStyle w:val="Geenafstand"/>
      </w:pPr>
      <w:r w:rsidRPr="008A3831">
        <w:t>Dank U voor onze school,</w:t>
      </w:r>
    </w:p>
    <w:p w14:paraId="7841ECD5" w14:textId="77777777" w:rsidR="000669FD" w:rsidRPr="008A3831" w:rsidRDefault="000669FD" w:rsidP="000669FD">
      <w:pPr>
        <w:pStyle w:val="Geenafstand"/>
      </w:pPr>
      <w:r w:rsidRPr="008A3831">
        <w:t>een plek waar we samen leren en groeien.</w:t>
      </w:r>
    </w:p>
    <w:p w14:paraId="14279108" w14:textId="77777777" w:rsidR="000669FD" w:rsidRPr="008A3831" w:rsidRDefault="000669FD" w:rsidP="000669FD">
      <w:pPr>
        <w:pStyle w:val="Geenafstand"/>
      </w:pPr>
      <w:r w:rsidRPr="008A3831">
        <w:t>Help ons om er hier een thuis van te maken voor elkaar,</w:t>
      </w:r>
    </w:p>
    <w:p w14:paraId="4CF397E1" w14:textId="77777777" w:rsidR="000669FD" w:rsidRPr="008A3831" w:rsidRDefault="000669FD" w:rsidP="000669FD">
      <w:pPr>
        <w:pStyle w:val="Geenafstand"/>
      </w:pPr>
      <w:r w:rsidRPr="008A3831">
        <w:t>een plaats waar iedereen zicht welkom voelt.</w:t>
      </w:r>
    </w:p>
    <w:p w14:paraId="38166084" w14:textId="77777777" w:rsidR="000669FD" w:rsidRPr="008A3831" w:rsidRDefault="000669FD" w:rsidP="000669FD">
      <w:pPr>
        <w:pStyle w:val="Geenafstand"/>
      </w:pPr>
      <w:r w:rsidRPr="008A3831">
        <w:t xml:space="preserve">Leer ons vriendelijk te zijn, te luisteren </w:t>
      </w:r>
    </w:p>
    <w:p w14:paraId="4D817042" w14:textId="77777777" w:rsidR="000669FD" w:rsidRDefault="000669FD" w:rsidP="000669FD">
      <w:pPr>
        <w:pStyle w:val="Geenafstand"/>
      </w:pPr>
      <w:r w:rsidRPr="008A3831">
        <w:t xml:space="preserve">en samen deuren te openen een heel schooljaar lang. </w:t>
      </w:r>
    </w:p>
    <w:p w14:paraId="79BC78AD" w14:textId="77777777" w:rsidR="000669FD" w:rsidRDefault="000669FD" w:rsidP="000669FD">
      <w:pPr>
        <w:pStyle w:val="Geenafstand"/>
      </w:pPr>
      <w:r w:rsidRPr="008A3831">
        <w:t>Amen.</w:t>
      </w:r>
    </w:p>
    <w:p w14:paraId="4E6E89D8" w14:textId="77777777" w:rsidR="000669FD" w:rsidRDefault="000669FD" w:rsidP="000669FD">
      <w:pPr>
        <w:pStyle w:val="Geenafstand"/>
      </w:pPr>
    </w:p>
    <w:p w14:paraId="01AB0D32" w14:textId="77777777" w:rsidR="000669FD" w:rsidRPr="008A3831" w:rsidRDefault="000669FD" w:rsidP="000669FD">
      <w:pPr>
        <w:pStyle w:val="Geenafstand"/>
      </w:pPr>
    </w:p>
    <w:p w14:paraId="1A25F5F5" w14:textId="77777777" w:rsidR="000669FD" w:rsidRPr="008A3831" w:rsidRDefault="000669FD" w:rsidP="000669FD">
      <w:pPr>
        <w:pStyle w:val="Geenafstand"/>
      </w:pPr>
      <w:r w:rsidRPr="008A3831">
        <w:t>Goede God,</w:t>
      </w:r>
    </w:p>
    <w:p w14:paraId="3D5973B9" w14:textId="77777777" w:rsidR="000669FD" w:rsidRPr="008A3831" w:rsidRDefault="000669FD" w:rsidP="000669FD">
      <w:pPr>
        <w:pStyle w:val="Geenafstand"/>
      </w:pPr>
      <w:r w:rsidRPr="008A3831">
        <w:t xml:space="preserve">Kom d’r in en zet de deuren naar dit schooljaar open. </w:t>
      </w:r>
    </w:p>
    <w:p w14:paraId="2BB96822" w14:textId="77777777" w:rsidR="000669FD" w:rsidRPr="008A3831" w:rsidRDefault="000669FD" w:rsidP="000669FD">
      <w:pPr>
        <w:pStyle w:val="Geenafstand"/>
      </w:pPr>
      <w:r w:rsidRPr="008A3831">
        <w:t>Vul de klassen met energie en nieuwe uitdagingen.</w:t>
      </w:r>
    </w:p>
    <w:p w14:paraId="02DCB7B9" w14:textId="77777777" w:rsidR="000669FD" w:rsidRPr="008A3831" w:rsidRDefault="000669FD" w:rsidP="000669FD">
      <w:pPr>
        <w:pStyle w:val="Geenafstand"/>
      </w:pPr>
      <w:r w:rsidRPr="008A3831">
        <w:t>Help ons alle ruimtes in te kleuren</w:t>
      </w:r>
    </w:p>
    <w:p w14:paraId="6880DFBD" w14:textId="77777777" w:rsidR="000669FD" w:rsidRPr="008A3831" w:rsidRDefault="000669FD" w:rsidP="000669FD">
      <w:pPr>
        <w:pStyle w:val="Geenafstand"/>
      </w:pPr>
      <w:r w:rsidRPr="008A3831">
        <w:t>met een goede sfeer en mooie vriendschappen.</w:t>
      </w:r>
    </w:p>
    <w:p w14:paraId="331443F5" w14:textId="77777777" w:rsidR="000669FD" w:rsidRPr="008A3831" w:rsidRDefault="000669FD" w:rsidP="000669FD">
      <w:pPr>
        <w:pStyle w:val="Geenafstand"/>
      </w:pPr>
      <w:r w:rsidRPr="008A3831">
        <w:t>Geef ook dat we gastvrij zijn</w:t>
      </w:r>
    </w:p>
    <w:p w14:paraId="2B7FE6DF" w14:textId="77777777" w:rsidR="000669FD" w:rsidRPr="008A3831" w:rsidRDefault="000669FD" w:rsidP="000669FD">
      <w:pPr>
        <w:pStyle w:val="Geenafstand"/>
      </w:pPr>
      <w:r w:rsidRPr="008A3831">
        <w:t>en anderen uitnodigen om binnen te komen.</w:t>
      </w:r>
    </w:p>
    <w:p w14:paraId="64C8BCD2" w14:textId="77777777" w:rsidR="000669FD" w:rsidRPr="008A3831" w:rsidRDefault="000669FD" w:rsidP="000669FD">
      <w:pPr>
        <w:pStyle w:val="Geenafstand"/>
      </w:pPr>
      <w:r w:rsidRPr="008A3831">
        <w:t>Dan wordt dit weer een jaar vol dromen.</w:t>
      </w:r>
    </w:p>
    <w:p w14:paraId="0400ACE5" w14:textId="77777777" w:rsidR="000669FD" w:rsidRPr="008A3831" w:rsidRDefault="000669FD" w:rsidP="000669FD">
      <w:pPr>
        <w:pStyle w:val="Geenafstand"/>
      </w:pPr>
      <w:r w:rsidRPr="008A3831">
        <w:t>Amen.</w:t>
      </w:r>
    </w:p>
    <w:p w14:paraId="28F5702F" w14:textId="77777777" w:rsidR="000669FD" w:rsidRDefault="000669FD" w:rsidP="000669FD">
      <w:pPr>
        <w:jc w:val="both"/>
        <w:rPr>
          <w:rFonts w:eastAsia="Trebuchet MS" w:cs="Times New Roman"/>
          <w:bCs/>
        </w:rPr>
      </w:pPr>
    </w:p>
    <w:p w14:paraId="1830F1FF" w14:textId="77777777" w:rsidR="000669FD" w:rsidRPr="008A3831" w:rsidRDefault="000669FD" w:rsidP="000669FD">
      <w:pPr>
        <w:pStyle w:val="Geenafstand"/>
      </w:pPr>
      <w:r w:rsidRPr="008A3831">
        <w:t>Goede God</w:t>
      </w:r>
      <w:r>
        <w:t>,</w:t>
      </w:r>
    </w:p>
    <w:p w14:paraId="28C091CA" w14:textId="77777777" w:rsidR="000669FD" w:rsidRPr="008A3831" w:rsidRDefault="000669FD" w:rsidP="000669FD">
      <w:pPr>
        <w:pStyle w:val="Geenafstand"/>
      </w:pPr>
      <w:r w:rsidRPr="008A3831">
        <w:t xml:space="preserve">U bent de grond onder onze voeten, </w:t>
      </w:r>
    </w:p>
    <w:p w14:paraId="7EA5B72A" w14:textId="77777777" w:rsidR="000669FD" w:rsidRPr="008A3831" w:rsidRDefault="000669FD" w:rsidP="000669FD">
      <w:pPr>
        <w:pStyle w:val="Geenafstand"/>
      </w:pPr>
      <w:r w:rsidRPr="008A3831">
        <w:t xml:space="preserve">de rots waarop we kunnen bouwen. </w:t>
      </w:r>
    </w:p>
    <w:p w14:paraId="3670BCB8" w14:textId="77777777" w:rsidR="000669FD" w:rsidRPr="008A3831" w:rsidRDefault="000669FD" w:rsidP="000669FD">
      <w:pPr>
        <w:pStyle w:val="Geenafstand"/>
      </w:pPr>
      <w:r w:rsidRPr="008A3831">
        <w:t>Help ons van onze school en onze klas</w:t>
      </w:r>
    </w:p>
    <w:p w14:paraId="1E04BF6E" w14:textId="77777777" w:rsidR="000669FD" w:rsidRPr="008A3831" w:rsidRDefault="000669FD" w:rsidP="000669FD">
      <w:pPr>
        <w:pStyle w:val="Geenafstand"/>
      </w:pPr>
      <w:r w:rsidRPr="008A3831">
        <w:t xml:space="preserve">een thuis te maken waar iedereen </w:t>
      </w:r>
    </w:p>
    <w:p w14:paraId="3730979C" w14:textId="77777777" w:rsidR="000669FD" w:rsidRPr="008A3831" w:rsidRDefault="000669FD" w:rsidP="000669FD">
      <w:pPr>
        <w:pStyle w:val="Geenafstand"/>
      </w:pPr>
      <w:r w:rsidRPr="008A3831">
        <w:t>zich welkom voelt en veilig is.</w:t>
      </w:r>
    </w:p>
    <w:p w14:paraId="5E34FB6F" w14:textId="77777777" w:rsidR="000669FD" w:rsidRPr="008A3831" w:rsidRDefault="000669FD" w:rsidP="000669FD">
      <w:pPr>
        <w:pStyle w:val="Geenafstand"/>
      </w:pPr>
      <w:r w:rsidRPr="008A3831">
        <w:t>Amen.</w:t>
      </w:r>
    </w:p>
    <w:p w14:paraId="319EC145" w14:textId="77777777" w:rsidR="000669FD" w:rsidRPr="008A3831" w:rsidRDefault="000669FD" w:rsidP="000669FD">
      <w:pPr>
        <w:jc w:val="both"/>
        <w:rPr>
          <w:rFonts w:eastAsia="Trebuchet MS" w:cs="Times New Roman"/>
          <w:bCs/>
        </w:rPr>
      </w:pPr>
    </w:p>
    <w:p w14:paraId="175BEC15" w14:textId="77777777" w:rsidR="000669FD" w:rsidRDefault="000669FD">
      <w:pPr>
        <w:suppressAutoHyphens w:val="0"/>
        <w:rPr>
          <w:rFonts w:asciiTheme="minorHAnsi" w:hAnsiTheme="minorHAnsi"/>
          <w:color w:val="auto"/>
          <w:kern w:val="2"/>
          <w:sz w:val="22"/>
          <w:szCs w:val="22"/>
          <w14:ligatures w14:val="standardContextual"/>
        </w:rPr>
      </w:pPr>
      <w:r>
        <w:br w:type="page"/>
      </w:r>
    </w:p>
    <w:p w14:paraId="326935C8" w14:textId="579557F3" w:rsidR="000669FD" w:rsidRPr="008A3831" w:rsidRDefault="000669FD" w:rsidP="000669FD">
      <w:pPr>
        <w:pStyle w:val="Geenafstand"/>
      </w:pPr>
      <w:r w:rsidRPr="008A3831">
        <w:lastRenderedPageBreak/>
        <w:t>Goede God,</w:t>
      </w:r>
    </w:p>
    <w:p w14:paraId="0940F89A" w14:textId="77777777" w:rsidR="000669FD" w:rsidRPr="008A3831" w:rsidRDefault="000669FD" w:rsidP="000669FD">
      <w:pPr>
        <w:pStyle w:val="Geenafstand"/>
      </w:pPr>
      <w:r w:rsidRPr="008A3831">
        <w:t xml:space="preserve">Help ons om een thuis te maken </w:t>
      </w:r>
    </w:p>
    <w:p w14:paraId="1C8DCF3D" w14:textId="77777777" w:rsidR="000669FD" w:rsidRPr="008A3831" w:rsidRDefault="000669FD" w:rsidP="000669FD">
      <w:pPr>
        <w:pStyle w:val="Geenafstand"/>
      </w:pPr>
      <w:r w:rsidRPr="008A3831">
        <w:t>van onze school en onze klas.</w:t>
      </w:r>
    </w:p>
    <w:p w14:paraId="07541FD8" w14:textId="77777777" w:rsidR="000669FD" w:rsidRPr="008A3831" w:rsidRDefault="000669FD" w:rsidP="000669FD">
      <w:pPr>
        <w:pStyle w:val="Geenafstand"/>
      </w:pPr>
      <w:r w:rsidRPr="008A3831">
        <w:t xml:space="preserve">Een plek waar iedereen mag zijn, </w:t>
      </w:r>
    </w:p>
    <w:p w14:paraId="41565C4A" w14:textId="77777777" w:rsidR="000669FD" w:rsidRPr="008A3831" w:rsidRDefault="000669FD" w:rsidP="000669FD">
      <w:pPr>
        <w:pStyle w:val="Geenafstand"/>
      </w:pPr>
      <w:r w:rsidRPr="008A3831">
        <w:t>met zijn vragen, zijn dromen, zijn zorgen.</w:t>
      </w:r>
    </w:p>
    <w:p w14:paraId="291F4CEA" w14:textId="77777777" w:rsidR="000669FD" w:rsidRPr="008A3831" w:rsidRDefault="000669FD" w:rsidP="000669FD">
      <w:pPr>
        <w:pStyle w:val="Geenafstand"/>
      </w:pPr>
      <w:r w:rsidRPr="008A3831">
        <w:t>Leer ons om te zien wanneer iemand zich alleen voelt,</w:t>
      </w:r>
    </w:p>
    <w:p w14:paraId="30D6722B" w14:textId="77777777" w:rsidR="000669FD" w:rsidRPr="008A3831" w:rsidRDefault="000669FD" w:rsidP="000669FD">
      <w:pPr>
        <w:pStyle w:val="Geenafstand"/>
      </w:pPr>
      <w:r w:rsidRPr="008A3831">
        <w:t>en geef ons woorden om elkaar te troosten.</w:t>
      </w:r>
    </w:p>
    <w:p w14:paraId="2DE6A833" w14:textId="77777777" w:rsidR="000669FD" w:rsidRPr="008A3831" w:rsidRDefault="000669FD" w:rsidP="000669FD">
      <w:pPr>
        <w:pStyle w:val="Geenafstand"/>
      </w:pPr>
      <w:r w:rsidRPr="008A3831">
        <w:t>Mogen we leren, groeien en lachen</w:t>
      </w:r>
    </w:p>
    <w:p w14:paraId="04CF786F" w14:textId="77777777" w:rsidR="000669FD" w:rsidRPr="008A3831" w:rsidRDefault="000669FD" w:rsidP="000669FD">
      <w:pPr>
        <w:pStyle w:val="Geenafstand"/>
      </w:pPr>
      <w:r w:rsidRPr="008A3831">
        <w:t>en als we verdwalen:</w:t>
      </w:r>
    </w:p>
    <w:p w14:paraId="264BEDE0" w14:textId="77777777" w:rsidR="000669FD" w:rsidRDefault="000669FD" w:rsidP="000669FD">
      <w:pPr>
        <w:pStyle w:val="Geenafstand"/>
      </w:pPr>
      <w:r w:rsidRPr="008A3831">
        <w:t xml:space="preserve">dat we altijd weer de weg naar huis vinden. </w:t>
      </w:r>
    </w:p>
    <w:p w14:paraId="49F18304" w14:textId="77777777" w:rsidR="000669FD" w:rsidRDefault="000669FD" w:rsidP="000669FD">
      <w:pPr>
        <w:pStyle w:val="Geenafstand"/>
      </w:pPr>
      <w:r w:rsidRPr="008A3831">
        <w:t>Amen.</w:t>
      </w:r>
    </w:p>
    <w:p w14:paraId="513C05B9" w14:textId="77777777" w:rsidR="000669FD" w:rsidRPr="008A3831" w:rsidRDefault="000669FD" w:rsidP="000669FD">
      <w:pPr>
        <w:pStyle w:val="Geenafstand"/>
      </w:pPr>
    </w:p>
    <w:p w14:paraId="06B458D0" w14:textId="77777777" w:rsidR="000669FD" w:rsidRPr="008A3831" w:rsidRDefault="000669FD" w:rsidP="000669FD">
      <w:pPr>
        <w:pStyle w:val="Geenafstand"/>
      </w:pPr>
      <w:r w:rsidRPr="008A3831">
        <w:t>Goede God</w:t>
      </w:r>
    </w:p>
    <w:p w14:paraId="4FBFC56E" w14:textId="77777777" w:rsidR="000669FD" w:rsidRPr="008A3831" w:rsidRDefault="000669FD" w:rsidP="000669FD">
      <w:pPr>
        <w:pStyle w:val="Geenafstand"/>
      </w:pPr>
      <w:r w:rsidRPr="008A3831">
        <w:t>Jij hebt een plek voor iedereen.</w:t>
      </w:r>
    </w:p>
    <w:p w14:paraId="0B05EAB3" w14:textId="77777777" w:rsidR="000669FD" w:rsidRPr="008A3831" w:rsidRDefault="000669FD" w:rsidP="000669FD">
      <w:pPr>
        <w:pStyle w:val="Geenafstand"/>
      </w:pPr>
      <w:r w:rsidRPr="008A3831">
        <w:t>We zijn allemaal welkom in Jouw huis,</w:t>
      </w:r>
    </w:p>
    <w:p w14:paraId="7D09916B" w14:textId="77777777" w:rsidR="000669FD" w:rsidRPr="008A3831" w:rsidRDefault="000669FD" w:rsidP="000669FD">
      <w:pPr>
        <w:pStyle w:val="Geenafstand"/>
      </w:pPr>
      <w:r w:rsidRPr="008A3831">
        <w:t>groot of klein, luid of stil, verdrietig of blij.</w:t>
      </w:r>
    </w:p>
    <w:p w14:paraId="731C9F24" w14:textId="77777777" w:rsidR="000669FD" w:rsidRPr="008A3831" w:rsidRDefault="000669FD" w:rsidP="000669FD">
      <w:pPr>
        <w:pStyle w:val="Geenafstand"/>
      </w:pPr>
      <w:r w:rsidRPr="008A3831">
        <w:t>Jij zegt tegen iedereen: ‘Je hoort erbij!’</w:t>
      </w:r>
    </w:p>
    <w:p w14:paraId="2C123039" w14:textId="77777777" w:rsidR="000669FD" w:rsidRPr="008A3831" w:rsidRDefault="000669FD" w:rsidP="000669FD">
      <w:pPr>
        <w:pStyle w:val="Geenafstand"/>
      </w:pPr>
      <w:r w:rsidRPr="008A3831">
        <w:t>Wij bidden dat onze school zo’n huis mag zijn,</w:t>
      </w:r>
    </w:p>
    <w:p w14:paraId="50D0D632" w14:textId="77777777" w:rsidR="000669FD" w:rsidRPr="008A3831" w:rsidRDefault="000669FD" w:rsidP="000669FD">
      <w:pPr>
        <w:pStyle w:val="Geenafstand"/>
      </w:pPr>
      <w:r w:rsidRPr="008A3831">
        <w:t>waar iedereen een plek heeft om te groeien.</w:t>
      </w:r>
    </w:p>
    <w:p w14:paraId="76B60DAF" w14:textId="77777777" w:rsidR="000669FD" w:rsidRPr="008A3831" w:rsidRDefault="000669FD" w:rsidP="000669FD">
      <w:pPr>
        <w:pStyle w:val="Geenafstand"/>
      </w:pPr>
      <w:r w:rsidRPr="008A3831">
        <w:t>Help ons van onze school en onze klas</w:t>
      </w:r>
    </w:p>
    <w:p w14:paraId="4137E464" w14:textId="77777777" w:rsidR="000669FD" w:rsidRPr="008A3831" w:rsidRDefault="000669FD" w:rsidP="000669FD">
      <w:pPr>
        <w:pStyle w:val="Geenafstand"/>
      </w:pPr>
      <w:r w:rsidRPr="008A3831">
        <w:t xml:space="preserve">een thuis te maken waar iedereen </w:t>
      </w:r>
    </w:p>
    <w:p w14:paraId="1841A6E0" w14:textId="77777777" w:rsidR="000669FD" w:rsidRPr="008A3831" w:rsidRDefault="000669FD" w:rsidP="000669FD">
      <w:pPr>
        <w:pStyle w:val="Geenafstand"/>
      </w:pPr>
      <w:r w:rsidRPr="008A3831">
        <w:t>zich welkom voelt en veilig is.</w:t>
      </w:r>
    </w:p>
    <w:p w14:paraId="29AB8AFC" w14:textId="77777777" w:rsidR="000669FD" w:rsidRPr="008A3831" w:rsidRDefault="000669FD" w:rsidP="000669FD">
      <w:pPr>
        <w:pStyle w:val="Geenafstand"/>
      </w:pPr>
      <w:r w:rsidRPr="008A3831">
        <w:t>Amen.</w:t>
      </w:r>
    </w:p>
    <w:p w14:paraId="34FFB473" w14:textId="77777777" w:rsidR="000669FD" w:rsidRPr="008A3831" w:rsidRDefault="000669FD" w:rsidP="000669FD">
      <w:pPr>
        <w:jc w:val="both"/>
        <w:rPr>
          <w:rFonts w:eastAsia="Trebuchet MS" w:cs="Times New Roman"/>
          <w:bCs/>
        </w:rPr>
      </w:pPr>
    </w:p>
    <w:p w14:paraId="50BA5D84" w14:textId="77777777" w:rsidR="000669FD" w:rsidRPr="008A3831" w:rsidRDefault="000669FD" w:rsidP="000669FD">
      <w:pPr>
        <w:pStyle w:val="Geenafstand"/>
      </w:pPr>
      <w:r w:rsidRPr="008A3831">
        <w:t>Goede God</w:t>
      </w:r>
    </w:p>
    <w:p w14:paraId="18A28492" w14:textId="77777777" w:rsidR="000669FD" w:rsidRPr="008A3831" w:rsidRDefault="000669FD" w:rsidP="000669FD">
      <w:pPr>
        <w:pStyle w:val="Geenafstand"/>
      </w:pPr>
      <w:r w:rsidRPr="008A3831">
        <w:t>Dank U voor dit nieuwe begin.</w:t>
      </w:r>
    </w:p>
    <w:p w14:paraId="2DC492EE" w14:textId="77777777" w:rsidR="000669FD" w:rsidRPr="008A3831" w:rsidRDefault="000669FD" w:rsidP="000669FD">
      <w:pPr>
        <w:pStyle w:val="Geenafstand"/>
      </w:pPr>
      <w:r w:rsidRPr="008A3831">
        <w:t>Dank U voor onze school,</w:t>
      </w:r>
    </w:p>
    <w:p w14:paraId="69458FA5" w14:textId="77777777" w:rsidR="000669FD" w:rsidRPr="008A3831" w:rsidRDefault="000669FD" w:rsidP="000669FD">
      <w:pPr>
        <w:pStyle w:val="Geenafstand"/>
      </w:pPr>
      <w:r w:rsidRPr="008A3831">
        <w:t>een huis waar we anders mogen thuiskomen,</w:t>
      </w:r>
    </w:p>
    <w:p w14:paraId="2CA4AF51" w14:textId="77777777" w:rsidR="000669FD" w:rsidRPr="008A3831" w:rsidRDefault="000669FD" w:rsidP="000669FD">
      <w:pPr>
        <w:pStyle w:val="Geenafstand"/>
      </w:pPr>
      <w:r w:rsidRPr="008A3831">
        <w:t>waar we gewoon onszelf mogen zijn.</w:t>
      </w:r>
    </w:p>
    <w:p w14:paraId="44E6925D" w14:textId="77777777" w:rsidR="000669FD" w:rsidRPr="008A3831" w:rsidRDefault="000669FD" w:rsidP="000669FD">
      <w:pPr>
        <w:pStyle w:val="Geenafstand"/>
      </w:pPr>
      <w:r w:rsidRPr="008A3831">
        <w:t>Help ons om deuren te openen naar anderen:</w:t>
      </w:r>
    </w:p>
    <w:p w14:paraId="5C89CEC1" w14:textId="77777777" w:rsidR="000669FD" w:rsidRPr="008A3831" w:rsidRDefault="000669FD" w:rsidP="000669FD">
      <w:pPr>
        <w:pStyle w:val="Geenafstand"/>
      </w:pPr>
      <w:r w:rsidRPr="008A3831">
        <w:t>vol vertrouwen, gastvrijheid en nieuwe kansen.</w:t>
      </w:r>
    </w:p>
    <w:p w14:paraId="2DCD9B34" w14:textId="77777777" w:rsidR="000669FD" w:rsidRPr="008A3831" w:rsidRDefault="000669FD" w:rsidP="000669FD">
      <w:pPr>
        <w:pStyle w:val="Geenafstand"/>
      </w:pPr>
      <w:r w:rsidRPr="008A3831">
        <w:t>Amen.</w:t>
      </w:r>
    </w:p>
    <w:p w14:paraId="43C7F29B" w14:textId="77777777" w:rsidR="000669FD" w:rsidRPr="008A3831" w:rsidRDefault="000669FD" w:rsidP="000669FD">
      <w:pPr>
        <w:jc w:val="both"/>
        <w:rPr>
          <w:rFonts w:eastAsia="Trebuchet MS" w:cs="Times New Roman"/>
          <w:bCs/>
        </w:rPr>
      </w:pPr>
    </w:p>
    <w:p w14:paraId="68B3008B" w14:textId="77777777" w:rsidR="000669FD" w:rsidRPr="00CA57F3" w:rsidRDefault="000669FD" w:rsidP="000669FD">
      <w:pPr>
        <w:jc w:val="both"/>
        <w:rPr>
          <w:rFonts w:eastAsia="Trebuchet MS" w:cs="Times New Roman"/>
          <w:bCs/>
          <w:color w:val="EE0000"/>
        </w:rPr>
      </w:pPr>
      <w:r w:rsidRPr="00CA57F3">
        <w:rPr>
          <w:rFonts w:eastAsia="Trebuchet MS" w:cs="Times New Roman"/>
          <w:bCs/>
          <w:color w:val="EE0000"/>
        </w:rPr>
        <w:t xml:space="preserve">Tip: </w:t>
      </w:r>
    </w:p>
    <w:p w14:paraId="3628C557" w14:textId="77777777" w:rsidR="000669FD" w:rsidRPr="00CA57F3" w:rsidRDefault="000669FD" w:rsidP="000669FD">
      <w:pPr>
        <w:jc w:val="both"/>
        <w:rPr>
          <w:rFonts w:eastAsia="Trebuchet MS" w:cs="Times New Roman"/>
          <w:bCs/>
        </w:rPr>
      </w:pPr>
      <w:r w:rsidRPr="00CA57F3">
        <w:rPr>
          <w:rFonts w:eastAsia="Trebuchet MS" w:cs="Times New Roman"/>
          <w:bCs/>
        </w:rPr>
        <w:t>In de loop van het schooljaar kan je deze gebeden uitbreiden met de gebeden uit de “gebedsvieringen” die beschikbaar zullen zijn rond Kerstmis, Veertigdagentijd en Pasen.</w:t>
      </w:r>
    </w:p>
    <w:p w14:paraId="55276336" w14:textId="77777777" w:rsidR="000669FD" w:rsidRPr="008A3831" w:rsidRDefault="000669FD" w:rsidP="000669FD">
      <w:pPr>
        <w:jc w:val="both"/>
        <w:rPr>
          <w:rFonts w:eastAsia="Trebuchet MS" w:cs="Times New Roman"/>
          <w:bCs/>
        </w:rPr>
      </w:pPr>
    </w:p>
    <w:p w14:paraId="6315E8D4" w14:textId="77777777" w:rsidR="000669FD" w:rsidRDefault="000669FD" w:rsidP="000669FD">
      <w:pPr>
        <w:jc w:val="both"/>
        <w:rPr>
          <w:rFonts w:eastAsia="Trebuchet MS" w:cs="Times New Roman"/>
          <w:bCs/>
        </w:rPr>
      </w:pPr>
    </w:p>
    <w:p w14:paraId="617746E6" w14:textId="77777777" w:rsidR="000669FD" w:rsidRDefault="000669FD">
      <w:pPr>
        <w:suppressAutoHyphens w:val="0"/>
        <w:rPr>
          <w:rFonts w:eastAsia="Trebuchet MS" w:cs="Times New Roman"/>
          <w:b/>
          <w:color w:val="0070C0"/>
          <w:sz w:val="24"/>
          <w:szCs w:val="24"/>
        </w:rPr>
      </w:pPr>
      <w:r>
        <w:rPr>
          <w:rFonts w:eastAsia="Trebuchet MS" w:cs="Times New Roman"/>
          <w:b/>
          <w:color w:val="0070C0"/>
          <w:sz w:val="24"/>
          <w:szCs w:val="24"/>
        </w:rPr>
        <w:br w:type="page"/>
      </w:r>
    </w:p>
    <w:p w14:paraId="5A920187" w14:textId="7F119B14" w:rsidR="000669FD" w:rsidRPr="000669FD" w:rsidRDefault="000669FD" w:rsidP="000669FD">
      <w:pPr>
        <w:pStyle w:val="Kop2"/>
        <w:ind w:left="992" w:hanging="992"/>
      </w:pPr>
      <w:bookmarkStart w:id="16" w:name="_Toc207816264"/>
      <w:r w:rsidRPr="000669FD">
        <w:lastRenderedPageBreak/>
        <w:t>Bijlage 2 : Vragen</w:t>
      </w:r>
      <w:bookmarkEnd w:id="16"/>
    </w:p>
    <w:p w14:paraId="2E518331" w14:textId="77777777" w:rsidR="000669FD" w:rsidRPr="00CA57F3" w:rsidRDefault="000669FD" w:rsidP="000669FD">
      <w:pPr>
        <w:spacing w:before="100" w:beforeAutospacing="1" w:after="100" w:afterAutospacing="1" w:line="240" w:lineRule="auto"/>
        <w:jc w:val="both"/>
        <w:rPr>
          <w:rFonts w:eastAsia="Trebuchet MS" w:cs="Times New Roman"/>
          <w:b/>
          <w:bCs/>
        </w:rPr>
      </w:pPr>
      <w:r w:rsidRPr="00CA57F3">
        <w:rPr>
          <w:rFonts w:eastAsia="Trebuchet MS" w:cs="Times New Roman"/>
          <w:b/>
          <w:bCs/>
        </w:rPr>
        <w:t>Over verandering &amp; onderweg zijn</w:t>
      </w:r>
    </w:p>
    <w:p w14:paraId="0822BEE7"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Wat heb jij meegenomen van jouw reis, van vorig schooljaar of van de vakantie?</w:t>
      </w:r>
    </w:p>
    <w:p w14:paraId="38025E10"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In welk opzicht ben jij niet meer dezelfde als een jaar geleden?</w:t>
      </w:r>
    </w:p>
    <w:p w14:paraId="4DDF63DA"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Waarin ben jij gegroeid, zonder dat je het meteen doorhad?</w:t>
      </w:r>
    </w:p>
    <w:p w14:paraId="0E068C72"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Wat betekent het om “veranderd” te zijn?</w:t>
      </w:r>
    </w:p>
    <w:p w14:paraId="2C46BA9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Kan je dezelfde persoon blijven maar toch anders terugkomen? Waarom denk je dat?</w:t>
      </w:r>
    </w:p>
    <w:p w14:paraId="30722AF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Waarom voelen we ons soms anders als we terugkomen van een reis of een avontuur?</w:t>
      </w:r>
    </w:p>
    <w:p w14:paraId="26E84C2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Wat gebeurt er in je hart en/of in je hoofd wanneer je terugkomt na iets nieuws te hebben meegemaakt?</w:t>
      </w:r>
    </w:p>
    <w:p w14:paraId="38BF6EDB"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Als je verandert, betekent dat dan dat je iets verloren hebt of dat je iets gewonnen hebt?</w:t>
      </w:r>
    </w:p>
    <w:p w14:paraId="230CA1D9"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Kunnen veranderingen altijd goed zijn? Of soms moeilijk?</w:t>
      </w:r>
    </w:p>
    <w:p w14:paraId="36A9D6F4" w14:textId="77777777" w:rsidR="000669FD" w:rsidRPr="00CA57F3" w:rsidRDefault="000669FD" w:rsidP="000669FD">
      <w:pPr>
        <w:spacing w:before="100" w:beforeAutospacing="1" w:after="100" w:afterAutospacing="1" w:line="240" w:lineRule="auto"/>
        <w:contextualSpacing/>
        <w:jc w:val="both"/>
        <w:outlineLvl w:val="0"/>
        <w:rPr>
          <w:rFonts w:eastAsia="Times New Roman" w:cs="Times New Roman"/>
          <w:lang w:eastAsia="nl-BE"/>
        </w:rPr>
      </w:pPr>
    </w:p>
    <w:p w14:paraId="2CA80F4E" w14:textId="77777777" w:rsidR="000669FD" w:rsidRPr="008A3831" w:rsidRDefault="000669FD" w:rsidP="000669FD">
      <w:pPr>
        <w:spacing w:before="100" w:beforeAutospacing="1" w:after="100" w:afterAutospacing="1" w:line="240" w:lineRule="auto"/>
        <w:contextualSpacing/>
        <w:jc w:val="both"/>
        <w:outlineLvl w:val="0"/>
        <w:rPr>
          <w:rFonts w:eastAsia="Times New Roman" w:cs="Times New Roman"/>
          <w:lang w:eastAsia="nl-BE"/>
        </w:rPr>
      </w:pPr>
    </w:p>
    <w:p w14:paraId="465FF3CF" w14:textId="77777777" w:rsidR="000669FD" w:rsidRPr="00CA57F3" w:rsidRDefault="000669FD" w:rsidP="000669FD">
      <w:pPr>
        <w:spacing w:before="100" w:beforeAutospacing="1" w:after="100" w:afterAutospacing="1" w:line="240" w:lineRule="auto"/>
        <w:jc w:val="both"/>
        <w:rPr>
          <w:rFonts w:eastAsia="Trebuchet MS" w:cs="Times New Roman"/>
          <w:b/>
          <w:bCs/>
        </w:rPr>
      </w:pPr>
      <w:r w:rsidRPr="00CA57F3">
        <w:rPr>
          <w:rFonts w:eastAsia="Trebuchet MS" w:cs="Times New Roman"/>
          <w:b/>
          <w:bCs/>
        </w:rPr>
        <w:t>Over thuiskomen op school</w:t>
      </w:r>
    </w:p>
    <w:p w14:paraId="6A19292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 xml:space="preserve">Wat betekent ‘thuiskomen’ op school en in de klas voor jou? </w:t>
      </w:r>
    </w:p>
    <w:p w14:paraId="624DD9D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Denk je dat elk kind op dezelfde manier thuiskomt op school? Waarom denk je dat? Wie denkt er anders? Kun je daar een voorbeeld van geven?</w:t>
      </w:r>
    </w:p>
    <w:p w14:paraId="5FAC2C22"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Hoe kun jij voor een klasgenoot een stukje thuis zijn?</w:t>
      </w:r>
    </w:p>
    <w:p w14:paraId="6B25F24F"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Hoe laat jij in jouw klas zien: je bent welkom.</w:t>
      </w:r>
    </w:p>
    <w:p w14:paraId="29CDB85D"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Times New Roman"/>
          <w:lang w:eastAsia="nl-BE"/>
        </w:rPr>
      </w:pPr>
      <w:r w:rsidRPr="00CA57F3">
        <w:rPr>
          <w:rFonts w:eastAsia="Times New Roman" w:cs="Times New Roman"/>
          <w:lang w:eastAsia="nl-BE"/>
        </w:rPr>
        <w:t>Wat of wie geeft jou het gevoel: ‘Jij mag er zijn, precies zoals je bent.’</w:t>
      </w:r>
    </w:p>
    <w:p w14:paraId="54267E68" w14:textId="77777777" w:rsidR="000669FD" w:rsidRPr="00CA57F3" w:rsidRDefault="000669FD" w:rsidP="000669FD">
      <w:pPr>
        <w:spacing w:before="100" w:beforeAutospacing="1" w:after="100" w:afterAutospacing="1" w:line="240" w:lineRule="auto"/>
        <w:contextualSpacing/>
        <w:jc w:val="both"/>
        <w:outlineLvl w:val="0"/>
        <w:rPr>
          <w:rFonts w:eastAsia="Times New Roman" w:cs="Times New Roman"/>
          <w:lang w:eastAsia="nl-BE"/>
        </w:rPr>
      </w:pPr>
    </w:p>
    <w:p w14:paraId="63CC4594" w14:textId="77777777" w:rsidR="000669FD" w:rsidRPr="00CA57F3" w:rsidRDefault="000669FD" w:rsidP="000669FD">
      <w:pPr>
        <w:spacing w:before="100" w:beforeAutospacing="1" w:after="100" w:afterAutospacing="1" w:line="240" w:lineRule="auto"/>
        <w:contextualSpacing/>
        <w:jc w:val="both"/>
        <w:outlineLvl w:val="0"/>
        <w:rPr>
          <w:rFonts w:eastAsia="Times New Roman" w:cs="Times New Roman"/>
          <w:lang w:eastAsia="nl-BE"/>
        </w:rPr>
      </w:pPr>
    </w:p>
    <w:p w14:paraId="2E962AE3" w14:textId="77777777" w:rsidR="000669FD" w:rsidRPr="00CA57F3" w:rsidRDefault="000669FD" w:rsidP="000669FD">
      <w:pPr>
        <w:spacing w:before="100" w:beforeAutospacing="1" w:after="100" w:afterAutospacing="1" w:line="240" w:lineRule="auto"/>
        <w:jc w:val="both"/>
        <w:rPr>
          <w:rFonts w:eastAsia="Times New Roman" w:cs="Arial"/>
          <w:b/>
          <w:bCs/>
          <w:lang w:eastAsia="nl-BE"/>
        </w:rPr>
      </w:pPr>
      <w:r w:rsidRPr="00CA57F3">
        <w:rPr>
          <w:rFonts w:eastAsia="Trebuchet MS" w:cs="Times New Roman"/>
          <w:b/>
          <w:bCs/>
        </w:rPr>
        <w:t xml:space="preserve">Bij het </w:t>
      </w:r>
      <w:proofErr w:type="spellStart"/>
      <w:r w:rsidRPr="00CA57F3">
        <w:rPr>
          <w:rFonts w:eastAsia="Trebuchet MS" w:cs="Times New Roman"/>
          <w:b/>
          <w:bCs/>
        </w:rPr>
        <w:t>bijbelcitaat</w:t>
      </w:r>
      <w:proofErr w:type="spellEnd"/>
      <w:r w:rsidRPr="00CA57F3">
        <w:rPr>
          <w:rFonts w:eastAsia="Trebuchet MS" w:cs="Times New Roman"/>
          <w:b/>
          <w:bCs/>
        </w:rPr>
        <w:t>: ‘In het huis van mijn Vader zijn vele kamers’</w:t>
      </w:r>
    </w:p>
    <w:p w14:paraId="51F8246D"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Arial"/>
          <w:lang w:eastAsia="nl-BE"/>
        </w:rPr>
      </w:pPr>
      <w:r w:rsidRPr="00CA57F3">
        <w:rPr>
          <w:rFonts w:eastAsia="Times New Roman" w:cs="Arial"/>
          <w:lang w:eastAsia="nl-BE"/>
        </w:rPr>
        <w:t>Hoe ziet jouw kamer eruit in dat huis?</w:t>
      </w:r>
    </w:p>
    <w:p w14:paraId="379A3AE5" w14:textId="77777777" w:rsidR="000669FD" w:rsidRPr="00CA57F3" w:rsidRDefault="000669FD" w:rsidP="000669FD">
      <w:pPr>
        <w:numPr>
          <w:ilvl w:val="0"/>
          <w:numId w:val="17"/>
        </w:numPr>
        <w:spacing w:before="100" w:beforeAutospacing="1" w:after="100" w:afterAutospacing="1" w:line="240" w:lineRule="auto"/>
        <w:contextualSpacing/>
        <w:jc w:val="both"/>
        <w:outlineLvl w:val="0"/>
        <w:rPr>
          <w:rFonts w:eastAsia="Times New Roman" w:cs="Arial"/>
          <w:lang w:eastAsia="nl-BE"/>
        </w:rPr>
      </w:pPr>
      <w:r w:rsidRPr="00CA57F3">
        <w:rPr>
          <w:rFonts w:eastAsia="Times New Roman" w:cs="Arial"/>
          <w:lang w:eastAsia="nl-BE"/>
        </w:rPr>
        <w:t>Wat zou er in de kamers staan die jij openstelt voor een ander?</w:t>
      </w:r>
    </w:p>
    <w:p w14:paraId="10EE56AB" w14:textId="77777777" w:rsidR="000669FD" w:rsidRDefault="000669FD" w:rsidP="000669FD">
      <w:pPr>
        <w:numPr>
          <w:ilvl w:val="0"/>
          <w:numId w:val="17"/>
        </w:numPr>
        <w:spacing w:before="100" w:beforeAutospacing="1" w:after="100" w:afterAutospacing="1" w:line="240" w:lineRule="auto"/>
        <w:contextualSpacing/>
        <w:jc w:val="both"/>
        <w:outlineLvl w:val="0"/>
        <w:rPr>
          <w:rFonts w:eastAsia="Times New Roman" w:cs="Arial"/>
          <w:lang w:eastAsia="nl-BE"/>
        </w:rPr>
      </w:pPr>
      <w:r w:rsidRPr="00CA57F3">
        <w:rPr>
          <w:rFonts w:eastAsia="Times New Roman" w:cs="Arial"/>
          <w:lang w:eastAsia="nl-BE"/>
        </w:rPr>
        <w:t>Voor wie zou jij de deur op een kier willen zetten?</w:t>
      </w:r>
    </w:p>
    <w:p w14:paraId="1FEB3181" w14:textId="1EDFF608" w:rsidR="00BD17BC" w:rsidRPr="000669FD" w:rsidRDefault="000669FD" w:rsidP="000669FD">
      <w:pPr>
        <w:numPr>
          <w:ilvl w:val="0"/>
          <w:numId w:val="17"/>
        </w:numPr>
        <w:spacing w:before="100" w:beforeAutospacing="1" w:after="100" w:afterAutospacing="1" w:line="240" w:lineRule="auto"/>
        <w:contextualSpacing/>
        <w:jc w:val="both"/>
        <w:outlineLvl w:val="0"/>
        <w:rPr>
          <w:rFonts w:eastAsia="Times New Roman" w:cs="Arial"/>
          <w:lang w:eastAsia="nl-BE"/>
        </w:rPr>
      </w:pPr>
      <w:r w:rsidRPr="000669FD">
        <w:rPr>
          <w:rFonts w:eastAsia="Times New Roman" w:cs="Arial"/>
          <w:lang w:eastAsia="nl-BE"/>
        </w:rPr>
        <w:t>Kunnen we hetzelfde huis of dezelfde plek op verschillende manieren zien?</w:t>
      </w:r>
    </w:p>
    <w:sectPr w:rsidR="00BD17BC" w:rsidRPr="000669FD" w:rsidSect="000669FD">
      <w:footerReference w:type="default" r:id="rId25"/>
      <w:footerReference w:type="first" r:id="rId26"/>
      <w:pgSz w:w="11906" w:h="16838" w:code="9"/>
      <w:pgMar w:top="1134"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DF2CF" w14:textId="77777777" w:rsidR="0008443F" w:rsidRDefault="0008443F" w:rsidP="00542652">
      <w:r>
        <w:separator/>
      </w:r>
    </w:p>
  </w:endnote>
  <w:endnote w:type="continuationSeparator" w:id="0">
    <w:p w14:paraId="1184FA59" w14:textId="77777777" w:rsidR="0008443F" w:rsidRDefault="0008443F" w:rsidP="00542652">
      <w:r>
        <w:continuationSeparator/>
      </w:r>
    </w:p>
  </w:endnote>
  <w:endnote w:type="continuationNotice" w:id="1">
    <w:p w14:paraId="4680F3E5" w14:textId="77777777" w:rsidR="0008443F" w:rsidRDefault="000844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087790"/>
      <w:docPartObj>
        <w:docPartGallery w:val="Page Numbers (Bottom of Page)"/>
        <w:docPartUnique/>
      </w:docPartObj>
    </w:sdtPr>
    <w:sdtContent>
      <w:p w14:paraId="5C1EBE4A" w14:textId="600701B4" w:rsidR="000669FD" w:rsidRDefault="000669FD">
        <w:pPr>
          <w:pStyle w:val="Voettekst"/>
          <w:jc w:val="right"/>
        </w:pPr>
        <w:r>
          <w:fldChar w:fldCharType="begin"/>
        </w:r>
        <w:r>
          <w:instrText>PAGE   \* MERGEFORMAT</w:instrText>
        </w:r>
        <w:r>
          <w:fldChar w:fldCharType="separate"/>
        </w:r>
        <w:r>
          <w:rPr>
            <w:lang w:val="nl-NL"/>
          </w:rPr>
          <w:t>2</w:t>
        </w:r>
        <w:r>
          <w:fldChar w:fldCharType="end"/>
        </w:r>
      </w:p>
    </w:sdtContent>
  </w:sdt>
  <w:p w14:paraId="7A337CB9" w14:textId="77777777" w:rsidR="000669FD" w:rsidRDefault="000669F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DCB6" w14:textId="77777777" w:rsidR="00EB0E65" w:rsidRPr="00156BF7" w:rsidRDefault="00EB0E65" w:rsidP="00EB0E65">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4384" behindDoc="1" locked="0" layoutInCell="1" allowOverlap="1" wp14:anchorId="41BE5663" wp14:editId="3E04E929">
          <wp:simplePos x="0" y="0"/>
          <wp:positionH relativeFrom="column">
            <wp:posOffset>-37726</wp:posOffset>
          </wp:positionH>
          <wp:positionV relativeFrom="page">
            <wp:posOffset>10022186</wp:posOffset>
          </wp:positionV>
          <wp:extent cx="900000" cy="345600"/>
          <wp:effectExtent l="0" t="0" r="0" b="0"/>
          <wp:wrapNone/>
          <wp:docPr id="616710103" name="Afbeelding 616710103"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0103" name="Afbeelding 616710103" descr="Afbeelding met tekst, Lettertype, Graphics, grafische vormgeving&#10;&#10;Automatisch gegenereerde beschrijvin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Pr>
        <w:bCs/>
        <w:color w:val="404040" w:themeColor="text1" w:themeTint="BF"/>
        <w:sz w:val="18"/>
        <w:szCs w:val="18"/>
      </w:rPr>
      <w:t>1</w:t>
    </w:r>
    <w:r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3DA45" w14:textId="77777777" w:rsidR="0008443F" w:rsidRDefault="0008443F" w:rsidP="00542652">
      <w:r>
        <w:separator/>
      </w:r>
    </w:p>
  </w:footnote>
  <w:footnote w:type="continuationSeparator" w:id="0">
    <w:p w14:paraId="4DA1F3B8" w14:textId="77777777" w:rsidR="0008443F" w:rsidRDefault="0008443F" w:rsidP="00542652">
      <w:r>
        <w:continuationSeparator/>
      </w:r>
    </w:p>
    <w:p w14:paraId="590FBE52" w14:textId="77777777" w:rsidR="0008443F" w:rsidRDefault="0008443F"/>
    <w:p w14:paraId="4C053FE2" w14:textId="77777777" w:rsidR="0008443F" w:rsidRDefault="000844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9F0E88"/>
    <w:multiLevelType w:val="hybridMultilevel"/>
    <w:tmpl w:val="C360E0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9"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3B27C4C"/>
    <w:multiLevelType w:val="hybridMultilevel"/>
    <w:tmpl w:val="FF5C1928"/>
    <w:lvl w:ilvl="0" w:tplc="7166C892">
      <w:numFmt w:val="bullet"/>
      <w:lvlText w:val="-"/>
      <w:lvlJc w:val="left"/>
      <w:pPr>
        <w:ind w:left="720" w:hanging="360"/>
      </w:pPr>
      <w:rPr>
        <w:rFonts w:ascii="Trebuchet MS" w:eastAsiaTheme="minorHAnsi" w:hAnsi="Trebuchet MS" w:cstheme="minorBidi" w:hint="default"/>
        <w:color w:val="00000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90960051">
    <w:abstractNumId w:val="8"/>
  </w:num>
  <w:num w:numId="2" w16cid:durableId="8915264">
    <w:abstractNumId w:val="8"/>
  </w:num>
  <w:num w:numId="3" w16cid:durableId="1823308383">
    <w:abstractNumId w:val="3"/>
  </w:num>
  <w:num w:numId="4" w16cid:durableId="1454712543">
    <w:abstractNumId w:val="8"/>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293798240">
    <w:abstractNumId w:val="8"/>
  </w:num>
  <w:num w:numId="6" w16cid:durableId="1087573788">
    <w:abstractNumId w:val="5"/>
  </w:num>
  <w:num w:numId="7" w16cid:durableId="961692887">
    <w:abstractNumId w:val="9"/>
  </w:num>
  <w:num w:numId="8" w16cid:durableId="1050573703">
    <w:abstractNumId w:val="7"/>
  </w:num>
  <w:num w:numId="9" w16cid:durableId="1590695857">
    <w:abstractNumId w:val="12"/>
  </w:num>
  <w:num w:numId="10" w16cid:durableId="1397050707">
    <w:abstractNumId w:val="1"/>
  </w:num>
  <w:num w:numId="11" w16cid:durableId="1769690957">
    <w:abstractNumId w:val="6"/>
  </w:num>
  <w:num w:numId="12" w16cid:durableId="2050714330">
    <w:abstractNumId w:val="11"/>
  </w:num>
  <w:num w:numId="13" w16cid:durableId="907109641">
    <w:abstractNumId w:val="0"/>
  </w:num>
  <w:num w:numId="14" w16cid:durableId="710307719">
    <w:abstractNumId w:val="4"/>
  </w:num>
  <w:num w:numId="15" w16cid:durableId="1365591846">
    <w:abstractNumId w:val="8"/>
  </w:num>
  <w:num w:numId="16" w16cid:durableId="700402309">
    <w:abstractNumId w:val="2"/>
  </w:num>
  <w:num w:numId="17" w16cid:durableId="672952678">
    <w:abstractNumId w:val="10"/>
  </w:num>
  <w:num w:numId="18" w16cid:durableId="771245987">
    <w:abstractNumId w:val="8"/>
  </w:num>
  <w:num w:numId="19" w16cid:durableId="9865959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43F"/>
    <w:rsid w:val="00005053"/>
    <w:rsid w:val="00021235"/>
    <w:rsid w:val="0002559F"/>
    <w:rsid w:val="00036625"/>
    <w:rsid w:val="00050125"/>
    <w:rsid w:val="000669FD"/>
    <w:rsid w:val="0008443F"/>
    <w:rsid w:val="000C5ED7"/>
    <w:rsid w:val="000C68C2"/>
    <w:rsid w:val="000D5051"/>
    <w:rsid w:val="001047F7"/>
    <w:rsid w:val="00124E96"/>
    <w:rsid w:val="00125451"/>
    <w:rsid w:val="00127D92"/>
    <w:rsid w:val="00167FAC"/>
    <w:rsid w:val="001755E4"/>
    <w:rsid w:val="00184DC6"/>
    <w:rsid w:val="00184F88"/>
    <w:rsid w:val="00192F4A"/>
    <w:rsid w:val="00195631"/>
    <w:rsid w:val="001A5011"/>
    <w:rsid w:val="001B4CC6"/>
    <w:rsid w:val="001C0C5E"/>
    <w:rsid w:val="001C2532"/>
    <w:rsid w:val="001E28E7"/>
    <w:rsid w:val="001E2B0B"/>
    <w:rsid w:val="001E41DD"/>
    <w:rsid w:val="001E7667"/>
    <w:rsid w:val="001F0823"/>
    <w:rsid w:val="0020522C"/>
    <w:rsid w:val="0022385B"/>
    <w:rsid w:val="00225806"/>
    <w:rsid w:val="00244327"/>
    <w:rsid w:val="00250907"/>
    <w:rsid w:val="0026274E"/>
    <w:rsid w:val="0026610B"/>
    <w:rsid w:val="002714E4"/>
    <w:rsid w:val="00282BB1"/>
    <w:rsid w:val="002862E9"/>
    <w:rsid w:val="00290079"/>
    <w:rsid w:val="002C6FD7"/>
    <w:rsid w:val="002D5628"/>
    <w:rsid w:val="002E0D61"/>
    <w:rsid w:val="002E2854"/>
    <w:rsid w:val="002F7D4B"/>
    <w:rsid w:val="00305086"/>
    <w:rsid w:val="0031624F"/>
    <w:rsid w:val="0032251D"/>
    <w:rsid w:val="00323038"/>
    <w:rsid w:val="0034324A"/>
    <w:rsid w:val="00355407"/>
    <w:rsid w:val="003556C8"/>
    <w:rsid w:val="003569C5"/>
    <w:rsid w:val="00366D4E"/>
    <w:rsid w:val="003770F7"/>
    <w:rsid w:val="00377AFC"/>
    <w:rsid w:val="003A077A"/>
    <w:rsid w:val="003A7EB5"/>
    <w:rsid w:val="003C365A"/>
    <w:rsid w:val="003D02CD"/>
    <w:rsid w:val="003D42FA"/>
    <w:rsid w:val="00405283"/>
    <w:rsid w:val="004305D4"/>
    <w:rsid w:val="004359EC"/>
    <w:rsid w:val="00437BBA"/>
    <w:rsid w:val="00442F4C"/>
    <w:rsid w:val="00450BE0"/>
    <w:rsid w:val="00456013"/>
    <w:rsid w:val="00456B7A"/>
    <w:rsid w:val="0046180B"/>
    <w:rsid w:val="00475418"/>
    <w:rsid w:val="0047687E"/>
    <w:rsid w:val="004A3E71"/>
    <w:rsid w:val="004C3FCD"/>
    <w:rsid w:val="004D062F"/>
    <w:rsid w:val="004F5EB3"/>
    <w:rsid w:val="004F670C"/>
    <w:rsid w:val="00507B8D"/>
    <w:rsid w:val="0051512A"/>
    <w:rsid w:val="0051626C"/>
    <w:rsid w:val="00542652"/>
    <w:rsid w:val="00573614"/>
    <w:rsid w:val="00581629"/>
    <w:rsid w:val="00582D2E"/>
    <w:rsid w:val="0058457E"/>
    <w:rsid w:val="00587F9C"/>
    <w:rsid w:val="005A250E"/>
    <w:rsid w:val="005B6E7C"/>
    <w:rsid w:val="005C2046"/>
    <w:rsid w:val="0060187B"/>
    <w:rsid w:val="00601A40"/>
    <w:rsid w:val="00620A2B"/>
    <w:rsid w:val="00621CBE"/>
    <w:rsid w:val="00631E4B"/>
    <w:rsid w:val="00640317"/>
    <w:rsid w:val="00643BB3"/>
    <w:rsid w:val="00643FBE"/>
    <w:rsid w:val="006505A5"/>
    <w:rsid w:val="006533E1"/>
    <w:rsid w:val="0065447F"/>
    <w:rsid w:val="0066310A"/>
    <w:rsid w:val="00664D1D"/>
    <w:rsid w:val="00675BA9"/>
    <w:rsid w:val="00677A14"/>
    <w:rsid w:val="0068504D"/>
    <w:rsid w:val="006872E7"/>
    <w:rsid w:val="006903EF"/>
    <w:rsid w:val="00692DD9"/>
    <w:rsid w:val="006A5A53"/>
    <w:rsid w:val="006B28D2"/>
    <w:rsid w:val="006B3DD8"/>
    <w:rsid w:val="006B45F9"/>
    <w:rsid w:val="006D3F09"/>
    <w:rsid w:val="00701086"/>
    <w:rsid w:val="007115EE"/>
    <w:rsid w:val="00711A8E"/>
    <w:rsid w:val="0071469E"/>
    <w:rsid w:val="00727E48"/>
    <w:rsid w:val="00727F36"/>
    <w:rsid w:val="00733752"/>
    <w:rsid w:val="0073471A"/>
    <w:rsid w:val="00737230"/>
    <w:rsid w:val="00742BE1"/>
    <w:rsid w:val="00752236"/>
    <w:rsid w:val="00766AA6"/>
    <w:rsid w:val="00766DA3"/>
    <w:rsid w:val="007755A0"/>
    <w:rsid w:val="007755F9"/>
    <w:rsid w:val="00790DA0"/>
    <w:rsid w:val="007913F3"/>
    <w:rsid w:val="00791ABB"/>
    <w:rsid w:val="00794B76"/>
    <w:rsid w:val="007A49B8"/>
    <w:rsid w:val="007A53D4"/>
    <w:rsid w:val="007B4ED4"/>
    <w:rsid w:val="007C3BD2"/>
    <w:rsid w:val="007C4B11"/>
    <w:rsid w:val="007C5410"/>
    <w:rsid w:val="007D5840"/>
    <w:rsid w:val="007D7685"/>
    <w:rsid w:val="007E5CF1"/>
    <w:rsid w:val="007E6DC0"/>
    <w:rsid w:val="007F00C2"/>
    <w:rsid w:val="007F27AB"/>
    <w:rsid w:val="00803E9F"/>
    <w:rsid w:val="008170F7"/>
    <w:rsid w:val="00831D21"/>
    <w:rsid w:val="00844A02"/>
    <w:rsid w:val="00844DFB"/>
    <w:rsid w:val="00861A96"/>
    <w:rsid w:val="00863F63"/>
    <w:rsid w:val="00876958"/>
    <w:rsid w:val="008854E2"/>
    <w:rsid w:val="00892B84"/>
    <w:rsid w:val="008A1FC5"/>
    <w:rsid w:val="008A2765"/>
    <w:rsid w:val="008A5DFF"/>
    <w:rsid w:val="008B663C"/>
    <w:rsid w:val="008D4918"/>
    <w:rsid w:val="008E3DF9"/>
    <w:rsid w:val="008E65BF"/>
    <w:rsid w:val="00900DA2"/>
    <w:rsid w:val="0090100B"/>
    <w:rsid w:val="0090582A"/>
    <w:rsid w:val="009123EA"/>
    <w:rsid w:val="009265A6"/>
    <w:rsid w:val="009327EA"/>
    <w:rsid w:val="00943AF2"/>
    <w:rsid w:val="00980DCE"/>
    <w:rsid w:val="00982889"/>
    <w:rsid w:val="00983866"/>
    <w:rsid w:val="0099620A"/>
    <w:rsid w:val="009A6EA2"/>
    <w:rsid w:val="009B235B"/>
    <w:rsid w:val="009B4946"/>
    <w:rsid w:val="009B63B2"/>
    <w:rsid w:val="009D15AB"/>
    <w:rsid w:val="009D610A"/>
    <w:rsid w:val="009E61A9"/>
    <w:rsid w:val="009F000C"/>
    <w:rsid w:val="009F7C77"/>
    <w:rsid w:val="00A0066B"/>
    <w:rsid w:val="00A04E1D"/>
    <w:rsid w:val="00A12C71"/>
    <w:rsid w:val="00A442E2"/>
    <w:rsid w:val="00A44960"/>
    <w:rsid w:val="00A4735D"/>
    <w:rsid w:val="00A52B82"/>
    <w:rsid w:val="00A61508"/>
    <w:rsid w:val="00A71000"/>
    <w:rsid w:val="00A72D9E"/>
    <w:rsid w:val="00A75F66"/>
    <w:rsid w:val="00A84694"/>
    <w:rsid w:val="00A90E5B"/>
    <w:rsid w:val="00AB68EC"/>
    <w:rsid w:val="00AC43ED"/>
    <w:rsid w:val="00AE3D10"/>
    <w:rsid w:val="00AF0DAD"/>
    <w:rsid w:val="00B0652B"/>
    <w:rsid w:val="00B3089F"/>
    <w:rsid w:val="00B333D2"/>
    <w:rsid w:val="00B45EA0"/>
    <w:rsid w:val="00B46550"/>
    <w:rsid w:val="00B46939"/>
    <w:rsid w:val="00B51E01"/>
    <w:rsid w:val="00B55122"/>
    <w:rsid w:val="00B614E7"/>
    <w:rsid w:val="00B66369"/>
    <w:rsid w:val="00B74B05"/>
    <w:rsid w:val="00B9372F"/>
    <w:rsid w:val="00B965B4"/>
    <w:rsid w:val="00BC3446"/>
    <w:rsid w:val="00BD17BC"/>
    <w:rsid w:val="00BD2CE4"/>
    <w:rsid w:val="00BE5126"/>
    <w:rsid w:val="00BF535C"/>
    <w:rsid w:val="00C02ED3"/>
    <w:rsid w:val="00C06487"/>
    <w:rsid w:val="00C147FE"/>
    <w:rsid w:val="00C3301F"/>
    <w:rsid w:val="00C34916"/>
    <w:rsid w:val="00C42227"/>
    <w:rsid w:val="00C4667F"/>
    <w:rsid w:val="00C73101"/>
    <w:rsid w:val="00C76021"/>
    <w:rsid w:val="00CA1BF4"/>
    <w:rsid w:val="00CA2ADD"/>
    <w:rsid w:val="00CB1B2C"/>
    <w:rsid w:val="00CC1472"/>
    <w:rsid w:val="00CC45E2"/>
    <w:rsid w:val="00CC608A"/>
    <w:rsid w:val="00CD460E"/>
    <w:rsid w:val="00CF236A"/>
    <w:rsid w:val="00CF2CFC"/>
    <w:rsid w:val="00D2120A"/>
    <w:rsid w:val="00D2184E"/>
    <w:rsid w:val="00D32709"/>
    <w:rsid w:val="00D35211"/>
    <w:rsid w:val="00D3729F"/>
    <w:rsid w:val="00D57927"/>
    <w:rsid w:val="00D62CAD"/>
    <w:rsid w:val="00D71FD9"/>
    <w:rsid w:val="00D91EDD"/>
    <w:rsid w:val="00DA2DE5"/>
    <w:rsid w:val="00DC0B9A"/>
    <w:rsid w:val="00DC1E08"/>
    <w:rsid w:val="00DF09AC"/>
    <w:rsid w:val="00DF17C0"/>
    <w:rsid w:val="00E02A25"/>
    <w:rsid w:val="00E03F61"/>
    <w:rsid w:val="00E04192"/>
    <w:rsid w:val="00E2096D"/>
    <w:rsid w:val="00E47C80"/>
    <w:rsid w:val="00E53ADC"/>
    <w:rsid w:val="00E557ED"/>
    <w:rsid w:val="00E73A6D"/>
    <w:rsid w:val="00E75062"/>
    <w:rsid w:val="00E8057D"/>
    <w:rsid w:val="00E94E6B"/>
    <w:rsid w:val="00E95386"/>
    <w:rsid w:val="00E95D32"/>
    <w:rsid w:val="00EA6F08"/>
    <w:rsid w:val="00EB0E65"/>
    <w:rsid w:val="00EB3154"/>
    <w:rsid w:val="00EB3381"/>
    <w:rsid w:val="00EC194F"/>
    <w:rsid w:val="00EC3B8F"/>
    <w:rsid w:val="00EE1643"/>
    <w:rsid w:val="00EF0587"/>
    <w:rsid w:val="00EF1C47"/>
    <w:rsid w:val="00F01269"/>
    <w:rsid w:val="00F2108F"/>
    <w:rsid w:val="00F24820"/>
    <w:rsid w:val="00F24A28"/>
    <w:rsid w:val="00F2707D"/>
    <w:rsid w:val="00F5043B"/>
    <w:rsid w:val="00F62C99"/>
    <w:rsid w:val="00F62FF5"/>
    <w:rsid w:val="00F70B2F"/>
    <w:rsid w:val="00F75290"/>
    <w:rsid w:val="00F82436"/>
    <w:rsid w:val="00F8750F"/>
    <w:rsid w:val="00F93C1B"/>
    <w:rsid w:val="00F96046"/>
    <w:rsid w:val="00FA6EC9"/>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8B465"/>
  <w15:docId w15:val="{AE45F63E-1C1D-408D-997D-A08D5130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0669FD"/>
    <w:pPr>
      <w:keepNext/>
      <w:keepLines/>
      <w:numPr>
        <w:ilvl w:val="2"/>
        <w:numId w:val="5"/>
      </w:numPr>
      <w:spacing w:before="24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0669FD"/>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3A077A"/>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3A077A"/>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AF0DAD"/>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AF0DAD"/>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B55122"/>
    <w:pPr>
      <w:spacing w:after="0" w:line="240" w:lineRule="auto"/>
    </w:pPr>
  </w:style>
  <w:style w:type="character" w:customStyle="1" w:styleId="EindnoottekstChar">
    <w:name w:val="Eindnoottekst Char"/>
    <w:basedOn w:val="Standaardalinea-lettertype"/>
    <w:link w:val="Eindnoottekst"/>
    <w:uiPriority w:val="99"/>
    <w:semiHidden/>
    <w:rsid w:val="00B55122"/>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B55122"/>
    <w:rPr>
      <w:vertAlign w:val="superscript"/>
    </w:rPr>
  </w:style>
  <w:style w:type="paragraph" w:styleId="Geenafstand">
    <w:name w:val="No Spacing"/>
    <w:uiPriority w:val="1"/>
    <w:qFormat/>
    <w:rsid w:val="000669FD"/>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kuleuven.be/thomas/page/leerplan-lager/"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bibliodrama.b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lantyn.com/webshop/product/gc-gevoelens-en-behoeftekaartjes-1-e-graad-9789031711925" TargetMode="External"/><Relationship Id="rId20" Type="http://schemas.openxmlformats.org/officeDocument/2006/relationships/hyperlink" Target="https://www.plantyn.com/webshop/product/naomi-simon-samuel-leerkrachtenset-2025-2026-978904971165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www.goodplanet.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mooimmakers.be"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openclipart.org/detail/58669/tooltip-by-voyeg3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Katholiek%20Onderwijs%20Vlaanderen\Content%20Type%20Hub%20-%20Sjablonen\Diensten%20in%20Brussel\Document_staand-ligge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F5860370FC4F249D17C0855F56CD84"/>
        <w:category>
          <w:name w:val="Algemeen"/>
          <w:gallery w:val="placeholder"/>
        </w:category>
        <w:types>
          <w:type w:val="bbPlcHdr"/>
        </w:types>
        <w:behaviors>
          <w:behavior w:val="content"/>
        </w:behaviors>
        <w:guid w:val="{0809BC72-B2D1-4817-A7F3-11356BEB7F00}"/>
      </w:docPartPr>
      <w:docPartBody>
        <w:p w:rsidR="004F53BA" w:rsidRDefault="004F53BA">
          <w:pPr>
            <w:pStyle w:val="54F5860370FC4F249D17C0855F56CD84"/>
          </w:pPr>
          <w:r>
            <w:rPr>
              <w:rStyle w:val="Tekstvantijdelijkeaanduiding"/>
            </w:rPr>
            <w:t>Dienst</w:t>
          </w:r>
        </w:p>
      </w:docPartBody>
    </w:docPart>
    <w:docPart>
      <w:docPartPr>
        <w:name w:val="796CFF4B384C4DA59B57208AFAF51131"/>
        <w:category>
          <w:name w:val="Algemeen"/>
          <w:gallery w:val="placeholder"/>
        </w:category>
        <w:types>
          <w:type w:val="bbPlcHdr"/>
        </w:types>
        <w:behaviors>
          <w:behavior w:val="content"/>
        </w:behaviors>
        <w:guid w:val="{FF977128-7875-4DC1-99D5-BBED8E0F1665}"/>
      </w:docPartPr>
      <w:docPartBody>
        <w:p w:rsidR="004F53BA" w:rsidRDefault="004F53BA">
          <w:pPr>
            <w:pStyle w:val="796CFF4B384C4DA59B57208AFAF51131"/>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3BA"/>
    <w:rsid w:val="001F0823"/>
    <w:rsid w:val="004F53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54F5860370FC4F249D17C0855F56CD84">
    <w:name w:val="54F5860370FC4F249D17C0855F56CD84"/>
  </w:style>
  <w:style w:type="paragraph" w:customStyle="1" w:styleId="796CFF4B384C4DA59B57208AFAF51131">
    <w:name w:val="796CFF4B384C4DA59B57208AFAF511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0DDFA2-D072-4701-92FD-2B127E1AF861}">
  <ds:schemaRefs>
    <ds:schemaRef ds:uri="9043eea9-c6a2-41bd-a216-33d45f9f09e1"/>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5577cb3d-eb86-42eb-997a-a692a6216bf2"/>
    <ds:schemaRef ds:uri="eb49ae03-a505-4617-a4c8-335ce93e5b29"/>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A647921-4DEA-4310-A0EC-5F9C42769E46}">
  <ds:schemaRefs>
    <ds:schemaRef ds:uri="http://schemas.openxmlformats.org/officeDocument/2006/bibliography"/>
  </ds:schemaRefs>
</ds:datastoreItem>
</file>

<file path=customXml/itemProps3.xml><?xml version="1.0" encoding="utf-8"?>
<ds:datastoreItem xmlns:ds="http://schemas.openxmlformats.org/officeDocument/2006/customXml" ds:itemID="{B7A00A8E-300E-480B-A134-9A1F241FFBB1}">
  <ds:schemaRefs>
    <ds:schemaRef ds:uri="http://schemas.microsoft.com/sharepoint/v3/contenttype/forms"/>
  </ds:schemaRefs>
</ds:datastoreItem>
</file>

<file path=customXml/itemProps4.xml><?xml version="1.0" encoding="utf-8"?>
<ds:datastoreItem xmlns:ds="http://schemas.openxmlformats.org/officeDocument/2006/customXml" ds:itemID="{86D85B28-D0CF-401A-B13B-30C5478DDD3E}"/>
</file>

<file path=docProps/app.xml><?xml version="1.0" encoding="utf-8"?>
<Properties xmlns="http://schemas.openxmlformats.org/officeDocument/2006/extended-properties" xmlns:vt="http://schemas.openxmlformats.org/officeDocument/2006/docPropsVTypes">
  <Template>Document_staand-liggend</Template>
  <TotalTime>82</TotalTime>
  <Pages>8</Pages>
  <Words>1907</Words>
  <Characters>10490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Deburchgraeve</dc:creator>
  <cp:lastModifiedBy>Kelly Deburchgraeve</cp:lastModifiedBy>
  <cp:revision>1</cp:revision>
  <dcterms:created xsi:type="dcterms:W3CDTF">2025-09-03T14:48:00Z</dcterms:created>
  <dcterms:modified xsi:type="dcterms:W3CDTF">2025-09-03T16:26:00Z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ies>
</file>