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DCA95" w14:textId="09363CD0" w:rsidR="00092C7B" w:rsidRPr="000F1F9E" w:rsidRDefault="00092C7B" w:rsidP="00424A70">
      <w:pPr>
        <w:spacing w:after="0"/>
        <w:rPr>
          <w:b/>
          <w:bCs/>
          <w:color w:val="000000" w:themeColor="text1"/>
          <w:sz w:val="28"/>
          <w:szCs w:val="28"/>
        </w:rPr>
      </w:pPr>
      <w:r w:rsidRPr="000F1F9E">
        <w:rPr>
          <w:b/>
          <w:bCs/>
          <w:color w:val="000000" w:themeColor="text1"/>
          <w:sz w:val="28"/>
          <w:szCs w:val="28"/>
        </w:rPr>
        <w:t>Katholiek Onderwijs Vlaanderen</w:t>
      </w:r>
    </w:p>
    <w:p w14:paraId="59F1AB2A" w14:textId="43AF7EDC" w:rsidR="00AE57DC" w:rsidRPr="000F1F9E" w:rsidRDefault="00000000" w:rsidP="00424A70">
      <w:pPr>
        <w:spacing w:after="0"/>
        <w:rPr>
          <w:b/>
          <w:color w:val="000000" w:themeColor="text1"/>
          <w:sz w:val="24"/>
          <w:szCs w:val="24"/>
        </w:rPr>
      </w:pPr>
      <w:sdt>
        <w:sdtPr>
          <w:rPr>
            <w:b/>
            <w:color w:val="000000" w:themeColor="text1"/>
            <w:sz w:val="24"/>
            <w:szCs w:val="24"/>
          </w:rPr>
          <w:alias w:val="Dienst"/>
          <w:tag w:val="Dienst"/>
          <w:id w:val="-898982075"/>
          <w:placeholder>
            <w:docPart w:val="8A7D2FE4BA5A4DF2B5B157B948442DAC"/>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57650E" w:rsidRPr="000F1F9E">
            <w:rPr>
              <w:b/>
              <w:color w:val="000000" w:themeColor="text1"/>
              <w:sz w:val="24"/>
              <w:szCs w:val="24"/>
            </w:rPr>
            <w:t>Stafdienst</w:t>
          </w:r>
        </w:sdtContent>
      </w:sdt>
    </w:p>
    <w:sdt>
      <w:sdtPr>
        <w:rPr>
          <w:color w:val="000000" w:themeColor="text1"/>
          <w:sz w:val="24"/>
          <w:szCs w:val="24"/>
        </w:rPr>
        <w:alias w:val="Team"/>
        <w:tag w:val="Team"/>
        <w:id w:val="-854424336"/>
        <w:placeholder>
          <w:docPart w:val="95DA4CADC854420CB59BB4CD4A8A6177"/>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27405FD2" w14:textId="58DFCC06" w:rsidR="00AE57DC" w:rsidRPr="000F1F9E" w:rsidRDefault="0057650E" w:rsidP="00424A70">
          <w:pPr>
            <w:spacing w:after="0"/>
            <w:rPr>
              <w:color w:val="000000" w:themeColor="text1"/>
              <w:sz w:val="24"/>
              <w:szCs w:val="24"/>
            </w:rPr>
          </w:pPr>
          <w:r w:rsidRPr="000F1F9E">
            <w:rPr>
              <w:color w:val="000000" w:themeColor="text1"/>
              <w:sz w:val="24"/>
              <w:szCs w:val="24"/>
            </w:rPr>
            <w:t>SLOT Identiteit</w:t>
          </w:r>
        </w:p>
      </w:sdtContent>
    </w:sdt>
    <w:p w14:paraId="6BA8D4E7" w14:textId="1368E59E" w:rsidR="00342B58" w:rsidRPr="000F1F9E" w:rsidRDefault="0057650E" w:rsidP="00531181">
      <w:pPr>
        <w:pStyle w:val="Datumdocument"/>
        <w:spacing w:after="0"/>
        <w:rPr>
          <w:b w:val="0"/>
          <w:bCs/>
          <w:color w:val="000000" w:themeColor="text1"/>
        </w:rPr>
      </w:pPr>
      <w:bookmarkStart w:id="0" w:name="Datum"/>
      <w:bookmarkEnd w:id="0"/>
      <w:r w:rsidRPr="000F1F9E">
        <w:rPr>
          <w:b w:val="0"/>
          <w:bCs/>
          <w:color w:val="000000" w:themeColor="text1"/>
        </w:rPr>
        <w:t>202</w:t>
      </w:r>
      <w:r w:rsidR="009E6D57" w:rsidRPr="000F1F9E">
        <w:rPr>
          <w:b w:val="0"/>
          <w:bCs/>
          <w:color w:val="000000" w:themeColor="text1"/>
        </w:rPr>
        <w:t>5</w:t>
      </w:r>
      <w:r w:rsidRPr="000F1F9E">
        <w:rPr>
          <w:b w:val="0"/>
          <w:bCs/>
          <w:color w:val="000000" w:themeColor="text1"/>
        </w:rPr>
        <w:t>-</w:t>
      </w:r>
      <w:r w:rsidR="009E6D57" w:rsidRPr="000F1F9E">
        <w:rPr>
          <w:b w:val="0"/>
          <w:bCs/>
          <w:color w:val="000000" w:themeColor="text1"/>
        </w:rPr>
        <w:t>0</w:t>
      </w:r>
      <w:r w:rsidR="000D027A">
        <w:rPr>
          <w:b w:val="0"/>
          <w:bCs/>
          <w:color w:val="000000" w:themeColor="text1"/>
        </w:rPr>
        <w:t>6</w:t>
      </w:r>
      <w:r w:rsidRPr="000F1F9E">
        <w:rPr>
          <w:b w:val="0"/>
          <w:bCs/>
          <w:color w:val="000000" w:themeColor="text1"/>
        </w:rPr>
        <w:t>-</w:t>
      </w:r>
      <w:r w:rsidR="00CC5C83">
        <w:rPr>
          <w:b w:val="0"/>
          <w:bCs/>
          <w:color w:val="000000" w:themeColor="text1"/>
        </w:rPr>
        <w:t>01</w:t>
      </w:r>
    </w:p>
    <w:p w14:paraId="46FC850C" w14:textId="36424DDE" w:rsidR="00127D92" w:rsidRPr="000F1F9E" w:rsidRDefault="00342B58" w:rsidP="00531181">
      <w:pPr>
        <w:spacing w:line="120" w:lineRule="auto"/>
        <w:rPr>
          <w:color w:val="000000" w:themeColor="text1"/>
        </w:rPr>
      </w:pPr>
      <w:r w:rsidRPr="000F1F9E">
        <w:rPr>
          <w:noProof/>
          <w:color w:val="000000" w:themeColor="text1"/>
        </w:rPr>
        <w:drawing>
          <wp:inline distT="0" distB="0" distL="0" distR="0" wp14:anchorId="0A6075EB" wp14:editId="4641445F">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6089032F" w14:textId="76ECD0DB" w:rsidR="00127D92" w:rsidRPr="000F1F9E" w:rsidRDefault="00CC5C83" w:rsidP="00737230">
      <w:pPr>
        <w:pStyle w:val="Titel"/>
        <w:rPr>
          <w:color w:val="000000" w:themeColor="text1"/>
        </w:rPr>
      </w:pPr>
      <w:r w:rsidRPr="00CC5C83">
        <w:rPr>
          <w:noProof/>
          <w:color w:val="000000" w:themeColor="text1"/>
        </w:rPr>
        <w:drawing>
          <wp:anchor distT="0" distB="0" distL="114300" distR="114300" simplePos="0" relativeHeight="251667469" behindDoc="0" locked="0" layoutInCell="1" allowOverlap="1" wp14:anchorId="3BC8219D" wp14:editId="2566409B">
            <wp:simplePos x="0" y="0"/>
            <wp:positionH relativeFrom="column">
              <wp:posOffset>4740599</wp:posOffset>
            </wp:positionH>
            <wp:positionV relativeFrom="paragraph">
              <wp:posOffset>41910</wp:posOffset>
            </wp:positionV>
            <wp:extent cx="1183239" cy="1665735"/>
            <wp:effectExtent l="0" t="0" r="0" b="0"/>
            <wp:wrapSquare wrapText="bothSides"/>
            <wp:docPr id="4" name="Afbeelding 3" descr="Afbeelding met kunst, tekst, verven, poster&#10;&#10;Door AI gegenereerde inhoud is mogelijk onjuist.">
              <a:extLst xmlns:a="http://schemas.openxmlformats.org/drawingml/2006/main">
                <a:ext uri="{FF2B5EF4-FFF2-40B4-BE49-F238E27FC236}">
                  <a16:creationId xmlns:a16="http://schemas.microsoft.com/office/drawing/2014/main" id="{C309B21C-EA04-F855-0588-B9C04C398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kunst, tekst, verven, poster&#10;&#10;Door AI gegenereerde inhoud is mogelijk onjuist.">
                      <a:extLst>
                        <a:ext uri="{FF2B5EF4-FFF2-40B4-BE49-F238E27FC236}">
                          <a16:creationId xmlns:a16="http://schemas.microsoft.com/office/drawing/2014/main" id="{C309B21C-EA04-F855-0588-B9C04C39852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3239" cy="166573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Anders thuis</w:t>
      </w:r>
      <w:r w:rsidR="0057650E" w:rsidRPr="000F1F9E">
        <w:rPr>
          <w:color w:val="000000" w:themeColor="text1"/>
        </w:rPr>
        <w:t xml:space="preserve"> – Gebedsviering </w:t>
      </w:r>
      <w:r>
        <w:rPr>
          <w:color w:val="000000" w:themeColor="text1"/>
        </w:rPr>
        <w:t xml:space="preserve">bij de start van het schooljaar </w:t>
      </w:r>
      <w:r w:rsidR="00127428" w:rsidRPr="000F1F9E">
        <w:rPr>
          <w:color w:val="000000" w:themeColor="text1"/>
        </w:rPr>
        <w:t>(</w:t>
      </w:r>
      <w:r w:rsidR="00C03CF8" w:rsidRPr="000F1F9E">
        <w:rPr>
          <w:color w:val="000000" w:themeColor="text1"/>
        </w:rPr>
        <w:t>so</w:t>
      </w:r>
      <w:r w:rsidR="00127428" w:rsidRPr="000F1F9E">
        <w:rPr>
          <w:color w:val="000000" w:themeColor="text1"/>
        </w:rPr>
        <w:t>)</w:t>
      </w:r>
      <w:r w:rsidR="00C03CF8" w:rsidRPr="000F1F9E">
        <w:rPr>
          <w:noProof/>
          <w:color w:val="000000" w:themeColor="text1"/>
        </w:rPr>
        <w:t xml:space="preserve"> </w:t>
      </w:r>
    </w:p>
    <w:p w14:paraId="59098D82" w14:textId="4EC583A3" w:rsidR="00C0235D" w:rsidRPr="000F1F9E" w:rsidRDefault="00D05707" w:rsidP="00D05707">
      <w:pPr>
        <w:jc w:val="both"/>
        <w:rPr>
          <w:i/>
          <w:iCs/>
          <w:color w:val="000000" w:themeColor="text1"/>
          <w:sz w:val="16"/>
          <w:szCs w:val="16"/>
        </w:rPr>
      </w:pPr>
      <w:r w:rsidRPr="000F1F9E">
        <w:rPr>
          <w:i/>
          <w:iCs/>
          <w:color w:val="000000" w:themeColor="text1"/>
          <w:sz w:val="16"/>
          <w:szCs w:val="16"/>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w:t>
      </w:r>
      <w:r w:rsidR="00E67073">
        <w:rPr>
          <w:i/>
          <w:iCs/>
          <w:color w:val="000000" w:themeColor="text1"/>
          <w:sz w:val="16"/>
          <w:szCs w:val="16"/>
        </w:rPr>
        <w:t xml:space="preserve">. Je kan hiervoor ook inspiratie opdoen in de plukbundel die </w:t>
      </w:r>
      <w:r w:rsidR="008847AE">
        <w:rPr>
          <w:i/>
          <w:iCs/>
          <w:color w:val="000000" w:themeColor="text1"/>
          <w:sz w:val="16"/>
          <w:szCs w:val="16"/>
        </w:rPr>
        <w:t>aangeboden wordt bij de jaarthema materialen van Katholiek Onderwijs Vlaanderen</w:t>
      </w:r>
      <w:r w:rsidR="00C903FB">
        <w:rPr>
          <w:i/>
          <w:iCs/>
          <w:color w:val="000000" w:themeColor="text1"/>
          <w:sz w:val="16"/>
          <w:szCs w:val="16"/>
        </w:rPr>
        <w:t>.</w:t>
      </w:r>
      <w:r w:rsidR="00C903FB">
        <w:rPr>
          <w:i/>
          <w:iCs/>
          <w:color w:val="000000" w:themeColor="text1"/>
          <w:sz w:val="16"/>
          <w:szCs w:val="16"/>
        </w:rPr>
        <w:br/>
      </w:r>
      <w:hyperlink r:id="rId13" w:history="1">
        <w:r w:rsidR="00C903FB" w:rsidRPr="007B2C56">
          <w:rPr>
            <w:rStyle w:val="Hyperlink"/>
            <w:i/>
            <w:iCs/>
            <w:sz w:val="16"/>
            <w:szCs w:val="16"/>
          </w:rPr>
          <w:t>https://pro.katholiekonderwijs.vlaanderen/leeftocht/jaarthema-materiaal</w:t>
        </w:r>
      </w:hyperlink>
      <w:r w:rsidR="00C903FB">
        <w:rPr>
          <w:i/>
          <w:iCs/>
          <w:color w:val="000000" w:themeColor="text1"/>
          <w:sz w:val="16"/>
          <w:szCs w:val="16"/>
        </w:rPr>
        <w:t xml:space="preserve"> </w:t>
      </w:r>
    </w:p>
    <w:p w14:paraId="034C1C83" w14:textId="293DC0DD" w:rsidR="007D5840" w:rsidRPr="000F1F9E" w:rsidRDefault="001B032F" w:rsidP="00D05707">
      <w:pPr>
        <w:jc w:val="both"/>
        <w:rPr>
          <w:i/>
          <w:iCs/>
          <w:color w:val="000000" w:themeColor="text1"/>
          <w:sz w:val="16"/>
          <w:szCs w:val="16"/>
        </w:rPr>
      </w:pPr>
      <w:r w:rsidRPr="000F1F9E">
        <w:rPr>
          <w:i/>
          <w:iCs/>
          <w:color w:val="000000" w:themeColor="text1"/>
          <w:sz w:val="16"/>
          <w:szCs w:val="16"/>
        </w:rPr>
        <w:t>Deze viering kan ondersteund en versterkt worden door een projectie</w:t>
      </w:r>
      <w:r w:rsidR="00D05707" w:rsidRPr="000F1F9E">
        <w:rPr>
          <w:i/>
          <w:iCs/>
          <w:color w:val="000000" w:themeColor="text1"/>
          <w:sz w:val="16"/>
          <w:szCs w:val="16"/>
        </w:rPr>
        <w:t xml:space="preserve"> </w:t>
      </w:r>
      <w:r w:rsidRPr="000F1F9E">
        <w:rPr>
          <w:i/>
          <w:iCs/>
          <w:color w:val="000000" w:themeColor="text1"/>
          <w:sz w:val="16"/>
          <w:szCs w:val="16"/>
        </w:rPr>
        <w:t>(</w:t>
      </w:r>
      <w:r w:rsidR="004B0A42" w:rsidRPr="000F1F9E">
        <w:rPr>
          <w:i/>
          <w:iCs/>
          <w:color w:val="000000" w:themeColor="text1"/>
          <w:sz w:val="16"/>
          <w:szCs w:val="16"/>
        </w:rPr>
        <w:t xml:space="preserve">vb. </w:t>
      </w:r>
      <w:r w:rsidRPr="000F1F9E">
        <w:rPr>
          <w:i/>
          <w:iCs/>
          <w:color w:val="000000" w:themeColor="text1"/>
          <w:sz w:val="16"/>
          <w:szCs w:val="16"/>
        </w:rPr>
        <w:t>PPT-presentatie) van beelden en liedteksten.</w:t>
      </w:r>
      <w:r w:rsidR="00D05707" w:rsidRPr="000F1F9E">
        <w:rPr>
          <w:i/>
          <w:iCs/>
          <w:color w:val="000000" w:themeColor="text1"/>
          <w:sz w:val="16"/>
          <w:szCs w:val="16"/>
        </w:rPr>
        <w:t xml:space="preserve"> </w:t>
      </w:r>
      <w:r w:rsidRPr="000F1F9E">
        <w:rPr>
          <w:i/>
          <w:iCs/>
          <w:color w:val="000000" w:themeColor="text1"/>
          <w:sz w:val="16"/>
          <w:szCs w:val="16"/>
        </w:rPr>
        <w:t>De bronnen van de gebruikte beelden en liederen worden vermeld</w:t>
      </w:r>
      <w:r w:rsidR="00D05707" w:rsidRPr="000F1F9E">
        <w:rPr>
          <w:i/>
          <w:iCs/>
          <w:color w:val="000000" w:themeColor="text1"/>
          <w:sz w:val="16"/>
          <w:szCs w:val="16"/>
        </w:rPr>
        <w:t xml:space="preserve"> </w:t>
      </w:r>
      <w:r w:rsidRPr="000F1F9E">
        <w:rPr>
          <w:i/>
          <w:iCs/>
          <w:color w:val="000000" w:themeColor="text1"/>
          <w:sz w:val="16"/>
          <w:szCs w:val="16"/>
        </w:rPr>
        <w:t>in deze viering en leiden je naar de vindplekken zodat je</w:t>
      </w:r>
      <w:r w:rsidR="00D05707" w:rsidRPr="000F1F9E">
        <w:rPr>
          <w:i/>
          <w:iCs/>
          <w:color w:val="000000" w:themeColor="text1"/>
          <w:sz w:val="16"/>
          <w:szCs w:val="16"/>
        </w:rPr>
        <w:t xml:space="preserve"> </w:t>
      </w:r>
      <w:r w:rsidRPr="000F1F9E">
        <w:rPr>
          <w:i/>
          <w:iCs/>
          <w:color w:val="000000" w:themeColor="text1"/>
          <w:sz w:val="16"/>
          <w:szCs w:val="16"/>
        </w:rPr>
        <w:t>zelf een projectie/presentatie kan uitwerken.</w:t>
      </w:r>
    </w:p>
    <w:p w14:paraId="36D23CC8" w14:textId="0B954728" w:rsidR="0020175A" w:rsidRPr="000F1F9E" w:rsidRDefault="00C903FB" w:rsidP="009E7224">
      <w:pPr>
        <w:jc w:val="both"/>
        <w:rPr>
          <w:i/>
          <w:iCs/>
          <w:color w:val="000000" w:themeColor="text1"/>
          <w:sz w:val="16"/>
          <w:szCs w:val="16"/>
        </w:rPr>
      </w:pPr>
      <w:r>
        <w:rPr>
          <w:i/>
          <w:iCs/>
          <w:color w:val="000000" w:themeColor="text1"/>
          <w:sz w:val="16"/>
          <w:szCs w:val="16"/>
        </w:rPr>
        <w:t>Eventuele e</w:t>
      </w:r>
      <w:r w:rsidR="005C7381" w:rsidRPr="000F1F9E">
        <w:rPr>
          <w:i/>
          <w:iCs/>
          <w:color w:val="000000" w:themeColor="text1"/>
          <w:sz w:val="16"/>
          <w:szCs w:val="16"/>
        </w:rPr>
        <w:t>xtra benodigdheden voor deze gebedsviering</w:t>
      </w:r>
      <w:r w:rsidR="009E7224" w:rsidRPr="000F1F9E">
        <w:rPr>
          <w:i/>
          <w:iCs/>
          <w:color w:val="000000" w:themeColor="text1"/>
          <w:sz w:val="16"/>
          <w:szCs w:val="16"/>
        </w:rPr>
        <w:t>:</w:t>
      </w:r>
      <w:r w:rsidR="009E7224" w:rsidRPr="000F1F9E">
        <w:rPr>
          <w:i/>
          <w:iCs/>
          <w:color w:val="000000" w:themeColor="text1"/>
          <w:sz w:val="16"/>
          <w:szCs w:val="16"/>
        </w:rPr>
        <w:br/>
        <w:t xml:space="preserve">- </w:t>
      </w:r>
      <w:r w:rsidR="008F5D21">
        <w:rPr>
          <w:i/>
          <w:iCs/>
          <w:color w:val="000000" w:themeColor="text1"/>
          <w:sz w:val="16"/>
          <w:szCs w:val="16"/>
        </w:rPr>
        <w:t>kopieën van het blad met blanco deur</w:t>
      </w:r>
      <w:r w:rsidR="00EA5F18">
        <w:rPr>
          <w:i/>
          <w:iCs/>
          <w:color w:val="000000" w:themeColor="text1"/>
          <w:sz w:val="16"/>
          <w:szCs w:val="16"/>
        </w:rPr>
        <w:br/>
        <w:t>- grote afbeelding van een deur(of een fysiek aanwezige deur)</w:t>
      </w:r>
      <w:r w:rsidR="0020175A">
        <w:rPr>
          <w:i/>
          <w:iCs/>
          <w:color w:val="000000" w:themeColor="text1"/>
          <w:sz w:val="16"/>
          <w:szCs w:val="16"/>
        </w:rPr>
        <w:br/>
        <w:t>- grote tekening van een huis (zeer eenvoudige tekening)</w:t>
      </w:r>
    </w:p>
    <w:sdt>
      <w:sdtPr>
        <w:rPr>
          <w:lang w:val="nl-NL"/>
        </w:rPr>
        <w:id w:val="-497968474"/>
        <w:docPartObj>
          <w:docPartGallery w:val="Table of Contents"/>
          <w:docPartUnique/>
        </w:docPartObj>
      </w:sdtPr>
      <w:sdtEndPr>
        <w:rPr>
          <w:rFonts w:ascii="Trebuchet MS" w:eastAsiaTheme="minorHAnsi" w:hAnsi="Trebuchet MS" w:cstheme="minorBidi"/>
          <w:b/>
          <w:bCs/>
          <w:color w:val="262626" w:themeColor="text1" w:themeTint="D9"/>
          <w:sz w:val="20"/>
          <w:szCs w:val="20"/>
          <w:lang w:eastAsia="en-US"/>
        </w:rPr>
      </w:sdtEndPr>
      <w:sdtContent>
        <w:p w14:paraId="4299986A" w14:textId="24F54A1D" w:rsidR="00D2519B" w:rsidRDefault="00D2519B">
          <w:pPr>
            <w:pStyle w:val="Kopvaninhoudsopgave"/>
          </w:pPr>
          <w:r>
            <w:rPr>
              <w:lang w:val="nl-NL"/>
            </w:rPr>
            <w:t>Inhoud</w:t>
          </w:r>
        </w:p>
        <w:p w14:paraId="5D1437B4" w14:textId="1E62B647" w:rsidR="00D2519B" w:rsidRDefault="00D2519B" w:rsidP="00D2519B">
          <w:pPr>
            <w:pStyle w:val="Inhopg1"/>
            <w:rPr>
              <w:rFonts w:asciiTheme="minorHAnsi" w:eastAsiaTheme="minorEastAsia" w:hAnsiTheme="minorHAnsi"/>
              <w:color w:val="auto"/>
              <w:kern w:val="2"/>
              <w:sz w:val="24"/>
              <w:szCs w:val="24"/>
              <w:lang w:eastAsia="nl-BE"/>
              <w14:ligatures w14:val="standardContextual"/>
            </w:rPr>
          </w:pPr>
          <w:r>
            <w:fldChar w:fldCharType="begin"/>
          </w:r>
          <w:r>
            <w:instrText xml:space="preserve"> TOC \o "1-3" \h \z \u </w:instrText>
          </w:r>
          <w:r>
            <w:fldChar w:fldCharType="separate"/>
          </w:r>
          <w:hyperlink w:anchor="_Toc199792140" w:history="1">
            <w:r w:rsidRPr="001F1C3D">
              <w:rPr>
                <w:rStyle w:val="Hyperlink"/>
              </w:rPr>
              <w:t>1</w:t>
            </w:r>
            <w:r>
              <w:rPr>
                <w:rFonts w:asciiTheme="minorHAnsi" w:eastAsiaTheme="minorEastAsia" w:hAnsiTheme="minorHAnsi"/>
                <w:color w:val="auto"/>
                <w:kern w:val="2"/>
                <w:sz w:val="24"/>
                <w:szCs w:val="24"/>
                <w:lang w:eastAsia="nl-BE"/>
                <w14:ligatures w14:val="standardContextual"/>
              </w:rPr>
              <w:tab/>
            </w:r>
            <w:r w:rsidRPr="001F1C3D">
              <w:rPr>
                <w:rStyle w:val="Hyperlink"/>
              </w:rPr>
              <w:t>Openen</w:t>
            </w:r>
            <w:r>
              <w:rPr>
                <w:webHidden/>
              </w:rPr>
              <w:tab/>
            </w:r>
            <w:r>
              <w:rPr>
                <w:webHidden/>
              </w:rPr>
              <w:fldChar w:fldCharType="begin"/>
            </w:r>
            <w:r>
              <w:rPr>
                <w:webHidden/>
              </w:rPr>
              <w:instrText xml:space="preserve"> PAGEREF _Toc199792140 \h </w:instrText>
            </w:r>
            <w:r>
              <w:rPr>
                <w:webHidden/>
              </w:rPr>
            </w:r>
            <w:r>
              <w:rPr>
                <w:webHidden/>
              </w:rPr>
              <w:fldChar w:fldCharType="separate"/>
            </w:r>
            <w:r>
              <w:rPr>
                <w:webHidden/>
              </w:rPr>
              <w:t>2</w:t>
            </w:r>
            <w:r>
              <w:rPr>
                <w:webHidden/>
              </w:rPr>
              <w:fldChar w:fldCharType="end"/>
            </w:r>
          </w:hyperlink>
        </w:p>
        <w:p w14:paraId="6BA9D845" w14:textId="6F12CCF8"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41" w:history="1">
            <w:r w:rsidRPr="001F1C3D">
              <w:rPr>
                <w:rStyle w:val="Hyperlink"/>
                <w:noProof/>
              </w:rPr>
              <w:t>1.1</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Lied: Dotan – ‘Home’</w:t>
            </w:r>
            <w:r>
              <w:rPr>
                <w:noProof/>
                <w:webHidden/>
              </w:rPr>
              <w:tab/>
            </w:r>
            <w:r>
              <w:rPr>
                <w:noProof/>
                <w:webHidden/>
              </w:rPr>
              <w:fldChar w:fldCharType="begin"/>
            </w:r>
            <w:r>
              <w:rPr>
                <w:noProof/>
                <w:webHidden/>
              </w:rPr>
              <w:instrText xml:space="preserve"> PAGEREF _Toc199792141 \h </w:instrText>
            </w:r>
            <w:r>
              <w:rPr>
                <w:noProof/>
                <w:webHidden/>
              </w:rPr>
            </w:r>
            <w:r>
              <w:rPr>
                <w:noProof/>
                <w:webHidden/>
              </w:rPr>
              <w:fldChar w:fldCharType="separate"/>
            </w:r>
            <w:r>
              <w:rPr>
                <w:noProof/>
                <w:webHidden/>
              </w:rPr>
              <w:t>2</w:t>
            </w:r>
            <w:r>
              <w:rPr>
                <w:noProof/>
                <w:webHidden/>
              </w:rPr>
              <w:fldChar w:fldCharType="end"/>
            </w:r>
          </w:hyperlink>
        </w:p>
        <w:p w14:paraId="6DDAADC6" w14:textId="370B98E1"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42" w:history="1">
            <w:r w:rsidRPr="001F1C3D">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Welkom en kruisteken</w:t>
            </w:r>
            <w:r>
              <w:rPr>
                <w:noProof/>
                <w:webHidden/>
              </w:rPr>
              <w:tab/>
            </w:r>
            <w:r>
              <w:rPr>
                <w:noProof/>
                <w:webHidden/>
              </w:rPr>
              <w:fldChar w:fldCharType="begin"/>
            </w:r>
            <w:r>
              <w:rPr>
                <w:noProof/>
                <w:webHidden/>
              </w:rPr>
              <w:instrText xml:space="preserve"> PAGEREF _Toc199792142 \h </w:instrText>
            </w:r>
            <w:r>
              <w:rPr>
                <w:noProof/>
                <w:webHidden/>
              </w:rPr>
            </w:r>
            <w:r>
              <w:rPr>
                <w:noProof/>
                <w:webHidden/>
              </w:rPr>
              <w:fldChar w:fldCharType="separate"/>
            </w:r>
            <w:r>
              <w:rPr>
                <w:noProof/>
                <w:webHidden/>
              </w:rPr>
              <w:t>3</w:t>
            </w:r>
            <w:r>
              <w:rPr>
                <w:noProof/>
                <w:webHidden/>
              </w:rPr>
              <w:fldChar w:fldCharType="end"/>
            </w:r>
          </w:hyperlink>
        </w:p>
        <w:p w14:paraId="7949758B" w14:textId="137BA93A"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43" w:history="1">
            <w:r w:rsidRPr="001F1C3D">
              <w:rPr>
                <w:rStyle w:val="Hyperlink"/>
                <w:noProof/>
              </w:rPr>
              <w:t>1.3</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Duiding van het thema</w:t>
            </w:r>
            <w:r>
              <w:rPr>
                <w:noProof/>
                <w:webHidden/>
              </w:rPr>
              <w:tab/>
            </w:r>
            <w:r>
              <w:rPr>
                <w:noProof/>
                <w:webHidden/>
              </w:rPr>
              <w:fldChar w:fldCharType="begin"/>
            </w:r>
            <w:r>
              <w:rPr>
                <w:noProof/>
                <w:webHidden/>
              </w:rPr>
              <w:instrText xml:space="preserve"> PAGEREF _Toc199792143 \h </w:instrText>
            </w:r>
            <w:r>
              <w:rPr>
                <w:noProof/>
                <w:webHidden/>
              </w:rPr>
            </w:r>
            <w:r>
              <w:rPr>
                <w:noProof/>
                <w:webHidden/>
              </w:rPr>
              <w:fldChar w:fldCharType="separate"/>
            </w:r>
            <w:r>
              <w:rPr>
                <w:noProof/>
                <w:webHidden/>
              </w:rPr>
              <w:t>3</w:t>
            </w:r>
            <w:r>
              <w:rPr>
                <w:noProof/>
                <w:webHidden/>
              </w:rPr>
              <w:fldChar w:fldCharType="end"/>
            </w:r>
          </w:hyperlink>
        </w:p>
        <w:p w14:paraId="122F5600" w14:textId="4D6533FD"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44" w:history="1">
            <w:r w:rsidRPr="001F1C3D">
              <w:rPr>
                <w:rStyle w:val="Hyperlink"/>
                <w:noProof/>
              </w:rPr>
              <w:t>1.4</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Overgang naar luisteren</w:t>
            </w:r>
            <w:r>
              <w:rPr>
                <w:noProof/>
                <w:webHidden/>
              </w:rPr>
              <w:tab/>
            </w:r>
            <w:r>
              <w:rPr>
                <w:noProof/>
                <w:webHidden/>
              </w:rPr>
              <w:fldChar w:fldCharType="begin"/>
            </w:r>
            <w:r>
              <w:rPr>
                <w:noProof/>
                <w:webHidden/>
              </w:rPr>
              <w:instrText xml:space="preserve"> PAGEREF _Toc199792144 \h </w:instrText>
            </w:r>
            <w:r>
              <w:rPr>
                <w:noProof/>
                <w:webHidden/>
              </w:rPr>
            </w:r>
            <w:r>
              <w:rPr>
                <w:noProof/>
                <w:webHidden/>
              </w:rPr>
              <w:fldChar w:fldCharType="separate"/>
            </w:r>
            <w:r>
              <w:rPr>
                <w:noProof/>
                <w:webHidden/>
              </w:rPr>
              <w:t>5</w:t>
            </w:r>
            <w:r>
              <w:rPr>
                <w:noProof/>
                <w:webHidden/>
              </w:rPr>
              <w:fldChar w:fldCharType="end"/>
            </w:r>
          </w:hyperlink>
        </w:p>
        <w:p w14:paraId="3D030542" w14:textId="0DD3977C" w:rsidR="00D2519B" w:rsidRDefault="00D2519B" w:rsidP="00D2519B">
          <w:pPr>
            <w:pStyle w:val="Inhopg1"/>
            <w:rPr>
              <w:rFonts w:asciiTheme="minorHAnsi" w:eastAsiaTheme="minorEastAsia" w:hAnsiTheme="minorHAnsi"/>
              <w:color w:val="auto"/>
              <w:kern w:val="2"/>
              <w:sz w:val="24"/>
              <w:szCs w:val="24"/>
              <w:lang w:eastAsia="nl-BE"/>
              <w14:ligatures w14:val="standardContextual"/>
            </w:rPr>
          </w:pPr>
          <w:hyperlink w:anchor="_Toc199792145" w:history="1">
            <w:r w:rsidRPr="001F1C3D">
              <w:rPr>
                <w:rStyle w:val="Hyperlink"/>
              </w:rPr>
              <w:t>2</w:t>
            </w:r>
            <w:r>
              <w:rPr>
                <w:rFonts w:asciiTheme="minorHAnsi" w:eastAsiaTheme="minorEastAsia" w:hAnsiTheme="minorHAnsi"/>
                <w:color w:val="auto"/>
                <w:kern w:val="2"/>
                <w:sz w:val="24"/>
                <w:szCs w:val="24"/>
                <w:lang w:eastAsia="nl-BE"/>
                <w14:ligatures w14:val="standardContextual"/>
              </w:rPr>
              <w:tab/>
            </w:r>
            <w:r w:rsidRPr="001F1C3D">
              <w:rPr>
                <w:rStyle w:val="Hyperlink"/>
              </w:rPr>
              <w:t>Luisteren</w:t>
            </w:r>
            <w:r>
              <w:rPr>
                <w:webHidden/>
              </w:rPr>
              <w:tab/>
            </w:r>
            <w:r>
              <w:rPr>
                <w:webHidden/>
              </w:rPr>
              <w:fldChar w:fldCharType="begin"/>
            </w:r>
            <w:r>
              <w:rPr>
                <w:webHidden/>
              </w:rPr>
              <w:instrText xml:space="preserve"> PAGEREF _Toc199792145 \h </w:instrText>
            </w:r>
            <w:r>
              <w:rPr>
                <w:webHidden/>
              </w:rPr>
            </w:r>
            <w:r>
              <w:rPr>
                <w:webHidden/>
              </w:rPr>
              <w:fldChar w:fldCharType="separate"/>
            </w:r>
            <w:r>
              <w:rPr>
                <w:webHidden/>
              </w:rPr>
              <w:t>5</w:t>
            </w:r>
            <w:r>
              <w:rPr>
                <w:webHidden/>
              </w:rPr>
              <w:fldChar w:fldCharType="end"/>
            </w:r>
          </w:hyperlink>
        </w:p>
        <w:p w14:paraId="37ED84DA" w14:textId="56F56464"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46" w:history="1">
            <w:r w:rsidRPr="001F1C3D">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Bijbelverhaal</w:t>
            </w:r>
            <w:r>
              <w:rPr>
                <w:noProof/>
                <w:webHidden/>
              </w:rPr>
              <w:tab/>
            </w:r>
            <w:r>
              <w:rPr>
                <w:noProof/>
                <w:webHidden/>
              </w:rPr>
              <w:fldChar w:fldCharType="begin"/>
            </w:r>
            <w:r>
              <w:rPr>
                <w:noProof/>
                <w:webHidden/>
              </w:rPr>
              <w:instrText xml:space="preserve"> PAGEREF _Toc199792146 \h </w:instrText>
            </w:r>
            <w:r>
              <w:rPr>
                <w:noProof/>
                <w:webHidden/>
              </w:rPr>
            </w:r>
            <w:r>
              <w:rPr>
                <w:noProof/>
                <w:webHidden/>
              </w:rPr>
              <w:fldChar w:fldCharType="separate"/>
            </w:r>
            <w:r>
              <w:rPr>
                <w:noProof/>
                <w:webHidden/>
              </w:rPr>
              <w:t>5</w:t>
            </w:r>
            <w:r>
              <w:rPr>
                <w:noProof/>
                <w:webHidden/>
              </w:rPr>
              <w:fldChar w:fldCharType="end"/>
            </w:r>
          </w:hyperlink>
        </w:p>
        <w:p w14:paraId="2E0E6ACD" w14:textId="24EC145A"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47" w:history="1">
            <w:r w:rsidRPr="001F1C3D">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 xml:space="preserve">Duiding </w:t>
            </w:r>
            <w:r w:rsidRPr="001F1C3D">
              <w:rPr>
                <w:rStyle w:val="Hyperlink"/>
                <w:i/>
                <w:iCs/>
                <w:noProof/>
              </w:rPr>
              <w:t>(uit Leeftocht, startnummer)</w:t>
            </w:r>
            <w:r>
              <w:rPr>
                <w:noProof/>
                <w:webHidden/>
              </w:rPr>
              <w:tab/>
            </w:r>
            <w:r>
              <w:rPr>
                <w:noProof/>
                <w:webHidden/>
              </w:rPr>
              <w:fldChar w:fldCharType="begin"/>
            </w:r>
            <w:r>
              <w:rPr>
                <w:noProof/>
                <w:webHidden/>
              </w:rPr>
              <w:instrText xml:space="preserve"> PAGEREF _Toc199792147 \h </w:instrText>
            </w:r>
            <w:r>
              <w:rPr>
                <w:noProof/>
                <w:webHidden/>
              </w:rPr>
            </w:r>
            <w:r>
              <w:rPr>
                <w:noProof/>
                <w:webHidden/>
              </w:rPr>
              <w:fldChar w:fldCharType="separate"/>
            </w:r>
            <w:r>
              <w:rPr>
                <w:noProof/>
                <w:webHidden/>
              </w:rPr>
              <w:t>6</w:t>
            </w:r>
            <w:r>
              <w:rPr>
                <w:noProof/>
                <w:webHidden/>
              </w:rPr>
              <w:fldChar w:fldCharType="end"/>
            </w:r>
          </w:hyperlink>
        </w:p>
        <w:p w14:paraId="7A23F883" w14:textId="101AB101"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48" w:history="1">
            <w:r w:rsidRPr="001F1C3D">
              <w:rPr>
                <w:rStyle w:val="Hyperlink"/>
                <w:noProof/>
              </w:rPr>
              <w:t>2.3</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Mogelijkheid tot creatieve verwerking</w:t>
            </w:r>
            <w:r>
              <w:rPr>
                <w:noProof/>
                <w:webHidden/>
              </w:rPr>
              <w:tab/>
            </w:r>
            <w:r>
              <w:rPr>
                <w:noProof/>
                <w:webHidden/>
              </w:rPr>
              <w:fldChar w:fldCharType="begin"/>
            </w:r>
            <w:r>
              <w:rPr>
                <w:noProof/>
                <w:webHidden/>
              </w:rPr>
              <w:instrText xml:space="preserve"> PAGEREF _Toc199792148 \h </w:instrText>
            </w:r>
            <w:r>
              <w:rPr>
                <w:noProof/>
                <w:webHidden/>
              </w:rPr>
            </w:r>
            <w:r>
              <w:rPr>
                <w:noProof/>
                <w:webHidden/>
              </w:rPr>
              <w:fldChar w:fldCharType="separate"/>
            </w:r>
            <w:r>
              <w:rPr>
                <w:noProof/>
                <w:webHidden/>
              </w:rPr>
              <w:t>8</w:t>
            </w:r>
            <w:r>
              <w:rPr>
                <w:noProof/>
                <w:webHidden/>
              </w:rPr>
              <w:fldChar w:fldCharType="end"/>
            </w:r>
          </w:hyperlink>
        </w:p>
        <w:p w14:paraId="5101A2B7" w14:textId="432DCF8F" w:rsidR="00D2519B" w:rsidRDefault="00D2519B" w:rsidP="00D2519B">
          <w:pPr>
            <w:pStyle w:val="Inhopg1"/>
            <w:rPr>
              <w:rFonts w:asciiTheme="minorHAnsi" w:eastAsiaTheme="minorEastAsia" w:hAnsiTheme="minorHAnsi"/>
              <w:color w:val="auto"/>
              <w:kern w:val="2"/>
              <w:sz w:val="24"/>
              <w:szCs w:val="24"/>
              <w:lang w:eastAsia="nl-BE"/>
              <w14:ligatures w14:val="standardContextual"/>
            </w:rPr>
          </w:pPr>
          <w:hyperlink w:anchor="_Toc199792149" w:history="1">
            <w:r w:rsidRPr="001F1C3D">
              <w:rPr>
                <w:rStyle w:val="Hyperlink"/>
              </w:rPr>
              <w:t>3</w:t>
            </w:r>
            <w:r>
              <w:rPr>
                <w:rFonts w:asciiTheme="minorHAnsi" w:eastAsiaTheme="minorEastAsia" w:hAnsiTheme="minorHAnsi"/>
                <w:color w:val="auto"/>
                <w:kern w:val="2"/>
                <w:sz w:val="24"/>
                <w:szCs w:val="24"/>
                <w:lang w:eastAsia="nl-BE"/>
                <w14:ligatures w14:val="standardContextual"/>
              </w:rPr>
              <w:tab/>
            </w:r>
            <w:r w:rsidRPr="001F1C3D">
              <w:rPr>
                <w:rStyle w:val="Hyperlink"/>
              </w:rPr>
              <w:t>Bidden</w:t>
            </w:r>
            <w:r>
              <w:rPr>
                <w:webHidden/>
              </w:rPr>
              <w:tab/>
            </w:r>
            <w:r>
              <w:rPr>
                <w:webHidden/>
              </w:rPr>
              <w:fldChar w:fldCharType="begin"/>
            </w:r>
            <w:r>
              <w:rPr>
                <w:webHidden/>
              </w:rPr>
              <w:instrText xml:space="preserve"> PAGEREF _Toc199792149 \h </w:instrText>
            </w:r>
            <w:r>
              <w:rPr>
                <w:webHidden/>
              </w:rPr>
            </w:r>
            <w:r>
              <w:rPr>
                <w:webHidden/>
              </w:rPr>
              <w:fldChar w:fldCharType="separate"/>
            </w:r>
            <w:r>
              <w:rPr>
                <w:webHidden/>
              </w:rPr>
              <w:t>9</w:t>
            </w:r>
            <w:r>
              <w:rPr>
                <w:webHidden/>
              </w:rPr>
              <w:fldChar w:fldCharType="end"/>
            </w:r>
          </w:hyperlink>
        </w:p>
        <w:p w14:paraId="46CC1A53" w14:textId="0C8C44BC"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50" w:history="1">
            <w:r w:rsidRPr="001F1C3D">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Voorbede</w:t>
            </w:r>
            <w:r>
              <w:rPr>
                <w:noProof/>
                <w:webHidden/>
              </w:rPr>
              <w:tab/>
            </w:r>
            <w:r>
              <w:rPr>
                <w:noProof/>
                <w:webHidden/>
              </w:rPr>
              <w:fldChar w:fldCharType="begin"/>
            </w:r>
            <w:r>
              <w:rPr>
                <w:noProof/>
                <w:webHidden/>
              </w:rPr>
              <w:instrText xml:space="preserve"> PAGEREF _Toc199792150 \h </w:instrText>
            </w:r>
            <w:r>
              <w:rPr>
                <w:noProof/>
                <w:webHidden/>
              </w:rPr>
            </w:r>
            <w:r>
              <w:rPr>
                <w:noProof/>
                <w:webHidden/>
              </w:rPr>
              <w:fldChar w:fldCharType="separate"/>
            </w:r>
            <w:r>
              <w:rPr>
                <w:noProof/>
                <w:webHidden/>
              </w:rPr>
              <w:t>9</w:t>
            </w:r>
            <w:r>
              <w:rPr>
                <w:noProof/>
                <w:webHidden/>
              </w:rPr>
              <w:fldChar w:fldCharType="end"/>
            </w:r>
          </w:hyperlink>
        </w:p>
        <w:p w14:paraId="1F1AC5CF" w14:textId="2E506628"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51" w:history="1">
            <w:r w:rsidRPr="001F1C3D">
              <w:rPr>
                <w:rStyle w:val="Hyperlink"/>
                <w:noProof/>
              </w:rPr>
              <w:t>3.2</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Onzevader</w:t>
            </w:r>
            <w:r>
              <w:rPr>
                <w:noProof/>
                <w:webHidden/>
              </w:rPr>
              <w:tab/>
            </w:r>
            <w:r>
              <w:rPr>
                <w:noProof/>
                <w:webHidden/>
              </w:rPr>
              <w:fldChar w:fldCharType="begin"/>
            </w:r>
            <w:r>
              <w:rPr>
                <w:noProof/>
                <w:webHidden/>
              </w:rPr>
              <w:instrText xml:space="preserve"> PAGEREF _Toc199792151 \h </w:instrText>
            </w:r>
            <w:r>
              <w:rPr>
                <w:noProof/>
                <w:webHidden/>
              </w:rPr>
            </w:r>
            <w:r>
              <w:rPr>
                <w:noProof/>
                <w:webHidden/>
              </w:rPr>
              <w:fldChar w:fldCharType="separate"/>
            </w:r>
            <w:r>
              <w:rPr>
                <w:noProof/>
                <w:webHidden/>
              </w:rPr>
              <w:t>11</w:t>
            </w:r>
            <w:r>
              <w:rPr>
                <w:noProof/>
                <w:webHidden/>
              </w:rPr>
              <w:fldChar w:fldCharType="end"/>
            </w:r>
          </w:hyperlink>
        </w:p>
        <w:p w14:paraId="61236000" w14:textId="0B4FCBC7" w:rsidR="00D2519B" w:rsidRPr="00D2519B" w:rsidRDefault="00D2519B" w:rsidP="00D2519B">
          <w:pPr>
            <w:pStyle w:val="Inhopg1"/>
            <w:rPr>
              <w:rFonts w:asciiTheme="minorHAnsi" w:eastAsiaTheme="minorEastAsia" w:hAnsiTheme="minorHAnsi"/>
              <w:color w:val="auto"/>
              <w:kern w:val="2"/>
              <w:sz w:val="24"/>
              <w:szCs w:val="24"/>
              <w:lang w:eastAsia="nl-BE"/>
              <w14:ligatures w14:val="standardContextual"/>
            </w:rPr>
          </w:pPr>
          <w:hyperlink w:anchor="_Toc199792152" w:history="1">
            <w:r w:rsidRPr="00D2519B">
              <w:rPr>
                <w:rStyle w:val="Hyperlink"/>
              </w:rPr>
              <w:t>4</w:t>
            </w:r>
            <w:r w:rsidRPr="00D2519B">
              <w:rPr>
                <w:rFonts w:asciiTheme="minorHAnsi" w:eastAsiaTheme="minorEastAsia" w:hAnsiTheme="minorHAnsi"/>
                <w:color w:val="auto"/>
                <w:kern w:val="2"/>
                <w:sz w:val="24"/>
                <w:szCs w:val="24"/>
                <w:lang w:eastAsia="nl-BE"/>
                <w14:ligatures w14:val="standardContextual"/>
              </w:rPr>
              <w:tab/>
            </w:r>
            <w:r w:rsidRPr="00D2519B">
              <w:rPr>
                <w:rStyle w:val="Hyperlink"/>
              </w:rPr>
              <w:t>Zenden</w:t>
            </w:r>
            <w:r w:rsidRPr="00D2519B">
              <w:rPr>
                <w:webHidden/>
              </w:rPr>
              <w:tab/>
            </w:r>
            <w:r w:rsidRPr="00D2519B">
              <w:rPr>
                <w:webHidden/>
              </w:rPr>
              <w:fldChar w:fldCharType="begin"/>
            </w:r>
            <w:r w:rsidRPr="00D2519B">
              <w:rPr>
                <w:webHidden/>
              </w:rPr>
              <w:instrText xml:space="preserve"> PAGEREF _Toc199792152 \h </w:instrText>
            </w:r>
            <w:r w:rsidRPr="00D2519B">
              <w:rPr>
                <w:webHidden/>
              </w:rPr>
            </w:r>
            <w:r w:rsidRPr="00D2519B">
              <w:rPr>
                <w:webHidden/>
              </w:rPr>
              <w:fldChar w:fldCharType="separate"/>
            </w:r>
            <w:r w:rsidRPr="00D2519B">
              <w:rPr>
                <w:webHidden/>
              </w:rPr>
              <w:t>12</w:t>
            </w:r>
            <w:r w:rsidRPr="00D2519B">
              <w:rPr>
                <w:webHidden/>
              </w:rPr>
              <w:fldChar w:fldCharType="end"/>
            </w:r>
          </w:hyperlink>
        </w:p>
        <w:p w14:paraId="2526DCFB" w14:textId="0BDCA8D7"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53" w:history="1">
            <w:r w:rsidRPr="001F1C3D">
              <w:rPr>
                <w:rStyle w:val="Hyperlink"/>
                <w:noProof/>
              </w:rPr>
              <w:t>4.1</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Afsluitende bezinningstekst</w:t>
            </w:r>
            <w:r>
              <w:rPr>
                <w:noProof/>
                <w:webHidden/>
              </w:rPr>
              <w:tab/>
            </w:r>
            <w:r>
              <w:rPr>
                <w:noProof/>
                <w:webHidden/>
              </w:rPr>
              <w:fldChar w:fldCharType="begin"/>
            </w:r>
            <w:r>
              <w:rPr>
                <w:noProof/>
                <w:webHidden/>
              </w:rPr>
              <w:instrText xml:space="preserve"> PAGEREF _Toc199792153 \h </w:instrText>
            </w:r>
            <w:r>
              <w:rPr>
                <w:noProof/>
                <w:webHidden/>
              </w:rPr>
            </w:r>
            <w:r>
              <w:rPr>
                <w:noProof/>
                <w:webHidden/>
              </w:rPr>
              <w:fldChar w:fldCharType="separate"/>
            </w:r>
            <w:r>
              <w:rPr>
                <w:noProof/>
                <w:webHidden/>
              </w:rPr>
              <w:t>12</w:t>
            </w:r>
            <w:r>
              <w:rPr>
                <w:noProof/>
                <w:webHidden/>
              </w:rPr>
              <w:fldChar w:fldCharType="end"/>
            </w:r>
          </w:hyperlink>
        </w:p>
        <w:p w14:paraId="5EF8621F" w14:textId="37FFD162"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54" w:history="1">
            <w:r w:rsidRPr="001F1C3D">
              <w:rPr>
                <w:rStyle w:val="Hyperlink"/>
                <w:noProof/>
              </w:rPr>
              <w:t>4.2</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Zending en zegenwens</w:t>
            </w:r>
            <w:r>
              <w:rPr>
                <w:noProof/>
                <w:webHidden/>
              </w:rPr>
              <w:tab/>
            </w:r>
            <w:r>
              <w:rPr>
                <w:noProof/>
                <w:webHidden/>
              </w:rPr>
              <w:fldChar w:fldCharType="begin"/>
            </w:r>
            <w:r>
              <w:rPr>
                <w:noProof/>
                <w:webHidden/>
              </w:rPr>
              <w:instrText xml:space="preserve"> PAGEREF _Toc199792154 \h </w:instrText>
            </w:r>
            <w:r>
              <w:rPr>
                <w:noProof/>
                <w:webHidden/>
              </w:rPr>
            </w:r>
            <w:r>
              <w:rPr>
                <w:noProof/>
                <w:webHidden/>
              </w:rPr>
              <w:fldChar w:fldCharType="separate"/>
            </w:r>
            <w:r>
              <w:rPr>
                <w:noProof/>
                <w:webHidden/>
              </w:rPr>
              <w:t>14</w:t>
            </w:r>
            <w:r>
              <w:rPr>
                <w:noProof/>
                <w:webHidden/>
              </w:rPr>
              <w:fldChar w:fldCharType="end"/>
            </w:r>
          </w:hyperlink>
        </w:p>
        <w:p w14:paraId="79D93066" w14:textId="4FD8D07F" w:rsidR="00D2519B" w:rsidRDefault="00D2519B">
          <w:pPr>
            <w:pStyle w:val="Inhopg2"/>
            <w:rPr>
              <w:rFonts w:asciiTheme="minorHAnsi" w:eastAsiaTheme="minorEastAsia" w:hAnsiTheme="minorHAnsi"/>
              <w:noProof/>
              <w:color w:val="auto"/>
              <w:kern w:val="2"/>
              <w:sz w:val="24"/>
              <w:szCs w:val="24"/>
              <w:lang w:eastAsia="nl-BE"/>
              <w14:ligatures w14:val="standardContextual"/>
            </w:rPr>
          </w:pPr>
          <w:hyperlink w:anchor="_Toc199792155" w:history="1">
            <w:r w:rsidRPr="001F1C3D">
              <w:rPr>
                <w:rStyle w:val="Hyperlink"/>
                <w:noProof/>
              </w:rPr>
              <w:t>4.3</w:t>
            </w:r>
            <w:r>
              <w:rPr>
                <w:rFonts w:asciiTheme="minorHAnsi" w:eastAsiaTheme="minorEastAsia" w:hAnsiTheme="minorHAnsi"/>
                <w:noProof/>
                <w:color w:val="auto"/>
                <w:kern w:val="2"/>
                <w:sz w:val="24"/>
                <w:szCs w:val="24"/>
                <w:lang w:eastAsia="nl-BE"/>
                <w14:ligatures w14:val="standardContextual"/>
              </w:rPr>
              <w:tab/>
            </w:r>
            <w:r w:rsidRPr="001F1C3D">
              <w:rPr>
                <w:rStyle w:val="Hyperlink"/>
                <w:noProof/>
              </w:rPr>
              <w:t>Kruisteken</w:t>
            </w:r>
            <w:r>
              <w:rPr>
                <w:noProof/>
                <w:webHidden/>
              </w:rPr>
              <w:tab/>
            </w:r>
            <w:r>
              <w:rPr>
                <w:noProof/>
                <w:webHidden/>
              </w:rPr>
              <w:fldChar w:fldCharType="begin"/>
            </w:r>
            <w:r>
              <w:rPr>
                <w:noProof/>
                <w:webHidden/>
              </w:rPr>
              <w:instrText xml:space="preserve"> PAGEREF _Toc199792155 \h </w:instrText>
            </w:r>
            <w:r>
              <w:rPr>
                <w:noProof/>
                <w:webHidden/>
              </w:rPr>
            </w:r>
            <w:r>
              <w:rPr>
                <w:noProof/>
                <w:webHidden/>
              </w:rPr>
              <w:fldChar w:fldCharType="separate"/>
            </w:r>
            <w:r>
              <w:rPr>
                <w:noProof/>
                <w:webHidden/>
              </w:rPr>
              <w:t>15</w:t>
            </w:r>
            <w:r>
              <w:rPr>
                <w:noProof/>
                <w:webHidden/>
              </w:rPr>
              <w:fldChar w:fldCharType="end"/>
            </w:r>
          </w:hyperlink>
        </w:p>
        <w:p w14:paraId="1978FB9E" w14:textId="4BC37892" w:rsidR="00D2519B" w:rsidRDefault="00D2519B">
          <w:r>
            <w:rPr>
              <w:b/>
              <w:bCs/>
              <w:lang w:val="nl-NL"/>
            </w:rPr>
            <w:fldChar w:fldCharType="end"/>
          </w:r>
        </w:p>
      </w:sdtContent>
    </w:sdt>
    <w:p w14:paraId="4E767ABA" w14:textId="77777777" w:rsidR="00D2519B" w:rsidRDefault="00D2519B">
      <w:pPr>
        <w:suppressAutoHyphens w:val="0"/>
        <w:rPr>
          <w:rFonts w:eastAsiaTheme="majorEastAsia" w:cstheme="majorBidi"/>
          <w:b/>
          <w:color w:val="000000" w:themeColor="text1"/>
          <w:sz w:val="24"/>
          <w:szCs w:val="24"/>
        </w:rPr>
      </w:pPr>
      <w:r>
        <w:rPr>
          <w:color w:val="000000" w:themeColor="text1"/>
        </w:rPr>
        <w:br w:type="page"/>
      </w:r>
    </w:p>
    <w:p w14:paraId="5BB783D9" w14:textId="42AEFEEC" w:rsidR="0057650E" w:rsidRPr="000F1F9E" w:rsidRDefault="00127428" w:rsidP="00127428">
      <w:pPr>
        <w:pStyle w:val="Kop1"/>
        <w:rPr>
          <w:color w:val="000000" w:themeColor="text1"/>
        </w:rPr>
      </w:pPr>
      <w:bookmarkStart w:id="1" w:name="_Toc199792140"/>
      <w:r w:rsidRPr="000F1F9E">
        <w:rPr>
          <w:color w:val="000000" w:themeColor="text1"/>
        </w:rPr>
        <w:lastRenderedPageBreak/>
        <w:t>Openen</w:t>
      </w:r>
      <w:bookmarkEnd w:id="1"/>
    </w:p>
    <w:p w14:paraId="32374BFF" w14:textId="2DAD51A4" w:rsidR="00127428" w:rsidRPr="000F1F9E" w:rsidRDefault="00127428" w:rsidP="00127428">
      <w:pPr>
        <w:pStyle w:val="Kop2"/>
        <w:rPr>
          <w:color w:val="000000" w:themeColor="text1"/>
        </w:rPr>
      </w:pPr>
      <w:bookmarkStart w:id="2" w:name="_Toc199792141"/>
      <w:r w:rsidRPr="000F1F9E">
        <w:rPr>
          <w:color w:val="000000" w:themeColor="text1"/>
        </w:rPr>
        <w:t>Lied</w:t>
      </w:r>
      <w:r w:rsidR="004078A6" w:rsidRPr="000F1F9E">
        <w:rPr>
          <w:color w:val="000000" w:themeColor="text1"/>
        </w:rPr>
        <w:t>:</w:t>
      </w:r>
      <w:r w:rsidR="003032EF">
        <w:rPr>
          <w:color w:val="000000" w:themeColor="text1"/>
        </w:rPr>
        <w:t xml:space="preserve"> Dotan – ‘Home’</w:t>
      </w:r>
      <w:bookmarkEnd w:id="2"/>
    </w:p>
    <w:p w14:paraId="0272D323" w14:textId="7FE103BD" w:rsidR="00D55D80" w:rsidRPr="00D562B2" w:rsidRDefault="00D55D80" w:rsidP="00D27749">
      <w:pPr>
        <w:spacing w:after="0"/>
        <w:rPr>
          <w:i/>
          <w:iCs/>
          <w:color w:val="000000" w:themeColor="text1"/>
        </w:rPr>
      </w:pPr>
      <w:r w:rsidRPr="00D562B2">
        <w:rPr>
          <w:i/>
          <w:iCs/>
          <w:color w:val="000000" w:themeColor="text1"/>
        </w:rPr>
        <w:t xml:space="preserve">andere liedsuggesties vind </w:t>
      </w:r>
      <w:r w:rsidR="003032EF" w:rsidRPr="00D562B2">
        <w:rPr>
          <w:i/>
          <w:iCs/>
          <w:color w:val="000000" w:themeColor="text1"/>
        </w:rPr>
        <w:t xml:space="preserve">je in de plukbundel. </w:t>
      </w:r>
    </w:p>
    <w:p w14:paraId="613BDE11" w14:textId="77777777" w:rsidR="003032EF" w:rsidRPr="00D562B2" w:rsidRDefault="003032EF" w:rsidP="00D27749">
      <w:pPr>
        <w:spacing w:after="0"/>
        <w:rPr>
          <w:b/>
          <w:bCs/>
          <w:color w:val="000000" w:themeColor="text1"/>
        </w:rPr>
      </w:pPr>
    </w:p>
    <w:p w14:paraId="1AC535C0" w14:textId="59D29A56" w:rsidR="00D55D80" w:rsidRDefault="00D55D80" w:rsidP="00DA4505">
      <w:pPr>
        <w:rPr>
          <w:color w:val="000000" w:themeColor="text1"/>
        </w:rPr>
      </w:pPr>
      <w:hyperlink r:id="rId14" w:history="1">
        <w:r w:rsidRPr="00B555FB">
          <w:rPr>
            <w:rStyle w:val="Hyperlink"/>
          </w:rPr>
          <w:t>https://www.youtube.com/watch?v=FZEuqzW16Nw</w:t>
        </w:r>
      </w:hyperlink>
    </w:p>
    <w:p w14:paraId="7331A724" w14:textId="457B003E" w:rsidR="00DA4505" w:rsidRPr="00D562B2" w:rsidRDefault="00DA4505" w:rsidP="00DA4505">
      <w:pPr>
        <w:rPr>
          <w:color w:val="000000" w:themeColor="text1"/>
          <w:lang w:val="en-US"/>
        </w:rPr>
      </w:pPr>
      <w:r w:rsidRPr="00D562B2">
        <w:rPr>
          <w:color w:val="000000" w:themeColor="text1"/>
          <w:lang w:val="en-US"/>
        </w:rPr>
        <w:t>Run past the rivers, run past all the light</w:t>
      </w:r>
      <w:r w:rsidRPr="00D562B2">
        <w:rPr>
          <w:color w:val="000000" w:themeColor="text1"/>
          <w:lang w:val="en-US"/>
        </w:rPr>
        <w:br/>
        <w:t>Feel it crashing and burning, till it all collides</w:t>
      </w:r>
      <w:r w:rsidRPr="00D562B2">
        <w:rPr>
          <w:color w:val="000000" w:themeColor="text1"/>
          <w:lang w:val="en-US"/>
        </w:rPr>
        <w:br/>
        <w:t>Strike a match lit the fire, shining up the sky</w:t>
      </w:r>
      <w:r w:rsidRPr="00D562B2">
        <w:rPr>
          <w:color w:val="000000" w:themeColor="text1"/>
          <w:lang w:val="en-US"/>
        </w:rPr>
        <w:br/>
        <w:t xml:space="preserve">As it all comes down again, </w:t>
      </w:r>
      <w:proofErr w:type="gramStart"/>
      <w:r w:rsidRPr="00D562B2">
        <w:rPr>
          <w:color w:val="000000" w:themeColor="text1"/>
          <w:lang w:val="en-US"/>
        </w:rPr>
        <w:t>As</w:t>
      </w:r>
      <w:proofErr w:type="gramEnd"/>
      <w:r w:rsidRPr="00D562B2">
        <w:rPr>
          <w:color w:val="000000" w:themeColor="text1"/>
          <w:lang w:val="en-US"/>
        </w:rPr>
        <w:t xml:space="preserve"> it all comes down again</w:t>
      </w:r>
      <w:r w:rsidRPr="00D562B2">
        <w:rPr>
          <w:color w:val="000000" w:themeColor="text1"/>
          <w:lang w:val="en-US"/>
        </w:rPr>
        <w:br/>
        <w:t>As it all comes down again, to the sound</w:t>
      </w:r>
    </w:p>
    <w:p w14:paraId="2FE806F7" w14:textId="2DEF288B" w:rsidR="00DA4505" w:rsidRPr="00D562B2" w:rsidRDefault="00DA4505" w:rsidP="00DA4505">
      <w:pPr>
        <w:rPr>
          <w:color w:val="000000" w:themeColor="text1"/>
          <w:lang w:val="en-US"/>
        </w:rPr>
      </w:pPr>
      <w:r w:rsidRPr="00D562B2">
        <w:rPr>
          <w:color w:val="000000" w:themeColor="text1"/>
          <w:lang w:val="en-US"/>
        </w:rPr>
        <w:t>The sound of the wind is whispering in your head</w:t>
      </w:r>
      <w:r w:rsidRPr="00D562B2">
        <w:rPr>
          <w:color w:val="000000" w:themeColor="text1"/>
          <w:lang w:val="en-US"/>
        </w:rPr>
        <w:br/>
        <w:t>Can you feel it coming back</w:t>
      </w:r>
      <w:r w:rsidRPr="00D562B2">
        <w:rPr>
          <w:color w:val="000000" w:themeColor="text1"/>
          <w:lang w:val="en-US"/>
        </w:rPr>
        <w:br/>
        <w:t>Through the warmth, through the cold, keep running till we're there</w:t>
      </w:r>
      <w:r w:rsidRPr="00D562B2">
        <w:rPr>
          <w:color w:val="000000" w:themeColor="text1"/>
          <w:lang w:val="en-US"/>
        </w:rPr>
        <w:br/>
        <w:t>We're coming home now, we're coming home now</w:t>
      </w:r>
      <w:r w:rsidRPr="00D562B2">
        <w:rPr>
          <w:color w:val="000000" w:themeColor="text1"/>
          <w:lang w:val="en-US"/>
        </w:rPr>
        <w:br/>
        <w:t>The sound of the wind is whispering in your head</w:t>
      </w:r>
      <w:r w:rsidRPr="00D562B2">
        <w:rPr>
          <w:color w:val="000000" w:themeColor="text1"/>
          <w:lang w:val="en-US"/>
        </w:rPr>
        <w:br/>
        <w:t>Can you feel it coming back</w:t>
      </w:r>
      <w:r w:rsidRPr="00D562B2">
        <w:rPr>
          <w:color w:val="000000" w:themeColor="text1"/>
          <w:lang w:val="en-US"/>
        </w:rPr>
        <w:br/>
        <w:t>Through the warmth, through the cold, keep running till we're there</w:t>
      </w:r>
      <w:r w:rsidRPr="00D562B2">
        <w:rPr>
          <w:color w:val="000000" w:themeColor="text1"/>
          <w:lang w:val="en-US"/>
        </w:rPr>
        <w:br/>
        <w:t>We're coming home now, we're coming home now</w:t>
      </w:r>
    </w:p>
    <w:p w14:paraId="5FAAD8FA" w14:textId="77777777" w:rsidR="005E45B1" w:rsidRPr="00D562B2" w:rsidRDefault="00DA4505" w:rsidP="00DA4505">
      <w:pPr>
        <w:rPr>
          <w:color w:val="000000" w:themeColor="text1"/>
          <w:lang w:val="en-US"/>
        </w:rPr>
      </w:pPr>
      <w:r w:rsidRPr="00D562B2">
        <w:rPr>
          <w:color w:val="000000" w:themeColor="text1"/>
          <w:lang w:val="en-US"/>
        </w:rPr>
        <w:t>Hear the voices surround us, hear them screaming out</w:t>
      </w:r>
      <w:r w:rsidRPr="00D562B2">
        <w:rPr>
          <w:color w:val="000000" w:themeColor="text1"/>
          <w:lang w:val="en-US"/>
        </w:rPr>
        <w:br/>
        <w:t>We'll be crying for mercy, we'll be crying out loud</w:t>
      </w:r>
      <w:r w:rsidRPr="00D562B2">
        <w:rPr>
          <w:color w:val="000000" w:themeColor="text1"/>
          <w:lang w:val="en-US"/>
        </w:rPr>
        <w:br/>
        <w:t>Burn the bridges in our town 'till the point where we drown</w:t>
      </w:r>
      <w:r w:rsidRPr="00D562B2">
        <w:rPr>
          <w:color w:val="000000" w:themeColor="text1"/>
          <w:lang w:val="en-US"/>
        </w:rPr>
        <w:br/>
        <w:t xml:space="preserve">As it all comes down again, </w:t>
      </w:r>
      <w:proofErr w:type="gramStart"/>
      <w:r w:rsidRPr="00D562B2">
        <w:rPr>
          <w:color w:val="000000" w:themeColor="text1"/>
          <w:lang w:val="en-US"/>
        </w:rPr>
        <w:t>As</w:t>
      </w:r>
      <w:proofErr w:type="gramEnd"/>
      <w:r w:rsidRPr="00D562B2">
        <w:rPr>
          <w:color w:val="000000" w:themeColor="text1"/>
          <w:lang w:val="en-US"/>
        </w:rPr>
        <w:t xml:space="preserve"> it all comes down again</w:t>
      </w:r>
      <w:r w:rsidRPr="00D562B2">
        <w:rPr>
          <w:color w:val="000000" w:themeColor="text1"/>
          <w:lang w:val="en-US"/>
        </w:rPr>
        <w:br/>
        <w:t xml:space="preserve">As it all comes down again, to the sound </w:t>
      </w:r>
    </w:p>
    <w:p w14:paraId="21FA1ADC" w14:textId="1FE607BD" w:rsidR="00DA4505" w:rsidRPr="00D562B2" w:rsidRDefault="00DA4505" w:rsidP="00DA4505">
      <w:pPr>
        <w:rPr>
          <w:color w:val="000000" w:themeColor="text1"/>
          <w:lang w:val="en-US"/>
        </w:rPr>
      </w:pPr>
      <w:r w:rsidRPr="00D562B2">
        <w:rPr>
          <w:color w:val="000000" w:themeColor="text1"/>
          <w:lang w:val="en-US"/>
        </w:rPr>
        <w:t>The sound of the wind is whispering in your head</w:t>
      </w:r>
      <w:r w:rsidR="005E45B1" w:rsidRPr="00D562B2">
        <w:rPr>
          <w:color w:val="000000" w:themeColor="text1"/>
          <w:lang w:val="en-US"/>
        </w:rPr>
        <w:t>…</w:t>
      </w:r>
    </w:p>
    <w:p w14:paraId="38986207" w14:textId="7BB78EF0" w:rsidR="00825642" w:rsidRDefault="00AD6762" w:rsidP="00C03CF8">
      <w:pPr>
        <w:rPr>
          <w:color w:val="000000" w:themeColor="text1"/>
          <w:lang w:val="en-US"/>
        </w:rPr>
      </w:pPr>
      <w:r>
        <w:rPr>
          <w:noProof/>
          <w:color w:val="000000" w:themeColor="text1"/>
          <w:lang w:val="en-US"/>
        </w:rPr>
        <w:drawing>
          <wp:inline distT="0" distB="0" distL="0" distR="0" wp14:anchorId="4BF38F43" wp14:editId="19A2B31E">
            <wp:extent cx="5759450" cy="3833495"/>
            <wp:effectExtent l="0" t="0" r="6350" b="1905"/>
            <wp:docPr id="2094055059" name="Afbeelding 2" descr="Afbeelding met Vloermateriaal, vloer, mat,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55059" name="Afbeelding 2" descr="Afbeelding met Vloermateriaal, vloer, mat, Rechthoek&#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5759450" cy="3833495"/>
                    </a:xfrm>
                    <a:prstGeom prst="rect">
                      <a:avLst/>
                    </a:prstGeom>
                  </pic:spPr>
                </pic:pic>
              </a:graphicData>
            </a:graphic>
          </wp:inline>
        </w:drawing>
      </w:r>
    </w:p>
    <w:p w14:paraId="679E8681" w14:textId="2A02A8EC" w:rsidR="00AD6762" w:rsidRPr="00D562B2" w:rsidRDefault="00AD6762" w:rsidP="00C03CF8">
      <w:pPr>
        <w:rPr>
          <w:color w:val="000000" w:themeColor="text1"/>
          <w:lang w:val="en-US"/>
        </w:rPr>
      </w:pPr>
      <w:hyperlink r:id="rId16" w:history="1">
        <w:r w:rsidRPr="007B2C56">
          <w:rPr>
            <w:rStyle w:val="Hyperlink"/>
            <w:lang w:val="en-US"/>
          </w:rPr>
          <w:t>https://pixabay.com/photos/doormat-welcome-greeting-floor-7043412/</w:t>
        </w:r>
      </w:hyperlink>
      <w:r>
        <w:rPr>
          <w:color w:val="000000" w:themeColor="text1"/>
          <w:lang w:val="en-US"/>
        </w:rPr>
        <w:t xml:space="preserve"> </w:t>
      </w:r>
    </w:p>
    <w:p w14:paraId="48B0C539" w14:textId="77777777" w:rsidR="00652FC5" w:rsidRPr="00D562B2" w:rsidRDefault="00652FC5" w:rsidP="00C03CF8">
      <w:pPr>
        <w:rPr>
          <w:color w:val="000000" w:themeColor="text1"/>
          <w:lang w:val="en-US"/>
        </w:rPr>
      </w:pPr>
    </w:p>
    <w:p w14:paraId="3FC786C5" w14:textId="445FAF6F" w:rsidR="00127428" w:rsidRPr="000F1F9E" w:rsidRDefault="00127428" w:rsidP="00127428">
      <w:pPr>
        <w:pStyle w:val="Kop2"/>
        <w:rPr>
          <w:color w:val="000000" w:themeColor="text1"/>
        </w:rPr>
      </w:pPr>
      <w:bookmarkStart w:id="3" w:name="_Toc199792142"/>
      <w:r w:rsidRPr="000F1F9E">
        <w:rPr>
          <w:color w:val="000000" w:themeColor="text1"/>
        </w:rPr>
        <w:t>Welkom en kruisteken</w:t>
      </w:r>
      <w:bookmarkEnd w:id="3"/>
    </w:p>
    <w:p w14:paraId="019188DF" w14:textId="4AFD2B60" w:rsidR="003345F2" w:rsidRPr="000F1F9E" w:rsidRDefault="002D1DC5" w:rsidP="00CC5C83">
      <w:pPr>
        <w:jc w:val="both"/>
        <w:rPr>
          <w:color w:val="000000" w:themeColor="text1"/>
        </w:rPr>
      </w:pPr>
      <w:r>
        <w:rPr>
          <w:color w:val="000000" w:themeColor="text1"/>
        </w:rPr>
        <w:t xml:space="preserve">Wanneer je iemand welkom heet, dan </w:t>
      </w:r>
      <w:r w:rsidR="00F06D6A">
        <w:rPr>
          <w:color w:val="000000" w:themeColor="text1"/>
        </w:rPr>
        <w:t xml:space="preserve">wil je graag dat hij zich thuis voelt. </w:t>
      </w:r>
      <w:r w:rsidR="00EA5F18">
        <w:rPr>
          <w:color w:val="000000" w:themeColor="text1"/>
        </w:rPr>
        <w:t xml:space="preserve">Daarom vinden we het belangrijk om gasten hartelijk </w:t>
      </w:r>
      <w:r w:rsidR="00FE330D">
        <w:rPr>
          <w:color w:val="000000" w:themeColor="text1"/>
        </w:rPr>
        <w:t>te ver</w:t>
      </w:r>
      <w:r w:rsidR="00EA5F18">
        <w:rPr>
          <w:color w:val="000000" w:themeColor="text1"/>
        </w:rPr>
        <w:t>welkom</w:t>
      </w:r>
      <w:r w:rsidR="00FE330D">
        <w:rPr>
          <w:color w:val="000000" w:themeColor="text1"/>
        </w:rPr>
        <w:t>en</w:t>
      </w:r>
      <w:r w:rsidR="00EA5F18">
        <w:rPr>
          <w:color w:val="000000" w:themeColor="text1"/>
        </w:rPr>
        <w:t xml:space="preserve">. </w:t>
      </w:r>
      <w:r w:rsidR="00E75826">
        <w:rPr>
          <w:color w:val="000000" w:themeColor="text1"/>
        </w:rPr>
        <w:t xml:space="preserve">Thuis besteden we </w:t>
      </w:r>
      <w:r w:rsidR="00EA5F18">
        <w:rPr>
          <w:color w:val="000000" w:themeColor="text1"/>
        </w:rPr>
        <w:t xml:space="preserve">daar </w:t>
      </w:r>
      <w:r w:rsidR="004E0ECB">
        <w:rPr>
          <w:color w:val="000000" w:themeColor="text1"/>
        </w:rPr>
        <w:t>vaak</w:t>
      </w:r>
      <w:r w:rsidR="00EA5F18">
        <w:rPr>
          <w:color w:val="000000" w:themeColor="text1"/>
        </w:rPr>
        <w:t xml:space="preserve"> extra aandacht aan</w:t>
      </w:r>
      <w:r w:rsidR="00E75826">
        <w:rPr>
          <w:color w:val="000000" w:themeColor="text1"/>
        </w:rPr>
        <w:t>.</w:t>
      </w:r>
      <w:r w:rsidR="004E0ECB">
        <w:rPr>
          <w:color w:val="000000" w:themeColor="text1"/>
        </w:rPr>
        <w:t xml:space="preserve"> We willen een goede gastheer zijn.</w:t>
      </w:r>
      <w:r w:rsidR="001919EC">
        <w:rPr>
          <w:color w:val="000000" w:themeColor="text1"/>
        </w:rPr>
        <w:br/>
        <w:t xml:space="preserve">Wanneer we samenkomen om te vieren is God onze gastheer. </w:t>
      </w:r>
      <w:r w:rsidR="005850C1">
        <w:rPr>
          <w:color w:val="000000" w:themeColor="text1"/>
        </w:rPr>
        <w:t xml:space="preserve">Ook Hij besteedt extra aandacht aan ons. </w:t>
      </w:r>
      <w:r w:rsidR="001919EC">
        <w:rPr>
          <w:color w:val="000000" w:themeColor="text1"/>
        </w:rPr>
        <w:t>Hij heet ons ook allemaal welkom. Iedereen mag bij hem thuis komen, zonder onderscheid: gelovigen, niet (meer) gelovigen, andersgelovigen, nog niet gelovigen. Hij maakt geen onderscheid en ieder mag zijn wie hij/zij is.</w:t>
      </w:r>
    </w:p>
    <w:p w14:paraId="48B6936E" w14:textId="22179922" w:rsidR="00A20C13" w:rsidRDefault="005F08CD" w:rsidP="00DE4571">
      <w:pPr>
        <w:jc w:val="both"/>
        <w:rPr>
          <w:color w:val="000000" w:themeColor="text1"/>
        </w:rPr>
      </w:pPr>
      <w:r>
        <w:rPr>
          <w:color w:val="000000" w:themeColor="text1"/>
        </w:rPr>
        <w:t xml:space="preserve">Bij de start van een viering begroeten </w:t>
      </w:r>
      <w:r w:rsidR="001919EC">
        <w:rPr>
          <w:color w:val="000000" w:themeColor="text1"/>
        </w:rPr>
        <w:t>c</w:t>
      </w:r>
      <w:r w:rsidR="00106FD0" w:rsidRPr="000F1F9E">
        <w:rPr>
          <w:color w:val="000000" w:themeColor="text1"/>
        </w:rPr>
        <w:t xml:space="preserve">hristenen </w:t>
      </w:r>
      <w:r>
        <w:rPr>
          <w:color w:val="000000" w:themeColor="text1"/>
        </w:rPr>
        <w:t xml:space="preserve">mekaar en God </w:t>
      </w:r>
      <w:r w:rsidR="00F4155D">
        <w:rPr>
          <w:color w:val="000000" w:themeColor="text1"/>
        </w:rPr>
        <w:t xml:space="preserve">met </w:t>
      </w:r>
      <w:r w:rsidR="00106FD0" w:rsidRPr="000F1F9E">
        <w:rPr>
          <w:color w:val="000000" w:themeColor="text1"/>
        </w:rPr>
        <w:t xml:space="preserve">het symbool van het kruisteken en </w:t>
      </w:r>
      <w:r w:rsidR="00F4155D">
        <w:rPr>
          <w:color w:val="000000" w:themeColor="text1"/>
        </w:rPr>
        <w:t xml:space="preserve">ze </w:t>
      </w:r>
      <w:r w:rsidR="001919EC">
        <w:rPr>
          <w:color w:val="000000" w:themeColor="text1"/>
        </w:rPr>
        <w:t>be</w:t>
      </w:r>
      <w:r w:rsidR="00106FD0" w:rsidRPr="000F1F9E">
        <w:rPr>
          <w:color w:val="000000" w:themeColor="text1"/>
        </w:rPr>
        <w:t xml:space="preserve">noemen </w:t>
      </w:r>
      <w:r w:rsidR="00FF3515" w:rsidRPr="000F1F9E">
        <w:rPr>
          <w:color w:val="000000" w:themeColor="text1"/>
        </w:rPr>
        <w:t xml:space="preserve">die </w:t>
      </w:r>
      <w:r w:rsidR="001919EC">
        <w:rPr>
          <w:color w:val="000000" w:themeColor="text1"/>
        </w:rPr>
        <w:t xml:space="preserve">God </w:t>
      </w:r>
      <w:r w:rsidR="00374D39">
        <w:rPr>
          <w:color w:val="000000" w:themeColor="text1"/>
        </w:rPr>
        <w:t>als</w:t>
      </w:r>
      <w:r w:rsidR="00106FD0" w:rsidRPr="000F1F9E">
        <w:rPr>
          <w:color w:val="000000" w:themeColor="text1"/>
        </w:rPr>
        <w:t>:</w:t>
      </w:r>
      <w:r w:rsidR="001919EC">
        <w:rPr>
          <w:color w:val="000000" w:themeColor="text1"/>
        </w:rPr>
        <w:t xml:space="preserve"> </w:t>
      </w:r>
      <w:r w:rsidR="00106FD0" w:rsidRPr="000F1F9E">
        <w:rPr>
          <w:color w:val="000000" w:themeColor="text1"/>
        </w:rPr>
        <w:t>Vader, Zoon en Heilige Geest (+)</w:t>
      </w:r>
    </w:p>
    <w:p w14:paraId="781E597E" w14:textId="77777777" w:rsidR="00DC4DF1" w:rsidRDefault="00DC4DF1" w:rsidP="00DE4571">
      <w:pPr>
        <w:jc w:val="both"/>
        <w:rPr>
          <w:color w:val="000000" w:themeColor="text1"/>
        </w:rPr>
      </w:pPr>
    </w:p>
    <w:p w14:paraId="57B7405D" w14:textId="7B8BB721" w:rsidR="00127428" w:rsidRPr="000F1F9E" w:rsidRDefault="00127428" w:rsidP="003153F0">
      <w:pPr>
        <w:pStyle w:val="Kop2"/>
      </w:pPr>
      <w:bookmarkStart w:id="4" w:name="_Toc199792143"/>
      <w:r w:rsidRPr="000F1F9E">
        <w:t>Duiding van het thema</w:t>
      </w:r>
      <w:bookmarkEnd w:id="4"/>
    </w:p>
    <w:p w14:paraId="23140F66" w14:textId="201A74F4" w:rsidR="00E618BB" w:rsidRPr="00C352A5" w:rsidRDefault="00905AF8" w:rsidP="00C352A5">
      <w:pPr>
        <w:rPr>
          <w:rFonts w:asciiTheme="minorHAnsi" w:hAnsiTheme="minorHAnsi"/>
          <w:color w:val="000000" w:themeColor="text1"/>
        </w:rPr>
      </w:pPr>
      <w:r>
        <w:rPr>
          <w:rFonts w:asciiTheme="minorHAnsi" w:hAnsiTheme="minorHAnsi"/>
          <w:color w:val="000000" w:themeColor="text1"/>
        </w:rPr>
        <w:t xml:space="preserve">Vorig schooljaar gingen </w:t>
      </w:r>
      <w:r w:rsidR="00815D9D">
        <w:rPr>
          <w:rFonts w:asciiTheme="minorHAnsi" w:hAnsiTheme="minorHAnsi"/>
          <w:color w:val="000000" w:themeColor="text1"/>
        </w:rPr>
        <w:t xml:space="preserve">we ‘Als pelgrims onderweg’. We beleefden die pelgrimstocht op alle mogelijke manieren en vele verschillende plaatsen. De jaarthema-affiche was de gids op onze tocht. </w:t>
      </w:r>
      <w:r w:rsidR="00947D69">
        <w:rPr>
          <w:rFonts w:asciiTheme="minorHAnsi" w:hAnsiTheme="minorHAnsi"/>
          <w:color w:val="000000" w:themeColor="text1"/>
        </w:rPr>
        <w:t>Met dat jaarthema maakten we ook de aansluiting bij het jubeljaar in de kerk</w:t>
      </w:r>
      <w:r w:rsidR="00935D59">
        <w:rPr>
          <w:rFonts w:asciiTheme="minorHAnsi" w:hAnsiTheme="minorHAnsi"/>
          <w:color w:val="000000" w:themeColor="text1"/>
        </w:rPr>
        <w:t xml:space="preserve"> als</w:t>
      </w:r>
      <w:r w:rsidR="00286F41">
        <w:rPr>
          <w:rFonts w:asciiTheme="minorHAnsi" w:hAnsiTheme="minorHAnsi"/>
          <w:color w:val="000000" w:themeColor="text1"/>
        </w:rPr>
        <w:t xml:space="preserve"> ‘Pelgrims van hoop’. </w:t>
      </w:r>
      <w:r w:rsidR="00286F41">
        <w:rPr>
          <w:rFonts w:asciiTheme="minorHAnsi" w:hAnsiTheme="minorHAnsi"/>
          <w:color w:val="000000" w:themeColor="text1"/>
        </w:rPr>
        <w:br/>
      </w:r>
      <w:r w:rsidR="00182101" w:rsidRPr="00A5645D">
        <w:rPr>
          <w:rFonts w:asciiTheme="minorHAnsi" w:hAnsiTheme="minorHAnsi"/>
          <w:color w:val="000000" w:themeColor="text1"/>
        </w:rPr>
        <w:t>Na elke pelgrimstocht kom</w:t>
      </w:r>
      <w:r w:rsidR="00935D59">
        <w:rPr>
          <w:rFonts w:asciiTheme="minorHAnsi" w:hAnsiTheme="minorHAnsi"/>
          <w:color w:val="000000" w:themeColor="text1"/>
        </w:rPr>
        <w:t xml:space="preserve">t de pelgrim ook </w:t>
      </w:r>
      <w:r w:rsidR="00182101" w:rsidRPr="00A5645D">
        <w:rPr>
          <w:rFonts w:asciiTheme="minorHAnsi" w:hAnsiTheme="minorHAnsi"/>
          <w:color w:val="000000" w:themeColor="text1"/>
        </w:rPr>
        <w:t xml:space="preserve">terug thuis, de plek waar </w:t>
      </w:r>
      <w:r w:rsidR="000A2842">
        <w:rPr>
          <w:rFonts w:asciiTheme="minorHAnsi" w:hAnsiTheme="minorHAnsi"/>
          <w:color w:val="000000" w:themeColor="text1"/>
        </w:rPr>
        <w:t>we</w:t>
      </w:r>
      <w:r w:rsidR="00182101" w:rsidRPr="00A5645D">
        <w:rPr>
          <w:rFonts w:asciiTheme="minorHAnsi" w:hAnsiTheme="minorHAnsi"/>
          <w:color w:val="000000" w:themeColor="text1"/>
        </w:rPr>
        <w:t xml:space="preserve"> tot rust </w:t>
      </w:r>
      <w:r w:rsidR="00463E34">
        <w:rPr>
          <w:rFonts w:asciiTheme="minorHAnsi" w:hAnsiTheme="minorHAnsi"/>
          <w:color w:val="000000" w:themeColor="text1"/>
        </w:rPr>
        <w:t xml:space="preserve">kunnen </w:t>
      </w:r>
      <w:r w:rsidR="00182101" w:rsidRPr="00A5645D">
        <w:rPr>
          <w:rFonts w:asciiTheme="minorHAnsi" w:hAnsiTheme="minorHAnsi"/>
          <w:color w:val="000000" w:themeColor="text1"/>
        </w:rPr>
        <w:t xml:space="preserve">komen na een tocht of wanneer </w:t>
      </w:r>
      <w:r w:rsidR="000A2842">
        <w:rPr>
          <w:rFonts w:asciiTheme="minorHAnsi" w:hAnsiTheme="minorHAnsi"/>
          <w:color w:val="000000" w:themeColor="text1"/>
        </w:rPr>
        <w:t>we</w:t>
      </w:r>
      <w:r w:rsidR="00182101" w:rsidRPr="00A5645D">
        <w:rPr>
          <w:rFonts w:asciiTheme="minorHAnsi" w:hAnsiTheme="minorHAnsi"/>
          <w:color w:val="000000" w:themeColor="text1"/>
        </w:rPr>
        <w:t xml:space="preserve"> even de weg kwijt wa</w:t>
      </w:r>
      <w:r w:rsidR="000A2842">
        <w:rPr>
          <w:rFonts w:asciiTheme="minorHAnsi" w:hAnsiTheme="minorHAnsi"/>
          <w:color w:val="000000" w:themeColor="text1"/>
        </w:rPr>
        <w:t>ren</w:t>
      </w:r>
      <w:r w:rsidR="00182101" w:rsidRPr="00A5645D">
        <w:rPr>
          <w:rFonts w:asciiTheme="minorHAnsi" w:hAnsiTheme="minorHAnsi"/>
          <w:color w:val="000000" w:themeColor="text1"/>
        </w:rPr>
        <w:t xml:space="preserve">. </w:t>
      </w:r>
      <w:r w:rsidR="006141D5">
        <w:rPr>
          <w:rFonts w:asciiTheme="minorHAnsi" w:hAnsiTheme="minorHAnsi"/>
          <w:color w:val="000000" w:themeColor="text1"/>
        </w:rPr>
        <w:t xml:space="preserve">Gesterkt door onze ervaringen als pelgrim is thuis </w:t>
      </w:r>
      <w:r w:rsidR="00675649">
        <w:rPr>
          <w:rFonts w:asciiTheme="minorHAnsi" w:hAnsiTheme="minorHAnsi"/>
          <w:color w:val="000000" w:themeColor="text1"/>
        </w:rPr>
        <w:t xml:space="preserve">niet meer dezelfde thuis als voorheen. </w:t>
      </w:r>
      <w:r w:rsidR="00463E34">
        <w:rPr>
          <w:rFonts w:asciiTheme="minorHAnsi" w:hAnsiTheme="minorHAnsi"/>
          <w:color w:val="000000" w:themeColor="text1"/>
        </w:rPr>
        <w:t>Da</w:t>
      </w:r>
      <w:r w:rsidR="00C352A5" w:rsidRPr="00A5645D">
        <w:rPr>
          <w:rFonts w:asciiTheme="minorHAnsi" w:hAnsiTheme="minorHAnsi"/>
          <w:color w:val="000000" w:themeColor="text1"/>
        </w:rPr>
        <w:t xml:space="preserve">t heeft met elke verandering in het leven te maken, zowel positief als negatief. </w:t>
      </w:r>
      <w:r w:rsidR="00C352A5">
        <w:rPr>
          <w:rFonts w:asciiTheme="minorHAnsi" w:hAnsiTheme="minorHAnsi"/>
          <w:color w:val="000000" w:themeColor="text1"/>
        </w:rPr>
        <w:t xml:space="preserve"> </w:t>
      </w:r>
      <w:r w:rsidR="008D6A7F" w:rsidRPr="00A5645D">
        <w:rPr>
          <w:rFonts w:asciiTheme="minorHAnsi" w:hAnsiTheme="minorHAnsi"/>
          <w:color w:val="000000" w:themeColor="text1"/>
        </w:rPr>
        <w:t>We zijn niet meer volledig dezelfde persoon als we terugkomen, of het nu van een reis is of gewoon uit vakantie. We komen ANDERS THUIS.</w:t>
      </w:r>
      <w:r w:rsidR="00775577">
        <w:rPr>
          <w:rFonts w:asciiTheme="minorHAnsi" w:hAnsiTheme="minorHAnsi"/>
          <w:color w:val="000000" w:themeColor="text1"/>
        </w:rPr>
        <w:br/>
      </w:r>
      <w:r w:rsidR="00775577" w:rsidRPr="00A5645D">
        <w:rPr>
          <w:rFonts w:asciiTheme="minorHAnsi" w:hAnsiTheme="minorHAnsi"/>
          <w:color w:val="000000" w:themeColor="text1"/>
        </w:rPr>
        <w:t>Voor iedereen kan die thuis ergens anders zijn. Jongeren vinden die soms op school.</w:t>
      </w:r>
      <w:r w:rsidR="00775577">
        <w:rPr>
          <w:rFonts w:asciiTheme="minorHAnsi" w:hAnsiTheme="minorHAnsi"/>
          <w:color w:val="000000" w:themeColor="text1"/>
        </w:rPr>
        <w:t xml:space="preserve"> </w:t>
      </w:r>
      <w:r w:rsidR="003633C0">
        <w:rPr>
          <w:rFonts w:asciiTheme="minorHAnsi" w:hAnsiTheme="minorHAnsi"/>
          <w:color w:val="000000" w:themeColor="text1"/>
        </w:rPr>
        <w:t>Zo zou je school ook een thuis kunnen noemen, maar ook een ‘andere thuis’.</w:t>
      </w:r>
    </w:p>
    <w:p w14:paraId="6C5A866E" w14:textId="0531DF67" w:rsidR="00E618BB" w:rsidRDefault="00753E9D" w:rsidP="00167A3C">
      <w:pPr>
        <w:jc w:val="both"/>
        <w:rPr>
          <w:color w:val="000000" w:themeColor="text1"/>
        </w:rPr>
      </w:pPr>
      <w:r>
        <w:rPr>
          <w:noProof/>
          <w:color w:val="000000" w:themeColor="text1"/>
        </w:rPr>
        <w:lastRenderedPageBreak/>
        <w:drawing>
          <wp:inline distT="0" distB="0" distL="0" distR="0" wp14:anchorId="655425D1" wp14:editId="1656F31B">
            <wp:extent cx="5759450" cy="8639175"/>
            <wp:effectExtent l="0" t="0" r="6350" b="0"/>
            <wp:docPr id="1958305869" name="Afbeelding 1" descr="Afbeelding met gebouw, buitenshuis, grond, ijz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05869" name="Afbeelding 1" descr="Afbeelding met gebouw, buitenshuis, grond, ijzer&#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5759450" cy="8639175"/>
                    </a:xfrm>
                    <a:prstGeom prst="rect">
                      <a:avLst/>
                    </a:prstGeom>
                  </pic:spPr>
                </pic:pic>
              </a:graphicData>
            </a:graphic>
          </wp:inline>
        </w:drawing>
      </w:r>
    </w:p>
    <w:p w14:paraId="796BBF90" w14:textId="17AD678B" w:rsidR="00753E9D" w:rsidRDefault="00753E9D" w:rsidP="00167A3C">
      <w:pPr>
        <w:jc w:val="both"/>
        <w:rPr>
          <w:color w:val="000000" w:themeColor="text1"/>
        </w:rPr>
      </w:pPr>
      <w:hyperlink r:id="rId18" w:history="1">
        <w:r w:rsidRPr="007B2C56">
          <w:rPr>
            <w:rStyle w:val="Hyperlink"/>
          </w:rPr>
          <w:t>https://pixabay.com/photos/pilgrim-pilgrim-staffs-jakobsweg-250370/</w:t>
        </w:r>
      </w:hyperlink>
    </w:p>
    <w:p w14:paraId="6CB37FA7" w14:textId="77777777" w:rsidR="00753E9D" w:rsidRPr="000F1F9E" w:rsidRDefault="00753E9D" w:rsidP="00167A3C">
      <w:pPr>
        <w:jc w:val="both"/>
        <w:rPr>
          <w:color w:val="000000" w:themeColor="text1"/>
        </w:rPr>
      </w:pPr>
    </w:p>
    <w:p w14:paraId="29C24195" w14:textId="7E5485E5" w:rsidR="00127428" w:rsidRPr="003153F0" w:rsidRDefault="00127428" w:rsidP="003153F0">
      <w:pPr>
        <w:pStyle w:val="Kop2"/>
      </w:pPr>
      <w:bookmarkStart w:id="5" w:name="_Toc199792144"/>
      <w:r w:rsidRPr="000F1F9E">
        <w:t>Overgang naar luisteren</w:t>
      </w:r>
      <w:bookmarkEnd w:id="5"/>
    </w:p>
    <w:p w14:paraId="4BDED2CC" w14:textId="4ED05E4B" w:rsidR="00DC4DF1" w:rsidRDefault="00DC4DF1" w:rsidP="008327B9">
      <w:pPr>
        <w:jc w:val="both"/>
        <w:rPr>
          <w:color w:val="000000" w:themeColor="text1"/>
        </w:rPr>
      </w:pPr>
      <w:r w:rsidRPr="00CF0220">
        <w:rPr>
          <w:color w:val="000000" w:themeColor="text1"/>
        </w:rPr>
        <w:t xml:space="preserve">Mensen </w:t>
      </w:r>
      <w:r w:rsidR="00CF0220">
        <w:rPr>
          <w:color w:val="000000" w:themeColor="text1"/>
        </w:rPr>
        <w:t>leven van verhalen en pelgrims hebben ook mee</w:t>
      </w:r>
      <w:r w:rsidR="00A61AE3">
        <w:rPr>
          <w:color w:val="000000" w:themeColor="text1"/>
        </w:rPr>
        <w:t xml:space="preserve">stal </w:t>
      </w:r>
      <w:r w:rsidR="00CF0220">
        <w:rPr>
          <w:color w:val="000000" w:themeColor="text1"/>
        </w:rPr>
        <w:t>heel wat verhalen te vert</w:t>
      </w:r>
      <w:r w:rsidR="00A61AE3">
        <w:rPr>
          <w:color w:val="000000" w:themeColor="text1"/>
        </w:rPr>
        <w:t xml:space="preserve">ellen. </w:t>
      </w:r>
      <w:r w:rsidR="003206FB">
        <w:rPr>
          <w:color w:val="000000" w:themeColor="text1"/>
        </w:rPr>
        <w:t xml:space="preserve">Christenen zijn pelgrims, ze worden daarom ook ‘mensen van de weg’ genoemd. </w:t>
      </w:r>
      <w:r w:rsidR="00487F79">
        <w:rPr>
          <w:color w:val="000000" w:themeColor="text1"/>
        </w:rPr>
        <w:t xml:space="preserve">De verhalen waar ze zich mee voeden zijn verzameld in </w:t>
      </w:r>
      <w:r w:rsidR="00D514A4">
        <w:rPr>
          <w:color w:val="000000" w:themeColor="text1"/>
        </w:rPr>
        <w:t>hun bronboek, de Bijbel.</w:t>
      </w:r>
    </w:p>
    <w:p w14:paraId="5D37BDD0" w14:textId="2128544C" w:rsidR="00076542" w:rsidRDefault="00076542" w:rsidP="008327B9">
      <w:pPr>
        <w:jc w:val="both"/>
        <w:rPr>
          <w:color w:val="000000" w:themeColor="text1"/>
        </w:rPr>
      </w:pPr>
      <w:r>
        <w:rPr>
          <w:color w:val="000000" w:themeColor="text1"/>
        </w:rPr>
        <w:t xml:space="preserve">Vandaag lezen we een verhaal </w:t>
      </w:r>
      <w:r w:rsidR="00492B56">
        <w:rPr>
          <w:color w:val="000000" w:themeColor="text1"/>
        </w:rPr>
        <w:t xml:space="preserve">waarin we horen dat </w:t>
      </w:r>
      <w:r w:rsidR="002E2E0A">
        <w:rPr>
          <w:color w:val="000000" w:themeColor="text1"/>
        </w:rPr>
        <w:t>iedereen mag thuiskomen b</w:t>
      </w:r>
      <w:r w:rsidR="00A16A7D">
        <w:rPr>
          <w:color w:val="000000" w:themeColor="text1"/>
        </w:rPr>
        <w:t>ij God. Zijn huis heeft voldoende kamers zodat iedereen ‘Anders thuis’ kan komen.</w:t>
      </w:r>
    </w:p>
    <w:p w14:paraId="280D4E9F" w14:textId="691D0426" w:rsidR="00D05707" w:rsidRDefault="00D05707" w:rsidP="00457A0D">
      <w:pPr>
        <w:rPr>
          <w:i/>
          <w:iCs/>
          <w:color w:val="000000" w:themeColor="text1"/>
        </w:rPr>
      </w:pPr>
      <w:r w:rsidRPr="00680FB5">
        <w:rPr>
          <w:i/>
          <w:iCs/>
          <w:color w:val="000000" w:themeColor="text1"/>
        </w:rPr>
        <w:t>We ontsteken een kaars vlakbij de plaats waar het Bijbelverhaal gelezen wordt.</w:t>
      </w:r>
      <w:r w:rsidRPr="000F1F9E">
        <w:rPr>
          <w:i/>
          <w:iCs/>
          <w:color w:val="000000" w:themeColor="text1"/>
        </w:rPr>
        <w:t xml:space="preserve"> </w:t>
      </w:r>
    </w:p>
    <w:p w14:paraId="38CDD59F" w14:textId="60CC0BB6" w:rsidR="00833EE4" w:rsidRDefault="00C20AB1" w:rsidP="00457A0D">
      <w:pPr>
        <w:rPr>
          <w:color w:val="000000" w:themeColor="text1"/>
        </w:rPr>
      </w:pPr>
      <w:r>
        <w:rPr>
          <w:noProof/>
          <w:color w:val="000000" w:themeColor="text1"/>
        </w:rPr>
        <w:drawing>
          <wp:inline distT="0" distB="0" distL="0" distR="0" wp14:anchorId="0EEA31FE" wp14:editId="2FD2EC0F">
            <wp:extent cx="5759450" cy="3869690"/>
            <wp:effectExtent l="0" t="0" r="6350" b="3810"/>
            <wp:docPr id="577493965" name="Afbeelding 5" descr="Afbeelding met kaars, boek, was,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93965" name="Afbeelding 5" descr="Afbeelding met kaars, boek, was, overdek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869690"/>
                    </a:xfrm>
                    <a:prstGeom prst="rect">
                      <a:avLst/>
                    </a:prstGeom>
                  </pic:spPr>
                </pic:pic>
              </a:graphicData>
            </a:graphic>
          </wp:inline>
        </w:drawing>
      </w:r>
    </w:p>
    <w:p w14:paraId="03BFE4FA" w14:textId="092BEC5C" w:rsidR="00C20AB1" w:rsidRDefault="00C20AB1" w:rsidP="00457A0D">
      <w:pPr>
        <w:rPr>
          <w:color w:val="000000" w:themeColor="text1"/>
        </w:rPr>
      </w:pPr>
      <w:hyperlink r:id="rId20" w:history="1">
        <w:r w:rsidRPr="00337775">
          <w:rPr>
            <w:rStyle w:val="Hyperlink"/>
          </w:rPr>
          <w:t>https://pixabay.com/photos/read-a-book-candle-bible-2890857/</w:t>
        </w:r>
      </w:hyperlink>
    </w:p>
    <w:p w14:paraId="6E2BEDFA" w14:textId="381191ED" w:rsidR="00127428" w:rsidRPr="000F1F9E" w:rsidRDefault="00127428" w:rsidP="00127428">
      <w:pPr>
        <w:pStyle w:val="Kop1"/>
        <w:rPr>
          <w:color w:val="000000" w:themeColor="text1"/>
        </w:rPr>
      </w:pPr>
      <w:bookmarkStart w:id="6" w:name="_Toc199792145"/>
      <w:r w:rsidRPr="000F1F9E">
        <w:rPr>
          <w:color w:val="000000" w:themeColor="text1"/>
        </w:rPr>
        <w:t>Luisteren</w:t>
      </w:r>
      <w:bookmarkEnd w:id="6"/>
    </w:p>
    <w:p w14:paraId="3D160022" w14:textId="3C66A91C" w:rsidR="00127428" w:rsidRPr="000F1F9E" w:rsidRDefault="00127428" w:rsidP="00127428">
      <w:pPr>
        <w:pStyle w:val="Kop2"/>
        <w:rPr>
          <w:color w:val="000000" w:themeColor="text1"/>
        </w:rPr>
      </w:pPr>
      <w:bookmarkStart w:id="7" w:name="_Toc199792146"/>
      <w:r w:rsidRPr="000F1F9E">
        <w:rPr>
          <w:color w:val="000000" w:themeColor="text1"/>
        </w:rPr>
        <w:t>Bijbelverhaal</w:t>
      </w:r>
      <w:bookmarkEnd w:id="7"/>
    </w:p>
    <w:p w14:paraId="76AECA7D" w14:textId="77777777" w:rsidR="00D562B2" w:rsidRPr="00D562B2" w:rsidRDefault="00D562B2" w:rsidP="00D562B2">
      <w:pPr>
        <w:rPr>
          <w:rFonts w:cs="Gill Sans"/>
          <w:b/>
          <w:bCs/>
          <w:color w:val="111111"/>
          <w:u w:val="single"/>
          <w:shd w:val="clear" w:color="auto" w:fill="FFFFF8"/>
        </w:rPr>
      </w:pPr>
      <w:r w:rsidRPr="00D562B2">
        <w:rPr>
          <w:rFonts w:cs="Gill Sans"/>
          <w:b/>
          <w:bCs/>
          <w:color w:val="111111"/>
          <w:u w:val="single"/>
          <w:shd w:val="clear" w:color="auto" w:fill="FFFFF8"/>
        </w:rPr>
        <w:t>Ik ben de weg (In het huis van mijn Vader zijn veel kamers) – Joh.14,1-12</w:t>
      </w:r>
    </w:p>
    <w:p w14:paraId="52722D67" w14:textId="6936076B" w:rsidR="001146EA" w:rsidRPr="007A0EB7" w:rsidRDefault="00D562B2" w:rsidP="00A90E08">
      <w:r w:rsidRPr="00E97293">
        <w:rPr>
          <w:vertAlign w:val="superscript"/>
        </w:rPr>
        <w:t>1</w:t>
      </w:r>
      <w:r w:rsidRPr="00E97293">
        <w:t xml:space="preserve">Wees niet ongerust, maar vertrouw op God en op Mij. </w:t>
      </w:r>
      <w:r w:rsidRPr="00E97293">
        <w:rPr>
          <w:vertAlign w:val="superscript"/>
        </w:rPr>
        <w:t>2</w:t>
      </w:r>
      <w:r w:rsidRPr="00E97293">
        <w:t xml:space="preserve">In het huis van mijn Vader zijn veel kamers; zou Ik anders gezegd hebben dat Ik een plaats voor jullie gereed zal maken? </w:t>
      </w:r>
      <w:r w:rsidRPr="00E97293">
        <w:rPr>
          <w:vertAlign w:val="superscript"/>
        </w:rPr>
        <w:t>3</w:t>
      </w:r>
      <w:r w:rsidRPr="00E97293">
        <w:t xml:space="preserve">Wanneer Ik een plaats voor jullie gereedgemaakt heb, kom Ik terug. Dan zal Ik jullie met me meenemen, en dan zullen jullie zijn waar Ik ben. </w:t>
      </w:r>
      <w:r w:rsidRPr="00E97293">
        <w:rPr>
          <w:vertAlign w:val="superscript"/>
        </w:rPr>
        <w:t>4</w:t>
      </w:r>
      <w:r w:rsidRPr="00E97293">
        <w:t xml:space="preserve">Jullie kennen de weg naar waar Ik heen ga.’ </w:t>
      </w:r>
      <w:r w:rsidRPr="00E97293">
        <w:rPr>
          <w:vertAlign w:val="superscript"/>
        </w:rPr>
        <w:t>5</w:t>
      </w:r>
      <w:r w:rsidRPr="00E97293">
        <w:t xml:space="preserve">Toen zei Tomas: ‘Wij weten niet eens waar U naartoe gaat, Heer, hoe zouden we dan de weg daarheen kunnen weten?’ </w:t>
      </w:r>
      <w:r w:rsidRPr="00E97293">
        <w:rPr>
          <w:vertAlign w:val="superscript"/>
        </w:rPr>
        <w:t>6</w:t>
      </w:r>
      <w:r w:rsidRPr="00E97293">
        <w:t xml:space="preserve">Jezus zei: ‘Ik ben de weg, de waarheid en het leven. Niemand kan bij de Vader komen dan door Mij. </w:t>
      </w:r>
      <w:r w:rsidRPr="00E97293">
        <w:rPr>
          <w:vertAlign w:val="superscript"/>
        </w:rPr>
        <w:t>7</w:t>
      </w:r>
      <w:r w:rsidRPr="00E97293">
        <w:t xml:space="preserve">Als jullie Mij kennen zullen jullie ook mijn Vader kennen, en vanaf nu kennen jullie Hem, want jullie hebben Hem zelf gezien.’ </w:t>
      </w:r>
      <w:r w:rsidRPr="00E97293">
        <w:rPr>
          <w:vertAlign w:val="superscript"/>
        </w:rPr>
        <w:t>8</w:t>
      </w:r>
      <w:r w:rsidRPr="00E97293">
        <w:t xml:space="preserve">Daarop zei Filippus: ‘Laat ons de Vader zien, Heer, meer verlangen we niet.’ </w:t>
      </w:r>
      <w:r w:rsidRPr="00E97293">
        <w:rPr>
          <w:vertAlign w:val="superscript"/>
        </w:rPr>
        <w:t>9</w:t>
      </w:r>
      <w:r w:rsidRPr="00E97293">
        <w:t xml:space="preserve">Jezus zei: ‘Ik ben nu al zo lang bij jullie, en nog ken je Me niet, Filippus? Wie Mij gezien heeft, heeft de Vader gezien. Waarom vraag je dan om de Vader te mogen zien? </w:t>
      </w:r>
      <w:r w:rsidRPr="00E97293">
        <w:rPr>
          <w:vertAlign w:val="superscript"/>
        </w:rPr>
        <w:t>10</w:t>
      </w:r>
      <w:r w:rsidRPr="00E97293">
        <w:t xml:space="preserve">Geloof je niet dat </w:t>
      </w:r>
      <w:r w:rsidRPr="00E97293">
        <w:lastRenderedPageBreak/>
        <w:t xml:space="preserve">Ik in de Vader ben en dat de Vader in Mij is? Ik spreek niet namens mezelf als Ik tegen jullie spreek, maar de Vader, die in Mij blijft, doet zijn werk door Mij. </w:t>
      </w:r>
      <w:r w:rsidRPr="00E97293">
        <w:rPr>
          <w:vertAlign w:val="superscript"/>
        </w:rPr>
        <w:t>11</w:t>
      </w:r>
      <w:r w:rsidRPr="00E97293">
        <w:t xml:space="preserve">Geloof Me: Ik ben in de Vader en de Vader is in Mij. Als je Mij niet gelooft, geloof het dan om wat Hij doet. </w:t>
      </w:r>
      <w:r w:rsidRPr="00E97293">
        <w:rPr>
          <w:vertAlign w:val="superscript"/>
        </w:rPr>
        <w:t>12</w:t>
      </w:r>
      <w:r w:rsidRPr="00E97293">
        <w:t>Werkelijk, Ik verzeker jullie, wie op Mij vertrouwt zal hetzelfde doen als Ik, en zelfs meer dan dat, Ik ga immers naar de Vader.</w:t>
      </w:r>
    </w:p>
    <w:p w14:paraId="0EFC5ED5" w14:textId="02B1145C" w:rsidR="00127428" w:rsidRPr="000F1F9E" w:rsidRDefault="00127428" w:rsidP="00127428">
      <w:pPr>
        <w:pStyle w:val="Kop2"/>
        <w:rPr>
          <w:color w:val="000000" w:themeColor="text1"/>
        </w:rPr>
      </w:pPr>
      <w:bookmarkStart w:id="8" w:name="_Toc199792147"/>
      <w:r w:rsidRPr="000F1F9E">
        <w:rPr>
          <w:color w:val="000000" w:themeColor="text1"/>
        </w:rPr>
        <w:t>Duiding</w:t>
      </w:r>
      <w:r w:rsidR="009632F2" w:rsidRPr="000F1F9E">
        <w:rPr>
          <w:color w:val="000000" w:themeColor="text1"/>
        </w:rPr>
        <w:t xml:space="preserve"> </w:t>
      </w:r>
      <w:r w:rsidR="009632F2" w:rsidRPr="000F1F9E">
        <w:rPr>
          <w:i/>
          <w:iCs/>
          <w:color w:val="000000" w:themeColor="text1"/>
        </w:rPr>
        <w:t>(uit Leeftocht</w:t>
      </w:r>
      <w:r w:rsidR="001D22F2">
        <w:rPr>
          <w:i/>
          <w:iCs/>
          <w:color w:val="000000" w:themeColor="text1"/>
        </w:rPr>
        <w:t>, startnummer</w:t>
      </w:r>
      <w:r w:rsidR="009632F2" w:rsidRPr="000F1F9E">
        <w:rPr>
          <w:i/>
          <w:iCs/>
          <w:color w:val="000000" w:themeColor="text1"/>
        </w:rPr>
        <w:t>)</w:t>
      </w:r>
      <w:bookmarkEnd w:id="8"/>
    </w:p>
    <w:p w14:paraId="543EBC96" w14:textId="77777777" w:rsidR="001D22F2" w:rsidRPr="007A0EB7" w:rsidRDefault="001D22F2" w:rsidP="007A0EB7">
      <w:pPr>
        <w:rPr>
          <w:b/>
          <w:bCs/>
        </w:rPr>
      </w:pPr>
      <w:r w:rsidRPr="007A0EB7">
        <w:rPr>
          <w:b/>
          <w:bCs/>
        </w:rPr>
        <w:t>Gods huis</w:t>
      </w:r>
    </w:p>
    <w:p w14:paraId="05D59745" w14:textId="77777777" w:rsidR="001D22F2" w:rsidRPr="007A0EB7" w:rsidRDefault="001D22F2" w:rsidP="007A0EB7">
      <w:r w:rsidRPr="007A0EB7">
        <w:t xml:space="preserve">Je kunt je afvragen waar Gods huis staat. Is het de tempel die in Jeruzalem stond, of de Sint-Pietersbasiliek in Rome of … ? Je kan op zoek gaan naar de plek waar jij God het dichtst bij jou voelt. Dat hoeft geen gebouw te zijn, God is overal. ‘Bij God is ook een plek voor jou’, zegt Jezus. Gods hart is ontzettend groot. Daar passen eindeloos veel mensen in, van alle kleuren, soorten en maten. Ook jij. Je bent er welkom, hier en nu. God zegt ons toe: ‘Ik zal er zijn voor jou, waar jij bent.’ </w:t>
      </w:r>
    </w:p>
    <w:p w14:paraId="4B1123D7" w14:textId="77777777" w:rsidR="001D22F2" w:rsidRPr="007A0EB7" w:rsidRDefault="001D22F2" w:rsidP="007A0EB7">
      <w:pPr>
        <w:rPr>
          <w:b/>
          <w:bCs/>
        </w:rPr>
      </w:pPr>
      <w:r w:rsidRPr="007A0EB7">
        <w:rPr>
          <w:b/>
          <w:bCs/>
        </w:rPr>
        <w:t>De weg</w:t>
      </w:r>
    </w:p>
    <w:p w14:paraId="62589B71" w14:textId="63678F9B" w:rsidR="001D22F2" w:rsidRPr="007A0EB7" w:rsidRDefault="001D22F2" w:rsidP="007A0EB7">
      <w:r w:rsidRPr="007A0EB7">
        <w:t>Tomas vraagt zich af hoe hij de route vindt naar het huis van de Vader. Een adres zou handig zijn. ‘Wel’, zegt Jezus: ‘Ik ben de weg.’ Jezus is de route naar God. Als je God beter wilt leren kennen, zul je ontdekken dat niemand die route zo goed kent als Jezus. Hij kent ze van binnenuit, Hij leeft ze voor … Hij ís gewoon die route. Als je God wil leren kennen, begin dan bij Jezus. Hij kent zijn Vader door en door, dus als je naar Hem kijkt, als je de verhalen over Hem tot je laat doordringen, als je met mensen omgaat die iets van zijn karakter hebben, dan ontdek je uiteindelijk het meest over God.  </w:t>
      </w:r>
    </w:p>
    <w:p w14:paraId="7C503003" w14:textId="77777777" w:rsidR="001D22F2" w:rsidRPr="007A0EB7" w:rsidRDefault="001D22F2" w:rsidP="007A0EB7">
      <w:pPr>
        <w:rPr>
          <w:b/>
          <w:bCs/>
        </w:rPr>
      </w:pPr>
      <w:r w:rsidRPr="007A0EB7">
        <w:rPr>
          <w:b/>
          <w:bCs/>
        </w:rPr>
        <w:t>Andere wegen</w:t>
      </w:r>
    </w:p>
    <w:p w14:paraId="0E07D3B0" w14:textId="20FBDD84" w:rsidR="001D22F2" w:rsidRPr="007A0EB7" w:rsidRDefault="001D22F2" w:rsidP="007A0EB7">
      <w:r w:rsidRPr="007A0EB7">
        <w:t xml:space="preserve">Ook andere mensen die Jezus nooit bewust hebben gekend, kunnen God ontdekken. De Oudtestamentische Abraham heeft Jezus nooit ontmoet, toch kende hij God. Mozes toonde Gods volk de weg naar het Beloofde Land. Heel veel mensen die Jezus niet bij naam kennen, zijn dicht bij God. De wegen naar God zijn eindeloos. Raimon Panikkar </w:t>
      </w:r>
      <w:r w:rsidR="00F549F7">
        <w:t>(een Spaans</w:t>
      </w:r>
      <w:r w:rsidR="007E7081">
        <w:t xml:space="preserve">e priester) </w:t>
      </w:r>
      <w:r w:rsidRPr="007A0EB7">
        <w:t xml:space="preserve">roept op tot interreligieuze dialoog. Hij zegt: ‘Ieder van ons neemt deel aan de waarheid. De waarde van de dialoog tussen de verschillende religies is dat ik inzie dat er andere vensters, andere perspectieven zijn. Als Jezus zegt ‘Ik ben de Waarheid’ dan nodigt Hij mij uit de weg te gaan die naar het leven leidt.’ </w:t>
      </w:r>
    </w:p>
    <w:p w14:paraId="5D50B458" w14:textId="77777777" w:rsidR="001D22F2" w:rsidRPr="007A0EB7" w:rsidRDefault="001D22F2" w:rsidP="007A0EB7">
      <w:pPr>
        <w:rPr>
          <w:b/>
          <w:bCs/>
        </w:rPr>
      </w:pPr>
      <w:r w:rsidRPr="007A0EB7">
        <w:rPr>
          <w:b/>
          <w:bCs/>
        </w:rPr>
        <w:t>Anders thuis</w:t>
      </w:r>
    </w:p>
    <w:p w14:paraId="7C2370A7" w14:textId="77777777" w:rsidR="001D22F2" w:rsidRPr="007A0EB7" w:rsidRDefault="001D22F2" w:rsidP="007A0EB7">
      <w:r w:rsidRPr="007A0EB7">
        <w:t xml:space="preserve">De weg naar Gods huis kan iedereen gaan. De uitnodiging ligt er, iedereen is welkom. Je mag er helemaal jezelf zijn, je mag er anders thuis komen!  </w:t>
      </w:r>
    </w:p>
    <w:p w14:paraId="5201841F" w14:textId="005614C6" w:rsidR="00E618BB" w:rsidRDefault="00C66396" w:rsidP="008527F9">
      <w:pPr>
        <w:jc w:val="both"/>
        <w:rPr>
          <w:color w:val="000000" w:themeColor="text1"/>
        </w:rPr>
      </w:pPr>
      <w:r>
        <w:rPr>
          <w:noProof/>
          <w:color w:val="000000" w:themeColor="text1"/>
        </w:rPr>
        <w:lastRenderedPageBreak/>
        <w:drawing>
          <wp:inline distT="0" distB="0" distL="0" distR="0" wp14:anchorId="01679CF7" wp14:editId="33DC7BB7">
            <wp:extent cx="5759450" cy="3842385"/>
            <wp:effectExtent l="0" t="0" r="6350" b="5715"/>
            <wp:docPr id="1276379068" name="Afbeelding 3" descr="Afbeelding met hemel, buitenshuis, stadslandschap, horiz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79068" name="Afbeelding 3" descr="Afbeelding met hemel, buitenshuis, stadslandschap, horizon&#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5759450" cy="3842385"/>
                    </a:xfrm>
                    <a:prstGeom prst="rect">
                      <a:avLst/>
                    </a:prstGeom>
                  </pic:spPr>
                </pic:pic>
              </a:graphicData>
            </a:graphic>
          </wp:inline>
        </w:drawing>
      </w:r>
    </w:p>
    <w:p w14:paraId="36608418" w14:textId="0CB0B449" w:rsidR="00C66396" w:rsidRDefault="00C66396" w:rsidP="008527F9">
      <w:pPr>
        <w:jc w:val="both"/>
        <w:rPr>
          <w:color w:val="000000" w:themeColor="text1"/>
        </w:rPr>
      </w:pPr>
      <w:hyperlink r:id="rId22" w:history="1">
        <w:r w:rsidRPr="007B2C56">
          <w:rPr>
            <w:rStyle w:val="Hyperlink"/>
          </w:rPr>
          <w:t>https://pixabay.com/photos/buildings-illuminated-skyline-1870010/</w:t>
        </w:r>
      </w:hyperlink>
      <w:r>
        <w:rPr>
          <w:color w:val="000000" w:themeColor="text1"/>
        </w:rPr>
        <w:t xml:space="preserve"> </w:t>
      </w:r>
    </w:p>
    <w:p w14:paraId="69D2DEF0" w14:textId="3BB8A5C7" w:rsidR="007723F0" w:rsidRDefault="007723F0" w:rsidP="008527F9">
      <w:pPr>
        <w:jc w:val="both"/>
        <w:rPr>
          <w:color w:val="000000" w:themeColor="text1"/>
        </w:rPr>
      </w:pPr>
      <w:r>
        <w:rPr>
          <w:noProof/>
          <w:color w:val="000000" w:themeColor="text1"/>
        </w:rPr>
        <w:drawing>
          <wp:inline distT="0" distB="0" distL="0" distR="0" wp14:anchorId="35BC8B3A" wp14:editId="72012C6E">
            <wp:extent cx="5759450" cy="3839845"/>
            <wp:effectExtent l="0" t="0" r="6350" b="0"/>
            <wp:docPr id="839647118" name="Afbeelding 4" descr="Afbeelding met buitenshuis, wolk, wolken, n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47118" name="Afbeelding 4" descr="Afbeelding met buitenshuis, wolk, wolken, natuur&#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96B8D41" w14:textId="70DEB2F5" w:rsidR="001207CC" w:rsidRDefault="001207CC" w:rsidP="008527F9">
      <w:pPr>
        <w:jc w:val="both"/>
        <w:rPr>
          <w:color w:val="000000" w:themeColor="text1"/>
        </w:rPr>
      </w:pPr>
      <w:hyperlink r:id="rId24" w:history="1">
        <w:r w:rsidRPr="007B2C56">
          <w:rPr>
            <w:rStyle w:val="Hyperlink"/>
          </w:rPr>
          <w:t>https://pixabay.com/photos/cloud-heart-heaven-blue-white-600224/</w:t>
        </w:r>
      </w:hyperlink>
      <w:r>
        <w:rPr>
          <w:color w:val="000000" w:themeColor="text1"/>
        </w:rPr>
        <w:t xml:space="preserve"> </w:t>
      </w:r>
    </w:p>
    <w:p w14:paraId="6505D0F9" w14:textId="77777777" w:rsidR="009F5C5F" w:rsidRPr="000F1F9E" w:rsidRDefault="009F5C5F" w:rsidP="008527F9">
      <w:pPr>
        <w:jc w:val="both"/>
        <w:rPr>
          <w:color w:val="000000" w:themeColor="text1"/>
        </w:rPr>
      </w:pPr>
    </w:p>
    <w:p w14:paraId="75E5E728" w14:textId="22CE9EDE" w:rsidR="00127428" w:rsidRPr="000F1F9E" w:rsidRDefault="008864EB" w:rsidP="00127428">
      <w:pPr>
        <w:pStyle w:val="Kop2"/>
        <w:rPr>
          <w:color w:val="000000" w:themeColor="text1"/>
        </w:rPr>
      </w:pPr>
      <w:bookmarkStart w:id="9" w:name="_Toc199792148"/>
      <w:r>
        <w:rPr>
          <w:color w:val="000000" w:themeColor="text1"/>
        </w:rPr>
        <w:lastRenderedPageBreak/>
        <w:t>Mogelijkheid tot creatieve verwerking</w:t>
      </w:r>
      <w:bookmarkEnd w:id="9"/>
    </w:p>
    <w:p w14:paraId="5D9A251E" w14:textId="77777777" w:rsidR="006C39A7" w:rsidRPr="007A0EB7" w:rsidRDefault="006C39A7" w:rsidP="00CC5C83">
      <w:pPr>
        <w:jc w:val="both"/>
        <w:rPr>
          <w:b/>
          <w:bCs/>
          <w:color w:val="000000" w:themeColor="text1"/>
        </w:rPr>
      </w:pPr>
      <w:r w:rsidRPr="007A0EB7">
        <w:rPr>
          <w:b/>
          <w:bCs/>
          <w:color w:val="000000" w:themeColor="text1"/>
        </w:rPr>
        <w:t>Voorstel 1:</w:t>
      </w:r>
    </w:p>
    <w:p w14:paraId="6941CC8B" w14:textId="796DC999" w:rsidR="006C39A7" w:rsidRDefault="006C39A7" w:rsidP="00CC5C83">
      <w:pPr>
        <w:jc w:val="both"/>
        <w:rPr>
          <w:color w:val="000000" w:themeColor="text1"/>
        </w:rPr>
      </w:pPr>
      <w:r>
        <w:rPr>
          <w:color w:val="000000" w:themeColor="text1"/>
        </w:rPr>
        <w:t xml:space="preserve">Het jaarthema is ‘Anders thuis’. Nadat we vorig schooljaar ‘Als pelgrims onderweg’ zijn geweest, komen we nu terug thuis. Maar onze tocht heeft iedereen het afgelopen </w:t>
      </w:r>
      <w:r w:rsidR="007E7081">
        <w:rPr>
          <w:color w:val="000000" w:themeColor="text1"/>
        </w:rPr>
        <w:t>s</w:t>
      </w:r>
      <w:r>
        <w:rPr>
          <w:color w:val="000000" w:themeColor="text1"/>
        </w:rPr>
        <w:t>chooljaar een beetje veranderd. Vraag aan de leerlingen om even te vertellen hoe of waarin het afgelopen schooljaar hen veranderd heeft. Dit kan je ook doen door hen een voorwerp te laten meebrengen dat hier iets over vertelt.</w:t>
      </w:r>
    </w:p>
    <w:p w14:paraId="1E69F5A6" w14:textId="696B8BC6" w:rsidR="00CC3B7C" w:rsidRDefault="00CC3B7C" w:rsidP="00CC5C83">
      <w:pPr>
        <w:jc w:val="both"/>
        <w:rPr>
          <w:color w:val="000000" w:themeColor="text1"/>
        </w:rPr>
      </w:pPr>
      <w:r>
        <w:rPr>
          <w:noProof/>
          <w:color w:val="000000" w:themeColor="text1"/>
        </w:rPr>
        <w:drawing>
          <wp:inline distT="0" distB="0" distL="0" distR="0" wp14:anchorId="5DDE18FF" wp14:editId="6E279C1F">
            <wp:extent cx="5759450" cy="3851910"/>
            <wp:effectExtent l="0" t="0" r="6350" b="0"/>
            <wp:docPr id="542495020" name="Afbeelding 5" descr="Afbeelding met persoon, groente, hand, vasthoud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5020" name="Afbeelding 5" descr="Afbeelding met persoon, groente, hand, vasthouden&#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5759450" cy="3851910"/>
                    </a:xfrm>
                    <a:prstGeom prst="rect">
                      <a:avLst/>
                    </a:prstGeom>
                  </pic:spPr>
                </pic:pic>
              </a:graphicData>
            </a:graphic>
          </wp:inline>
        </w:drawing>
      </w:r>
    </w:p>
    <w:p w14:paraId="2AA7BDE1" w14:textId="499B2D3D" w:rsidR="00CC3B7C" w:rsidRDefault="00CC3B7C" w:rsidP="00CC5C83">
      <w:pPr>
        <w:jc w:val="both"/>
        <w:rPr>
          <w:color w:val="000000" w:themeColor="text1"/>
        </w:rPr>
      </w:pPr>
      <w:hyperlink r:id="rId26" w:history="1">
        <w:r w:rsidRPr="007B2C56">
          <w:rPr>
            <w:rStyle w:val="Hyperlink"/>
          </w:rPr>
          <w:t>https://pixabay.com/photos/hands-macro-plant-soil-grow-life-1838658/</w:t>
        </w:r>
      </w:hyperlink>
      <w:r>
        <w:rPr>
          <w:color w:val="000000" w:themeColor="text1"/>
        </w:rPr>
        <w:t xml:space="preserve"> </w:t>
      </w:r>
    </w:p>
    <w:p w14:paraId="66296BFA" w14:textId="0BB7F92D" w:rsidR="006C39A7" w:rsidRPr="007A0EB7" w:rsidRDefault="006C39A7" w:rsidP="00CC5C83">
      <w:pPr>
        <w:jc w:val="both"/>
        <w:rPr>
          <w:b/>
          <w:bCs/>
          <w:color w:val="000000" w:themeColor="text1"/>
        </w:rPr>
      </w:pPr>
      <w:r w:rsidRPr="007A0EB7">
        <w:rPr>
          <w:b/>
          <w:bCs/>
          <w:color w:val="000000" w:themeColor="text1"/>
        </w:rPr>
        <w:t>Voorstel 2:</w:t>
      </w:r>
    </w:p>
    <w:p w14:paraId="47B2513E" w14:textId="73828117" w:rsidR="008864EB" w:rsidRDefault="008864EB" w:rsidP="00CC5C83">
      <w:pPr>
        <w:jc w:val="both"/>
        <w:rPr>
          <w:color w:val="000000" w:themeColor="text1"/>
        </w:rPr>
      </w:pPr>
      <w:r>
        <w:rPr>
          <w:color w:val="000000" w:themeColor="text1"/>
        </w:rPr>
        <w:t xml:space="preserve">In Gods huis is er plaats voor iedereen. In het huis van de Vader zijn er vele kamers. Alle leerlingen krijgen nu een blad met de affiche van het jaarthema, maar wel met een blanco deur (zie laatste pagina of bijlage). Op het blanco vlak kunnen zij iets plaatsen dat typisch </w:t>
      </w:r>
      <w:r w:rsidR="00E57D26">
        <w:rPr>
          <w:color w:val="000000" w:themeColor="text1"/>
        </w:rPr>
        <w:t xml:space="preserve">is </w:t>
      </w:r>
      <w:r>
        <w:rPr>
          <w:color w:val="000000" w:themeColor="text1"/>
        </w:rPr>
        <w:t>voor hen. Dit kan door tekening, tekst, collage, … (afhankelijk van leeftijd of mogelijkheden van de leerlingen) Je kan dit ook als een opdracht vooraf geven om de sfeer van de viering niet te verst</w:t>
      </w:r>
      <w:r w:rsidR="00495FAE">
        <w:rPr>
          <w:color w:val="000000" w:themeColor="text1"/>
        </w:rPr>
        <w:t>o</w:t>
      </w:r>
      <w:r>
        <w:rPr>
          <w:color w:val="000000" w:themeColor="text1"/>
        </w:rPr>
        <w:t xml:space="preserve">ren. </w:t>
      </w:r>
      <w:r>
        <w:rPr>
          <w:color w:val="000000" w:themeColor="text1"/>
        </w:rPr>
        <w:br/>
        <w:t>De persoonlijke werkjes kunnen nu op een deur in de ruimte ge</w:t>
      </w:r>
      <w:r w:rsidR="00495FAE">
        <w:rPr>
          <w:color w:val="000000" w:themeColor="text1"/>
        </w:rPr>
        <w:t>k</w:t>
      </w:r>
      <w:r>
        <w:rPr>
          <w:color w:val="000000" w:themeColor="text1"/>
        </w:rPr>
        <w:t>leefd worden. Je kan hiervoor een fysieke deur nemen of een deur tekenen op een groot blad.</w:t>
      </w:r>
      <w:r>
        <w:rPr>
          <w:color w:val="000000" w:themeColor="text1"/>
        </w:rPr>
        <w:br/>
        <w:t>Indien je dit wenst en</w:t>
      </w:r>
      <w:r w:rsidR="00C06DFB">
        <w:rPr>
          <w:color w:val="000000" w:themeColor="text1"/>
        </w:rPr>
        <w:t xml:space="preserve"> er tijd voor hebt</w:t>
      </w:r>
      <w:r w:rsidR="00495FAE">
        <w:rPr>
          <w:color w:val="000000" w:themeColor="text1"/>
        </w:rPr>
        <w:t>,</w:t>
      </w:r>
      <w:r w:rsidR="00C06DFB">
        <w:rPr>
          <w:color w:val="000000" w:themeColor="text1"/>
        </w:rPr>
        <w:t xml:space="preserve"> kan je nu even in gesprek gaan met de leerlingen en hen over hun blad laten vertellen. Dit kan een mooi</w:t>
      </w:r>
      <w:r w:rsidR="006C39A7">
        <w:rPr>
          <w:color w:val="000000" w:themeColor="text1"/>
        </w:rPr>
        <w:t>e</w:t>
      </w:r>
      <w:r w:rsidR="00C06DFB">
        <w:rPr>
          <w:color w:val="000000" w:themeColor="text1"/>
        </w:rPr>
        <w:t xml:space="preserve"> opstap zijn naar kennismaking bij het begin van het schooljaar.</w:t>
      </w:r>
    </w:p>
    <w:p w14:paraId="7672530E" w14:textId="182D971A" w:rsidR="006C39A7" w:rsidRDefault="006C39A7" w:rsidP="00CC5C83">
      <w:pPr>
        <w:jc w:val="both"/>
        <w:rPr>
          <w:color w:val="000000" w:themeColor="text1"/>
        </w:rPr>
      </w:pPr>
      <w:r>
        <w:rPr>
          <w:noProof/>
          <w:color w:val="000000" w:themeColor="text1"/>
        </w:rPr>
        <w:lastRenderedPageBreak/>
        <w:drawing>
          <wp:inline distT="0" distB="0" distL="0" distR="0" wp14:anchorId="280A83F5" wp14:editId="427E03FB">
            <wp:extent cx="1364371" cy="2243667"/>
            <wp:effectExtent l="0" t="0" r="0" b="4445"/>
            <wp:docPr id="1225528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28109" name="Afbeelding 12255281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3830" cy="2275666"/>
                    </a:xfrm>
                    <a:prstGeom prst="rect">
                      <a:avLst/>
                    </a:prstGeom>
                  </pic:spPr>
                </pic:pic>
              </a:graphicData>
            </a:graphic>
          </wp:inline>
        </w:drawing>
      </w:r>
    </w:p>
    <w:p w14:paraId="497EE77A" w14:textId="77777777" w:rsidR="003953BD" w:rsidRPr="000F1F9E" w:rsidRDefault="003953BD" w:rsidP="00CB45AC">
      <w:pPr>
        <w:jc w:val="both"/>
        <w:rPr>
          <w:color w:val="000000" w:themeColor="text1"/>
        </w:rPr>
      </w:pPr>
    </w:p>
    <w:p w14:paraId="4BA357D0" w14:textId="16D3805F" w:rsidR="00127428" w:rsidRPr="000F1F9E" w:rsidRDefault="00127428" w:rsidP="00127428">
      <w:pPr>
        <w:pStyle w:val="Kop1"/>
        <w:rPr>
          <w:color w:val="000000" w:themeColor="text1"/>
        </w:rPr>
      </w:pPr>
      <w:bookmarkStart w:id="10" w:name="_Toc199792149"/>
      <w:r w:rsidRPr="000F1F9E">
        <w:rPr>
          <w:color w:val="000000" w:themeColor="text1"/>
        </w:rPr>
        <w:t>Bidden</w:t>
      </w:r>
      <w:bookmarkEnd w:id="10"/>
    </w:p>
    <w:p w14:paraId="174F1CE2" w14:textId="4744ED48" w:rsidR="00127428" w:rsidRPr="000F1F9E" w:rsidRDefault="00127428" w:rsidP="00127428">
      <w:pPr>
        <w:pStyle w:val="Kop2"/>
        <w:rPr>
          <w:color w:val="000000" w:themeColor="text1"/>
        </w:rPr>
      </w:pPr>
      <w:bookmarkStart w:id="11" w:name="_Toc199792150"/>
      <w:r w:rsidRPr="000F1F9E">
        <w:rPr>
          <w:color w:val="000000" w:themeColor="text1"/>
        </w:rPr>
        <w:t>Voorbede</w:t>
      </w:r>
      <w:bookmarkEnd w:id="11"/>
    </w:p>
    <w:p w14:paraId="3B98C1E7" w14:textId="5E962DF1" w:rsidR="001E7EA2" w:rsidRDefault="00F85430" w:rsidP="00D05707">
      <w:pPr>
        <w:jc w:val="both"/>
        <w:rPr>
          <w:i/>
          <w:iCs/>
          <w:color w:val="000000" w:themeColor="text1"/>
        </w:rPr>
      </w:pPr>
      <w:r w:rsidRPr="001E7EA2">
        <w:rPr>
          <w:i/>
          <w:iCs/>
          <w:color w:val="000000" w:themeColor="text1"/>
        </w:rPr>
        <w:t xml:space="preserve">Als je een grote tekening van een huis </w:t>
      </w:r>
      <w:r w:rsidR="006B7866" w:rsidRPr="001E7EA2">
        <w:rPr>
          <w:i/>
          <w:iCs/>
          <w:color w:val="000000" w:themeColor="text1"/>
        </w:rPr>
        <w:t>hebt opgehangen</w:t>
      </w:r>
      <w:r w:rsidR="001E7EA2">
        <w:rPr>
          <w:i/>
          <w:iCs/>
          <w:color w:val="000000" w:themeColor="text1"/>
        </w:rPr>
        <w:t xml:space="preserve">, </w:t>
      </w:r>
      <w:r w:rsidR="006B7866" w:rsidRPr="001E7EA2">
        <w:rPr>
          <w:i/>
          <w:iCs/>
          <w:color w:val="000000" w:themeColor="text1"/>
        </w:rPr>
        <w:t>kan je vragen of iedere</w:t>
      </w:r>
      <w:r w:rsidR="0095188D" w:rsidRPr="001E7EA2">
        <w:rPr>
          <w:i/>
          <w:iCs/>
          <w:color w:val="000000" w:themeColor="text1"/>
        </w:rPr>
        <w:t xml:space="preserve"> </w:t>
      </w:r>
      <w:r w:rsidR="007C24DA" w:rsidRPr="001E7EA2">
        <w:rPr>
          <w:i/>
          <w:iCs/>
          <w:color w:val="000000" w:themeColor="text1"/>
        </w:rPr>
        <w:t>persoon die een voorbede leest</w:t>
      </w:r>
      <w:r w:rsidR="001E7EA2">
        <w:rPr>
          <w:i/>
          <w:iCs/>
          <w:color w:val="000000" w:themeColor="text1"/>
        </w:rPr>
        <w:t xml:space="preserve"> aansluitend </w:t>
      </w:r>
      <w:r w:rsidR="0095188D" w:rsidRPr="001E7EA2">
        <w:rPr>
          <w:i/>
          <w:iCs/>
          <w:color w:val="000000" w:themeColor="text1"/>
        </w:rPr>
        <w:t>een raam tekent in het huis. De ramen stellen dan de vele kamers voor.</w:t>
      </w:r>
      <w:r w:rsidR="007C24DA" w:rsidRPr="001E7EA2">
        <w:rPr>
          <w:i/>
          <w:iCs/>
          <w:color w:val="000000" w:themeColor="text1"/>
        </w:rPr>
        <w:t xml:space="preserve"> </w:t>
      </w:r>
    </w:p>
    <w:p w14:paraId="7921A1EF" w14:textId="6DECC286" w:rsidR="001E7EA2" w:rsidRPr="001E7EA2" w:rsidRDefault="001E7EA2" w:rsidP="00D05707">
      <w:pPr>
        <w:jc w:val="both"/>
        <w:rPr>
          <w:i/>
          <w:iCs/>
          <w:color w:val="000000" w:themeColor="text1"/>
        </w:rPr>
      </w:pPr>
      <w:r>
        <w:rPr>
          <w:i/>
          <w:iCs/>
          <w:color w:val="000000" w:themeColor="text1"/>
        </w:rPr>
        <w:t xml:space="preserve">Je kan ook </w:t>
      </w:r>
      <w:r w:rsidR="007350CD">
        <w:rPr>
          <w:i/>
          <w:iCs/>
          <w:color w:val="000000" w:themeColor="text1"/>
        </w:rPr>
        <w:t>eenvoudig een kaars laten ontsteken.</w:t>
      </w:r>
    </w:p>
    <w:p w14:paraId="74FA0157" w14:textId="4EFB2AE8" w:rsidR="001650B1" w:rsidRPr="007A0EB7" w:rsidRDefault="001650B1" w:rsidP="007A0EB7">
      <w:r w:rsidRPr="007A0EB7">
        <w:t>Laten we bidden tot God,</w:t>
      </w:r>
      <w:r w:rsidR="007A0EB7">
        <w:br/>
      </w:r>
      <w:r w:rsidRPr="007A0EB7">
        <w:t>in wiens huis plaats is voor velen.</w:t>
      </w:r>
    </w:p>
    <w:p w14:paraId="61F8B783" w14:textId="5BED4C7A" w:rsidR="001650B1" w:rsidRPr="007A0EB7" w:rsidRDefault="001650B1" w:rsidP="007A0EB7">
      <w:r w:rsidRPr="007A0EB7">
        <w:t>Om huizen waarin jong en oud</w:t>
      </w:r>
      <w:r w:rsidR="007A0EB7">
        <w:br/>
      </w:r>
      <w:r w:rsidRPr="007A0EB7">
        <w:t>op elkaar betrokken zijn</w:t>
      </w:r>
      <w:r w:rsidR="007A0EB7">
        <w:br/>
      </w:r>
      <w:r w:rsidRPr="007A0EB7">
        <w:t>in wederzijdse aanvaarding,</w:t>
      </w:r>
      <w:r w:rsidR="007A0EB7">
        <w:br/>
      </w:r>
      <w:r w:rsidRPr="007A0EB7">
        <w:t>behulpzaamheid en bemoediging.</w:t>
      </w:r>
      <w:r w:rsidR="007A0EB7">
        <w:br/>
      </w:r>
      <w:r w:rsidRPr="007A0EB7">
        <w:br/>
        <w:t>Om huizen met open deuren naar de omgeving,</w:t>
      </w:r>
      <w:r w:rsidR="007A0EB7">
        <w:br/>
      </w:r>
      <w:r w:rsidRPr="007A0EB7">
        <w:t>haarden van gastvrijheid</w:t>
      </w:r>
      <w:r w:rsidR="007A0EB7">
        <w:br/>
      </w:r>
      <w:r w:rsidRPr="007A0EB7">
        <w:t>en schuilplaatsen voor de mensen</w:t>
      </w:r>
      <w:r w:rsidR="007A0EB7">
        <w:br/>
      </w:r>
      <w:r w:rsidRPr="007A0EB7">
        <w:t>die van huis en haard zijn verjaagd.</w:t>
      </w:r>
    </w:p>
    <w:p w14:paraId="160B08B8" w14:textId="77777777" w:rsidR="007A0EB7" w:rsidRDefault="001650B1" w:rsidP="007A0EB7">
      <w:r w:rsidRPr="007A0EB7">
        <w:t>Om huizen waarin zieken, gehandicapten</w:t>
      </w:r>
      <w:r w:rsidR="007A0EB7">
        <w:br/>
      </w:r>
      <w:r w:rsidRPr="007A0EB7">
        <w:t>en mensen die zichzelf niet kunnen redden,</w:t>
      </w:r>
      <w:r w:rsidR="007A0EB7">
        <w:br/>
      </w:r>
      <w:r w:rsidRPr="007A0EB7">
        <w:t>verzorging en begeleiding ontvangen</w:t>
      </w:r>
      <w:r w:rsidR="007A0EB7">
        <w:br/>
      </w:r>
      <w:r w:rsidRPr="007A0EB7">
        <w:t>en waar ze gezelligheid kunnen beleven.</w:t>
      </w:r>
    </w:p>
    <w:p w14:paraId="1E618141" w14:textId="7BEF7648" w:rsidR="001650B1" w:rsidRPr="007A0EB7" w:rsidRDefault="001650B1" w:rsidP="007A0EB7">
      <w:r w:rsidRPr="007A0EB7">
        <w:br/>
        <w:t>Om huizen en plaatsen waar jongeren</w:t>
      </w:r>
      <w:r w:rsidR="007A0EB7">
        <w:br/>
      </w:r>
      <w:r w:rsidRPr="007A0EB7">
        <w:t>hun vrije tijd kunnen doorbrengen</w:t>
      </w:r>
      <w:r w:rsidR="007A0EB7">
        <w:br/>
      </w:r>
      <w:r w:rsidRPr="007A0EB7">
        <w:t>met activiteiten die hen aanspreken,</w:t>
      </w:r>
      <w:r w:rsidR="007A0EB7">
        <w:br/>
      </w:r>
      <w:r w:rsidRPr="007A0EB7">
        <w:t>en waar ze spelenderwijs</w:t>
      </w:r>
      <w:r w:rsidR="007A0EB7">
        <w:br/>
      </w:r>
      <w:r w:rsidRPr="007A0EB7">
        <w:t>maatschappelijke vaardigheden aanleren.</w:t>
      </w:r>
    </w:p>
    <w:p w14:paraId="5D330FA9" w14:textId="0B8E8AF4" w:rsidR="001650B1" w:rsidRPr="007A0EB7" w:rsidRDefault="001650B1" w:rsidP="007A0EB7">
      <w:r w:rsidRPr="007A0EB7">
        <w:br/>
        <w:t>Om huizen waarin de daklozen en zwervers</w:t>
      </w:r>
      <w:r w:rsidR="007A0EB7">
        <w:br/>
      </w:r>
      <w:r w:rsidRPr="007A0EB7">
        <w:t>beschutting vinden tegen de kou,</w:t>
      </w:r>
      <w:r w:rsidR="007A0EB7">
        <w:br/>
      </w:r>
      <w:r w:rsidRPr="007A0EB7">
        <w:lastRenderedPageBreak/>
        <w:t>een bed om te slapen,</w:t>
      </w:r>
      <w:r w:rsidR="007A0EB7">
        <w:br/>
      </w:r>
      <w:r w:rsidRPr="007A0EB7">
        <w:t>een tafel om te eten</w:t>
      </w:r>
      <w:r w:rsidR="007A0EB7">
        <w:br/>
      </w:r>
      <w:r w:rsidRPr="007A0EB7">
        <w:t>en mensen die naar hen luisteren.</w:t>
      </w:r>
    </w:p>
    <w:p w14:paraId="6B8CA6A0" w14:textId="7D3A30F5" w:rsidR="001650B1" w:rsidRPr="007A0EB7" w:rsidRDefault="001650B1" w:rsidP="007A0EB7">
      <w:r w:rsidRPr="007A0EB7">
        <w:br/>
        <w:t>Om huizen voor God,</w:t>
      </w:r>
      <w:r w:rsidR="007A0EB7">
        <w:br/>
      </w:r>
      <w:r w:rsidRPr="007A0EB7">
        <w:t>waarin gebeden en gevierd kan worden</w:t>
      </w:r>
      <w:r w:rsidR="007A0EB7">
        <w:br/>
      </w:r>
      <w:r w:rsidRPr="007A0EB7">
        <w:t>en waar mensen in de stilte</w:t>
      </w:r>
      <w:r w:rsidR="007A0EB7">
        <w:br/>
      </w:r>
      <w:r w:rsidRPr="007A0EB7">
        <w:t>hun noden en verlangens</w:t>
      </w:r>
      <w:r w:rsidR="007A0EB7">
        <w:br/>
      </w:r>
      <w:r w:rsidRPr="007A0EB7">
        <w:t>aan Hem kenbaar kunnen maken.</w:t>
      </w:r>
    </w:p>
    <w:p w14:paraId="32F40BEA" w14:textId="28A5CCA4" w:rsidR="001650B1" w:rsidRPr="007A0EB7" w:rsidRDefault="001650B1" w:rsidP="007A0EB7">
      <w:r w:rsidRPr="007A0EB7">
        <w:br/>
        <w:t>Heer onze God,</w:t>
      </w:r>
      <w:r w:rsidR="007A0EB7">
        <w:br/>
      </w:r>
      <w:r w:rsidRPr="007A0EB7">
        <w:t>in mensen komt Gij ons tegemoet,</w:t>
      </w:r>
      <w:r w:rsidR="007A0EB7">
        <w:br/>
      </w:r>
      <w:r w:rsidRPr="007A0EB7">
        <w:t>in hun gelaat kunnen wij U herkennen.</w:t>
      </w:r>
      <w:r w:rsidR="009B3522">
        <w:br/>
      </w:r>
      <w:r w:rsidRPr="007A0EB7">
        <w:t>Gij leert ons dat iedere vreemdeling</w:t>
      </w:r>
      <w:r w:rsidR="009B3522">
        <w:br/>
      </w:r>
      <w:r w:rsidRPr="007A0EB7">
        <w:t>die bij ons binnenkomt</w:t>
      </w:r>
      <w:r w:rsidR="009B3522">
        <w:br/>
      </w:r>
      <w:r w:rsidRPr="007A0EB7">
        <w:t>Uw profeet kan zijn,</w:t>
      </w:r>
      <w:r w:rsidR="009B3522">
        <w:br/>
      </w:r>
      <w:r w:rsidRPr="007A0EB7">
        <w:t>een engel, een boodschapper</w:t>
      </w:r>
      <w:r w:rsidR="009B3522">
        <w:br/>
      </w:r>
      <w:r w:rsidRPr="007A0EB7">
        <w:t>die zegt dat Gij nog altijd op zoek zijt</w:t>
      </w:r>
      <w:r w:rsidR="009B3522">
        <w:br/>
      </w:r>
      <w:r w:rsidRPr="007A0EB7">
        <w:t>naar een plek om bij de mensen te wonen.</w:t>
      </w:r>
    </w:p>
    <w:p w14:paraId="1DC293D4" w14:textId="7AA3034B" w:rsidR="001650B1" w:rsidRPr="007A0EB7" w:rsidRDefault="001650B1" w:rsidP="007A0EB7">
      <w:r w:rsidRPr="007A0EB7">
        <w:br/>
        <w:t>Wij willen daarom delen</w:t>
      </w:r>
      <w:r w:rsidR="009B3522">
        <w:br/>
      </w:r>
      <w:r w:rsidRPr="007A0EB7">
        <w:t>al wat wij hebben en zijn</w:t>
      </w:r>
      <w:r w:rsidR="009B3522">
        <w:br/>
      </w:r>
      <w:r w:rsidRPr="007A0EB7">
        <w:t>en zo samen werken</w:t>
      </w:r>
      <w:r w:rsidR="009B3522">
        <w:br/>
      </w:r>
      <w:r w:rsidRPr="007A0EB7">
        <w:t>aan een wereld waar ieder mensenkind</w:t>
      </w:r>
      <w:r w:rsidR="009B3522">
        <w:br/>
      </w:r>
      <w:r w:rsidRPr="007A0EB7">
        <w:t>kan thuiskomen en geborgen zijn. Amen.</w:t>
      </w:r>
    </w:p>
    <w:p w14:paraId="4CADE93B" w14:textId="5AC25F76" w:rsidR="001650B1" w:rsidRPr="009B3522" w:rsidRDefault="006C351E" w:rsidP="007A0EB7">
      <w:pPr>
        <w:rPr>
          <w:i/>
          <w:iCs/>
        </w:rPr>
      </w:pPr>
      <w:r w:rsidRPr="009B3522">
        <w:rPr>
          <w:i/>
          <w:iCs/>
        </w:rPr>
        <w:t>(</w:t>
      </w:r>
      <w:r w:rsidR="001650B1" w:rsidRPr="009B3522">
        <w:rPr>
          <w:i/>
          <w:iCs/>
        </w:rPr>
        <w:t>K. Pannekoek</w:t>
      </w:r>
      <w:r w:rsidRPr="009B3522">
        <w:rPr>
          <w:i/>
          <w:iCs/>
        </w:rPr>
        <w:t>)</w:t>
      </w:r>
    </w:p>
    <w:p w14:paraId="0AFDE62E" w14:textId="44D13FB7" w:rsidR="00B846E7" w:rsidRDefault="001A5788" w:rsidP="00D05707">
      <w:pPr>
        <w:jc w:val="both"/>
        <w:rPr>
          <w:color w:val="000000" w:themeColor="text1"/>
        </w:rPr>
      </w:pPr>
      <w:r>
        <w:rPr>
          <w:noProof/>
          <w:color w:val="000000" w:themeColor="text1"/>
        </w:rPr>
        <w:lastRenderedPageBreak/>
        <w:drawing>
          <wp:inline distT="0" distB="0" distL="0" distR="0" wp14:anchorId="2A863BE7" wp14:editId="3AFBA89B">
            <wp:extent cx="5759450" cy="4319905"/>
            <wp:effectExtent l="0" t="0" r="6350" b="0"/>
            <wp:docPr id="1412295269" name="Afbeelding 6" descr="Afbeelding met tekening, verven, kuns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95269" name="Afbeelding 6" descr="Afbeelding met tekening, verven, kunst, Kinderkunst&#10;&#10;Door AI gegenereerde inhoud is mogelijk onjuist."/>
                    <pic:cNvPicPr/>
                  </pic:nvPicPr>
                  <pic:blipFill>
                    <a:blip r:embed="rId28">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46823B6E" w14:textId="4DB46D0E" w:rsidR="001A5788" w:rsidRPr="000F1F9E" w:rsidRDefault="001A5788" w:rsidP="00D05707">
      <w:pPr>
        <w:jc w:val="both"/>
        <w:rPr>
          <w:color w:val="000000" w:themeColor="text1"/>
        </w:rPr>
      </w:pPr>
      <w:hyperlink r:id="rId29" w:history="1">
        <w:r w:rsidRPr="007B2C56">
          <w:rPr>
            <w:rStyle w:val="Hyperlink"/>
          </w:rPr>
          <w:t>https://pixabay.com/photos/barcelona-drawing-houses-art-943917/</w:t>
        </w:r>
      </w:hyperlink>
      <w:r>
        <w:rPr>
          <w:color w:val="000000" w:themeColor="text1"/>
        </w:rPr>
        <w:t xml:space="preserve"> </w:t>
      </w:r>
    </w:p>
    <w:p w14:paraId="06AD9037" w14:textId="55409D56" w:rsidR="00127428" w:rsidRPr="000F1F9E" w:rsidRDefault="00127428" w:rsidP="00127428">
      <w:pPr>
        <w:pStyle w:val="Kop2"/>
        <w:rPr>
          <w:color w:val="000000" w:themeColor="text1"/>
        </w:rPr>
      </w:pPr>
      <w:bookmarkStart w:id="12" w:name="_Toc199792151"/>
      <w:r w:rsidRPr="000F1F9E">
        <w:rPr>
          <w:color w:val="000000" w:themeColor="text1"/>
        </w:rPr>
        <w:t>Onzevader</w:t>
      </w:r>
      <w:bookmarkEnd w:id="12"/>
    </w:p>
    <w:p w14:paraId="6D0806F5" w14:textId="43E97004" w:rsidR="00CC58FC" w:rsidRPr="00824861" w:rsidRDefault="00156428" w:rsidP="005A52AD">
      <w:pPr>
        <w:jc w:val="both"/>
        <w:rPr>
          <w:color w:val="000000" w:themeColor="text1"/>
          <w:lang w:val="nl-NL"/>
        </w:rPr>
      </w:pPr>
      <w:r w:rsidRPr="000F1F9E">
        <w:rPr>
          <w:color w:val="000000" w:themeColor="text1"/>
          <w:lang w:val="nl-NL"/>
        </w:rPr>
        <w:t>W</w:t>
      </w:r>
      <w:r w:rsidR="00A05EFB">
        <w:rPr>
          <w:color w:val="000000" w:themeColor="text1"/>
          <w:lang w:val="nl-NL"/>
        </w:rPr>
        <w:t xml:space="preserve">anneer </w:t>
      </w:r>
      <w:r w:rsidR="00BB6C3D">
        <w:rPr>
          <w:color w:val="000000" w:themeColor="text1"/>
          <w:lang w:val="nl-NL"/>
        </w:rPr>
        <w:t>christenen</w:t>
      </w:r>
      <w:r w:rsidR="00A05EFB">
        <w:rPr>
          <w:color w:val="000000" w:themeColor="text1"/>
          <w:lang w:val="nl-NL"/>
        </w:rPr>
        <w:t xml:space="preserve"> samenkomen in </w:t>
      </w:r>
      <w:r w:rsidR="00BB6C3D">
        <w:rPr>
          <w:color w:val="000000" w:themeColor="text1"/>
          <w:lang w:val="nl-NL"/>
        </w:rPr>
        <w:t>zingeving en gebed, dan bidden z</w:t>
      </w:r>
      <w:r w:rsidRPr="000F1F9E">
        <w:rPr>
          <w:color w:val="000000" w:themeColor="text1"/>
          <w:lang w:val="nl-NL"/>
        </w:rPr>
        <w:t xml:space="preserve">e </w:t>
      </w:r>
      <w:r w:rsidR="00BB6C3D">
        <w:rPr>
          <w:color w:val="000000" w:themeColor="text1"/>
          <w:lang w:val="nl-NL"/>
        </w:rPr>
        <w:t>ook steeds het</w:t>
      </w:r>
      <w:r w:rsidR="00D57534">
        <w:rPr>
          <w:color w:val="000000" w:themeColor="text1"/>
          <w:lang w:val="nl-NL"/>
        </w:rPr>
        <w:t xml:space="preserve"> belangrijkste</w:t>
      </w:r>
      <w:r w:rsidR="00BB6C3D">
        <w:rPr>
          <w:color w:val="000000" w:themeColor="text1"/>
          <w:lang w:val="nl-NL"/>
        </w:rPr>
        <w:t xml:space="preserve"> </w:t>
      </w:r>
      <w:r w:rsidR="00D57534">
        <w:rPr>
          <w:color w:val="000000" w:themeColor="text1"/>
          <w:lang w:val="nl-NL"/>
        </w:rPr>
        <w:t xml:space="preserve">gebed in hun geloof, het gebed dat </w:t>
      </w:r>
      <w:r w:rsidR="00824861">
        <w:rPr>
          <w:color w:val="000000" w:themeColor="text1"/>
          <w:lang w:val="nl-NL"/>
        </w:rPr>
        <w:t>hen</w:t>
      </w:r>
      <w:r w:rsidR="00D57534">
        <w:rPr>
          <w:color w:val="000000" w:themeColor="text1"/>
          <w:lang w:val="nl-NL"/>
        </w:rPr>
        <w:t xml:space="preserve"> door Jezus zelf aangeleerd</w:t>
      </w:r>
      <w:r w:rsidR="00824861">
        <w:rPr>
          <w:color w:val="000000" w:themeColor="text1"/>
          <w:lang w:val="nl-NL"/>
        </w:rPr>
        <w:t xml:space="preserve"> is, het Onze Vader.</w:t>
      </w:r>
      <w:r w:rsidR="00824861">
        <w:rPr>
          <w:color w:val="000000" w:themeColor="text1"/>
          <w:lang w:val="nl-NL"/>
        </w:rPr>
        <w:br/>
      </w:r>
      <w:r w:rsidR="00CC58FC" w:rsidRPr="000F1F9E">
        <w:rPr>
          <w:color w:val="000000" w:themeColor="text1"/>
          <w:lang w:val="nl-NL"/>
        </w:rPr>
        <w:t xml:space="preserve">Laat ons als teken </w:t>
      </w:r>
      <w:r w:rsidR="00824861">
        <w:rPr>
          <w:color w:val="000000" w:themeColor="text1"/>
          <w:lang w:val="nl-NL"/>
        </w:rPr>
        <w:t>van verbond</w:t>
      </w:r>
      <w:r w:rsidR="0008668E">
        <w:rPr>
          <w:color w:val="000000" w:themeColor="text1"/>
          <w:lang w:val="nl-NL"/>
        </w:rPr>
        <w:t>enheid met mekaar en alle gelovigen dit gebed uitspreken</w:t>
      </w:r>
      <w:r w:rsidR="00CC58FC" w:rsidRPr="000F1F9E">
        <w:rPr>
          <w:color w:val="000000" w:themeColor="text1"/>
          <w:lang w:val="nl-NL"/>
        </w:rPr>
        <w:t>.</w:t>
      </w:r>
      <w:r w:rsidR="007110F4" w:rsidRPr="000F1F9E">
        <w:rPr>
          <w:color w:val="000000" w:themeColor="text1"/>
          <w:lang w:val="nl-NL"/>
        </w:rPr>
        <w:br/>
      </w:r>
      <w:r w:rsidR="007110F4" w:rsidRPr="000F1F9E">
        <w:rPr>
          <w:color w:val="000000" w:themeColor="text1"/>
        </w:rPr>
        <w:t>Als je zelf een ander gebed wil zeggen, of wil nadenken over hoe jij over God wil spreken, voel je dan vrij dit in stilte te doen.</w:t>
      </w:r>
    </w:p>
    <w:p w14:paraId="2BD9B08E" w14:textId="77777777" w:rsidR="00711A2B" w:rsidRPr="000F1F9E" w:rsidRDefault="00711A2B" w:rsidP="00711A2B">
      <w:pPr>
        <w:spacing w:after="0"/>
        <w:ind w:left="397"/>
        <w:jc w:val="both"/>
        <w:rPr>
          <w:color w:val="000000" w:themeColor="text1"/>
        </w:rPr>
      </w:pPr>
      <w:r w:rsidRPr="000F1F9E">
        <w:rPr>
          <w:color w:val="000000" w:themeColor="text1"/>
        </w:rPr>
        <w:t>Onze Vader, die in de hemel zijt,</w:t>
      </w:r>
    </w:p>
    <w:p w14:paraId="59570789" w14:textId="77777777" w:rsidR="00711A2B" w:rsidRPr="000F1F9E" w:rsidRDefault="00711A2B" w:rsidP="00711A2B">
      <w:pPr>
        <w:spacing w:after="0"/>
        <w:ind w:left="397"/>
        <w:jc w:val="both"/>
        <w:rPr>
          <w:color w:val="000000" w:themeColor="text1"/>
        </w:rPr>
      </w:pPr>
      <w:r w:rsidRPr="000F1F9E">
        <w:rPr>
          <w:color w:val="000000" w:themeColor="text1"/>
        </w:rPr>
        <w:t>uw naam worde geheiligd,</w:t>
      </w:r>
    </w:p>
    <w:p w14:paraId="7AC8E556" w14:textId="77777777" w:rsidR="00711A2B" w:rsidRPr="000F1F9E" w:rsidRDefault="00711A2B" w:rsidP="00711A2B">
      <w:pPr>
        <w:spacing w:after="0"/>
        <w:ind w:left="397"/>
        <w:jc w:val="both"/>
        <w:rPr>
          <w:color w:val="000000" w:themeColor="text1"/>
        </w:rPr>
      </w:pPr>
      <w:r w:rsidRPr="000F1F9E">
        <w:rPr>
          <w:color w:val="000000" w:themeColor="text1"/>
        </w:rPr>
        <w:t>uw rijk kome,</w:t>
      </w:r>
    </w:p>
    <w:p w14:paraId="08131AE4" w14:textId="77777777" w:rsidR="00711A2B" w:rsidRPr="000F1F9E" w:rsidRDefault="00711A2B" w:rsidP="00711A2B">
      <w:pPr>
        <w:spacing w:after="0"/>
        <w:ind w:left="397"/>
        <w:jc w:val="both"/>
        <w:rPr>
          <w:color w:val="000000" w:themeColor="text1"/>
        </w:rPr>
      </w:pPr>
      <w:r w:rsidRPr="000F1F9E">
        <w:rPr>
          <w:color w:val="000000" w:themeColor="text1"/>
        </w:rPr>
        <w:t>uw wil geschiede</w:t>
      </w:r>
    </w:p>
    <w:p w14:paraId="5FFB600A" w14:textId="77777777" w:rsidR="00711A2B" w:rsidRPr="000F1F9E" w:rsidRDefault="00711A2B" w:rsidP="00711A2B">
      <w:pPr>
        <w:spacing w:after="0"/>
        <w:ind w:left="397"/>
        <w:jc w:val="both"/>
        <w:rPr>
          <w:color w:val="000000" w:themeColor="text1"/>
        </w:rPr>
      </w:pPr>
      <w:r w:rsidRPr="000F1F9E">
        <w:rPr>
          <w:color w:val="000000" w:themeColor="text1"/>
        </w:rPr>
        <w:t>op aarde zoals in de hemel.</w:t>
      </w:r>
    </w:p>
    <w:p w14:paraId="49A036D9" w14:textId="77777777" w:rsidR="00711A2B" w:rsidRPr="000F1F9E" w:rsidRDefault="00711A2B" w:rsidP="00711A2B">
      <w:pPr>
        <w:spacing w:after="0"/>
        <w:ind w:left="397"/>
        <w:jc w:val="both"/>
        <w:rPr>
          <w:color w:val="000000" w:themeColor="text1"/>
        </w:rPr>
      </w:pPr>
      <w:r w:rsidRPr="000F1F9E">
        <w:rPr>
          <w:color w:val="000000" w:themeColor="text1"/>
        </w:rPr>
        <w:t>Geef ons heden ons dagelijks brood</w:t>
      </w:r>
    </w:p>
    <w:p w14:paraId="22650D28" w14:textId="77777777" w:rsidR="00711A2B" w:rsidRPr="000F1F9E" w:rsidRDefault="00711A2B" w:rsidP="00711A2B">
      <w:pPr>
        <w:spacing w:after="0"/>
        <w:ind w:left="397"/>
        <w:jc w:val="both"/>
        <w:rPr>
          <w:color w:val="000000" w:themeColor="text1"/>
        </w:rPr>
      </w:pPr>
      <w:r w:rsidRPr="000F1F9E">
        <w:rPr>
          <w:color w:val="000000" w:themeColor="text1"/>
        </w:rPr>
        <w:t>en vergeef ons onze schulden,</w:t>
      </w:r>
    </w:p>
    <w:p w14:paraId="19B687B5" w14:textId="77777777" w:rsidR="00711A2B" w:rsidRPr="000F1F9E" w:rsidRDefault="00711A2B" w:rsidP="00711A2B">
      <w:pPr>
        <w:spacing w:after="0"/>
        <w:ind w:left="397"/>
        <w:jc w:val="both"/>
        <w:rPr>
          <w:color w:val="000000" w:themeColor="text1"/>
        </w:rPr>
      </w:pPr>
      <w:r w:rsidRPr="000F1F9E">
        <w:rPr>
          <w:color w:val="000000" w:themeColor="text1"/>
        </w:rPr>
        <w:t>zoals ook wij vergeven aan onze schuldenaren,</w:t>
      </w:r>
    </w:p>
    <w:p w14:paraId="0A80EBDF" w14:textId="77777777" w:rsidR="00711A2B" w:rsidRPr="000F1F9E" w:rsidRDefault="00711A2B" w:rsidP="00711A2B">
      <w:pPr>
        <w:spacing w:after="0"/>
        <w:ind w:left="397"/>
        <w:jc w:val="both"/>
        <w:rPr>
          <w:color w:val="000000" w:themeColor="text1"/>
        </w:rPr>
      </w:pPr>
      <w:r w:rsidRPr="000F1F9E">
        <w:rPr>
          <w:color w:val="000000" w:themeColor="text1"/>
        </w:rPr>
        <w:t>en breng ons niet in beproeving,</w:t>
      </w:r>
    </w:p>
    <w:p w14:paraId="0EE57792" w14:textId="77777777" w:rsidR="00711A2B" w:rsidRPr="000F1F9E" w:rsidRDefault="00711A2B" w:rsidP="00711A2B">
      <w:pPr>
        <w:spacing w:after="0"/>
        <w:ind w:left="397"/>
        <w:jc w:val="both"/>
        <w:rPr>
          <w:color w:val="000000" w:themeColor="text1"/>
        </w:rPr>
      </w:pPr>
      <w:r w:rsidRPr="000F1F9E">
        <w:rPr>
          <w:color w:val="000000" w:themeColor="text1"/>
        </w:rPr>
        <w:t>maar verlos ons van het kwade.</w:t>
      </w:r>
    </w:p>
    <w:p w14:paraId="5B3393D2" w14:textId="3BD999D1" w:rsidR="00711A2B" w:rsidRDefault="00711A2B" w:rsidP="00711A2B">
      <w:pPr>
        <w:ind w:left="397"/>
        <w:jc w:val="both"/>
        <w:rPr>
          <w:color w:val="000000" w:themeColor="text1"/>
        </w:rPr>
      </w:pPr>
      <w:r w:rsidRPr="000F1F9E">
        <w:rPr>
          <w:color w:val="000000" w:themeColor="text1"/>
        </w:rPr>
        <w:t>Amen.</w:t>
      </w:r>
    </w:p>
    <w:p w14:paraId="4ECA7C79" w14:textId="5D4A9A0D" w:rsidR="00240CAA" w:rsidRDefault="00240CAA" w:rsidP="00240CAA">
      <w:pPr>
        <w:jc w:val="both"/>
        <w:rPr>
          <w:color w:val="000000" w:themeColor="text1"/>
        </w:rPr>
      </w:pPr>
      <w:r>
        <w:rPr>
          <w:color w:val="000000" w:themeColor="text1"/>
        </w:rPr>
        <w:t>Of</w:t>
      </w:r>
    </w:p>
    <w:p w14:paraId="6AAE46FB" w14:textId="01E468C3" w:rsidR="00A05EFB" w:rsidRPr="009B3522" w:rsidRDefault="00A05EFB" w:rsidP="005F375D">
      <w:pPr>
        <w:ind w:left="426"/>
      </w:pPr>
      <w:r w:rsidRPr="009B3522">
        <w:t>Zeg niet ‘Vader’</w:t>
      </w:r>
      <w:r w:rsidR="009B3522">
        <w:br/>
      </w:r>
      <w:r w:rsidRPr="009B3522">
        <w:t>als jij je niet</w:t>
      </w:r>
      <w:r w:rsidR="009B3522">
        <w:br/>
      </w:r>
      <w:r w:rsidRPr="009B3522">
        <w:t>als zoon gedraagt.</w:t>
      </w:r>
    </w:p>
    <w:p w14:paraId="57F7F6A2" w14:textId="663E8A3F" w:rsidR="00A05EFB" w:rsidRPr="009B3522" w:rsidRDefault="00A05EFB" w:rsidP="005F375D">
      <w:pPr>
        <w:ind w:left="426"/>
      </w:pPr>
      <w:r w:rsidRPr="009B3522">
        <w:lastRenderedPageBreak/>
        <w:t>Zeg niet ‘Onze’</w:t>
      </w:r>
      <w:r w:rsidR="009B3522">
        <w:br/>
      </w:r>
      <w:r w:rsidRPr="009B3522">
        <w:t>als je opgesloten zit</w:t>
      </w:r>
      <w:r w:rsidR="009B3522">
        <w:br/>
      </w:r>
      <w:r w:rsidRPr="009B3522">
        <w:t>in je egoïsme.</w:t>
      </w:r>
    </w:p>
    <w:p w14:paraId="3738843C" w14:textId="3DB79703" w:rsidR="00A05EFB" w:rsidRPr="009B3522" w:rsidRDefault="00A05EFB" w:rsidP="005F375D">
      <w:pPr>
        <w:ind w:left="426"/>
      </w:pPr>
      <w:r w:rsidRPr="009B3522">
        <w:t>Zeg niet ‘Die in de hemel zijt’</w:t>
      </w:r>
      <w:r w:rsidR="009B3522">
        <w:br/>
      </w:r>
      <w:r w:rsidRPr="009B3522">
        <w:t>als je alleen maar</w:t>
      </w:r>
      <w:r w:rsidR="009B3522">
        <w:br/>
      </w:r>
      <w:r w:rsidRPr="009B3522">
        <w:t>aan aardse dingen denkt.</w:t>
      </w:r>
    </w:p>
    <w:p w14:paraId="607AD8F3" w14:textId="77777777" w:rsidR="009B3522" w:rsidRDefault="00A05EFB" w:rsidP="005F375D">
      <w:pPr>
        <w:ind w:left="426"/>
      </w:pPr>
      <w:r w:rsidRPr="009B3522">
        <w:t>Zeg niet ‘Uw naam worde geheiligd’</w:t>
      </w:r>
      <w:r w:rsidR="009B3522">
        <w:br/>
      </w:r>
      <w:r w:rsidRPr="009B3522">
        <w:t>als je alleen maar</w:t>
      </w:r>
      <w:r w:rsidR="009B3522">
        <w:br/>
      </w:r>
      <w:r w:rsidRPr="009B3522">
        <w:t>aan je eigen eer denkt.</w:t>
      </w:r>
    </w:p>
    <w:p w14:paraId="06440102" w14:textId="4FA8B74C" w:rsidR="00A05EFB" w:rsidRPr="009B3522" w:rsidRDefault="00A05EFB" w:rsidP="005F375D">
      <w:pPr>
        <w:ind w:left="426"/>
      </w:pPr>
      <w:r w:rsidRPr="009B3522">
        <w:t xml:space="preserve">Zeg niet ‘Uw </w:t>
      </w:r>
      <w:r w:rsidR="009B3522">
        <w:t>rijk</w:t>
      </w:r>
      <w:r w:rsidRPr="009B3522">
        <w:t xml:space="preserve"> kome’</w:t>
      </w:r>
      <w:r w:rsidR="009B3522">
        <w:br/>
      </w:r>
      <w:r w:rsidRPr="009B3522">
        <w:t>als je het verwart</w:t>
      </w:r>
      <w:r w:rsidR="009B3522">
        <w:br/>
      </w:r>
      <w:r w:rsidRPr="009B3522">
        <w:t>met materieel succes.</w:t>
      </w:r>
    </w:p>
    <w:p w14:paraId="1F63FE24" w14:textId="4C3D15A3" w:rsidR="00A05EFB" w:rsidRPr="009B3522" w:rsidRDefault="00A05EFB" w:rsidP="005F375D">
      <w:pPr>
        <w:ind w:left="426"/>
      </w:pPr>
      <w:r w:rsidRPr="009B3522">
        <w:t>Zeg niet ‘Uw wil geschiede’</w:t>
      </w:r>
      <w:r w:rsidR="009B3522">
        <w:br/>
      </w:r>
      <w:r w:rsidRPr="009B3522">
        <w:t>als je het niet accepteert</w:t>
      </w:r>
      <w:r w:rsidR="009B3522">
        <w:br/>
      </w:r>
      <w:r w:rsidRPr="009B3522">
        <w:t>wanneer die je niet bevalt.</w:t>
      </w:r>
    </w:p>
    <w:p w14:paraId="7C69F909" w14:textId="0883BA65" w:rsidR="009B3522" w:rsidRDefault="00A05EFB" w:rsidP="005F375D">
      <w:pPr>
        <w:ind w:left="426"/>
      </w:pPr>
      <w:r w:rsidRPr="009B3522">
        <w:t>Zeg niet ‘Geef ons heden ons dagelijks brood’</w:t>
      </w:r>
      <w:r w:rsidR="009B3522">
        <w:br/>
      </w:r>
      <w:r w:rsidRPr="009B3522">
        <w:t>als je je niet bekommert</w:t>
      </w:r>
      <w:r w:rsidR="009B3522">
        <w:br/>
      </w:r>
      <w:r w:rsidRPr="009B3522">
        <w:t>om wie armoede lijdt.</w:t>
      </w:r>
    </w:p>
    <w:p w14:paraId="3DA32D18" w14:textId="3805D1A1" w:rsidR="009B3522" w:rsidRDefault="00A05EFB" w:rsidP="005F375D">
      <w:pPr>
        <w:ind w:left="426"/>
      </w:pPr>
      <w:r w:rsidRPr="009B3522">
        <w:t>Zeg niet ‘Vergeef ons onze schulden’</w:t>
      </w:r>
      <w:r w:rsidR="009B3522">
        <w:br/>
      </w:r>
      <w:r w:rsidRPr="009B3522">
        <w:t>als je wrok blijft koesteren</w:t>
      </w:r>
      <w:r w:rsidR="009B3522">
        <w:br/>
      </w:r>
      <w:r w:rsidRPr="009B3522">
        <w:t>jegens je naaste.</w:t>
      </w:r>
    </w:p>
    <w:p w14:paraId="35F125A9" w14:textId="168CCF87" w:rsidR="00A05EFB" w:rsidRPr="009B3522" w:rsidRDefault="00A05EFB" w:rsidP="005F375D">
      <w:pPr>
        <w:ind w:left="426"/>
      </w:pPr>
      <w:r w:rsidRPr="009B3522">
        <w:t>Zeg niet ‘</w:t>
      </w:r>
      <w:r w:rsidR="009B3522">
        <w:t>Breng ons niet in beproeving</w:t>
      </w:r>
      <w:r w:rsidRPr="009B3522">
        <w:t>’</w:t>
      </w:r>
      <w:r w:rsidR="009B3522">
        <w:br/>
      </w:r>
      <w:r w:rsidRPr="009B3522">
        <w:t>als jij jezelf</w:t>
      </w:r>
      <w:r w:rsidR="009B3522">
        <w:br/>
      </w:r>
      <w:r w:rsidRPr="009B3522">
        <w:t>eraan blootstelt.</w:t>
      </w:r>
    </w:p>
    <w:p w14:paraId="19C37B45" w14:textId="4149AAA7" w:rsidR="00A05EFB" w:rsidRPr="009B3522" w:rsidRDefault="00A05EFB" w:rsidP="005F375D">
      <w:pPr>
        <w:ind w:left="426"/>
      </w:pPr>
      <w:r w:rsidRPr="009B3522">
        <w:t>Zeg niet ‘Verlos ons van de kwade’</w:t>
      </w:r>
      <w:r w:rsidR="009B3522">
        <w:br/>
      </w:r>
      <w:r w:rsidRPr="009B3522">
        <w:t>als jij jezelf niet met hart en ziel</w:t>
      </w:r>
      <w:r w:rsidR="009B3522">
        <w:br/>
      </w:r>
      <w:r w:rsidRPr="009B3522">
        <w:t>inzet voor het goede.</w:t>
      </w:r>
    </w:p>
    <w:p w14:paraId="45CCC56B" w14:textId="06C2FD23" w:rsidR="00A05EFB" w:rsidRPr="009B3522" w:rsidRDefault="00A05EFB" w:rsidP="005F375D">
      <w:pPr>
        <w:ind w:left="426"/>
      </w:pPr>
      <w:r w:rsidRPr="009B3522">
        <w:t>Zeg niet ‘Amen’</w:t>
      </w:r>
      <w:r w:rsidR="009B3522">
        <w:br/>
      </w:r>
      <w:r w:rsidRPr="009B3522">
        <w:t>als je de woorden</w:t>
      </w:r>
      <w:r w:rsidR="009B3522">
        <w:br/>
      </w:r>
      <w:r w:rsidRPr="009B3522">
        <w:t>van het Onze Vader</w:t>
      </w:r>
      <w:r w:rsidR="009B3522">
        <w:br/>
      </w:r>
      <w:r w:rsidRPr="009B3522">
        <w:t>niet serieus neemt.</w:t>
      </w:r>
    </w:p>
    <w:p w14:paraId="3956F51F" w14:textId="77777777" w:rsidR="0065084D" w:rsidRPr="009B3522" w:rsidRDefault="0065084D" w:rsidP="009B3522"/>
    <w:p w14:paraId="01C9357D" w14:textId="10B3B880" w:rsidR="00127428" w:rsidRPr="000F1F9E" w:rsidRDefault="00127428" w:rsidP="00127428">
      <w:pPr>
        <w:pStyle w:val="Kop1"/>
        <w:rPr>
          <w:color w:val="000000" w:themeColor="text1"/>
        </w:rPr>
      </w:pPr>
      <w:bookmarkStart w:id="13" w:name="_Toc199792152"/>
      <w:r w:rsidRPr="000F1F9E">
        <w:rPr>
          <w:color w:val="000000" w:themeColor="text1"/>
        </w:rPr>
        <w:t>Zenden</w:t>
      </w:r>
      <w:bookmarkEnd w:id="13"/>
    </w:p>
    <w:p w14:paraId="734B6EAE" w14:textId="5BB3DC50" w:rsidR="0057650E" w:rsidRPr="000F1F9E" w:rsidRDefault="00127428" w:rsidP="00127428">
      <w:pPr>
        <w:pStyle w:val="Kop2"/>
        <w:rPr>
          <w:color w:val="000000" w:themeColor="text1"/>
        </w:rPr>
      </w:pPr>
      <w:bookmarkStart w:id="14" w:name="_Toc199792153"/>
      <w:r w:rsidRPr="000F1F9E">
        <w:rPr>
          <w:color w:val="000000" w:themeColor="text1"/>
        </w:rPr>
        <w:t>Afsluitend</w:t>
      </w:r>
      <w:r w:rsidR="009632F2" w:rsidRPr="000F1F9E">
        <w:rPr>
          <w:color w:val="000000" w:themeColor="text1"/>
        </w:rPr>
        <w:t>e</w:t>
      </w:r>
      <w:r w:rsidRPr="000F1F9E">
        <w:rPr>
          <w:color w:val="000000" w:themeColor="text1"/>
        </w:rPr>
        <w:t xml:space="preserve"> </w:t>
      </w:r>
      <w:r w:rsidR="009632F2" w:rsidRPr="000F1F9E">
        <w:rPr>
          <w:color w:val="000000" w:themeColor="text1"/>
        </w:rPr>
        <w:t>bezinningstekst</w:t>
      </w:r>
      <w:bookmarkEnd w:id="14"/>
    </w:p>
    <w:p w14:paraId="0E1A4C27" w14:textId="21277027" w:rsidR="009632F2" w:rsidRPr="003420C5" w:rsidRDefault="001B2BBA" w:rsidP="00CC5C83">
      <w:pPr>
        <w:rPr>
          <w:color w:val="000000" w:themeColor="text1"/>
        </w:rPr>
      </w:pPr>
      <w:r w:rsidRPr="003420C5">
        <w:rPr>
          <w:color w:val="000000" w:themeColor="text1"/>
        </w:rPr>
        <w:t xml:space="preserve">Op school zijn we ‘Anders thuis’. </w:t>
      </w:r>
      <w:r w:rsidR="00F05011" w:rsidRPr="003420C5">
        <w:rPr>
          <w:color w:val="000000" w:themeColor="text1"/>
        </w:rPr>
        <w:t xml:space="preserve">Mogen we ‘Anders thuis’ komen. </w:t>
      </w:r>
      <w:r w:rsidR="009E517A" w:rsidRPr="003420C5">
        <w:rPr>
          <w:color w:val="000000" w:themeColor="text1"/>
        </w:rPr>
        <w:t>Ieder met zijn eigen dromen. Dromen jullie even mee?</w:t>
      </w:r>
    </w:p>
    <w:p w14:paraId="15DE7EDF" w14:textId="210A82DA" w:rsidR="0048051D" w:rsidRPr="005F375D" w:rsidRDefault="0048051D" w:rsidP="00F44D5A">
      <w:pPr>
        <w:ind w:left="567"/>
      </w:pPr>
      <w:r w:rsidRPr="005F375D">
        <w:t>Wij dromen van een school</w:t>
      </w:r>
      <w:r w:rsidR="005F375D">
        <w:br/>
      </w:r>
      <w:r w:rsidRPr="005F375D">
        <w:t>waar leerlingen en leerkrachten</w:t>
      </w:r>
      <w:r w:rsidR="005F375D">
        <w:br/>
      </w:r>
      <w:r w:rsidRPr="005F375D">
        <w:t>graag werken,</w:t>
      </w:r>
      <w:r w:rsidR="005F375D">
        <w:br/>
      </w:r>
      <w:r w:rsidRPr="005F375D">
        <w:lastRenderedPageBreak/>
        <w:t>waar er solidariteit is</w:t>
      </w:r>
      <w:r w:rsidR="005F375D">
        <w:br/>
      </w:r>
      <w:r w:rsidRPr="005F375D">
        <w:t>met elkaar en met de grote wereld,</w:t>
      </w:r>
      <w:r w:rsidR="005F375D">
        <w:br/>
      </w:r>
      <w:r w:rsidRPr="005F375D">
        <w:t>waar er eerbied is voor mensen en dingen.</w:t>
      </w:r>
    </w:p>
    <w:p w14:paraId="4CF2F1A6" w14:textId="15A9307A" w:rsidR="0048051D" w:rsidRPr="005F375D" w:rsidRDefault="0048051D" w:rsidP="00F44D5A">
      <w:pPr>
        <w:ind w:left="567"/>
      </w:pPr>
      <w:r w:rsidRPr="005F375D">
        <w:t>Wij dromen van een school</w:t>
      </w:r>
      <w:r w:rsidR="005F375D">
        <w:br/>
      </w:r>
      <w:r w:rsidRPr="005F375D">
        <w:t>waar eerlijk gezocht wordt naar waarheid,</w:t>
      </w:r>
      <w:r w:rsidR="005F375D">
        <w:br/>
      </w:r>
      <w:r w:rsidRPr="005F375D">
        <w:t>waar gevoel woont voor al wat schoon,</w:t>
      </w:r>
      <w:r w:rsidR="005F375D">
        <w:br/>
      </w:r>
      <w:r w:rsidRPr="005F375D">
        <w:t>edel en goed is,</w:t>
      </w:r>
      <w:r w:rsidR="005F375D">
        <w:br/>
      </w:r>
      <w:r w:rsidRPr="005F375D">
        <w:t>waar dankbaarheid leeft</w:t>
      </w:r>
      <w:r w:rsidR="005F375D">
        <w:br/>
      </w:r>
      <w:r w:rsidRPr="005F375D">
        <w:t>voor het wonder waarin en waarvan we leven.</w:t>
      </w:r>
    </w:p>
    <w:p w14:paraId="3F051CE7" w14:textId="08EFEB4B" w:rsidR="0048051D" w:rsidRPr="005F375D" w:rsidRDefault="0048051D" w:rsidP="00F44D5A">
      <w:pPr>
        <w:ind w:left="567"/>
      </w:pPr>
      <w:r w:rsidRPr="005F375D">
        <w:t>Wij dromen van een school</w:t>
      </w:r>
      <w:r w:rsidR="005F375D">
        <w:br/>
      </w:r>
      <w:r w:rsidRPr="005F375D">
        <w:t>waar niemand volmaakt moet zijn,</w:t>
      </w:r>
      <w:r w:rsidR="005F375D">
        <w:br/>
      </w:r>
      <w:r w:rsidRPr="005F375D">
        <w:t>waar we vergiffenis geven</w:t>
      </w:r>
      <w:r w:rsidR="005F375D">
        <w:br/>
      </w:r>
      <w:r w:rsidRPr="005F375D">
        <w:t>en vergiffenis krijgen,</w:t>
      </w:r>
      <w:r w:rsidR="005F375D">
        <w:br/>
      </w:r>
      <w:r w:rsidRPr="005F375D">
        <w:t>waar we altijd geloven in de toekomst.</w:t>
      </w:r>
    </w:p>
    <w:p w14:paraId="0EEBD880" w14:textId="2C2FABA1" w:rsidR="0048051D" w:rsidRPr="005F375D" w:rsidRDefault="0048051D" w:rsidP="00F44D5A">
      <w:pPr>
        <w:ind w:left="567"/>
      </w:pPr>
      <w:r w:rsidRPr="005F375D">
        <w:t>Wij dromen van een school</w:t>
      </w:r>
      <w:r w:rsidR="005F375D">
        <w:br/>
      </w:r>
      <w:r w:rsidRPr="005F375D">
        <w:t>waar we elkaar niet overdonderen,</w:t>
      </w:r>
      <w:r w:rsidR="005F375D">
        <w:br/>
      </w:r>
      <w:r w:rsidRPr="005F375D">
        <w:t>maar beluisteren, niet minachten,</w:t>
      </w:r>
      <w:r w:rsidR="005F375D">
        <w:br/>
      </w:r>
      <w:r w:rsidRPr="005F375D">
        <w:t>maar respecteren</w:t>
      </w:r>
      <w:r w:rsidR="005F375D">
        <w:br/>
      </w:r>
      <w:r w:rsidRPr="005F375D">
        <w:t>en waar we tijd maken voor elkaar.</w:t>
      </w:r>
    </w:p>
    <w:p w14:paraId="485D12CF" w14:textId="6148801C" w:rsidR="0048051D" w:rsidRDefault="0048051D" w:rsidP="00F44D5A">
      <w:pPr>
        <w:ind w:left="567"/>
      </w:pPr>
      <w:r w:rsidRPr="005F375D">
        <w:t>Daarom willen we elkaar</w:t>
      </w:r>
      <w:r w:rsidR="005F375D">
        <w:br/>
      </w:r>
      <w:r w:rsidRPr="005F375D">
        <w:t>telkens weer brengen</w:t>
      </w:r>
      <w:r w:rsidR="005F375D">
        <w:br/>
      </w:r>
      <w:r w:rsidRPr="005F375D">
        <w:t>op de weg van de verdraagzaamheid</w:t>
      </w:r>
      <w:r w:rsidR="005F375D">
        <w:br/>
      </w:r>
      <w:r w:rsidRPr="005F375D">
        <w:t>en eerbied voor het anders-zijn,</w:t>
      </w:r>
      <w:r w:rsidR="005F375D">
        <w:br/>
      </w:r>
      <w:r w:rsidRPr="005F375D">
        <w:t>de weg van delen</w:t>
      </w:r>
      <w:r w:rsidR="005F375D">
        <w:br/>
      </w:r>
      <w:r w:rsidRPr="005F375D">
        <w:t>en zich ten dienste stellen,</w:t>
      </w:r>
      <w:r w:rsidR="005F375D">
        <w:br/>
      </w:r>
      <w:r w:rsidRPr="005F375D">
        <w:t>de weg van het zoeken naar</w:t>
      </w:r>
      <w:r w:rsidR="005F375D">
        <w:br/>
      </w:r>
      <w:r w:rsidRPr="005F375D">
        <w:t>rechtvaardige vormen van samenleven.</w:t>
      </w:r>
    </w:p>
    <w:p w14:paraId="63C5FA7B" w14:textId="7A9DA889" w:rsidR="005F375D" w:rsidRDefault="00482590" w:rsidP="00CC5C83">
      <w:r>
        <w:rPr>
          <w:noProof/>
        </w:rPr>
        <w:lastRenderedPageBreak/>
        <w:drawing>
          <wp:inline distT="0" distB="0" distL="0" distR="0" wp14:anchorId="0D57900D" wp14:editId="61CB5D6E">
            <wp:extent cx="5759450" cy="3824605"/>
            <wp:effectExtent l="0" t="0" r="6350" b="0"/>
            <wp:docPr id="1996694040" name="Afbeelding 7" descr="Afbeelding met hemel, buitenshuis, wolken,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94040" name="Afbeelding 7" descr="Afbeelding met hemel, buitenshuis, wolken, wolk&#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5759450" cy="3824605"/>
                    </a:xfrm>
                    <a:prstGeom prst="rect">
                      <a:avLst/>
                    </a:prstGeom>
                  </pic:spPr>
                </pic:pic>
              </a:graphicData>
            </a:graphic>
          </wp:inline>
        </w:drawing>
      </w:r>
    </w:p>
    <w:p w14:paraId="201C80C2" w14:textId="3B33C75C" w:rsidR="00482590" w:rsidRPr="005F375D" w:rsidRDefault="00482590" w:rsidP="00CC5C83">
      <w:hyperlink r:id="rId31" w:history="1">
        <w:r w:rsidRPr="007B2C56">
          <w:rPr>
            <w:rStyle w:val="Hyperlink"/>
          </w:rPr>
          <w:t>https://pixabay.com/photos/dream-clouds-sleep-text-fantasy-4827288/</w:t>
        </w:r>
      </w:hyperlink>
      <w:r>
        <w:t xml:space="preserve"> </w:t>
      </w:r>
    </w:p>
    <w:p w14:paraId="47E24D74" w14:textId="6AADC77E" w:rsidR="00127428" w:rsidRPr="000F1F9E" w:rsidRDefault="00127428" w:rsidP="00127428">
      <w:pPr>
        <w:pStyle w:val="Kop2"/>
        <w:rPr>
          <w:color w:val="000000" w:themeColor="text1"/>
        </w:rPr>
      </w:pPr>
      <w:bookmarkStart w:id="15" w:name="_Toc199792154"/>
      <w:r w:rsidRPr="000F1F9E">
        <w:rPr>
          <w:color w:val="000000" w:themeColor="text1"/>
        </w:rPr>
        <w:t>Zending en zegenwens</w:t>
      </w:r>
      <w:bookmarkEnd w:id="15"/>
    </w:p>
    <w:p w14:paraId="0B5BC242" w14:textId="53897136" w:rsidR="00362EC5" w:rsidRPr="006F0157" w:rsidRDefault="00362EC5" w:rsidP="006F0157">
      <w:r w:rsidRPr="006F0157">
        <w:t>Niet in tempels van goud,</w:t>
      </w:r>
      <w:r w:rsidR="006F0157">
        <w:br/>
      </w:r>
      <w:r w:rsidRPr="006F0157">
        <w:t>niet in de geur van wierook,</w:t>
      </w:r>
      <w:r w:rsidR="006F0157">
        <w:br/>
      </w:r>
      <w:r w:rsidRPr="006F0157">
        <w:t>wil God onder ons wonen.</w:t>
      </w:r>
      <w:r w:rsidR="006F0157">
        <w:br/>
      </w:r>
      <w:r w:rsidRPr="006F0157">
        <w:t>Maar in het hart van de mensen,</w:t>
      </w:r>
      <w:r w:rsidR="006F0157">
        <w:br/>
      </w:r>
      <w:r w:rsidRPr="006F0157">
        <w:t>die berooid en geslagen,</w:t>
      </w:r>
      <w:r w:rsidR="006F0157">
        <w:br/>
      </w:r>
      <w:r w:rsidRPr="006F0157">
        <w:t>uitzien naar bevrijding,</w:t>
      </w:r>
      <w:r w:rsidR="006F0157">
        <w:br/>
      </w:r>
      <w:r w:rsidRPr="006F0157">
        <w:t>komt God aan het licht.</w:t>
      </w:r>
    </w:p>
    <w:p w14:paraId="4F5BD43A" w14:textId="77777777" w:rsidR="006F0157" w:rsidRDefault="00362EC5" w:rsidP="006F0157">
      <w:r w:rsidRPr="006F0157">
        <w:t>Niet in huizen van wetten,</w:t>
      </w:r>
      <w:r w:rsidR="006F0157">
        <w:br/>
      </w:r>
      <w:r w:rsidRPr="006F0157">
        <w:t>niet achter zuilen van eigen wijsheid,</w:t>
      </w:r>
      <w:r w:rsidR="006F0157">
        <w:br/>
      </w:r>
      <w:r w:rsidRPr="006F0157">
        <w:t>wil God onder ons wonen.</w:t>
      </w:r>
      <w:r w:rsidR="006F0157">
        <w:br/>
      </w:r>
      <w:r w:rsidRPr="006F0157">
        <w:t>Maar in mensen die eenvoudig en zonder pretenties,</w:t>
      </w:r>
      <w:r w:rsidR="006F0157">
        <w:br/>
      </w:r>
      <w:r w:rsidRPr="006F0157">
        <w:t>uitzien naar vrede en liefde,</w:t>
      </w:r>
      <w:r w:rsidR="006F0157">
        <w:br/>
      </w:r>
      <w:r w:rsidRPr="006F0157">
        <w:t>kan God geboren worden.</w:t>
      </w:r>
    </w:p>
    <w:p w14:paraId="0D20BC71" w14:textId="0B0E40F4" w:rsidR="00362EC5" w:rsidRPr="006F0157" w:rsidRDefault="00362EC5" w:rsidP="006F0157">
      <w:r w:rsidRPr="006F0157">
        <w:t>Niet in kerken van macht,</w:t>
      </w:r>
      <w:r w:rsidR="006F0157">
        <w:br/>
      </w:r>
      <w:r w:rsidRPr="006F0157">
        <w:t>niet op altaren van overvloed,</w:t>
      </w:r>
      <w:r w:rsidR="006F0157">
        <w:br/>
      </w:r>
      <w:r w:rsidRPr="006F0157">
        <w:t>wil God onder ons wonen.</w:t>
      </w:r>
      <w:r w:rsidR="006F0157">
        <w:br/>
      </w:r>
      <w:r w:rsidRPr="006F0157">
        <w:t>Maar in mensen, die vol geloof</w:t>
      </w:r>
      <w:r w:rsidR="006F0157">
        <w:br/>
      </w:r>
      <w:r w:rsidRPr="006F0157">
        <w:t>blijven uitzien naar de Redder</w:t>
      </w:r>
      <w:r w:rsidR="006F0157">
        <w:br/>
      </w:r>
      <w:r w:rsidRPr="006F0157">
        <w:t>en Bevrijder uit alle onmacht,</w:t>
      </w:r>
      <w:r w:rsidR="006F0157">
        <w:br/>
      </w:r>
      <w:r w:rsidRPr="006F0157">
        <w:t>kan God tot leven komen.</w:t>
      </w:r>
    </w:p>
    <w:p w14:paraId="452B723B" w14:textId="356D90FF" w:rsidR="00362EC5" w:rsidRPr="006F0157" w:rsidRDefault="00362EC5" w:rsidP="006F0157">
      <w:r w:rsidRPr="006F0157">
        <w:t>Niet in mensen in onmin en onvrede,</w:t>
      </w:r>
      <w:r w:rsidR="006F0157">
        <w:br/>
      </w:r>
      <w:r w:rsidRPr="006F0157">
        <w:t>niet in mensen vol van eigenbelang,</w:t>
      </w:r>
      <w:r w:rsidR="006F0157">
        <w:br/>
      </w:r>
      <w:r w:rsidRPr="006F0157">
        <w:lastRenderedPageBreak/>
        <w:t>wil God onder ons wonen.</w:t>
      </w:r>
      <w:r w:rsidR="006F0157">
        <w:br/>
      </w:r>
      <w:r w:rsidRPr="006F0157">
        <w:t>In mensen van goede wil,</w:t>
      </w:r>
      <w:r w:rsidR="006F0157">
        <w:br/>
      </w:r>
      <w:r w:rsidRPr="006F0157">
        <w:t>die uitzien naar leven volop</w:t>
      </w:r>
      <w:r w:rsidR="006F0157">
        <w:br/>
      </w:r>
      <w:r w:rsidRPr="006F0157">
        <w:t>en naar sjaloom voor iedereen,</w:t>
      </w:r>
      <w:r w:rsidR="006F0157">
        <w:br/>
      </w:r>
      <w:r w:rsidRPr="006F0157">
        <w:t>zoekt God zich een woning.</w:t>
      </w:r>
    </w:p>
    <w:p w14:paraId="2ECA132F" w14:textId="77777777" w:rsidR="00362EC5" w:rsidRPr="006F0157" w:rsidRDefault="00362EC5" w:rsidP="006F0157">
      <w:pPr>
        <w:rPr>
          <w:i/>
          <w:iCs/>
        </w:rPr>
      </w:pPr>
      <w:r w:rsidRPr="006F0157">
        <w:rPr>
          <w:i/>
          <w:iCs/>
        </w:rPr>
        <w:t>(Wim Holtermann)</w:t>
      </w:r>
    </w:p>
    <w:p w14:paraId="7331E1CB" w14:textId="0827AD52" w:rsidR="00362EC5" w:rsidRDefault="00427BAB" w:rsidP="006F0157">
      <w:r>
        <w:rPr>
          <w:noProof/>
        </w:rPr>
        <w:drawing>
          <wp:inline distT="0" distB="0" distL="0" distR="0" wp14:anchorId="7530CD58" wp14:editId="692DE22F">
            <wp:extent cx="5759450" cy="3743960"/>
            <wp:effectExtent l="0" t="0" r="6350" b="2540"/>
            <wp:docPr id="252899835" name="Afbeelding 8" descr="Afbeelding met wolk, hemel, buitenshuis, h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99835" name="Afbeelding 8" descr="Afbeelding met wolk, hemel, buitenshuis, hand&#10;&#10;Door AI gegenereerde inhoud is mogelijk onjuist."/>
                    <pic:cNvPicPr/>
                  </pic:nvPicPr>
                  <pic:blipFill>
                    <a:blip r:embed="rId32">
                      <a:extLst>
                        <a:ext uri="{28A0092B-C50C-407E-A947-70E740481C1C}">
                          <a14:useLocalDpi xmlns:a14="http://schemas.microsoft.com/office/drawing/2010/main" val="0"/>
                        </a:ext>
                      </a:extLst>
                    </a:blip>
                    <a:stretch>
                      <a:fillRect/>
                    </a:stretch>
                  </pic:blipFill>
                  <pic:spPr>
                    <a:xfrm>
                      <a:off x="0" y="0"/>
                      <a:ext cx="5759450" cy="3743960"/>
                    </a:xfrm>
                    <a:prstGeom prst="rect">
                      <a:avLst/>
                    </a:prstGeom>
                  </pic:spPr>
                </pic:pic>
              </a:graphicData>
            </a:graphic>
          </wp:inline>
        </w:drawing>
      </w:r>
    </w:p>
    <w:p w14:paraId="79CE7568" w14:textId="748E2E10" w:rsidR="00427BAB" w:rsidRPr="006F0157" w:rsidRDefault="00427BAB" w:rsidP="006F0157">
      <w:hyperlink r:id="rId33" w:history="1">
        <w:r w:rsidRPr="007B2C56">
          <w:rPr>
            <w:rStyle w:val="Hyperlink"/>
          </w:rPr>
          <w:t>https://pixabay.com/photos/world-peace-continents-earth-hope-3043067/</w:t>
        </w:r>
      </w:hyperlink>
      <w:r>
        <w:t xml:space="preserve"> </w:t>
      </w:r>
    </w:p>
    <w:p w14:paraId="173428D8" w14:textId="0B76DD7C" w:rsidR="00127428" w:rsidRPr="000F1F9E" w:rsidRDefault="00127428" w:rsidP="00127428">
      <w:pPr>
        <w:pStyle w:val="Kop2"/>
        <w:rPr>
          <w:color w:val="000000" w:themeColor="text1"/>
        </w:rPr>
      </w:pPr>
      <w:bookmarkStart w:id="16" w:name="_Toc199792155"/>
      <w:r w:rsidRPr="000F1F9E">
        <w:rPr>
          <w:color w:val="000000" w:themeColor="text1"/>
        </w:rPr>
        <w:t>Kruisteken</w:t>
      </w:r>
      <w:bookmarkEnd w:id="16"/>
    </w:p>
    <w:p w14:paraId="57117D9D" w14:textId="77777777" w:rsidR="006F0157" w:rsidRDefault="006F0157" w:rsidP="00A969C4">
      <w:pPr>
        <w:pStyle w:val="Default"/>
        <w:rPr>
          <w:rFonts w:ascii="Trebuchet MS" w:hAnsi="Trebuchet MS"/>
          <w:color w:val="000000" w:themeColor="text1"/>
          <w:sz w:val="20"/>
          <w:szCs w:val="20"/>
        </w:rPr>
      </w:pPr>
    </w:p>
    <w:p w14:paraId="78DB98BE" w14:textId="39FEFC86" w:rsidR="00F7506C" w:rsidRPr="000F1F9E" w:rsidRDefault="00DF054E" w:rsidP="00C548EA">
      <w:pPr>
        <w:jc w:val="both"/>
        <w:rPr>
          <w:color w:val="000000" w:themeColor="text1"/>
        </w:rPr>
      </w:pPr>
      <w:r w:rsidRPr="000F1F9E">
        <w:rPr>
          <w:color w:val="000000" w:themeColor="text1"/>
        </w:rPr>
        <w:t>Laten we van hier vertrekken met het symbool dat alle windstreken en dus ook alle</w:t>
      </w:r>
      <w:r w:rsidR="00927085">
        <w:rPr>
          <w:color w:val="000000" w:themeColor="text1"/>
        </w:rPr>
        <w:t>s</w:t>
      </w:r>
      <w:r w:rsidRPr="000F1F9E">
        <w:rPr>
          <w:color w:val="000000" w:themeColor="text1"/>
        </w:rPr>
        <w:t xml:space="preserve"> met mekaar mekaar verbindt</w:t>
      </w:r>
      <w:r w:rsidR="001050A7" w:rsidRPr="000F1F9E">
        <w:rPr>
          <w:color w:val="000000" w:themeColor="text1"/>
        </w:rPr>
        <w:t xml:space="preserve">, het symbool dat ook voor christenen hun verbondenheid met God </w:t>
      </w:r>
      <w:r w:rsidR="008F30A0" w:rsidRPr="000F1F9E">
        <w:rPr>
          <w:color w:val="000000" w:themeColor="text1"/>
        </w:rPr>
        <w:t>uitdrukt. Laat ieder die dat wil dan nu ook dat symbool zichtbaar maken.</w:t>
      </w:r>
      <w:r w:rsidR="00F7506C" w:rsidRPr="000F1F9E">
        <w:rPr>
          <w:color w:val="000000" w:themeColor="text1"/>
        </w:rPr>
        <w:br/>
        <w:t>(+)</w:t>
      </w:r>
    </w:p>
    <w:p w14:paraId="54C40948" w14:textId="6654D958" w:rsidR="006C39A7" w:rsidRDefault="006C39A7">
      <w:pPr>
        <w:suppressAutoHyphens w:val="0"/>
        <w:rPr>
          <w:color w:val="000000" w:themeColor="text1"/>
        </w:rPr>
      </w:pPr>
      <w:r>
        <w:rPr>
          <w:color w:val="000000" w:themeColor="text1"/>
        </w:rPr>
        <w:br w:type="page"/>
      </w:r>
    </w:p>
    <w:p w14:paraId="6022FAC1" w14:textId="75F5BABE" w:rsidR="00841C3C" w:rsidRPr="006C39A7" w:rsidRDefault="006C39A7" w:rsidP="0057650E">
      <w:pPr>
        <w:rPr>
          <w:color w:val="000000" w:themeColor="text1"/>
        </w:rPr>
      </w:pPr>
      <w:r>
        <w:rPr>
          <w:noProof/>
          <w:color w:val="000000" w:themeColor="text1"/>
        </w:rPr>
        <w:lastRenderedPageBreak/>
        <w:drawing>
          <wp:inline distT="0" distB="0" distL="0" distR="0" wp14:anchorId="6F09F425" wp14:editId="3E5E4B5D">
            <wp:extent cx="5626100" cy="9251950"/>
            <wp:effectExtent l="0" t="0" r="0" b="6350"/>
            <wp:docPr id="11842438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3833" name="Afbeelding 1184243833"/>
                    <pic:cNvPicPr/>
                  </pic:nvPicPr>
                  <pic:blipFill>
                    <a:blip r:embed="rId34">
                      <a:extLst>
                        <a:ext uri="{28A0092B-C50C-407E-A947-70E740481C1C}">
                          <a14:useLocalDpi xmlns:a14="http://schemas.microsoft.com/office/drawing/2010/main" val="0"/>
                        </a:ext>
                      </a:extLst>
                    </a:blip>
                    <a:stretch>
                      <a:fillRect/>
                    </a:stretch>
                  </pic:blipFill>
                  <pic:spPr>
                    <a:xfrm>
                      <a:off x="0" y="0"/>
                      <a:ext cx="5626100" cy="9251950"/>
                    </a:xfrm>
                    <a:prstGeom prst="rect">
                      <a:avLst/>
                    </a:prstGeom>
                  </pic:spPr>
                </pic:pic>
              </a:graphicData>
            </a:graphic>
          </wp:inline>
        </w:drawing>
      </w:r>
    </w:p>
    <w:p w14:paraId="39AE2B52" w14:textId="77777777" w:rsidR="00841C3C" w:rsidRPr="000F1F9E" w:rsidRDefault="00841C3C" w:rsidP="0057650E">
      <w:pPr>
        <w:rPr>
          <w:color w:val="000000" w:themeColor="text1"/>
        </w:rPr>
      </w:pPr>
    </w:p>
    <w:sectPr w:rsidR="00841C3C" w:rsidRPr="000F1F9E" w:rsidSect="00D32709">
      <w:footerReference w:type="even" r:id="rId35"/>
      <w:footerReference w:type="default" r:id="rId36"/>
      <w:footerReference w:type="first" r:id="rId37"/>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9E5AB" w14:textId="77777777" w:rsidR="005833A7" w:rsidRDefault="005833A7" w:rsidP="00542652">
      <w:r>
        <w:separator/>
      </w:r>
    </w:p>
  </w:endnote>
  <w:endnote w:type="continuationSeparator" w:id="0">
    <w:p w14:paraId="0B030B7B" w14:textId="77777777" w:rsidR="005833A7" w:rsidRDefault="005833A7" w:rsidP="00542652">
      <w:r>
        <w:continuationSeparator/>
      </w:r>
    </w:p>
  </w:endnote>
  <w:endnote w:type="continuationNotice" w:id="1">
    <w:p w14:paraId="30103B20" w14:textId="77777777" w:rsidR="005833A7" w:rsidRDefault="005833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91CA" w14:textId="7777777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57650E" w:rsidRPr="0057650E">
      <w:rPr>
        <w:bCs/>
        <w:noProof/>
        <w:color w:val="404040" w:themeColor="text1" w:themeTint="BF"/>
        <w:sz w:val="18"/>
        <w:szCs w:val="18"/>
        <w:lang w:val="nl-NL"/>
      </w:rPr>
      <w:t>Titel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57650E" w:rsidRPr="0057650E">
      <w:rPr>
        <w:bCs/>
        <w:noProof/>
        <w:color w:val="404040" w:themeColor="text1" w:themeTint="BF"/>
        <w:sz w:val="18"/>
        <w:szCs w:val="18"/>
        <w:lang w:val="nl-NL"/>
      </w:rPr>
      <w:t>jjjj-mm-dd</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566CA"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5C335ED1" wp14:editId="39C962A0">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5C4A"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7DD960C6" wp14:editId="1762852B">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917D3" w14:textId="77777777" w:rsidR="005833A7" w:rsidRDefault="005833A7" w:rsidP="00542652">
      <w:r>
        <w:separator/>
      </w:r>
    </w:p>
  </w:footnote>
  <w:footnote w:type="continuationSeparator" w:id="0">
    <w:p w14:paraId="3E5DE981" w14:textId="77777777" w:rsidR="005833A7" w:rsidRDefault="005833A7" w:rsidP="00542652">
      <w:r>
        <w:continuationSeparator/>
      </w:r>
    </w:p>
    <w:p w14:paraId="33D3D07B" w14:textId="77777777" w:rsidR="005833A7" w:rsidRDefault="005833A7"/>
    <w:p w14:paraId="5FF1D79F" w14:textId="77777777" w:rsidR="005833A7" w:rsidRDefault="005833A7"/>
  </w:footnote>
  <w:footnote w:type="continuationNotice" w:id="1">
    <w:p w14:paraId="363F8566" w14:textId="77777777" w:rsidR="005833A7" w:rsidRDefault="005833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A224E4"/>
    <w:multiLevelType w:val="hybridMultilevel"/>
    <w:tmpl w:val="37AC3B8E"/>
    <w:lvl w:ilvl="0" w:tplc="8DE4F04C">
      <w:start w:val="2025"/>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29B23CC"/>
    <w:multiLevelType w:val="hybridMultilevel"/>
    <w:tmpl w:val="59BC097C"/>
    <w:lvl w:ilvl="0" w:tplc="FA60F5AC">
      <w:start w:val="9"/>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0"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8FB3E0B"/>
    <w:multiLevelType w:val="hybridMultilevel"/>
    <w:tmpl w:val="FB4070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9"/>
  </w:num>
  <w:num w:numId="2" w16cid:durableId="2085225797">
    <w:abstractNumId w:val="9"/>
  </w:num>
  <w:num w:numId="3" w16cid:durableId="210112520">
    <w:abstractNumId w:val="3"/>
  </w:num>
  <w:num w:numId="4" w16cid:durableId="2146391007">
    <w:abstractNumId w:val="9"/>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9"/>
  </w:num>
  <w:num w:numId="6" w16cid:durableId="287706536">
    <w:abstractNumId w:val="5"/>
  </w:num>
  <w:num w:numId="7" w16cid:durableId="2057389921">
    <w:abstractNumId w:val="10"/>
  </w:num>
  <w:num w:numId="8" w16cid:durableId="175048375">
    <w:abstractNumId w:val="8"/>
  </w:num>
  <w:num w:numId="9" w16cid:durableId="336887750">
    <w:abstractNumId w:val="13"/>
  </w:num>
  <w:num w:numId="10" w16cid:durableId="1666779299">
    <w:abstractNumId w:val="1"/>
  </w:num>
  <w:num w:numId="11" w16cid:durableId="1219172945">
    <w:abstractNumId w:val="7"/>
  </w:num>
  <w:num w:numId="12" w16cid:durableId="1852329665">
    <w:abstractNumId w:val="11"/>
  </w:num>
  <w:num w:numId="13" w16cid:durableId="1497765492">
    <w:abstractNumId w:val="0"/>
  </w:num>
  <w:num w:numId="14" w16cid:durableId="1416636234">
    <w:abstractNumId w:val="4"/>
  </w:num>
  <w:num w:numId="15" w16cid:durableId="221913289">
    <w:abstractNumId w:val="12"/>
  </w:num>
  <w:num w:numId="16" w16cid:durableId="453641575">
    <w:abstractNumId w:val="6"/>
  </w:num>
  <w:num w:numId="17" w16cid:durableId="1359158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50E"/>
    <w:rsid w:val="00001204"/>
    <w:rsid w:val="00005053"/>
    <w:rsid w:val="00010DB7"/>
    <w:rsid w:val="00020948"/>
    <w:rsid w:val="00023156"/>
    <w:rsid w:val="00024699"/>
    <w:rsid w:val="0002559F"/>
    <w:rsid w:val="00027857"/>
    <w:rsid w:val="00034324"/>
    <w:rsid w:val="000420E2"/>
    <w:rsid w:val="00045EBA"/>
    <w:rsid w:val="00050125"/>
    <w:rsid w:val="00050F3B"/>
    <w:rsid w:val="000754E7"/>
    <w:rsid w:val="00076542"/>
    <w:rsid w:val="00080F7D"/>
    <w:rsid w:val="0008668E"/>
    <w:rsid w:val="00092C7B"/>
    <w:rsid w:val="00093BC1"/>
    <w:rsid w:val="000942F1"/>
    <w:rsid w:val="00097E39"/>
    <w:rsid w:val="000A2842"/>
    <w:rsid w:val="000A380F"/>
    <w:rsid w:val="000B2070"/>
    <w:rsid w:val="000B2143"/>
    <w:rsid w:val="000B47EA"/>
    <w:rsid w:val="000B4FB6"/>
    <w:rsid w:val="000B6F06"/>
    <w:rsid w:val="000C5ED7"/>
    <w:rsid w:val="000C68C2"/>
    <w:rsid w:val="000D027A"/>
    <w:rsid w:val="000D06E8"/>
    <w:rsid w:val="000D40DD"/>
    <w:rsid w:val="000D5051"/>
    <w:rsid w:val="000E1D80"/>
    <w:rsid w:val="000E536D"/>
    <w:rsid w:val="000E58B6"/>
    <w:rsid w:val="000E6B20"/>
    <w:rsid w:val="000F1F9E"/>
    <w:rsid w:val="0010293D"/>
    <w:rsid w:val="001047F7"/>
    <w:rsid w:val="001050A7"/>
    <w:rsid w:val="00105CA3"/>
    <w:rsid w:val="00106FD0"/>
    <w:rsid w:val="001146EA"/>
    <w:rsid w:val="001207CC"/>
    <w:rsid w:val="00124E96"/>
    <w:rsid w:val="00125451"/>
    <w:rsid w:val="00127428"/>
    <w:rsid w:val="00127D92"/>
    <w:rsid w:val="001365F2"/>
    <w:rsid w:val="00140180"/>
    <w:rsid w:val="001411B6"/>
    <w:rsid w:val="0015030A"/>
    <w:rsid w:val="00150EBF"/>
    <w:rsid w:val="001539F1"/>
    <w:rsid w:val="00156428"/>
    <w:rsid w:val="00156B8B"/>
    <w:rsid w:val="00156BF7"/>
    <w:rsid w:val="00157AC1"/>
    <w:rsid w:val="00160E29"/>
    <w:rsid w:val="0016105D"/>
    <w:rsid w:val="001650B1"/>
    <w:rsid w:val="001675FD"/>
    <w:rsid w:val="00167A3C"/>
    <w:rsid w:val="00167FAC"/>
    <w:rsid w:val="00170AAC"/>
    <w:rsid w:val="001755E4"/>
    <w:rsid w:val="00182101"/>
    <w:rsid w:val="00183F68"/>
    <w:rsid w:val="00184742"/>
    <w:rsid w:val="00184DC6"/>
    <w:rsid w:val="00184F88"/>
    <w:rsid w:val="001919EC"/>
    <w:rsid w:val="00192F4A"/>
    <w:rsid w:val="00195631"/>
    <w:rsid w:val="001A1842"/>
    <w:rsid w:val="001A5011"/>
    <w:rsid w:val="001A5788"/>
    <w:rsid w:val="001B032F"/>
    <w:rsid w:val="001B2BBA"/>
    <w:rsid w:val="001B4CC6"/>
    <w:rsid w:val="001C0C5E"/>
    <w:rsid w:val="001C1CC5"/>
    <w:rsid w:val="001C2532"/>
    <w:rsid w:val="001D22F2"/>
    <w:rsid w:val="001D2634"/>
    <w:rsid w:val="001D3DCD"/>
    <w:rsid w:val="001E28E7"/>
    <w:rsid w:val="001E2B0B"/>
    <w:rsid w:val="001E41DD"/>
    <w:rsid w:val="001E7667"/>
    <w:rsid w:val="001E7EA2"/>
    <w:rsid w:val="0020175A"/>
    <w:rsid w:val="00203CD3"/>
    <w:rsid w:val="0020522C"/>
    <w:rsid w:val="00206CD3"/>
    <w:rsid w:val="0022158D"/>
    <w:rsid w:val="0022385B"/>
    <w:rsid w:val="00225806"/>
    <w:rsid w:val="00234F6C"/>
    <w:rsid w:val="002370AA"/>
    <w:rsid w:val="00237820"/>
    <w:rsid w:val="0024020C"/>
    <w:rsid w:val="00240CAA"/>
    <w:rsid w:val="00244327"/>
    <w:rsid w:val="00247617"/>
    <w:rsid w:val="00250907"/>
    <w:rsid w:val="00253948"/>
    <w:rsid w:val="0025424A"/>
    <w:rsid w:val="00257866"/>
    <w:rsid w:val="0026111B"/>
    <w:rsid w:val="0026274E"/>
    <w:rsid w:val="0026610B"/>
    <w:rsid w:val="00267D18"/>
    <w:rsid w:val="002714E4"/>
    <w:rsid w:val="0027561E"/>
    <w:rsid w:val="0027721C"/>
    <w:rsid w:val="002807B9"/>
    <w:rsid w:val="00282BB1"/>
    <w:rsid w:val="002862E9"/>
    <w:rsid w:val="00286F41"/>
    <w:rsid w:val="00287C15"/>
    <w:rsid w:val="00290079"/>
    <w:rsid w:val="00291998"/>
    <w:rsid w:val="002936EF"/>
    <w:rsid w:val="002C3F12"/>
    <w:rsid w:val="002C6FD7"/>
    <w:rsid w:val="002C7F3D"/>
    <w:rsid w:val="002D1DC5"/>
    <w:rsid w:val="002D5628"/>
    <w:rsid w:val="002D6EB8"/>
    <w:rsid w:val="002E25CA"/>
    <w:rsid w:val="002E2E0A"/>
    <w:rsid w:val="002F4596"/>
    <w:rsid w:val="00302B9F"/>
    <w:rsid w:val="003032EF"/>
    <w:rsid w:val="00305086"/>
    <w:rsid w:val="003079F2"/>
    <w:rsid w:val="00310DF2"/>
    <w:rsid w:val="0031531F"/>
    <w:rsid w:val="003153F0"/>
    <w:rsid w:val="0031624F"/>
    <w:rsid w:val="003206FB"/>
    <w:rsid w:val="0032251D"/>
    <w:rsid w:val="00323038"/>
    <w:rsid w:val="00332065"/>
    <w:rsid w:val="003345F2"/>
    <w:rsid w:val="003375EE"/>
    <w:rsid w:val="003420C5"/>
    <w:rsid w:val="00342B58"/>
    <w:rsid w:val="0034324A"/>
    <w:rsid w:val="00344488"/>
    <w:rsid w:val="003531C3"/>
    <w:rsid w:val="00355407"/>
    <w:rsid w:val="003556C8"/>
    <w:rsid w:val="003569C5"/>
    <w:rsid w:val="00362EC5"/>
    <w:rsid w:val="003633C0"/>
    <w:rsid w:val="00366D4E"/>
    <w:rsid w:val="00371F7C"/>
    <w:rsid w:val="00374D39"/>
    <w:rsid w:val="00374E2A"/>
    <w:rsid w:val="00375B73"/>
    <w:rsid w:val="00376BDF"/>
    <w:rsid w:val="003770F7"/>
    <w:rsid w:val="003772D7"/>
    <w:rsid w:val="00377AFC"/>
    <w:rsid w:val="0038086A"/>
    <w:rsid w:val="00380B86"/>
    <w:rsid w:val="00385290"/>
    <w:rsid w:val="0038763F"/>
    <w:rsid w:val="003923D9"/>
    <w:rsid w:val="00394305"/>
    <w:rsid w:val="003953BD"/>
    <w:rsid w:val="003A7B36"/>
    <w:rsid w:val="003A7EB5"/>
    <w:rsid w:val="003B6C2D"/>
    <w:rsid w:val="003C2D91"/>
    <w:rsid w:val="003C3080"/>
    <w:rsid w:val="003C365A"/>
    <w:rsid w:val="003C3EE3"/>
    <w:rsid w:val="003C6BD9"/>
    <w:rsid w:val="003D02CD"/>
    <w:rsid w:val="003D42FA"/>
    <w:rsid w:val="003E66BA"/>
    <w:rsid w:val="003F3B3F"/>
    <w:rsid w:val="00400666"/>
    <w:rsid w:val="00402459"/>
    <w:rsid w:val="00405283"/>
    <w:rsid w:val="004078A6"/>
    <w:rsid w:val="004125BA"/>
    <w:rsid w:val="004211D3"/>
    <w:rsid w:val="00421632"/>
    <w:rsid w:val="00421B36"/>
    <w:rsid w:val="00422129"/>
    <w:rsid w:val="00424A70"/>
    <w:rsid w:val="0042680C"/>
    <w:rsid w:val="00427B52"/>
    <w:rsid w:val="00427BAB"/>
    <w:rsid w:val="004305D4"/>
    <w:rsid w:val="00434852"/>
    <w:rsid w:val="004359EC"/>
    <w:rsid w:val="00437BBA"/>
    <w:rsid w:val="00442F4C"/>
    <w:rsid w:val="0044603A"/>
    <w:rsid w:val="00450BE0"/>
    <w:rsid w:val="0045451C"/>
    <w:rsid w:val="00456013"/>
    <w:rsid w:val="00456AC0"/>
    <w:rsid w:val="00456B7A"/>
    <w:rsid w:val="004570BF"/>
    <w:rsid w:val="00457A0D"/>
    <w:rsid w:val="0046180B"/>
    <w:rsid w:val="00463E34"/>
    <w:rsid w:val="004654C4"/>
    <w:rsid w:val="00475418"/>
    <w:rsid w:val="0047687E"/>
    <w:rsid w:val="00476CB9"/>
    <w:rsid w:val="00480238"/>
    <w:rsid w:val="0048051D"/>
    <w:rsid w:val="00482590"/>
    <w:rsid w:val="0048399D"/>
    <w:rsid w:val="00487F79"/>
    <w:rsid w:val="00490737"/>
    <w:rsid w:val="00492B56"/>
    <w:rsid w:val="00495FAE"/>
    <w:rsid w:val="004968A5"/>
    <w:rsid w:val="004A3E71"/>
    <w:rsid w:val="004A7A01"/>
    <w:rsid w:val="004B0A42"/>
    <w:rsid w:val="004C2C6A"/>
    <w:rsid w:val="004C2DD3"/>
    <w:rsid w:val="004C3FCD"/>
    <w:rsid w:val="004D062F"/>
    <w:rsid w:val="004D3DD4"/>
    <w:rsid w:val="004D411E"/>
    <w:rsid w:val="004D487E"/>
    <w:rsid w:val="004E0ECB"/>
    <w:rsid w:val="004F4BAD"/>
    <w:rsid w:val="004F5EB3"/>
    <w:rsid w:val="004F670C"/>
    <w:rsid w:val="004F6C8B"/>
    <w:rsid w:val="005029FC"/>
    <w:rsid w:val="00507B8D"/>
    <w:rsid w:val="0051061E"/>
    <w:rsid w:val="0051512A"/>
    <w:rsid w:val="0051626C"/>
    <w:rsid w:val="00516354"/>
    <w:rsid w:val="00523FEA"/>
    <w:rsid w:val="005305B7"/>
    <w:rsid w:val="00531181"/>
    <w:rsid w:val="0053392F"/>
    <w:rsid w:val="005351CD"/>
    <w:rsid w:val="005365F3"/>
    <w:rsid w:val="00536E3C"/>
    <w:rsid w:val="00542652"/>
    <w:rsid w:val="005555AB"/>
    <w:rsid w:val="00565A69"/>
    <w:rsid w:val="00573614"/>
    <w:rsid w:val="00574DFE"/>
    <w:rsid w:val="0057650E"/>
    <w:rsid w:val="00582D2E"/>
    <w:rsid w:val="005833A7"/>
    <w:rsid w:val="0058457E"/>
    <w:rsid w:val="005850C1"/>
    <w:rsid w:val="00587F9C"/>
    <w:rsid w:val="00590C7F"/>
    <w:rsid w:val="005A09DC"/>
    <w:rsid w:val="005A52AD"/>
    <w:rsid w:val="005B11B9"/>
    <w:rsid w:val="005B6E7C"/>
    <w:rsid w:val="005B732D"/>
    <w:rsid w:val="005C0933"/>
    <w:rsid w:val="005C2046"/>
    <w:rsid w:val="005C2E45"/>
    <w:rsid w:val="005C4006"/>
    <w:rsid w:val="005C5C39"/>
    <w:rsid w:val="005C6398"/>
    <w:rsid w:val="005C7381"/>
    <w:rsid w:val="005E1C22"/>
    <w:rsid w:val="005E3F1E"/>
    <w:rsid w:val="005E3F28"/>
    <w:rsid w:val="005E45B1"/>
    <w:rsid w:val="005E4FAC"/>
    <w:rsid w:val="005E6236"/>
    <w:rsid w:val="005E683D"/>
    <w:rsid w:val="005F08CD"/>
    <w:rsid w:val="005F375D"/>
    <w:rsid w:val="0060187B"/>
    <w:rsid w:val="00602896"/>
    <w:rsid w:val="006039E3"/>
    <w:rsid w:val="00606C5D"/>
    <w:rsid w:val="00607B4A"/>
    <w:rsid w:val="006112F7"/>
    <w:rsid w:val="006141D5"/>
    <w:rsid w:val="00620A2B"/>
    <w:rsid w:val="00621CBE"/>
    <w:rsid w:val="006313CF"/>
    <w:rsid w:val="006329DA"/>
    <w:rsid w:val="00637F13"/>
    <w:rsid w:val="00640317"/>
    <w:rsid w:val="00643BB3"/>
    <w:rsid w:val="00645DF8"/>
    <w:rsid w:val="006462AD"/>
    <w:rsid w:val="00647F52"/>
    <w:rsid w:val="006505A5"/>
    <w:rsid w:val="0065084D"/>
    <w:rsid w:val="00651122"/>
    <w:rsid w:val="00652FC5"/>
    <w:rsid w:val="00653C5E"/>
    <w:rsid w:val="0065447F"/>
    <w:rsid w:val="00657AE7"/>
    <w:rsid w:val="0066310A"/>
    <w:rsid w:val="00664D1D"/>
    <w:rsid w:val="00671C9E"/>
    <w:rsid w:val="00675649"/>
    <w:rsid w:val="00675BA9"/>
    <w:rsid w:val="00680FB5"/>
    <w:rsid w:val="00683E8E"/>
    <w:rsid w:val="0068504D"/>
    <w:rsid w:val="006872E7"/>
    <w:rsid w:val="006903EF"/>
    <w:rsid w:val="006918BA"/>
    <w:rsid w:val="00692DD9"/>
    <w:rsid w:val="00696C04"/>
    <w:rsid w:val="00696C2C"/>
    <w:rsid w:val="006A0184"/>
    <w:rsid w:val="006A120D"/>
    <w:rsid w:val="006A27CC"/>
    <w:rsid w:val="006A3FC2"/>
    <w:rsid w:val="006A5A53"/>
    <w:rsid w:val="006A5EA1"/>
    <w:rsid w:val="006A6F16"/>
    <w:rsid w:val="006B1A13"/>
    <w:rsid w:val="006B31E5"/>
    <w:rsid w:val="006B3DD8"/>
    <w:rsid w:val="006B697C"/>
    <w:rsid w:val="006B7866"/>
    <w:rsid w:val="006C192E"/>
    <w:rsid w:val="006C24B1"/>
    <w:rsid w:val="006C351E"/>
    <w:rsid w:val="006C39A7"/>
    <w:rsid w:val="006C6EB6"/>
    <w:rsid w:val="006D1283"/>
    <w:rsid w:val="006D3F09"/>
    <w:rsid w:val="006E44FF"/>
    <w:rsid w:val="006E6CD9"/>
    <w:rsid w:val="006F0157"/>
    <w:rsid w:val="006F01F6"/>
    <w:rsid w:val="006F05A0"/>
    <w:rsid w:val="006F5280"/>
    <w:rsid w:val="00701086"/>
    <w:rsid w:val="00707857"/>
    <w:rsid w:val="007110F4"/>
    <w:rsid w:val="007113F8"/>
    <w:rsid w:val="007115EE"/>
    <w:rsid w:val="00711A2B"/>
    <w:rsid w:val="00711A8E"/>
    <w:rsid w:val="0071469E"/>
    <w:rsid w:val="00716850"/>
    <w:rsid w:val="00720432"/>
    <w:rsid w:val="00726B88"/>
    <w:rsid w:val="00727F36"/>
    <w:rsid w:val="00733752"/>
    <w:rsid w:val="007350CD"/>
    <w:rsid w:val="007361BB"/>
    <w:rsid w:val="00737230"/>
    <w:rsid w:val="007378D1"/>
    <w:rsid w:val="007426DD"/>
    <w:rsid w:val="00742BE1"/>
    <w:rsid w:val="00751E98"/>
    <w:rsid w:val="00752236"/>
    <w:rsid w:val="00753B93"/>
    <w:rsid w:val="00753E9D"/>
    <w:rsid w:val="00757F6B"/>
    <w:rsid w:val="00765F33"/>
    <w:rsid w:val="00766DA3"/>
    <w:rsid w:val="007723F0"/>
    <w:rsid w:val="00775577"/>
    <w:rsid w:val="007755A0"/>
    <w:rsid w:val="007755F9"/>
    <w:rsid w:val="007854DA"/>
    <w:rsid w:val="00787C13"/>
    <w:rsid w:val="00790DA0"/>
    <w:rsid w:val="007913F3"/>
    <w:rsid w:val="00791ABB"/>
    <w:rsid w:val="00794B76"/>
    <w:rsid w:val="00796689"/>
    <w:rsid w:val="007A0EB7"/>
    <w:rsid w:val="007A49B8"/>
    <w:rsid w:val="007A538B"/>
    <w:rsid w:val="007A53D4"/>
    <w:rsid w:val="007A68BE"/>
    <w:rsid w:val="007A7CCE"/>
    <w:rsid w:val="007B4ED4"/>
    <w:rsid w:val="007C1831"/>
    <w:rsid w:val="007C24DA"/>
    <w:rsid w:val="007C3BD2"/>
    <w:rsid w:val="007C4B11"/>
    <w:rsid w:val="007C6AAD"/>
    <w:rsid w:val="007D4737"/>
    <w:rsid w:val="007D55FA"/>
    <w:rsid w:val="007D5840"/>
    <w:rsid w:val="007D7685"/>
    <w:rsid w:val="007E5CF1"/>
    <w:rsid w:val="007E6DC0"/>
    <w:rsid w:val="007E7081"/>
    <w:rsid w:val="007F00C2"/>
    <w:rsid w:val="007F27AB"/>
    <w:rsid w:val="007F407B"/>
    <w:rsid w:val="007F4AF1"/>
    <w:rsid w:val="007F4E63"/>
    <w:rsid w:val="00803E9F"/>
    <w:rsid w:val="00814755"/>
    <w:rsid w:val="00815D9D"/>
    <w:rsid w:val="00817218"/>
    <w:rsid w:val="008177DE"/>
    <w:rsid w:val="008217E9"/>
    <w:rsid w:val="008222FF"/>
    <w:rsid w:val="008245D0"/>
    <w:rsid w:val="00824861"/>
    <w:rsid w:val="00825642"/>
    <w:rsid w:val="00830982"/>
    <w:rsid w:val="00831A39"/>
    <w:rsid w:val="00831D21"/>
    <w:rsid w:val="008327B9"/>
    <w:rsid w:val="00832EE1"/>
    <w:rsid w:val="00833EE4"/>
    <w:rsid w:val="00833F26"/>
    <w:rsid w:val="00834EA2"/>
    <w:rsid w:val="00841C3C"/>
    <w:rsid w:val="00844A02"/>
    <w:rsid w:val="00850115"/>
    <w:rsid w:val="008527F9"/>
    <w:rsid w:val="0085286E"/>
    <w:rsid w:val="00861A96"/>
    <w:rsid w:val="0086345A"/>
    <w:rsid w:val="00863F63"/>
    <w:rsid w:val="00871357"/>
    <w:rsid w:val="00874E6E"/>
    <w:rsid w:val="00876958"/>
    <w:rsid w:val="008847AE"/>
    <w:rsid w:val="008854E2"/>
    <w:rsid w:val="008864EB"/>
    <w:rsid w:val="008A145E"/>
    <w:rsid w:val="008A1FC5"/>
    <w:rsid w:val="008A2765"/>
    <w:rsid w:val="008A307F"/>
    <w:rsid w:val="008A346D"/>
    <w:rsid w:val="008A3B5B"/>
    <w:rsid w:val="008A5DFF"/>
    <w:rsid w:val="008B0917"/>
    <w:rsid w:val="008B1E96"/>
    <w:rsid w:val="008B1E9F"/>
    <w:rsid w:val="008B4DA0"/>
    <w:rsid w:val="008B663C"/>
    <w:rsid w:val="008C4852"/>
    <w:rsid w:val="008C57A0"/>
    <w:rsid w:val="008C7717"/>
    <w:rsid w:val="008D100A"/>
    <w:rsid w:val="008D4918"/>
    <w:rsid w:val="008D6A7F"/>
    <w:rsid w:val="008D7AA2"/>
    <w:rsid w:val="008E2108"/>
    <w:rsid w:val="008E3DF9"/>
    <w:rsid w:val="008E65BF"/>
    <w:rsid w:val="008F30A0"/>
    <w:rsid w:val="008F3C5C"/>
    <w:rsid w:val="008F5D21"/>
    <w:rsid w:val="008F7049"/>
    <w:rsid w:val="00900B30"/>
    <w:rsid w:val="00900DA2"/>
    <w:rsid w:val="0090100B"/>
    <w:rsid w:val="0090340D"/>
    <w:rsid w:val="00903AA8"/>
    <w:rsid w:val="0090582A"/>
    <w:rsid w:val="00905AF8"/>
    <w:rsid w:val="00905E2B"/>
    <w:rsid w:val="00911C2E"/>
    <w:rsid w:val="009123EA"/>
    <w:rsid w:val="009126CA"/>
    <w:rsid w:val="00920723"/>
    <w:rsid w:val="0092181A"/>
    <w:rsid w:val="009265A6"/>
    <w:rsid w:val="0092664E"/>
    <w:rsid w:val="00927085"/>
    <w:rsid w:val="009327EA"/>
    <w:rsid w:val="009349F1"/>
    <w:rsid w:val="00935D59"/>
    <w:rsid w:val="0094030C"/>
    <w:rsid w:val="00941AC8"/>
    <w:rsid w:val="00943AF2"/>
    <w:rsid w:val="009477BB"/>
    <w:rsid w:val="00947D69"/>
    <w:rsid w:val="0095188D"/>
    <w:rsid w:val="00952A38"/>
    <w:rsid w:val="00954509"/>
    <w:rsid w:val="009632F2"/>
    <w:rsid w:val="0096517F"/>
    <w:rsid w:val="009729DF"/>
    <w:rsid w:val="00972A57"/>
    <w:rsid w:val="0097580A"/>
    <w:rsid w:val="009772C7"/>
    <w:rsid w:val="00977A2D"/>
    <w:rsid w:val="00980DCE"/>
    <w:rsid w:val="00982889"/>
    <w:rsid w:val="00983866"/>
    <w:rsid w:val="0099620A"/>
    <w:rsid w:val="009A19C0"/>
    <w:rsid w:val="009A6EA2"/>
    <w:rsid w:val="009B235B"/>
    <w:rsid w:val="009B3522"/>
    <w:rsid w:val="009B4946"/>
    <w:rsid w:val="009B63B2"/>
    <w:rsid w:val="009C2324"/>
    <w:rsid w:val="009D610A"/>
    <w:rsid w:val="009E22D6"/>
    <w:rsid w:val="009E4910"/>
    <w:rsid w:val="009E517A"/>
    <w:rsid w:val="009E61A9"/>
    <w:rsid w:val="009E6D57"/>
    <w:rsid w:val="009E7224"/>
    <w:rsid w:val="009E7A5A"/>
    <w:rsid w:val="009F000C"/>
    <w:rsid w:val="009F1A7E"/>
    <w:rsid w:val="009F3E84"/>
    <w:rsid w:val="009F57BC"/>
    <w:rsid w:val="009F5C5F"/>
    <w:rsid w:val="00A0066B"/>
    <w:rsid w:val="00A04E1D"/>
    <w:rsid w:val="00A05EFB"/>
    <w:rsid w:val="00A07C43"/>
    <w:rsid w:val="00A16A7D"/>
    <w:rsid w:val="00A20C13"/>
    <w:rsid w:val="00A26C65"/>
    <w:rsid w:val="00A35AB3"/>
    <w:rsid w:val="00A415A0"/>
    <w:rsid w:val="00A442E2"/>
    <w:rsid w:val="00A44960"/>
    <w:rsid w:val="00A52B82"/>
    <w:rsid w:val="00A5645D"/>
    <w:rsid w:val="00A566F2"/>
    <w:rsid w:val="00A61AE3"/>
    <w:rsid w:val="00A6387C"/>
    <w:rsid w:val="00A64B25"/>
    <w:rsid w:val="00A6514D"/>
    <w:rsid w:val="00A72D9E"/>
    <w:rsid w:val="00A75144"/>
    <w:rsid w:val="00A75F66"/>
    <w:rsid w:val="00A81478"/>
    <w:rsid w:val="00A841D6"/>
    <w:rsid w:val="00A84694"/>
    <w:rsid w:val="00A853B3"/>
    <w:rsid w:val="00A90E08"/>
    <w:rsid w:val="00A90E5B"/>
    <w:rsid w:val="00A969C4"/>
    <w:rsid w:val="00AB1150"/>
    <w:rsid w:val="00AB68EC"/>
    <w:rsid w:val="00AC23AC"/>
    <w:rsid w:val="00AC43ED"/>
    <w:rsid w:val="00AD3FB5"/>
    <w:rsid w:val="00AD6762"/>
    <w:rsid w:val="00AE042D"/>
    <w:rsid w:val="00AE29B3"/>
    <w:rsid w:val="00AE3D10"/>
    <w:rsid w:val="00AE3FEA"/>
    <w:rsid w:val="00AE57DC"/>
    <w:rsid w:val="00AF2EA8"/>
    <w:rsid w:val="00B0652B"/>
    <w:rsid w:val="00B105AD"/>
    <w:rsid w:val="00B141FB"/>
    <w:rsid w:val="00B163D1"/>
    <w:rsid w:val="00B17D46"/>
    <w:rsid w:val="00B24E0B"/>
    <w:rsid w:val="00B25732"/>
    <w:rsid w:val="00B3089F"/>
    <w:rsid w:val="00B333D2"/>
    <w:rsid w:val="00B33B85"/>
    <w:rsid w:val="00B4040F"/>
    <w:rsid w:val="00B432D4"/>
    <w:rsid w:val="00B45EA0"/>
    <w:rsid w:val="00B46550"/>
    <w:rsid w:val="00B46939"/>
    <w:rsid w:val="00B51E01"/>
    <w:rsid w:val="00B614E7"/>
    <w:rsid w:val="00B66369"/>
    <w:rsid w:val="00B74B05"/>
    <w:rsid w:val="00B77D8D"/>
    <w:rsid w:val="00B846E7"/>
    <w:rsid w:val="00B87D66"/>
    <w:rsid w:val="00B918EC"/>
    <w:rsid w:val="00B92D52"/>
    <w:rsid w:val="00B9372F"/>
    <w:rsid w:val="00B9468B"/>
    <w:rsid w:val="00B965B4"/>
    <w:rsid w:val="00BA1B3C"/>
    <w:rsid w:val="00BB0665"/>
    <w:rsid w:val="00BB646D"/>
    <w:rsid w:val="00BB6C3D"/>
    <w:rsid w:val="00BC3446"/>
    <w:rsid w:val="00BC729C"/>
    <w:rsid w:val="00BD17BC"/>
    <w:rsid w:val="00BD4971"/>
    <w:rsid w:val="00BD5367"/>
    <w:rsid w:val="00BE4315"/>
    <w:rsid w:val="00BE5126"/>
    <w:rsid w:val="00BE6CA3"/>
    <w:rsid w:val="00BE72CF"/>
    <w:rsid w:val="00BF29A9"/>
    <w:rsid w:val="00BF483B"/>
    <w:rsid w:val="00BF535C"/>
    <w:rsid w:val="00C0235D"/>
    <w:rsid w:val="00C02ED3"/>
    <w:rsid w:val="00C03535"/>
    <w:rsid w:val="00C03CF8"/>
    <w:rsid w:val="00C06487"/>
    <w:rsid w:val="00C06DFB"/>
    <w:rsid w:val="00C17F08"/>
    <w:rsid w:val="00C20AB1"/>
    <w:rsid w:val="00C22502"/>
    <w:rsid w:val="00C24482"/>
    <w:rsid w:val="00C2480B"/>
    <w:rsid w:val="00C2595E"/>
    <w:rsid w:val="00C3301F"/>
    <w:rsid w:val="00C34916"/>
    <w:rsid w:val="00C352A5"/>
    <w:rsid w:val="00C4087C"/>
    <w:rsid w:val="00C40F59"/>
    <w:rsid w:val="00C42227"/>
    <w:rsid w:val="00C445D5"/>
    <w:rsid w:val="00C5034C"/>
    <w:rsid w:val="00C548EA"/>
    <w:rsid w:val="00C54A24"/>
    <w:rsid w:val="00C57BC6"/>
    <w:rsid w:val="00C60AC8"/>
    <w:rsid w:val="00C66396"/>
    <w:rsid w:val="00C70B2F"/>
    <w:rsid w:val="00C72B0F"/>
    <w:rsid w:val="00C73101"/>
    <w:rsid w:val="00C80AFD"/>
    <w:rsid w:val="00C8381A"/>
    <w:rsid w:val="00C85EC1"/>
    <w:rsid w:val="00C903FB"/>
    <w:rsid w:val="00C926CA"/>
    <w:rsid w:val="00C93D8E"/>
    <w:rsid w:val="00CA1BF4"/>
    <w:rsid w:val="00CA2ADD"/>
    <w:rsid w:val="00CA554A"/>
    <w:rsid w:val="00CA5E61"/>
    <w:rsid w:val="00CA70E6"/>
    <w:rsid w:val="00CB1B2C"/>
    <w:rsid w:val="00CB45AC"/>
    <w:rsid w:val="00CC1472"/>
    <w:rsid w:val="00CC2D10"/>
    <w:rsid w:val="00CC3B7C"/>
    <w:rsid w:val="00CC45E2"/>
    <w:rsid w:val="00CC58FC"/>
    <w:rsid w:val="00CC5998"/>
    <w:rsid w:val="00CC5C83"/>
    <w:rsid w:val="00CC608A"/>
    <w:rsid w:val="00CF0220"/>
    <w:rsid w:val="00CF2CFC"/>
    <w:rsid w:val="00CF7CF3"/>
    <w:rsid w:val="00CF7D57"/>
    <w:rsid w:val="00D01474"/>
    <w:rsid w:val="00D03239"/>
    <w:rsid w:val="00D05707"/>
    <w:rsid w:val="00D066F7"/>
    <w:rsid w:val="00D07BEC"/>
    <w:rsid w:val="00D13A06"/>
    <w:rsid w:val="00D153F1"/>
    <w:rsid w:val="00D2120A"/>
    <w:rsid w:val="00D24DA9"/>
    <w:rsid w:val="00D24E49"/>
    <w:rsid w:val="00D250E4"/>
    <w:rsid w:val="00D2519B"/>
    <w:rsid w:val="00D25989"/>
    <w:rsid w:val="00D27749"/>
    <w:rsid w:val="00D2789E"/>
    <w:rsid w:val="00D27963"/>
    <w:rsid w:val="00D32709"/>
    <w:rsid w:val="00D35E05"/>
    <w:rsid w:val="00D46BAD"/>
    <w:rsid w:val="00D47932"/>
    <w:rsid w:val="00D514A4"/>
    <w:rsid w:val="00D55D80"/>
    <w:rsid w:val="00D562B2"/>
    <w:rsid w:val="00D57534"/>
    <w:rsid w:val="00D57927"/>
    <w:rsid w:val="00D62CAD"/>
    <w:rsid w:val="00D65579"/>
    <w:rsid w:val="00D717F5"/>
    <w:rsid w:val="00D71FD9"/>
    <w:rsid w:val="00D873E5"/>
    <w:rsid w:val="00D90230"/>
    <w:rsid w:val="00D91EDD"/>
    <w:rsid w:val="00D93562"/>
    <w:rsid w:val="00DA2DE5"/>
    <w:rsid w:val="00DA4505"/>
    <w:rsid w:val="00DA6B32"/>
    <w:rsid w:val="00DB2A8F"/>
    <w:rsid w:val="00DB668E"/>
    <w:rsid w:val="00DC1E08"/>
    <w:rsid w:val="00DC4DF1"/>
    <w:rsid w:val="00DC69DD"/>
    <w:rsid w:val="00DD6AEB"/>
    <w:rsid w:val="00DE21E9"/>
    <w:rsid w:val="00DE4571"/>
    <w:rsid w:val="00DE7349"/>
    <w:rsid w:val="00DF054E"/>
    <w:rsid w:val="00DF09AC"/>
    <w:rsid w:val="00DF17C0"/>
    <w:rsid w:val="00DF20AB"/>
    <w:rsid w:val="00DF7539"/>
    <w:rsid w:val="00E02A25"/>
    <w:rsid w:val="00E03F61"/>
    <w:rsid w:val="00E04192"/>
    <w:rsid w:val="00E2096D"/>
    <w:rsid w:val="00E21282"/>
    <w:rsid w:val="00E21904"/>
    <w:rsid w:val="00E27E09"/>
    <w:rsid w:val="00E349F3"/>
    <w:rsid w:val="00E429E5"/>
    <w:rsid w:val="00E43594"/>
    <w:rsid w:val="00E46535"/>
    <w:rsid w:val="00E47C80"/>
    <w:rsid w:val="00E47FD8"/>
    <w:rsid w:val="00E50F3A"/>
    <w:rsid w:val="00E53ADC"/>
    <w:rsid w:val="00E557ED"/>
    <w:rsid w:val="00E57D26"/>
    <w:rsid w:val="00E618BB"/>
    <w:rsid w:val="00E634D4"/>
    <w:rsid w:val="00E67073"/>
    <w:rsid w:val="00E73A6D"/>
    <w:rsid w:val="00E7412D"/>
    <w:rsid w:val="00E75062"/>
    <w:rsid w:val="00E75826"/>
    <w:rsid w:val="00E8057D"/>
    <w:rsid w:val="00E80D03"/>
    <w:rsid w:val="00E81306"/>
    <w:rsid w:val="00E818E8"/>
    <w:rsid w:val="00E81B05"/>
    <w:rsid w:val="00E82741"/>
    <w:rsid w:val="00E94E6B"/>
    <w:rsid w:val="00E95386"/>
    <w:rsid w:val="00E954AC"/>
    <w:rsid w:val="00EA5F18"/>
    <w:rsid w:val="00EA6F08"/>
    <w:rsid w:val="00EB3154"/>
    <w:rsid w:val="00EB3381"/>
    <w:rsid w:val="00EC194F"/>
    <w:rsid w:val="00EC3B8F"/>
    <w:rsid w:val="00EC71BD"/>
    <w:rsid w:val="00ED087F"/>
    <w:rsid w:val="00ED09F5"/>
    <w:rsid w:val="00ED58C8"/>
    <w:rsid w:val="00ED7A77"/>
    <w:rsid w:val="00EE1643"/>
    <w:rsid w:val="00EF0587"/>
    <w:rsid w:val="00EF128A"/>
    <w:rsid w:val="00EF1C47"/>
    <w:rsid w:val="00F01269"/>
    <w:rsid w:val="00F05011"/>
    <w:rsid w:val="00F06D6A"/>
    <w:rsid w:val="00F07277"/>
    <w:rsid w:val="00F11C28"/>
    <w:rsid w:val="00F2108F"/>
    <w:rsid w:val="00F218D1"/>
    <w:rsid w:val="00F24820"/>
    <w:rsid w:val="00F25D99"/>
    <w:rsid w:val="00F2707D"/>
    <w:rsid w:val="00F2763E"/>
    <w:rsid w:val="00F4155D"/>
    <w:rsid w:val="00F43918"/>
    <w:rsid w:val="00F44D5A"/>
    <w:rsid w:val="00F47AD7"/>
    <w:rsid w:val="00F5043B"/>
    <w:rsid w:val="00F549F7"/>
    <w:rsid w:val="00F61756"/>
    <w:rsid w:val="00F6181C"/>
    <w:rsid w:val="00F62D6D"/>
    <w:rsid w:val="00F62FF5"/>
    <w:rsid w:val="00F646B9"/>
    <w:rsid w:val="00F70B2F"/>
    <w:rsid w:val="00F7506C"/>
    <w:rsid w:val="00F75290"/>
    <w:rsid w:val="00F82436"/>
    <w:rsid w:val="00F82561"/>
    <w:rsid w:val="00F84196"/>
    <w:rsid w:val="00F85430"/>
    <w:rsid w:val="00F8750F"/>
    <w:rsid w:val="00F93C1B"/>
    <w:rsid w:val="00F96046"/>
    <w:rsid w:val="00FA6EC9"/>
    <w:rsid w:val="00FA6F8C"/>
    <w:rsid w:val="00FB5E00"/>
    <w:rsid w:val="00FB6F1E"/>
    <w:rsid w:val="00FC31FF"/>
    <w:rsid w:val="00FC400E"/>
    <w:rsid w:val="00FD23EC"/>
    <w:rsid w:val="00FE05C3"/>
    <w:rsid w:val="00FE330D"/>
    <w:rsid w:val="00FE70DA"/>
    <w:rsid w:val="00FE7B52"/>
    <w:rsid w:val="00FF102B"/>
    <w:rsid w:val="00FF3515"/>
    <w:rsid w:val="00FF70DB"/>
    <w:rsid w:val="0907C791"/>
    <w:rsid w:val="11EF73A0"/>
    <w:rsid w:val="16DC63C8"/>
    <w:rsid w:val="170FE39B"/>
    <w:rsid w:val="1EA6764B"/>
    <w:rsid w:val="29FF8383"/>
    <w:rsid w:val="32A7CD5A"/>
    <w:rsid w:val="3B60F94F"/>
    <w:rsid w:val="41472A94"/>
    <w:rsid w:val="49F093C5"/>
    <w:rsid w:val="4C500ED9"/>
    <w:rsid w:val="52C9DDA1"/>
    <w:rsid w:val="592BE41F"/>
    <w:rsid w:val="5FE8A77A"/>
    <w:rsid w:val="656ED324"/>
    <w:rsid w:val="67867890"/>
    <w:rsid w:val="6E28E32A"/>
    <w:rsid w:val="7309C72D"/>
    <w:rsid w:val="76D66D23"/>
    <w:rsid w:val="770EE630"/>
    <w:rsid w:val="7A2E2D4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8F57B"/>
  <w15:docId w15:val="{25B4884B-4BC6-4818-B634-A57CBE22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D2519B"/>
    <w:pPr>
      <w:tabs>
        <w:tab w:val="right" w:leader="dot" w:pos="9070"/>
      </w:tabs>
      <w:spacing w:before="100" w:after="100" w:line="240" w:lineRule="auto"/>
      <w:ind w:left="737" w:hanging="737"/>
    </w:pPr>
    <w:rPr>
      <w:b/>
      <w:noProof/>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Geenafstand">
    <w:name w:val="No Spacing"/>
    <w:aliases w:val="Geen afstand 2"/>
    <w:link w:val="GeenafstandChar"/>
    <w:uiPriority w:val="1"/>
    <w:qFormat/>
    <w:rsid w:val="00711A2B"/>
    <w:pPr>
      <w:spacing w:after="0" w:line="240" w:lineRule="auto"/>
    </w:pPr>
    <w:rPr>
      <w:lang w:val="en-US"/>
    </w:rPr>
  </w:style>
  <w:style w:type="character" w:customStyle="1" w:styleId="GeenafstandChar">
    <w:name w:val="Geen afstand Char"/>
    <w:aliases w:val="Geen afstand 2 Char"/>
    <w:basedOn w:val="Standaardalinea-lettertype"/>
    <w:link w:val="Geenafstand"/>
    <w:uiPriority w:val="1"/>
    <w:rsid w:val="00711A2B"/>
    <w:rPr>
      <w:lang w:val="en-US"/>
    </w:rPr>
  </w:style>
  <w:style w:type="character" w:styleId="GevolgdeHyperlink">
    <w:name w:val="FollowedHyperlink"/>
    <w:basedOn w:val="Standaardalinea-lettertype"/>
    <w:uiPriority w:val="99"/>
    <w:semiHidden/>
    <w:unhideWhenUsed/>
    <w:rsid w:val="00C03CF8"/>
    <w:rPr>
      <w:color w:val="92D050" w:themeColor="followedHyperlink"/>
      <w:u w:val="single"/>
    </w:rPr>
  </w:style>
  <w:style w:type="paragraph" w:customStyle="1" w:styleId="Default">
    <w:name w:val="Default"/>
    <w:rsid w:val="00A969C4"/>
    <w:pPr>
      <w:autoSpaceDE w:val="0"/>
      <w:autoSpaceDN w:val="0"/>
      <w:adjustRightInd w:val="0"/>
      <w:spacing w:after="0" w:line="240" w:lineRule="auto"/>
    </w:pPr>
    <w:rPr>
      <w:rFonts w:ascii="Tw Cen MT" w:hAnsi="Tw Cen MT" w:cs="Tw Cen MT"/>
      <w:color w:val="000000"/>
      <w:sz w:val="24"/>
      <w:szCs w:val="24"/>
      <w14:ligatures w14:val="standardContextual"/>
    </w:rPr>
  </w:style>
  <w:style w:type="paragraph" w:styleId="Kopvaninhoudsopgave">
    <w:name w:val="TOC Heading"/>
    <w:basedOn w:val="Kop1"/>
    <w:next w:val="Standaard"/>
    <w:uiPriority w:val="39"/>
    <w:unhideWhenUsed/>
    <w:qFormat/>
    <w:rsid w:val="00D2519B"/>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39079">
      <w:bodyDiv w:val="1"/>
      <w:marLeft w:val="0"/>
      <w:marRight w:val="0"/>
      <w:marTop w:val="0"/>
      <w:marBottom w:val="0"/>
      <w:divBdr>
        <w:top w:val="none" w:sz="0" w:space="0" w:color="auto"/>
        <w:left w:val="none" w:sz="0" w:space="0" w:color="auto"/>
        <w:bottom w:val="none" w:sz="0" w:space="0" w:color="auto"/>
        <w:right w:val="none" w:sz="0" w:space="0" w:color="auto"/>
      </w:divBdr>
    </w:div>
    <w:div w:id="209077001">
      <w:bodyDiv w:val="1"/>
      <w:marLeft w:val="0"/>
      <w:marRight w:val="0"/>
      <w:marTop w:val="0"/>
      <w:marBottom w:val="0"/>
      <w:divBdr>
        <w:top w:val="none" w:sz="0" w:space="0" w:color="auto"/>
        <w:left w:val="none" w:sz="0" w:space="0" w:color="auto"/>
        <w:bottom w:val="none" w:sz="0" w:space="0" w:color="auto"/>
        <w:right w:val="none" w:sz="0" w:space="0" w:color="auto"/>
      </w:divBdr>
    </w:div>
    <w:div w:id="369185260">
      <w:bodyDiv w:val="1"/>
      <w:marLeft w:val="0"/>
      <w:marRight w:val="0"/>
      <w:marTop w:val="0"/>
      <w:marBottom w:val="0"/>
      <w:divBdr>
        <w:top w:val="none" w:sz="0" w:space="0" w:color="auto"/>
        <w:left w:val="none" w:sz="0" w:space="0" w:color="auto"/>
        <w:bottom w:val="none" w:sz="0" w:space="0" w:color="auto"/>
        <w:right w:val="none" w:sz="0" w:space="0" w:color="auto"/>
      </w:divBdr>
      <w:divsChild>
        <w:div w:id="564800661">
          <w:marLeft w:val="0"/>
          <w:marRight w:val="0"/>
          <w:marTop w:val="0"/>
          <w:marBottom w:val="180"/>
          <w:divBdr>
            <w:top w:val="none" w:sz="0" w:space="0" w:color="auto"/>
            <w:left w:val="none" w:sz="0" w:space="0" w:color="auto"/>
            <w:bottom w:val="none" w:sz="0" w:space="0" w:color="auto"/>
            <w:right w:val="none" w:sz="0" w:space="0" w:color="auto"/>
          </w:divBdr>
        </w:div>
        <w:div w:id="1149900791">
          <w:marLeft w:val="0"/>
          <w:marRight w:val="0"/>
          <w:marTop w:val="0"/>
          <w:marBottom w:val="180"/>
          <w:divBdr>
            <w:top w:val="none" w:sz="0" w:space="0" w:color="auto"/>
            <w:left w:val="none" w:sz="0" w:space="0" w:color="auto"/>
            <w:bottom w:val="none" w:sz="0" w:space="0" w:color="auto"/>
            <w:right w:val="none" w:sz="0" w:space="0" w:color="auto"/>
          </w:divBdr>
        </w:div>
        <w:div w:id="1213151328">
          <w:marLeft w:val="0"/>
          <w:marRight w:val="0"/>
          <w:marTop w:val="0"/>
          <w:marBottom w:val="180"/>
          <w:divBdr>
            <w:top w:val="none" w:sz="0" w:space="0" w:color="auto"/>
            <w:left w:val="none" w:sz="0" w:space="0" w:color="auto"/>
            <w:bottom w:val="none" w:sz="0" w:space="0" w:color="auto"/>
            <w:right w:val="none" w:sz="0" w:space="0" w:color="auto"/>
          </w:divBdr>
        </w:div>
        <w:div w:id="1221866530">
          <w:marLeft w:val="0"/>
          <w:marRight w:val="0"/>
          <w:marTop w:val="0"/>
          <w:marBottom w:val="180"/>
          <w:divBdr>
            <w:top w:val="none" w:sz="0" w:space="0" w:color="auto"/>
            <w:left w:val="none" w:sz="0" w:space="0" w:color="auto"/>
            <w:bottom w:val="none" w:sz="0" w:space="0" w:color="auto"/>
            <w:right w:val="none" w:sz="0" w:space="0" w:color="auto"/>
          </w:divBdr>
        </w:div>
        <w:div w:id="1439762778">
          <w:marLeft w:val="0"/>
          <w:marRight w:val="0"/>
          <w:marTop w:val="0"/>
          <w:marBottom w:val="180"/>
          <w:divBdr>
            <w:top w:val="none" w:sz="0" w:space="0" w:color="auto"/>
            <w:left w:val="none" w:sz="0" w:space="0" w:color="auto"/>
            <w:bottom w:val="none" w:sz="0" w:space="0" w:color="auto"/>
            <w:right w:val="none" w:sz="0" w:space="0" w:color="auto"/>
          </w:divBdr>
        </w:div>
        <w:div w:id="1796485377">
          <w:marLeft w:val="0"/>
          <w:marRight w:val="0"/>
          <w:marTop w:val="0"/>
          <w:marBottom w:val="0"/>
          <w:divBdr>
            <w:top w:val="none" w:sz="0" w:space="0" w:color="auto"/>
            <w:left w:val="none" w:sz="0" w:space="0" w:color="auto"/>
            <w:bottom w:val="none" w:sz="0" w:space="0" w:color="auto"/>
            <w:right w:val="none" w:sz="0" w:space="0" w:color="auto"/>
          </w:divBdr>
        </w:div>
        <w:div w:id="1818455281">
          <w:marLeft w:val="0"/>
          <w:marRight w:val="0"/>
          <w:marTop w:val="0"/>
          <w:marBottom w:val="180"/>
          <w:divBdr>
            <w:top w:val="none" w:sz="0" w:space="0" w:color="auto"/>
            <w:left w:val="none" w:sz="0" w:space="0" w:color="auto"/>
            <w:bottom w:val="none" w:sz="0" w:space="0" w:color="auto"/>
            <w:right w:val="none" w:sz="0" w:space="0" w:color="auto"/>
          </w:divBdr>
        </w:div>
        <w:div w:id="2019231720">
          <w:marLeft w:val="0"/>
          <w:marRight w:val="0"/>
          <w:marTop w:val="0"/>
          <w:marBottom w:val="180"/>
          <w:divBdr>
            <w:top w:val="none" w:sz="0" w:space="0" w:color="auto"/>
            <w:left w:val="none" w:sz="0" w:space="0" w:color="auto"/>
            <w:bottom w:val="none" w:sz="0" w:space="0" w:color="auto"/>
            <w:right w:val="none" w:sz="0" w:space="0" w:color="auto"/>
          </w:divBdr>
        </w:div>
        <w:div w:id="2068675402">
          <w:marLeft w:val="0"/>
          <w:marRight w:val="0"/>
          <w:marTop w:val="0"/>
          <w:marBottom w:val="180"/>
          <w:divBdr>
            <w:top w:val="none" w:sz="0" w:space="0" w:color="auto"/>
            <w:left w:val="none" w:sz="0" w:space="0" w:color="auto"/>
            <w:bottom w:val="none" w:sz="0" w:space="0" w:color="auto"/>
            <w:right w:val="none" w:sz="0" w:space="0" w:color="auto"/>
          </w:divBdr>
        </w:div>
      </w:divsChild>
    </w:div>
    <w:div w:id="811289799">
      <w:bodyDiv w:val="1"/>
      <w:marLeft w:val="0"/>
      <w:marRight w:val="0"/>
      <w:marTop w:val="0"/>
      <w:marBottom w:val="0"/>
      <w:divBdr>
        <w:top w:val="none" w:sz="0" w:space="0" w:color="auto"/>
        <w:left w:val="none" w:sz="0" w:space="0" w:color="auto"/>
        <w:bottom w:val="none" w:sz="0" w:space="0" w:color="auto"/>
        <w:right w:val="none" w:sz="0" w:space="0" w:color="auto"/>
      </w:divBdr>
      <w:divsChild>
        <w:div w:id="90974152">
          <w:marLeft w:val="0"/>
          <w:marRight w:val="0"/>
          <w:marTop w:val="0"/>
          <w:marBottom w:val="0"/>
          <w:divBdr>
            <w:top w:val="none" w:sz="0" w:space="0" w:color="auto"/>
            <w:left w:val="none" w:sz="0" w:space="0" w:color="auto"/>
            <w:bottom w:val="none" w:sz="0" w:space="0" w:color="auto"/>
            <w:right w:val="none" w:sz="0" w:space="0" w:color="auto"/>
          </w:divBdr>
        </w:div>
        <w:div w:id="190269621">
          <w:marLeft w:val="0"/>
          <w:marRight w:val="0"/>
          <w:marTop w:val="0"/>
          <w:marBottom w:val="180"/>
          <w:divBdr>
            <w:top w:val="none" w:sz="0" w:space="0" w:color="auto"/>
            <w:left w:val="none" w:sz="0" w:space="0" w:color="auto"/>
            <w:bottom w:val="none" w:sz="0" w:space="0" w:color="auto"/>
            <w:right w:val="none" w:sz="0" w:space="0" w:color="auto"/>
          </w:divBdr>
        </w:div>
        <w:div w:id="210847608">
          <w:marLeft w:val="0"/>
          <w:marRight w:val="0"/>
          <w:marTop w:val="0"/>
          <w:marBottom w:val="180"/>
          <w:divBdr>
            <w:top w:val="none" w:sz="0" w:space="0" w:color="auto"/>
            <w:left w:val="none" w:sz="0" w:space="0" w:color="auto"/>
            <w:bottom w:val="none" w:sz="0" w:space="0" w:color="auto"/>
            <w:right w:val="none" w:sz="0" w:space="0" w:color="auto"/>
          </w:divBdr>
        </w:div>
        <w:div w:id="346714119">
          <w:marLeft w:val="0"/>
          <w:marRight w:val="0"/>
          <w:marTop w:val="0"/>
          <w:marBottom w:val="180"/>
          <w:divBdr>
            <w:top w:val="none" w:sz="0" w:space="0" w:color="auto"/>
            <w:left w:val="none" w:sz="0" w:space="0" w:color="auto"/>
            <w:bottom w:val="none" w:sz="0" w:space="0" w:color="auto"/>
            <w:right w:val="none" w:sz="0" w:space="0" w:color="auto"/>
          </w:divBdr>
        </w:div>
        <w:div w:id="1362586351">
          <w:marLeft w:val="0"/>
          <w:marRight w:val="0"/>
          <w:marTop w:val="0"/>
          <w:marBottom w:val="180"/>
          <w:divBdr>
            <w:top w:val="none" w:sz="0" w:space="0" w:color="auto"/>
            <w:left w:val="none" w:sz="0" w:space="0" w:color="auto"/>
            <w:bottom w:val="none" w:sz="0" w:space="0" w:color="auto"/>
            <w:right w:val="none" w:sz="0" w:space="0" w:color="auto"/>
          </w:divBdr>
        </w:div>
        <w:div w:id="1552615818">
          <w:marLeft w:val="0"/>
          <w:marRight w:val="0"/>
          <w:marTop w:val="0"/>
          <w:marBottom w:val="180"/>
          <w:divBdr>
            <w:top w:val="none" w:sz="0" w:space="0" w:color="auto"/>
            <w:left w:val="none" w:sz="0" w:space="0" w:color="auto"/>
            <w:bottom w:val="none" w:sz="0" w:space="0" w:color="auto"/>
            <w:right w:val="none" w:sz="0" w:space="0" w:color="auto"/>
          </w:divBdr>
        </w:div>
        <w:div w:id="1633365839">
          <w:marLeft w:val="0"/>
          <w:marRight w:val="0"/>
          <w:marTop w:val="0"/>
          <w:marBottom w:val="180"/>
          <w:divBdr>
            <w:top w:val="none" w:sz="0" w:space="0" w:color="auto"/>
            <w:left w:val="none" w:sz="0" w:space="0" w:color="auto"/>
            <w:bottom w:val="none" w:sz="0" w:space="0" w:color="auto"/>
            <w:right w:val="none" w:sz="0" w:space="0" w:color="auto"/>
          </w:divBdr>
        </w:div>
        <w:div w:id="1843273886">
          <w:marLeft w:val="0"/>
          <w:marRight w:val="0"/>
          <w:marTop w:val="0"/>
          <w:marBottom w:val="180"/>
          <w:divBdr>
            <w:top w:val="none" w:sz="0" w:space="0" w:color="auto"/>
            <w:left w:val="none" w:sz="0" w:space="0" w:color="auto"/>
            <w:bottom w:val="none" w:sz="0" w:space="0" w:color="auto"/>
            <w:right w:val="none" w:sz="0" w:space="0" w:color="auto"/>
          </w:divBdr>
        </w:div>
        <w:div w:id="1941913885">
          <w:marLeft w:val="0"/>
          <w:marRight w:val="0"/>
          <w:marTop w:val="0"/>
          <w:marBottom w:val="180"/>
          <w:divBdr>
            <w:top w:val="none" w:sz="0" w:space="0" w:color="auto"/>
            <w:left w:val="none" w:sz="0" w:space="0" w:color="auto"/>
            <w:bottom w:val="none" w:sz="0" w:space="0" w:color="auto"/>
            <w:right w:val="none" w:sz="0" w:space="0" w:color="auto"/>
          </w:divBdr>
        </w:div>
      </w:divsChild>
    </w:div>
    <w:div w:id="95351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katholiekonderwijs.vlaanderen/leeftocht/jaarthema-materiaal" TargetMode="External"/><Relationship Id="rId18" Type="http://schemas.openxmlformats.org/officeDocument/2006/relationships/hyperlink" Target="https://pixabay.com/photos/pilgrim-pilgrim-staffs-jakobsweg-250370/" TargetMode="External"/><Relationship Id="rId26" Type="http://schemas.openxmlformats.org/officeDocument/2006/relationships/hyperlink" Target="https://pixabay.com/photos/hands-macro-plant-soil-grow-life-1838658/" TargetMode="External"/><Relationship Id="rId39" Type="http://schemas.openxmlformats.org/officeDocument/2006/relationships/glossaryDocument" Target="glossary/document.xml"/><Relationship Id="rId21" Type="http://schemas.openxmlformats.org/officeDocument/2006/relationships/image" Target="media/image5.jpg"/><Relationship Id="rId34"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hyperlink" Target="https://pixabay.com/photos/world-peace-continents-earth-hope-3043067/"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ixabay.com/photos/doormat-welcome-greeting-floor-7043412/" TargetMode="External"/><Relationship Id="rId20" Type="http://schemas.openxmlformats.org/officeDocument/2006/relationships/hyperlink" Target="https://pixabay.com/photos/read-a-book-candle-bible-2890857/" TargetMode="External"/><Relationship Id="rId29" Type="http://schemas.openxmlformats.org/officeDocument/2006/relationships/hyperlink" Target="https://pixabay.com/photos/barcelona-drawing-houses-art-9439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hyperlink" Target="https://pixabay.com/photos/cloud-heart-heaven-blue-white-600224/" TargetMode="External"/><Relationship Id="rId32" Type="http://schemas.openxmlformats.org/officeDocument/2006/relationships/image" Target="media/image11.jp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6.jpeg"/><Relationship Id="rId28" Type="http://schemas.openxmlformats.org/officeDocument/2006/relationships/image" Target="media/image9.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pixabay.com/photos/dream-clouds-sleep-text-fantasy-482728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FZEuqzW16Nw" TargetMode="External"/><Relationship Id="rId22" Type="http://schemas.openxmlformats.org/officeDocument/2006/relationships/hyperlink" Target="https://pixabay.com/photos/buildings-illuminated-skyline-1870010/" TargetMode="External"/><Relationship Id="rId27" Type="http://schemas.openxmlformats.org/officeDocument/2006/relationships/image" Target="media/image8.jpeg"/><Relationship Id="rId30" Type="http://schemas.openxmlformats.org/officeDocument/2006/relationships/image" Target="media/image10.jp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deburchgraeve\Downloads\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7D2FE4BA5A4DF2B5B157B948442DAC"/>
        <w:category>
          <w:name w:val="Algemeen"/>
          <w:gallery w:val="placeholder"/>
        </w:category>
        <w:types>
          <w:type w:val="bbPlcHdr"/>
        </w:types>
        <w:behaviors>
          <w:behavior w:val="content"/>
        </w:behaviors>
        <w:guid w:val="{636F395E-E5D0-42EF-8786-D870B4424D93}"/>
      </w:docPartPr>
      <w:docPartBody>
        <w:p w:rsidR="00F07950" w:rsidRDefault="00E5218C">
          <w:pPr>
            <w:pStyle w:val="8A7D2FE4BA5A4DF2B5B157B948442DAC"/>
          </w:pPr>
          <w:r>
            <w:rPr>
              <w:rStyle w:val="Tekstvantijdelijkeaanduiding"/>
            </w:rPr>
            <w:t>Dienst</w:t>
          </w:r>
        </w:p>
      </w:docPartBody>
    </w:docPart>
    <w:docPart>
      <w:docPartPr>
        <w:name w:val="95DA4CADC854420CB59BB4CD4A8A6177"/>
        <w:category>
          <w:name w:val="Algemeen"/>
          <w:gallery w:val="placeholder"/>
        </w:category>
        <w:types>
          <w:type w:val="bbPlcHdr"/>
        </w:types>
        <w:behaviors>
          <w:behavior w:val="content"/>
        </w:behaviors>
        <w:guid w:val="{D4BE539A-3FB0-416D-ABE6-3674B2589E54}"/>
      </w:docPartPr>
      <w:docPartBody>
        <w:p w:rsidR="00F07950" w:rsidRDefault="00E5218C">
          <w:pPr>
            <w:pStyle w:val="95DA4CADC854420CB59BB4CD4A8A6177"/>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19"/>
    <w:rsid w:val="00064119"/>
    <w:rsid w:val="001365F2"/>
    <w:rsid w:val="00164303"/>
    <w:rsid w:val="001C5BAA"/>
    <w:rsid w:val="0022158D"/>
    <w:rsid w:val="002C7F3D"/>
    <w:rsid w:val="002F4596"/>
    <w:rsid w:val="00300C2A"/>
    <w:rsid w:val="003C3EE3"/>
    <w:rsid w:val="003C6708"/>
    <w:rsid w:val="00427B52"/>
    <w:rsid w:val="0044078F"/>
    <w:rsid w:val="004666A6"/>
    <w:rsid w:val="00480238"/>
    <w:rsid w:val="00607B4A"/>
    <w:rsid w:val="00706E7B"/>
    <w:rsid w:val="00712A72"/>
    <w:rsid w:val="007378D1"/>
    <w:rsid w:val="00754ADA"/>
    <w:rsid w:val="00814755"/>
    <w:rsid w:val="008217E9"/>
    <w:rsid w:val="008222FF"/>
    <w:rsid w:val="008245D0"/>
    <w:rsid w:val="008349C1"/>
    <w:rsid w:val="008C57A0"/>
    <w:rsid w:val="008F558A"/>
    <w:rsid w:val="009346B0"/>
    <w:rsid w:val="00977A2D"/>
    <w:rsid w:val="00A35AB3"/>
    <w:rsid w:val="00A81478"/>
    <w:rsid w:val="00A9730A"/>
    <w:rsid w:val="00AE0121"/>
    <w:rsid w:val="00BD5367"/>
    <w:rsid w:val="00BE4315"/>
    <w:rsid w:val="00CC0BA6"/>
    <w:rsid w:val="00D739CB"/>
    <w:rsid w:val="00DB0AA1"/>
    <w:rsid w:val="00E349F3"/>
    <w:rsid w:val="00E5218C"/>
    <w:rsid w:val="00E529DC"/>
    <w:rsid w:val="00EE0D59"/>
    <w:rsid w:val="00F07950"/>
    <w:rsid w:val="00F458F0"/>
    <w:rsid w:val="00FA6F8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A7D2FE4BA5A4DF2B5B157B948442DAC">
    <w:name w:val="8A7D2FE4BA5A4DF2B5B157B948442DAC"/>
  </w:style>
  <w:style w:type="paragraph" w:customStyle="1" w:styleId="95DA4CADC854420CB59BB4CD4A8A6177">
    <w:name w:val="95DA4CADC854420CB59BB4CD4A8A6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8" ma:contentTypeDescription="Een nieuw document maken." ma:contentTypeScope="" ma:versionID="cc656183b0eef3c2cb28a04e9d861f99">
  <xsd:schema xmlns:xsd="http://www.w3.org/2001/XMLSchema" xmlns:xs="http://www.w3.org/2001/XMLSchema" xmlns:p="http://schemas.microsoft.com/office/2006/metadata/properties" xmlns:ns2="5403cd27-e816-4536-b1d0-eedf731416e2" xmlns:ns3="4497625a-173b-4f4e-94f0-cf129d470a64" xmlns:ns4="9043eea9-c6a2-41bd-a216-33d45f9f09e1" targetNamespace="http://schemas.microsoft.com/office/2006/metadata/properties" ma:root="true" ma:fieldsID="d15dbcc430df4c036083339aab809fc6" ns2:_="" ns3:_="" ns4:_="">
    <xsd:import namespace="5403cd27-e816-4536-b1d0-eedf731416e2"/>
    <xsd:import namespace="4497625a-173b-4f4e-94f0-cf129d470a64"/>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588981-a415-49b8-9e1b-2fea2ed37c3e}" ma:internalName="TaxCatchAll" ma:showField="CatchAllData" ma:web="4497625a-173b-4f4e-94f0-cf129d470a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5403cd27-e816-4536-b1d0-eedf731416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2.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3.xml><?xml version="1.0" encoding="utf-8"?>
<ds:datastoreItem xmlns:ds="http://schemas.openxmlformats.org/officeDocument/2006/customXml" ds:itemID="{9CF58A18-F487-4376-B8F2-C3A401F35CA9}"/>
</file>

<file path=customXml/itemProps4.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docProps/app.xml><?xml version="1.0" encoding="utf-8"?>
<Properties xmlns="http://schemas.openxmlformats.org/officeDocument/2006/extended-properties" xmlns:vt="http://schemas.openxmlformats.org/officeDocument/2006/docPropsVTypes">
  <Template>Document_staand</Template>
  <TotalTime>171</TotalTime>
  <Pages>17</Pages>
  <Words>2680</Words>
  <Characters>14740</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Jacobs</dc:creator>
  <cp:keywords/>
  <cp:lastModifiedBy>Kelly Deburchgraeve</cp:lastModifiedBy>
  <cp:revision>118</cp:revision>
  <dcterms:created xsi:type="dcterms:W3CDTF">2025-05-13T06:59:00Z</dcterms:created>
  <dcterms:modified xsi:type="dcterms:W3CDTF">2025-06-02T19:28:00Z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y fmtid="{D5CDD505-2E9C-101B-9397-08002B2CF9AE}" pid="3" name="MediaServiceImageTags">
    <vt:lpwstr/>
  </property>
</Properties>
</file>