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CA95"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59F1AB2A" w14:textId="43AF7EDC" w:rsidR="00AE57DC" w:rsidRDefault="00000000" w:rsidP="00424A70">
      <w:pPr>
        <w:spacing w:after="0"/>
        <w:rPr>
          <w:b/>
          <w:sz w:val="24"/>
          <w:szCs w:val="24"/>
        </w:rPr>
      </w:pPr>
      <w:sdt>
        <w:sdtPr>
          <w:rPr>
            <w:b/>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57650E">
            <w:rPr>
              <w:b/>
              <w:sz w:val="24"/>
              <w:szCs w:val="24"/>
            </w:rPr>
            <w:t>Stafdienst</w:t>
          </w:r>
        </w:sdtContent>
      </w:sdt>
    </w:p>
    <w:sdt>
      <w:sdtPr>
        <w:rPr>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7405FD2" w14:textId="05FF2A25" w:rsidR="00AE57DC" w:rsidRDefault="006D14E1" w:rsidP="00424A70">
          <w:pPr>
            <w:spacing w:after="0"/>
            <w:rPr>
              <w:sz w:val="24"/>
              <w:szCs w:val="24"/>
            </w:rPr>
          </w:pPr>
          <w:r>
            <w:rPr>
              <w:sz w:val="24"/>
              <w:szCs w:val="24"/>
            </w:rPr>
            <w:t>Identiteit</w:t>
          </w:r>
        </w:p>
      </w:sdtContent>
    </w:sdt>
    <w:p w14:paraId="6BA8D4E7" w14:textId="2FF0512D" w:rsidR="00342B58" w:rsidRPr="00424A70" w:rsidRDefault="0057650E" w:rsidP="00531181">
      <w:pPr>
        <w:pStyle w:val="Datumdocument"/>
        <w:spacing w:after="0"/>
        <w:rPr>
          <w:b w:val="0"/>
          <w:bCs/>
        </w:rPr>
      </w:pPr>
      <w:bookmarkStart w:id="0" w:name="Datum"/>
      <w:bookmarkEnd w:id="0"/>
      <w:r>
        <w:rPr>
          <w:b w:val="0"/>
          <w:bCs/>
        </w:rPr>
        <w:t>202</w:t>
      </w:r>
      <w:r w:rsidR="00D846C3">
        <w:rPr>
          <w:b w:val="0"/>
          <w:bCs/>
        </w:rPr>
        <w:t>5</w:t>
      </w:r>
      <w:r>
        <w:rPr>
          <w:b w:val="0"/>
          <w:bCs/>
        </w:rPr>
        <w:t>-</w:t>
      </w:r>
      <w:r w:rsidR="00D846C3">
        <w:rPr>
          <w:b w:val="0"/>
          <w:bCs/>
        </w:rPr>
        <w:t>04</w:t>
      </w:r>
      <w:r>
        <w:rPr>
          <w:b w:val="0"/>
          <w:bCs/>
        </w:rPr>
        <w:t>-</w:t>
      </w:r>
      <w:r w:rsidR="00D846C3">
        <w:rPr>
          <w:b w:val="0"/>
          <w:bCs/>
        </w:rPr>
        <w:t>25</w:t>
      </w:r>
    </w:p>
    <w:p w14:paraId="46FC850C" w14:textId="1E361BB4" w:rsidR="00127D92" w:rsidRDefault="00342B58" w:rsidP="00531181">
      <w:pPr>
        <w:spacing w:line="120" w:lineRule="auto"/>
      </w:pPr>
      <w:r>
        <w:rPr>
          <w:noProof/>
        </w:rPr>
        <w:drawing>
          <wp:inline distT="0" distB="0" distL="0" distR="0" wp14:anchorId="0A6075EB" wp14:editId="2BD1A217">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63A121C8" w:rsidR="00127D92" w:rsidRDefault="00745CA0" w:rsidP="00737230">
      <w:pPr>
        <w:pStyle w:val="Titel"/>
      </w:pPr>
      <w:r>
        <w:rPr>
          <w:i/>
          <w:iCs/>
          <w:noProof/>
          <w:sz w:val="16"/>
          <w:szCs w:val="16"/>
        </w:rPr>
        <w:drawing>
          <wp:anchor distT="0" distB="0" distL="114300" distR="114300" simplePos="0" relativeHeight="251665421" behindDoc="0" locked="0" layoutInCell="1" allowOverlap="1" wp14:anchorId="4B2B96C3" wp14:editId="55D5F2AF">
            <wp:simplePos x="0" y="0"/>
            <wp:positionH relativeFrom="column">
              <wp:posOffset>4402661</wp:posOffset>
            </wp:positionH>
            <wp:positionV relativeFrom="paragraph">
              <wp:posOffset>54713</wp:posOffset>
            </wp:positionV>
            <wp:extent cx="1330325" cy="1467485"/>
            <wp:effectExtent l="0" t="0" r="3175" b="0"/>
            <wp:wrapSquare wrapText="bothSides"/>
            <wp:docPr id="948620295" name="Afbeelding 9" descr="Afbeelding met tekening, verven,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0295" name="Afbeelding 9" descr="Afbeelding met tekening, verven, tekenfilm, illustratie&#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325" cy="14674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846C3">
        <w:t>Summerlo</w:t>
      </w:r>
      <w:r w:rsidR="00A70E3C">
        <w:t>ve</w:t>
      </w:r>
      <w:proofErr w:type="spellEnd"/>
      <w:r w:rsidR="00A70E3C">
        <w:t>-festival</w:t>
      </w:r>
      <w:r w:rsidR="0057650E">
        <w:t xml:space="preserve"> – Gebedsviering </w:t>
      </w:r>
      <w:r w:rsidR="00A70E3C">
        <w:t xml:space="preserve">einde schooljaar </w:t>
      </w:r>
      <w:r w:rsidR="00127428">
        <w:t>(SO)</w:t>
      </w:r>
    </w:p>
    <w:p w14:paraId="15469291" w14:textId="4F786F5C" w:rsidR="00745CA0" w:rsidRDefault="00745CA0" w:rsidP="00D05707">
      <w:pPr>
        <w:jc w:val="both"/>
        <w:rPr>
          <w:i/>
          <w:iCs/>
          <w:sz w:val="16"/>
          <w:szCs w:val="16"/>
        </w:rPr>
      </w:pPr>
    </w:p>
    <w:p w14:paraId="5206A037" w14:textId="73973996" w:rsidR="00745CA0" w:rsidRDefault="00745CA0" w:rsidP="00D05707">
      <w:pPr>
        <w:jc w:val="both"/>
        <w:rPr>
          <w:i/>
          <w:iCs/>
          <w:sz w:val="16"/>
          <w:szCs w:val="16"/>
        </w:rPr>
      </w:pPr>
    </w:p>
    <w:p w14:paraId="6A680D2D" w14:textId="7A0F303D" w:rsidR="00D05707" w:rsidRPr="00D05707" w:rsidRDefault="00D05707" w:rsidP="00D05707">
      <w:pPr>
        <w:jc w:val="both"/>
        <w:rPr>
          <w:i/>
          <w:iCs/>
          <w:sz w:val="16"/>
          <w:szCs w:val="16"/>
        </w:rPr>
      </w:pPr>
      <w:r w:rsidRPr="00D05707">
        <w:rPr>
          <w:i/>
          <w:iCs/>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034C1C83" w14:textId="31670064" w:rsidR="007D5840" w:rsidRDefault="001B032F" w:rsidP="00D05707">
      <w:pPr>
        <w:jc w:val="both"/>
        <w:rPr>
          <w:i/>
          <w:iCs/>
          <w:sz w:val="16"/>
          <w:szCs w:val="16"/>
        </w:rPr>
      </w:pPr>
      <w:r w:rsidRPr="00D05707">
        <w:rPr>
          <w:i/>
          <w:iCs/>
          <w:sz w:val="16"/>
          <w:szCs w:val="16"/>
        </w:rPr>
        <w:t>Deze viering kan ondersteund en versterkt worden door een projectie</w:t>
      </w:r>
      <w:r w:rsidR="00D05707" w:rsidRPr="00D05707">
        <w:rPr>
          <w:i/>
          <w:iCs/>
          <w:sz w:val="16"/>
          <w:szCs w:val="16"/>
        </w:rPr>
        <w:t xml:space="preserve"> </w:t>
      </w:r>
      <w:r w:rsidRPr="00D05707">
        <w:rPr>
          <w:i/>
          <w:iCs/>
          <w:sz w:val="16"/>
          <w:szCs w:val="16"/>
        </w:rPr>
        <w:t>(</w:t>
      </w:r>
      <w:r w:rsidR="004B0A42" w:rsidRPr="00D05707">
        <w:rPr>
          <w:i/>
          <w:iCs/>
          <w:sz w:val="16"/>
          <w:szCs w:val="16"/>
        </w:rPr>
        <w:t xml:space="preserve">vb. </w:t>
      </w:r>
      <w:r w:rsidRPr="00D05707">
        <w:rPr>
          <w:i/>
          <w:iCs/>
          <w:sz w:val="16"/>
          <w:szCs w:val="16"/>
        </w:rPr>
        <w:t>PPT-presentatie) van beelden en liedteksten.</w:t>
      </w:r>
      <w:r w:rsidR="00D05707" w:rsidRPr="00D05707">
        <w:rPr>
          <w:i/>
          <w:iCs/>
          <w:sz w:val="16"/>
          <w:szCs w:val="16"/>
        </w:rPr>
        <w:t xml:space="preserve"> </w:t>
      </w:r>
      <w:r w:rsidRPr="00D05707">
        <w:rPr>
          <w:i/>
          <w:iCs/>
          <w:sz w:val="16"/>
          <w:szCs w:val="16"/>
        </w:rPr>
        <w:t xml:space="preserve">De </w:t>
      </w:r>
      <w:r w:rsidR="00964B46">
        <w:rPr>
          <w:i/>
          <w:iCs/>
          <w:sz w:val="16"/>
          <w:szCs w:val="16"/>
        </w:rPr>
        <w:t>foto’s die gebruikt werden</w:t>
      </w:r>
      <w:r w:rsidR="00D846C3">
        <w:rPr>
          <w:i/>
          <w:iCs/>
          <w:sz w:val="16"/>
          <w:szCs w:val="16"/>
        </w:rPr>
        <w:t>,</w:t>
      </w:r>
      <w:r w:rsidR="00964B46">
        <w:rPr>
          <w:i/>
          <w:iCs/>
          <w:sz w:val="16"/>
          <w:szCs w:val="16"/>
        </w:rPr>
        <w:t xml:space="preserve"> zijn vrij van rechten. </w:t>
      </w:r>
    </w:p>
    <w:p w14:paraId="147D76CF" w14:textId="106D942C" w:rsidR="003A7FF5" w:rsidRDefault="00D846C3" w:rsidP="00D05707">
      <w:pPr>
        <w:jc w:val="both"/>
        <w:rPr>
          <w:i/>
          <w:iCs/>
          <w:sz w:val="16"/>
          <w:szCs w:val="16"/>
        </w:rPr>
      </w:pPr>
      <w:r w:rsidRPr="00D846C3">
        <w:rPr>
          <w:b/>
          <w:bCs/>
          <w:i/>
          <w:iCs/>
          <w:sz w:val="16"/>
          <w:szCs w:val="16"/>
        </w:rPr>
        <w:t>Bijkomend suggestie</w:t>
      </w:r>
      <w:r>
        <w:rPr>
          <w:i/>
          <w:iCs/>
          <w:sz w:val="16"/>
          <w:szCs w:val="16"/>
        </w:rPr>
        <w:t xml:space="preserve">: Laat </w:t>
      </w:r>
      <w:r w:rsidR="003A7FF5" w:rsidRPr="003A7FF5">
        <w:rPr>
          <w:i/>
          <w:iCs/>
          <w:sz w:val="16"/>
          <w:szCs w:val="16"/>
        </w:rPr>
        <w:t xml:space="preserve">de leerlingen op voorhand (als voorbereiding op deze gebedsviering) een eigen festivalticket laten maken, met daarop hun persoonlijke </w:t>
      </w:r>
      <w:r w:rsidR="003A7FF5">
        <w:rPr>
          <w:i/>
          <w:iCs/>
          <w:sz w:val="16"/>
          <w:szCs w:val="16"/>
        </w:rPr>
        <w:t>wens. Als insteek hiertoe ka</w:t>
      </w:r>
      <w:r w:rsidR="00A54C6C">
        <w:rPr>
          <w:i/>
          <w:iCs/>
          <w:sz w:val="16"/>
          <w:szCs w:val="16"/>
        </w:rPr>
        <w:t>n</w:t>
      </w:r>
      <w:r w:rsidR="003A7FF5">
        <w:rPr>
          <w:i/>
          <w:iCs/>
          <w:sz w:val="16"/>
          <w:szCs w:val="16"/>
        </w:rPr>
        <w:t xml:space="preserve"> je </w:t>
      </w:r>
      <w:r w:rsidR="003A7FF5" w:rsidRPr="003A7FF5">
        <w:rPr>
          <w:i/>
          <w:iCs/>
          <w:sz w:val="16"/>
          <w:szCs w:val="16"/>
        </w:rPr>
        <w:t xml:space="preserve">de vragen </w:t>
      </w:r>
      <w:r w:rsidR="003A7FF5">
        <w:rPr>
          <w:i/>
          <w:iCs/>
          <w:sz w:val="16"/>
          <w:szCs w:val="16"/>
        </w:rPr>
        <w:t>meegeven di</w:t>
      </w:r>
      <w:r w:rsidR="003A7FF5" w:rsidRPr="003A7FF5">
        <w:rPr>
          <w:i/>
          <w:iCs/>
          <w:sz w:val="16"/>
          <w:szCs w:val="16"/>
        </w:rPr>
        <w:t xml:space="preserve">e bij </w:t>
      </w:r>
      <w:r w:rsidR="003A7FF5">
        <w:rPr>
          <w:i/>
          <w:iCs/>
          <w:sz w:val="16"/>
          <w:szCs w:val="16"/>
        </w:rPr>
        <w:t>Stilte/meditatie</w:t>
      </w:r>
      <w:r w:rsidR="003A7FF5" w:rsidRPr="003A7FF5">
        <w:rPr>
          <w:i/>
          <w:iCs/>
          <w:sz w:val="16"/>
          <w:szCs w:val="16"/>
        </w:rPr>
        <w:t xml:space="preserve"> (zie </w:t>
      </w:r>
      <w:r w:rsidR="003A7FF5">
        <w:rPr>
          <w:i/>
          <w:iCs/>
          <w:sz w:val="16"/>
          <w:szCs w:val="16"/>
        </w:rPr>
        <w:t>lager</w:t>
      </w:r>
      <w:r w:rsidR="003A7FF5" w:rsidRPr="003A7FF5">
        <w:rPr>
          <w:i/>
          <w:iCs/>
          <w:sz w:val="16"/>
          <w:szCs w:val="16"/>
        </w:rPr>
        <w:t>) aan bod k</w:t>
      </w:r>
      <w:r w:rsidR="003A7FF5">
        <w:rPr>
          <w:i/>
          <w:iCs/>
          <w:sz w:val="16"/>
          <w:szCs w:val="16"/>
        </w:rPr>
        <w:t>o</w:t>
      </w:r>
      <w:r w:rsidR="003A7FF5" w:rsidRPr="003A7FF5">
        <w:rPr>
          <w:i/>
          <w:iCs/>
          <w:sz w:val="16"/>
          <w:szCs w:val="16"/>
        </w:rPr>
        <w:t xml:space="preserve">men. Je kan </w:t>
      </w:r>
      <w:r w:rsidR="00A54C6C">
        <w:rPr>
          <w:i/>
          <w:iCs/>
          <w:sz w:val="16"/>
          <w:szCs w:val="16"/>
        </w:rPr>
        <w:t xml:space="preserve">ze ook laten </w:t>
      </w:r>
      <w:r w:rsidR="003A7FF5" w:rsidRPr="003A7FF5">
        <w:rPr>
          <w:i/>
          <w:iCs/>
          <w:sz w:val="16"/>
          <w:szCs w:val="16"/>
        </w:rPr>
        <w:t>werken met dit sjabloon:</w:t>
      </w:r>
      <w:r w:rsidR="003A7FF5">
        <w:rPr>
          <w:i/>
          <w:iCs/>
          <w:sz w:val="16"/>
          <w:szCs w:val="16"/>
        </w:rPr>
        <w:t xml:space="preserve"> </w:t>
      </w:r>
    </w:p>
    <w:p w14:paraId="62E1FB9B" w14:textId="6CB6FE95" w:rsidR="003A7FF5" w:rsidRDefault="003A7FF5" w:rsidP="00D05707">
      <w:pPr>
        <w:jc w:val="both"/>
        <w:rPr>
          <w:i/>
          <w:iCs/>
          <w:sz w:val="16"/>
          <w:szCs w:val="16"/>
        </w:rPr>
      </w:pPr>
      <w:hyperlink r:id="rId13" w:history="1">
        <w:r w:rsidRPr="00134D45">
          <w:rPr>
            <w:rStyle w:val="Hyperlink"/>
            <w:i/>
            <w:iCs/>
            <w:sz w:val="16"/>
            <w:szCs w:val="16"/>
          </w:rPr>
          <w:t>https://www.canva.com/design/DAGkW30mwmE/knTlsd1GVeFUdqjUGZPU_w/edit?utm_content=DAGkW30mwmE&amp;utm_campaign=designshare&amp;utm_medium=link2&amp;utm_source=sharebutton</w:t>
        </w:r>
      </w:hyperlink>
    </w:p>
    <w:p w14:paraId="4D82CDD2" w14:textId="013C6FAF" w:rsidR="003A7FF5" w:rsidRPr="003A7FF5" w:rsidRDefault="004F61B6" w:rsidP="003A7FF5">
      <w:pPr>
        <w:jc w:val="both"/>
        <w:rPr>
          <w:i/>
          <w:iCs/>
          <w:sz w:val="16"/>
          <w:szCs w:val="16"/>
        </w:rPr>
      </w:pPr>
      <w:r>
        <w:rPr>
          <w:noProof/>
        </w:rPr>
        <w:drawing>
          <wp:inline distT="0" distB="0" distL="0" distR="0" wp14:anchorId="06954FCA" wp14:editId="20178372">
            <wp:extent cx="5759450" cy="1857375"/>
            <wp:effectExtent l="0" t="0" r="0" b="9525"/>
            <wp:docPr id="1523286740" name="Afbeelding 1" descr="Afbeelding met tekst, grafische vormgeving,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86740" name="Afbeelding 1" descr="Afbeelding met tekst, grafische vormgeving, Lettertype, Graphics&#10;&#10;Door AI gegenereerde inhoud is mogelijk onjuist."/>
                    <pic:cNvPicPr/>
                  </pic:nvPicPr>
                  <pic:blipFill>
                    <a:blip r:embed="rId14"/>
                    <a:stretch>
                      <a:fillRect/>
                    </a:stretch>
                  </pic:blipFill>
                  <pic:spPr>
                    <a:xfrm>
                      <a:off x="0" y="0"/>
                      <a:ext cx="5759450" cy="1857375"/>
                    </a:xfrm>
                    <a:prstGeom prst="rect">
                      <a:avLst/>
                    </a:prstGeom>
                  </pic:spPr>
                </pic:pic>
              </a:graphicData>
            </a:graphic>
          </wp:inline>
        </w:drawing>
      </w:r>
    </w:p>
    <w:p w14:paraId="153FBBC4" w14:textId="77777777" w:rsidR="003A7FF5" w:rsidRDefault="003A7FF5" w:rsidP="00D05707">
      <w:pPr>
        <w:jc w:val="both"/>
        <w:rPr>
          <w:i/>
          <w:iCs/>
          <w:sz w:val="16"/>
          <w:szCs w:val="16"/>
        </w:rPr>
      </w:pPr>
    </w:p>
    <w:p w14:paraId="122A8BBD" w14:textId="77777777" w:rsidR="003A7FF5" w:rsidRPr="00D05707" w:rsidRDefault="003A7FF5" w:rsidP="00D05707">
      <w:pPr>
        <w:jc w:val="both"/>
        <w:rPr>
          <w:i/>
          <w:iCs/>
          <w:sz w:val="16"/>
          <w:szCs w:val="16"/>
        </w:rPr>
      </w:pPr>
    </w:p>
    <w:p w14:paraId="60AE86C5" w14:textId="305B2ECD" w:rsidR="003375EE" w:rsidRPr="00D05707" w:rsidRDefault="003375EE" w:rsidP="00D05707">
      <w:pPr>
        <w:jc w:val="both"/>
        <w:rPr>
          <w:i/>
          <w:iCs/>
          <w:sz w:val="16"/>
          <w:szCs w:val="16"/>
        </w:rPr>
      </w:pPr>
    </w:p>
    <w:p w14:paraId="05200419" w14:textId="77777777" w:rsidR="00A54C6C" w:rsidRDefault="00A54C6C">
      <w:pPr>
        <w:suppressAutoHyphens w:val="0"/>
        <w:rPr>
          <w:rFonts w:eastAsiaTheme="majorEastAsia" w:cstheme="majorBidi"/>
          <w:b/>
          <w:sz w:val="24"/>
          <w:szCs w:val="24"/>
        </w:rPr>
      </w:pPr>
      <w:r>
        <w:br w:type="page"/>
      </w:r>
    </w:p>
    <w:p w14:paraId="5BB783D9" w14:textId="56DA05DE" w:rsidR="0057650E" w:rsidRDefault="00127428" w:rsidP="00127428">
      <w:pPr>
        <w:pStyle w:val="Kop1"/>
      </w:pPr>
      <w:r>
        <w:lastRenderedPageBreak/>
        <w:t>Openen</w:t>
      </w:r>
    </w:p>
    <w:p w14:paraId="0BF3ECCF" w14:textId="77777777" w:rsidR="00A54C6C" w:rsidRDefault="00127428" w:rsidP="00127428">
      <w:pPr>
        <w:pStyle w:val="Kop2"/>
        <w:rPr>
          <w:lang w:val="en-GB"/>
        </w:rPr>
      </w:pPr>
      <w:r w:rsidRPr="004078A6">
        <w:rPr>
          <w:lang w:val="en-GB"/>
        </w:rPr>
        <w:t>Lied</w:t>
      </w:r>
    </w:p>
    <w:p w14:paraId="021ECDC6" w14:textId="77777777" w:rsidR="00A54C6C" w:rsidRDefault="00A54C6C" w:rsidP="00A54C6C">
      <w:pPr>
        <w:pStyle w:val="Kop2"/>
        <w:numPr>
          <w:ilvl w:val="0"/>
          <w:numId w:val="0"/>
        </w:numPr>
        <w:rPr>
          <w:lang w:val="en-GB"/>
        </w:rPr>
      </w:pPr>
    </w:p>
    <w:p w14:paraId="0DA04EED" w14:textId="57010D23" w:rsidR="006F637A" w:rsidRPr="00A54C6C" w:rsidRDefault="00FB6964" w:rsidP="00A70E3C">
      <w:r>
        <w:rPr>
          <w:noProof/>
        </w:rPr>
        <w:drawing>
          <wp:anchor distT="0" distB="0" distL="114300" distR="114300" simplePos="0" relativeHeight="251668493" behindDoc="0" locked="0" layoutInCell="1" allowOverlap="1" wp14:anchorId="2257BE77" wp14:editId="2EA392AD">
            <wp:simplePos x="0" y="0"/>
            <wp:positionH relativeFrom="column">
              <wp:posOffset>-858</wp:posOffset>
            </wp:positionH>
            <wp:positionV relativeFrom="paragraph">
              <wp:posOffset>1922</wp:posOffset>
            </wp:positionV>
            <wp:extent cx="1246000" cy="1655806"/>
            <wp:effectExtent l="0" t="0" r="0" b="1905"/>
            <wp:wrapSquare wrapText="bothSides"/>
            <wp:docPr id="517575012" name="Afbeelding 13" descr="Afbeelding met schermopname, schaduw, buitenshuis,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5012" name="Afbeelding 13" descr="Afbeelding met schermopname, schaduw, buitenshuis, grond&#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t="12448" r="38" b="12864"/>
                    <a:stretch/>
                  </pic:blipFill>
                  <pic:spPr bwMode="auto">
                    <a:xfrm>
                      <a:off x="0" y="0"/>
                      <a:ext cx="1246000" cy="1655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37A">
        <w:t xml:space="preserve">Hoe zou de </w:t>
      </w:r>
      <w:r w:rsidR="00E4247B" w:rsidRPr="000745C9">
        <w:rPr>
          <w:i/>
          <w:iCs/>
        </w:rPr>
        <w:t>line-up</w:t>
      </w:r>
      <w:r w:rsidR="00E4247B">
        <w:t xml:space="preserve"> van </w:t>
      </w:r>
      <w:r w:rsidR="006F637A">
        <w:t>een ‘</w:t>
      </w:r>
      <w:proofErr w:type="spellStart"/>
      <w:r w:rsidR="004F61B6">
        <w:t>S</w:t>
      </w:r>
      <w:r w:rsidR="00A54C6C">
        <w:t>ummer</w:t>
      </w:r>
      <w:r w:rsidR="00E4247B">
        <w:t>love</w:t>
      </w:r>
      <w:proofErr w:type="spellEnd"/>
      <w:r w:rsidR="00E4247B">
        <w:t>-festival</w:t>
      </w:r>
      <w:r w:rsidR="006F637A">
        <w:t>’</w:t>
      </w:r>
      <w:r w:rsidR="00E4247B">
        <w:t xml:space="preserve"> </w:t>
      </w:r>
      <w:r w:rsidR="006F637A">
        <w:t>eruitzien</w:t>
      </w:r>
      <w:r w:rsidR="008928AA">
        <w:t>, denk je</w:t>
      </w:r>
      <w:r w:rsidR="006F637A">
        <w:t xml:space="preserve">? </w:t>
      </w:r>
      <w:r w:rsidR="008928AA">
        <w:t xml:space="preserve">Gaan </w:t>
      </w:r>
      <w:r w:rsidR="008928AA" w:rsidRPr="004F61B6">
        <w:t xml:space="preserve">we voor </w:t>
      </w:r>
      <w:r w:rsidR="000745C9" w:rsidRPr="004F61B6">
        <w:t>z</w:t>
      </w:r>
      <w:r w:rsidR="00A54C6C" w:rsidRPr="004F61B6">
        <w:t xml:space="preserve">woele </w:t>
      </w:r>
      <w:proofErr w:type="spellStart"/>
      <w:r w:rsidR="008928AA" w:rsidRPr="004F61B6">
        <w:t>lovesongs</w:t>
      </w:r>
      <w:proofErr w:type="spellEnd"/>
      <w:r w:rsidR="00A54C6C" w:rsidRPr="004F61B6">
        <w:t xml:space="preserve"> of </w:t>
      </w:r>
      <w:r w:rsidR="008928AA" w:rsidRPr="004F61B6">
        <w:t xml:space="preserve">toch </w:t>
      </w:r>
      <w:r w:rsidR="000745C9" w:rsidRPr="004F61B6">
        <w:t xml:space="preserve">eerder </w:t>
      </w:r>
      <w:r w:rsidRPr="004F61B6">
        <w:t>voor</w:t>
      </w:r>
      <w:r w:rsidR="000745C9" w:rsidRPr="004F61B6">
        <w:t xml:space="preserve"> </w:t>
      </w:r>
      <w:r w:rsidR="00A54C6C" w:rsidRPr="004F61B6">
        <w:t xml:space="preserve">stoere uptempo beats? En </w:t>
      </w:r>
      <w:r w:rsidR="008928AA" w:rsidRPr="004F61B6">
        <w:t xml:space="preserve">wie is de </w:t>
      </w:r>
      <w:proofErr w:type="spellStart"/>
      <w:r w:rsidR="00A54C6C" w:rsidRPr="004F61B6">
        <w:t>headliner</w:t>
      </w:r>
      <w:proofErr w:type="spellEnd"/>
      <w:r w:rsidR="00A54C6C" w:rsidRPr="004F61B6">
        <w:t xml:space="preserve"> </w:t>
      </w:r>
      <w:r w:rsidR="008928AA" w:rsidRPr="004F61B6">
        <w:t>dan</w:t>
      </w:r>
      <w:r w:rsidR="00A54C6C" w:rsidRPr="004F61B6">
        <w:t xml:space="preserve">? </w:t>
      </w:r>
      <w:r w:rsidR="00A54C6C" w:rsidRPr="009C2856">
        <w:t xml:space="preserve">Een </w:t>
      </w:r>
      <w:r w:rsidR="008928AA" w:rsidRPr="009C2856">
        <w:t xml:space="preserve">Elvis Costello </w:t>
      </w:r>
      <w:r w:rsidR="00A54C6C" w:rsidRPr="009C2856">
        <w:t xml:space="preserve">coverband </w:t>
      </w:r>
      <w:r w:rsidR="008928AA" w:rsidRPr="009C2856">
        <w:t xml:space="preserve">die iedereen </w:t>
      </w:r>
      <w:r w:rsidR="00A54C6C" w:rsidRPr="009C2856">
        <w:t xml:space="preserve">doet </w:t>
      </w:r>
      <w:r w:rsidR="000745C9" w:rsidRPr="009C2856">
        <w:t xml:space="preserve">smelten </w:t>
      </w:r>
      <w:r w:rsidR="008928AA" w:rsidRPr="009C2856">
        <w:t xml:space="preserve">bij </w:t>
      </w:r>
      <w:r w:rsidR="00A54C6C" w:rsidRPr="009C2856">
        <w:t>‘</w:t>
      </w:r>
      <w:r w:rsidR="008928AA" w:rsidRPr="009C2856">
        <w:t xml:space="preserve">I want you’ of ‘(What’s </w:t>
      </w:r>
      <w:r w:rsidR="004F61B6" w:rsidRPr="009C2856">
        <w:t>s</w:t>
      </w:r>
      <w:r w:rsidR="008928AA" w:rsidRPr="009C2856">
        <w:t xml:space="preserve">o funny ‘bout) </w:t>
      </w:r>
      <w:r w:rsidR="00A54C6C">
        <w:fldChar w:fldCharType="begin"/>
      </w:r>
      <w:r w:rsidR="00A54C6C">
        <w:instrText>HYPERLINK "https://www.youtube.com/watch?v=Ssd3U_zicAI"</w:instrText>
      </w:r>
      <w:r w:rsidR="00A54C6C">
        <w:fldChar w:fldCharType="separate"/>
      </w:r>
      <w:r w:rsidR="00A54C6C" w:rsidRPr="009C2856">
        <w:t>love, peace and understanding</w:t>
      </w:r>
      <w:r w:rsidR="00A54C6C">
        <w:fldChar w:fldCharType="end"/>
      </w:r>
      <w:r w:rsidR="008928AA" w:rsidRPr="009C2856">
        <w:t>’</w:t>
      </w:r>
      <w:r w:rsidR="00A54C6C" w:rsidRPr="009C2856">
        <w:t xml:space="preserve">. </w:t>
      </w:r>
      <w:r w:rsidR="00A54C6C" w:rsidRPr="004F61B6">
        <w:t>Of</w:t>
      </w:r>
      <w:r w:rsidR="008928AA" w:rsidRPr="004F61B6">
        <w:t xml:space="preserve"> </w:t>
      </w:r>
      <w:r w:rsidRPr="004F61B6">
        <w:t xml:space="preserve">skippen we die </w:t>
      </w:r>
      <w:proofErr w:type="spellStart"/>
      <w:r w:rsidRPr="004F61B6">
        <w:t>oldschool</w:t>
      </w:r>
      <w:proofErr w:type="spellEnd"/>
      <w:r w:rsidRPr="004F61B6">
        <w:t xml:space="preserve"> </w:t>
      </w:r>
      <w:r w:rsidR="004F61B6">
        <w:t>liedjes</w:t>
      </w:r>
      <w:r w:rsidRPr="004F61B6">
        <w:t xml:space="preserve"> en gaan we voor </w:t>
      </w:r>
      <w:r w:rsidR="00A54C6C" w:rsidRPr="004F61B6">
        <w:t xml:space="preserve">de Little </w:t>
      </w:r>
      <w:proofErr w:type="spellStart"/>
      <w:r w:rsidR="00A54C6C" w:rsidRPr="004F61B6">
        <w:t>Simz</w:t>
      </w:r>
      <w:proofErr w:type="spellEnd"/>
      <w:r w:rsidR="004F61B6">
        <w:t>, bijvoorbeeld</w:t>
      </w:r>
      <w:r w:rsidR="00A54C6C" w:rsidRPr="004F61B6">
        <w:t xml:space="preserve"> </w:t>
      </w:r>
      <w:r w:rsidR="008928AA" w:rsidRPr="004F61B6">
        <w:t>van</w:t>
      </w:r>
      <w:r w:rsidR="00A54C6C" w:rsidRPr="004F61B6">
        <w:t xml:space="preserve">wege </w:t>
      </w:r>
      <w:r w:rsidR="000745C9" w:rsidRPr="004F61B6">
        <w:t>deze</w:t>
      </w:r>
      <w:r w:rsidR="00A54C6C" w:rsidRPr="004F61B6">
        <w:t xml:space="preserve"> song</w:t>
      </w:r>
      <w:r w:rsidR="004F61B6">
        <w:t>:</w:t>
      </w:r>
      <w:r w:rsidR="00A54C6C" w:rsidRPr="004F61B6">
        <w:t xml:space="preserve"> ‘Free’</w:t>
      </w:r>
      <w:r w:rsidRPr="004F61B6">
        <w:t xml:space="preserve">? </w:t>
      </w:r>
      <w:r w:rsidR="008928AA" w:rsidRPr="004F61B6">
        <w:t xml:space="preserve"> </w:t>
      </w:r>
      <w:proofErr w:type="spellStart"/>
      <w:r w:rsidR="000745C9" w:rsidRPr="004F61B6">
        <w:t>Simbiatu</w:t>
      </w:r>
      <w:proofErr w:type="spellEnd"/>
      <w:r w:rsidR="000745C9" w:rsidRPr="004F61B6">
        <w:t xml:space="preserve"> </w:t>
      </w:r>
      <w:proofErr w:type="spellStart"/>
      <w:r w:rsidR="000745C9" w:rsidRPr="004F61B6">
        <w:t>Ajikawo</w:t>
      </w:r>
      <w:proofErr w:type="spellEnd"/>
      <w:r w:rsidR="000745C9">
        <w:t xml:space="preserve"> </w:t>
      </w:r>
      <w:r>
        <w:t>rapt</w:t>
      </w:r>
      <w:r w:rsidRPr="00FB6964">
        <w:t xml:space="preserve"> </w:t>
      </w:r>
      <w:r>
        <w:t xml:space="preserve">er </w:t>
      </w:r>
      <w:r w:rsidRPr="00FB6964">
        <w:t>over l</w:t>
      </w:r>
      <w:r>
        <w:t>iefde en de tegenhanger ervan</w:t>
      </w:r>
      <w:r w:rsidRPr="00FB6964">
        <w:t xml:space="preserve"> – angst – </w:t>
      </w:r>
      <w:r w:rsidR="004F61B6">
        <w:t xml:space="preserve">en ze doe dat op </w:t>
      </w:r>
      <w:r w:rsidRPr="00FB6964">
        <w:t>zo'n relaxte manier dat je meteen in de flow</w:t>
      </w:r>
      <w:r>
        <w:t xml:space="preserve"> bent</w:t>
      </w:r>
      <w:r w:rsidRPr="00FB6964">
        <w:t>.</w:t>
      </w:r>
      <w:r>
        <w:t xml:space="preserve"> </w:t>
      </w:r>
    </w:p>
    <w:p w14:paraId="3685AF52" w14:textId="7E9FB5BE" w:rsidR="00A54C6C" w:rsidRPr="000745C9" w:rsidRDefault="00A54C6C" w:rsidP="00A54C6C">
      <w:pPr>
        <w:pStyle w:val="Kop2"/>
        <w:numPr>
          <w:ilvl w:val="0"/>
          <w:numId w:val="0"/>
        </w:numPr>
      </w:pPr>
    </w:p>
    <w:p w14:paraId="2E61C6EC" w14:textId="0416F27B" w:rsidR="00A54C6C" w:rsidRPr="000745C9" w:rsidRDefault="00A54C6C" w:rsidP="00A54C6C">
      <w:pPr>
        <w:pStyle w:val="Kop2"/>
        <w:numPr>
          <w:ilvl w:val="0"/>
          <w:numId w:val="0"/>
        </w:numPr>
      </w:pPr>
    </w:p>
    <w:p w14:paraId="2FCCA8BD" w14:textId="3A34E830" w:rsidR="00A54C6C" w:rsidRDefault="00A54C6C" w:rsidP="00A54C6C">
      <w:pPr>
        <w:pStyle w:val="Kop2"/>
        <w:numPr>
          <w:ilvl w:val="0"/>
          <w:numId w:val="0"/>
        </w:numPr>
        <w:rPr>
          <w:lang w:val="en-GB"/>
        </w:rPr>
      </w:pPr>
      <w:r>
        <w:rPr>
          <w:lang w:val="en-GB"/>
        </w:rPr>
        <w:t xml:space="preserve">Little Simz, ‘Free’ </w:t>
      </w:r>
    </w:p>
    <w:p w14:paraId="59722417" w14:textId="7E46F285" w:rsidR="00A54C6C" w:rsidRPr="00FB6964" w:rsidRDefault="00A54C6C" w:rsidP="00A54C6C">
      <w:pPr>
        <w:pStyle w:val="Kop2"/>
        <w:numPr>
          <w:ilvl w:val="0"/>
          <w:numId w:val="0"/>
        </w:numPr>
        <w:rPr>
          <w:lang w:val="en-AU"/>
        </w:rPr>
      </w:pPr>
      <w:r w:rsidRPr="00FB6964">
        <w:rPr>
          <w:lang w:val="en-AU"/>
        </w:rPr>
        <w:t>Met lyrics: (</w:t>
      </w:r>
      <w:r>
        <w:fldChar w:fldCharType="begin"/>
      </w:r>
      <w:r w:rsidRPr="009C2856">
        <w:rPr>
          <w:lang w:val="en-US"/>
        </w:rPr>
        <w:instrText>HYPERLINK "https://www.youtube.com/watch?v=GZG5NnpjHY8"</w:instrText>
      </w:r>
      <w:r>
        <w:fldChar w:fldCharType="separate"/>
      </w:r>
      <w:r w:rsidRPr="00FB6964">
        <w:rPr>
          <w:rStyle w:val="Hyperlink"/>
          <w:lang w:val="en-AU"/>
        </w:rPr>
        <w:t>https://www.youtube.com/watch?v=GZG5NnpjHY8</w:t>
      </w:r>
      <w:r>
        <w:fldChar w:fldCharType="end"/>
      </w:r>
      <w:r w:rsidRPr="00FB6964">
        <w:rPr>
          <w:lang w:val="en-AU"/>
        </w:rPr>
        <w:t>)</w:t>
      </w:r>
    </w:p>
    <w:p w14:paraId="06FBB99A" w14:textId="39E51894" w:rsidR="00A70E3C" w:rsidRDefault="00665FF5" w:rsidP="00A70E3C">
      <w:pPr>
        <w:rPr>
          <w:i/>
          <w:iCs/>
          <w:noProof/>
          <w:lang w:val="en-AU"/>
        </w:rPr>
      </w:pPr>
      <w:r>
        <w:rPr>
          <w:i/>
          <w:iCs/>
          <w:noProof/>
          <w:lang w:val="en-AU"/>
        </w:rPr>
        <w:t xml:space="preserve">“ </w:t>
      </w:r>
      <w:r w:rsidR="00A70E3C" w:rsidRPr="00E4247B">
        <w:rPr>
          <w:i/>
          <w:iCs/>
          <w:noProof/>
          <w:lang w:val="en-AU"/>
        </w:rPr>
        <w:t>I think that love is forgiving yourself</w:t>
      </w:r>
      <w:r w:rsidR="00E4247B" w:rsidRPr="00E4247B">
        <w:rPr>
          <w:i/>
          <w:iCs/>
          <w:noProof/>
          <w:lang w:val="en-AU"/>
        </w:rPr>
        <w:br/>
      </w:r>
      <w:r w:rsidR="00A70E3C" w:rsidRPr="00E4247B">
        <w:rPr>
          <w:i/>
          <w:iCs/>
          <w:noProof/>
          <w:lang w:val="en-AU"/>
        </w:rPr>
        <w:t>I think that love is offering your immediate help</w:t>
      </w:r>
      <w:r w:rsidR="00E4247B" w:rsidRPr="00E4247B">
        <w:rPr>
          <w:i/>
          <w:iCs/>
          <w:noProof/>
          <w:lang w:val="en-AU"/>
        </w:rPr>
        <w:br/>
      </w:r>
      <w:r w:rsidR="00A70E3C" w:rsidRPr="00E4247B">
        <w:rPr>
          <w:i/>
          <w:iCs/>
          <w:noProof/>
          <w:lang w:val="en-AU"/>
        </w:rPr>
        <w:t>I think that love is everything that we need in this world</w:t>
      </w:r>
      <w:r w:rsidR="00E4247B" w:rsidRPr="00E4247B">
        <w:rPr>
          <w:i/>
          <w:iCs/>
          <w:noProof/>
          <w:lang w:val="en-AU"/>
        </w:rPr>
        <w:br/>
      </w:r>
      <w:r w:rsidR="00A70E3C" w:rsidRPr="00E4247B">
        <w:rPr>
          <w:i/>
          <w:iCs/>
          <w:noProof/>
          <w:lang w:val="en-AU"/>
        </w:rPr>
        <w:t>I think the key is being honest and being yourself</w:t>
      </w:r>
      <w:r w:rsidR="00E4247B" w:rsidRPr="00E4247B">
        <w:rPr>
          <w:i/>
          <w:iCs/>
          <w:noProof/>
          <w:lang w:val="en-AU"/>
        </w:rPr>
        <w:br/>
      </w:r>
      <w:r w:rsidR="00A70E3C" w:rsidRPr="00E4247B">
        <w:rPr>
          <w:i/>
          <w:iCs/>
          <w:noProof/>
          <w:lang w:val="en-AU"/>
        </w:rPr>
        <w:t>I think love is understanding that people can change</w:t>
      </w:r>
      <w:r w:rsidR="00E4247B" w:rsidRPr="00E4247B">
        <w:rPr>
          <w:i/>
          <w:iCs/>
          <w:noProof/>
          <w:lang w:val="en-AU"/>
        </w:rPr>
        <w:br/>
      </w:r>
      <w:r w:rsidR="00A70E3C" w:rsidRPr="00E4247B">
        <w:rPr>
          <w:i/>
          <w:iCs/>
          <w:noProof/>
          <w:lang w:val="en-AU"/>
        </w:rPr>
        <w:t>And loving them anyway through every stage</w:t>
      </w:r>
      <w:r w:rsidR="00E4247B" w:rsidRPr="00E4247B">
        <w:rPr>
          <w:i/>
          <w:iCs/>
          <w:noProof/>
          <w:lang w:val="en-AU"/>
        </w:rPr>
        <w:br/>
      </w:r>
      <w:r w:rsidR="00A70E3C" w:rsidRPr="00E4247B">
        <w:rPr>
          <w:i/>
          <w:iCs/>
          <w:noProof/>
          <w:lang w:val="en-AU"/>
        </w:rPr>
        <w:t>I read All About Love, then I gave it to Jade</w:t>
      </w:r>
      <w:r w:rsidR="00E4247B" w:rsidRPr="00E4247B">
        <w:rPr>
          <w:i/>
          <w:iCs/>
          <w:noProof/>
          <w:lang w:val="en-AU"/>
        </w:rPr>
        <w:br/>
      </w:r>
      <w:r w:rsidR="00A70E3C" w:rsidRPr="00E4247B">
        <w:rPr>
          <w:i/>
          <w:iCs/>
          <w:noProof/>
          <w:lang w:val="en-AU"/>
        </w:rPr>
        <w:t>Love is sharing knowledge, there′s so much to gain</w:t>
      </w:r>
      <w:r w:rsidR="00E4247B" w:rsidRPr="00E4247B">
        <w:rPr>
          <w:i/>
          <w:iCs/>
          <w:noProof/>
          <w:lang w:val="en-AU"/>
        </w:rPr>
        <w:br/>
      </w:r>
      <w:r w:rsidR="00A70E3C" w:rsidRPr="00E4247B">
        <w:rPr>
          <w:i/>
          <w:iCs/>
          <w:noProof/>
          <w:lang w:val="en-AU"/>
        </w:rPr>
        <w:t>Love is every time I put pen to the page</w:t>
      </w:r>
      <w:r w:rsidR="00E4247B" w:rsidRPr="00E4247B">
        <w:rPr>
          <w:i/>
          <w:iCs/>
          <w:noProof/>
          <w:lang w:val="en-AU"/>
        </w:rPr>
        <w:br/>
      </w:r>
      <w:r w:rsidR="00A70E3C" w:rsidRPr="00E4247B">
        <w:rPr>
          <w:i/>
          <w:iCs/>
          <w:noProof/>
          <w:lang w:val="en-AU"/>
        </w:rPr>
        <w:t>If I don't love what I′m doing, then I'm hardly engaged, yeah</w:t>
      </w:r>
      <w:r w:rsidR="00E4247B" w:rsidRPr="00E4247B">
        <w:rPr>
          <w:i/>
          <w:iCs/>
          <w:noProof/>
          <w:lang w:val="en-AU"/>
        </w:rPr>
        <w:br/>
      </w:r>
      <w:r w:rsidR="00A70E3C" w:rsidRPr="00E4247B">
        <w:rPr>
          <w:i/>
          <w:iCs/>
          <w:noProof/>
          <w:lang w:val="en-AU"/>
        </w:rPr>
        <w:t>God, You love me, though I am flawed</w:t>
      </w:r>
      <w:r w:rsidR="00E4247B" w:rsidRPr="00E4247B">
        <w:rPr>
          <w:i/>
          <w:iCs/>
          <w:noProof/>
          <w:lang w:val="en-AU"/>
        </w:rPr>
        <w:br/>
      </w:r>
      <w:r w:rsidR="00A70E3C" w:rsidRPr="00E4247B">
        <w:rPr>
          <w:i/>
          <w:iCs/>
          <w:noProof/>
          <w:lang w:val="en-AU"/>
        </w:rPr>
        <w:t>I know I'm not an innocent child, but I am yours</w:t>
      </w:r>
      <w:r w:rsidR="00E4247B" w:rsidRPr="00E4247B">
        <w:rPr>
          <w:i/>
          <w:iCs/>
          <w:noProof/>
          <w:lang w:val="en-AU"/>
        </w:rPr>
        <w:br/>
      </w:r>
      <w:r w:rsidR="00A70E3C" w:rsidRPr="00E4247B">
        <w:rPr>
          <w:i/>
          <w:iCs/>
          <w:noProof/>
          <w:lang w:val="en-AU"/>
        </w:rPr>
        <w:t>And if you′re with me, you is safe</w:t>
      </w:r>
      <w:r w:rsidR="00E4247B" w:rsidRPr="00E4247B">
        <w:rPr>
          <w:i/>
          <w:iCs/>
          <w:noProof/>
          <w:lang w:val="en-AU"/>
        </w:rPr>
        <w:br/>
      </w:r>
      <w:r w:rsidR="00A70E3C" w:rsidRPr="00E4247B">
        <w:rPr>
          <w:i/>
          <w:iCs/>
          <w:noProof/>
          <w:lang w:val="en-AU"/>
        </w:rPr>
        <w:t>I know my body isn′t immortal, but I am brave</w:t>
      </w:r>
      <w:r w:rsidR="00E4247B" w:rsidRPr="00E4247B">
        <w:rPr>
          <w:i/>
          <w:iCs/>
          <w:noProof/>
          <w:lang w:val="en-AU"/>
        </w:rPr>
        <w:br/>
      </w:r>
      <w:r w:rsidR="00A70E3C" w:rsidRPr="00E4247B">
        <w:rPr>
          <w:i/>
          <w:iCs/>
          <w:noProof/>
          <w:lang w:val="en-AU"/>
        </w:rPr>
        <w:t>I think you know it's real love when it′s sincere</w:t>
      </w:r>
      <w:r w:rsidR="00E4247B" w:rsidRPr="00E4247B">
        <w:rPr>
          <w:i/>
          <w:iCs/>
          <w:noProof/>
          <w:lang w:val="en-AU"/>
        </w:rPr>
        <w:br/>
      </w:r>
      <w:r w:rsidR="00A70E3C" w:rsidRPr="00E4247B">
        <w:rPr>
          <w:i/>
          <w:iCs/>
          <w:noProof/>
          <w:lang w:val="en-AU"/>
        </w:rPr>
        <w:t>I'ma show ′em I ain't scared, eradicate fear, yeah</w:t>
      </w:r>
      <w:r w:rsidR="00E4247B" w:rsidRPr="00E4247B">
        <w:rPr>
          <w:i/>
          <w:iCs/>
          <w:noProof/>
          <w:lang w:val="en-AU"/>
        </w:rPr>
        <w:br/>
      </w:r>
      <w:r w:rsidR="00A70E3C" w:rsidRPr="00E4247B">
        <w:rPr>
          <w:i/>
          <w:iCs/>
          <w:noProof/>
          <w:lang w:val="en-AU"/>
        </w:rPr>
        <w:t>Wishing that the love will set us free</w:t>
      </w:r>
      <w:r>
        <w:rPr>
          <w:i/>
          <w:iCs/>
          <w:noProof/>
          <w:lang w:val="en-AU"/>
        </w:rPr>
        <w:t>.”</w:t>
      </w:r>
    </w:p>
    <w:p w14:paraId="5BB2BC2B" w14:textId="3EC1AF27" w:rsidR="00A54C6C" w:rsidRPr="00A54C6C" w:rsidRDefault="00A54C6C" w:rsidP="00A70E3C">
      <w:pPr>
        <w:rPr>
          <w:noProof/>
        </w:rPr>
      </w:pPr>
      <w:r w:rsidRPr="00A54C6C">
        <w:rPr>
          <w:noProof/>
        </w:rPr>
        <w:t xml:space="preserve">Volgens </w:t>
      </w:r>
      <w:r w:rsidR="004F61B6">
        <w:rPr>
          <w:noProof/>
        </w:rPr>
        <w:t>Simbiatu</w:t>
      </w:r>
      <w:r w:rsidRPr="00A54C6C">
        <w:rPr>
          <w:noProof/>
        </w:rPr>
        <w:t xml:space="preserve"> begint </w:t>
      </w:r>
      <w:r w:rsidR="00665FF5">
        <w:rPr>
          <w:noProof/>
        </w:rPr>
        <w:t xml:space="preserve">echte </w:t>
      </w:r>
      <w:r w:rsidR="00400FAB">
        <w:rPr>
          <w:noProof/>
        </w:rPr>
        <w:t xml:space="preserve">vrijheid </w:t>
      </w:r>
      <w:r w:rsidRPr="00A54C6C">
        <w:rPr>
          <w:noProof/>
        </w:rPr>
        <w:t xml:space="preserve">met </w:t>
      </w:r>
      <w:r w:rsidR="00665FF5">
        <w:rPr>
          <w:noProof/>
        </w:rPr>
        <w:t>jezelf liefhebben</w:t>
      </w:r>
      <w:r w:rsidR="00400FAB">
        <w:rPr>
          <w:noProof/>
        </w:rPr>
        <w:t>.</w:t>
      </w:r>
      <w:r w:rsidR="00665FF5">
        <w:rPr>
          <w:noProof/>
        </w:rPr>
        <w:t xml:space="preserve"> Niemand is </w:t>
      </w:r>
      <w:r w:rsidR="004F61B6">
        <w:rPr>
          <w:noProof/>
        </w:rPr>
        <w:t>p</w:t>
      </w:r>
      <w:r w:rsidR="00665FF5">
        <w:rPr>
          <w:noProof/>
        </w:rPr>
        <w:t>erfect</w:t>
      </w:r>
      <w:r w:rsidR="00400FAB">
        <w:rPr>
          <w:noProof/>
        </w:rPr>
        <w:t xml:space="preserve"> dus</w:t>
      </w:r>
      <w:r w:rsidR="004F61B6">
        <w:rPr>
          <w:noProof/>
        </w:rPr>
        <w:t>,</w:t>
      </w:r>
      <w:r w:rsidR="00400FAB">
        <w:rPr>
          <w:noProof/>
        </w:rPr>
        <w:t xml:space="preserve"> jazeker: ook jij bent op de wereld om liefde te </w:t>
      </w:r>
      <w:r w:rsidR="004F61B6">
        <w:rPr>
          <w:noProof/>
        </w:rPr>
        <w:t>krijgen en vervolgens door te geven</w:t>
      </w:r>
      <w:r w:rsidR="00400FAB">
        <w:rPr>
          <w:noProof/>
        </w:rPr>
        <w:t xml:space="preserve">. </w:t>
      </w:r>
      <w:r w:rsidR="00665FF5">
        <w:rPr>
          <w:noProof/>
        </w:rPr>
        <w:t xml:space="preserve">Als je dit eenmaal </w:t>
      </w:r>
      <w:r w:rsidRPr="00A54C6C">
        <w:rPr>
          <w:noProof/>
        </w:rPr>
        <w:t xml:space="preserve">goed en wel beseft, kan je met vertrouwen in het leven staan. </w:t>
      </w:r>
      <w:r w:rsidR="004F61B6">
        <w:rPr>
          <w:noProof/>
        </w:rPr>
        <w:t xml:space="preserve">Dan </w:t>
      </w:r>
      <w:r w:rsidRPr="00A54C6C">
        <w:rPr>
          <w:noProof/>
        </w:rPr>
        <w:t xml:space="preserve">ben je werkelijk vrij en kan je </w:t>
      </w:r>
      <w:r w:rsidR="00665FF5">
        <w:rPr>
          <w:noProof/>
        </w:rPr>
        <w:t>mensen vanuit je hart benaderen</w:t>
      </w:r>
      <w:r w:rsidRPr="00A54C6C">
        <w:rPr>
          <w:noProof/>
        </w:rPr>
        <w:t>.</w:t>
      </w:r>
    </w:p>
    <w:p w14:paraId="786982AE" w14:textId="2A904346" w:rsidR="00E4247B" w:rsidRPr="00341FB8" w:rsidRDefault="00665FF5" w:rsidP="00A70E3C">
      <w:pPr>
        <w:rPr>
          <w:noProof/>
        </w:rPr>
      </w:pPr>
      <w:r>
        <w:rPr>
          <w:noProof/>
        </w:rPr>
        <w:t>Maar t</w:t>
      </w:r>
      <w:r w:rsidR="00341FB8" w:rsidRPr="00341FB8">
        <w:rPr>
          <w:noProof/>
        </w:rPr>
        <w:t>egenover de liefde staat d</w:t>
      </w:r>
      <w:r w:rsidR="00341FB8">
        <w:rPr>
          <w:noProof/>
        </w:rPr>
        <w:t>e angst</w:t>
      </w:r>
      <w:r w:rsidR="006F637A">
        <w:rPr>
          <w:noProof/>
        </w:rPr>
        <w:t>:</w:t>
      </w:r>
      <w:r w:rsidR="00341FB8">
        <w:rPr>
          <w:noProof/>
        </w:rPr>
        <w:t xml:space="preserve"> </w:t>
      </w:r>
      <w:r w:rsidR="006F637A">
        <w:rPr>
          <w:noProof/>
        </w:rPr>
        <w:t>‘</w:t>
      </w:r>
      <w:r w:rsidR="00341FB8">
        <w:rPr>
          <w:noProof/>
        </w:rPr>
        <w:t>Hoor ik er wel bij?</w:t>
      </w:r>
      <w:r w:rsidR="006F637A">
        <w:rPr>
          <w:noProof/>
        </w:rPr>
        <w:t>’,</w:t>
      </w:r>
      <w:r w:rsidR="00341FB8">
        <w:rPr>
          <w:noProof/>
        </w:rPr>
        <w:t xml:space="preserve"> </w:t>
      </w:r>
      <w:r w:rsidR="006F637A">
        <w:rPr>
          <w:noProof/>
        </w:rPr>
        <w:t>‘</w:t>
      </w:r>
      <w:r w:rsidR="00341FB8">
        <w:rPr>
          <w:noProof/>
        </w:rPr>
        <w:t>Voldoe ik wel?</w:t>
      </w:r>
      <w:r w:rsidR="006F637A">
        <w:rPr>
          <w:noProof/>
        </w:rPr>
        <w:t>’,</w:t>
      </w:r>
      <w:r w:rsidR="00341FB8">
        <w:rPr>
          <w:noProof/>
        </w:rPr>
        <w:t xml:space="preserve"> </w:t>
      </w:r>
      <w:r w:rsidR="006F637A">
        <w:rPr>
          <w:noProof/>
        </w:rPr>
        <w:t>‘</w:t>
      </w:r>
      <w:r w:rsidR="00341FB8">
        <w:rPr>
          <w:noProof/>
        </w:rPr>
        <w:t>Wat als dit of dat me niet lukt?</w:t>
      </w:r>
      <w:r w:rsidR="006F637A">
        <w:rPr>
          <w:noProof/>
        </w:rPr>
        <w:t>’</w:t>
      </w:r>
      <w:r w:rsidR="00341FB8">
        <w:rPr>
          <w:noProof/>
        </w:rPr>
        <w:t xml:space="preserve"> </w:t>
      </w:r>
      <w:r>
        <w:rPr>
          <w:noProof/>
        </w:rPr>
        <w:t xml:space="preserve">– dergelijk vragen houden je tegen. </w:t>
      </w:r>
      <w:r w:rsidR="00341FB8">
        <w:rPr>
          <w:noProof/>
        </w:rPr>
        <w:t xml:space="preserve">Angst zet </w:t>
      </w:r>
      <w:r>
        <w:rPr>
          <w:noProof/>
        </w:rPr>
        <w:t>je</w:t>
      </w:r>
      <w:r w:rsidR="00341FB8">
        <w:rPr>
          <w:noProof/>
        </w:rPr>
        <w:t xml:space="preserve"> vast</w:t>
      </w:r>
      <w:r>
        <w:rPr>
          <w:noProof/>
        </w:rPr>
        <w:t xml:space="preserve">, zorgt ervoor dat je minder van het leven geniet en moeilijker </w:t>
      </w:r>
      <w:r w:rsidRPr="00665FF5">
        <w:rPr>
          <w:i/>
          <w:iCs/>
          <w:noProof/>
        </w:rPr>
        <w:t>connect</w:t>
      </w:r>
      <w:r>
        <w:rPr>
          <w:noProof/>
        </w:rPr>
        <w:t xml:space="preserve"> met anderen. Het verradelijke van angst is </w:t>
      </w:r>
      <w:r w:rsidR="004F61B6">
        <w:rPr>
          <w:noProof/>
        </w:rPr>
        <w:t xml:space="preserve">bovendien </w:t>
      </w:r>
      <w:r>
        <w:rPr>
          <w:noProof/>
        </w:rPr>
        <w:t>dat we proberen hem te verstoppen of te negeren en ne</w:t>
      </w:r>
      <w:r w:rsidR="004F61B6">
        <w:rPr>
          <w:noProof/>
        </w:rPr>
        <w:t>t</w:t>
      </w:r>
      <w:r>
        <w:rPr>
          <w:noProof/>
        </w:rPr>
        <w:t xml:space="preserve"> daarom is hij zo moeilijk te </w:t>
      </w:r>
      <w:r w:rsidR="00341FB8" w:rsidRPr="00341FB8">
        <w:rPr>
          <w:noProof/>
        </w:rPr>
        <w:t>ontmaskeren</w:t>
      </w:r>
      <w:r>
        <w:rPr>
          <w:noProof/>
        </w:rPr>
        <w:t>.</w:t>
      </w:r>
    </w:p>
    <w:p w14:paraId="01F87CC1" w14:textId="72A6CBEE" w:rsidR="00A70E3C" w:rsidRPr="006F637A" w:rsidRDefault="00665FF5" w:rsidP="00A70E3C">
      <w:pPr>
        <w:rPr>
          <w:i/>
          <w:iCs/>
          <w:noProof/>
          <w:lang w:val="en-AU"/>
        </w:rPr>
      </w:pPr>
      <w:r>
        <w:rPr>
          <w:i/>
          <w:iCs/>
          <w:noProof/>
          <w:lang w:val="en-AU"/>
        </w:rPr>
        <w:t>“</w:t>
      </w:r>
      <w:r w:rsidR="00A70E3C" w:rsidRPr="006F637A">
        <w:rPr>
          <w:i/>
          <w:iCs/>
          <w:noProof/>
          <w:lang w:val="en-AU"/>
        </w:rPr>
        <w:t>I think that fear is not trusting yourself</w:t>
      </w:r>
      <w:r w:rsidR="00341FB8" w:rsidRPr="006F637A">
        <w:rPr>
          <w:i/>
          <w:iCs/>
          <w:noProof/>
          <w:lang w:val="en-AU"/>
        </w:rPr>
        <w:br/>
      </w:r>
      <w:r w:rsidR="00A70E3C" w:rsidRPr="006F637A">
        <w:rPr>
          <w:i/>
          <w:iCs/>
          <w:noProof/>
          <w:lang w:val="en-AU"/>
        </w:rPr>
        <w:t>I think that fear is keeping true information withheld</w:t>
      </w:r>
      <w:r w:rsidR="00341FB8" w:rsidRPr="006F637A">
        <w:rPr>
          <w:i/>
          <w:iCs/>
          <w:noProof/>
          <w:lang w:val="en-AU"/>
        </w:rPr>
        <w:br/>
      </w:r>
      <w:r w:rsidR="00A70E3C" w:rsidRPr="006F637A">
        <w:rPr>
          <w:i/>
          <w:iCs/>
          <w:noProof/>
          <w:lang w:val="en-AU"/>
        </w:rPr>
        <w:t>I think fear can be exposed in abundance of wealth</w:t>
      </w:r>
      <w:r w:rsidR="00341FB8" w:rsidRPr="006F637A">
        <w:rPr>
          <w:i/>
          <w:iCs/>
          <w:noProof/>
          <w:lang w:val="en-AU"/>
        </w:rPr>
        <w:br/>
      </w:r>
      <w:r w:rsidR="00A70E3C" w:rsidRPr="006F637A">
        <w:rPr>
          <w:i/>
          <w:iCs/>
          <w:noProof/>
          <w:lang w:val="en-AU"/>
        </w:rPr>
        <w:t>And it creeps in when you're not loving yourself</w:t>
      </w:r>
      <w:r w:rsidR="00341FB8" w:rsidRPr="006F637A">
        <w:rPr>
          <w:i/>
          <w:iCs/>
          <w:noProof/>
          <w:lang w:val="en-AU"/>
        </w:rPr>
        <w:br/>
      </w:r>
      <w:r w:rsidR="00A70E3C" w:rsidRPr="006F637A">
        <w:rPr>
          <w:i/>
          <w:iCs/>
          <w:noProof/>
          <w:lang w:val="en-AU"/>
        </w:rPr>
        <w:lastRenderedPageBreak/>
        <w:t>Fear can be dressed in the form of protection</w:t>
      </w:r>
      <w:r w:rsidR="00341FB8" w:rsidRPr="006F637A">
        <w:rPr>
          <w:i/>
          <w:iCs/>
          <w:noProof/>
          <w:lang w:val="en-AU"/>
        </w:rPr>
        <w:br/>
      </w:r>
      <w:r w:rsidR="00A70E3C" w:rsidRPr="006F637A">
        <w:rPr>
          <w:i/>
          <w:iCs/>
          <w:noProof/>
          <w:lang w:val="en-AU"/>
        </w:rPr>
        <w:t>Fear can be the culprit of slowing progression</w:t>
      </w:r>
      <w:r w:rsidR="00341FB8" w:rsidRPr="006F637A">
        <w:rPr>
          <w:i/>
          <w:iCs/>
          <w:noProof/>
          <w:lang w:val="en-AU"/>
        </w:rPr>
        <w:br/>
      </w:r>
      <w:r w:rsidR="00A70E3C" w:rsidRPr="006F637A">
        <w:rPr>
          <w:i/>
          <w:iCs/>
          <w:noProof/>
          <w:lang w:val="en-AU"/>
        </w:rPr>
        <w:t>Can be impulsive and be an obsession</w:t>
      </w:r>
      <w:r w:rsidR="00341FB8" w:rsidRPr="006F637A">
        <w:rPr>
          <w:i/>
          <w:iCs/>
          <w:noProof/>
          <w:lang w:val="en-AU"/>
        </w:rPr>
        <w:br/>
      </w:r>
      <w:r w:rsidR="00A70E3C" w:rsidRPr="006F637A">
        <w:rPr>
          <w:i/>
          <w:iCs/>
          <w:noProof/>
          <w:lang w:val="en-AU"/>
        </w:rPr>
        <w:t>I think we fear all the answers, so we don′t ask the questions, yeah</w:t>
      </w:r>
      <w:r w:rsidR="00341FB8" w:rsidRPr="006F637A">
        <w:rPr>
          <w:i/>
          <w:iCs/>
          <w:noProof/>
          <w:lang w:val="en-AU"/>
        </w:rPr>
        <w:br/>
      </w:r>
      <w:r w:rsidR="00A70E3C" w:rsidRPr="006F637A">
        <w:rPr>
          <w:i/>
          <w:iCs/>
          <w:noProof/>
          <w:lang w:val="en-AU"/>
        </w:rPr>
        <w:t>I think that shit is a lethal weapon</w:t>
      </w:r>
      <w:r w:rsidR="00341FB8" w:rsidRPr="006F637A">
        <w:rPr>
          <w:i/>
          <w:iCs/>
          <w:noProof/>
          <w:lang w:val="en-AU"/>
        </w:rPr>
        <w:br/>
      </w:r>
      <w:r w:rsidR="00A70E3C" w:rsidRPr="006F637A">
        <w:rPr>
          <w:i/>
          <w:iCs/>
          <w:noProof/>
          <w:lang w:val="en-AU"/>
        </w:rPr>
        <w:t>I think we fear being naked from the fear of rejection</w:t>
      </w:r>
      <w:r w:rsidR="00341FB8" w:rsidRPr="006F637A">
        <w:rPr>
          <w:i/>
          <w:iCs/>
          <w:noProof/>
          <w:lang w:val="en-AU"/>
        </w:rPr>
        <w:br/>
      </w:r>
      <w:r w:rsidR="00A70E3C" w:rsidRPr="006F637A">
        <w:rPr>
          <w:i/>
          <w:iCs/>
          <w:noProof/>
          <w:lang w:val="en-AU"/>
        </w:rPr>
        <w:t>If beauty is in the eye of the beholder</w:t>
      </w:r>
      <w:r w:rsidR="00341FB8" w:rsidRPr="006F637A">
        <w:rPr>
          <w:i/>
          <w:iCs/>
          <w:noProof/>
          <w:lang w:val="en-AU"/>
        </w:rPr>
        <w:br/>
      </w:r>
      <w:r w:rsidR="00A70E3C" w:rsidRPr="006F637A">
        <w:rPr>
          <w:i/>
          <w:iCs/>
          <w:noProof/>
          <w:lang w:val="en-AU"/>
        </w:rPr>
        <w:t>Then why are we obsessed with seeking perfection?</w:t>
      </w:r>
      <w:r w:rsidR="00341FB8" w:rsidRPr="006F637A">
        <w:rPr>
          <w:i/>
          <w:iCs/>
          <w:noProof/>
          <w:lang w:val="en-AU"/>
        </w:rPr>
        <w:br/>
      </w:r>
      <w:r w:rsidR="00A70E3C" w:rsidRPr="006F637A">
        <w:rPr>
          <w:i/>
          <w:iCs/>
          <w:noProof/>
          <w:lang w:val="en-AU"/>
        </w:rPr>
        <w:t>Fear′ll probably hear this and feel exposed</w:t>
      </w:r>
      <w:r w:rsidR="00341FB8" w:rsidRPr="006F637A">
        <w:rPr>
          <w:i/>
          <w:iCs/>
          <w:noProof/>
          <w:lang w:val="en-AU"/>
        </w:rPr>
        <w:br/>
      </w:r>
      <w:r w:rsidR="00A70E3C" w:rsidRPr="006F637A">
        <w:rPr>
          <w:i/>
          <w:iCs/>
          <w:noProof/>
          <w:lang w:val="en-AU"/>
        </w:rPr>
        <w:t>Fear works best when love isn't close</w:t>
      </w:r>
      <w:r w:rsidR="00341FB8" w:rsidRPr="006F637A">
        <w:rPr>
          <w:i/>
          <w:iCs/>
          <w:noProof/>
          <w:lang w:val="en-AU"/>
        </w:rPr>
        <w:br/>
      </w:r>
      <w:r w:rsidR="00A70E3C" w:rsidRPr="006F637A">
        <w:rPr>
          <w:i/>
          <w:iCs/>
          <w:noProof/>
          <w:lang w:val="en-AU"/>
        </w:rPr>
        <w:t>But love will never judge you because of your pain</w:t>
      </w:r>
      <w:r w:rsidR="00341FB8" w:rsidRPr="006F637A">
        <w:rPr>
          <w:i/>
          <w:iCs/>
          <w:noProof/>
          <w:lang w:val="en-AU"/>
        </w:rPr>
        <w:br/>
      </w:r>
      <w:r w:rsidR="00A70E3C" w:rsidRPr="006F637A">
        <w:rPr>
          <w:i/>
          <w:iCs/>
          <w:noProof/>
          <w:lang w:val="en-AU"/>
        </w:rPr>
        <w:t>Look in the mirror, and say I′ll love you unconditionally every day</w:t>
      </w:r>
      <w:r w:rsidR="00341FB8" w:rsidRPr="006F637A">
        <w:rPr>
          <w:i/>
          <w:iCs/>
          <w:noProof/>
          <w:lang w:val="en-AU"/>
        </w:rPr>
        <w:br/>
      </w:r>
      <w:r w:rsidR="00A70E3C" w:rsidRPr="006F637A">
        <w:rPr>
          <w:i/>
          <w:iCs/>
          <w:noProof/>
          <w:lang w:val="en-AU"/>
        </w:rPr>
        <w:t>Wishing that the love will set us free</w:t>
      </w:r>
      <w:r>
        <w:rPr>
          <w:i/>
          <w:iCs/>
          <w:noProof/>
          <w:lang w:val="en-AU"/>
        </w:rPr>
        <w:t>.”</w:t>
      </w:r>
    </w:p>
    <w:p w14:paraId="6A875A8E" w14:textId="367AD89B" w:rsidR="00127428" w:rsidRPr="00A70E3C" w:rsidRDefault="00127428" w:rsidP="00A70E3C">
      <w:pPr>
        <w:rPr>
          <w:lang w:val="en-AU"/>
        </w:rPr>
      </w:pPr>
    </w:p>
    <w:p w14:paraId="3FC786C5" w14:textId="445FAF6F" w:rsidR="00127428" w:rsidRDefault="00127428" w:rsidP="00127428">
      <w:pPr>
        <w:pStyle w:val="Kop2"/>
      </w:pPr>
      <w:r>
        <w:t>Welkom en kruisteken</w:t>
      </w:r>
    </w:p>
    <w:p w14:paraId="0E73857A" w14:textId="77777777" w:rsidR="00745CA0" w:rsidRDefault="00745CA0" w:rsidP="00A70E3C">
      <w:pPr>
        <w:suppressAutoHyphens w:val="0"/>
        <w:rPr>
          <w:noProof/>
        </w:rPr>
      </w:pPr>
    </w:p>
    <w:p w14:paraId="312CB952" w14:textId="271D6217" w:rsidR="008C6C9C" w:rsidRDefault="00745CA0" w:rsidP="00A70E3C">
      <w:pPr>
        <w:suppressAutoHyphens w:val="0"/>
      </w:pPr>
      <w:r>
        <w:rPr>
          <w:noProof/>
        </w:rPr>
        <w:drawing>
          <wp:anchor distT="0" distB="0" distL="114300" distR="114300" simplePos="0" relativeHeight="251664397" behindDoc="0" locked="0" layoutInCell="1" allowOverlap="1" wp14:anchorId="1EBB6DAA" wp14:editId="4A04F073">
            <wp:simplePos x="0" y="0"/>
            <wp:positionH relativeFrom="column">
              <wp:posOffset>-858</wp:posOffset>
            </wp:positionH>
            <wp:positionV relativeFrom="paragraph">
              <wp:posOffset>-2214</wp:posOffset>
            </wp:positionV>
            <wp:extent cx="1240618" cy="920688"/>
            <wp:effectExtent l="0" t="0" r="0" b="0"/>
            <wp:wrapSquare wrapText="bothSides"/>
            <wp:docPr id="279681444" name="Afbeelding 8" descr="Afbeelding met hemel, persoon,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1444" name="Afbeelding 8" descr="Afbeelding met hemel, persoon, kleding, buitenshuis&#10;&#10;Door AI gegenereerde inhoud is mogelijk onjuist."/>
                    <pic:cNvPicPr/>
                  </pic:nvPicPr>
                  <pic:blipFill rotWithShape="1">
                    <a:blip r:embed="rId16" cstate="print">
                      <a:extLst>
                        <a:ext uri="{28A0092B-C50C-407E-A947-70E740481C1C}">
                          <a14:useLocalDpi xmlns:a14="http://schemas.microsoft.com/office/drawing/2010/main" val="0"/>
                        </a:ext>
                      </a:extLst>
                    </a:blip>
                    <a:srcRect t="28795" b="29479"/>
                    <a:stretch/>
                  </pic:blipFill>
                  <pic:spPr bwMode="auto">
                    <a:xfrm>
                      <a:off x="0" y="0"/>
                      <a:ext cx="1240618" cy="92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C9C">
        <w:t>Welkom op dit 100% gratis ‘</w:t>
      </w:r>
      <w:proofErr w:type="spellStart"/>
      <w:r w:rsidR="0015204E">
        <w:t>Summer</w:t>
      </w:r>
      <w:r w:rsidR="008C6C9C">
        <w:t>love</w:t>
      </w:r>
      <w:proofErr w:type="spellEnd"/>
      <w:r w:rsidR="008C6C9C">
        <w:t>-festival’. Toegegeven, de setting is nogal schools</w:t>
      </w:r>
      <w:r w:rsidR="004F61B6">
        <w:t xml:space="preserve"> (stoelen op rechte rijen, bijvoorbeeld </w:t>
      </w:r>
      <w:r w:rsidR="004F61B6">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4F61B6">
        <w:t>)</w:t>
      </w:r>
      <w:r w:rsidR="008C6C9C">
        <w:t xml:space="preserve">, maar het is het idee dat telt. Het gaat erom de juiste </w:t>
      </w:r>
      <w:proofErr w:type="spellStart"/>
      <w:r w:rsidR="008C6C9C">
        <w:t>mindset</w:t>
      </w:r>
      <w:proofErr w:type="spellEnd"/>
      <w:r w:rsidR="008C6C9C">
        <w:t xml:space="preserve"> te vinden zodat we straks met </w:t>
      </w:r>
      <w:r w:rsidR="00665FF5" w:rsidRPr="00665FF5">
        <w:t>goe</w:t>
      </w:r>
      <w:r w:rsidR="00665FF5">
        <w:t>d</w:t>
      </w:r>
      <w:r w:rsidR="00665FF5" w:rsidRPr="00665FF5">
        <w:t xml:space="preserve">e energie afscheid kunnen nemen en klaar zijn om die </w:t>
      </w:r>
      <w:proofErr w:type="spellStart"/>
      <w:r w:rsidR="00665FF5" w:rsidRPr="00665FF5">
        <w:t>zomervibes</w:t>
      </w:r>
      <w:proofErr w:type="spellEnd"/>
      <w:r w:rsidR="00665FF5" w:rsidRPr="00665FF5">
        <w:t xml:space="preserve"> te pakken.</w:t>
      </w:r>
      <w:r w:rsidR="008C6C9C">
        <w:t xml:space="preserve"> </w:t>
      </w:r>
    </w:p>
    <w:p w14:paraId="73871745" w14:textId="2D48E5E5" w:rsidR="008C6C9C" w:rsidRDefault="008C6C9C" w:rsidP="00A70E3C">
      <w:pPr>
        <w:suppressAutoHyphens w:val="0"/>
      </w:pPr>
      <w:r>
        <w:t>We zijn een heel schooljaar samen geweest. Nieuwe vriendschappen zijn ontstaan en hopelijk heb</w:t>
      </w:r>
      <w:r w:rsidR="00745CA0">
        <w:t xml:space="preserve"> je </w:t>
      </w:r>
      <w:r>
        <w:t>ook nieuwe</w:t>
      </w:r>
      <w:r w:rsidR="004F61B6">
        <w:t>,</w:t>
      </w:r>
      <w:r>
        <w:t xml:space="preserve"> interessante dingen </w:t>
      </w:r>
      <w:r w:rsidR="00665FF5">
        <w:t>opgestoken</w:t>
      </w:r>
      <w:r>
        <w:t xml:space="preserve">. Je bent zelf ook weer een stuk gegroeid, niet alleen in de lengte </w:t>
      </w:r>
      <w:r w:rsidR="00745CA0">
        <w:t xml:space="preserve">misschien </w:t>
      </w:r>
      <w:r>
        <w:t xml:space="preserve">maar ook vanbinnen. </w:t>
      </w:r>
    </w:p>
    <w:p w14:paraId="01E34227" w14:textId="2F9B3944" w:rsidR="0015204E" w:rsidRDefault="00665FF5" w:rsidP="00A70E3C">
      <w:pPr>
        <w:suppressAutoHyphens w:val="0"/>
      </w:pPr>
      <w:r w:rsidRPr="00665FF5">
        <w:t>We zijn gedragen door iets groots: liefde – met een hoofdletter L. Die liefde verbindt ons allemaal</w:t>
      </w:r>
      <w:r w:rsidR="0015204E">
        <w:t>,</w:t>
      </w:r>
      <w:r w:rsidR="00745CA0">
        <w:t xml:space="preserve"> </w:t>
      </w:r>
      <w:r w:rsidR="0015204E">
        <w:t xml:space="preserve">vandaag en hopelijk nog heel lang. Het is de Liefde die er al was van in het allereerste begin en die er altijd zal zijn. </w:t>
      </w:r>
      <w:r w:rsidR="008C6C9C">
        <w:t xml:space="preserve">Daarom zeggen we hier samen te zijn in naam van de Vader, de Zoon en de Heilige Geest. Als je wilt kan je </w:t>
      </w:r>
      <w:r>
        <w:t xml:space="preserve">nu even </w:t>
      </w:r>
      <w:r w:rsidR="008C6C9C">
        <w:t>een kruisteken maken.</w:t>
      </w:r>
    </w:p>
    <w:p w14:paraId="6212D28E" w14:textId="3263318C" w:rsidR="0015204E" w:rsidRDefault="0015204E" w:rsidP="00A70E3C">
      <w:pPr>
        <w:suppressAutoHyphens w:val="0"/>
        <w:rPr>
          <w:noProof/>
        </w:rPr>
      </w:pPr>
      <w:r w:rsidRPr="00A54C6C">
        <w:rPr>
          <w:noProof/>
        </w:rPr>
        <w:t xml:space="preserve">Liefde is </w:t>
      </w:r>
      <w:r w:rsidR="00665FF5">
        <w:rPr>
          <w:noProof/>
        </w:rPr>
        <w:t xml:space="preserve">trouwens helemaal </w:t>
      </w:r>
      <w:r w:rsidRPr="00A54C6C">
        <w:rPr>
          <w:noProof/>
        </w:rPr>
        <w:t xml:space="preserve">gratis, je hoeft er niets </w:t>
      </w:r>
      <w:r w:rsidR="00665FF5">
        <w:rPr>
          <w:noProof/>
        </w:rPr>
        <w:t xml:space="preserve">speciaals </w:t>
      </w:r>
      <w:r w:rsidRPr="00A54C6C">
        <w:rPr>
          <w:noProof/>
        </w:rPr>
        <w:t>voor te doen.</w:t>
      </w:r>
      <w:r>
        <w:rPr>
          <w:noProof/>
        </w:rPr>
        <w:t xml:space="preserve"> Hoe meer je ze deelt, hoe meer ze</w:t>
      </w:r>
      <w:r w:rsidR="004F61B6">
        <w:rPr>
          <w:noProof/>
        </w:rPr>
        <w:t xml:space="preserve"> </w:t>
      </w:r>
      <w:r>
        <w:rPr>
          <w:noProof/>
        </w:rPr>
        <w:t>vermenigvuldigt. Het werkt als kaarsjes aan elkaar aansteken: het licht vermeerdert zichzelf in steeds meer vlammetjes. Laten we aan het begin van deze viering ook een kaarsje aansteken.</w:t>
      </w:r>
    </w:p>
    <w:p w14:paraId="33A4117F" w14:textId="681E00D5" w:rsidR="0015204E" w:rsidRDefault="0015204E" w:rsidP="00A70E3C">
      <w:pPr>
        <w:suppressAutoHyphens w:val="0"/>
      </w:pPr>
      <w:r>
        <w:rPr>
          <w:noProof/>
        </w:rPr>
        <w:t xml:space="preserve"> </w:t>
      </w:r>
    </w:p>
    <w:p w14:paraId="57B7405D" w14:textId="30280309" w:rsidR="00127428" w:rsidRDefault="00127428" w:rsidP="00127428">
      <w:pPr>
        <w:pStyle w:val="Kop2"/>
      </w:pPr>
      <w:r>
        <w:t>Duiding van het thema</w:t>
      </w:r>
    </w:p>
    <w:p w14:paraId="4266999E" w14:textId="7AA4ACC1" w:rsidR="00A70E3C" w:rsidRDefault="00A70E3C" w:rsidP="00167A3C">
      <w:pPr>
        <w:jc w:val="both"/>
      </w:pPr>
    </w:p>
    <w:p w14:paraId="2221FFFC" w14:textId="52EA44E0" w:rsidR="004A296C" w:rsidRDefault="00745CA0" w:rsidP="00DD1D89">
      <w:r>
        <w:rPr>
          <w:lang w:val="nl-NL"/>
        </w:rPr>
        <w:t xml:space="preserve">Vandaag verbeelden we ons een festival van liefde. </w:t>
      </w:r>
      <w:r w:rsidR="004A296C">
        <w:rPr>
          <w:lang w:val="nl-NL"/>
        </w:rPr>
        <w:t>We vieren wat we afgelopen schooljaar aan liefde kregen en doorgaven. We laden ons op met dankbaarheid hiervoor tot ons hart bijna uit elkaar spat</w:t>
      </w:r>
      <w:r w:rsidR="004F009E">
        <w:rPr>
          <w:lang w:val="nl-NL"/>
        </w:rPr>
        <w:t xml:space="preserve">. </w:t>
      </w:r>
      <w:r w:rsidR="00DD1D89" w:rsidRPr="00DD1D89">
        <w:rPr>
          <w:lang w:val="nl-NL"/>
        </w:rPr>
        <w:t>We nemen alles wat mooi en goed was van dit schooljaar mee in onze rugzak, en we kijken alvast uit naar de zomer – en naar al het nieuwe en spannend</w:t>
      </w:r>
      <w:r w:rsidR="004F61B6">
        <w:rPr>
          <w:lang w:val="nl-NL"/>
        </w:rPr>
        <w:t>e</w:t>
      </w:r>
      <w:r w:rsidR="00DD1D89" w:rsidRPr="00DD1D89">
        <w:rPr>
          <w:lang w:val="nl-NL"/>
        </w:rPr>
        <w:t xml:space="preserve"> dat daarna nog op ons pad komt. Nieuwe kansen, nieuwe </w:t>
      </w:r>
      <w:r w:rsidR="00DD1D89">
        <w:rPr>
          <w:lang w:val="nl-NL"/>
        </w:rPr>
        <w:t xml:space="preserve">ontmoetingen, een nieuwe studie misschien. </w:t>
      </w:r>
    </w:p>
    <w:p w14:paraId="29C24195" w14:textId="2C840C7D" w:rsidR="00127428" w:rsidRDefault="00127428" w:rsidP="00127428">
      <w:pPr>
        <w:pStyle w:val="Kop2"/>
      </w:pPr>
      <w:r>
        <w:lastRenderedPageBreak/>
        <w:t>Overgang naar luisteren</w:t>
      </w:r>
    </w:p>
    <w:p w14:paraId="49352824" w14:textId="0609AB35" w:rsidR="00DD1D89" w:rsidRPr="00DD1D89" w:rsidRDefault="00DD1D89" w:rsidP="008327B9">
      <w:pPr>
        <w:jc w:val="both"/>
        <w:rPr>
          <w:i/>
          <w:iCs/>
        </w:rPr>
      </w:pPr>
      <w:r w:rsidRPr="00DD1D89">
        <w:t xml:space="preserve">Ook de leerlingen van Jezus werden op pad gestuurd, twee aan twee. Je mag er zeker van zij daar zelf niet zo gerust in waren. Je kan je wel voorstellen dat ze dachten: ‘Wat als het misloopt?’ of ‘Wat moeten we meenemen voor het geval dat…?’ En net daarom gaf Jezus </w:t>
      </w:r>
      <w:proofErr w:type="gramStart"/>
      <w:r w:rsidRPr="00DD1D89">
        <w:t>hen</w:t>
      </w:r>
      <w:proofErr w:type="gramEnd"/>
      <w:r w:rsidRPr="00DD1D89">
        <w:t xml:space="preserve"> een tegendraadse tip mee: ‘Neem niets mee voor onderweg’. </w:t>
      </w:r>
    </w:p>
    <w:p w14:paraId="280D4E9F" w14:textId="65174815" w:rsidR="00D05707" w:rsidRPr="00DD1D89" w:rsidRDefault="00D05707" w:rsidP="008327B9">
      <w:pPr>
        <w:jc w:val="both"/>
        <w:rPr>
          <w:i/>
          <w:iCs/>
        </w:rPr>
      </w:pPr>
      <w:r w:rsidRPr="00DD1D89">
        <w:rPr>
          <w:i/>
          <w:iCs/>
        </w:rPr>
        <w:t xml:space="preserve">We ontsteken een kaars </w:t>
      </w:r>
      <w:proofErr w:type="gramStart"/>
      <w:r w:rsidRPr="00DD1D89">
        <w:rPr>
          <w:i/>
          <w:iCs/>
        </w:rPr>
        <w:t>vlakbij</w:t>
      </w:r>
      <w:proofErr w:type="gramEnd"/>
      <w:r w:rsidRPr="00DD1D89">
        <w:rPr>
          <w:i/>
          <w:iCs/>
        </w:rPr>
        <w:t xml:space="preserve"> de plaats waar het Bijbelverhaal gelezen wordt. </w:t>
      </w:r>
    </w:p>
    <w:p w14:paraId="6E2BEDFA" w14:textId="0CA3317A" w:rsidR="00127428" w:rsidRDefault="00127428" w:rsidP="00127428">
      <w:pPr>
        <w:pStyle w:val="Kop1"/>
      </w:pPr>
      <w:r>
        <w:t>Luisteren</w:t>
      </w:r>
    </w:p>
    <w:p w14:paraId="3D160022" w14:textId="54FC2A97" w:rsidR="00127428" w:rsidRDefault="00127428" w:rsidP="00127428">
      <w:pPr>
        <w:pStyle w:val="Kop2"/>
      </w:pPr>
      <w:r>
        <w:t>Bijbelverhaal</w:t>
      </w:r>
    </w:p>
    <w:p w14:paraId="330614DE" w14:textId="73689423" w:rsidR="002223A6" w:rsidRDefault="00056BC4" w:rsidP="001C503A">
      <w:pPr>
        <w:jc w:val="both"/>
      </w:pPr>
      <w:r>
        <w:rPr>
          <w:noProof/>
        </w:rPr>
        <w:drawing>
          <wp:anchor distT="0" distB="0" distL="114300" distR="114300" simplePos="0" relativeHeight="251660301" behindDoc="0" locked="0" layoutInCell="1" allowOverlap="1" wp14:anchorId="3A652DB4" wp14:editId="6ABC047C">
            <wp:simplePos x="0" y="0"/>
            <wp:positionH relativeFrom="column">
              <wp:posOffset>4083050</wp:posOffset>
            </wp:positionH>
            <wp:positionV relativeFrom="paragraph">
              <wp:posOffset>50800</wp:posOffset>
            </wp:positionV>
            <wp:extent cx="1679575" cy="1511935"/>
            <wp:effectExtent l="0" t="0" r="0" b="0"/>
            <wp:wrapSquare wrapText="bothSides"/>
            <wp:docPr id="7233587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511935"/>
                    </a:xfrm>
                    <a:prstGeom prst="rect">
                      <a:avLst/>
                    </a:prstGeom>
                    <a:noFill/>
                  </pic:spPr>
                </pic:pic>
              </a:graphicData>
            </a:graphic>
            <wp14:sizeRelH relativeFrom="page">
              <wp14:pctWidth>0</wp14:pctWidth>
            </wp14:sizeRelH>
            <wp14:sizeRelV relativeFrom="page">
              <wp14:pctHeight>0</wp14:pctHeight>
            </wp14:sizeRelV>
          </wp:anchor>
        </w:drawing>
      </w:r>
      <w:r w:rsidR="001C503A">
        <w:t xml:space="preserve">“De Heer koos 72 leerlingen uit. Hij stuurde hen twee aan twee op weg, naar alle plaatsen waar hij zelf ook heen wilde gaan. Hij zei tegen de leerlingen: ‘Het goede nieuws moet overal verteld worden. Maar er zijn te weinig mensen om dat te doen. Vraag daarom aan God of hij meer mensen stuurt. Dan kan het goede nieuws overal verteld worden. Ga nu op weg! Maar let op, want het zal gevaarlijk zijn voor jullie. Net zo gevaarlijk als het voor lammetjes is om tussen wolven te lopen. Neem geen geld mee, en ook geen tas of schoenen. En groet niemand onderweg.’ Jezus zei verder: ‘Als je een huis binnengaat, zeg dan eerst: ‘Ik wens dit </w:t>
      </w:r>
      <w:proofErr w:type="gramStart"/>
      <w:r w:rsidR="001C503A">
        <w:t>huis vrede</w:t>
      </w:r>
      <w:proofErr w:type="gramEnd"/>
      <w:r w:rsidR="001C503A">
        <w:t>.’ Als daar iemand woont die vrede wil, dan komt daar ook vrede. Maar als daar niet zo iemand woont, dan komt daar geen vrede. En ga niet steeds naar een volgend huis, maar blijf in het huis waar je ontvangen wordt. Eet en drink wat de mensen je geven. Daar hebben jullie recht op, want jullie werken hard. Als je in een stad komt waar je welkom bent, kun je eten wat de mensen je geven. Maak daar de zieke mensen beter en zeg tegen hen: ‘Gods nieuwe wereld is dichtbij.’”</w:t>
      </w:r>
      <w:r w:rsidR="006B0F91">
        <w:t xml:space="preserve"> (</w:t>
      </w:r>
      <w:proofErr w:type="spellStart"/>
      <w:r w:rsidR="002223A6" w:rsidRPr="002223A6">
        <w:t>Lc</w:t>
      </w:r>
      <w:proofErr w:type="spellEnd"/>
      <w:r w:rsidR="002223A6" w:rsidRPr="002223A6">
        <w:t xml:space="preserve"> 10,3-9</w:t>
      </w:r>
      <w:r w:rsidR="006B0F91">
        <w:t xml:space="preserve">, </w:t>
      </w:r>
      <w:r w:rsidR="001C503A">
        <w:t>Bijbel in gewone taal</w:t>
      </w:r>
      <w:r w:rsidR="002223A6" w:rsidRPr="002223A6">
        <w:t>)</w:t>
      </w:r>
    </w:p>
    <w:p w14:paraId="0EFC5ED5" w14:textId="660B2CA8" w:rsidR="00127428" w:rsidRDefault="00127428" w:rsidP="00127428">
      <w:pPr>
        <w:pStyle w:val="Kop2"/>
      </w:pPr>
      <w:r>
        <w:t>Duiding</w:t>
      </w:r>
    </w:p>
    <w:p w14:paraId="4ECB292F" w14:textId="77777777" w:rsidR="00AB5393" w:rsidRDefault="00AB5393" w:rsidP="00056BC4">
      <w:pPr>
        <w:jc w:val="both"/>
        <w:rPr>
          <w:noProof/>
        </w:rPr>
      </w:pPr>
    </w:p>
    <w:p w14:paraId="09E1E154" w14:textId="77777777" w:rsidR="000B7AB4" w:rsidRDefault="00AB5393" w:rsidP="000B7AB4">
      <w:pPr>
        <w:jc w:val="both"/>
        <w:rPr>
          <w:noProof/>
        </w:rPr>
      </w:pPr>
      <w:r>
        <w:rPr>
          <w:noProof/>
        </w:rPr>
        <w:drawing>
          <wp:anchor distT="0" distB="0" distL="114300" distR="114300" simplePos="0" relativeHeight="251662349" behindDoc="0" locked="0" layoutInCell="1" allowOverlap="1" wp14:anchorId="2AFE5146" wp14:editId="7F845D80">
            <wp:simplePos x="0" y="0"/>
            <wp:positionH relativeFrom="column">
              <wp:posOffset>-1270</wp:posOffset>
            </wp:positionH>
            <wp:positionV relativeFrom="paragraph">
              <wp:posOffset>47642</wp:posOffset>
            </wp:positionV>
            <wp:extent cx="1746250" cy="1927225"/>
            <wp:effectExtent l="0" t="0" r="6350" b="0"/>
            <wp:wrapSquare wrapText="bothSides"/>
            <wp:docPr id="8092029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0000" r="16508" b="20750"/>
                    <a:stretch/>
                  </pic:blipFill>
                  <pic:spPr bwMode="auto">
                    <a:xfrm>
                      <a:off x="0" y="0"/>
                      <a:ext cx="1746250"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AB4">
        <w:rPr>
          <w:noProof/>
        </w:rPr>
        <w:t xml:space="preserve">Jezus had een missie, maar hij wist: ik kan dit niet alleen. Naast de twaalf apostelen roept hij nog eens 72 mensen op om mee te doen. Hij stuurt hen twee aan twee op pad naar verschillende dorpen om te vertellen dat het koninkrijk van God ophanden is. </w:t>
      </w:r>
      <w:r w:rsidR="00E67C95">
        <w:rPr>
          <w:noProof/>
        </w:rPr>
        <w:t xml:space="preserve">Het koninkrijk van God kan je zien als een wereld  waar </w:t>
      </w:r>
      <w:r w:rsidR="000B7AB4">
        <w:rPr>
          <w:noProof/>
        </w:rPr>
        <w:t>iederen telt, waar liefde en respect centraal staan</w:t>
      </w:r>
      <w:r w:rsidR="00E67C95">
        <w:rPr>
          <w:noProof/>
        </w:rPr>
        <w:t xml:space="preserve">. </w:t>
      </w:r>
    </w:p>
    <w:p w14:paraId="1ACE5781" w14:textId="7EB5AD1B" w:rsidR="000B7AB4" w:rsidRDefault="000B7AB4" w:rsidP="000B7AB4">
      <w:pPr>
        <w:jc w:val="both"/>
        <w:rPr>
          <w:noProof/>
        </w:rPr>
      </w:pPr>
      <w:r w:rsidRPr="000B7AB4">
        <w:rPr>
          <w:noProof/>
        </w:rPr>
        <w:t xml:space="preserve">En nu komt het opvallende: Jezus geeft z’n mensen geen checklist mee. Geen </w:t>
      </w:r>
      <w:r>
        <w:rPr>
          <w:noProof/>
        </w:rPr>
        <w:t>tas</w:t>
      </w:r>
      <w:r w:rsidRPr="000B7AB4">
        <w:rPr>
          <w:noProof/>
        </w:rPr>
        <w:t xml:space="preserve">, geen geld, geen extra schoenen. Niks. Hoe minder je meeneemt, hoe </w:t>
      </w:r>
      <w:r w:rsidR="004F61B6">
        <w:rPr>
          <w:noProof/>
        </w:rPr>
        <w:t>vrijer je bent</w:t>
      </w:r>
      <w:r w:rsidRPr="000B7AB4">
        <w:rPr>
          <w:noProof/>
        </w:rPr>
        <w:t xml:space="preserve"> — herkenbaar, toch? Denk aan </w:t>
      </w:r>
      <w:r w:rsidR="004F61B6">
        <w:rPr>
          <w:noProof/>
        </w:rPr>
        <w:t>het</w:t>
      </w:r>
      <w:r w:rsidRPr="000B7AB4">
        <w:rPr>
          <w:noProof/>
        </w:rPr>
        <w:t xml:space="preserve"> festival: je wil niet sjouwen met een zware rugzak. </w:t>
      </w:r>
      <w:r>
        <w:rPr>
          <w:noProof/>
        </w:rPr>
        <w:t xml:space="preserve">Misschien bedoelde Jezus om ook figuurlijk alles achter te laten, </w:t>
      </w:r>
      <w:r w:rsidRPr="000B7AB4">
        <w:rPr>
          <w:noProof/>
        </w:rPr>
        <w:t xml:space="preserve">net </w:t>
      </w:r>
      <w:r>
        <w:rPr>
          <w:noProof/>
        </w:rPr>
        <w:t>zo</w:t>
      </w:r>
      <w:r w:rsidRPr="000B7AB4">
        <w:rPr>
          <w:noProof/>
        </w:rPr>
        <w:t xml:space="preserve">als </w:t>
      </w:r>
      <w:r>
        <w:rPr>
          <w:noProof/>
        </w:rPr>
        <w:t xml:space="preserve">je op een </w:t>
      </w:r>
      <w:r w:rsidRPr="000B7AB4">
        <w:rPr>
          <w:noProof/>
        </w:rPr>
        <w:t>festival mentaal alles los</w:t>
      </w:r>
      <w:r>
        <w:rPr>
          <w:noProof/>
        </w:rPr>
        <w:t>t</w:t>
      </w:r>
      <w:r w:rsidRPr="000B7AB4">
        <w:rPr>
          <w:noProof/>
        </w:rPr>
        <w:t xml:space="preserve">: </w:t>
      </w:r>
      <w:r>
        <w:rPr>
          <w:noProof/>
        </w:rPr>
        <w:t xml:space="preserve">de </w:t>
      </w:r>
      <w:r w:rsidRPr="000B7AB4">
        <w:rPr>
          <w:noProof/>
        </w:rPr>
        <w:t xml:space="preserve">examens, deadlines, schoolstress... </w:t>
      </w:r>
      <w:r>
        <w:rPr>
          <w:noProof/>
        </w:rPr>
        <w:t>dan kan je dansen, plezier maken en gewoon in het moment zijn.</w:t>
      </w:r>
    </w:p>
    <w:p w14:paraId="286EDB86" w14:textId="1ABEF19A" w:rsidR="000B7AB4" w:rsidRDefault="000B7AB4" w:rsidP="00056BC4">
      <w:pPr>
        <w:jc w:val="both"/>
        <w:rPr>
          <w:noProof/>
        </w:rPr>
      </w:pPr>
      <w:r w:rsidRPr="000B7AB4">
        <w:rPr>
          <w:noProof/>
        </w:rPr>
        <w:t>Wat je wél nodig hebt, zegt Jezus? Vertrouwen</w:t>
      </w:r>
      <w:r w:rsidR="00E67C95">
        <w:rPr>
          <w:noProof/>
        </w:rPr>
        <w:t xml:space="preserve"> in </w:t>
      </w:r>
      <w:r w:rsidR="00654478">
        <w:rPr>
          <w:noProof/>
        </w:rPr>
        <w:t>Zijn</w:t>
      </w:r>
      <w:r w:rsidR="00E67C95">
        <w:rPr>
          <w:noProof/>
        </w:rPr>
        <w:t xml:space="preserve"> boodschap van Liefde.</w:t>
      </w:r>
      <w:r w:rsidR="00654478">
        <w:rPr>
          <w:noProof/>
        </w:rPr>
        <w:t xml:space="preserve"> </w:t>
      </w:r>
      <w:r w:rsidRPr="000B7AB4">
        <w:rPr>
          <w:noProof/>
        </w:rPr>
        <w:t xml:space="preserve">Als je </w:t>
      </w:r>
      <w:r>
        <w:rPr>
          <w:noProof/>
        </w:rPr>
        <w:t>vertrouwt op het goed</w:t>
      </w:r>
      <w:r w:rsidR="004F61B6">
        <w:rPr>
          <w:noProof/>
        </w:rPr>
        <w:t>e</w:t>
      </w:r>
      <w:r>
        <w:rPr>
          <w:noProof/>
        </w:rPr>
        <w:t xml:space="preserve"> in de mens, in jezelf, </w:t>
      </w:r>
      <w:r w:rsidRPr="000B7AB4">
        <w:rPr>
          <w:noProof/>
        </w:rPr>
        <w:t xml:space="preserve">dan durf je ervoor te gaan. </w:t>
      </w:r>
      <w:r>
        <w:rPr>
          <w:noProof/>
        </w:rPr>
        <w:t>Dat is natuurlijk gemakkelijker gezegd dan gedaan w</w:t>
      </w:r>
      <w:r w:rsidRPr="000B7AB4">
        <w:rPr>
          <w:noProof/>
        </w:rPr>
        <w:t>ant het leven is niet altijd easy-going of één groot feest. Na de laatste DJ-set, als de lichten uitgaan, kom je weer terug in de ‘gewone wereld’, met al z’n uitdagingen.</w:t>
      </w:r>
      <w:r>
        <w:rPr>
          <w:noProof/>
        </w:rPr>
        <w:t xml:space="preserve"> </w:t>
      </w:r>
    </w:p>
    <w:p w14:paraId="7A420BF5" w14:textId="24E5DAB3" w:rsidR="00B44339" w:rsidRDefault="00B44339" w:rsidP="00056BC4">
      <w:pPr>
        <w:jc w:val="both"/>
        <w:rPr>
          <w:noProof/>
        </w:rPr>
      </w:pPr>
      <w:r>
        <w:rPr>
          <w:lang w:val="nl-NL"/>
        </w:rPr>
        <w:lastRenderedPageBreak/>
        <w:t>Wat is Jezus’ advies</w:t>
      </w:r>
      <w:r w:rsidR="00E67C95">
        <w:rPr>
          <w:lang w:val="nl-NL"/>
        </w:rPr>
        <w:t xml:space="preserve"> </w:t>
      </w:r>
      <w:r w:rsidR="00654478">
        <w:rPr>
          <w:lang w:val="nl-NL"/>
        </w:rPr>
        <w:t>da</w:t>
      </w:r>
      <w:r w:rsidR="000B7AB4">
        <w:rPr>
          <w:lang w:val="nl-NL"/>
        </w:rPr>
        <w:t>n</w:t>
      </w:r>
      <w:r>
        <w:rPr>
          <w:lang w:val="nl-NL"/>
        </w:rPr>
        <w:t xml:space="preserve">? </w:t>
      </w:r>
      <w:r w:rsidR="00E67C95">
        <w:rPr>
          <w:lang w:val="nl-NL"/>
        </w:rPr>
        <w:t xml:space="preserve">In de tekst van Lucas </w:t>
      </w:r>
      <w:r w:rsidR="000B7AB4">
        <w:rPr>
          <w:lang w:val="nl-NL"/>
        </w:rPr>
        <w:t xml:space="preserve">zegt </w:t>
      </w:r>
      <w:r w:rsidR="00E67C95">
        <w:rPr>
          <w:lang w:val="nl-NL"/>
        </w:rPr>
        <w:t>Hij</w:t>
      </w:r>
      <w:r w:rsidR="004F61B6">
        <w:rPr>
          <w:lang w:val="nl-NL"/>
        </w:rPr>
        <w:t xml:space="preserve"> om </w:t>
      </w:r>
      <w:r w:rsidR="000B7AB4">
        <w:rPr>
          <w:lang w:val="nl-NL"/>
        </w:rPr>
        <w:t xml:space="preserve">naar de anderen toe </w:t>
      </w:r>
      <w:r w:rsidR="004F61B6">
        <w:rPr>
          <w:lang w:val="nl-NL"/>
        </w:rPr>
        <w:t xml:space="preserve">gaan </w:t>
      </w:r>
      <w:r w:rsidR="00E67C95">
        <w:rPr>
          <w:lang w:val="nl-NL"/>
        </w:rPr>
        <w:t>in</w:t>
      </w:r>
      <w:r w:rsidR="000B7AB4">
        <w:rPr>
          <w:lang w:val="nl-NL"/>
        </w:rPr>
        <w:t xml:space="preserve"> vrede</w:t>
      </w:r>
      <w:r w:rsidR="00E67C95">
        <w:rPr>
          <w:lang w:val="nl-NL"/>
        </w:rPr>
        <w:t xml:space="preserve">. </w:t>
      </w:r>
      <w:r w:rsidR="000B7AB4">
        <w:rPr>
          <w:lang w:val="nl-NL"/>
        </w:rPr>
        <w:t xml:space="preserve">Niet met frustratie of oordeel, maar met de intentie om iets goeds achter te laten. </w:t>
      </w:r>
      <w:r w:rsidR="00E67C95">
        <w:rPr>
          <w:lang w:val="nl-NL"/>
        </w:rPr>
        <w:t xml:space="preserve">Verder adviseert Jezus </w:t>
      </w:r>
      <w:r>
        <w:rPr>
          <w:lang w:val="nl-NL"/>
        </w:rPr>
        <w:t xml:space="preserve">om </w:t>
      </w:r>
      <w:r w:rsidR="00E67C95">
        <w:rPr>
          <w:lang w:val="nl-NL"/>
        </w:rPr>
        <w:t xml:space="preserve">enkel </w:t>
      </w:r>
      <w:r>
        <w:rPr>
          <w:lang w:val="nl-NL"/>
        </w:rPr>
        <w:t>bij mensen te blijven die net als jij vrede willen</w:t>
      </w:r>
      <w:r w:rsidR="00E67C95">
        <w:rPr>
          <w:lang w:val="nl-NL"/>
        </w:rPr>
        <w:t xml:space="preserve">. Je hoeft niet </w:t>
      </w:r>
      <w:r>
        <w:rPr>
          <w:lang w:val="nl-NL"/>
        </w:rPr>
        <w:t>iedereens vriend te zijn.</w:t>
      </w:r>
      <w:r w:rsidR="00E67C95">
        <w:rPr>
          <w:lang w:val="nl-NL"/>
        </w:rPr>
        <w:t xml:space="preserve"> </w:t>
      </w:r>
      <w:r w:rsidR="000B7AB4">
        <w:rPr>
          <w:lang w:val="nl-NL"/>
        </w:rPr>
        <w:t>Als iemand niet voor jou of voor wat je wilt vertellen</w:t>
      </w:r>
      <w:r w:rsidR="004F61B6">
        <w:rPr>
          <w:lang w:val="nl-NL"/>
        </w:rPr>
        <w:t>,</w:t>
      </w:r>
      <w:r w:rsidR="000B7AB4">
        <w:rPr>
          <w:lang w:val="nl-NL"/>
        </w:rPr>
        <w:t xml:space="preserve"> openstaat, dan is het oké om verder te gaan. Je hoeft niet ieders beste vriend te zijn.</w:t>
      </w:r>
      <w:r>
        <w:rPr>
          <w:lang w:val="nl-NL"/>
        </w:rPr>
        <w:t xml:space="preserve"> </w:t>
      </w:r>
      <w:r w:rsidR="00E67C95">
        <w:rPr>
          <w:lang w:val="nl-NL"/>
        </w:rPr>
        <w:t xml:space="preserve">Zo </w:t>
      </w:r>
      <w:r w:rsidR="000B7AB4">
        <w:rPr>
          <w:lang w:val="nl-NL"/>
        </w:rPr>
        <w:t xml:space="preserve">blijf je ook zelf in balans. </w:t>
      </w:r>
      <w:r w:rsidR="004F61B6">
        <w:rPr>
          <w:lang w:val="nl-NL"/>
        </w:rPr>
        <w:t>Zo</w:t>
      </w:r>
      <w:r w:rsidR="000B7AB4" w:rsidRPr="000B7AB4">
        <w:rPr>
          <w:lang w:val="nl-NL"/>
        </w:rPr>
        <w:t xml:space="preserve"> kun je echt iets betekenen. Iets doorgeven. En het mooie is: je wordt er zelf ook blij van. Net als die leerlingen, die </w:t>
      </w:r>
      <w:r w:rsidR="000B7AB4">
        <w:rPr>
          <w:lang w:val="nl-NL"/>
        </w:rPr>
        <w:t xml:space="preserve">vreugdevol </w:t>
      </w:r>
      <w:r w:rsidR="000B7AB4" w:rsidRPr="000B7AB4">
        <w:rPr>
          <w:lang w:val="nl-NL"/>
        </w:rPr>
        <w:t xml:space="preserve">terugkwamen </w:t>
      </w:r>
      <w:r w:rsidR="000B7AB4">
        <w:rPr>
          <w:lang w:val="nl-NL"/>
        </w:rPr>
        <w:t xml:space="preserve">van hun zending, </w:t>
      </w:r>
      <w:r w:rsidR="000B7AB4" w:rsidRPr="000B7AB4">
        <w:rPr>
          <w:lang w:val="nl-NL"/>
        </w:rPr>
        <w:t>met een glimlach die zei: dit werkt. Dit is waar het om draait.</w:t>
      </w:r>
      <w:r>
        <w:rPr>
          <w:lang w:val="nl-NL"/>
        </w:rPr>
        <w:t xml:space="preserve"> </w:t>
      </w:r>
    </w:p>
    <w:p w14:paraId="75E5E728" w14:textId="76D9DD01" w:rsidR="00127428" w:rsidRDefault="00127428" w:rsidP="00127428">
      <w:pPr>
        <w:pStyle w:val="Kop2"/>
      </w:pPr>
      <w:r>
        <w:t>Stilte/Meditatie</w:t>
      </w:r>
    </w:p>
    <w:p w14:paraId="1D68177C" w14:textId="6801C776" w:rsidR="0016075A" w:rsidRDefault="00E67C95" w:rsidP="0016075A">
      <w:pPr>
        <w:jc w:val="both"/>
        <w:rPr>
          <w:noProof/>
          <w:lang w:val="nl-NL"/>
        </w:rPr>
      </w:pPr>
      <w:r>
        <w:rPr>
          <w:noProof/>
          <w:lang w:val="en-GB"/>
        </w:rPr>
        <w:drawing>
          <wp:anchor distT="0" distB="0" distL="114300" distR="114300" simplePos="0" relativeHeight="251661325" behindDoc="0" locked="0" layoutInCell="1" allowOverlap="1" wp14:anchorId="0CF562C4" wp14:editId="17861490">
            <wp:simplePos x="0" y="0"/>
            <wp:positionH relativeFrom="column">
              <wp:posOffset>-1270</wp:posOffset>
            </wp:positionH>
            <wp:positionV relativeFrom="paragraph">
              <wp:posOffset>53340</wp:posOffset>
            </wp:positionV>
            <wp:extent cx="1186180" cy="1186180"/>
            <wp:effectExtent l="0" t="0" r="0" b="0"/>
            <wp:wrapSquare wrapText="bothSides"/>
            <wp:docPr id="7589766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pic:spPr>
                </pic:pic>
              </a:graphicData>
            </a:graphic>
            <wp14:sizeRelH relativeFrom="page">
              <wp14:pctWidth>0</wp14:pctWidth>
            </wp14:sizeRelH>
            <wp14:sizeRelV relativeFrom="page">
              <wp14:pctHeight>0</wp14:pctHeight>
            </wp14:sizeRelV>
          </wp:anchor>
        </w:drawing>
      </w:r>
      <w:r w:rsidR="00153C3F">
        <w:t xml:space="preserve">We luisteren naar een </w:t>
      </w:r>
      <w:r w:rsidR="00BF0DC8">
        <w:t xml:space="preserve">meditatieve song van </w:t>
      </w:r>
      <w:proofErr w:type="spellStart"/>
      <w:r w:rsidR="0016075A">
        <w:t>Skenia</w:t>
      </w:r>
      <w:proofErr w:type="spellEnd"/>
      <w:r w:rsidR="0016075A">
        <w:t xml:space="preserve"> </w:t>
      </w:r>
      <w:proofErr w:type="spellStart"/>
      <w:r w:rsidR="0016075A">
        <w:t>Luki</w:t>
      </w:r>
      <w:proofErr w:type="spellEnd"/>
      <w:r w:rsidR="0016075A">
        <w:t xml:space="preserve">. Ze verweeft in haar muziek </w:t>
      </w:r>
      <w:r w:rsidR="00AB5393">
        <w:t>de</w:t>
      </w:r>
      <w:r w:rsidR="0016075A">
        <w:t xml:space="preserve"> eigen spiritualiteit met </w:t>
      </w:r>
      <w:r w:rsidR="0070335E">
        <w:t>invloeden uit</w:t>
      </w:r>
      <w:r w:rsidR="0016075A">
        <w:t xml:space="preserve"> andere culturen. Zo komt ze tot een heel </w:t>
      </w:r>
      <w:r w:rsidR="00AB5393">
        <w:t>apart</w:t>
      </w:r>
      <w:r w:rsidR="0016075A">
        <w:t xml:space="preserve"> gezongen </w:t>
      </w:r>
      <w:r w:rsidR="0016075A" w:rsidRPr="0016075A">
        <w:t>gebed</w:t>
      </w:r>
      <w:r w:rsidR="0016075A">
        <w:t xml:space="preserve"> </w:t>
      </w:r>
      <w:r w:rsidR="0016075A" w:rsidRPr="0016075A">
        <w:t>dat verbondenheid oproept.</w:t>
      </w:r>
      <w:r w:rsidR="00AB5393">
        <w:t xml:space="preserve"> In</w:t>
      </w:r>
      <w:r w:rsidR="0070335E">
        <w:t xml:space="preserve"> haar nummer</w:t>
      </w:r>
      <w:r w:rsidR="00AB5393">
        <w:t xml:space="preserve"> ‘</w:t>
      </w:r>
      <w:proofErr w:type="spellStart"/>
      <w:r w:rsidR="0070335E">
        <w:t>G</w:t>
      </w:r>
      <w:r w:rsidR="00AB5393">
        <w:t>row</w:t>
      </w:r>
      <w:proofErr w:type="spellEnd"/>
      <w:r w:rsidR="00AB5393">
        <w:t xml:space="preserve">’ </w:t>
      </w:r>
      <w:r w:rsidR="00AB5393">
        <w:rPr>
          <w:noProof/>
        </w:rPr>
        <w:t xml:space="preserve">bidt Skenia dat haar ziel mag groeien, vol vertrouwen, net </w:t>
      </w:r>
      <w:r w:rsidR="0070335E">
        <w:rPr>
          <w:noProof/>
        </w:rPr>
        <w:t>zo</w:t>
      </w:r>
      <w:r w:rsidR="00AB5393">
        <w:rPr>
          <w:noProof/>
        </w:rPr>
        <w:t>als lotusbloemen die</w:t>
      </w:r>
      <w:r w:rsidR="0070335E">
        <w:rPr>
          <w:noProof/>
        </w:rPr>
        <w:t>,</w:t>
      </w:r>
      <w:r w:rsidR="00AB5393">
        <w:rPr>
          <w:noProof/>
        </w:rPr>
        <w:t xml:space="preserve"> geworteld in de aarde</w:t>
      </w:r>
      <w:r w:rsidR="0070335E">
        <w:rPr>
          <w:noProof/>
        </w:rPr>
        <w:t>,</w:t>
      </w:r>
      <w:r w:rsidR="00AB5393">
        <w:rPr>
          <w:noProof/>
        </w:rPr>
        <w:t xml:space="preserve"> naar het licht groeien. De tekst wordt verrijkt met </w:t>
      </w:r>
      <w:r w:rsidR="0016075A">
        <w:t xml:space="preserve"> de </w:t>
      </w:r>
      <w:r w:rsidR="0016075A" w:rsidRPr="006E6DB8">
        <w:rPr>
          <w:noProof/>
        </w:rPr>
        <w:t xml:space="preserve">Tibetaans boeddhistische mantra </w:t>
      </w:r>
      <w:r w:rsidR="0016075A">
        <w:rPr>
          <w:noProof/>
        </w:rPr>
        <w:t>‘</w:t>
      </w:r>
      <w:r w:rsidR="0016075A" w:rsidRPr="0016075A">
        <w:rPr>
          <w:i/>
          <w:iCs/>
          <w:noProof/>
        </w:rPr>
        <w:t>Om Mani Padme Hum</w:t>
      </w:r>
      <w:r w:rsidR="0016075A">
        <w:rPr>
          <w:noProof/>
        </w:rPr>
        <w:t>’</w:t>
      </w:r>
      <w:r w:rsidR="0016075A" w:rsidRPr="006E6DB8">
        <w:rPr>
          <w:noProof/>
        </w:rPr>
        <w:t xml:space="preserve">. </w:t>
      </w:r>
      <w:r w:rsidR="0016075A" w:rsidRPr="0016075A">
        <w:rPr>
          <w:noProof/>
        </w:rPr>
        <w:t>Vrij vertaald</w:t>
      </w:r>
      <w:r w:rsidR="0016075A">
        <w:rPr>
          <w:noProof/>
        </w:rPr>
        <w:t>,</w:t>
      </w:r>
      <w:r w:rsidR="0016075A" w:rsidRPr="0016075A">
        <w:rPr>
          <w:noProof/>
        </w:rPr>
        <w:t xml:space="preserve"> betekent d</w:t>
      </w:r>
      <w:r w:rsidR="0016075A">
        <w:rPr>
          <w:noProof/>
        </w:rPr>
        <w:t xml:space="preserve">it </w:t>
      </w:r>
      <w:r w:rsidR="0016075A" w:rsidRPr="0016075A">
        <w:rPr>
          <w:noProof/>
        </w:rPr>
        <w:t xml:space="preserve">'juweel in de lotusbloem' </w:t>
      </w:r>
      <w:r w:rsidR="0070335E">
        <w:rPr>
          <w:noProof/>
        </w:rPr>
        <w:t xml:space="preserve">een verwijzing </w:t>
      </w:r>
      <w:r w:rsidR="0016075A">
        <w:rPr>
          <w:noProof/>
        </w:rPr>
        <w:t xml:space="preserve">naar </w:t>
      </w:r>
      <w:r w:rsidR="0016075A" w:rsidRPr="0016075A">
        <w:rPr>
          <w:noProof/>
        </w:rPr>
        <w:t>de aanwezigheid van zuiverheid en v</w:t>
      </w:r>
      <w:r w:rsidR="0016075A">
        <w:rPr>
          <w:noProof/>
        </w:rPr>
        <w:t xml:space="preserve">rede </w:t>
      </w:r>
      <w:r w:rsidR="0070335E">
        <w:rPr>
          <w:noProof/>
        </w:rPr>
        <w:t xml:space="preserve">die </w:t>
      </w:r>
      <w:r w:rsidR="0016075A">
        <w:rPr>
          <w:noProof/>
        </w:rPr>
        <w:t xml:space="preserve">diep </w:t>
      </w:r>
      <w:r w:rsidR="0070335E">
        <w:rPr>
          <w:noProof/>
        </w:rPr>
        <w:t>vanbinnen in ons zit</w:t>
      </w:r>
      <w:r w:rsidR="0016075A" w:rsidRPr="0016075A">
        <w:rPr>
          <w:noProof/>
        </w:rPr>
        <w:t>.</w:t>
      </w:r>
      <w:r w:rsidR="0016075A">
        <w:rPr>
          <w:noProof/>
        </w:rPr>
        <w:t xml:space="preserve"> Deze mantra wordt verbonden met deze icaro: ‘</w:t>
      </w:r>
      <w:r w:rsidR="0016075A" w:rsidRPr="0016075A">
        <w:rPr>
          <w:noProof/>
        </w:rPr>
        <w:t>Mantai kunai kayadididi</w:t>
      </w:r>
      <w:r w:rsidR="0016075A">
        <w:rPr>
          <w:noProof/>
        </w:rPr>
        <w:t xml:space="preserve">’. De Amazone-indianen roepen er de </w:t>
      </w:r>
      <w:r w:rsidR="0016075A" w:rsidRPr="00153C3F">
        <w:rPr>
          <w:noProof/>
          <w:lang w:val="nl-NL"/>
        </w:rPr>
        <w:t>beschermende krachten van planten</w:t>
      </w:r>
      <w:r w:rsidR="0016075A">
        <w:rPr>
          <w:noProof/>
          <w:lang w:val="nl-NL"/>
        </w:rPr>
        <w:t xml:space="preserve"> en dieren mee aan. </w:t>
      </w:r>
      <w:hyperlink r:id="rId20" w:history="1">
        <w:r w:rsidR="0016075A" w:rsidRPr="00134D45">
          <w:rPr>
            <w:rStyle w:val="Hyperlink"/>
            <w:noProof/>
            <w:lang w:val="nl-NL"/>
          </w:rPr>
          <w:t>https://ksenialuki.bandcamp.com/track/grow</w:t>
        </w:r>
      </w:hyperlink>
    </w:p>
    <w:p w14:paraId="1DA6EA4E" w14:textId="0EBB82B9" w:rsidR="00E67C95" w:rsidRDefault="00E67C95" w:rsidP="00E67C95">
      <w:pPr>
        <w:jc w:val="both"/>
        <w:rPr>
          <w:noProof/>
        </w:rPr>
      </w:pPr>
      <w:r>
        <w:rPr>
          <w:noProof/>
        </w:rPr>
        <w:t xml:space="preserve">Niet alleen in het verleden maar ook </w:t>
      </w:r>
      <w:r w:rsidRPr="007D2051">
        <w:rPr>
          <w:noProof/>
        </w:rPr>
        <w:t xml:space="preserve">vandaag </w:t>
      </w:r>
      <w:r>
        <w:rPr>
          <w:noProof/>
        </w:rPr>
        <w:t xml:space="preserve">worden mensen </w:t>
      </w:r>
      <w:r w:rsidRPr="007D2051">
        <w:rPr>
          <w:noProof/>
        </w:rPr>
        <w:t>voortdurend in beweging gebracht door Jezus’ boodschap en zending.</w:t>
      </w:r>
      <w:r>
        <w:rPr>
          <w:noProof/>
        </w:rPr>
        <w:t xml:space="preserve"> </w:t>
      </w:r>
    </w:p>
    <w:p w14:paraId="64D2FFA4" w14:textId="05F7B9B5" w:rsidR="0016075A" w:rsidRDefault="00E67C95" w:rsidP="0016075A">
      <w:pPr>
        <w:jc w:val="both"/>
        <w:rPr>
          <w:noProof/>
        </w:rPr>
      </w:pPr>
      <w:r>
        <w:rPr>
          <w:noProof/>
        </w:rPr>
        <w:t>Tijdens het luisteren kan je even stilstaan bij deze vragen:</w:t>
      </w:r>
    </w:p>
    <w:p w14:paraId="26479C95" w14:textId="75150E4B" w:rsidR="0016075A" w:rsidRPr="00E67C95" w:rsidRDefault="00E67C95" w:rsidP="00E67C95">
      <w:pPr>
        <w:jc w:val="both"/>
        <w:rPr>
          <w:i/>
          <w:iCs/>
          <w:noProof/>
        </w:rPr>
      </w:pPr>
      <w:r>
        <w:rPr>
          <w:noProof/>
        </w:rPr>
        <w:t>Ben jij ook (graag?) een zendeling van Jezus?</w:t>
      </w:r>
      <w:r>
        <w:rPr>
          <w:noProof/>
        </w:rPr>
        <w:br/>
        <w:t>Wie of wat brengt jou in beweging? Wie of wat zet jou op weg?</w:t>
      </w:r>
      <w:r>
        <w:rPr>
          <w:noProof/>
        </w:rPr>
        <w:br/>
        <w:t>Wie of wat heb je nodig om met vertrouwen op weg te gaan?</w:t>
      </w:r>
      <w:r>
        <w:rPr>
          <w:noProof/>
        </w:rPr>
        <w:br/>
        <w:t xml:space="preserve">Hoe kan jij </w:t>
      </w:r>
      <w:r w:rsidR="00654478">
        <w:rPr>
          <w:noProof/>
        </w:rPr>
        <w:t>de liefdes</w:t>
      </w:r>
      <w:r>
        <w:rPr>
          <w:noProof/>
        </w:rPr>
        <w:t>boodschap van J</w:t>
      </w:r>
      <w:r w:rsidRPr="007D2051">
        <w:rPr>
          <w:noProof/>
        </w:rPr>
        <w:t>ezus gestalte geven</w:t>
      </w:r>
      <w:r>
        <w:rPr>
          <w:noProof/>
        </w:rPr>
        <w:t xml:space="preserve"> in je eigen leven</w:t>
      </w:r>
      <w:r w:rsidRPr="007D2051">
        <w:rPr>
          <w:noProof/>
        </w:rPr>
        <w:t>?</w:t>
      </w:r>
      <w:r>
        <w:rPr>
          <w:noProof/>
        </w:rPr>
        <w:t xml:space="preserve"> </w:t>
      </w:r>
      <w:r>
        <w:rPr>
          <w:noProof/>
        </w:rPr>
        <w:br/>
      </w:r>
    </w:p>
    <w:p w14:paraId="7F78F4C3" w14:textId="77777777" w:rsidR="006B0F91" w:rsidRDefault="006B0F91" w:rsidP="00D70DCC">
      <w:pPr>
        <w:jc w:val="both"/>
        <w:rPr>
          <w:i/>
          <w:iCs/>
        </w:rPr>
      </w:pPr>
    </w:p>
    <w:p w14:paraId="60811E0F" w14:textId="1CD7021E" w:rsidR="00D70DCC" w:rsidRPr="009C2856" w:rsidRDefault="00E67C95" w:rsidP="00D70DCC">
      <w:pPr>
        <w:jc w:val="both"/>
        <w:rPr>
          <w:i/>
          <w:iCs/>
          <w:noProof/>
          <w:lang w:val="en-US"/>
        </w:rPr>
      </w:pPr>
      <w:r w:rsidRPr="009C2856">
        <w:rPr>
          <w:i/>
          <w:iCs/>
          <w:lang w:val="en-US"/>
        </w:rPr>
        <w:t>Grow</w:t>
      </w:r>
    </w:p>
    <w:p w14:paraId="0F18098A" w14:textId="2664A62E" w:rsidR="00153C3F" w:rsidRPr="00E67C95" w:rsidRDefault="00153C3F" w:rsidP="00D70DCC">
      <w:pPr>
        <w:jc w:val="both"/>
        <w:rPr>
          <w:i/>
          <w:iCs/>
          <w:noProof/>
          <w:lang w:val="en-AU"/>
        </w:rPr>
      </w:pPr>
      <w:r w:rsidRPr="00E67C95">
        <w:rPr>
          <w:i/>
          <w:iCs/>
          <w:noProof/>
          <w:lang w:val="en-AU"/>
        </w:rPr>
        <w:t>Grow grow grow</w:t>
      </w:r>
      <w:r w:rsidRPr="00E67C95">
        <w:rPr>
          <w:i/>
          <w:iCs/>
          <w:noProof/>
          <w:lang w:val="en-AU"/>
        </w:rPr>
        <w:br/>
        <w:t>Lotus flowers of my soul</w:t>
      </w:r>
      <w:r w:rsidRPr="00E67C95">
        <w:rPr>
          <w:i/>
          <w:iCs/>
          <w:noProof/>
          <w:lang w:val="en-AU"/>
        </w:rPr>
        <w:br/>
        <w:t>Bathing in the rays of dawn</w:t>
      </w:r>
      <w:r w:rsidRPr="00E67C95">
        <w:rPr>
          <w:i/>
          <w:iCs/>
          <w:noProof/>
          <w:lang w:val="en-AU"/>
        </w:rPr>
        <w:br/>
        <w:t>You're shining through mi corazon</w:t>
      </w:r>
      <w:r w:rsidRPr="00E67C95">
        <w:rPr>
          <w:i/>
          <w:iCs/>
          <w:noProof/>
          <w:lang w:val="en-AU"/>
        </w:rPr>
        <w:br/>
        <w:t>Butterflies will flop their wings</w:t>
      </w:r>
      <w:r w:rsidRPr="00E67C95">
        <w:rPr>
          <w:i/>
          <w:iCs/>
          <w:noProof/>
          <w:lang w:val="en-AU"/>
        </w:rPr>
        <w:br/>
        <w:t>Dancing with eternity</w:t>
      </w:r>
      <w:r w:rsidRPr="00E67C95">
        <w:rPr>
          <w:i/>
          <w:iCs/>
          <w:noProof/>
          <w:lang w:val="en-AU"/>
        </w:rPr>
        <w:br/>
        <w:t>As you unfold your gentle leaves</w:t>
      </w:r>
      <w:r w:rsidRPr="00E67C95">
        <w:rPr>
          <w:i/>
          <w:iCs/>
          <w:noProof/>
          <w:lang w:val="en-AU"/>
        </w:rPr>
        <w:br/>
        <w:t>Mantai kunai kayadididi</w:t>
      </w:r>
      <w:r w:rsidRPr="00E67C95">
        <w:rPr>
          <w:i/>
          <w:iCs/>
          <w:noProof/>
          <w:lang w:val="en-AU"/>
        </w:rPr>
        <w:br/>
      </w:r>
      <w:r w:rsidRPr="00E67C95">
        <w:rPr>
          <w:i/>
          <w:iCs/>
          <w:noProof/>
          <w:lang w:val="en-AU"/>
        </w:rPr>
        <w:br/>
        <w:t>The day the river rose</w:t>
      </w:r>
      <w:r w:rsidRPr="00E67C95">
        <w:rPr>
          <w:i/>
          <w:iCs/>
          <w:noProof/>
          <w:lang w:val="en-AU"/>
        </w:rPr>
        <w:br/>
        <w:t>And waters kissed her banks</w:t>
      </w:r>
      <w:r w:rsidRPr="00E67C95">
        <w:rPr>
          <w:i/>
          <w:iCs/>
          <w:noProof/>
          <w:lang w:val="en-AU"/>
        </w:rPr>
        <w:br/>
        <w:t>I planted sacred seeds</w:t>
      </w:r>
      <w:r w:rsidRPr="00E67C95">
        <w:rPr>
          <w:i/>
          <w:iCs/>
          <w:noProof/>
          <w:lang w:val="en-AU"/>
        </w:rPr>
        <w:br/>
        <w:t>Within the wheels turned by the serpent's grace</w:t>
      </w:r>
      <w:r w:rsidRPr="00E67C95">
        <w:rPr>
          <w:i/>
          <w:iCs/>
          <w:noProof/>
          <w:lang w:val="en-AU"/>
        </w:rPr>
        <w:br/>
        <w:t>Their shells began to burst</w:t>
      </w:r>
      <w:r w:rsidRPr="00E67C95">
        <w:rPr>
          <w:i/>
          <w:iCs/>
          <w:noProof/>
          <w:lang w:val="en-AU"/>
        </w:rPr>
        <w:br/>
        <w:t>Their roots began to intertwine</w:t>
      </w:r>
      <w:r w:rsidRPr="00E67C95">
        <w:rPr>
          <w:i/>
          <w:iCs/>
          <w:noProof/>
          <w:lang w:val="en-AU"/>
        </w:rPr>
        <w:br/>
      </w:r>
      <w:r w:rsidRPr="00E67C95">
        <w:rPr>
          <w:i/>
          <w:iCs/>
          <w:noProof/>
          <w:lang w:val="en-AU"/>
        </w:rPr>
        <w:lastRenderedPageBreak/>
        <w:t>Protected by the Earth</w:t>
      </w:r>
      <w:r w:rsidRPr="00E67C95">
        <w:rPr>
          <w:i/>
          <w:iCs/>
          <w:noProof/>
          <w:lang w:val="en-AU"/>
        </w:rPr>
        <w:br/>
        <w:t>New life is reaching to the Father Sky</w:t>
      </w:r>
      <w:r w:rsidRPr="00E67C95">
        <w:rPr>
          <w:i/>
          <w:iCs/>
          <w:noProof/>
          <w:lang w:val="en-AU"/>
        </w:rPr>
        <w:br/>
      </w:r>
      <w:r w:rsidRPr="00E67C95">
        <w:rPr>
          <w:i/>
          <w:iCs/>
          <w:noProof/>
          <w:lang w:val="en-AU"/>
        </w:rPr>
        <w:br/>
        <w:t>I'm praying</w:t>
      </w:r>
      <w:r w:rsidRPr="00E67C95">
        <w:rPr>
          <w:i/>
          <w:iCs/>
          <w:noProof/>
          <w:lang w:val="en-AU"/>
        </w:rPr>
        <w:br/>
        <w:t>Grow grow grow</w:t>
      </w:r>
      <w:r w:rsidRPr="00E67C95">
        <w:rPr>
          <w:i/>
          <w:iCs/>
          <w:noProof/>
          <w:lang w:val="en-AU"/>
        </w:rPr>
        <w:br/>
        <w:t>Lotus flowers of my soul</w:t>
      </w:r>
      <w:r w:rsidRPr="00E67C95">
        <w:rPr>
          <w:i/>
          <w:iCs/>
          <w:noProof/>
          <w:lang w:val="en-AU"/>
        </w:rPr>
        <w:br/>
        <w:t>Bathing in the rays of dawn</w:t>
      </w:r>
      <w:r w:rsidRPr="00E67C95">
        <w:rPr>
          <w:i/>
          <w:iCs/>
          <w:noProof/>
          <w:lang w:val="en-AU"/>
        </w:rPr>
        <w:br/>
        <w:t>You're shining through mi corazon</w:t>
      </w:r>
      <w:r w:rsidRPr="00E67C95">
        <w:rPr>
          <w:i/>
          <w:iCs/>
          <w:noProof/>
          <w:lang w:val="en-AU"/>
        </w:rPr>
        <w:br/>
        <w:t>Butterflies will flop their wings</w:t>
      </w:r>
      <w:r w:rsidRPr="00E67C95">
        <w:rPr>
          <w:i/>
          <w:iCs/>
          <w:noProof/>
          <w:lang w:val="en-AU"/>
        </w:rPr>
        <w:br/>
        <w:t>Dancing with eternity</w:t>
      </w:r>
      <w:r w:rsidRPr="00E67C95">
        <w:rPr>
          <w:i/>
          <w:iCs/>
          <w:noProof/>
          <w:lang w:val="en-AU"/>
        </w:rPr>
        <w:br/>
        <w:t>As you unfold your gentle leaves</w:t>
      </w:r>
      <w:r w:rsidRPr="00E67C95">
        <w:rPr>
          <w:i/>
          <w:iCs/>
          <w:noProof/>
          <w:lang w:val="en-AU"/>
        </w:rPr>
        <w:br/>
        <w:t>Mantai kunai kayadididi</w:t>
      </w:r>
      <w:r w:rsidRPr="00E67C95">
        <w:rPr>
          <w:i/>
          <w:iCs/>
          <w:noProof/>
          <w:lang w:val="en-AU"/>
        </w:rPr>
        <w:br/>
      </w:r>
      <w:r w:rsidRPr="00E67C95">
        <w:rPr>
          <w:i/>
          <w:iCs/>
          <w:noProof/>
          <w:lang w:val="en-AU"/>
        </w:rPr>
        <w:br/>
        <w:t>From tales of the East</w:t>
      </w:r>
      <w:r w:rsidRPr="00E67C95">
        <w:rPr>
          <w:i/>
          <w:iCs/>
          <w:noProof/>
          <w:lang w:val="en-AU"/>
        </w:rPr>
        <w:br/>
        <w:t>and mountain peaks</w:t>
      </w:r>
      <w:r w:rsidRPr="00E67C95">
        <w:rPr>
          <w:i/>
          <w:iCs/>
          <w:noProof/>
          <w:lang w:val="en-AU"/>
        </w:rPr>
        <w:br/>
        <w:t>I heard their ancient names</w:t>
      </w:r>
      <w:r w:rsidRPr="00E67C95">
        <w:rPr>
          <w:i/>
          <w:iCs/>
          <w:noProof/>
          <w:lang w:val="en-AU"/>
        </w:rPr>
        <w:br/>
        <w:t>These flowers bloom within</w:t>
      </w:r>
      <w:r w:rsidRPr="00E67C95">
        <w:rPr>
          <w:i/>
          <w:iCs/>
          <w:noProof/>
          <w:lang w:val="en-AU"/>
        </w:rPr>
        <w:br/>
        <w:t>Uncovering true wisdom and pure strength</w:t>
      </w:r>
      <w:r w:rsidRPr="00E67C95">
        <w:rPr>
          <w:i/>
          <w:iCs/>
          <w:noProof/>
          <w:lang w:val="en-AU"/>
        </w:rPr>
        <w:br/>
        <w:t>They're teaching</w:t>
      </w:r>
      <w:r w:rsidRPr="00E67C95">
        <w:rPr>
          <w:i/>
          <w:iCs/>
          <w:noProof/>
          <w:lang w:val="en-AU"/>
        </w:rPr>
        <w:br/>
        <w:t>As you as you sow so shall you reap</w:t>
      </w:r>
      <w:r w:rsidRPr="00E67C95">
        <w:rPr>
          <w:i/>
          <w:iCs/>
          <w:noProof/>
          <w:lang w:val="en-AU"/>
        </w:rPr>
        <w:br/>
        <w:t>You choose the seeds that you let go of</w:t>
      </w:r>
      <w:r w:rsidRPr="00E67C95">
        <w:rPr>
          <w:i/>
          <w:iCs/>
          <w:noProof/>
          <w:lang w:val="en-AU"/>
        </w:rPr>
        <w:br/>
        <w:t>And choose the seeds you keep</w:t>
      </w:r>
      <w:r w:rsidRPr="00E67C95">
        <w:rPr>
          <w:i/>
          <w:iCs/>
          <w:noProof/>
          <w:lang w:val="en-AU"/>
        </w:rPr>
        <w:br/>
      </w:r>
      <w:r w:rsidRPr="00E67C95">
        <w:rPr>
          <w:i/>
          <w:iCs/>
          <w:noProof/>
          <w:lang w:val="en-AU"/>
        </w:rPr>
        <w:br/>
        <w:t>Om Mani Padme Hum</w:t>
      </w:r>
      <w:r w:rsidRPr="00E67C95">
        <w:rPr>
          <w:i/>
          <w:iCs/>
          <w:noProof/>
          <w:lang w:val="en-AU"/>
        </w:rPr>
        <w:br/>
      </w:r>
      <w:bookmarkStart w:id="1" w:name="_Hlk195294694"/>
      <w:r w:rsidRPr="00E67C95">
        <w:rPr>
          <w:i/>
          <w:iCs/>
          <w:noProof/>
          <w:lang w:val="en-AU"/>
        </w:rPr>
        <w:t>Mantai kunai kayadididi</w:t>
      </w:r>
    </w:p>
    <w:bookmarkEnd w:id="1"/>
    <w:p w14:paraId="5D7D505A" w14:textId="6F01AA6E" w:rsidR="00D70DCC" w:rsidRPr="00153C3F" w:rsidRDefault="00D70DCC" w:rsidP="00D27749">
      <w:pPr>
        <w:rPr>
          <w:lang w:val="en-AU"/>
        </w:rPr>
      </w:pPr>
    </w:p>
    <w:p w14:paraId="134711F4" w14:textId="2103D6DA" w:rsidR="00D27749" w:rsidRPr="00834EA2" w:rsidRDefault="00D27749" w:rsidP="00D27749">
      <w:pPr>
        <w:rPr>
          <w:i/>
          <w:iCs/>
          <w:sz w:val="18"/>
          <w:szCs w:val="18"/>
          <w:lang w:val="en-GB"/>
        </w:rPr>
      </w:pPr>
    </w:p>
    <w:p w14:paraId="4BA357D0" w14:textId="0C6FADD0" w:rsidR="00127428" w:rsidRDefault="00127428" w:rsidP="00127428">
      <w:pPr>
        <w:pStyle w:val="Kop1"/>
      </w:pPr>
      <w:r>
        <w:t>Bidden</w:t>
      </w:r>
    </w:p>
    <w:p w14:paraId="174F1CE2" w14:textId="3212B1F3" w:rsidR="00127428" w:rsidRDefault="00127428" w:rsidP="00127428">
      <w:pPr>
        <w:pStyle w:val="Kop2"/>
      </w:pPr>
      <w:r>
        <w:t>Voorbede</w:t>
      </w:r>
      <w:r w:rsidR="003A7FF5">
        <w:t>n</w:t>
      </w:r>
    </w:p>
    <w:p w14:paraId="1D560596" w14:textId="6D66EF15" w:rsidR="002608A0" w:rsidRDefault="002608A0" w:rsidP="004A296C">
      <w:pPr>
        <w:jc w:val="both"/>
      </w:pPr>
    </w:p>
    <w:p w14:paraId="768EB2E8" w14:textId="7017B2F8" w:rsidR="003A7FF5" w:rsidRDefault="003A7FF5" w:rsidP="004A296C">
      <w:pPr>
        <w:jc w:val="both"/>
      </w:pPr>
      <w:r>
        <w:t xml:space="preserve">Suggestie 1: leerlingen maken een eigen festivalticket als voorbereiding op deze viering (zie hoger).  </w:t>
      </w:r>
      <w:r w:rsidRPr="003A7FF5">
        <w:t xml:space="preserve">Bij wijze van voorbeden kan je de leerlingen uitnodigen om te delen met een </w:t>
      </w:r>
      <w:proofErr w:type="spellStart"/>
      <w:r w:rsidRPr="003A7FF5">
        <w:t>mede-leerling</w:t>
      </w:r>
      <w:proofErr w:type="spellEnd"/>
      <w:r w:rsidRPr="003A7FF5">
        <w:t xml:space="preserve"> wat ze op hun ticket hebben genoteerd.</w:t>
      </w:r>
    </w:p>
    <w:p w14:paraId="077CDB35" w14:textId="40B67B09" w:rsidR="002608A0" w:rsidRDefault="003A7FF5" w:rsidP="004A296C">
      <w:pPr>
        <w:jc w:val="both"/>
      </w:pPr>
      <w:r>
        <w:t xml:space="preserve">Suggestie 2: met het </w:t>
      </w:r>
      <w:r w:rsidR="002608A0">
        <w:t xml:space="preserve">leeftochtnummer van juni kan </w:t>
      </w:r>
      <w:r>
        <w:t xml:space="preserve">je de leerlingen </w:t>
      </w:r>
      <w:r w:rsidR="002608A0">
        <w:t>uitnodigen om bij wijze van voorbeden te verwoorden welke herinneringen van het afgelopen schooljaar ze met zich mee willen nemen</w:t>
      </w:r>
      <w:r w:rsidR="00CE2444">
        <w:t>.</w:t>
      </w:r>
    </w:p>
    <w:p w14:paraId="1B58FB91" w14:textId="01D9C2B0" w:rsidR="002608A0" w:rsidRDefault="002608A0" w:rsidP="004A296C">
      <w:pPr>
        <w:jc w:val="both"/>
      </w:pPr>
      <w:r>
        <w:rPr>
          <w:noProof/>
        </w:rPr>
        <w:lastRenderedPageBreak/>
        <w:drawing>
          <wp:inline distT="0" distB="0" distL="0" distR="0" wp14:anchorId="1A0E8F24" wp14:editId="038FB7A3">
            <wp:extent cx="5759450" cy="2786380"/>
            <wp:effectExtent l="0" t="0" r="0" b="0"/>
            <wp:docPr id="155545199" name="Afbeelding 1" descr="Afbeelding met tekst, schermopname, grafische vormgeving,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5199" name="Afbeelding 1" descr="Afbeelding met tekst, schermopname, grafische vormgeving, ontwerp&#10;&#10;Door AI gegenereerde inhoud is mogelijk onjuist."/>
                    <pic:cNvPicPr/>
                  </pic:nvPicPr>
                  <pic:blipFill>
                    <a:blip r:embed="rId21"/>
                    <a:stretch>
                      <a:fillRect/>
                    </a:stretch>
                  </pic:blipFill>
                  <pic:spPr>
                    <a:xfrm>
                      <a:off x="0" y="0"/>
                      <a:ext cx="5759450" cy="2786380"/>
                    </a:xfrm>
                    <a:prstGeom prst="rect">
                      <a:avLst/>
                    </a:prstGeom>
                  </pic:spPr>
                </pic:pic>
              </a:graphicData>
            </a:graphic>
          </wp:inline>
        </w:drawing>
      </w:r>
    </w:p>
    <w:p w14:paraId="647FCB93" w14:textId="481F1BAB" w:rsidR="002608A0" w:rsidRDefault="00CE2444" w:rsidP="004A296C">
      <w:pPr>
        <w:jc w:val="both"/>
      </w:pPr>
      <w:r>
        <w:t>Suggestie 3:</w:t>
      </w:r>
    </w:p>
    <w:p w14:paraId="120766C3" w14:textId="1ACE1200" w:rsidR="00CE2444" w:rsidRDefault="00A857C0" w:rsidP="00CE2444">
      <w:pPr>
        <w:jc w:val="both"/>
      </w:pPr>
      <w:r>
        <w:t>God weet waar we naar verlangen. Hij is immers de ziel van onze gebeden.</w:t>
      </w:r>
      <w:r>
        <w:br/>
      </w:r>
      <w:r w:rsidR="00CE2444">
        <w:t xml:space="preserve">In </w:t>
      </w:r>
      <w:r>
        <w:t xml:space="preserve">dankbaarheid om alles wat we gekregen hebben, </w:t>
      </w:r>
      <w:r w:rsidR="00CE2444">
        <w:t xml:space="preserve">willen we </w:t>
      </w:r>
      <w:r>
        <w:t xml:space="preserve">dan ook vol vertrouwen </w:t>
      </w:r>
      <w:r w:rsidR="00CE2444">
        <w:t>bidden.</w:t>
      </w:r>
    </w:p>
    <w:p w14:paraId="46ABA90C" w14:textId="3B179480" w:rsidR="00A857C0" w:rsidRDefault="00CE2444" w:rsidP="00CE2444">
      <w:pPr>
        <w:jc w:val="both"/>
      </w:pPr>
      <w:r>
        <w:t xml:space="preserve">Laten we bidden dat we </w:t>
      </w:r>
      <w:r w:rsidR="00A857C0">
        <w:t xml:space="preserve">elkaar niet uit het oog verliezen, dat we niet angstig zijn voor elkaar maar elkaar als bondgenoten </w:t>
      </w:r>
      <w:r w:rsidR="0070335E">
        <w:t>herkennen</w:t>
      </w:r>
      <w:r w:rsidR="00A857C0">
        <w:t xml:space="preserve"> die </w:t>
      </w:r>
      <w:r w:rsidR="0070335E">
        <w:t>altijd weer naar elkaar toekomen met open hard en handen.</w:t>
      </w:r>
    </w:p>
    <w:p w14:paraId="0BE472E0" w14:textId="026BB885" w:rsidR="0070335E" w:rsidRDefault="0070335E" w:rsidP="00CE2444">
      <w:pPr>
        <w:jc w:val="both"/>
      </w:pPr>
      <w:r w:rsidRPr="0070335E">
        <w:t xml:space="preserve">Laten we bidden voor onszelf, dat we de moed hebben om uit te spreken wat we echt willen zeggen, dat we anderen durven te betrekken in wat we geloven. Mogen we voldoening en trots voelen over wie we zijn, steeds meer zelfvertrouwen krijgen </w:t>
      </w:r>
      <w:r>
        <w:t>om</w:t>
      </w:r>
      <w:r w:rsidRPr="0070335E">
        <w:t xml:space="preserve"> </w:t>
      </w:r>
      <w:r>
        <w:t xml:space="preserve">de </w:t>
      </w:r>
      <w:proofErr w:type="spellStart"/>
      <w:r w:rsidRPr="0070335E">
        <w:t>de</w:t>
      </w:r>
      <w:proofErr w:type="spellEnd"/>
      <w:r w:rsidRPr="0070335E">
        <w:t xml:space="preserve"> weg voor ons verder gaa</w:t>
      </w:r>
      <w:r>
        <w:t>n.</w:t>
      </w:r>
    </w:p>
    <w:p w14:paraId="6625ACA8" w14:textId="4E348DC3" w:rsidR="0070335E" w:rsidRDefault="0070335E" w:rsidP="00CE2444">
      <w:pPr>
        <w:jc w:val="both"/>
      </w:pPr>
      <w:r w:rsidRPr="0070335E">
        <w:t>Laten we bidden voor onze leraren, die altijd het beste van zichzelf geven om ons te leren over de dingen waar ze zoveel van weten of in geloven. Ze doen dit met het vertrouwen dat het ons verder helpt en dat wij er iets mee gaan doen. Mogen ze blijven volhouden, en blijven genieten van het werk dat ze doen, elke dag weer.</w:t>
      </w:r>
    </w:p>
    <w:p w14:paraId="4719FDEF" w14:textId="77777777" w:rsidR="00596E98" w:rsidRDefault="00596E98" w:rsidP="006360E6">
      <w:pPr>
        <w:jc w:val="both"/>
      </w:pPr>
      <w:r w:rsidRPr="00596E98">
        <w:t xml:space="preserve">Laten we bidden voor deze wereld, waar zoveel mensen dagelijks geconfronteerd worden met enorme moeilijkheden en pijn. Mogen we altijd iets van hoop vinden, hoe klein ook, dat ons blijft inspireren om door te zetten, om te blijven strijden voor gerechtigheid, </w:t>
      </w:r>
      <w:r>
        <w:t xml:space="preserve">voor de natuur </w:t>
      </w:r>
      <w:r w:rsidRPr="00596E98">
        <w:t>en een betere toekomst voor allen.</w:t>
      </w:r>
    </w:p>
    <w:p w14:paraId="336DD8BC" w14:textId="7811348D" w:rsidR="006360E6" w:rsidRDefault="006360E6" w:rsidP="006360E6">
      <w:pPr>
        <w:jc w:val="both"/>
      </w:pPr>
      <w:r w:rsidRPr="006360E6">
        <w:t>Eeuwige God, wij willen u zien.</w:t>
      </w:r>
      <w:r>
        <w:br/>
        <w:t>Wij geloven met Jezus</w:t>
      </w:r>
      <w:r>
        <w:br/>
        <w:t>dat er vrede kan komen in ons leven en in de wereld</w:t>
      </w:r>
      <w:r>
        <w:br/>
        <w:t>als wij, mensen, in vrede leven met onszelf,</w:t>
      </w:r>
      <w:r>
        <w:br/>
        <w:t>en dat we, waar we ook terecht komen,</w:t>
      </w:r>
      <w:r>
        <w:br/>
        <w:t>woorden mogen spreken en daden stellen</w:t>
      </w:r>
      <w:r>
        <w:br/>
        <w:t>die de vrede bevorderen.</w:t>
      </w:r>
    </w:p>
    <w:p w14:paraId="1820679F" w14:textId="77777777" w:rsidR="006360E6" w:rsidRDefault="006360E6" w:rsidP="006360E6">
      <w:pPr>
        <w:jc w:val="both"/>
      </w:pPr>
    </w:p>
    <w:p w14:paraId="2E340D40" w14:textId="77777777" w:rsidR="006360E6" w:rsidRDefault="006360E6" w:rsidP="006360E6">
      <w:pPr>
        <w:jc w:val="both"/>
      </w:pPr>
    </w:p>
    <w:p w14:paraId="06AD9037" w14:textId="55409D56" w:rsidR="00127428" w:rsidRDefault="00127428" w:rsidP="00127428">
      <w:pPr>
        <w:pStyle w:val="Kop2"/>
      </w:pPr>
      <w:r>
        <w:lastRenderedPageBreak/>
        <w:t>Onzevader</w:t>
      </w:r>
    </w:p>
    <w:p w14:paraId="099761B9" w14:textId="77777777" w:rsidR="00596E98" w:rsidRDefault="00596E98" w:rsidP="00596E98">
      <w:pPr>
        <w:spacing w:after="0"/>
        <w:jc w:val="both"/>
      </w:pPr>
      <w:r w:rsidRPr="00596E98">
        <w:t>Op een dag zagen de apostelen Jezus bidden. Toen hij klaar was, kwamen ze naar hem toe en vroegen: ‘Heer, leer ons bidden.’ Jezus antwoordde op hun verzoek en deelde daarmee het geheim van wie hij werkelijk was. Hij leerde zijn vrienden om God ‘Vader’ te noemen, waarmee hij zijn vertrouwen in God en Gods vertrouwen in hem toonde. Het ging niet meer om het maken van je eigen plannen, maar om die plannen te laten passen in de liefde van God.</w:t>
      </w:r>
    </w:p>
    <w:p w14:paraId="232566F0" w14:textId="77777777" w:rsidR="00596E98" w:rsidRDefault="00596E98" w:rsidP="00596E98">
      <w:pPr>
        <w:spacing w:after="0"/>
        <w:jc w:val="both"/>
      </w:pPr>
    </w:p>
    <w:p w14:paraId="2BD9B08E" w14:textId="0F8CAF15" w:rsidR="00711A2B" w:rsidRDefault="00711A2B" w:rsidP="00596E98">
      <w:pPr>
        <w:spacing w:after="0"/>
        <w:jc w:val="both"/>
      </w:pPr>
      <w:r>
        <w:t>Onze Vader, die in de hemel zijt,</w:t>
      </w:r>
    </w:p>
    <w:p w14:paraId="59570789" w14:textId="77777777" w:rsidR="00711A2B" w:rsidRDefault="00711A2B" w:rsidP="00596E98">
      <w:pPr>
        <w:spacing w:after="0"/>
        <w:jc w:val="both"/>
      </w:pPr>
      <w:r>
        <w:t>uw naam worde geheiligd,</w:t>
      </w:r>
    </w:p>
    <w:p w14:paraId="7AC8E556" w14:textId="77777777" w:rsidR="00711A2B" w:rsidRDefault="00711A2B" w:rsidP="00596E98">
      <w:pPr>
        <w:spacing w:after="0"/>
        <w:jc w:val="both"/>
      </w:pPr>
      <w:r>
        <w:t>uw rijk kome,</w:t>
      </w:r>
    </w:p>
    <w:p w14:paraId="08131AE4" w14:textId="77777777" w:rsidR="00711A2B" w:rsidRDefault="00711A2B" w:rsidP="00596E98">
      <w:pPr>
        <w:spacing w:after="0"/>
        <w:jc w:val="both"/>
      </w:pPr>
      <w:r>
        <w:t>uw wil geschiede</w:t>
      </w:r>
    </w:p>
    <w:p w14:paraId="5FFB600A" w14:textId="77777777" w:rsidR="00711A2B" w:rsidRDefault="00711A2B" w:rsidP="00596E98">
      <w:pPr>
        <w:spacing w:after="0"/>
        <w:jc w:val="both"/>
      </w:pPr>
      <w:r>
        <w:t>op aarde zoals in de hemel.</w:t>
      </w:r>
    </w:p>
    <w:p w14:paraId="49A036D9" w14:textId="77777777" w:rsidR="00711A2B" w:rsidRDefault="00711A2B" w:rsidP="00596E98">
      <w:pPr>
        <w:spacing w:after="0"/>
        <w:jc w:val="both"/>
      </w:pPr>
      <w:r>
        <w:t>Geef ons heden ons dagelijks brood</w:t>
      </w:r>
    </w:p>
    <w:p w14:paraId="22650D28" w14:textId="77777777" w:rsidR="00711A2B" w:rsidRDefault="00711A2B" w:rsidP="00596E98">
      <w:pPr>
        <w:spacing w:after="0"/>
        <w:jc w:val="both"/>
      </w:pPr>
      <w:r>
        <w:t>en vergeef ons onze schulden,</w:t>
      </w:r>
    </w:p>
    <w:p w14:paraId="19B687B5" w14:textId="77777777" w:rsidR="00711A2B" w:rsidRDefault="00711A2B" w:rsidP="00596E98">
      <w:pPr>
        <w:spacing w:after="0"/>
        <w:jc w:val="both"/>
      </w:pPr>
      <w:r>
        <w:t>zoals ook wij vergeven aan onze schuldenaren,</w:t>
      </w:r>
    </w:p>
    <w:p w14:paraId="0A80EBDF" w14:textId="77777777" w:rsidR="00711A2B" w:rsidRDefault="00711A2B" w:rsidP="00596E98">
      <w:pPr>
        <w:spacing w:after="0"/>
        <w:jc w:val="both"/>
      </w:pPr>
      <w:r>
        <w:t>en breng ons niet in beproeving,</w:t>
      </w:r>
    </w:p>
    <w:p w14:paraId="0EE57792" w14:textId="77777777" w:rsidR="00711A2B" w:rsidRDefault="00711A2B" w:rsidP="00596E98">
      <w:pPr>
        <w:spacing w:after="0"/>
        <w:jc w:val="both"/>
      </w:pPr>
      <w:r>
        <w:t>maar verlos ons van het kwade.</w:t>
      </w:r>
    </w:p>
    <w:p w14:paraId="5B3393D2" w14:textId="1428E04D" w:rsidR="00711A2B" w:rsidRDefault="00711A2B" w:rsidP="00596E98">
      <w:pPr>
        <w:jc w:val="both"/>
      </w:pPr>
      <w:r>
        <w:t>Amen.</w:t>
      </w:r>
    </w:p>
    <w:p w14:paraId="01C9357D" w14:textId="6DA4C4ED" w:rsidR="00127428" w:rsidRPr="00127428" w:rsidRDefault="00127428" w:rsidP="00127428">
      <w:pPr>
        <w:pStyle w:val="Kop1"/>
      </w:pPr>
      <w:r>
        <w:t>Zend</w:t>
      </w:r>
      <w:r w:rsidR="00596E98">
        <w:t>ing</w:t>
      </w:r>
    </w:p>
    <w:p w14:paraId="734B6EAE" w14:textId="138E2B7E" w:rsidR="0057650E" w:rsidRDefault="00127428" w:rsidP="00127428">
      <w:pPr>
        <w:pStyle w:val="Kop2"/>
      </w:pPr>
      <w:r>
        <w:t>Afsluitend gebed</w:t>
      </w:r>
      <w:r w:rsidR="002D6EB8">
        <w:t xml:space="preserve"> </w:t>
      </w:r>
    </w:p>
    <w:p w14:paraId="60902C30" w14:textId="77777777" w:rsidR="00307400" w:rsidRDefault="00307400" w:rsidP="00307400"/>
    <w:p w14:paraId="53FD5B50" w14:textId="5227EBDC" w:rsidR="00307400" w:rsidRDefault="00307400" w:rsidP="00307400">
      <w:r>
        <w:t>God onze Vader,</w:t>
      </w:r>
    </w:p>
    <w:p w14:paraId="76A32D29" w14:textId="56382C41" w:rsidR="00307400" w:rsidRDefault="00307400" w:rsidP="00307400">
      <w:r>
        <w:t>Wij danken u voor het leven dat we zomaar hebben gekregen</w:t>
      </w:r>
      <w:r>
        <w:br/>
        <w:t>en voor alle liefde die we zomaar krijgen</w:t>
      </w:r>
      <w:r>
        <w:br/>
        <w:t>het leven is soms een feest, maar soms ook niet</w:t>
      </w:r>
      <w:r>
        <w:br/>
        <w:t>we mogen het vieren op gezette tijden</w:t>
      </w:r>
      <w:r>
        <w:br/>
        <w:t>en we mogen ook met vertrouwen de moeilijke dingen tegemoet gaan</w:t>
      </w:r>
      <w:r>
        <w:br/>
        <w:t>daarbij vragen wij uw zegen over onze nieuwe plannen</w:t>
      </w:r>
      <w:r>
        <w:br/>
        <w:t xml:space="preserve">en geef dat wij elk op onze manier uw Blijde Boodschap uitdragen. </w:t>
      </w:r>
      <w:r>
        <w:br/>
        <w:t>Amen.</w:t>
      </w:r>
    </w:p>
    <w:p w14:paraId="083AC65C" w14:textId="77777777" w:rsidR="00307400" w:rsidRPr="00307400" w:rsidRDefault="00307400" w:rsidP="00307400"/>
    <w:p w14:paraId="47E24D74" w14:textId="1EC406CA" w:rsidR="00127428" w:rsidRDefault="00127428" w:rsidP="00127428">
      <w:pPr>
        <w:pStyle w:val="Kop2"/>
      </w:pPr>
      <w:r>
        <w:t>Zending</w:t>
      </w:r>
      <w:r w:rsidR="00156FCC">
        <w:t>,</w:t>
      </w:r>
      <w:r>
        <w:t xml:space="preserve"> zegenwens</w:t>
      </w:r>
      <w:r w:rsidR="00156FCC">
        <w:t xml:space="preserve"> en kruisteken</w:t>
      </w:r>
    </w:p>
    <w:p w14:paraId="5959ACBA" w14:textId="77777777" w:rsidR="003C1F42" w:rsidRDefault="003C1F42" w:rsidP="00711A2B">
      <w:pPr>
        <w:jc w:val="both"/>
        <w:rPr>
          <w:noProof/>
        </w:rPr>
      </w:pPr>
    </w:p>
    <w:p w14:paraId="7EF8EDAF" w14:textId="4F1364D7" w:rsidR="00156FCC" w:rsidRDefault="00156FCC" w:rsidP="00156FCC">
      <w:pPr>
        <w:jc w:val="both"/>
      </w:pPr>
      <w:r>
        <w:rPr>
          <w:noProof/>
          <w:lang w:val="en-AU"/>
        </w:rPr>
        <w:drawing>
          <wp:anchor distT="0" distB="0" distL="114300" distR="114300" simplePos="0" relativeHeight="251669517" behindDoc="0" locked="0" layoutInCell="1" allowOverlap="1" wp14:anchorId="36106173" wp14:editId="3C20F3D0">
            <wp:simplePos x="0" y="0"/>
            <wp:positionH relativeFrom="column">
              <wp:posOffset>115</wp:posOffset>
            </wp:positionH>
            <wp:positionV relativeFrom="paragraph">
              <wp:posOffset>-1559</wp:posOffset>
            </wp:positionV>
            <wp:extent cx="1054735" cy="1493520"/>
            <wp:effectExtent l="0" t="0" r="0" b="0"/>
            <wp:wrapSquare wrapText="bothSides"/>
            <wp:docPr id="1537301843" name="Afbeelding 14" descr="Afbeelding met persoon, Menselijk gezicht, bril, bril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01843" name="Afbeelding 14" descr="Afbeelding met persoon, Menselijk gezicht, bril, brillen&#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4735" cy="1493520"/>
                    </a:xfrm>
                    <a:prstGeom prst="rect">
                      <a:avLst/>
                    </a:prstGeom>
                    <a:noFill/>
                  </pic:spPr>
                </pic:pic>
              </a:graphicData>
            </a:graphic>
            <wp14:sizeRelH relativeFrom="page">
              <wp14:pctWidth>0</wp14:pctWidth>
            </wp14:sizeRelH>
            <wp14:sizeRelV relativeFrom="page">
              <wp14:pctHeight>0</wp14:pctHeight>
            </wp14:sizeRelV>
          </wp:anchor>
        </w:drawing>
      </w:r>
      <w:r>
        <w:t>Wij sluiten dit schooljaar af en maken ons klaar om weer verder te gaan. Mooie herinneringen nemen we mee in ons hart. Wat we niet meer nodig hebben, wat te zwaar weegt of ons tegenhoudt, laten we bewust achter ons. Net als de leerlingen die door Jezus op pad worden gestuurd zonder bagage, maar met een duidelijke missie en vertrouwen in hun hart, trekken ook wij verder. Niet met overvolle rugzakken, maar met open handen en het geloof dat we het aankunnen.</w:t>
      </w:r>
    </w:p>
    <w:p w14:paraId="23CB906E" w14:textId="77777777" w:rsidR="00156FCC" w:rsidRDefault="00156FCC" w:rsidP="00156FCC">
      <w:pPr>
        <w:jc w:val="both"/>
      </w:pPr>
      <w:r>
        <w:t xml:space="preserve">Zo gaan we vol vertrouwen onze eigen weg, klaar om vrede te brengen, goed te doen waar we kunnen, en ons steentje bij te dragen aan een wereld waarin iedereen telt. </w:t>
      </w:r>
    </w:p>
    <w:p w14:paraId="263974EF" w14:textId="26339443" w:rsidR="00711A2B" w:rsidRDefault="00156FCC" w:rsidP="00156FCC">
      <w:pPr>
        <w:jc w:val="both"/>
      </w:pPr>
      <w:r>
        <w:lastRenderedPageBreak/>
        <w:t>Als je wilt mag je dit voornemen bekrachtigen met een kruisteken in de naam van de Vader, de Zoon en de Heilige Geest. Amen.</w:t>
      </w:r>
    </w:p>
    <w:p w14:paraId="173428D8" w14:textId="476400B5" w:rsidR="00127428" w:rsidRDefault="00156FCC" w:rsidP="00127428">
      <w:pPr>
        <w:pStyle w:val="Kop2"/>
      </w:pPr>
      <w:r>
        <w:t>slotlied</w:t>
      </w:r>
    </w:p>
    <w:p w14:paraId="483ECA15" w14:textId="6921A975" w:rsidR="00B25732" w:rsidRPr="00156FCC" w:rsidRDefault="00B25732" w:rsidP="003C1F42">
      <w:pPr>
        <w:rPr>
          <w:i/>
          <w:iCs/>
          <w:lang w:val="en-AU"/>
        </w:rPr>
      </w:pPr>
      <w:proofErr w:type="spellStart"/>
      <w:r w:rsidRPr="00156FCC">
        <w:rPr>
          <w:i/>
          <w:iCs/>
          <w:lang w:val="en-AU"/>
        </w:rPr>
        <w:t>Suggestie</w:t>
      </w:r>
      <w:proofErr w:type="spellEnd"/>
      <w:r w:rsidRPr="00156FCC">
        <w:rPr>
          <w:i/>
          <w:iCs/>
          <w:lang w:val="en-AU"/>
        </w:rPr>
        <w:t xml:space="preserve">: </w:t>
      </w:r>
      <w:r w:rsidR="003C1F42" w:rsidRPr="00156FCC">
        <w:rPr>
          <w:i/>
          <w:iCs/>
          <w:lang w:val="en-AU"/>
        </w:rPr>
        <w:t>‘</w:t>
      </w:r>
      <w:r w:rsidR="00156FCC" w:rsidRPr="00156FCC">
        <w:rPr>
          <w:i/>
          <w:iCs/>
          <w:lang w:val="en-AU"/>
        </w:rPr>
        <w:t>Love thy will be done</w:t>
      </w:r>
      <w:r w:rsidR="003C1F42" w:rsidRPr="00156FCC">
        <w:rPr>
          <w:i/>
          <w:iCs/>
          <w:lang w:val="en-AU"/>
        </w:rPr>
        <w:t xml:space="preserve">’ </w:t>
      </w:r>
      <w:r w:rsidR="00156FCC" w:rsidRPr="00156FCC">
        <w:rPr>
          <w:i/>
          <w:iCs/>
          <w:lang w:val="en-AU"/>
        </w:rPr>
        <w:t>van Martika en Pr</w:t>
      </w:r>
      <w:r w:rsidR="00156FCC">
        <w:rPr>
          <w:i/>
          <w:iCs/>
          <w:lang w:val="en-AU"/>
        </w:rPr>
        <w:t>ince</w:t>
      </w:r>
    </w:p>
    <w:p w14:paraId="0CA8FFD6" w14:textId="43AACAAE" w:rsidR="00156FCC" w:rsidRPr="004F61B6" w:rsidRDefault="00156FCC" w:rsidP="00156FCC">
      <w:pPr>
        <w:rPr>
          <w:i/>
          <w:iCs/>
          <w:lang w:val="en-AU"/>
        </w:rPr>
      </w:pPr>
      <w:r w:rsidRPr="004F61B6">
        <w:rPr>
          <w:i/>
          <w:iCs/>
          <w:lang w:val="en-AU"/>
        </w:rPr>
        <w:t>Love</w:t>
      </w:r>
      <w:r w:rsidRPr="004F61B6">
        <w:rPr>
          <w:i/>
          <w:iCs/>
          <w:lang w:val="en-AU"/>
        </w:rPr>
        <w:br/>
        <w:t>Thy will be done</w:t>
      </w:r>
      <w:r w:rsidRPr="004F61B6">
        <w:rPr>
          <w:i/>
          <w:iCs/>
          <w:lang w:val="en-AU"/>
        </w:rPr>
        <w:br/>
        <w:t>I can no longer hide</w:t>
      </w:r>
      <w:r w:rsidRPr="004F61B6">
        <w:rPr>
          <w:i/>
          <w:iCs/>
          <w:lang w:val="en-AU"/>
        </w:rPr>
        <w:br/>
        <w:t>No longer can I resist Your guiding light</w:t>
      </w:r>
      <w:r w:rsidRPr="004F61B6">
        <w:rPr>
          <w:i/>
          <w:iCs/>
          <w:lang w:val="en-AU"/>
        </w:rPr>
        <w:br/>
        <w:t>That gives me the power to keep up the fight.</w:t>
      </w:r>
      <w:r w:rsidRPr="004F61B6">
        <w:rPr>
          <w:i/>
          <w:iCs/>
          <w:lang w:val="en-AU"/>
        </w:rPr>
        <w:br/>
        <w:t>Oh Lord, Love</w:t>
      </w:r>
      <w:r w:rsidRPr="004F61B6">
        <w:rPr>
          <w:i/>
          <w:iCs/>
          <w:lang w:val="en-AU"/>
        </w:rPr>
        <w:br/>
        <w:t>Thy will be done</w:t>
      </w:r>
      <w:r w:rsidRPr="004F61B6">
        <w:rPr>
          <w:i/>
          <w:iCs/>
          <w:lang w:val="en-AU"/>
        </w:rPr>
        <w:br/>
        <w:t>Since I have found you, my life has just begun</w:t>
      </w:r>
      <w:r w:rsidRPr="004F61B6">
        <w:rPr>
          <w:i/>
          <w:iCs/>
          <w:lang w:val="en-AU"/>
        </w:rPr>
        <w:br/>
        <w:t>And I see all of Your creations as one perfect complex</w:t>
      </w:r>
      <w:r w:rsidRPr="004F61B6">
        <w:rPr>
          <w:i/>
          <w:iCs/>
          <w:lang w:val="en-AU"/>
        </w:rPr>
        <w:br/>
        <w:t>No one less beautiful or more special than the next</w:t>
      </w:r>
      <w:r w:rsidRPr="004F61B6">
        <w:rPr>
          <w:i/>
          <w:iCs/>
          <w:lang w:val="en-AU"/>
        </w:rPr>
        <w:br/>
        <w:t>We are all blessed and so wise to accept</w:t>
      </w:r>
      <w:r w:rsidRPr="004F61B6">
        <w:rPr>
          <w:i/>
          <w:iCs/>
          <w:lang w:val="en-AU"/>
        </w:rPr>
        <w:br/>
        <w:t>Thy will, Love, be done</w:t>
      </w:r>
      <w:r w:rsidRPr="004F61B6">
        <w:rPr>
          <w:i/>
          <w:iCs/>
          <w:lang w:val="en-AU"/>
        </w:rPr>
        <w:br/>
        <w:t>Love</w:t>
      </w:r>
      <w:r w:rsidRPr="004F61B6">
        <w:rPr>
          <w:i/>
          <w:iCs/>
          <w:lang w:val="en-AU"/>
        </w:rPr>
        <w:br/>
        <w:t>Thy will be done</w:t>
      </w:r>
      <w:r w:rsidRPr="004F61B6">
        <w:rPr>
          <w:i/>
          <w:iCs/>
          <w:lang w:val="en-AU"/>
        </w:rPr>
        <w:br/>
        <w:t xml:space="preserve">And make me strive for the glorious and </w:t>
      </w:r>
      <w:proofErr w:type="spellStart"/>
      <w:r w:rsidRPr="004F61B6">
        <w:rPr>
          <w:i/>
          <w:iCs/>
          <w:lang w:val="en-AU"/>
        </w:rPr>
        <w:t>devine</w:t>
      </w:r>
      <w:proofErr w:type="spellEnd"/>
      <w:r w:rsidRPr="004F61B6">
        <w:rPr>
          <w:i/>
          <w:iCs/>
          <w:lang w:val="en-AU"/>
        </w:rPr>
        <w:br/>
        <w:t>I could not be more, more satisfied (Satisfied)</w:t>
      </w:r>
      <w:r w:rsidRPr="004F61B6">
        <w:rPr>
          <w:i/>
          <w:iCs/>
          <w:lang w:val="en-AU"/>
        </w:rPr>
        <w:br/>
        <w:t>Even when there's no peace outside my window, there's peace inside</w:t>
      </w:r>
      <w:r w:rsidRPr="004F61B6">
        <w:rPr>
          <w:i/>
          <w:iCs/>
          <w:lang w:val="en-AU"/>
        </w:rPr>
        <w:br/>
        <w:t>And that's why I no longer run (I no longer run)</w:t>
      </w:r>
      <w:r w:rsidRPr="004F61B6">
        <w:rPr>
          <w:i/>
          <w:iCs/>
          <w:lang w:val="en-AU"/>
        </w:rPr>
        <w:br/>
        <w:t>Love, thy will be done</w:t>
      </w:r>
    </w:p>
    <w:p w14:paraId="0976C889" w14:textId="77777777" w:rsidR="0057650E" w:rsidRPr="003C1F42" w:rsidRDefault="0057650E" w:rsidP="0057650E">
      <w:pPr>
        <w:rPr>
          <w:lang w:val="en-AU"/>
        </w:rPr>
      </w:pPr>
    </w:p>
    <w:p w14:paraId="400EB471" w14:textId="3365A732" w:rsidR="0057650E" w:rsidRPr="009C2856" w:rsidRDefault="0057650E" w:rsidP="0057650E">
      <w:pPr>
        <w:rPr>
          <w:lang w:val="en-US"/>
        </w:rPr>
      </w:pPr>
    </w:p>
    <w:p w14:paraId="5408CE06" w14:textId="77777777" w:rsidR="0057650E" w:rsidRPr="009C2856" w:rsidRDefault="0057650E" w:rsidP="0057650E">
      <w:pPr>
        <w:rPr>
          <w:lang w:val="en-US"/>
        </w:rPr>
      </w:pPr>
    </w:p>
    <w:p w14:paraId="28329C7B" w14:textId="77777777" w:rsidR="0057650E" w:rsidRPr="009C2856" w:rsidRDefault="0057650E" w:rsidP="0057650E">
      <w:pPr>
        <w:rPr>
          <w:lang w:val="en-US"/>
        </w:rPr>
      </w:pPr>
    </w:p>
    <w:sectPr w:rsidR="0057650E" w:rsidRPr="009C2856" w:rsidSect="00D32709">
      <w:footerReference w:type="even" r:id="rId23"/>
      <w:footerReference w:type="default" r:id="rId24"/>
      <w:footerReference w:type="first" r:id="rId25"/>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77EE" w14:textId="77777777" w:rsidR="00EE3BAF" w:rsidRDefault="00EE3BAF" w:rsidP="00542652">
      <w:r>
        <w:separator/>
      </w:r>
    </w:p>
  </w:endnote>
  <w:endnote w:type="continuationSeparator" w:id="0">
    <w:p w14:paraId="051D616C" w14:textId="77777777" w:rsidR="00EE3BAF" w:rsidRDefault="00EE3BAF" w:rsidP="00542652">
      <w:r>
        <w:continuationSeparator/>
      </w:r>
    </w:p>
  </w:endnote>
  <w:endnote w:type="continuationNotice" w:id="1">
    <w:p w14:paraId="5036EDEE" w14:textId="77777777" w:rsidR="00EE3BAF" w:rsidRDefault="00EE3B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91CA" w14:textId="3847CB6B"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9C2856">
      <w:rPr>
        <w:b/>
        <w:noProof/>
        <w:color w:val="404040" w:themeColor="text1" w:themeTint="BF"/>
        <w:sz w:val="18"/>
        <w:szCs w:val="18"/>
      </w:rPr>
      <w:t>Summerlove-festival – Gebedsviering einde schooljaar (SO)</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9C2856">
      <w:rPr>
        <w:b/>
        <w:noProof/>
        <w:color w:val="404040" w:themeColor="text1" w:themeTint="BF"/>
        <w:sz w:val="18"/>
        <w:szCs w:val="18"/>
      </w:rPr>
      <w:t>2025-04-25</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66CA"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5C4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62DF3" w14:textId="77777777" w:rsidR="00EE3BAF" w:rsidRDefault="00EE3BAF" w:rsidP="00542652">
      <w:r>
        <w:separator/>
      </w:r>
    </w:p>
  </w:footnote>
  <w:footnote w:type="continuationSeparator" w:id="0">
    <w:p w14:paraId="23F76A55" w14:textId="77777777" w:rsidR="00EE3BAF" w:rsidRDefault="00EE3BAF" w:rsidP="00542652">
      <w:r>
        <w:continuationSeparator/>
      </w:r>
    </w:p>
    <w:p w14:paraId="65B7083B" w14:textId="77777777" w:rsidR="00EE3BAF" w:rsidRDefault="00EE3BAF"/>
    <w:p w14:paraId="39C3B8F8" w14:textId="77777777" w:rsidR="00EE3BAF" w:rsidRDefault="00EE3BAF"/>
  </w:footnote>
  <w:footnote w:type="continuationNotice" w:id="1">
    <w:p w14:paraId="08238A97" w14:textId="77777777" w:rsidR="00EE3BAF" w:rsidRDefault="00EE3B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1"/>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 w:numId="15" w16cid:durableId="2219132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5053"/>
    <w:rsid w:val="00020948"/>
    <w:rsid w:val="00024699"/>
    <w:rsid w:val="0002559F"/>
    <w:rsid w:val="00027857"/>
    <w:rsid w:val="00034324"/>
    <w:rsid w:val="00045EBA"/>
    <w:rsid w:val="00050125"/>
    <w:rsid w:val="00056BC4"/>
    <w:rsid w:val="000745C9"/>
    <w:rsid w:val="00092C7B"/>
    <w:rsid w:val="00097E39"/>
    <w:rsid w:val="000A380F"/>
    <w:rsid w:val="000B2070"/>
    <w:rsid w:val="000B47EA"/>
    <w:rsid w:val="000B7AB4"/>
    <w:rsid w:val="000C5ED7"/>
    <w:rsid w:val="000C68C2"/>
    <w:rsid w:val="000D5051"/>
    <w:rsid w:val="000D5D36"/>
    <w:rsid w:val="000E1D80"/>
    <w:rsid w:val="000E58B6"/>
    <w:rsid w:val="000E6B20"/>
    <w:rsid w:val="0010293D"/>
    <w:rsid w:val="001047F7"/>
    <w:rsid w:val="00105CA3"/>
    <w:rsid w:val="00124E96"/>
    <w:rsid w:val="00125451"/>
    <w:rsid w:val="00127428"/>
    <w:rsid w:val="00127D92"/>
    <w:rsid w:val="00133BDE"/>
    <w:rsid w:val="001365F2"/>
    <w:rsid w:val="0015204E"/>
    <w:rsid w:val="001539F1"/>
    <w:rsid w:val="00153C3F"/>
    <w:rsid w:val="00156B8B"/>
    <w:rsid w:val="00156BF7"/>
    <w:rsid w:val="00156FCC"/>
    <w:rsid w:val="0016075A"/>
    <w:rsid w:val="00160E29"/>
    <w:rsid w:val="0016105D"/>
    <w:rsid w:val="001675FD"/>
    <w:rsid w:val="00167A3C"/>
    <w:rsid w:val="00167FAC"/>
    <w:rsid w:val="00170AAC"/>
    <w:rsid w:val="001755E4"/>
    <w:rsid w:val="00184DC6"/>
    <w:rsid w:val="00184F88"/>
    <w:rsid w:val="00192F4A"/>
    <w:rsid w:val="00195631"/>
    <w:rsid w:val="001A5011"/>
    <w:rsid w:val="001B032F"/>
    <w:rsid w:val="001B4CC6"/>
    <w:rsid w:val="001C0A8F"/>
    <w:rsid w:val="001C0C5E"/>
    <w:rsid w:val="001C1CC5"/>
    <w:rsid w:val="001C2532"/>
    <w:rsid w:val="001C503A"/>
    <w:rsid w:val="001D3DCD"/>
    <w:rsid w:val="001E28E7"/>
    <w:rsid w:val="001E2B0B"/>
    <w:rsid w:val="001E41DD"/>
    <w:rsid w:val="001E7667"/>
    <w:rsid w:val="0020522C"/>
    <w:rsid w:val="00206CD3"/>
    <w:rsid w:val="002223A6"/>
    <w:rsid w:val="0022385B"/>
    <w:rsid w:val="00225806"/>
    <w:rsid w:val="002370AA"/>
    <w:rsid w:val="00237820"/>
    <w:rsid w:val="00244327"/>
    <w:rsid w:val="00247617"/>
    <w:rsid w:val="00250907"/>
    <w:rsid w:val="0025424A"/>
    <w:rsid w:val="00257866"/>
    <w:rsid w:val="002608A0"/>
    <w:rsid w:val="0026111B"/>
    <w:rsid w:val="0026274E"/>
    <w:rsid w:val="0026610B"/>
    <w:rsid w:val="00267D18"/>
    <w:rsid w:val="002714E4"/>
    <w:rsid w:val="0027561E"/>
    <w:rsid w:val="002807B9"/>
    <w:rsid w:val="00282BB1"/>
    <w:rsid w:val="002862E9"/>
    <w:rsid w:val="00287C15"/>
    <w:rsid w:val="00290079"/>
    <w:rsid w:val="002936EF"/>
    <w:rsid w:val="002C6FD7"/>
    <w:rsid w:val="002C7A1C"/>
    <w:rsid w:val="002C7F3D"/>
    <w:rsid w:val="002D5628"/>
    <w:rsid w:val="002D6EB8"/>
    <w:rsid w:val="002E25CA"/>
    <w:rsid w:val="00302B9F"/>
    <w:rsid w:val="00305086"/>
    <w:rsid w:val="00307400"/>
    <w:rsid w:val="003079F2"/>
    <w:rsid w:val="0031624F"/>
    <w:rsid w:val="0032251D"/>
    <w:rsid w:val="00323038"/>
    <w:rsid w:val="00332065"/>
    <w:rsid w:val="003375EE"/>
    <w:rsid w:val="00341FB8"/>
    <w:rsid w:val="00342B58"/>
    <w:rsid w:val="0034324A"/>
    <w:rsid w:val="00344488"/>
    <w:rsid w:val="00355407"/>
    <w:rsid w:val="003556C8"/>
    <w:rsid w:val="003569C5"/>
    <w:rsid w:val="00366D4E"/>
    <w:rsid w:val="00374E2A"/>
    <w:rsid w:val="00375B73"/>
    <w:rsid w:val="00376BDF"/>
    <w:rsid w:val="003770F7"/>
    <w:rsid w:val="00377AFC"/>
    <w:rsid w:val="003A7EB5"/>
    <w:rsid w:val="003A7FF5"/>
    <w:rsid w:val="003C1F42"/>
    <w:rsid w:val="003C3080"/>
    <w:rsid w:val="003C365A"/>
    <w:rsid w:val="003C6BD9"/>
    <w:rsid w:val="003D02CD"/>
    <w:rsid w:val="003D42FA"/>
    <w:rsid w:val="003E57B0"/>
    <w:rsid w:val="003E66BA"/>
    <w:rsid w:val="003F3B3F"/>
    <w:rsid w:val="00400FAB"/>
    <w:rsid w:val="00405283"/>
    <w:rsid w:val="004078A6"/>
    <w:rsid w:val="00421632"/>
    <w:rsid w:val="00421B36"/>
    <w:rsid w:val="00424A70"/>
    <w:rsid w:val="0042680C"/>
    <w:rsid w:val="00427B52"/>
    <w:rsid w:val="004305D4"/>
    <w:rsid w:val="00434852"/>
    <w:rsid w:val="004359EC"/>
    <w:rsid w:val="00437BBA"/>
    <w:rsid w:val="00442F4C"/>
    <w:rsid w:val="0044603A"/>
    <w:rsid w:val="00450BE0"/>
    <w:rsid w:val="00456013"/>
    <w:rsid w:val="00456B7A"/>
    <w:rsid w:val="0046180B"/>
    <w:rsid w:val="004654C4"/>
    <w:rsid w:val="00475418"/>
    <w:rsid w:val="0047687E"/>
    <w:rsid w:val="00476CB9"/>
    <w:rsid w:val="0048399D"/>
    <w:rsid w:val="004968A5"/>
    <w:rsid w:val="004A296C"/>
    <w:rsid w:val="004A3E71"/>
    <w:rsid w:val="004A7A01"/>
    <w:rsid w:val="004B0A42"/>
    <w:rsid w:val="004C2DD3"/>
    <w:rsid w:val="004C3FCD"/>
    <w:rsid w:val="004D062F"/>
    <w:rsid w:val="004F009E"/>
    <w:rsid w:val="004F4BAD"/>
    <w:rsid w:val="004F5EB3"/>
    <w:rsid w:val="004F61B6"/>
    <w:rsid w:val="004F670C"/>
    <w:rsid w:val="005029FC"/>
    <w:rsid w:val="00507B8D"/>
    <w:rsid w:val="0051061E"/>
    <w:rsid w:val="0051512A"/>
    <w:rsid w:val="0051626C"/>
    <w:rsid w:val="005305B7"/>
    <w:rsid w:val="00531181"/>
    <w:rsid w:val="0053392F"/>
    <w:rsid w:val="005351CD"/>
    <w:rsid w:val="005365F3"/>
    <w:rsid w:val="00542652"/>
    <w:rsid w:val="005555AB"/>
    <w:rsid w:val="00565A69"/>
    <w:rsid w:val="00573614"/>
    <w:rsid w:val="0057650E"/>
    <w:rsid w:val="005811E4"/>
    <w:rsid w:val="00582D2E"/>
    <w:rsid w:val="0058457E"/>
    <w:rsid w:val="00587F9C"/>
    <w:rsid w:val="00596E98"/>
    <w:rsid w:val="005A52AD"/>
    <w:rsid w:val="005B6E7C"/>
    <w:rsid w:val="005B732D"/>
    <w:rsid w:val="005C2046"/>
    <w:rsid w:val="005C4006"/>
    <w:rsid w:val="005C5C39"/>
    <w:rsid w:val="005D7790"/>
    <w:rsid w:val="005E1C22"/>
    <w:rsid w:val="005E3F1E"/>
    <w:rsid w:val="005E6236"/>
    <w:rsid w:val="0060187B"/>
    <w:rsid w:val="00602896"/>
    <w:rsid w:val="00607B4A"/>
    <w:rsid w:val="00620A2B"/>
    <w:rsid w:val="00621CBE"/>
    <w:rsid w:val="006360E6"/>
    <w:rsid w:val="00637F13"/>
    <w:rsid w:val="00640317"/>
    <w:rsid w:val="00643BB3"/>
    <w:rsid w:val="00645DF8"/>
    <w:rsid w:val="006462AD"/>
    <w:rsid w:val="006505A5"/>
    <w:rsid w:val="00653C5E"/>
    <w:rsid w:val="00654478"/>
    <w:rsid w:val="0065447F"/>
    <w:rsid w:val="00657AE7"/>
    <w:rsid w:val="0066310A"/>
    <w:rsid w:val="00664D1D"/>
    <w:rsid w:val="00665FF5"/>
    <w:rsid w:val="00675BA9"/>
    <w:rsid w:val="0068504D"/>
    <w:rsid w:val="006872E7"/>
    <w:rsid w:val="006903EF"/>
    <w:rsid w:val="006918BA"/>
    <w:rsid w:val="00692DD9"/>
    <w:rsid w:val="00696C04"/>
    <w:rsid w:val="00696C2C"/>
    <w:rsid w:val="006A0184"/>
    <w:rsid w:val="006A27CC"/>
    <w:rsid w:val="006A5A53"/>
    <w:rsid w:val="006A6F16"/>
    <w:rsid w:val="006B0F91"/>
    <w:rsid w:val="006B1A13"/>
    <w:rsid w:val="006B3DD8"/>
    <w:rsid w:val="006C192E"/>
    <w:rsid w:val="006C6EB6"/>
    <w:rsid w:val="006D1283"/>
    <w:rsid w:val="006D14E1"/>
    <w:rsid w:val="006D3F09"/>
    <w:rsid w:val="006E44FF"/>
    <w:rsid w:val="006E6DB8"/>
    <w:rsid w:val="006F01F6"/>
    <w:rsid w:val="006F5280"/>
    <w:rsid w:val="006F637A"/>
    <w:rsid w:val="00701086"/>
    <w:rsid w:val="0070335E"/>
    <w:rsid w:val="007115EE"/>
    <w:rsid w:val="00711A2B"/>
    <w:rsid w:val="00711A8E"/>
    <w:rsid w:val="0071469E"/>
    <w:rsid w:val="00716850"/>
    <w:rsid w:val="00727F36"/>
    <w:rsid w:val="00732BBF"/>
    <w:rsid w:val="00733752"/>
    <w:rsid w:val="007361BB"/>
    <w:rsid w:val="00737230"/>
    <w:rsid w:val="00742BE1"/>
    <w:rsid w:val="00745CA0"/>
    <w:rsid w:val="00752236"/>
    <w:rsid w:val="00757F6B"/>
    <w:rsid w:val="00765F33"/>
    <w:rsid w:val="00766DA3"/>
    <w:rsid w:val="007755A0"/>
    <w:rsid w:val="007755F9"/>
    <w:rsid w:val="00780315"/>
    <w:rsid w:val="00790DA0"/>
    <w:rsid w:val="007913F3"/>
    <w:rsid w:val="00791ABB"/>
    <w:rsid w:val="00794B76"/>
    <w:rsid w:val="00796689"/>
    <w:rsid w:val="007A49B8"/>
    <w:rsid w:val="007A538B"/>
    <w:rsid w:val="007A53D4"/>
    <w:rsid w:val="007A68BE"/>
    <w:rsid w:val="007B4ED4"/>
    <w:rsid w:val="007C1831"/>
    <w:rsid w:val="007C3BD2"/>
    <w:rsid w:val="007C4B11"/>
    <w:rsid w:val="007C6AAD"/>
    <w:rsid w:val="007D2051"/>
    <w:rsid w:val="007D5840"/>
    <w:rsid w:val="007D7685"/>
    <w:rsid w:val="007E5CF1"/>
    <w:rsid w:val="007E6DC0"/>
    <w:rsid w:val="007F00C2"/>
    <w:rsid w:val="007F27AB"/>
    <w:rsid w:val="007F4AF1"/>
    <w:rsid w:val="00803E9F"/>
    <w:rsid w:val="0081463C"/>
    <w:rsid w:val="008217E9"/>
    <w:rsid w:val="00830982"/>
    <w:rsid w:val="00831A39"/>
    <w:rsid w:val="00831D21"/>
    <w:rsid w:val="008327B9"/>
    <w:rsid w:val="00832EE1"/>
    <w:rsid w:val="00834EA2"/>
    <w:rsid w:val="00844A02"/>
    <w:rsid w:val="00850115"/>
    <w:rsid w:val="008527F9"/>
    <w:rsid w:val="00861A96"/>
    <w:rsid w:val="00863F63"/>
    <w:rsid w:val="00871357"/>
    <w:rsid w:val="00876958"/>
    <w:rsid w:val="008854E2"/>
    <w:rsid w:val="008928AA"/>
    <w:rsid w:val="008A1FC5"/>
    <w:rsid w:val="008A2765"/>
    <w:rsid w:val="008A346D"/>
    <w:rsid w:val="008A5DFF"/>
    <w:rsid w:val="008B4DA0"/>
    <w:rsid w:val="008B663C"/>
    <w:rsid w:val="008C57A0"/>
    <w:rsid w:val="008C6C9C"/>
    <w:rsid w:val="008D4918"/>
    <w:rsid w:val="008E2108"/>
    <w:rsid w:val="008E3DF9"/>
    <w:rsid w:val="008E65BF"/>
    <w:rsid w:val="00900B30"/>
    <w:rsid w:val="00900DA2"/>
    <w:rsid w:val="0090100B"/>
    <w:rsid w:val="0090340D"/>
    <w:rsid w:val="00903AA8"/>
    <w:rsid w:val="0090582A"/>
    <w:rsid w:val="009123EA"/>
    <w:rsid w:val="009126CA"/>
    <w:rsid w:val="00915BAE"/>
    <w:rsid w:val="009265A6"/>
    <w:rsid w:val="009327EA"/>
    <w:rsid w:val="00936408"/>
    <w:rsid w:val="00943AF2"/>
    <w:rsid w:val="009477BB"/>
    <w:rsid w:val="00952A38"/>
    <w:rsid w:val="00954509"/>
    <w:rsid w:val="00964B46"/>
    <w:rsid w:val="0096517F"/>
    <w:rsid w:val="009729DF"/>
    <w:rsid w:val="00972A57"/>
    <w:rsid w:val="0097580A"/>
    <w:rsid w:val="009772C7"/>
    <w:rsid w:val="00980DCE"/>
    <w:rsid w:val="00982889"/>
    <w:rsid w:val="00983866"/>
    <w:rsid w:val="0099620A"/>
    <w:rsid w:val="0099772F"/>
    <w:rsid w:val="009A6EA2"/>
    <w:rsid w:val="009B235B"/>
    <w:rsid w:val="009B4946"/>
    <w:rsid w:val="009B63B2"/>
    <w:rsid w:val="009C2856"/>
    <w:rsid w:val="009D610A"/>
    <w:rsid w:val="009E61A9"/>
    <w:rsid w:val="009F000C"/>
    <w:rsid w:val="00A0066B"/>
    <w:rsid w:val="00A04E1D"/>
    <w:rsid w:val="00A10418"/>
    <w:rsid w:val="00A10BB6"/>
    <w:rsid w:val="00A3346B"/>
    <w:rsid w:val="00A442E2"/>
    <w:rsid w:val="00A44960"/>
    <w:rsid w:val="00A52B82"/>
    <w:rsid w:val="00A54C6C"/>
    <w:rsid w:val="00A566F2"/>
    <w:rsid w:val="00A6387C"/>
    <w:rsid w:val="00A64B25"/>
    <w:rsid w:val="00A70E3C"/>
    <w:rsid w:val="00A72D9E"/>
    <w:rsid w:val="00A75144"/>
    <w:rsid w:val="00A75F66"/>
    <w:rsid w:val="00A81478"/>
    <w:rsid w:val="00A84694"/>
    <w:rsid w:val="00A853B3"/>
    <w:rsid w:val="00A857C0"/>
    <w:rsid w:val="00A90E5B"/>
    <w:rsid w:val="00AB5393"/>
    <w:rsid w:val="00AB68EC"/>
    <w:rsid w:val="00AC43ED"/>
    <w:rsid w:val="00AD3FB5"/>
    <w:rsid w:val="00AE042D"/>
    <w:rsid w:val="00AE29B3"/>
    <w:rsid w:val="00AE3D10"/>
    <w:rsid w:val="00AE3FEA"/>
    <w:rsid w:val="00AE57DC"/>
    <w:rsid w:val="00AF2EA8"/>
    <w:rsid w:val="00B0652B"/>
    <w:rsid w:val="00B141FB"/>
    <w:rsid w:val="00B24E0B"/>
    <w:rsid w:val="00B25732"/>
    <w:rsid w:val="00B3089F"/>
    <w:rsid w:val="00B333D2"/>
    <w:rsid w:val="00B33B85"/>
    <w:rsid w:val="00B44339"/>
    <w:rsid w:val="00B45EA0"/>
    <w:rsid w:val="00B46550"/>
    <w:rsid w:val="00B46939"/>
    <w:rsid w:val="00B51E01"/>
    <w:rsid w:val="00B614E7"/>
    <w:rsid w:val="00B66369"/>
    <w:rsid w:val="00B74B05"/>
    <w:rsid w:val="00B77D8D"/>
    <w:rsid w:val="00B87D66"/>
    <w:rsid w:val="00B918EC"/>
    <w:rsid w:val="00B9372F"/>
    <w:rsid w:val="00B965B4"/>
    <w:rsid w:val="00BC3446"/>
    <w:rsid w:val="00BC729C"/>
    <w:rsid w:val="00BD17BC"/>
    <w:rsid w:val="00BD5367"/>
    <w:rsid w:val="00BE5126"/>
    <w:rsid w:val="00BE6CA3"/>
    <w:rsid w:val="00BF0DC8"/>
    <w:rsid w:val="00BF535C"/>
    <w:rsid w:val="00C02ED3"/>
    <w:rsid w:val="00C03535"/>
    <w:rsid w:val="00C06487"/>
    <w:rsid w:val="00C17F08"/>
    <w:rsid w:val="00C22502"/>
    <w:rsid w:val="00C3301F"/>
    <w:rsid w:val="00C34916"/>
    <w:rsid w:val="00C354D4"/>
    <w:rsid w:val="00C40F59"/>
    <w:rsid w:val="00C42227"/>
    <w:rsid w:val="00C445D5"/>
    <w:rsid w:val="00C548EA"/>
    <w:rsid w:val="00C54A24"/>
    <w:rsid w:val="00C57BC6"/>
    <w:rsid w:val="00C70B2F"/>
    <w:rsid w:val="00C73101"/>
    <w:rsid w:val="00C75B6D"/>
    <w:rsid w:val="00C80AFD"/>
    <w:rsid w:val="00C85EC1"/>
    <w:rsid w:val="00C926CA"/>
    <w:rsid w:val="00C93D8E"/>
    <w:rsid w:val="00CA1BF4"/>
    <w:rsid w:val="00CA2ADD"/>
    <w:rsid w:val="00CA615C"/>
    <w:rsid w:val="00CA70E6"/>
    <w:rsid w:val="00CB1B2C"/>
    <w:rsid w:val="00CC1472"/>
    <w:rsid w:val="00CC45E2"/>
    <w:rsid w:val="00CC5998"/>
    <w:rsid w:val="00CC608A"/>
    <w:rsid w:val="00CE2444"/>
    <w:rsid w:val="00CF2CFC"/>
    <w:rsid w:val="00CF6EA1"/>
    <w:rsid w:val="00CF7CF3"/>
    <w:rsid w:val="00D05707"/>
    <w:rsid w:val="00D07BEC"/>
    <w:rsid w:val="00D153F1"/>
    <w:rsid w:val="00D2120A"/>
    <w:rsid w:val="00D24E49"/>
    <w:rsid w:val="00D25989"/>
    <w:rsid w:val="00D27749"/>
    <w:rsid w:val="00D2789E"/>
    <w:rsid w:val="00D27963"/>
    <w:rsid w:val="00D32709"/>
    <w:rsid w:val="00D35E05"/>
    <w:rsid w:val="00D46BAD"/>
    <w:rsid w:val="00D47932"/>
    <w:rsid w:val="00D57927"/>
    <w:rsid w:val="00D62CAD"/>
    <w:rsid w:val="00D70DCC"/>
    <w:rsid w:val="00D71FD9"/>
    <w:rsid w:val="00D846C3"/>
    <w:rsid w:val="00D873E5"/>
    <w:rsid w:val="00D90230"/>
    <w:rsid w:val="00D91EDD"/>
    <w:rsid w:val="00DA2DE5"/>
    <w:rsid w:val="00DB29D8"/>
    <w:rsid w:val="00DB668E"/>
    <w:rsid w:val="00DC1E08"/>
    <w:rsid w:val="00DD1D89"/>
    <w:rsid w:val="00DD6AEB"/>
    <w:rsid w:val="00DE7349"/>
    <w:rsid w:val="00DF09AC"/>
    <w:rsid w:val="00DF17C0"/>
    <w:rsid w:val="00DF20AB"/>
    <w:rsid w:val="00E02A25"/>
    <w:rsid w:val="00E03F61"/>
    <w:rsid w:val="00E04192"/>
    <w:rsid w:val="00E2096D"/>
    <w:rsid w:val="00E21282"/>
    <w:rsid w:val="00E21904"/>
    <w:rsid w:val="00E27E09"/>
    <w:rsid w:val="00E349F3"/>
    <w:rsid w:val="00E34FBB"/>
    <w:rsid w:val="00E4247B"/>
    <w:rsid w:val="00E43594"/>
    <w:rsid w:val="00E47C80"/>
    <w:rsid w:val="00E50F3A"/>
    <w:rsid w:val="00E53ADC"/>
    <w:rsid w:val="00E557ED"/>
    <w:rsid w:val="00E67C95"/>
    <w:rsid w:val="00E73A6D"/>
    <w:rsid w:val="00E75062"/>
    <w:rsid w:val="00E8057D"/>
    <w:rsid w:val="00E81306"/>
    <w:rsid w:val="00E818E8"/>
    <w:rsid w:val="00E81B05"/>
    <w:rsid w:val="00E82741"/>
    <w:rsid w:val="00E94E6B"/>
    <w:rsid w:val="00E95386"/>
    <w:rsid w:val="00EA6F08"/>
    <w:rsid w:val="00EB3154"/>
    <w:rsid w:val="00EB3381"/>
    <w:rsid w:val="00EC194F"/>
    <w:rsid w:val="00EC3B8F"/>
    <w:rsid w:val="00EC71BD"/>
    <w:rsid w:val="00ED09F5"/>
    <w:rsid w:val="00ED7A77"/>
    <w:rsid w:val="00EE1643"/>
    <w:rsid w:val="00EE3BAF"/>
    <w:rsid w:val="00EF0587"/>
    <w:rsid w:val="00EF128A"/>
    <w:rsid w:val="00EF1C47"/>
    <w:rsid w:val="00F01269"/>
    <w:rsid w:val="00F2108F"/>
    <w:rsid w:val="00F218D1"/>
    <w:rsid w:val="00F24820"/>
    <w:rsid w:val="00F2707D"/>
    <w:rsid w:val="00F5043B"/>
    <w:rsid w:val="00F62FF5"/>
    <w:rsid w:val="00F646B9"/>
    <w:rsid w:val="00F70B2F"/>
    <w:rsid w:val="00F75290"/>
    <w:rsid w:val="00F803AE"/>
    <w:rsid w:val="00F82436"/>
    <w:rsid w:val="00F82561"/>
    <w:rsid w:val="00F8750F"/>
    <w:rsid w:val="00F93C1B"/>
    <w:rsid w:val="00F96046"/>
    <w:rsid w:val="00FA6EC9"/>
    <w:rsid w:val="00FA6F8C"/>
    <w:rsid w:val="00FB5E00"/>
    <w:rsid w:val="00FB6964"/>
    <w:rsid w:val="00FC31FF"/>
    <w:rsid w:val="00FD23EC"/>
    <w:rsid w:val="00FE70DA"/>
    <w:rsid w:val="00FE7B52"/>
    <w:rsid w:val="00FF70DB"/>
    <w:rsid w:val="0907C791"/>
    <w:rsid w:val="11EF73A0"/>
    <w:rsid w:val="16DC63C8"/>
    <w:rsid w:val="170FE39B"/>
    <w:rsid w:val="1EA6764B"/>
    <w:rsid w:val="29FF8383"/>
    <w:rsid w:val="32A7CD5A"/>
    <w:rsid w:val="3B60F94F"/>
    <w:rsid w:val="41472A94"/>
    <w:rsid w:val="49F093C5"/>
    <w:rsid w:val="4C500ED9"/>
    <w:rsid w:val="52C9DDA1"/>
    <w:rsid w:val="592BE41F"/>
    <w:rsid w:val="5FE8A77A"/>
    <w:rsid w:val="656ED324"/>
    <w:rsid w:val="67867890"/>
    <w:rsid w:val="6E28E32A"/>
    <w:rsid w:val="7309C72D"/>
    <w:rsid w:val="76D66D23"/>
    <w:rsid w:val="770EE630"/>
    <w:rsid w:val="7A2E2D4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5FE3D76E-40EE-488B-8D17-E6A80055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Geenafstand">
    <w:name w:val="No Spacing"/>
    <w:aliases w:val="Geen afstand 2"/>
    <w:link w:val="GeenafstandChar"/>
    <w:uiPriority w:val="1"/>
    <w:qFormat/>
    <w:rsid w:val="00711A2B"/>
    <w:pPr>
      <w:spacing w:after="0" w:line="240" w:lineRule="auto"/>
    </w:pPr>
    <w:rPr>
      <w:lang w:val="en-US"/>
    </w:rPr>
  </w:style>
  <w:style w:type="character" w:customStyle="1" w:styleId="GeenafstandChar">
    <w:name w:val="Geen afstand Char"/>
    <w:aliases w:val="Geen afstand 2 Char"/>
    <w:basedOn w:val="Standaardalinea-lettertype"/>
    <w:link w:val="Geenafstand"/>
    <w:uiPriority w:val="1"/>
    <w:rsid w:val="00711A2B"/>
    <w:rPr>
      <w:lang w:val="en-US"/>
    </w:rPr>
  </w:style>
  <w:style w:type="character" w:styleId="Nadruk">
    <w:name w:val="Emphasis"/>
    <w:basedOn w:val="Standaardalinea-lettertype"/>
    <w:uiPriority w:val="20"/>
    <w:qFormat/>
    <w:rsid w:val="008928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462306980">
      <w:bodyDiv w:val="1"/>
      <w:marLeft w:val="0"/>
      <w:marRight w:val="0"/>
      <w:marTop w:val="0"/>
      <w:marBottom w:val="0"/>
      <w:divBdr>
        <w:top w:val="none" w:sz="0" w:space="0" w:color="auto"/>
        <w:left w:val="none" w:sz="0" w:space="0" w:color="auto"/>
        <w:bottom w:val="none" w:sz="0" w:space="0" w:color="auto"/>
        <w:right w:val="none" w:sz="0" w:space="0" w:color="auto"/>
      </w:divBdr>
    </w:div>
    <w:div w:id="556866125">
      <w:bodyDiv w:val="1"/>
      <w:marLeft w:val="0"/>
      <w:marRight w:val="0"/>
      <w:marTop w:val="0"/>
      <w:marBottom w:val="0"/>
      <w:divBdr>
        <w:top w:val="none" w:sz="0" w:space="0" w:color="auto"/>
        <w:left w:val="none" w:sz="0" w:space="0" w:color="auto"/>
        <w:bottom w:val="none" w:sz="0" w:space="0" w:color="auto"/>
        <w:right w:val="none" w:sz="0" w:space="0" w:color="auto"/>
      </w:divBdr>
      <w:divsChild>
        <w:div w:id="657349264">
          <w:marLeft w:val="0"/>
          <w:marRight w:val="0"/>
          <w:marTop w:val="0"/>
          <w:marBottom w:val="180"/>
          <w:divBdr>
            <w:top w:val="none" w:sz="0" w:space="0" w:color="auto"/>
            <w:left w:val="none" w:sz="0" w:space="0" w:color="auto"/>
            <w:bottom w:val="none" w:sz="0" w:space="0" w:color="auto"/>
            <w:right w:val="none" w:sz="0" w:space="0" w:color="auto"/>
          </w:divBdr>
        </w:div>
        <w:div w:id="1855218777">
          <w:marLeft w:val="0"/>
          <w:marRight w:val="0"/>
          <w:marTop w:val="0"/>
          <w:marBottom w:val="180"/>
          <w:divBdr>
            <w:top w:val="none" w:sz="0" w:space="0" w:color="auto"/>
            <w:left w:val="none" w:sz="0" w:space="0" w:color="auto"/>
            <w:bottom w:val="none" w:sz="0" w:space="0" w:color="auto"/>
            <w:right w:val="none" w:sz="0" w:space="0" w:color="auto"/>
          </w:divBdr>
        </w:div>
        <w:div w:id="1490364822">
          <w:marLeft w:val="0"/>
          <w:marRight w:val="0"/>
          <w:marTop w:val="0"/>
          <w:marBottom w:val="180"/>
          <w:divBdr>
            <w:top w:val="none" w:sz="0" w:space="0" w:color="auto"/>
            <w:left w:val="none" w:sz="0" w:space="0" w:color="auto"/>
            <w:bottom w:val="none" w:sz="0" w:space="0" w:color="auto"/>
            <w:right w:val="none" w:sz="0" w:space="0" w:color="auto"/>
          </w:divBdr>
        </w:div>
        <w:div w:id="31076650">
          <w:marLeft w:val="0"/>
          <w:marRight w:val="0"/>
          <w:marTop w:val="0"/>
          <w:marBottom w:val="180"/>
          <w:divBdr>
            <w:top w:val="none" w:sz="0" w:space="0" w:color="auto"/>
            <w:left w:val="none" w:sz="0" w:space="0" w:color="auto"/>
            <w:bottom w:val="none" w:sz="0" w:space="0" w:color="auto"/>
            <w:right w:val="none" w:sz="0" w:space="0" w:color="auto"/>
          </w:divBdr>
        </w:div>
        <w:div w:id="635186943">
          <w:marLeft w:val="0"/>
          <w:marRight w:val="0"/>
          <w:marTop w:val="0"/>
          <w:marBottom w:val="180"/>
          <w:divBdr>
            <w:top w:val="none" w:sz="0" w:space="0" w:color="auto"/>
            <w:left w:val="none" w:sz="0" w:space="0" w:color="auto"/>
            <w:bottom w:val="none" w:sz="0" w:space="0" w:color="auto"/>
            <w:right w:val="none" w:sz="0" w:space="0" w:color="auto"/>
          </w:divBdr>
        </w:div>
        <w:div w:id="205527456">
          <w:marLeft w:val="0"/>
          <w:marRight w:val="0"/>
          <w:marTop w:val="0"/>
          <w:marBottom w:val="0"/>
          <w:divBdr>
            <w:top w:val="none" w:sz="0" w:space="0" w:color="auto"/>
            <w:left w:val="none" w:sz="0" w:space="0" w:color="auto"/>
            <w:bottom w:val="none" w:sz="0" w:space="0" w:color="auto"/>
            <w:right w:val="none" w:sz="0" w:space="0" w:color="auto"/>
          </w:divBdr>
        </w:div>
      </w:divsChild>
    </w:div>
    <w:div w:id="797183816">
      <w:bodyDiv w:val="1"/>
      <w:marLeft w:val="0"/>
      <w:marRight w:val="0"/>
      <w:marTop w:val="0"/>
      <w:marBottom w:val="0"/>
      <w:divBdr>
        <w:top w:val="none" w:sz="0" w:space="0" w:color="auto"/>
        <w:left w:val="none" w:sz="0" w:space="0" w:color="auto"/>
        <w:bottom w:val="none" w:sz="0" w:space="0" w:color="auto"/>
        <w:right w:val="none" w:sz="0" w:space="0" w:color="auto"/>
      </w:divBdr>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 w:id="1416393259">
      <w:bodyDiv w:val="1"/>
      <w:marLeft w:val="0"/>
      <w:marRight w:val="0"/>
      <w:marTop w:val="0"/>
      <w:marBottom w:val="0"/>
      <w:divBdr>
        <w:top w:val="none" w:sz="0" w:space="0" w:color="auto"/>
        <w:left w:val="none" w:sz="0" w:space="0" w:color="auto"/>
        <w:bottom w:val="none" w:sz="0" w:space="0" w:color="auto"/>
        <w:right w:val="none" w:sz="0" w:space="0" w:color="auto"/>
      </w:divBdr>
    </w:div>
    <w:div w:id="175054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nva.com/design/DAGkW30mwmE/knTlsd1GVeFUdqjUGZPU_w/edit?utm_content=DAGkW30mwmE&amp;utm_campaign=designshare&amp;utm_medium=link2&amp;utm_source=sharebutton"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ksenialuki.bandcamp.com/track/gro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Tekstvantijdelijkeaanduiding"/>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64119"/>
    <w:rsid w:val="001365F2"/>
    <w:rsid w:val="00164303"/>
    <w:rsid w:val="002A2302"/>
    <w:rsid w:val="002C7F3D"/>
    <w:rsid w:val="002F5490"/>
    <w:rsid w:val="003B5CDB"/>
    <w:rsid w:val="00427B52"/>
    <w:rsid w:val="00607B4A"/>
    <w:rsid w:val="00706E7B"/>
    <w:rsid w:val="00732BBF"/>
    <w:rsid w:val="0081463C"/>
    <w:rsid w:val="008217E9"/>
    <w:rsid w:val="008C57A0"/>
    <w:rsid w:val="008F74C9"/>
    <w:rsid w:val="009346B0"/>
    <w:rsid w:val="00936408"/>
    <w:rsid w:val="00A81478"/>
    <w:rsid w:val="00BD5367"/>
    <w:rsid w:val="00C20C52"/>
    <w:rsid w:val="00CC0BA6"/>
    <w:rsid w:val="00D739CB"/>
    <w:rsid w:val="00DB0AA1"/>
    <w:rsid w:val="00E349F3"/>
    <w:rsid w:val="00E5218C"/>
    <w:rsid w:val="00EE0D59"/>
    <w:rsid w:val="00F07950"/>
    <w:rsid w:val="00F458F0"/>
    <w:rsid w:val="00FA6F8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8" ma:contentTypeDescription="Create a new document." ma:contentTypeScope="" ma:versionID="5eb9a60cf99c069515e2f46922f4cb57">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56014c30f22937c7889272c6bb78d6ac"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0F546A-5DFE-46A1-9335-66C4D5E6C907}"/>
</file>

<file path=customXml/itemProps2.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3.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4.xml><?xml version="1.0" encoding="utf-8"?>
<ds:datastoreItem xmlns:ds="http://schemas.openxmlformats.org/officeDocument/2006/customXml" ds:itemID="{EFD5AA33-177D-4AAA-B09F-4BD6920AD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Document_staand</Template>
  <TotalTime>9</TotalTime>
  <Pages>9</Pages>
  <Words>2548</Words>
  <Characters>14018</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16533</CharactersWithSpaces>
  <SharedDoc>false</SharedDoc>
  <HLinks>
    <vt:vector size="54" baseType="variant">
      <vt:variant>
        <vt:i4>2621567</vt:i4>
      </vt:variant>
      <vt:variant>
        <vt:i4>6</vt:i4>
      </vt:variant>
      <vt:variant>
        <vt:i4>0</vt:i4>
      </vt:variant>
      <vt:variant>
        <vt:i4>5</vt:i4>
      </vt:variant>
      <vt:variant>
        <vt:lpwstr>https://www.youtube.com/watch?v=YmUer84Wz08</vt:lpwstr>
      </vt:variant>
      <vt:variant>
        <vt:lpwstr/>
      </vt:variant>
      <vt:variant>
        <vt:i4>2687029</vt:i4>
      </vt:variant>
      <vt:variant>
        <vt:i4>3</vt:i4>
      </vt:variant>
      <vt:variant>
        <vt:i4>0</vt:i4>
      </vt:variant>
      <vt:variant>
        <vt:i4>5</vt:i4>
      </vt:variant>
      <vt:variant>
        <vt:lpwstr>https://www.youtube.com/watch?v=rgxfthPHTwc</vt:lpwstr>
      </vt:variant>
      <vt:variant>
        <vt:lpwstr/>
      </vt:variant>
      <vt:variant>
        <vt:i4>7733323</vt:i4>
      </vt:variant>
      <vt:variant>
        <vt:i4>0</vt:i4>
      </vt:variant>
      <vt:variant>
        <vt:i4>0</vt:i4>
      </vt:variant>
      <vt:variant>
        <vt:i4>5</vt:i4>
      </vt:variant>
      <vt:variant>
        <vt:lpwstr>https://www.youtube.com/watch?v=1A_NDYF6hIg</vt:lpwstr>
      </vt:variant>
      <vt:variant>
        <vt:lpwstr/>
      </vt:variant>
      <vt:variant>
        <vt:i4>4456470</vt:i4>
      </vt:variant>
      <vt:variant>
        <vt:i4>15</vt:i4>
      </vt:variant>
      <vt:variant>
        <vt:i4>0</vt:i4>
      </vt:variant>
      <vt:variant>
        <vt:i4>5</vt:i4>
      </vt:variant>
      <vt:variant>
        <vt:lpwstr>https://unsplash.com/s/photos/candle</vt:lpwstr>
      </vt:variant>
      <vt:variant>
        <vt:lpwstr/>
      </vt:variant>
      <vt:variant>
        <vt:i4>5111879</vt:i4>
      </vt:variant>
      <vt:variant>
        <vt:i4>12</vt:i4>
      </vt:variant>
      <vt:variant>
        <vt:i4>0</vt:i4>
      </vt:variant>
      <vt:variant>
        <vt:i4>5</vt:i4>
      </vt:variant>
      <vt:variant>
        <vt:lpwstr>https://unsplash.com/s/photos/mother-mary</vt:lpwstr>
      </vt:variant>
      <vt:variant>
        <vt:lpwstr/>
      </vt:variant>
      <vt:variant>
        <vt:i4>589900</vt:i4>
      </vt:variant>
      <vt:variant>
        <vt:i4>9</vt:i4>
      </vt:variant>
      <vt:variant>
        <vt:i4>0</vt:i4>
      </vt:variant>
      <vt:variant>
        <vt:i4>5</vt:i4>
      </vt:variant>
      <vt:variant>
        <vt:lpwstr>https://timothypaulschmalz.com/portfolio-items/be-welcoming/</vt:lpwstr>
      </vt:variant>
      <vt:variant>
        <vt:lpwstr/>
      </vt:variant>
      <vt:variant>
        <vt:i4>4194370</vt:i4>
      </vt:variant>
      <vt:variant>
        <vt:i4>6</vt:i4>
      </vt:variant>
      <vt:variant>
        <vt:i4>0</vt:i4>
      </vt:variant>
      <vt:variant>
        <vt:i4>5</vt:i4>
      </vt:variant>
      <vt:variant>
        <vt:lpwstr>https://unsplash.com/s/photos/mary-mother</vt:lpwstr>
      </vt:variant>
      <vt:variant>
        <vt:lpwstr/>
      </vt:variant>
      <vt:variant>
        <vt:i4>3670112</vt:i4>
      </vt:variant>
      <vt:variant>
        <vt:i4>3</vt:i4>
      </vt:variant>
      <vt:variant>
        <vt:i4>0</vt:i4>
      </vt:variant>
      <vt:variant>
        <vt:i4>5</vt:i4>
      </vt:variant>
      <vt:variant>
        <vt:lpwstr>https://unsplash.com/s/photos/signpost</vt:lpwstr>
      </vt:variant>
      <vt:variant>
        <vt:lpwstr/>
      </vt:variant>
      <vt:variant>
        <vt:i4>7667765</vt:i4>
      </vt:variant>
      <vt:variant>
        <vt:i4>0</vt:i4>
      </vt:variant>
      <vt:variant>
        <vt:i4>0</vt:i4>
      </vt:variant>
      <vt:variant>
        <vt:i4>5</vt:i4>
      </vt:variant>
      <vt:variant>
        <vt:lpwstr>https://unsplash.com/s/photos/road-slippery-winter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Kelly Deburchgraeve</cp:lastModifiedBy>
  <cp:revision>3</cp:revision>
  <cp:lastPrinted>2025-05-06T19:37:00Z</cp:lastPrinted>
  <dcterms:created xsi:type="dcterms:W3CDTF">2025-04-24T16:52:00Z</dcterms:created>
  <dcterms:modified xsi:type="dcterms:W3CDTF">2025-05-06T19:37:00Z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