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FE69F" w14:textId="77777777"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bookmarkStart w:id="0" w:name="Datum"/>
    <w:bookmarkEnd w:id="0"/>
    <w:p w14:paraId="6B2F183B" w14:textId="77777777" w:rsidR="00FE37BB" w:rsidRPr="004C632F" w:rsidRDefault="00000000" w:rsidP="00FE37BB">
      <w:pPr>
        <w:spacing w:after="0"/>
        <w:rPr>
          <w:b/>
          <w:sz w:val="24"/>
          <w:szCs w:val="24"/>
        </w:rPr>
      </w:pPr>
      <w:sdt>
        <w:sdtPr>
          <w:rPr>
            <w:b/>
            <w:sz w:val="24"/>
            <w:szCs w:val="24"/>
          </w:rPr>
          <w:alias w:val="Afdeling"/>
          <w:tag w:val="Afdeling"/>
          <w:id w:val="-898982075"/>
          <w:placeholder>
            <w:docPart w:val="33017A7720C145B5BA711DD14FA7B2EF"/>
          </w:placeholder>
          <w:comboBox>
            <w:listItem w:displayText="    " w:value="   "/>
            <w:listItem w:displayText="Dienstverlening" w:value="Dienstverlening"/>
            <w:listItem w:displayText="Onderzoek en ontwikkeling" w:value="Onderzoek en ontwikkeling"/>
            <w:listItem w:displayText="Ondersteunende diensten" w:value="Ondersteunende diensten"/>
            <w:listItem w:displayText="Belangenbehartiging, participatie en communicatie" w:value="Belangenbehartiging, participatie en communicatie"/>
            <w:listItem w:displayText="Team ondersteuning managementteam" w:value="Team ondersteuning managementteam"/>
          </w:comboBox>
        </w:sdtPr>
        <w:sdtContent>
          <w:r w:rsidR="007A1AAC">
            <w:rPr>
              <w:b/>
              <w:sz w:val="24"/>
              <w:szCs w:val="24"/>
            </w:rPr>
            <w:t>Stafdienst</w:t>
          </w:r>
        </w:sdtContent>
      </w:sdt>
    </w:p>
    <w:sdt>
      <w:sdtPr>
        <w:rPr>
          <w:sz w:val="24"/>
          <w:szCs w:val="24"/>
        </w:rPr>
        <w:alias w:val="Cluster/Team/Project"/>
        <w:tag w:val="Cluster/Team/Project"/>
        <w:id w:val="-854424336"/>
        <w:placeholder>
          <w:docPart w:val="73B17408883E41BE8FDA17EA050A225D"/>
        </w:placeholder>
        <w:comboBox>
          <w:listItem w:displayText="        " w:value="        "/>
          <w:listItem w:displayText="Klas" w:value="Klas"/>
          <w:listItem w:displayText="School" w:value="School"/>
          <w:listItem w:displayText="Klas en school" w:value="Klas en school"/>
          <w:listItem w:displayText="Frontoffice" w:value="Frontoffice"/>
          <w:listItem w:displayText="Bestuur en organisatie" w:value="Bestuur en organisatie"/>
          <w:listItem w:displayText="Onderzoek" w:value="Onderzoek"/>
          <w:listItem w:displayText="Belangenbehartiging en participatie" w:value="Belangenbehartiging en participatie"/>
          <w:listItem w:displayText="Pedagogische begeleiding regio Antwerpen" w:value="Pedagogische begeleiding regio Antwerpen"/>
          <w:listItem w:displayText="Pedagogische begeleiding regio Limburg" w:value="Pedagogische begeleiding regio Limburg"/>
          <w:listItem w:displayText="Pedagogische begeleiding regio Mechelen-Brussel" w:value="Pedagogische begeleiding regio Mechelen-Brussel"/>
          <w:listItem w:displayText="Pedagogische begeleiding regio Oost-Vlaanderen" w:value="Pedagogische begeleiding regio Oost-Vlaanderen"/>
          <w:listItem w:displayText="Pedagogische begeleiding regio West-Vlaanderen" w:value="Pedagogische begeleiding regio West-Vlaanderen"/>
          <w:listItem w:displayText="Team HR" w:value="Team HR"/>
          <w:listItem w:displayText="Team communicatie" w:value="Team communicatie"/>
          <w:listItem w:displayText="Team ICT" w:value="Team ICT"/>
          <w:listItem w:displayText="Team financiën" w:value="Team financiën"/>
          <w:listItem w:displayText="Team administratie, logistiek en academie" w:value="Team administratie, logistiek en academie"/>
          <w:listItem w:displayText="Team interne kwaliteitsontwikkeling" w:value="Team interne kwaliteitsontwikkeling"/>
          <w:listItem w:displayText="Team identiteit" w:value="Team identiteit"/>
          <w:listItem w:displayText="Vicariale dienst regio Antwerpen" w:value="Vicariale dienst regio Antwerpen"/>
          <w:listItem w:displayText="Vicariale dienst regio Limburg" w:value="Vicariale dienst regio Limburg"/>
          <w:listItem w:displayText="Vicariale dienst regio Mechelen-Brussel" w:value="Vicariale dienst regio Mechelen-Brussel"/>
          <w:listItem w:displayText="Vicariale dienst regio Oost-Vlaanderen" w:value="Vicariale dienst regio Oost-Vlaanderen"/>
          <w:listItem w:displayText="Vicariale dienst regio West-Vlaanderen" w:value="Vicariale dienst regio West-Vlaanderen"/>
          <w:listItem w:displayText="Projectteam nieuw leerplan basisonderwijs" w:value="Projectteam nieuw leerplan basisonderwijs"/>
          <w:listItem w:displayText="Projectteam sterk schoolbestuur" w:value="Projectteam sterk schoolbestuur"/>
          <w:listItem w:displayText="Projectteam digitale transformatie" w:value="Projectteam digitale transformatie"/>
          <w:listItem w:displayText="Projectteam onderwijskwaliteit en datageïnformeerde kwaliteitsontwikkeling" w:value="Projectteam onderwijskwaliteit en datageïnformeerde kwaliteitsontwikkeling"/>
          <w:listItem w:displayText="Projectteam financieel en infrastructureel beleid" w:value="Projectteam financieel en infrastructureel beleid"/>
          <w:listItem w:displayText="Projectteam heroverweging onderwijsaanbod" w:value="Projectteam heroverweging onderwijsaanbod"/>
          <w:listItem w:displayText="Projectteam scholen voor iedereen" w:value="Projectteam scholen voor iedereen"/>
        </w:comboBox>
      </w:sdtPr>
      <w:sdtContent>
        <w:p w14:paraId="08C191AA" w14:textId="77777777" w:rsidR="00FE37BB" w:rsidRPr="004C632F" w:rsidRDefault="007A1AAC" w:rsidP="00FE37BB">
          <w:pPr>
            <w:spacing w:after="0"/>
            <w:rPr>
              <w:sz w:val="24"/>
              <w:szCs w:val="24"/>
            </w:rPr>
          </w:pPr>
          <w:r>
            <w:rPr>
              <w:sz w:val="24"/>
              <w:szCs w:val="24"/>
            </w:rPr>
            <w:t>Identiteit &amp; pastoraal</w:t>
          </w:r>
          <w:r w:rsidR="00FE37BB">
            <w:rPr>
              <w:sz w:val="24"/>
              <w:szCs w:val="24"/>
            </w:rPr>
            <w:t xml:space="preserve">   </w:t>
          </w:r>
        </w:p>
      </w:sdtContent>
    </w:sdt>
    <w:p w14:paraId="04FDCE8C" w14:textId="77777777" w:rsidR="00342B58" w:rsidRPr="00424A70" w:rsidRDefault="00FF47F8" w:rsidP="00531181">
      <w:pPr>
        <w:pStyle w:val="Datumdocument"/>
        <w:spacing w:after="0"/>
        <w:rPr>
          <w:b w:val="0"/>
          <w:bCs/>
        </w:rPr>
      </w:pPr>
      <w:r>
        <w:rPr>
          <w:b w:val="0"/>
          <w:bCs/>
        </w:rPr>
        <w:t>2026</w:t>
      </w:r>
      <w:r w:rsidR="00342B58" w:rsidRPr="00424A70">
        <w:rPr>
          <w:b w:val="0"/>
          <w:bCs/>
        </w:rPr>
        <w:t>-</w:t>
      </w:r>
      <w:r>
        <w:rPr>
          <w:b w:val="0"/>
          <w:bCs/>
        </w:rPr>
        <w:t>05</w:t>
      </w:r>
      <w:r w:rsidR="00342B58" w:rsidRPr="00424A70">
        <w:rPr>
          <w:b w:val="0"/>
          <w:bCs/>
        </w:rPr>
        <w:t>-</w:t>
      </w:r>
      <w:r>
        <w:rPr>
          <w:b w:val="0"/>
          <w:bCs/>
        </w:rPr>
        <w:t>04</w:t>
      </w:r>
    </w:p>
    <w:p w14:paraId="17E995A5" w14:textId="77777777" w:rsidR="00127D92" w:rsidRDefault="00342B58" w:rsidP="00531181">
      <w:pPr>
        <w:spacing w:line="120" w:lineRule="auto"/>
      </w:pPr>
      <w:r>
        <w:rPr>
          <w:noProof/>
        </w:rPr>
        <w:drawing>
          <wp:inline distT="0" distB="0" distL="0" distR="0" wp14:anchorId="5862B6E8" wp14:editId="261BDF53">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771EAB09" w14:textId="77777777" w:rsidR="00127D92" w:rsidRPr="000D4E6E" w:rsidRDefault="00FF47F8" w:rsidP="007A1AAC">
      <w:pPr>
        <w:pStyle w:val="Titel"/>
        <w:jc w:val="center"/>
        <w:rPr>
          <w:lang w:val="de-DE"/>
        </w:rPr>
      </w:pPr>
      <w:r w:rsidRPr="000D4E6E">
        <w:rPr>
          <w:lang w:val="de-DE"/>
        </w:rPr>
        <w:t>Inspiratiebundel (bu)so einde schooljaar 2026</w:t>
      </w:r>
    </w:p>
    <w:p w14:paraId="6E947F23" w14:textId="77777777" w:rsidR="007D5840" w:rsidRPr="00FF47F8" w:rsidRDefault="007D5840" w:rsidP="00716850">
      <w:pPr>
        <w:rPr>
          <w:lang w:val="de-DE"/>
        </w:rPr>
      </w:pPr>
    </w:p>
    <w:p w14:paraId="51DE601E" w14:textId="77777777" w:rsidR="007D5840" w:rsidRPr="00023ED1" w:rsidRDefault="007D5840" w:rsidP="007D5840">
      <w:pPr>
        <w:rPr>
          <w:b/>
          <w:sz w:val="24"/>
        </w:rPr>
      </w:pPr>
      <w:r w:rsidRPr="00023ED1">
        <w:rPr>
          <w:b/>
          <w:sz w:val="24"/>
        </w:rPr>
        <w:t>Inhoud</w:t>
      </w:r>
    </w:p>
    <w:p w14:paraId="5B1A4938" w14:textId="77777777" w:rsidR="00EF0D11" w:rsidRDefault="00A95E38">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"2-4" \t "Kop 1;1" </w:instrText>
      </w:r>
      <w:r>
        <w:fldChar w:fldCharType="separate"/>
      </w:r>
      <w:r w:rsidR="00EF0D11">
        <w:rPr>
          <w:noProof/>
        </w:rPr>
        <w:t>1</w:t>
      </w:r>
      <w:r w:rsidR="00EF0D11">
        <w:rPr>
          <w:rFonts w:asciiTheme="minorHAnsi" w:eastAsiaTheme="minorEastAsia" w:hAnsiTheme="minorHAnsi"/>
          <w:b w:val="0"/>
          <w:noProof/>
          <w:color w:val="auto"/>
          <w:kern w:val="2"/>
          <w:sz w:val="24"/>
          <w:szCs w:val="24"/>
          <w:lang w:eastAsia="nl-BE"/>
          <w14:ligatures w14:val="standardContextual"/>
        </w:rPr>
        <w:tab/>
      </w:r>
      <w:r w:rsidR="00EF0D11">
        <w:rPr>
          <w:noProof/>
        </w:rPr>
        <w:t>Inleiding</w:t>
      </w:r>
      <w:r w:rsidR="00EF0D11">
        <w:rPr>
          <w:noProof/>
        </w:rPr>
        <w:tab/>
      </w:r>
      <w:r w:rsidR="00EF0D11">
        <w:rPr>
          <w:noProof/>
        </w:rPr>
        <w:fldChar w:fldCharType="begin"/>
      </w:r>
      <w:r w:rsidR="00EF0D11">
        <w:rPr>
          <w:noProof/>
        </w:rPr>
        <w:instrText xml:space="preserve"> PAGEREF _Toc228200802 \h </w:instrText>
      </w:r>
      <w:r w:rsidR="00EF0D11">
        <w:rPr>
          <w:noProof/>
        </w:rPr>
      </w:r>
      <w:r w:rsidR="00EF0D11">
        <w:rPr>
          <w:noProof/>
        </w:rPr>
        <w:fldChar w:fldCharType="separate"/>
      </w:r>
      <w:r w:rsidR="00EF0D11">
        <w:rPr>
          <w:noProof/>
        </w:rPr>
        <w:t>1</w:t>
      </w:r>
      <w:r w:rsidR="00EF0D11">
        <w:rPr>
          <w:noProof/>
        </w:rPr>
        <w:fldChar w:fldCharType="end"/>
      </w:r>
    </w:p>
    <w:p w14:paraId="1A77DFE2" w14:textId="77777777" w:rsidR="00EF0D11" w:rsidRDefault="00EF0D11">
      <w:pPr>
        <w:pStyle w:val="Inhopg1"/>
        <w:rPr>
          <w:rFonts w:asciiTheme="minorHAnsi" w:eastAsiaTheme="minorEastAsia" w:hAnsiTheme="minorHAnsi"/>
          <w:b w:val="0"/>
          <w:noProof/>
          <w:color w:val="auto"/>
          <w:kern w:val="2"/>
          <w:sz w:val="24"/>
          <w:szCs w:val="24"/>
          <w:lang w:eastAsia="nl-BE"/>
          <w14:ligatures w14:val="standardContextual"/>
        </w:rPr>
      </w:pPr>
      <w:r>
        <w:rPr>
          <w:noProof/>
        </w:rPr>
        <w:t>2</w:t>
      </w:r>
      <w:r>
        <w:rPr>
          <w:rFonts w:asciiTheme="minorHAnsi" w:eastAsiaTheme="minorEastAsia" w:hAnsiTheme="minorHAnsi"/>
          <w:b w:val="0"/>
          <w:noProof/>
          <w:color w:val="auto"/>
          <w:kern w:val="2"/>
          <w:sz w:val="24"/>
          <w:szCs w:val="24"/>
          <w:lang w:eastAsia="nl-BE"/>
          <w14:ligatures w14:val="standardContextual"/>
        </w:rPr>
        <w:tab/>
      </w:r>
      <w:r>
        <w:rPr>
          <w:noProof/>
        </w:rPr>
        <w:t>Tekst</w:t>
      </w:r>
      <w:r>
        <w:rPr>
          <w:noProof/>
        </w:rPr>
        <w:tab/>
      </w:r>
      <w:r>
        <w:rPr>
          <w:noProof/>
        </w:rPr>
        <w:fldChar w:fldCharType="begin"/>
      </w:r>
      <w:r>
        <w:rPr>
          <w:noProof/>
        </w:rPr>
        <w:instrText xml:space="preserve"> PAGEREF _Toc228200803 \h </w:instrText>
      </w:r>
      <w:r>
        <w:rPr>
          <w:noProof/>
        </w:rPr>
      </w:r>
      <w:r>
        <w:rPr>
          <w:noProof/>
        </w:rPr>
        <w:fldChar w:fldCharType="separate"/>
      </w:r>
      <w:r>
        <w:rPr>
          <w:noProof/>
        </w:rPr>
        <w:t>2</w:t>
      </w:r>
      <w:r>
        <w:rPr>
          <w:noProof/>
        </w:rPr>
        <w:fldChar w:fldCharType="end"/>
      </w:r>
    </w:p>
    <w:p w14:paraId="03D4A238" w14:textId="77777777" w:rsidR="00EF0D11" w:rsidRDefault="00EF0D11">
      <w:pPr>
        <w:pStyle w:val="Inhopg2"/>
        <w:rPr>
          <w:rFonts w:asciiTheme="minorHAnsi" w:eastAsiaTheme="minorEastAsia" w:hAnsiTheme="minorHAnsi"/>
          <w:noProof/>
          <w:color w:val="auto"/>
          <w:kern w:val="2"/>
          <w:sz w:val="24"/>
          <w:szCs w:val="24"/>
          <w:lang w:eastAsia="nl-BE"/>
          <w14:ligatures w14:val="standardContextual"/>
        </w:rPr>
      </w:pPr>
      <w:r>
        <w:rPr>
          <w:noProof/>
        </w:rPr>
        <w:t>2.1</w:t>
      </w:r>
      <w:r>
        <w:rPr>
          <w:rFonts w:asciiTheme="minorHAnsi" w:eastAsiaTheme="minorEastAsia" w:hAnsiTheme="minorHAnsi"/>
          <w:noProof/>
          <w:color w:val="auto"/>
          <w:kern w:val="2"/>
          <w:sz w:val="24"/>
          <w:szCs w:val="24"/>
          <w:lang w:eastAsia="nl-BE"/>
          <w14:ligatures w14:val="standardContextual"/>
        </w:rPr>
        <w:tab/>
      </w:r>
      <w:r>
        <w:rPr>
          <w:noProof/>
        </w:rPr>
        <w:t>Trappenquotes</w:t>
      </w:r>
      <w:r>
        <w:rPr>
          <w:noProof/>
        </w:rPr>
        <w:tab/>
      </w:r>
      <w:r>
        <w:rPr>
          <w:noProof/>
        </w:rPr>
        <w:fldChar w:fldCharType="begin"/>
      </w:r>
      <w:r>
        <w:rPr>
          <w:noProof/>
        </w:rPr>
        <w:instrText xml:space="preserve"> PAGEREF _Toc228200804 \h </w:instrText>
      </w:r>
      <w:r>
        <w:rPr>
          <w:noProof/>
        </w:rPr>
      </w:r>
      <w:r>
        <w:rPr>
          <w:noProof/>
        </w:rPr>
        <w:fldChar w:fldCharType="separate"/>
      </w:r>
      <w:r>
        <w:rPr>
          <w:noProof/>
        </w:rPr>
        <w:t>2</w:t>
      </w:r>
      <w:r>
        <w:rPr>
          <w:noProof/>
        </w:rPr>
        <w:fldChar w:fldCharType="end"/>
      </w:r>
    </w:p>
    <w:p w14:paraId="0F5FEBE7" w14:textId="77777777" w:rsidR="00EF0D11" w:rsidRDefault="00EF0D11">
      <w:pPr>
        <w:pStyle w:val="Inhopg2"/>
        <w:rPr>
          <w:rFonts w:asciiTheme="minorHAnsi" w:eastAsiaTheme="minorEastAsia" w:hAnsiTheme="minorHAnsi"/>
          <w:noProof/>
          <w:color w:val="auto"/>
          <w:kern w:val="2"/>
          <w:sz w:val="24"/>
          <w:szCs w:val="24"/>
          <w:lang w:eastAsia="nl-BE"/>
          <w14:ligatures w14:val="standardContextual"/>
        </w:rPr>
      </w:pPr>
      <w:r>
        <w:rPr>
          <w:noProof/>
        </w:rPr>
        <w:t>2.2</w:t>
      </w:r>
      <w:r>
        <w:rPr>
          <w:rFonts w:asciiTheme="minorHAnsi" w:eastAsiaTheme="minorEastAsia" w:hAnsiTheme="minorHAnsi"/>
          <w:noProof/>
          <w:color w:val="auto"/>
          <w:kern w:val="2"/>
          <w:sz w:val="24"/>
          <w:szCs w:val="24"/>
          <w:lang w:eastAsia="nl-BE"/>
          <w14:ligatures w14:val="standardContextual"/>
        </w:rPr>
        <w:tab/>
      </w:r>
      <w:r>
        <w:rPr>
          <w:noProof/>
        </w:rPr>
        <w:t>Gebeden en gedichten</w:t>
      </w:r>
      <w:r>
        <w:rPr>
          <w:noProof/>
        </w:rPr>
        <w:tab/>
      </w:r>
      <w:r>
        <w:rPr>
          <w:noProof/>
        </w:rPr>
        <w:fldChar w:fldCharType="begin"/>
      </w:r>
      <w:r>
        <w:rPr>
          <w:noProof/>
        </w:rPr>
        <w:instrText xml:space="preserve"> PAGEREF _Toc228200805 \h </w:instrText>
      </w:r>
      <w:r>
        <w:rPr>
          <w:noProof/>
        </w:rPr>
      </w:r>
      <w:r>
        <w:rPr>
          <w:noProof/>
        </w:rPr>
        <w:fldChar w:fldCharType="separate"/>
      </w:r>
      <w:r>
        <w:rPr>
          <w:noProof/>
        </w:rPr>
        <w:t>3</w:t>
      </w:r>
      <w:r>
        <w:rPr>
          <w:noProof/>
        </w:rPr>
        <w:fldChar w:fldCharType="end"/>
      </w:r>
    </w:p>
    <w:p w14:paraId="6DE9C12D" w14:textId="77777777" w:rsidR="00EF0D11" w:rsidRDefault="00EF0D11">
      <w:pPr>
        <w:pStyle w:val="Inhopg1"/>
        <w:rPr>
          <w:rFonts w:asciiTheme="minorHAnsi" w:eastAsiaTheme="minorEastAsia" w:hAnsiTheme="minorHAnsi"/>
          <w:b w:val="0"/>
          <w:noProof/>
          <w:color w:val="auto"/>
          <w:kern w:val="2"/>
          <w:sz w:val="24"/>
          <w:szCs w:val="24"/>
          <w:lang w:eastAsia="nl-BE"/>
          <w14:ligatures w14:val="standardContextual"/>
        </w:rPr>
      </w:pPr>
      <w:r>
        <w:rPr>
          <w:noProof/>
        </w:rPr>
        <w:t>3</w:t>
      </w:r>
      <w:r>
        <w:rPr>
          <w:rFonts w:asciiTheme="minorHAnsi" w:eastAsiaTheme="minorEastAsia" w:hAnsiTheme="minorHAnsi"/>
          <w:b w:val="0"/>
          <w:noProof/>
          <w:color w:val="auto"/>
          <w:kern w:val="2"/>
          <w:sz w:val="24"/>
          <w:szCs w:val="24"/>
          <w:lang w:eastAsia="nl-BE"/>
          <w14:ligatures w14:val="standardContextual"/>
        </w:rPr>
        <w:tab/>
      </w:r>
      <w:r>
        <w:rPr>
          <w:noProof/>
        </w:rPr>
        <w:t>Beeld</w:t>
      </w:r>
      <w:r>
        <w:rPr>
          <w:noProof/>
        </w:rPr>
        <w:tab/>
      </w:r>
      <w:r>
        <w:rPr>
          <w:noProof/>
        </w:rPr>
        <w:fldChar w:fldCharType="begin"/>
      </w:r>
      <w:r>
        <w:rPr>
          <w:noProof/>
        </w:rPr>
        <w:instrText xml:space="preserve"> PAGEREF _Toc228200806 \h </w:instrText>
      </w:r>
      <w:r>
        <w:rPr>
          <w:noProof/>
        </w:rPr>
      </w:r>
      <w:r>
        <w:rPr>
          <w:noProof/>
        </w:rPr>
        <w:fldChar w:fldCharType="separate"/>
      </w:r>
      <w:r>
        <w:rPr>
          <w:noProof/>
        </w:rPr>
        <w:t>8</w:t>
      </w:r>
      <w:r>
        <w:rPr>
          <w:noProof/>
        </w:rPr>
        <w:fldChar w:fldCharType="end"/>
      </w:r>
    </w:p>
    <w:p w14:paraId="3BA4C765" w14:textId="77777777" w:rsidR="00EF0D11" w:rsidRDefault="00EF0D11">
      <w:pPr>
        <w:pStyle w:val="Inhopg2"/>
        <w:rPr>
          <w:rFonts w:asciiTheme="minorHAnsi" w:eastAsiaTheme="minorEastAsia" w:hAnsiTheme="minorHAnsi"/>
          <w:noProof/>
          <w:color w:val="auto"/>
          <w:kern w:val="2"/>
          <w:sz w:val="24"/>
          <w:szCs w:val="24"/>
          <w:lang w:eastAsia="nl-BE"/>
          <w14:ligatures w14:val="standardContextual"/>
        </w:rPr>
      </w:pPr>
      <w:r>
        <w:rPr>
          <w:noProof/>
        </w:rPr>
        <w:t>3.1</w:t>
      </w:r>
      <w:r>
        <w:rPr>
          <w:rFonts w:asciiTheme="minorHAnsi" w:eastAsiaTheme="minorEastAsia" w:hAnsiTheme="minorHAnsi"/>
          <w:noProof/>
          <w:color w:val="auto"/>
          <w:kern w:val="2"/>
          <w:sz w:val="24"/>
          <w:szCs w:val="24"/>
          <w:lang w:eastAsia="nl-BE"/>
          <w14:ligatures w14:val="standardContextual"/>
        </w:rPr>
        <w:tab/>
      </w:r>
      <w:r>
        <w:rPr>
          <w:noProof/>
        </w:rPr>
        <w:t>Kunst</w:t>
      </w:r>
      <w:r>
        <w:rPr>
          <w:noProof/>
        </w:rPr>
        <w:tab/>
      </w:r>
      <w:r>
        <w:rPr>
          <w:noProof/>
        </w:rPr>
        <w:fldChar w:fldCharType="begin"/>
      </w:r>
      <w:r>
        <w:rPr>
          <w:noProof/>
        </w:rPr>
        <w:instrText xml:space="preserve"> PAGEREF _Toc228200807 \h </w:instrText>
      </w:r>
      <w:r>
        <w:rPr>
          <w:noProof/>
        </w:rPr>
      </w:r>
      <w:r>
        <w:rPr>
          <w:noProof/>
        </w:rPr>
        <w:fldChar w:fldCharType="separate"/>
      </w:r>
      <w:r>
        <w:rPr>
          <w:noProof/>
        </w:rPr>
        <w:t>8</w:t>
      </w:r>
      <w:r>
        <w:rPr>
          <w:noProof/>
        </w:rPr>
        <w:fldChar w:fldCharType="end"/>
      </w:r>
    </w:p>
    <w:p w14:paraId="3B8244D5" w14:textId="77777777" w:rsidR="00EF0D11" w:rsidRDefault="00EF0D11">
      <w:pPr>
        <w:pStyle w:val="Inhopg2"/>
        <w:rPr>
          <w:rFonts w:asciiTheme="minorHAnsi" w:eastAsiaTheme="minorEastAsia" w:hAnsiTheme="minorHAnsi"/>
          <w:noProof/>
          <w:color w:val="auto"/>
          <w:kern w:val="2"/>
          <w:sz w:val="24"/>
          <w:szCs w:val="24"/>
          <w:lang w:eastAsia="nl-BE"/>
          <w14:ligatures w14:val="standardContextual"/>
        </w:rPr>
      </w:pPr>
      <w:r>
        <w:rPr>
          <w:noProof/>
        </w:rPr>
        <w:t>3.2</w:t>
      </w:r>
      <w:r>
        <w:rPr>
          <w:rFonts w:asciiTheme="minorHAnsi" w:eastAsiaTheme="minorEastAsia" w:hAnsiTheme="minorHAnsi"/>
          <w:noProof/>
          <w:color w:val="auto"/>
          <w:kern w:val="2"/>
          <w:sz w:val="24"/>
          <w:szCs w:val="24"/>
          <w:lang w:eastAsia="nl-BE"/>
          <w14:ligatures w14:val="standardContextual"/>
        </w:rPr>
        <w:tab/>
      </w:r>
      <w:r>
        <w:rPr>
          <w:noProof/>
        </w:rPr>
        <w:t>Cartoons</w:t>
      </w:r>
      <w:r>
        <w:rPr>
          <w:noProof/>
        </w:rPr>
        <w:tab/>
      </w:r>
      <w:r>
        <w:rPr>
          <w:noProof/>
        </w:rPr>
        <w:fldChar w:fldCharType="begin"/>
      </w:r>
      <w:r>
        <w:rPr>
          <w:noProof/>
        </w:rPr>
        <w:instrText xml:space="preserve"> PAGEREF _Toc228200808 \h </w:instrText>
      </w:r>
      <w:r>
        <w:rPr>
          <w:noProof/>
        </w:rPr>
      </w:r>
      <w:r>
        <w:rPr>
          <w:noProof/>
        </w:rPr>
        <w:fldChar w:fldCharType="separate"/>
      </w:r>
      <w:r>
        <w:rPr>
          <w:noProof/>
        </w:rPr>
        <w:t>12</w:t>
      </w:r>
      <w:r>
        <w:rPr>
          <w:noProof/>
        </w:rPr>
        <w:fldChar w:fldCharType="end"/>
      </w:r>
    </w:p>
    <w:p w14:paraId="0F9782BD" w14:textId="77777777" w:rsidR="00EF0D11" w:rsidRDefault="00EF0D11">
      <w:pPr>
        <w:pStyle w:val="Inhopg1"/>
        <w:rPr>
          <w:rFonts w:asciiTheme="minorHAnsi" w:eastAsiaTheme="minorEastAsia" w:hAnsiTheme="minorHAnsi"/>
          <w:b w:val="0"/>
          <w:noProof/>
          <w:color w:val="auto"/>
          <w:kern w:val="2"/>
          <w:sz w:val="24"/>
          <w:szCs w:val="24"/>
          <w:lang w:eastAsia="nl-BE"/>
          <w14:ligatures w14:val="standardContextual"/>
        </w:rPr>
      </w:pPr>
      <w:r>
        <w:rPr>
          <w:noProof/>
        </w:rPr>
        <w:t>4</w:t>
      </w:r>
      <w:r>
        <w:rPr>
          <w:rFonts w:asciiTheme="minorHAnsi" w:eastAsiaTheme="minorEastAsia" w:hAnsiTheme="minorHAnsi"/>
          <w:b w:val="0"/>
          <w:noProof/>
          <w:color w:val="auto"/>
          <w:kern w:val="2"/>
          <w:sz w:val="24"/>
          <w:szCs w:val="24"/>
          <w:lang w:eastAsia="nl-BE"/>
          <w14:ligatures w14:val="standardContextual"/>
        </w:rPr>
        <w:tab/>
      </w:r>
      <w:r>
        <w:rPr>
          <w:noProof/>
        </w:rPr>
        <w:t>Muziek</w:t>
      </w:r>
      <w:r>
        <w:rPr>
          <w:noProof/>
        </w:rPr>
        <w:tab/>
      </w:r>
      <w:r>
        <w:rPr>
          <w:noProof/>
        </w:rPr>
        <w:fldChar w:fldCharType="begin"/>
      </w:r>
      <w:r>
        <w:rPr>
          <w:noProof/>
        </w:rPr>
        <w:instrText xml:space="preserve"> PAGEREF _Toc228200809 \h </w:instrText>
      </w:r>
      <w:r>
        <w:rPr>
          <w:noProof/>
        </w:rPr>
      </w:r>
      <w:r>
        <w:rPr>
          <w:noProof/>
        </w:rPr>
        <w:fldChar w:fldCharType="separate"/>
      </w:r>
      <w:r>
        <w:rPr>
          <w:noProof/>
        </w:rPr>
        <w:t>17</w:t>
      </w:r>
      <w:r>
        <w:rPr>
          <w:noProof/>
        </w:rPr>
        <w:fldChar w:fldCharType="end"/>
      </w:r>
    </w:p>
    <w:p w14:paraId="427F3A97" w14:textId="77777777" w:rsidR="00EF0D11" w:rsidRDefault="00EF0D11">
      <w:pPr>
        <w:pStyle w:val="Inhopg1"/>
        <w:rPr>
          <w:rFonts w:asciiTheme="minorHAnsi" w:eastAsiaTheme="minorEastAsia" w:hAnsiTheme="minorHAnsi"/>
          <w:b w:val="0"/>
          <w:noProof/>
          <w:color w:val="auto"/>
          <w:kern w:val="2"/>
          <w:sz w:val="24"/>
          <w:szCs w:val="24"/>
          <w:lang w:eastAsia="nl-BE"/>
          <w14:ligatures w14:val="standardContextual"/>
        </w:rPr>
      </w:pPr>
      <w:r>
        <w:rPr>
          <w:noProof/>
        </w:rPr>
        <w:t>5</w:t>
      </w:r>
      <w:r>
        <w:rPr>
          <w:rFonts w:asciiTheme="minorHAnsi" w:eastAsiaTheme="minorEastAsia" w:hAnsiTheme="minorHAnsi"/>
          <w:b w:val="0"/>
          <w:noProof/>
          <w:color w:val="auto"/>
          <w:kern w:val="2"/>
          <w:sz w:val="24"/>
          <w:szCs w:val="24"/>
          <w:lang w:eastAsia="nl-BE"/>
          <w14:ligatures w14:val="standardContextual"/>
        </w:rPr>
        <w:tab/>
      </w:r>
      <w:r>
        <w:rPr>
          <w:noProof/>
        </w:rPr>
        <w:t>Doe</w:t>
      </w:r>
      <w:r>
        <w:rPr>
          <w:noProof/>
        </w:rPr>
        <w:tab/>
      </w:r>
      <w:r>
        <w:rPr>
          <w:noProof/>
        </w:rPr>
        <w:fldChar w:fldCharType="begin"/>
      </w:r>
      <w:r>
        <w:rPr>
          <w:noProof/>
        </w:rPr>
        <w:instrText xml:space="preserve"> PAGEREF _Toc228200810 \h </w:instrText>
      </w:r>
      <w:r>
        <w:rPr>
          <w:noProof/>
        </w:rPr>
      </w:r>
      <w:r>
        <w:rPr>
          <w:noProof/>
        </w:rPr>
        <w:fldChar w:fldCharType="separate"/>
      </w:r>
      <w:r>
        <w:rPr>
          <w:noProof/>
        </w:rPr>
        <w:t>19</w:t>
      </w:r>
      <w:r>
        <w:rPr>
          <w:noProof/>
        </w:rPr>
        <w:fldChar w:fldCharType="end"/>
      </w:r>
    </w:p>
    <w:p w14:paraId="25F799F5" w14:textId="77777777" w:rsidR="00EF0D11" w:rsidRDefault="00EF0D11">
      <w:pPr>
        <w:pStyle w:val="Inhopg2"/>
        <w:rPr>
          <w:rFonts w:asciiTheme="minorHAnsi" w:eastAsiaTheme="minorEastAsia" w:hAnsiTheme="minorHAnsi"/>
          <w:noProof/>
          <w:color w:val="auto"/>
          <w:kern w:val="2"/>
          <w:sz w:val="24"/>
          <w:szCs w:val="24"/>
          <w:lang w:eastAsia="nl-BE"/>
          <w14:ligatures w14:val="standardContextual"/>
        </w:rPr>
      </w:pPr>
      <w:r>
        <w:rPr>
          <w:noProof/>
        </w:rPr>
        <w:t>5.1</w:t>
      </w:r>
      <w:r>
        <w:rPr>
          <w:rFonts w:asciiTheme="minorHAnsi" w:eastAsiaTheme="minorEastAsia" w:hAnsiTheme="minorHAnsi"/>
          <w:noProof/>
          <w:color w:val="auto"/>
          <w:kern w:val="2"/>
          <w:sz w:val="24"/>
          <w:szCs w:val="24"/>
          <w:lang w:eastAsia="nl-BE"/>
          <w14:ligatures w14:val="standardContextual"/>
        </w:rPr>
        <w:tab/>
      </w:r>
      <w:r>
        <w:rPr>
          <w:noProof/>
        </w:rPr>
        <w:t>Dixit</w:t>
      </w:r>
      <w:r>
        <w:rPr>
          <w:noProof/>
        </w:rPr>
        <w:tab/>
      </w:r>
      <w:r>
        <w:rPr>
          <w:noProof/>
        </w:rPr>
        <w:fldChar w:fldCharType="begin"/>
      </w:r>
      <w:r>
        <w:rPr>
          <w:noProof/>
        </w:rPr>
        <w:instrText xml:space="preserve"> PAGEREF _Toc228200811 \h </w:instrText>
      </w:r>
      <w:r>
        <w:rPr>
          <w:noProof/>
        </w:rPr>
      </w:r>
      <w:r>
        <w:rPr>
          <w:noProof/>
        </w:rPr>
        <w:fldChar w:fldCharType="separate"/>
      </w:r>
      <w:r>
        <w:rPr>
          <w:noProof/>
        </w:rPr>
        <w:t>19</w:t>
      </w:r>
      <w:r>
        <w:rPr>
          <w:noProof/>
        </w:rPr>
        <w:fldChar w:fldCharType="end"/>
      </w:r>
    </w:p>
    <w:p w14:paraId="26DA2372" w14:textId="77777777" w:rsidR="00EF0D11" w:rsidRDefault="00EF0D11">
      <w:pPr>
        <w:pStyle w:val="Inhopg2"/>
        <w:rPr>
          <w:rFonts w:asciiTheme="minorHAnsi" w:eastAsiaTheme="minorEastAsia" w:hAnsiTheme="minorHAnsi"/>
          <w:noProof/>
          <w:color w:val="auto"/>
          <w:kern w:val="2"/>
          <w:sz w:val="24"/>
          <w:szCs w:val="24"/>
          <w:lang w:eastAsia="nl-BE"/>
          <w14:ligatures w14:val="standardContextual"/>
        </w:rPr>
      </w:pPr>
      <w:r>
        <w:rPr>
          <w:noProof/>
        </w:rPr>
        <w:t>5.2</w:t>
      </w:r>
      <w:r>
        <w:rPr>
          <w:rFonts w:asciiTheme="minorHAnsi" w:eastAsiaTheme="minorEastAsia" w:hAnsiTheme="minorHAnsi"/>
          <w:noProof/>
          <w:color w:val="auto"/>
          <w:kern w:val="2"/>
          <w:sz w:val="24"/>
          <w:szCs w:val="24"/>
          <w:lang w:eastAsia="nl-BE"/>
          <w14:ligatures w14:val="standardContextual"/>
        </w:rPr>
        <w:tab/>
      </w:r>
      <w:r>
        <w:rPr>
          <w:noProof/>
        </w:rPr>
        <w:t>Klasenquête</w:t>
      </w:r>
      <w:r>
        <w:rPr>
          <w:noProof/>
        </w:rPr>
        <w:tab/>
      </w:r>
      <w:r>
        <w:rPr>
          <w:noProof/>
        </w:rPr>
        <w:fldChar w:fldCharType="begin"/>
      </w:r>
      <w:r>
        <w:rPr>
          <w:noProof/>
        </w:rPr>
        <w:instrText xml:space="preserve"> PAGEREF _Toc228200812 \h </w:instrText>
      </w:r>
      <w:r>
        <w:rPr>
          <w:noProof/>
        </w:rPr>
      </w:r>
      <w:r>
        <w:rPr>
          <w:noProof/>
        </w:rPr>
        <w:fldChar w:fldCharType="separate"/>
      </w:r>
      <w:r>
        <w:rPr>
          <w:noProof/>
        </w:rPr>
        <w:t>22</w:t>
      </w:r>
      <w:r>
        <w:rPr>
          <w:noProof/>
        </w:rPr>
        <w:fldChar w:fldCharType="end"/>
      </w:r>
    </w:p>
    <w:p w14:paraId="198EA548" w14:textId="77777777" w:rsidR="00EF0D11" w:rsidRDefault="00EF0D11">
      <w:pPr>
        <w:pStyle w:val="Inhopg2"/>
        <w:rPr>
          <w:rFonts w:asciiTheme="minorHAnsi" w:eastAsiaTheme="minorEastAsia" w:hAnsiTheme="minorHAnsi"/>
          <w:noProof/>
          <w:color w:val="auto"/>
          <w:kern w:val="2"/>
          <w:sz w:val="24"/>
          <w:szCs w:val="24"/>
          <w:lang w:eastAsia="nl-BE"/>
          <w14:ligatures w14:val="standardContextual"/>
        </w:rPr>
      </w:pPr>
      <w:r>
        <w:rPr>
          <w:noProof/>
        </w:rPr>
        <w:t>5.3</w:t>
      </w:r>
      <w:r>
        <w:rPr>
          <w:rFonts w:asciiTheme="minorHAnsi" w:eastAsiaTheme="minorEastAsia" w:hAnsiTheme="minorHAnsi"/>
          <w:noProof/>
          <w:color w:val="auto"/>
          <w:kern w:val="2"/>
          <w:sz w:val="24"/>
          <w:szCs w:val="24"/>
          <w:lang w:eastAsia="nl-BE"/>
          <w14:ligatures w14:val="standardContextual"/>
        </w:rPr>
        <w:tab/>
      </w:r>
      <w:r>
        <w:rPr>
          <w:noProof/>
        </w:rPr>
        <w:t>Dankkaartjes schrijven</w:t>
      </w:r>
      <w:r>
        <w:rPr>
          <w:noProof/>
        </w:rPr>
        <w:tab/>
      </w:r>
      <w:r>
        <w:rPr>
          <w:noProof/>
        </w:rPr>
        <w:fldChar w:fldCharType="begin"/>
      </w:r>
      <w:r>
        <w:rPr>
          <w:noProof/>
        </w:rPr>
        <w:instrText xml:space="preserve"> PAGEREF _Toc228200813 \h </w:instrText>
      </w:r>
      <w:r>
        <w:rPr>
          <w:noProof/>
        </w:rPr>
      </w:r>
      <w:r>
        <w:rPr>
          <w:noProof/>
        </w:rPr>
        <w:fldChar w:fldCharType="separate"/>
      </w:r>
      <w:r>
        <w:rPr>
          <w:noProof/>
        </w:rPr>
        <w:t>23</w:t>
      </w:r>
      <w:r>
        <w:rPr>
          <w:noProof/>
        </w:rPr>
        <w:fldChar w:fldCharType="end"/>
      </w:r>
    </w:p>
    <w:p w14:paraId="10677EF8" w14:textId="77777777" w:rsidR="00EF0D11" w:rsidRDefault="00EF0D11">
      <w:pPr>
        <w:pStyle w:val="Inhopg2"/>
        <w:rPr>
          <w:rFonts w:asciiTheme="minorHAnsi" w:eastAsiaTheme="minorEastAsia" w:hAnsiTheme="minorHAnsi"/>
          <w:noProof/>
          <w:color w:val="auto"/>
          <w:kern w:val="2"/>
          <w:sz w:val="24"/>
          <w:szCs w:val="24"/>
          <w:lang w:eastAsia="nl-BE"/>
          <w14:ligatures w14:val="standardContextual"/>
        </w:rPr>
      </w:pPr>
      <w:r>
        <w:rPr>
          <w:noProof/>
        </w:rPr>
        <w:t>5.4</w:t>
      </w:r>
      <w:r>
        <w:rPr>
          <w:rFonts w:asciiTheme="minorHAnsi" w:eastAsiaTheme="minorEastAsia" w:hAnsiTheme="minorHAnsi"/>
          <w:noProof/>
          <w:color w:val="auto"/>
          <w:kern w:val="2"/>
          <w:sz w:val="24"/>
          <w:szCs w:val="24"/>
          <w:lang w:eastAsia="nl-BE"/>
          <w14:ligatures w14:val="standardContextual"/>
        </w:rPr>
        <w:tab/>
      </w:r>
      <w:r>
        <w:rPr>
          <w:noProof/>
        </w:rPr>
        <w:t>Brief aan mezelf</w:t>
      </w:r>
      <w:r>
        <w:rPr>
          <w:noProof/>
        </w:rPr>
        <w:tab/>
      </w:r>
      <w:r>
        <w:rPr>
          <w:noProof/>
        </w:rPr>
        <w:fldChar w:fldCharType="begin"/>
      </w:r>
      <w:r>
        <w:rPr>
          <w:noProof/>
        </w:rPr>
        <w:instrText xml:space="preserve"> PAGEREF _Toc228200814 \h </w:instrText>
      </w:r>
      <w:r>
        <w:rPr>
          <w:noProof/>
        </w:rPr>
      </w:r>
      <w:r>
        <w:rPr>
          <w:noProof/>
        </w:rPr>
        <w:fldChar w:fldCharType="separate"/>
      </w:r>
      <w:r>
        <w:rPr>
          <w:noProof/>
        </w:rPr>
        <w:t>24</w:t>
      </w:r>
      <w:r>
        <w:rPr>
          <w:noProof/>
        </w:rPr>
        <w:fldChar w:fldCharType="end"/>
      </w:r>
    </w:p>
    <w:p w14:paraId="6D7EB254" w14:textId="77777777" w:rsidR="00EF0D11" w:rsidRDefault="00EF0D11">
      <w:pPr>
        <w:pStyle w:val="Inhopg2"/>
        <w:rPr>
          <w:rFonts w:asciiTheme="minorHAnsi" w:eastAsiaTheme="minorEastAsia" w:hAnsiTheme="minorHAnsi"/>
          <w:noProof/>
          <w:color w:val="auto"/>
          <w:kern w:val="2"/>
          <w:sz w:val="24"/>
          <w:szCs w:val="24"/>
          <w:lang w:eastAsia="nl-BE"/>
          <w14:ligatures w14:val="standardContextual"/>
        </w:rPr>
      </w:pPr>
      <w:r>
        <w:rPr>
          <w:noProof/>
        </w:rPr>
        <w:t>5.5</w:t>
      </w:r>
      <w:r>
        <w:rPr>
          <w:rFonts w:asciiTheme="minorHAnsi" w:eastAsiaTheme="minorEastAsia" w:hAnsiTheme="minorHAnsi"/>
          <w:noProof/>
          <w:color w:val="auto"/>
          <w:kern w:val="2"/>
          <w:sz w:val="24"/>
          <w:szCs w:val="24"/>
          <w:lang w:eastAsia="nl-BE"/>
          <w14:ligatures w14:val="standardContextual"/>
        </w:rPr>
        <w:tab/>
      </w:r>
      <w:r>
        <w:rPr>
          <w:noProof/>
        </w:rPr>
        <w:t>Origami-vogel – wensen en dromen</w:t>
      </w:r>
      <w:r>
        <w:rPr>
          <w:noProof/>
        </w:rPr>
        <w:tab/>
      </w:r>
      <w:r>
        <w:rPr>
          <w:noProof/>
        </w:rPr>
        <w:fldChar w:fldCharType="begin"/>
      </w:r>
      <w:r>
        <w:rPr>
          <w:noProof/>
        </w:rPr>
        <w:instrText xml:space="preserve"> PAGEREF _Toc228200815 \h </w:instrText>
      </w:r>
      <w:r>
        <w:rPr>
          <w:noProof/>
        </w:rPr>
      </w:r>
      <w:r>
        <w:rPr>
          <w:noProof/>
        </w:rPr>
        <w:fldChar w:fldCharType="separate"/>
      </w:r>
      <w:r>
        <w:rPr>
          <w:noProof/>
        </w:rPr>
        <w:t>25</w:t>
      </w:r>
      <w:r>
        <w:rPr>
          <w:noProof/>
        </w:rPr>
        <w:fldChar w:fldCharType="end"/>
      </w:r>
    </w:p>
    <w:p w14:paraId="308C303C" w14:textId="77777777" w:rsidR="007D5840" w:rsidRDefault="00A95E38" w:rsidP="00D32709">
      <w:r>
        <w:fldChar w:fldCharType="end"/>
      </w:r>
    </w:p>
    <w:p w14:paraId="0D23410C" w14:textId="77777777" w:rsidR="009D610A" w:rsidRDefault="007A1AAC" w:rsidP="007A1AAC">
      <w:pPr>
        <w:pStyle w:val="Kop1"/>
      </w:pPr>
      <w:bookmarkStart w:id="1" w:name="_Toc228200802"/>
      <w:r>
        <w:t>Inleiding</w:t>
      </w:r>
      <w:bookmarkEnd w:id="1"/>
    </w:p>
    <w:p w14:paraId="1C831545" w14:textId="77777777" w:rsidR="00EF0D11" w:rsidRPr="00EF0D11" w:rsidRDefault="00EF0D11" w:rsidP="00EF0D11">
      <w:pPr>
        <w:suppressAutoHyphens w:val="0"/>
        <w:spacing w:after="0" w:line="300" w:lineRule="atLeast"/>
        <w:rPr>
          <w:rFonts w:ascii="Segoe UI" w:eastAsia="Times New Roman" w:hAnsi="Segoe UI" w:cs="Segoe UI"/>
          <w:color w:val="auto"/>
          <w:sz w:val="21"/>
          <w:szCs w:val="21"/>
          <w:lang w:eastAsia="nl-BE"/>
        </w:rPr>
      </w:pPr>
      <w:r w:rsidRPr="00EF0D11">
        <w:rPr>
          <w:rFonts w:ascii="Segoe UI" w:eastAsia="Times New Roman" w:hAnsi="Segoe UI" w:cs="Segoe UI"/>
          <w:color w:val="auto"/>
          <w:sz w:val="21"/>
          <w:szCs w:val="21"/>
          <w:lang w:eastAsia="nl-BE"/>
        </w:rPr>
        <w:t>Deze inspiratiebundel wil scholen ondersteunen bij het betekenisvol afronden van het schooljaar. Ze biedt een gevarieerd aanbod aan teksten, beelden, muziek en werkvormen die ruimte maken voor terugblik, dankbaarheid en hoopvolle vooruitblik. De bundel nodigt uit om samen stil te staan bij wat was, wat groeide en wat mee mag op weg naar een volgende stap.</w:t>
      </w:r>
    </w:p>
    <w:p w14:paraId="6BD3BC79" w14:textId="77777777" w:rsidR="007A1AAC" w:rsidRPr="007A1AAC" w:rsidRDefault="007A1AAC" w:rsidP="007A1AAC"/>
    <w:p w14:paraId="34F267F1" w14:textId="77777777" w:rsidR="007A1AAC" w:rsidRDefault="007A1AAC">
      <w:pPr>
        <w:suppressAutoHyphens w:val="0"/>
        <w:rPr>
          <w:rFonts w:eastAsiaTheme="majorEastAsia" w:cstheme="majorBidi"/>
          <w:b/>
          <w:sz w:val="24"/>
          <w:szCs w:val="24"/>
        </w:rPr>
      </w:pPr>
      <w:bookmarkStart w:id="2" w:name="_Toc2167726"/>
      <w:bookmarkStart w:id="3" w:name="_Toc3365342"/>
      <w:r>
        <w:br w:type="page"/>
      </w:r>
    </w:p>
    <w:p w14:paraId="528A574D" w14:textId="77777777" w:rsidR="007A1AAC" w:rsidRDefault="007A1AAC" w:rsidP="007A1AAC">
      <w:pPr>
        <w:pStyle w:val="Kop1"/>
        <w:keepNext w:val="0"/>
        <w:keepLines w:val="0"/>
      </w:pPr>
      <w:bookmarkStart w:id="4" w:name="_Toc228200803"/>
      <w:bookmarkEnd w:id="2"/>
      <w:bookmarkEnd w:id="3"/>
      <w:r>
        <w:lastRenderedPageBreak/>
        <w:t>Tekst</w:t>
      </w:r>
      <w:bookmarkEnd w:id="4"/>
    </w:p>
    <w:p w14:paraId="2043FB24" w14:textId="77777777" w:rsidR="007A1AAC" w:rsidRDefault="007A1AAC" w:rsidP="007A1AAC">
      <w:r>
        <w:t>Voor in een gebedsviering, proclamatieviering, voor op de sociale mediakanalen/website van je school, voor op de voorpagina van smartschool…</w:t>
      </w:r>
    </w:p>
    <w:p w14:paraId="6B066992" w14:textId="77777777" w:rsidR="008A2765" w:rsidRDefault="007A1AAC" w:rsidP="008A2765">
      <w:pPr>
        <w:pStyle w:val="Kop2"/>
        <w:keepNext w:val="0"/>
        <w:keepLines w:val="0"/>
      </w:pPr>
      <w:bookmarkStart w:id="5" w:name="_Toc228200804"/>
      <w:r>
        <w:t>Trappenquotes</w:t>
      </w:r>
      <w:bookmarkEnd w:id="5"/>
      <w:r>
        <w:t xml:space="preserve"> </w:t>
      </w:r>
    </w:p>
    <w:p w14:paraId="700CE98B" w14:textId="77777777" w:rsidR="00D973E4" w:rsidRDefault="008D03AE" w:rsidP="00D973E4">
      <w:r>
        <w:t>Visueel voorbeeld van hoe dat eruit kan zien:</w:t>
      </w:r>
    </w:p>
    <w:p w14:paraId="3A685BBA" w14:textId="77777777" w:rsidR="008D03AE" w:rsidRDefault="00097057" w:rsidP="00097057">
      <w:pPr>
        <w:jc w:val="center"/>
      </w:pPr>
      <w:r>
        <w:rPr>
          <w:noProof/>
        </w:rPr>
        <w:drawing>
          <wp:inline distT="0" distB="0" distL="0" distR="0" wp14:anchorId="02EF2EFE" wp14:editId="617EB107">
            <wp:extent cx="4564168" cy="3228131"/>
            <wp:effectExtent l="0" t="0" r="8255" b="0"/>
            <wp:docPr id="6438930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6473" cy="3236834"/>
                    </a:xfrm>
                    <a:prstGeom prst="rect">
                      <a:avLst/>
                    </a:prstGeom>
                    <a:noFill/>
                    <a:ln>
                      <a:noFill/>
                    </a:ln>
                  </pic:spPr>
                </pic:pic>
              </a:graphicData>
            </a:graphic>
          </wp:inline>
        </w:drawing>
      </w:r>
    </w:p>
    <w:p w14:paraId="5093CD81" w14:textId="77777777" w:rsidR="008D03AE" w:rsidRPr="008D03AE" w:rsidRDefault="008C51DA" w:rsidP="008C51DA">
      <w:r>
        <w:t xml:space="preserve">Je kunt de trappenquotes </w:t>
      </w:r>
      <w:hyperlink r:id="rId13" w:history="1">
        <w:r w:rsidRPr="00EF0D11">
          <w:rPr>
            <w:rStyle w:val="Hyperlink"/>
          </w:rPr>
          <w:t>hier</w:t>
        </w:r>
      </w:hyperlink>
      <w:r>
        <w:t xml:space="preserve"> als pdf downloaden of je kan </w:t>
      </w:r>
      <w:hyperlink r:id="rId14" w:history="1">
        <w:r w:rsidR="008D03AE" w:rsidRPr="008D1EF4">
          <w:rPr>
            <w:rStyle w:val="Hyperlink"/>
          </w:rPr>
          <w:t>deze link</w:t>
        </w:r>
      </w:hyperlink>
      <w:r w:rsidR="008D03AE" w:rsidRPr="008D03AE">
        <w:t xml:space="preserve"> </w:t>
      </w:r>
      <w:r>
        <w:t xml:space="preserve">gebruiken </w:t>
      </w:r>
      <w:r w:rsidR="008D03AE" w:rsidRPr="008D03AE">
        <w:t xml:space="preserve">om een kopie van dit ontwerp te </w:t>
      </w:r>
      <w:r w:rsidR="008D1EF4">
        <w:t>openen in Canva</w:t>
      </w:r>
      <w:r w:rsidR="008D03AE" w:rsidRPr="008D03AE">
        <w:t>.</w:t>
      </w:r>
      <w:r>
        <w:t xml:space="preserve"> </w:t>
      </w:r>
      <w:r w:rsidR="008D03AE" w:rsidRPr="008D03AE">
        <w:t>Canva opent automatisch je eigen versie, waarin je alles kan aanpassen.</w:t>
      </w:r>
      <w:r>
        <w:t xml:space="preserve"> </w:t>
      </w:r>
      <w:r w:rsidR="008D03AE" w:rsidRPr="008D03AE">
        <w:t>Het oorspronkelijke bestand blijft veilig bewaard.</w:t>
      </w:r>
    </w:p>
    <w:p w14:paraId="513FAD06" w14:textId="77777777" w:rsidR="008D03AE" w:rsidRPr="00D973E4" w:rsidRDefault="008D1EF4" w:rsidP="008D1EF4">
      <w:pPr>
        <w:jc w:val="center"/>
      </w:pPr>
      <w:r w:rsidRPr="008D1EF4">
        <w:rPr>
          <w:noProof/>
        </w:rPr>
        <w:drawing>
          <wp:inline distT="0" distB="0" distL="0" distR="0" wp14:anchorId="2E81F7AA" wp14:editId="7558E26D">
            <wp:extent cx="4209135" cy="1990406"/>
            <wp:effectExtent l="19050" t="19050" r="20320" b="10160"/>
            <wp:docPr id="12052493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49391" name=""/>
                    <pic:cNvPicPr/>
                  </pic:nvPicPr>
                  <pic:blipFill>
                    <a:blip r:embed="rId15"/>
                    <a:stretch>
                      <a:fillRect/>
                    </a:stretch>
                  </pic:blipFill>
                  <pic:spPr>
                    <a:xfrm>
                      <a:off x="0" y="0"/>
                      <a:ext cx="4212834" cy="1992155"/>
                    </a:xfrm>
                    <a:prstGeom prst="rect">
                      <a:avLst/>
                    </a:prstGeom>
                    <a:ln>
                      <a:solidFill>
                        <a:schemeClr val="bg1">
                          <a:lumMod val="95000"/>
                        </a:schemeClr>
                      </a:solidFill>
                    </a:ln>
                  </pic:spPr>
                </pic:pic>
              </a:graphicData>
            </a:graphic>
          </wp:inline>
        </w:drawing>
      </w:r>
    </w:p>
    <w:p w14:paraId="12DD8CE2" w14:textId="77777777" w:rsidR="00BE7850" w:rsidRPr="000D4E6E" w:rsidRDefault="00BE7850" w:rsidP="00BE7850">
      <w:pPr>
        <w:pStyle w:val="Lijstalinea"/>
        <w:numPr>
          <w:ilvl w:val="0"/>
          <w:numId w:val="18"/>
        </w:numPr>
      </w:pPr>
      <w:r w:rsidRPr="000D4E6E">
        <w:t>Nog een paar treden… dan is het zomer.</w:t>
      </w:r>
    </w:p>
    <w:p w14:paraId="58727B70" w14:textId="77777777" w:rsidR="00BE7850" w:rsidRPr="000D4E6E" w:rsidRDefault="00BE7850" w:rsidP="00BE7850">
      <w:pPr>
        <w:pStyle w:val="Lijstalinea"/>
        <w:numPr>
          <w:ilvl w:val="0"/>
          <w:numId w:val="18"/>
        </w:numPr>
      </w:pPr>
      <w:r w:rsidRPr="000D4E6E">
        <w:t>Hou vol — de zon wacht bovenaan.</w:t>
      </w:r>
    </w:p>
    <w:p w14:paraId="3AF66083" w14:textId="77777777" w:rsidR="00BE7850" w:rsidRPr="000D4E6E" w:rsidRDefault="00BE7850" w:rsidP="00BE7850">
      <w:pPr>
        <w:pStyle w:val="Lijstalinea"/>
        <w:numPr>
          <w:ilvl w:val="0"/>
          <w:numId w:val="18"/>
        </w:numPr>
      </w:pPr>
      <w:r w:rsidRPr="000D4E6E">
        <w:t>Bijna vakantie. Blijf stappen.</w:t>
      </w:r>
    </w:p>
    <w:p w14:paraId="18E15FDA" w14:textId="77777777" w:rsidR="00BE7850" w:rsidRPr="000D4E6E" w:rsidRDefault="00BE7850" w:rsidP="00BE7850">
      <w:pPr>
        <w:pStyle w:val="Lijstalinea"/>
        <w:numPr>
          <w:ilvl w:val="0"/>
          <w:numId w:val="18"/>
        </w:numPr>
      </w:pPr>
      <w:r w:rsidRPr="000D4E6E">
        <w:t>Laatste klim. Daarna rust.</w:t>
      </w:r>
    </w:p>
    <w:p w14:paraId="1926F501" w14:textId="77777777" w:rsidR="00BE7850" w:rsidRPr="000D4E6E" w:rsidRDefault="00BE7850" w:rsidP="00BE7850">
      <w:pPr>
        <w:pStyle w:val="Lijstalinea"/>
        <w:numPr>
          <w:ilvl w:val="0"/>
          <w:numId w:val="18"/>
        </w:numPr>
      </w:pPr>
      <w:r w:rsidRPr="000D4E6E">
        <w:t>Je kunt meer dan je denkt.</w:t>
      </w:r>
    </w:p>
    <w:p w14:paraId="0691F3CB" w14:textId="77777777" w:rsidR="00BE7850" w:rsidRPr="000D4E6E" w:rsidRDefault="00BE7850" w:rsidP="00BE7850">
      <w:pPr>
        <w:pStyle w:val="Lijstalinea"/>
        <w:numPr>
          <w:ilvl w:val="0"/>
          <w:numId w:val="18"/>
        </w:numPr>
      </w:pPr>
      <w:r w:rsidRPr="000D4E6E">
        <w:t xml:space="preserve">Treedje voor treedje </w:t>
      </w:r>
      <w:r w:rsidR="000D4E6E">
        <w:t>richting de zomervakantie</w:t>
      </w:r>
      <w:r w:rsidRPr="000D4E6E">
        <w:t>.</w:t>
      </w:r>
    </w:p>
    <w:p w14:paraId="284270B7" w14:textId="77777777" w:rsidR="00BE7850" w:rsidRPr="000D4E6E" w:rsidRDefault="00BE7850" w:rsidP="00BE7850">
      <w:pPr>
        <w:pStyle w:val="Lijstalinea"/>
        <w:numPr>
          <w:ilvl w:val="0"/>
          <w:numId w:val="18"/>
        </w:numPr>
      </w:pPr>
      <w:r w:rsidRPr="000D4E6E">
        <w:t>Blijf ademen. Blijf gaan.</w:t>
      </w:r>
    </w:p>
    <w:p w14:paraId="17EAD847" w14:textId="77777777" w:rsidR="00BE7850" w:rsidRPr="000D4E6E" w:rsidRDefault="00BE7850" w:rsidP="00BE7850">
      <w:pPr>
        <w:pStyle w:val="Lijstalinea"/>
        <w:numPr>
          <w:ilvl w:val="0"/>
          <w:numId w:val="18"/>
        </w:numPr>
      </w:pPr>
      <w:r w:rsidRPr="000D4E6E">
        <w:t>Succes met je examens — je bent er bijna.</w:t>
      </w:r>
    </w:p>
    <w:p w14:paraId="2777CD53" w14:textId="77777777" w:rsidR="00BE7850" w:rsidRPr="000D4E6E" w:rsidRDefault="00BE7850" w:rsidP="00BE7850">
      <w:pPr>
        <w:pStyle w:val="Lijstalinea"/>
        <w:numPr>
          <w:ilvl w:val="0"/>
          <w:numId w:val="18"/>
        </w:numPr>
      </w:pPr>
      <w:r w:rsidRPr="000D4E6E">
        <w:lastRenderedPageBreak/>
        <w:t>Kijk omhoog, voet voor voet.</w:t>
      </w:r>
    </w:p>
    <w:p w14:paraId="3A0C9F1A" w14:textId="77777777" w:rsidR="00BE7850" w:rsidRPr="000D4E6E" w:rsidRDefault="00BE7850" w:rsidP="00BE7850">
      <w:pPr>
        <w:pStyle w:val="Lijstalinea"/>
        <w:numPr>
          <w:ilvl w:val="0"/>
          <w:numId w:val="18"/>
        </w:numPr>
      </w:pPr>
      <w:r w:rsidRPr="000D4E6E">
        <w:t xml:space="preserve">Kleine stappen </w:t>
      </w:r>
      <w:r w:rsidRPr="000D4E6E">
        <w:rPr>
          <w:rFonts w:ascii="Arial" w:hAnsi="Arial" w:cs="Arial"/>
        </w:rPr>
        <w:t>→</w:t>
      </w:r>
      <w:r w:rsidRPr="000D4E6E">
        <w:t xml:space="preserve"> grote resultaten.</w:t>
      </w:r>
    </w:p>
    <w:p w14:paraId="114079E5" w14:textId="77777777" w:rsidR="00BE7850" w:rsidRPr="000D4E6E" w:rsidRDefault="00BE7850" w:rsidP="00BE7850">
      <w:pPr>
        <w:pStyle w:val="Lijstalinea"/>
        <w:numPr>
          <w:ilvl w:val="0"/>
          <w:numId w:val="18"/>
        </w:numPr>
      </w:pPr>
      <w:r w:rsidRPr="000D4E6E">
        <w:t>Je stapt anders naar huis dan je vertrok.</w:t>
      </w:r>
    </w:p>
    <w:p w14:paraId="71910AAC" w14:textId="77777777" w:rsidR="00BE7850" w:rsidRPr="000D4E6E" w:rsidRDefault="00BE7850" w:rsidP="00BE7850">
      <w:pPr>
        <w:pStyle w:val="Lijstalinea"/>
        <w:numPr>
          <w:ilvl w:val="0"/>
          <w:numId w:val="18"/>
        </w:numPr>
      </w:pPr>
      <w:r w:rsidRPr="000D4E6E">
        <w:t>Groeien gaat stap voor stap.</w:t>
      </w:r>
    </w:p>
    <w:p w14:paraId="6453696F" w14:textId="77777777" w:rsidR="00BE7850" w:rsidRPr="000D4E6E" w:rsidRDefault="00BE7850" w:rsidP="00BE7850">
      <w:pPr>
        <w:pStyle w:val="Lijstalinea"/>
        <w:numPr>
          <w:ilvl w:val="0"/>
          <w:numId w:val="18"/>
        </w:numPr>
      </w:pPr>
      <w:r w:rsidRPr="000D4E6E">
        <w:t>Neem mee wat goed was.</w:t>
      </w:r>
    </w:p>
    <w:p w14:paraId="6F00B863" w14:textId="77777777" w:rsidR="00BE7850" w:rsidRPr="000D4E6E" w:rsidRDefault="00BE7850" w:rsidP="00BE7850">
      <w:pPr>
        <w:pStyle w:val="Lijstalinea"/>
        <w:numPr>
          <w:ilvl w:val="0"/>
          <w:numId w:val="18"/>
        </w:numPr>
      </w:pPr>
      <w:r w:rsidRPr="000D4E6E">
        <w:t>Jij bent veranderd — en dat mag.</w:t>
      </w:r>
    </w:p>
    <w:p w14:paraId="09AEB1D8" w14:textId="77777777" w:rsidR="00BE7850" w:rsidRPr="000D4E6E" w:rsidRDefault="00BE7850" w:rsidP="00BE7850">
      <w:pPr>
        <w:pStyle w:val="Lijstalinea"/>
        <w:numPr>
          <w:ilvl w:val="0"/>
          <w:numId w:val="18"/>
        </w:numPr>
      </w:pPr>
      <w:r w:rsidRPr="000D4E6E">
        <w:t>Elke trede draagt een stukje van jouw jaar.</w:t>
      </w:r>
    </w:p>
    <w:p w14:paraId="0DE952F6" w14:textId="77777777" w:rsidR="00BE7850" w:rsidRPr="000D4E6E" w:rsidRDefault="00BE7850" w:rsidP="00BE7850">
      <w:pPr>
        <w:pStyle w:val="Lijstalinea"/>
        <w:numPr>
          <w:ilvl w:val="0"/>
          <w:numId w:val="18"/>
        </w:numPr>
      </w:pPr>
      <w:r w:rsidRPr="000D4E6E">
        <w:t>Je rugzak is lichter. Of jij bent sterker.</w:t>
      </w:r>
    </w:p>
    <w:p w14:paraId="4B205047" w14:textId="77777777" w:rsidR="00BE7850" w:rsidRPr="000D4E6E" w:rsidRDefault="00BE7850" w:rsidP="00BE7850">
      <w:pPr>
        <w:pStyle w:val="Lijstalinea"/>
        <w:numPr>
          <w:ilvl w:val="0"/>
          <w:numId w:val="18"/>
        </w:numPr>
      </w:pPr>
      <w:r w:rsidRPr="000D4E6E">
        <w:t>Kijk even terug — je staat hoger dan je denkt.</w:t>
      </w:r>
    </w:p>
    <w:p w14:paraId="31B49460" w14:textId="77777777" w:rsidR="00BE7850" w:rsidRPr="000D4E6E" w:rsidRDefault="00BE7850" w:rsidP="00BE7850">
      <w:pPr>
        <w:pStyle w:val="Lijstalinea"/>
        <w:numPr>
          <w:ilvl w:val="0"/>
          <w:numId w:val="18"/>
        </w:numPr>
      </w:pPr>
      <w:r w:rsidRPr="000D4E6E">
        <w:t>Een heel jaar stappen. Goed gedaan.</w:t>
      </w:r>
    </w:p>
    <w:p w14:paraId="77AD05E2" w14:textId="77777777" w:rsidR="00BE7850" w:rsidRPr="000D4E6E" w:rsidRDefault="00BE7850" w:rsidP="00BE7850">
      <w:pPr>
        <w:pStyle w:val="Lijstalinea"/>
        <w:numPr>
          <w:ilvl w:val="0"/>
          <w:numId w:val="18"/>
        </w:numPr>
      </w:pPr>
      <w:r w:rsidRPr="000D4E6E">
        <w:t>Wat je hebt geleerd, draag je mee.</w:t>
      </w:r>
    </w:p>
    <w:p w14:paraId="43C7953B" w14:textId="77777777" w:rsidR="00BE7850" w:rsidRPr="000D4E6E" w:rsidRDefault="00BE7850" w:rsidP="00BE7850">
      <w:pPr>
        <w:pStyle w:val="Lijstalinea"/>
        <w:numPr>
          <w:ilvl w:val="0"/>
          <w:numId w:val="18"/>
        </w:numPr>
      </w:pPr>
      <w:r w:rsidRPr="000D4E6E">
        <w:t>Je groeit verder — ook in de zomer.</w:t>
      </w:r>
    </w:p>
    <w:p w14:paraId="5AB4C216" w14:textId="77777777" w:rsidR="00BE7850" w:rsidRPr="000D4E6E" w:rsidRDefault="00BE7850" w:rsidP="00BE7850">
      <w:pPr>
        <w:pStyle w:val="Lijstalinea"/>
        <w:numPr>
          <w:ilvl w:val="0"/>
          <w:numId w:val="18"/>
        </w:numPr>
      </w:pPr>
      <w:r w:rsidRPr="000D4E6E">
        <w:t>Wat komt, vind je stap voor stap.</w:t>
      </w:r>
    </w:p>
    <w:p w14:paraId="6386B509" w14:textId="77777777" w:rsidR="00BE7850" w:rsidRPr="000D4E6E" w:rsidRDefault="00BE7850" w:rsidP="00BE7850">
      <w:pPr>
        <w:pStyle w:val="Lijstalinea"/>
        <w:numPr>
          <w:ilvl w:val="0"/>
          <w:numId w:val="18"/>
        </w:numPr>
      </w:pPr>
      <w:r w:rsidRPr="000D4E6E">
        <w:t>Zesdes: dit zijn jullie laatste treden.</w:t>
      </w:r>
    </w:p>
    <w:p w14:paraId="41DBFB74" w14:textId="77777777" w:rsidR="00BE7850" w:rsidRPr="000D4E6E" w:rsidRDefault="00BE7850" w:rsidP="00BE7850">
      <w:pPr>
        <w:pStyle w:val="Lijstalinea"/>
        <w:numPr>
          <w:ilvl w:val="0"/>
          <w:numId w:val="18"/>
        </w:numPr>
      </w:pPr>
      <w:r w:rsidRPr="000D4E6E">
        <w:t>Bijna klaar voor jullie volgende hoofdstuk.</w:t>
      </w:r>
    </w:p>
    <w:p w14:paraId="2F4A5B2C" w14:textId="77777777" w:rsidR="00BE7850" w:rsidRPr="000D4E6E" w:rsidRDefault="00BE7850" w:rsidP="00BE7850">
      <w:pPr>
        <w:pStyle w:val="Lijstalinea"/>
        <w:numPr>
          <w:ilvl w:val="0"/>
          <w:numId w:val="18"/>
        </w:numPr>
      </w:pPr>
      <w:r w:rsidRPr="000D4E6E">
        <w:t>Proficiat — hoger klimmen hoort erbij.</w:t>
      </w:r>
    </w:p>
    <w:p w14:paraId="52986C24" w14:textId="77777777" w:rsidR="00BE7850" w:rsidRPr="000D4E6E" w:rsidRDefault="00BE7850" w:rsidP="00BE7850">
      <w:pPr>
        <w:pStyle w:val="Lijstalinea"/>
        <w:numPr>
          <w:ilvl w:val="0"/>
          <w:numId w:val="18"/>
        </w:numPr>
      </w:pPr>
      <w:r w:rsidRPr="000D4E6E">
        <w:t>Laatste trap</w:t>
      </w:r>
      <w:r w:rsidR="00D973E4">
        <w:t xml:space="preserve"> van jullie middelbare schoolcarrière</w:t>
      </w:r>
      <w:r w:rsidRPr="000D4E6E">
        <w:t>. Grote stap.</w:t>
      </w:r>
    </w:p>
    <w:p w14:paraId="3C799405" w14:textId="77777777" w:rsidR="00BE7850" w:rsidRPr="000D4E6E" w:rsidRDefault="00BE7850" w:rsidP="00BE7850">
      <w:pPr>
        <w:pStyle w:val="Lijstalinea"/>
        <w:numPr>
          <w:ilvl w:val="0"/>
          <w:numId w:val="18"/>
        </w:numPr>
      </w:pPr>
      <w:r w:rsidRPr="000D4E6E">
        <w:t xml:space="preserve">Niet denken aan de afstand — maar aan de weg die je al </w:t>
      </w:r>
      <w:r w:rsidR="00D973E4">
        <w:t>aflegde</w:t>
      </w:r>
      <w:r w:rsidRPr="000D4E6E">
        <w:t>.</w:t>
      </w:r>
    </w:p>
    <w:p w14:paraId="1F304FB9" w14:textId="77777777" w:rsidR="00A95E38" w:rsidRDefault="00BE7850" w:rsidP="00A95E38">
      <w:pPr>
        <w:pStyle w:val="Lijstalinea"/>
        <w:numPr>
          <w:ilvl w:val="0"/>
          <w:numId w:val="18"/>
        </w:numPr>
      </w:pPr>
      <w:r w:rsidRPr="000D4E6E">
        <w:t>Soms is omhoog gaan ook even vertragen</w:t>
      </w:r>
      <w:r w:rsidR="008C51DA">
        <w:t>.</w:t>
      </w:r>
    </w:p>
    <w:p w14:paraId="1B6F1FC3" w14:textId="77777777" w:rsidR="007A1AAC" w:rsidRDefault="007A1AAC" w:rsidP="007A1AAC">
      <w:pPr>
        <w:pStyle w:val="Kop2"/>
        <w:keepNext w:val="0"/>
        <w:keepLines w:val="0"/>
      </w:pPr>
      <w:bookmarkStart w:id="6" w:name="_Toc228200805"/>
      <w:r>
        <w:t>Gebeden en gedichten</w:t>
      </w:r>
      <w:bookmarkEnd w:id="6"/>
    </w:p>
    <w:p w14:paraId="11222E1F" w14:textId="77777777" w:rsidR="007A1AAC" w:rsidRPr="0079505A" w:rsidRDefault="007A1AAC" w:rsidP="007A1AAC">
      <w:pPr>
        <w:spacing w:after="160" w:line="259" w:lineRule="auto"/>
      </w:pPr>
      <w:r w:rsidRPr="0079505A">
        <w:t>De schooldeuren zwaaien open.</w:t>
      </w:r>
      <w:r w:rsidRPr="0079505A">
        <w:br/>
        <w:t>Leerkrachten en leerlingen stappen naar buiten —</w:t>
      </w:r>
      <w:r w:rsidRPr="0079505A">
        <w:br/>
        <w:t>niet met zwaaiende vlaggen, maar met open blikken.</w:t>
      </w:r>
      <w:r w:rsidRPr="0079505A">
        <w:br/>
        <w:t>samen, op weg.</w:t>
      </w:r>
    </w:p>
    <w:p w14:paraId="67500A2A" w14:textId="77777777" w:rsidR="007A1AAC" w:rsidRPr="0079505A" w:rsidRDefault="007A1AAC" w:rsidP="007A1AAC">
      <w:pPr>
        <w:spacing w:after="160" w:line="259" w:lineRule="auto"/>
      </w:pPr>
      <w:r w:rsidRPr="0079505A">
        <w:t>De rugzakken zijn licht,</w:t>
      </w:r>
      <w:r w:rsidRPr="0079505A">
        <w:br/>
        <w:t>de gesprekken zacht,</w:t>
      </w:r>
      <w:r w:rsidRPr="0079505A">
        <w:br/>
        <w:t>de horizon wijd.</w:t>
      </w:r>
    </w:p>
    <w:p w14:paraId="04A2E23A" w14:textId="77777777" w:rsidR="007A1AAC" w:rsidRPr="0079505A" w:rsidRDefault="007A1AAC" w:rsidP="007A1AAC">
      <w:pPr>
        <w:spacing w:after="160" w:line="259" w:lineRule="auto"/>
      </w:pPr>
      <w:r w:rsidRPr="0079505A">
        <w:t>Ze weten: wat ze geleerd hebben,</w:t>
      </w:r>
      <w:r w:rsidRPr="0079505A">
        <w:br/>
        <w:t>wat ze gedeeld hebben,</w:t>
      </w:r>
      <w:r w:rsidRPr="0079505A">
        <w:br/>
        <w:t xml:space="preserve">wat hen gevormd heeft </w:t>
      </w:r>
      <w:r w:rsidRPr="0079505A">
        <w:br/>
        <w:t>dat dragen ze mee,</w:t>
      </w:r>
      <w:r w:rsidRPr="0079505A">
        <w:br/>
        <w:t>zonder dat het zwaar hoeft te zijn.</w:t>
      </w:r>
    </w:p>
    <w:p w14:paraId="77CD6CEF" w14:textId="77777777" w:rsidR="007A1AAC" w:rsidRDefault="007A1AAC" w:rsidP="007A1AAC">
      <w:pPr>
        <w:spacing w:after="160" w:line="259" w:lineRule="auto"/>
      </w:pPr>
      <w:r w:rsidRPr="0079505A">
        <w:t>Ze trekken de wereld in,</w:t>
      </w:r>
      <w:r w:rsidRPr="0079505A">
        <w:br/>
        <w:t>niet als groepjes die uit elkaar vallen,</w:t>
      </w:r>
      <w:r w:rsidRPr="0079505A">
        <w:br/>
        <w:t>maar als mensen die verbonden blijven</w:t>
      </w:r>
      <w:r w:rsidRPr="0079505A">
        <w:br/>
        <w:t>door vertrouwen, herinnering, en richting.</w:t>
      </w:r>
    </w:p>
    <w:p w14:paraId="1ED910ED" w14:textId="77777777" w:rsidR="007A1AAC" w:rsidRDefault="007A1AAC" w:rsidP="007A1AAC">
      <w:r>
        <w:t xml:space="preserve">Uit: </w:t>
      </w:r>
      <w:hyperlink r:id="rId16" w:history="1">
        <w:r w:rsidRPr="007A1AAC">
          <w:rPr>
            <w:rStyle w:val="Hyperlink"/>
          </w:rPr>
          <w:t>het juninummer van Leeftocht</w:t>
        </w:r>
      </w:hyperlink>
      <w:r>
        <w:t>, 2026</w:t>
      </w:r>
    </w:p>
    <w:p w14:paraId="086B1092" w14:textId="77777777" w:rsidR="007A1AAC" w:rsidRDefault="007A1AAC" w:rsidP="007A1AAC"/>
    <w:p w14:paraId="0E67548F" w14:textId="77777777" w:rsidR="00827690" w:rsidRDefault="00827690" w:rsidP="007A1AAC"/>
    <w:p w14:paraId="2D23A92C" w14:textId="77777777" w:rsidR="007A1AAC" w:rsidRPr="00CA5A30" w:rsidRDefault="007A1AAC" w:rsidP="007A1AAC">
      <w:pPr>
        <w:spacing w:after="160" w:line="259" w:lineRule="auto"/>
      </w:pPr>
      <w:r w:rsidRPr="00CA5A30">
        <w:t>Laat alles wat je draagt even los.</w:t>
      </w:r>
      <w:r w:rsidRPr="00CA5A30">
        <w:br/>
        <w:t>Alsof je aan de rand van een open wereld staat, zonder bagage, zonder haast.</w:t>
      </w:r>
    </w:p>
    <w:p w14:paraId="4C1DD1CE" w14:textId="77777777" w:rsidR="007A1AAC" w:rsidRPr="00CA5A30" w:rsidRDefault="007A1AAC" w:rsidP="007A1AAC">
      <w:pPr>
        <w:spacing w:after="160" w:line="259" w:lineRule="auto"/>
      </w:pPr>
      <w:r w:rsidRPr="00CA5A30">
        <w:t>Voel hoe de stilte ruimer wordt dan je gedachten.</w:t>
      </w:r>
      <w:r w:rsidRPr="00CA5A30">
        <w:br/>
        <w:t>Je hoeft niets vast te houden.</w:t>
      </w:r>
      <w:r w:rsidRPr="00CA5A30">
        <w:br/>
        <w:t>Je hoeft niets vooruit te duwen.</w:t>
      </w:r>
    </w:p>
    <w:p w14:paraId="2F0696FE" w14:textId="77777777" w:rsidR="007A1AAC" w:rsidRPr="00CA5A30" w:rsidRDefault="007A1AAC" w:rsidP="007A1AAC">
      <w:pPr>
        <w:spacing w:after="160" w:line="259" w:lineRule="auto"/>
      </w:pPr>
      <w:r w:rsidRPr="00CA5A30">
        <w:lastRenderedPageBreak/>
        <w:t>Er is alleen deze stap,</w:t>
      </w:r>
      <w:r w:rsidRPr="00CA5A30">
        <w:br/>
        <w:t>licht, eenvoudig, gedragen.</w:t>
      </w:r>
      <w:r w:rsidRPr="00CA5A30">
        <w:br/>
      </w:r>
      <w:r w:rsidRPr="00CA5A30">
        <w:rPr>
          <w:i/>
          <w:iCs/>
        </w:rPr>
        <w:t>Hij zal je voet niet laten wankelen.</w:t>
      </w:r>
    </w:p>
    <w:p w14:paraId="2ADB48DE" w14:textId="77777777" w:rsidR="007A1AAC" w:rsidRPr="00CA5A30" w:rsidRDefault="007A1AAC" w:rsidP="007A1AAC">
      <w:pPr>
        <w:spacing w:after="160" w:line="259" w:lineRule="auto"/>
      </w:pPr>
      <w:r w:rsidRPr="00CA5A30">
        <w:t>Blijf een moment in dat vertrouwen.</w:t>
      </w:r>
      <w:r w:rsidRPr="00CA5A30">
        <w:br/>
        <w:t>De weg opent zich vanzelf.</w:t>
      </w:r>
    </w:p>
    <w:p w14:paraId="39874823" w14:textId="77777777" w:rsidR="007A1AAC" w:rsidRDefault="007A1AAC" w:rsidP="007A1AAC">
      <w:r>
        <w:t xml:space="preserve">Uit: </w:t>
      </w:r>
      <w:hyperlink r:id="rId17" w:history="1">
        <w:r w:rsidRPr="007A1AAC">
          <w:rPr>
            <w:rStyle w:val="Hyperlink"/>
          </w:rPr>
          <w:t>het juninummer van Leeftocht</w:t>
        </w:r>
      </w:hyperlink>
      <w:r>
        <w:t>, 2026</w:t>
      </w:r>
    </w:p>
    <w:p w14:paraId="15E7383D" w14:textId="77777777" w:rsidR="00827690" w:rsidRDefault="00827690" w:rsidP="007A1AAC"/>
    <w:p w14:paraId="6265479C" w14:textId="77777777" w:rsidR="00827690" w:rsidRDefault="00827690" w:rsidP="007A1AAC"/>
    <w:p w14:paraId="62792880" w14:textId="77777777" w:rsidR="007A1AAC" w:rsidRDefault="007A1AAC" w:rsidP="007A1AAC">
      <w:pPr>
        <w:rPr>
          <w:lang w:val="nl-NL"/>
        </w:rPr>
      </w:pPr>
      <w:r>
        <w:rPr>
          <w:lang w:val="nl-NL"/>
        </w:rPr>
        <w:t>Zoek regenbogen</w:t>
      </w:r>
    </w:p>
    <w:p w14:paraId="5D13A7DD" w14:textId="77777777" w:rsidR="007A1AAC" w:rsidRDefault="007A1AAC" w:rsidP="007A1AAC">
      <w:pPr>
        <w:rPr>
          <w:lang w:val="nl-NL"/>
        </w:rPr>
      </w:pPr>
      <w:r>
        <w:rPr>
          <w:lang w:val="nl-NL"/>
        </w:rPr>
        <w:t xml:space="preserve">Sluit je ogen </w:t>
      </w:r>
      <w:r>
        <w:rPr>
          <w:lang w:val="nl-NL"/>
        </w:rPr>
        <w:br/>
        <w:t>in deze sombere dagen.</w:t>
      </w:r>
      <w:r>
        <w:rPr>
          <w:lang w:val="nl-NL"/>
        </w:rPr>
        <w:br/>
        <w:t xml:space="preserve">Kijk diep in je hart, </w:t>
      </w:r>
      <w:r>
        <w:rPr>
          <w:lang w:val="nl-NL"/>
        </w:rPr>
        <w:br/>
        <w:t xml:space="preserve">voorbij alle duisternis </w:t>
      </w:r>
      <w:r>
        <w:rPr>
          <w:lang w:val="nl-NL"/>
        </w:rPr>
        <w:br/>
        <w:t>en zoek naar regenbogen.</w:t>
      </w:r>
    </w:p>
    <w:p w14:paraId="561BC2AB" w14:textId="77777777" w:rsidR="007A1AAC" w:rsidRDefault="007A1AAC" w:rsidP="007A1AAC">
      <w:pPr>
        <w:rPr>
          <w:lang w:val="nl-NL"/>
        </w:rPr>
      </w:pPr>
      <w:r>
        <w:rPr>
          <w:lang w:val="nl-NL"/>
        </w:rPr>
        <w:t xml:space="preserve">Bogen vol kleuren </w:t>
      </w:r>
      <w:r>
        <w:rPr>
          <w:lang w:val="nl-NL"/>
        </w:rPr>
        <w:br/>
        <w:t>die ons verbinden met God</w:t>
      </w:r>
      <w:r>
        <w:rPr>
          <w:lang w:val="nl-NL"/>
        </w:rPr>
        <w:br/>
        <w:t>die ons aanmoedigt</w:t>
      </w:r>
      <w:r>
        <w:rPr>
          <w:lang w:val="nl-NL"/>
        </w:rPr>
        <w:br/>
        <w:t>om samen te schilderen</w:t>
      </w:r>
      <w:r>
        <w:rPr>
          <w:lang w:val="nl-NL"/>
        </w:rPr>
        <w:br/>
        <w:t>aan een betere wereld.</w:t>
      </w:r>
    </w:p>
    <w:p w14:paraId="0207FDDB" w14:textId="77777777" w:rsidR="007A1AAC" w:rsidRDefault="007A1AAC" w:rsidP="007A1AAC">
      <w:pPr>
        <w:rPr>
          <w:lang w:val="nl-NL"/>
        </w:rPr>
      </w:pPr>
      <w:r>
        <w:rPr>
          <w:lang w:val="nl-NL"/>
        </w:rPr>
        <w:t>Open je ogen</w:t>
      </w:r>
      <w:r>
        <w:rPr>
          <w:lang w:val="nl-NL"/>
        </w:rPr>
        <w:br/>
        <w:t>zie je die handen vol hoop,</w:t>
      </w:r>
      <w:r>
        <w:rPr>
          <w:lang w:val="nl-NL"/>
        </w:rPr>
        <w:br/>
        <w:t>op zoek naar mensen</w:t>
      </w:r>
      <w:r>
        <w:rPr>
          <w:lang w:val="nl-NL"/>
        </w:rPr>
        <w:br/>
        <w:t>op zoek naar jou, om samen</w:t>
      </w:r>
      <w:r>
        <w:rPr>
          <w:lang w:val="nl-NL"/>
        </w:rPr>
        <w:br/>
        <w:t>de wereld warm te kleuren?</w:t>
      </w:r>
    </w:p>
    <w:p w14:paraId="07A264F9" w14:textId="77777777" w:rsidR="007A1AAC" w:rsidRDefault="007A1AAC" w:rsidP="007A1AAC">
      <w:r>
        <w:rPr>
          <w:lang w:val="nl-NL"/>
        </w:rPr>
        <w:t xml:space="preserve">Uit de dichtbundel ‘Als de stilte spreekt’ Jürgen Soetens p. 22, in </w:t>
      </w:r>
      <w:hyperlink r:id="rId18" w:history="1">
        <w:r w:rsidRPr="007A1AAC">
          <w:rPr>
            <w:rStyle w:val="Hyperlink"/>
          </w:rPr>
          <w:t>het juninummer van Leeftocht</w:t>
        </w:r>
      </w:hyperlink>
      <w:r>
        <w:t>, 2026</w:t>
      </w:r>
    </w:p>
    <w:p w14:paraId="7C085097" w14:textId="77777777" w:rsidR="00827690" w:rsidRDefault="00827690" w:rsidP="007A1AAC"/>
    <w:p w14:paraId="6608A129" w14:textId="77777777" w:rsidR="00827690" w:rsidRDefault="00827690" w:rsidP="007A1AAC"/>
    <w:p w14:paraId="741B9D99" w14:textId="77777777" w:rsidR="00827690" w:rsidRPr="00827690" w:rsidRDefault="00827690" w:rsidP="00827690">
      <w:r w:rsidRPr="00827690">
        <w:t>Aan het einde van een route</w:t>
      </w:r>
      <w:r w:rsidRPr="00827690">
        <w:br/>
        <w:t>wordt stilte soms groter</w:t>
      </w:r>
      <w:r w:rsidRPr="00827690">
        <w:br/>
        <w:t>en merk je ineens</w:t>
      </w:r>
      <w:r w:rsidRPr="00827690">
        <w:br/>
        <w:t>hoe je boekentas lichter voelt —</w:t>
      </w:r>
      <w:r w:rsidRPr="00827690">
        <w:br/>
        <w:t>of jij steviger staat.</w:t>
      </w:r>
    </w:p>
    <w:p w14:paraId="6279F283" w14:textId="77777777" w:rsidR="00827690" w:rsidRPr="00827690" w:rsidRDefault="00827690" w:rsidP="00827690">
      <w:r w:rsidRPr="00827690">
        <w:t>De dagen achter je</w:t>
      </w:r>
      <w:r w:rsidRPr="00827690">
        <w:br/>
        <w:t>ruisen als bladzijden</w:t>
      </w:r>
      <w:r w:rsidRPr="00827690">
        <w:br/>
        <w:t>die je niet vergeet,</w:t>
      </w:r>
      <w:r w:rsidRPr="00827690">
        <w:br/>
        <w:t>maar ook niet hoeft vast te knijpen.</w:t>
      </w:r>
      <w:r w:rsidRPr="00827690">
        <w:br/>
        <w:t>Wat goed was, blijft</w:t>
      </w:r>
      <w:r w:rsidRPr="00827690">
        <w:br/>
        <w:t>zoals een zachte hand</w:t>
      </w:r>
      <w:r w:rsidRPr="00827690">
        <w:br/>
        <w:t>net buiten je zicht.</w:t>
      </w:r>
    </w:p>
    <w:p w14:paraId="7B597636" w14:textId="77777777" w:rsidR="00827690" w:rsidRPr="00827690" w:rsidRDefault="00827690" w:rsidP="00827690">
      <w:r w:rsidRPr="00827690">
        <w:lastRenderedPageBreak/>
        <w:t>Nog even stappen misschien,</w:t>
      </w:r>
      <w:r w:rsidRPr="00827690">
        <w:br/>
        <w:t>nog een bocht</w:t>
      </w:r>
      <w:r w:rsidRPr="00827690">
        <w:br/>
        <w:t>die spanning in je buik legt.</w:t>
      </w:r>
      <w:r w:rsidRPr="00827690">
        <w:br/>
        <w:t>Maar het licht loopt met je mee,</w:t>
      </w:r>
      <w:r w:rsidRPr="00827690">
        <w:br/>
        <w:t>een paar passen vooruit,</w:t>
      </w:r>
      <w:r w:rsidRPr="00827690">
        <w:br/>
        <w:t>alsof het al weet</w:t>
      </w:r>
      <w:r w:rsidRPr="00827690">
        <w:br/>
        <w:t>waar jij mag landen.</w:t>
      </w:r>
    </w:p>
    <w:p w14:paraId="3218E1AA" w14:textId="77777777" w:rsidR="00827690" w:rsidRPr="00827690" w:rsidRDefault="00827690" w:rsidP="00827690">
      <w:r w:rsidRPr="00827690">
        <w:t>En straks kom je thuis,</w:t>
      </w:r>
      <w:r w:rsidRPr="00827690">
        <w:br/>
        <w:t>niet hetzelfde als eerst,</w:t>
      </w:r>
      <w:r w:rsidRPr="00827690">
        <w:br/>
        <w:t>maar ook niet helemaal anders —</w:t>
      </w:r>
      <w:r w:rsidRPr="00827690">
        <w:br/>
        <w:t>gewoon jij,</w:t>
      </w:r>
      <w:r w:rsidRPr="00827690">
        <w:br/>
        <w:t>met nieuwe ruimte in je hoofd</w:t>
      </w:r>
      <w:r w:rsidRPr="00827690">
        <w:br/>
        <w:t>en een zomer die naar je wuift.</w:t>
      </w:r>
    </w:p>
    <w:p w14:paraId="7F960DE5" w14:textId="77777777" w:rsidR="00827690" w:rsidRPr="00827690" w:rsidRDefault="00827690" w:rsidP="00827690">
      <w:r w:rsidRPr="00827690">
        <w:t>We hebben een stukje weg gedeeld.</w:t>
      </w:r>
      <w:r w:rsidRPr="00827690">
        <w:br/>
        <w:t>Nu mag je loslaten,</w:t>
      </w:r>
      <w:r w:rsidRPr="00827690">
        <w:br/>
        <w:t>rusten, groeien.</w:t>
      </w:r>
    </w:p>
    <w:p w14:paraId="3AA013E9" w14:textId="77777777" w:rsidR="00827690" w:rsidRPr="00827690" w:rsidRDefault="00827690" w:rsidP="00827690">
      <w:r w:rsidRPr="00827690">
        <w:t>De route stopt niet,</w:t>
      </w:r>
      <w:r w:rsidRPr="00827690">
        <w:br/>
        <w:t>ze buigt gewoon af.</w:t>
      </w:r>
      <w:r w:rsidRPr="00827690">
        <w:br/>
        <w:t>En jij</w:t>
      </w:r>
      <w:r w:rsidRPr="00827690">
        <w:br/>
        <w:t>buigt mee.</w:t>
      </w:r>
    </w:p>
    <w:p w14:paraId="2A28A617" w14:textId="77777777" w:rsidR="007A1AAC" w:rsidRDefault="007A1AAC" w:rsidP="007A1AAC"/>
    <w:p w14:paraId="74788F07" w14:textId="77777777" w:rsidR="00827690" w:rsidRDefault="00827690" w:rsidP="007A1AAC"/>
    <w:p w14:paraId="5013F51B" w14:textId="77777777" w:rsidR="00827690" w:rsidRPr="00827690" w:rsidRDefault="00827690" w:rsidP="00827690">
      <w:r w:rsidRPr="00827690">
        <w:t>Er komt een moment</w:t>
      </w:r>
      <w:r w:rsidRPr="00827690">
        <w:br/>
        <w:t>aan het einde van een schooljaar</w:t>
      </w:r>
      <w:r w:rsidRPr="00827690">
        <w:br/>
        <w:t>waar de weg even stilvalt,</w:t>
      </w:r>
      <w:r w:rsidRPr="00827690">
        <w:br/>
        <w:t>alsof hij vraagt:</w:t>
      </w:r>
      <w:r w:rsidRPr="00827690">
        <w:br/>
        <w:t>“En jij? Hoe ver ben jij gekomen?”</w:t>
      </w:r>
    </w:p>
    <w:p w14:paraId="28AEE680" w14:textId="77777777" w:rsidR="00827690" w:rsidRPr="00827690" w:rsidRDefault="00827690" w:rsidP="00827690">
      <w:r w:rsidRPr="00827690">
        <w:t>Je kijkt achterom</w:t>
      </w:r>
      <w:r w:rsidRPr="00827690">
        <w:br/>
        <w:t>en ziet geen perfecte lijnen,</w:t>
      </w:r>
      <w:r w:rsidRPr="00827690">
        <w:br/>
        <w:t>wel stappen die echt waren.</w:t>
      </w:r>
      <w:r w:rsidRPr="00827690">
        <w:br/>
        <w:t>Sommige zwaar,</w:t>
      </w:r>
      <w:r w:rsidRPr="00827690">
        <w:br/>
        <w:t>sommige verrassend licht.</w:t>
      </w:r>
      <w:r w:rsidRPr="00827690">
        <w:br/>
        <w:t>En ergens daartussen</w:t>
      </w:r>
      <w:r w:rsidRPr="00827690">
        <w:br/>
        <w:t>ben jij veranderd</w:t>
      </w:r>
      <w:r w:rsidRPr="00827690">
        <w:br/>
        <w:t>zonder dat je het merkte.</w:t>
      </w:r>
    </w:p>
    <w:p w14:paraId="58CD803C" w14:textId="77777777" w:rsidR="00827690" w:rsidRPr="00827690" w:rsidRDefault="00827690" w:rsidP="00827690">
      <w:r w:rsidRPr="00827690">
        <w:t xml:space="preserve">Misschien liggen er nog </w:t>
      </w:r>
      <w:r>
        <w:t>examens</w:t>
      </w:r>
      <w:r w:rsidRPr="00827690">
        <w:br/>
        <w:t>als losse stenen op de route,</w:t>
      </w:r>
      <w:r w:rsidRPr="00827690">
        <w:br/>
        <w:t>maar je hoeft er niet alleen overheen.</w:t>
      </w:r>
      <w:r w:rsidRPr="00827690">
        <w:br/>
        <w:t>Er is een zachte richting,</w:t>
      </w:r>
      <w:r w:rsidRPr="00827690">
        <w:br/>
        <w:t>een licht dat net genoeg schijnt</w:t>
      </w:r>
      <w:r w:rsidRPr="00827690">
        <w:br/>
        <w:t>om te blijven geloven</w:t>
      </w:r>
      <w:r w:rsidRPr="00827690">
        <w:br/>
        <w:t>dat vooruit ook echt vooruit is.</w:t>
      </w:r>
    </w:p>
    <w:p w14:paraId="5EBD5F6D" w14:textId="77777777" w:rsidR="00827690" w:rsidRPr="00827690" w:rsidRDefault="00827690" w:rsidP="00827690">
      <w:r w:rsidRPr="00827690">
        <w:lastRenderedPageBreak/>
        <w:t>En straks, wanneer je thuiskomt,</w:t>
      </w:r>
      <w:r w:rsidRPr="00827690">
        <w:br/>
        <w:t>anders dan toen je vertrok,</w:t>
      </w:r>
      <w:r w:rsidRPr="00827690">
        <w:br/>
        <w:t>mag je loslaten wat te strak zat,</w:t>
      </w:r>
      <w:r w:rsidRPr="00827690">
        <w:br/>
        <w:t>bewaren wat je sterker maakte,</w:t>
      </w:r>
      <w:r w:rsidRPr="00827690">
        <w:br/>
        <w:t>en ademen alsof je dat opnieuw leert.</w:t>
      </w:r>
    </w:p>
    <w:p w14:paraId="2202CC70" w14:textId="77777777" w:rsidR="00827690" w:rsidRPr="00827690" w:rsidRDefault="00827690" w:rsidP="00827690">
      <w:r w:rsidRPr="00827690">
        <w:t>Sommige dingen</w:t>
      </w:r>
      <w:r w:rsidRPr="00827690">
        <w:br/>
        <w:t>die je hebt meegekregen</w:t>
      </w:r>
      <w:r w:rsidRPr="00827690">
        <w:br/>
        <w:t>gaan met je mee —</w:t>
      </w:r>
      <w:r w:rsidRPr="00827690">
        <w:br/>
        <w:t>onzichtbaar soms,</w:t>
      </w:r>
      <w:r w:rsidRPr="00827690">
        <w:br/>
        <w:t>zoals een hand op je rug</w:t>
      </w:r>
      <w:r w:rsidRPr="00827690">
        <w:br/>
        <w:t>die je niet duwt,</w:t>
      </w:r>
      <w:r w:rsidRPr="00827690">
        <w:br/>
        <w:t>maar wel behoedt</w:t>
      </w:r>
      <w:r w:rsidRPr="00827690">
        <w:br/>
        <w:t>dat je valt.</w:t>
      </w:r>
    </w:p>
    <w:p w14:paraId="6069B77B" w14:textId="77777777" w:rsidR="00827690" w:rsidRPr="00827690" w:rsidRDefault="00827690" w:rsidP="00827690">
      <w:r w:rsidRPr="00827690">
        <w:t>De zomer roept al,</w:t>
      </w:r>
      <w:r w:rsidRPr="00827690">
        <w:br/>
        <w:t>niet luid,</w:t>
      </w:r>
      <w:r w:rsidRPr="00827690">
        <w:br/>
        <w:t>maar uitnodigend.</w:t>
      </w:r>
      <w:r w:rsidRPr="00827690">
        <w:br/>
        <w:t>En jij staat op een kruispunt</w:t>
      </w:r>
      <w:r w:rsidRPr="00827690">
        <w:br/>
        <w:t>waar elke richting mogelijk is.</w:t>
      </w:r>
    </w:p>
    <w:p w14:paraId="52B0DEDF" w14:textId="77777777" w:rsidR="000D4E6E" w:rsidRDefault="00827690" w:rsidP="00827690">
      <w:r w:rsidRPr="00827690">
        <w:t>Het einde van de route</w:t>
      </w:r>
      <w:r w:rsidRPr="00827690">
        <w:br/>
        <w:t>is geen punt.</w:t>
      </w:r>
      <w:r w:rsidRPr="00827690">
        <w:br/>
        <w:t>Het is een komma.</w:t>
      </w:r>
      <w:r w:rsidRPr="00827690">
        <w:br/>
        <w:t>En jij</w:t>
      </w:r>
      <w:r w:rsidRPr="00827690">
        <w:br/>
        <w:t>bepaalt het vervolg.</w:t>
      </w:r>
    </w:p>
    <w:p w14:paraId="6662EE25" w14:textId="77777777" w:rsidR="000D4E6E" w:rsidRPr="00A4206A" w:rsidRDefault="000D4E6E" w:rsidP="000D4E6E">
      <w:pPr>
        <w:rPr>
          <w:lang w:val="nl-NL"/>
        </w:rPr>
      </w:pPr>
      <w:r w:rsidRPr="00A4206A">
        <w:t>Goede God,</w:t>
      </w:r>
      <w:r w:rsidRPr="00A4206A">
        <w:rPr>
          <w:lang w:val="nl-NL"/>
        </w:rPr>
        <w:t> </w:t>
      </w:r>
    </w:p>
    <w:p w14:paraId="7C56F92C" w14:textId="77777777" w:rsidR="000D4E6E" w:rsidRPr="00A4206A" w:rsidRDefault="000D4E6E" w:rsidP="000D4E6E">
      <w:pPr>
        <w:rPr>
          <w:lang w:val="nl-NL"/>
        </w:rPr>
      </w:pPr>
      <w:r w:rsidRPr="00A4206A">
        <w:t>Dank je voor onze tijd hier op school. </w:t>
      </w:r>
      <w:r w:rsidRPr="00A4206A">
        <w:rPr>
          <w:lang w:val="nl-NL"/>
        </w:rPr>
        <w:t> </w:t>
      </w:r>
      <w:r w:rsidRPr="00A4206A">
        <w:rPr>
          <w:lang w:val="nl-NL"/>
        </w:rPr>
        <w:br/>
      </w:r>
      <w:r w:rsidRPr="00A4206A">
        <w:t>Voor wat we geleerd hebben,</w:t>
      </w:r>
      <w:r w:rsidRPr="00A4206A">
        <w:rPr>
          <w:lang w:val="nl-NL"/>
        </w:rPr>
        <w:t> </w:t>
      </w:r>
      <w:r w:rsidRPr="00A4206A">
        <w:rPr>
          <w:lang w:val="nl-NL"/>
        </w:rPr>
        <w:br/>
      </w:r>
      <w:r w:rsidRPr="00A4206A">
        <w:t>voor de mensen die we ontmoet hebben,</w:t>
      </w:r>
      <w:r w:rsidRPr="00A4206A">
        <w:rPr>
          <w:lang w:val="nl-NL"/>
        </w:rPr>
        <w:t> </w:t>
      </w:r>
      <w:r w:rsidRPr="00A4206A">
        <w:rPr>
          <w:lang w:val="nl-NL"/>
        </w:rPr>
        <w:br/>
      </w:r>
      <w:r w:rsidRPr="00A4206A">
        <w:t>voor momenten van vreugde en groei.</w:t>
      </w:r>
      <w:r w:rsidRPr="00A4206A">
        <w:rPr>
          <w:lang w:val="nl-NL"/>
        </w:rPr>
        <w:t> </w:t>
      </w:r>
    </w:p>
    <w:p w14:paraId="2FA2173A" w14:textId="77777777" w:rsidR="000D4E6E" w:rsidRPr="00A4206A" w:rsidRDefault="000D4E6E" w:rsidP="000D4E6E">
      <w:pPr>
        <w:rPr>
          <w:lang w:val="nl-NL"/>
        </w:rPr>
      </w:pPr>
      <w:r w:rsidRPr="00A4206A">
        <w:t>Geef ons moed</w:t>
      </w:r>
      <w:r w:rsidRPr="00A4206A">
        <w:rPr>
          <w:lang w:val="nl-NL"/>
        </w:rPr>
        <w:t> </w:t>
      </w:r>
      <w:r w:rsidRPr="00A4206A">
        <w:rPr>
          <w:lang w:val="nl-NL"/>
        </w:rPr>
        <w:br/>
      </w:r>
      <w:r w:rsidRPr="00A4206A">
        <w:t>wanneer we nieuwe stappen zetten.</w:t>
      </w:r>
      <w:r w:rsidRPr="00A4206A">
        <w:rPr>
          <w:lang w:val="nl-NL"/>
        </w:rPr>
        <w:t> </w:t>
      </w:r>
    </w:p>
    <w:p w14:paraId="7861EADA" w14:textId="77777777" w:rsidR="000D4E6E" w:rsidRPr="00A4206A" w:rsidRDefault="000D4E6E" w:rsidP="000D4E6E">
      <w:pPr>
        <w:rPr>
          <w:lang w:val="nl-NL"/>
        </w:rPr>
      </w:pPr>
      <w:r w:rsidRPr="00A4206A">
        <w:t>Help ons om licht te zijn voor anderen,</w:t>
      </w:r>
      <w:r w:rsidRPr="00A4206A">
        <w:rPr>
          <w:lang w:val="nl-NL"/>
        </w:rPr>
        <w:t> </w:t>
      </w:r>
      <w:r w:rsidRPr="00A4206A">
        <w:rPr>
          <w:lang w:val="nl-NL"/>
        </w:rPr>
        <w:br/>
      </w:r>
      <w:r w:rsidRPr="00A4206A">
        <w:t>waar we ook gaan. </w:t>
      </w:r>
      <w:r w:rsidRPr="00A4206A">
        <w:rPr>
          <w:lang w:val="nl-NL"/>
        </w:rPr>
        <w:t> </w:t>
      </w:r>
    </w:p>
    <w:p w14:paraId="5F7BA4C7" w14:textId="77777777" w:rsidR="000D4E6E" w:rsidRPr="00A4206A" w:rsidRDefault="000D4E6E" w:rsidP="000D4E6E">
      <w:pPr>
        <w:rPr>
          <w:lang w:val="nl-NL"/>
        </w:rPr>
      </w:pPr>
      <w:r w:rsidRPr="00A4206A">
        <w:t>Laat ons een stukje van dit ‘thuis’</w:t>
      </w:r>
      <w:r w:rsidRPr="00A4206A">
        <w:rPr>
          <w:lang w:val="nl-NL"/>
        </w:rPr>
        <w:t> </w:t>
      </w:r>
      <w:r w:rsidRPr="00A4206A">
        <w:rPr>
          <w:lang w:val="nl-NL"/>
        </w:rPr>
        <w:br/>
      </w:r>
      <w:r w:rsidRPr="00A4206A">
        <w:t>meenemen de wereld in. </w:t>
      </w:r>
      <w:r w:rsidRPr="00A4206A">
        <w:rPr>
          <w:lang w:val="nl-NL"/>
        </w:rPr>
        <w:t> </w:t>
      </w:r>
      <w:r w:rsidRPr="00A4206A">
        <w:rPr>
          <w:lang w:val="nl-NL"/>
        </w:rPr>
        <w:br/>
      </w:r>
      <w:r w:rsidRPr="00A4206A">
        <w:t>Amen. </w:t>
      </w:r>
      <w:r w:rsidRPr="00A4206A">
        <w:rPr>
          <w:lang w:val="nl-NL"/>
        </w:rPr>
        <w:t> </w:t>
      </w:r>
    </w:p>
    <w:p w14:paraId="256D629A" w14:textId="77777777" w:rsidR="000D4E6E" w:rsidRDefault="000D4E6E" w:rsidP="000D4E6E">
      <w:pPr>
        <w:rPr>
          <w:lang w:val="nl-NL"/>
        </w:rPr>
      </w:pPr>
    </w:p>
    <w:p w14:paraId="706C6E88" w14:textId="77777777" w:rsidR="000D4E6E" w:rsidRPr="00A4206A" w:rsidRDefault="000D4E6E" w:rsidP="000D4E6E">
      <w:pPr>
        <w:rPr>
          <w:lang w:val="nl-NL"/>
        </w:rPr>
      </w:pPr>
    </w:p>
    <w:p w14:paraId="0AD94747" w14:textId="77777777" w:rsidR="000D4E6E" w:rsidRPr="00A4206A" w:rsidRDefault="000D4E6E" w:rsidP="000D4E6E">
      <w:pPr>
        <w:rPr>
          <w:lang w:val="nl-NL"/>
        </w:rPr>
      </w:pPr>
      <w:r w:rsidRPr="00A4206A">
        <w:t>Goede God, Bron van alle leven, </w:t>
      </w:r>
      <w:r w:rsidRPr="00A4206A">
        <w:rPr>
          <w:lang w:val="nl-NL"/>
        </w:rPr>
        <w:t> </w:t>
      </w:r>
      <w:r w:rsidRPr="00A4206A">
        <w:rPr>
          <w:lang w:val="nl-NL"/>
        </w:rPr>
        <w:br/>
      </w:r>
      <w:r w:rsidRPr="00A4206A">
        <w:t>Vandaag staan deze jonge mensen op de drempel van een nieuw avontuur.</w:t>
      </w:r>
      <w:r w:rsidRPr="00A4206A">
        <w:rPr>
          <w:lang w:val="nl-NL"/>
        </w:rPr>
        <w:t> </w:t>
      </w:r>
      <w:r w:rsidRPr="00A4206A">
        <w:rPr>
          <w:lang w:val="nl-NL"/>
        </w:rPr>
        <w:br/>
      </w:r>
      <w:r w:rsidRPr="00A4206A">
        <w:t>Zij vliegen uit, elk in een eigen richting, maar gedragen door hetzelfde vertrouwen.</w:t>
      </w:r>
      <w:r w:rsidRPr="00A4206A">
        <w:rPr>
          <w:lang w:val="nl-NL"/>
        </w:rPr>
        <w:t> </w:t>
      </w:r>
    </w:p>
    <w:p w14:paraId="4C90299C" w14:textId="77777777" w:rsidR="000D4E6E" w:rsidRPr="00A4206A" w:rsidRDefault="000D4E6E" w:rsidP="000D4E6E">
      <w:pPr>
        <w:rPr>
          <w:lang w:val="nl-NL"/>
        </w:rPr>
      </w:pPr>
      <w:r w:rsidRPr="00A4206A">
        <w:lastRenderedPageBreak/>
        <w:t>Wij danken U voor de jaren van samen-leven op deze school, </w:t>
      </w:r>
      <w:r w:rsidRPr="00A4206A">
        <w:rPr>
          <w:lang w:val="nl-NL"/>
        </w:rPr>
        <w:t> </w:t>
      </w:r>
      <w:r w:rsidRPr="00A4206A">
        <w:rPr>
          <w:lang w:val="nl-NL"/>
        </w:rPr>
        <w:br/>
      </w:r>
      <w:r w:rsidRPr="00A4206A">
        <w:t>voor de vriendschappen die hier groeiden en de talenten die aan het licht kwamen. </w:t>
      </w:r>
      <w:r w:rsidRPr="00A4206A">
        <w:rPr>
          <w:lang w:val="nl-NL"/>
        </w:rPr>
        <w:t> </w:t>
      </w:r>
      <w:r w:rsidRPr="00A4206A">
        <w:rPr>
          <w:lang w:val="nl-NL"/>
        </w:rPr>
        <w:br/>
      </w:r>
      <w:r w:rsidRPr="00A4206A">
        <w:t>Schenk hen de moed om overal ter wereld een ‘thuis’ te bouwen, </w:t>
      </w:r>
      <w:r w:rsidRPr="00A4206A">
        <w:rPr>
          <w:lang w:val="nl-NL"/>
        </w:rPr>
        <w:t> </w:t>
      </w:r>
      <w:r w:rsidRPr="00A4206A">
        <w:rPr>
          <w:lang w:val="nl-NL"/>
        </w:rPr>
        <w:br/>
      </w:r>
      <w:r w:rsidRPr="00A4206A">
        <w:t>niet door muren op te trekken, maar door harten te openen. </w:t>
      </w:r>
      <w:r w:rsidRPr="00A4206A">
        <w:rPr>
          <w:lang w:val="nl-NL"/>
        </w:rPr>
        <w:t> </w:t>
      </w:r>
      <w:r w:rsidRPr="00A4206A">
        <w:rPr>
          <w:lang w:val="nl-NL"/>
        </w:rPr>
        <w:br/>
        <w:t> </w:t>
      </w:r>
      <w:r w:rsidRPr="00A4206A">
        <w:rPr>
          <w:lang w:val="nl-NL"/>
        </w:rPr>
        <w:br/>
      </w:r>
      <w:r w:rsidRPr="00A4206A">
        <w:t>Mogen zij bakens van licht zijn in de samenleving, </w:t>
      </w:r>
      <w:r w:rsidRPr="00A4206A">
        <w:rPr>
          <w:lang w:val="nl-NL"/>
        </w:rPr>
        <w:t> </w:t>
      </w:r>
      <w:r w:rsidRPr="00A4206A">
        <w:rPr>
          <w:lang w:val="nl-NL"/>
        </w:rPr>
        <w:br/>
      </w:r>
      <w:r w:rsidRPr="00A4206A">
        <w:t>en de weg van verbondenheid blijven bewandelen,</w:t>
      </w:r>
      <w:r w:rsidRPr="00A4206A">
        <w:rPr>
          <w:lang w:val="nl-NL"/>
        </w:rPr>
        <w:t> </w:t>
      </w:r>
      <w:r w:rsidRPr="00A4206A">
        <w:rPr>
          <w:lang w:val="nl-NL"/>
        </w:rPr>
        <w:br/>
      </w:r>
      <w:r w:rsidRPr="00A4206A">
        <w:t>vandaag, morgen en alle dagen die komen. </w:t>
      </w:r>
      <w:r w:rsidRPr="00A4206A">
        <w:rPr>
          <w:lang w:val="nl-NL"/>
        </w:rPr>
        <w:t> </w:t>
      </w:r>
      <w:r w:rsidRPr="00A4206A">
        <w:rPr>
          <w:lang w:val="nl-NL"/>
        </w:rPr>
        <w:br/>
      </w:r>
      <w:r w:rsidRPr="00A4206A">
        <w:t>Amen. </w:t>
      </w:r>
      <w:r w:rsidRPr="00A4206A">
        <w:rPr>
          <w:lang w:val="nl-NL"/>
        </w:rPr>
        <w:t> </w:t>
      </w:r>
    </w:p>
    <w:p w14:paraId="51993610" w14:textId="77777777" w:rsidR="000D4E6E" w:rsidRDefault="000D4E6E">
      <w:pPr>
        <w:suppressAutoHyphens w:val="0"/>
      </w:pPr>
      <w:r>
        <w:br w:type="page"/>
      </w:r>
    </w:p>
    <w:p w14:paraId="7DBBEF55" w14:textId="77777777" w:rsidR="00637F13" w:rsidRDefault="007A1AAC" w:rsidP="007A1AAC">
      <w:pPr>
        <w:pStyle w:val="Kop1"/>
        <w:keepNext w:val="0"/>
        <w:keepLines w:val="0"/>
        <w:ind w:left="992" w:hanging="992"/>
      </w:pPr>
      <w:bookmarkStart w:id="7" w:name="_Toc421446353"/>
      <w:bookmarkStart w:id="8" w:name="_Toc228200806"/>
      <w:bookmarkEnd w:id="7"/>
      <w:r>
        <w:lastRenderedPageBreak/>
        <w:t>Beeld</w:t>
      </w:r>
      <w:bookmarkEnd w:id="8"/>
    </w:p>
    <w:p w14:paraId="2DD982D2" w14:textId="77777777" w:rsidR="0029267B" w:rsidRDefault="00BE7850" w:rsidP="0029267B">
      <w:pPr>
        <w:pStyle w:val="Kop2"/>
      </w:pPr>
      <w:bookmarkStart w:id="9" w:name="_Toc228200807"/>
      <w:r>
        <w:t>Kunst</w:t>
      </w:r>
      <w:bookmarkEnd w:id="9"/>
      <w:r>
        <w:t xml:space="preserve"> </w:t>
      </w:r>
    </w:p>
    <w:p w14:paraId="0C7C7E58" w14:textId="77777777" w:rsidR="00EF1A0B" w:rsidRDefault="00EF1A0B" w:rsidP="00A95E38">
      <w:pPr>
        <w:jc w:val="center"/>
      </w:pPr>
      <w:r>
        <w:rPr>
          <w:noProof/>
        </w:rPr>
        <w:drawing>
          <wp:inline distT="0" distB="0" distL="0" distR="0" wp14:anchorId="18081F47" wp14:editId="376C023A">
            <wp:extent cx="3960000" cy="2996603"/>
            <wp:effectExtent l="0" t="0" r="2540" b="0"/>
            <wp:docPr id="961167679"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996603"/>
                    </a:xfrm>
                    <a:prstGeom prst="rect">
                      <a:avLst/>
                    </a:prstGeom>
                    <a:noFill/>
                    <a:ln>
                      <a:noFill/>
                    </a:ln>
                  </pic:spPr>
                </pic:pic>
              </a:graphicData>
            </a:graphic>
          </wp:inline>
        </w:drawing>
      </w:r>
    </w:p>
    <w:p w14:paraId="1F07B775" w14:textId="77777777" w:rsidR="00EF1A0B" w:rsidRDefault="00EF1A0B" w:rsidP="00EF1A0B">
      <w:pPr>
        <w:rPr>
          <w:lang w:eastAsia="nl-BE"/>
        </w:rPr>
      </w:pPr>
      <w:r w:rsidRPr="00EF1A0B">
        <w:rPr>
          <w:lang w:eastAsia="nl-BE"/>
        </w:rPr>
        <w:t xml:space="preserve">Guido Stoop, </w:t>
      </w:r>
      <w:r w:rsidRPr="00EF1A0B">
        <w:rPr>
          <w:i/>
          <w:iCs/>
          <w:lang w:eastAsia="nl-BE"/>
        </w:rPr>
        <w:t>Leeftocht</w:t>
      </w:r>
      <w:r w:rsidRPr="00EF1A0B">
        <w:rPr>
          <w:lang w:eastAsia="nl-BE"/>
        </w:rPr>
        <w:t>, juninummer</w:t>
      </w:r>
      <w:r w:rsidR="008B5636">
        <w:rPr>
          <w:lang w:eastAsia="nl-BE"/>
        </w:rPr>
        <w:t xml:space="preserve">, </w:t>
      </w:r>
      <w:hyperlink r:id="rId20" w:history="1">
        <w:r w:rsidR="008B5636" w:rsidRPr="0073130C">
          <w:rPr>
            <w:rStyle w:val="Hyperlink"/>
            <w:lang w:eastAsia="nl-BE"/>
          </w:rPr>
          <w:t>https://pro.katholiekonderwijs.vlaanderen/leeftocht/ontdek-alle-nummers</w:t>
        </w:r>
      </w:hyperlink>
      <w:r w:rsidR="008B5636">
        <w:rPr>
          <w:lang w:eastAsia="nl-BE"/>
        </w:rPr>
        <w:t>.</w:t>
      </w:r>
    </w:p>
    <w:p w14:paraId="0615D3E8" w14:textId="77777777" w:rsidR="00E1512E" w:rsidRPr="00E1512E" w:rsidRDefault="00E1512E" w:rsidP="00E1512E">
      <w:pPr>
        <w:rPr>
          <w:lang w:eastAsia="nl-BE"/>
        </w:rPr>
      </w:pPr>
      <w:r w:rsidRPr="00E1512E">
        <w:rPr>
          <w:lang w:eastAsia="nl-BE"/>
        </w:rPr>
        <w:t>In dit beeld zien we veel kleur, water en licht: het doet denken aan een maan- of zonnerivier bij zonsondergang. Centraal bovenaan staat een zon waar kleine figuren, bijna als pelgrims, naartoe wandelen. De illustratie roept een gevoel van onderweg zijn op. Dat past mooi bij het einde van het schooljaar: een gezamenlijke tocht ligt achter ons, en iedereen beweegt verder richting een nieuw begin.</w:t>
      </w:r>
    </w:p>
    <w:p w14:paraId="0E6F1AF0" w14:textId="77777777" w:rsidR="008B5636" w:rsidRDefault="008B5636" w:rsidP="00A95E38">
      <w:pPr>
        <w:jc w:val="center"/>
        <w:rPr>
          <w:lang w:eastAsia="nl-BE"/>
        </w:rPr>
      </w:pPr>
      <w:r>
        <w:rPr>
          <w:noProof/>
        </w:rPr>
        <w:drawing>
          <wp:inline distT="0" distB="0" distL="0" distR="0" wp14:anchorId="311445EA" wp14:editId="4A303B9E">
            <wp:extent cx="3960000" cy="1897482"/>
            <wp:effectExtent l="0" t="0" r="2540" b="7620"/>
            <wp:docPr id="1931305834" name="Afbeelding 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defin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1897482"/>
                    </a:xfrm>
                    <a:prstGeom prst="rect">
                      <a:avLst/>
                    </a:prstGeom>
                    <a:noFill/>
                    <a:ln>
                      <a:noFill/>
                    </a:ln>
                  </pic:spPr>
                </pic:pic>
              </a:graphicData>
            </a:graphic>
          </wp:inline>
        </w:drawing>
      </w:r>
    </w:p>
    <w:p w14:paraId="576930BE" w14:textId="77777777" w:rsidR="00A95E38" w:rsidRDefault="00A95E38" w:rsidP="00A95E38">
      <w:pPr>
        <w:rPr>
          <w:lang w:eastAsia="nl-BE"/>
        </w:rPr>
      </w:pPr>
      <w:r w:rsidRPr="00A95E38">
        <w:rPr>
          <w:lang w:eastAsia="nl-BE"/>
        </w:rPr>
        <w:t xml:space="preserve">Vincent van Gogh, </w:t>
      </w:r>
      <w:r w:rsidRPr="00A95E38">
        <w:rPr>
          <w:i/>
          <w:iCs/>
          <w:lang w:eastAsia="nl-BE"/>
        </w:rPr>
        <w:t>Wheatfield with Crows</w:t>
      </w:r>
      <w:r w:rsidRPr="00A95E38">
        <w:rPr>
          <w:lang w:eastAsia="nl-BE"/>
        </w:rPr>
        <w:t xml:space="preserve"> (1890), afbeelding via Wikipedia (publiek domein)</w:t>
      </w:r>
      <w:r>
        <w:rPr>
          <w:lang w:eastAsia="nl-BE"/>
        </w:rPr>
        <w:t>:</w:t>
      </w:r>
      <w:r w:rsidRPr="00A95E38">
        <w:rPr>
          <w:rFonts w:ascii="Segoe UI" w:eastAsia="Times New Roman" w:hAnsi="Segoe UI" w:cs="Segoe UI"/>
          <w:color w:val="auto"/>
          <w:sz w:val="21"/>
          <w:szCs w:val="21"/>
          <w:lang w:eastAsia="nl-BE"/>
        </w:rPr>
        <w:t xml:space="preserve"> </w:t>
      </w:r>
      <w:hyperlink r:id="rId22" w:history="1">
        <w:r w:rsidRPr="0073130C">
          <w:rPr>
            <w:rStyle w:val="Hyperlink"/>
            <w:lang w:eastAsia="nl-BE"/>
          </w:rPr>
          <w:t>https://en.wikipedia.org/wiki/Wheatfield_with_Crows</w:t>
        </w:r>
      </w:hyperlink>
      <w:r w:rsidRPr="00A95E38">
        <w:rPr>
          <w:lang w:eastAsia="nl-BE"/>
        </w:rPr>
        <w:t>.</w:t>
      </w:r>
    </w:p>
    <w:p w14:paraId="797FD4C4" w14:textId="77777777" w:rsidR="00A95E38" w:rsidRPr="00A95E38" w:rsidRDefault="00A95E38" w:rsidP="00A95E38">
      <w:pPr>
        <w:rPr>
          <w:lang w:eastAsia="nl-BE"/>
        </w:rPr>
      </w:pPr>
      <w:r w:rsidRPr="00A95E38">
        <w:rPr>
          <w:lang w:eastAsia="nl-BE"/>
        </w:rPr>
        <w:t>Dit werk hoort bij het post</w:t>
      </w:r>
      <w:r w:rsidRPr="00A95E38">
        <w:rPr>
          <w:lang w:eastAsia="nl-BE"/>
        </w:rPr>
        <w:noBreakHyphen/>
        <w:t>impressionisme: felle kleuren en zichtbare penseelstreken. Het veld voelt rijp, maar ook rusteloos. Dat past bij het einde van het schooljaar: alles is afgerond, maar er hangt spanning in de lucht. Het beeld roept associaties op met afsluiten en vooruitkijken.</w:t>
      </w:r>
    </w:p>
    <w:p w14:paraId="38126B0D" w14:textId="77777777" w:rsidR="008B5636" w:rsidRDefault="008B5636" w:rsidP="00A95E38">
      <w:pPr>
        <w:jc w:val="center"/>
        <w:rPr>
          <w:lang w:eastAsia="nl-BE"/>
        </w:rPr>
      </w:pPr>
      <w:r>
        <w:rPr>
          <w:noProof/>
        </w:rPr>
        <w:lastRenderedPageBreak/>
        <w:drawing>
          <wp:inline distT="0" distB="0" distL="0" distR="0" wp14:anchorId="001FA5B1" wp14:editId="6D1498A1">
            <wp:extent cx="3960000" cy="3018681"/>
            <wp:effectExtent l="0" t="0" r="2540" b="0"/>
            <wp:docPr id="171705411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3018681"/>
                    </a:xfrm>
                    <a:prstGeom prst="rect">
                      <a:avLst/>
                    </a:prstGeom>
                    <a:noFill/>
                    <a:ln>
                      <a:noFill/>
                    </a:ln>
                  </pic:spPr>
                </pic:pic>
              </a:graphicData>
            </a:graphic>
          </wp:inline>
        </w:drawing>
      </w:r>
    </w:p>
    <w:p w14:paraId="35A19156" w14:textId="77777777" w:rsidR="00A95E38" w:rsidRPr="00A95E38" w:rsidRDefault="00A95E38" w:rsidP="00A95E38">
      <w:pPr>
        <w:rPr>
          <w:lang w:val="en-US" w:eastAsia="nl-BE"/>
        </w:rPr>
      </w:pPr>
      <w:r w:rsidRPr="00A95E38">
        <w:rPr>
          <w:lang w:val="en-US" w:eastAsia="nl-BE"/>
        </w:rPr>
        <w:t xml:space="preserve">Claude Monet, </w:t>
      </w:r>
      <w:r w:rsidRPr="00A95E38">
        <w:rPr>
          <w:i/>
          <w:iCs/>
          <w:lang w:val="en-US" w:eastAsia="nl-BE"/>
        </w:rPr>
        <w:t>The Poppy Field</w:t>
      </w:r>
      <w:r w:rsidRPr="00A95E38">
        <w:rPr>
          <w:lang w:val="en-US" w:eastAsia="nl-BE"/>
        </w:rPr>
        <w:t xml:space="preserve"> (1873), afbeelding via Wikipedia (publiek domein):</w:t>
      </w:r>
      <w:r w:rsidRPr="00A95E38">
        <w:rPr>
          <w:lang w:val="en-US" w:eastAsia="nl-BE"/>
        </w:rPr>
        <w:br/>
      </w:r>
      <w:hyperlink r:id="rId24" w:history="1">
        <w:r w:rsidRPr="0073130C">
          <w:rPr>
            <w:rStyle w:val="Hyperlink"/>
            <w:lang w:val="en-US" w:eastAsia="nl-BE"/>
          </w:rPr>
          <w:t>https://en.wikipedia.org/wiki/Poppy_Field</w:t>
        </w:r>
      </w:hyperlink>
      <w:r>
        <w:rPr>
          <w:lang w:val="en-US" w:eastAsia="nl-BE"/>
        </w:rPr>
        <w:t>.</w:t>
      </w:r>
    </w:p>
    <w:p w14:paraId="12517240" w14:textId="77777777" w:rsidR="00A95E38" w:rsidRDefault="00A95E38" w:rsidP="00A95E38">
      <w:pPr>
        <w:rPr>
          <w:lang w:eastAsia="nl-BE"/>
        </w:rPr>
      </w:pPr>
      <w:r w:rsidRPr="00A95E38">
        <w:rPr>
          <w:lang w:eastAsia="nl-BE"/>
        </w:rPr>
        <w:t>Monet schildert hier typisch impressionistisch: licht, kleur en sfeer primeren. Het zomerse landschap straalt rust en vrijheid uit. Dat sluit mooi aan bij het einde van het schooljaar, wanneer het werk gedaan is en de vakantie lonkt. Het beeld voelt licht en zorgeloos.</w:t>
      </w:r>
    </w:p>
    <w:p w14:paraId="5998CB34" w14:textId="77777777" w:rsidR="008B5636" w:rsidRDefault="008B5636" w:rsidP="00A95E38">
      <w:pPr>
        <w:jc w:val="center"/>
        <w:rPr>
          <w:lang w:eastAsia="nl-BE"/>
        </w:rPr>
      </w:pPr>
      <w:r>
        <w:rPr>
          <w:noProof/>
        </w:rPr>
        <w:drawing>
          <wp:inline distT="0" distB="0" distL="0" distR="0" wp14:anchorId="4FB862DF" wp14:editId="5FD442D4">
            <wp:extent cx="3087263" cy="3960000"/>
            <wp:effectExtent l="0" t="0" r="0" b="2540"/>
            <wp:docPr id="2043647899"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7263" cy="3960000"/>
                    </a:xfrm>
                    <a:prstGeom prst="rect">
                      <a:avLst/>
                    </a:prstGeom>
                    <a:noFill/>
                    <a:ln>
                      <a:noFill/>
                    </a:ln>
                  </pic:spPr>
                </pic:pic>
              </a:graphicData>
            </a:graphic>
          </wp:inline>
        </w:drawing>
      </w:r>
    </w:p>
    <w:p w14:paraId="55B86E72" w14:textId="77777777" w:rsidR="00A95E38" w:rsidRPr="00A95E38" w:rsidRDefault="00A95E38" w:rsidP="00A95E38">
      <w:pPr>
        <w:rPr>
          <w:lang w:val="en-US" w:eastAsia="nl-BE"/>
        </w:rPr>
      </w:pPr>
      <w:r w:rsidRPr="00A95E38">
        <w:rPr>
          <w:lang w:val="en-US" w:eastAsia="nl-BE"/>
        </w:rPr>
        <w:t xml:space="preserve">Caspar David Friedrich, </w:t>
      </w:r>
      <w:r w:rsidRPr="00A95E38">
        <w:rPr>
          <w:i/>
          <w:iCs/>
          <w:lang w:val="en-US" w:eastAsia="nl-BE"/>
        </w:rPr>
        <w:t>Wanderer above the Sea of Fog</w:t>
      </w:r>
      <w:r w:rsidRPr="00A95E38">
        <w:rPr>
          <w:lang w:val="en-US" w:eastAsia="nl-BE"/>
        </w:rPr>
        <w:t xml:space="preserve"> (1818), afbeelding via Wikipedia (publiek domein):</w:t>
      </w:r>
      <w:r w:rsidRPr="00A95E38">
        <w:rPr>
          <w:lang w:val="en-US" w:eastAsia="nl-BE"/>
        </w:rPr>
        <w:br/>
      </w:r>
      <w:hyperlink r:id="rId26" w:history="1">
        <w:r w:rsidRPr="0073130C">
          <w:rPr>
            <w:rStyle w:val="Hyperlink"/>
            <w:lang w:val="en-US" w:eastAsia="nl-BE"/>
          </w:rPr>
          <w:t>https://en.wikipedia.org/wiki/Wanderer_above_the_Sea_of_Fog</w:t>
        </w:r>
      </w:hyperlink>
      <w:r>
        <w:rPr>
          <w:lang w:val="en-US" w:eastAsia="nl-BE"/>
        </w:rPr>
        <w:t>.</w:t>
      </w:r>
    </w:p>
    <w:p w14:paraId="1F71DC1D" w14:textId="77777777" w:rsidR="00A95E38" w:rsidRPr="00A95E38" w:rsidRDefault="00A95E38" w:rsidP="00A95E38">
      <w:pPr>
        <w:rPr>
          <w:lang w:eastAsia="nl-BE"/>
        </w:rPr>
      </w:pPr>
      <w:r w:rsidRPr="00A95E38">
        <w:rPr>
          <w:lang w:eastAsia="nl-BE"/>
        </w:rPr>
        <w:lastRenderedPageBreak/>
        <w:t>Dit romantische schilderij draait rond gevoel en betekenis. De figuur staat letterlijk op een hoogtepunt en kijkt uit over wat nog komt. Dat maakt het erg passend bij het einde van het schooljaar. Associaties met overgang, keuzes en toekomst duiken vanzelf op.</w:t>
      </w:r>
    </w:p>
    <w:p w14:paraId="6E16100F" w14:textId="77777777" w:rsidR="00A95E38" w:rsidRDefault="00A95E38" w:rsidP="00A95E38">
      <w:pPr>
        <w:jc w:val="center"/>
        <w:rPr>
          <w:lang w:eastAsia="nl-BE"/>
        </w:rPr>
      </w:pPr>
      <w:r>
        <w:rPr>
          <w:noProof/>
        </w:rPr>
        <w:drawing>
          <wp:inline distT="0" distB="0" distL="0" distR="0" wp14:anchorId="2053FF67" wp14:editId="5534A614">
            <wp:extent cx="3960000" cy="2661976"/>
            <wp:effectExtent l="0" t="0" r="2540" b="5080"/>
            <wp:docPr id="748003070" name="Afbeelding 3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00" cy="2661976"/>
                    </a:xfrm>
                    <a:prstGeom prst="rect">
                      <a:avLst/>
                    </a:prstGeom>
                    <a:noFill/>
                    <a:ln>
                      <a:noFill/>
                    </a:ln>
                  </pic:spPr>
                </pic:pic>
              </a:graphicData>
            </a:graphic>
          </wp:inline>
        </w:drawing>
      </w:r>
    </w:p>
    <w:p w14:paraId="5F73133F" w14:textId="77777777" w:rsidR="00A95E38" w:rsidRPr="00A95E38" w:rsidRDefault="00A95E38" w:rsidP="00A95E38">
      <w:pPr>
        <w:rPr>
          <w:lang w:eastAsia="nl-BE"/>
        </w:rPr>
      </w:pPr>
      <w:r w:rsidRPr="00A95E38">
        <w:rPr>
          <w:lang w:eastAsia="nl-BE"/>
        </w:rPr>
        <w:t xml:space="preserve">Katsushika Hokusai, </w:t>
      </w:r>
      <w:r w:rsidRPr="00A95E38">
        <w:rPr>
          <w:i/>
          <w:iCs/>
          <w:lang w:eastAsia="nl-BE"/>
        </w:rPr>
        <w:t>The Great Wave off Kanagawa</w:t>
      </w:r>
      <w:r w:rsidRPr="00A95E38">
        <w:rPr>
          <w:lang w:eastAsia="nl-BE"/>
        </w:rPr>
        <w:t>, afbeelding via Wikipedia (publiek domein):</w:t>
      </w:r>
      <w:r w:rsidRPr="00A95E38">
        <w:rPr>
          <w:lang w:eastAsia="nl-BE"/>
        </w:rPr>
        <w:br/>
      </w:r>
      <w:hyperlink r:id="rId28" w:history="1">
        <w:r w:rsidRPr="0073130C">
          <w:rPr>
            <w:rStyle w:val="Hyperlink"/>
            <w:lang w:eastAsia="nl-BE"/>
          </w:rPr>
          <w:t>https://en.wikipedia.org/wiki/The_Great_Wave_off_Kanagawa</w:t>
        </w:r>
      </w:hyperlink>
      <w:r>
        <w:rPr>
          <w:lang w:eastAsia="nl-BE"/>
        </w:rPr>
        <w:t>.</w:t>
      </w:r>
    </w:p>
    <w:p w14:paraId="5CB64535" w14:textId="77777777" w:rsidR="00A95E38" w:rsidRPr="00A95E38" w:rsidRDefault="00A95E38" w:rsidP="00A95E38">
      <w:pPr>
        <w:rPr>
          <w:lang w:eastAsia="nl-BE"/>
        </w:rPr>
      </w:pPr>
      <w:r w:rsidRPr="00A95E38">
        <w:rPr>
          <w:lang w:eastAsia="nl-BE"/>
        </w:rPr>
        <w:t>Deze ukiyo</w:t>
      </w:r>
      <w:r w:rsidRPr="00A95E38">
        <w:rPr>
          <w:lang w:eastAsia="nl-BE"/>
        </w:rPr>
        <w:noBreakHyphen/>
        <w:t>e prent is krachtig en grafisch. De enorme golf domineert het beeld en suggereert beweging en verandering. Dat kan je linken aan de onzekerheid en dynamiek van een nieuwe fase. Het einde van het schooljaar voelt soms net zo overweldigend.</w:t>
      </w:r>
    </w:p>
    <w:p w14:paraId="5789DC9E" w14:textId="77777777" w:rsidR="00A95E38" w:rsidRDefault="00A95E38" w:rsidP="00A95E38">
      <w:pPr>
        <w:jc w:val="center"/>
        <w:rPr>
          <w:lang w:eastAsia="nl-BE"/>
        </w:rPr>
      </w:pPr>
      <w:r>
        <w:rPr>
          <w:noProof/>
        </w:rPr>
        <w:lastRenderedPageBreak/>
        <w:drawing>
          <wp:inline distT="0" distB="0" distL="0" distR="0" wp14:anchorId="70F27586" wp14:editId="2B8886DE">
            <wp:extent cx="2995459" cy="5815584"/>
            <wp:effectExtent l="0" t="0" r="0" b="0"/>
            <wp:docPr id="817893697" name="Afbeelding 36" descr="See adjac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e adjacent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0296" cy="5824975"/>
                    </a:xfrm>
                    <a:prstGeom prst="rect">
                      <a:avLst/>
                    </a:prstGeom>
                    <a:noFill/>
                    <a:ln>
                      <a:noFill/>
                    </a:ln>
                  </pic:spPr>
                </pic:pic>
              </a:graphicData>
            </a:graphic>
          </wp:inline>
        </w:drawing>
      </w:r>
    </w:p>
    <w:p w14:paraId="5EE1757C" w14:textId="77777777" w:rsidR="00A95E38" w:rsidRPr="00A95E38" w:rsidRDefault="00A95E38" w:rsidP="00A95E38">
      <w:pPr>
        <w:rPr>
          <w:lang w:eastAsia="nl-BE"/>
        </w:rPr>
      </w:pPr>
      <w:r w:rsidRPr="00A95E38">
        <w:rPr>
          <w:lang w:eastAsia="nl-BE"/>
        </w:rPr>
        <w:t xml:space="preserve">Gustav Klimt, </w:t>
      </w:r>
      <w:r w:rsidRPr="00A95E38">
        <w:rPr>
          <w:i/>
          <w:iCs/>
          <w:lang w:eastAsia="nl-BE"/>
        </w:rPr>
        <w:t>Tree of Life</w:t>
      </w:r>
      <w:r w:rsidRPr="00A95E38">
        <w:rPr>
          <w:lang w:eastAsia="nl-BE"/>
        </w:rPr>
        <w:t>, afbeelding via Wikipedia (publiek domein):</w:t>
      </w:r>
      <w:r w:rsidRPr="00A95E38">
        <w:rPr>
          <w:lang w:eastAsia="nl-BE"/>
        </w:rPr>
        <w:br/>
      </w:r>
      <w:hyperlink r:id="rId30" w:history="1">
        <w:r w:rsidRPr="0073130C">
          <w:rPr>
            <w:rStyle w:val="Hyperlink"/>
            <w:lang w:eastAsia="nl-BE"/>
          </w:rPr>
          <w:t>https://en.wikipedia.org/wiki/Tree_of_Life_(Klimt)</w:t>
        </w:r>
      </w:hyperlink>
      <w:r>
        <w:rPr>
          <w:lang w:eastAsia="nl-BE"/>
        </w:rPr>
        <w:t>.</w:t>
      </w:r>
    </w:p>
    <w:p w14:paraId="0A64F8F5" w14:textId="77777777" w:rsidR="00A95E38" w:rsidRPr="00A95E38" w:rsidRDefault="00A95E38" w:rsidP="00A95E38">
      <w:pPr>
        <w:rPr>
          <w:lang w:eastAsia="nl-BE"/>
        </w:rPr>
      </w:pPr>
      <w:r w:rsidRPr="00A95E38">
        <w:rPr>
          <w:lang w:eastAsia="nl-BE"/>
        </w:rPr>
        <w:t>Klimts symbolistische stijl is decoratief en betekenisvol. De levensboom staat voor groei, verbondenheid en cycli. Dat past goed bij het einde van het schooljaar: een fase sluit af, maar maakt plaats voor iets nieuws. Het beeld straalt hoop en continuïteit uit.</w:t>
      </w:r>
    </w:p>
    <w:p w14:paraId="5EAF797D" w14:textId="77777777" w:rsidR="00A95E38" w:rsidRPr="00EF1A0B" w:rsidRDefault="00A95E38" w:rsidP="00A95E38">
      <w:pPr>
        <w:rPr>
          <w:lang w:eastAsia="nl-BE"/>
        </w:rPr>
      </w:pPr>
    </w:p>
    <w:p w14:paraId="0CD489E1" w14:textId="77777777" w:rsidR="00BE7850" w:rsidRDefault="00BE7850" w:rsidP="00EF1A0B">
      <w:pPr>
        <w:pStyle w:val="Kop2"/>
      </w:pPr>
      <w:bookmarkStart w:id="10" w:name="_Toc228200808"/>
      <w:r>
        <w:lastRenderedPageBreak/>
        <w:t>Cartoons</w:t>
      </w:r>
      <w:bookmarkEnd w:id="10"/>
    </w:p>
    <w:p w14:paraId="50BA2B91" w14:textId="77777777" w:rsidR="0029267B" w:rsidRDefault="0029267B" w:rsidP="0029267B">
      <w:r w:rsidRPr="0029267B">
        <w:rPr>
          <w:noProof/>
        </w:rPr>
        <w:drawing>
          <wp:inline distT="0" distB="0" distL="0" distR="0" wp14:anchorId="3B466BFD" wp14:editId="2EE4544D">
            <wp:extent cx="2700000" cy="3669855"/>
            <wp:effectExtent l="0" t="0" r="5715" b="6985"/>
            <wp:docPr id="587458744" name="Afbeelding 4" descr="examen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amen cartoons | Lectr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3669855"/>
                    </a:xfrm>
                    <a:prstGeom prst="rect">
                      <a:avLst/>
                    </a:prstGeom>
                    <a:noFill/>
                    <a:ln>
                      <a:noFill/>
                    </a:ln>
                  </pic:spPr>
                </pic:pic>
              </a:graphicData>
            </a:graphic>
          </wp:inline>
        </w:drawing>
      </w:r>
      <w:r w:rsidRPr="0029267B">
        <w:t xml:space="preserve"> </w:t>
      </w:r>
      <w:r>
        <w:rPr>
          <w:noProof/>
        </w:rPr>
        <w:drawing>
          <wp:inline distT="0" distB="0" distL="0" distR="0" wp14:anchorId="6A3108BD" wp14:editId="77D12E26">
            <wp:extent cx="2700000" cy="3641576"/>
            <wp:effectExtent l="0" t="0" r="5715" b="0"/>
            <wp:docPr id="1093274678" name="Afbeelding 2" descr="examen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en cartoons | Lectr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3641576"/>
                    </a:xfrm>
                    <a:prstGeom prst="rect">
                      <a:avLst/>
                    </a:prstGeom>
                    <a:noFill/>
                    <a:ln>
                      <a:noFill/>
                    </a:ln>
                  </pic:spPr>
                </pic:pic>
              </a:graphicData>
            </a:graphic>
          </wp:inline>
        </w:drawing>
      </w:r>
    </w:p>
    <w:p w14:paraId="112647AC" w14:textId="77777777" w:rsidR="00BE7850" w:rsidRDefault="0029267B" w:rsidP="0029267B">
      <w:r w:rsidRPr="00F60415">
        <w:rPr>
          <w:noProof/>
        </w:rPr>
        <w:drawing>
          <wp:inline distT="0" distB="0" distL="0" distR="0" wp14:anchorId="25BE580B" wp14:editId="69CD328E">
            <wp:extent cx="2700000" cy="1630125"/>
            <wp:effectExtent l="0" t="0" r="5715" b="8255"/>
            <wp:docPr id="8194" name="Picture 2" descr="examen cartoons | Lectrr">
              <a:extLst xmlns:a="http://schemas.openxmlformats.org/drawingml/2006/main">
                <a:ext uri="{FF2B5EF4-FFF2-40B4-BE49-F238E27FC236}">
                  <a16:creationId xmlns:a16="http://schemas.microsoft.com/office/drawing/2014/main" id="{43B06056-212A-F078-8E05-57AD014E6E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xamen cartoons | Lectrr">
                      <a:extLst>
                        <a:ext uri="{FF2B5EF4-FFF2-40B4-BE49-F238E27FC236}">
                          <a16:creationId xmlns:a16="http://schemas.microsoft.com/office/drawing/2014/main" id="{43B06056-212A-F078-8E05-57AD014E6E17}"/>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1630125"/>
                    </a:xfrm>
                    <a:prstGeom prst="rect">
                      <a:avLst/>
                    </a:prstGeom>
                    <a:noFill/>
                  </pic:spPr>
                </pic:pic>
              </a:graphicData>
            </a:graphic>
          </wp:inline>
        </w:drawing>
      </w:r>
      <w:r>
        <w:rPr>
          <w:noProof/>
        </w:rPr>
        <w:drawing>
          <wp:inline distT="0" distB="0" distL="0" distR="0" wp14:anchorId="2AEE7434" wp14:editId="1A95398A">
            <wp:extent cx="2700000" cy="1572967"/>
            <wp:effectExtent l="0" t="0" r="5715" b="8255"/>
            <wp:docPr id="664811470" name="Afbeelding 5" descr="Examens afschaffen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amens afschaffen cartoon | Lectr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1572967"/>
                    </a:xfrm>
                    <a:prstGeom prst="rect">
                      <a:avLst/>
                    </a:prstGeom>
                    <a:noFill/>
                    <a:ln>
                      <a:noFill/>
                    </a:ln>
                  </pic:spPr>
                </pic:pic>
              </a:graphicData>
            </a:graphic>
          </wp:inline>
        </w:drawing>
      </w:r>
    </w:p>
    <w:p w14:paraId="04985DD7" w14:textId="77777777" w:rsidR="00E32BE9" w:rsidRDefault="00E32BE9" w:rsidP="0029267B"/>
    <w:p w14:paraId="6454B81A" w14:textId="77777777" w:rsidR="0029267B" w:rsidRPr="0029267B" w:rsidRDefault="0029267B" w:rsidP="0029267B">
      <w:pPr>
        <w:rPr>
          <w:b/>
          <w:bCs/>
        </w:rPr>
      </w:pPr>
      <w:r>
        <w:rPr>
          <w:noProof/>
        </w:rPr>
        <w:lastRenderedPageBreak/>
        <w:drawing>
          <wp:inline distT="0" distB="0" distL="0" distR="0" wp14:anchorId="02C621C6" wp14:editId="4E89E14E">
            <wp:extent cx="2700000" cy="2192150"/>
            <wp:effectExtent l="0" t="0" r="5715" b="0"/>
            <wp:docPr id="1093549915" name="Afbeelding 6" descr="Mondeling examen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deling examen cartoon | Lectr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2192150"/>
                    </a:xfrm>
                    <a:prstGeom prst="rect">
                      <a:avLst/>
                    </a:prstGeom>
                    <a:noFill/>
                    <a:ln>
                      <a:noFill/>
                    </a:ln>
                  </pic:spPr>
                </pic:pic>
              </a:graphicData>
            </a:graphic>
          </wp:inline>
        </w:drawing>
      </w:r>
      <w:r>
        <w:rPr>
          <w:noProof/>
        </w:rPr>
        <w:drawing>
          <wp:inline distT="0" distB="0" distL="0" distR="0" wp14:anchorId="30B9CEA5" wp14:editId="7E7B15F6">
            <wp:extent cx="2700000" cy="1957574"/>
            <wp:effectExtent l="0" t="0" r="5715" b="5080"/>
            <wp:docPr id="1657258018" name="Afbeelding 7" descr="examen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amen cartoons | Lectr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1957574"/>
                    </a:xfrm>
                    <a:prstGeom prst="rect">
                      <a:avLst/>
                    </a:prstGeom>
                    <a:noFill/>
                    <a:ln>
                      <a:noFill/>
                    </a:ln>
                  </pic:spPr>
                </pic:pic>
              </a:graphicData>
            </a:graphic>
          </wp:inline>
        </w:drawing>
      </w:r>
      <w:r w:rsidR="00A95E38" w:rsidRPr="00A95E38">
        <w:rPr>
          <w:noProof/>
        </w:rPr>
        <w:t xml:space="preserve"> </w:t>
      </w:r>
      <w:r w:rsidR="00A95E38">
        <w:rPr>
          <w:noProof/>
        </w:rPr>
        <w:drawing>
          <wp:inline distT="0" distB="0" distL="0" distR="0" wp14:anchorId="4D5A7610" wp14:editId="227014BD">
            <wp:extent cx="2700000" cy="3593352"/>
            <wp:effectExtent l="0" t="0" r="5715" b="7620"/>
            <wp:docPr id="2094995725" name="Afbeelding 19" descr="Minder lessen, amper examens en geen blok | De Stand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nder lessen, amper examens en geen blok | De Standaar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000" cy="3593352"/>
                    </a:xfrm>
                    <a:prstGeom prst="rect">
                      <a:avLst/>
                    </a:prstGeom>
                    <a:noFill/>
                    <a:ln>
                      <a:noFill/>
                    </a:ln>
                  </pic:spPr>
                </pic:pic>
              </a:graphicData>
            </a:graphic>
          </wp:inline>
        </w:drawing>
      </w:r>
      <w:r>
        <w:rPr>
          <w:noProof/>
        </w:rPr>
        <w:drawing>
          <wp:inline distT="0" distB="0" distL="0" distR="0" wp14:anchorId="532D09D3" wp14:editId="7C9F1C2B">
            <wp:extent cx="2700000" cy="3629449"/>
            <wp:effectExtent l="0" t="0" r="5715" b="0"/>
            <wp:docPr id="1901220256" name="Afbeelding 9" descr="Punten geven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nten geven cartoon | Lectr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0000" cy="3629449"/>
                    </a:xfrm>
                    <a:prstGeom prst="rect">
                      <a:avLst/>
                    </a:prstGeom>
                    <a:noFill/>
                    <a:ln>
                      <a:noFill/>
                    </a:ln>
                  </pic:spPr>
                </pic:pic>
              </a:graphicData>
            </a:graphic>
          </wp:inline>
        </w:drawing>
      </w:r>
    </w:p>
    <w:p w14:paraId="2127A3BA" w14:textId="77777777" w:rsidR="00C3233A" w:rsidRDefault="00C3233A" w:rsidP="0029267B">
      <w:pPr>
        <w:rPr>
          <w:noProof/>
        </w:rPr>
      </w:pPr>
      <w:r>
        <w:rPr>
          <w:noProof/>
        </w:rPr>
        <w:drawing>
          <wp:inline distT="0" distB="0" distL="0" distR="0" wp14:anchorId="5C994D19" wp14:editId="002FA40F">
            <wp:extent cx="2700000" cy="1795199"/>
            <wp:effectExtent l="0" t="0" r="5715" b="0"/>
            <wp:docPr id="74645949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0000" cy="1795199"/>
                    </a:xfrm>
                    <a:prstGeom prst="rect">
                      <a:avLst/>
                    </a:prstGeom>
                    <a:noFill/>
                    <a:ln>
                      <a:noFill/>
                    </a:ln>
                  </pic:spPr>
                </pic:pic>
              </a:graphicData>
            </a:graphic>
          </wp:inline>
        </w:drawing>
      </w:r>
      <w:r>
        <w:rPr>
          <w:noProof/>
        </w:rPr>
        <w:drawing>
          <wp:inline distT="0" distB="0" distL="0" distR="0" wp14:anchorId="127B4044" wp14:editId="53BB2BBD">
            <wp:extent cx="2700000" cy="2154046"/>
            <wp:effectExtent l="0" t="0" r="5715" b="0"/>
            <wp:docPr id="1072393990" name="Afbeelding 12" descr="Examen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amen cartoon | Lectr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000" cy="2154046"/>
                    </a:xfrm>
                    <a:prstGeom prst="rect">
                      <a:avLst/>
                    </a:prstGeom>
                    <a:noFill/>
                    <a:ln>
                      <a:noFill/>
                    </a:ln>
                  </pic:spPr>
                </pic:pic>
              </a:graphicData>
            </a:graphic>
          </wp:inline>
        </w:drawing>
      </w:r>
    </w:p>
    <w:p w14:paraId="08C0C7BA" w14:textId="77777777" w:rsidR="00C3233A" w:rsidRDefault="00C3233A" w:rsidP="0029267B">
      <w:pPr>
        <w:rPr>
          <w:noProof/>
        </w:rPr>
      </w:pPr>
    </w:p>
    <w:p w14:paraId="66BAE40A" w14:textId="77777777" w:rsidR="0029267B" w:rsidRDefault="00C3233A" w:rsidP="0029267B">
      <w:r>
        <w:rPr>
          <w:noProof/>
        </w:rPr>
        <w:lastRenderedPageBreak/>
        <w:drawing>
          <wp:inline distT="0" distB="0" distL="0" distR="0" wp14:anchorId="2F0761E4" wp14:editId="49433767">
            <wp:extent cx="2700000" cy="2995302"/>
            <wp:effectExtent l="0" t="0" r="5715" b="0"/>
            <wp:docPr id="1275665636" name="Afbeelding 15" descr="test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st cartoons | Lectr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0000" cy="2995302"/>
                    </a:xfrm>
                    <a:prstGeom prst="rect">
                      <a:avLst/>
                    </a:prstGeom>
                    <a:noFill/>
                    <a:ln>
                      <a:noFill/>
                    </a:ln>
                  </pic:spPr>
                </pic:pic>
              </a:graphicData>
            </a:graphic>
          </wp:inline>
        </w:drawing>
      </w:r>
      <w:r w:rsidR="00E32BE9">
        <w:rPr>
          <w:noProof/>
        </w:rPr>
        <w:drawing>
          <wp:inline distT="0" distB="0" distL="0" distR="0" wp14:anchorId="38A2C11C" wp14:editId="35F62A23">
            <wp:extent cx="2700000" cy="3654566"/>
            <wp:effectExtent l="0" t="0" r="5715" b="3175"/>
            <wp:docPr id="610102437" name="Afbeelding 10" descr="Examenstress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amenstress cartoon | Lectr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000" cy="3654566"/>
                    </a:xfrm>
                    <a:prstGeom prst="rect">
                      <a:avLst/>
                    </a:prstGeom>
                    <a:noFill/>
                    <a:ln>
                      <a:noFill/>
                    </a:ln>
                  </pic:spPr>
                </pic:pic>
              </a:graphicData>
            </a:graphic>
          </wp:inline>
        </w:drawing>
      </w:r>
      <w:r>
        <w:rPr>
          <w:noProof/>
        </w:rPr>
        <w:drawing>
          <wp:inline distT="0" distB="0" distL="0" distR="0" wp14:anchorId="6CB15769" wp14:editId="5E95DDA6">
            <wp:extent cx="2700000" cy="2407674"/>
            <wp:effectExtent l="0" t="0" r="5715" b="0"/>
            <wp:docPr id="1587456479" name="Afbeelding 13" descr="examen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amen cartoons | Lectr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2407674"/>
                    </a:xfrm>
                    <a:prstGeom prst="rect">
                      <a:avLst/>
                    </a:prstGeom>
                    <a:noFill/>
                    <a:ln>
                      <a:noFill/>
                    </a:ln>
                  </pic:spPr>
                </pic:pic>
              </a:graphicData>
            </a:graphic>
          </wp:inline>
        </w:drawing>
      </w:r>
      <w:r>
        <w:rPr>
          <w:noProof/>
        </w:rPr>
        <w:drawing>
          <wp:inline distT="0" distB="0" distL="0" distR="0" wp14:anchorId="17311031" wp14:editId="01CADD3B">
            <wp:extent cx="2700000" cy="2397255"/>
            <wp:effectExtent l="0" t="0" r="5715" b="3175"/>
            <wp:docPr id="1778793270" name="Afbeelding 14" descr="examen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amen cartoons | Lectr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2397255"/>
                    </a:xfrm>
                    <a:prstGeom prst="rect">
                      <a:avLst/>
                    </a:prstGeom>
                    <a:noFill/>
                    <a:ln>
                      <a:noFill/>
                    </a:ln>
                  </pic:spPr>
                </pic:pic>
              </a:graphicData>
            </a:graphic>
          </wp:inline>
        </w:drawing>
      </w:r>
    </w:p>
    <w:p w14:paraId="2ACB39B0" w14:textId="77777777" w:rsidR="00C3233A" w:rsidRDefault="00C3233A" w:rsidP="0029267B">
      <w:r>
        <w:rPr>
          <w:noProof/>
        </w:rPr>
        <w:drawing>
          <wp:inline distT="0" distB="0" distL="0" distR="0" wp14:anchorId="3072EF2E" wp14:editId="23E039BB">
            <wp:extent cx="2700000" cy="2599978"/>
            <wp:effectExtent l="0" t="0" r="5715" b="0"/>
            <wp:docPr id="493160685" name="Afbeelding 16" descr="Examenstress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amenstress cartoon | Lectr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000" cy="2599978"/>
                    </a:xfrm>
                    <a:prstGeom prst="rect">
                      <a:avLst/>
                    </a:prstGeom>
                    <a:noFill/>
                    <a:ln>
                      <a:noFill/>
                    </a:ln>
                  </pic:spPr>
                </pic:pic>
              </a:graphicData>
            </a:graphic>
          </wp:inline>
        </w:drawing>
      </w:r>
      <w:r>
        <w:rPr>
          <w:noProof/>
        </w:rPr>
        <w:drawing>
          <wp:inline distT="0" distB="0" distL="0" distR="0" wp14:anchorId="775AF79C" wp14:editId="28C2B8A9">
            <wp:extent cx="2700000" cy="1795199"/>
            <wp:effectExtent l="0" t="0" r="5715" b="0"/>
            <wp:docPr id="61838600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0000" cy="1795199"/>
                    </a:xfrm>
                    <a:prstGeom prst="rect">
                      <a:avLst/>
                    </a:prstGeom>
                    <a:noFill/>
                    <a:ln>
                      <a:noFill/>
                    </a:ln>
                  </pic:spPr>
                </pic:pic>
              </a:graphicData>
            </a:graphic>
          </wp:inline>
        </w:drawing>
      </w:r>
    </w:p>
    <w:p w14:paraId="5170D78C" w14:textId="77777777" w:rsidR="00C3233A" w:rsidRDefault="00C3233A" w:rsidP="0029267B">
      <w:r>
        <w:rPr>
          <w:noProof/>
        </w:rPr>
        <w:lastRenderedPageBreak/>
        <w:drawing>
          <wp:inline distT="0" distB="0" distL="0" distR="0" wp14:anchorId="5CAA7B44" wp14:editId="3A366486">
            <wp:extent cx="2700000" cy="2203462"/>
            <wp:effectExtent l="0" t="0" r="5715" b="6350"/>
            <wp:docPr id="1030998330" name="Afbeelding 18" descr="test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st cartoons | Lectr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00" cy="2203462"/>
                    </a:xfrm>
                    <a:prstGeom prst="rect">
                      <a:avLst/>
                    </a:prstGeom>
                    <a:noFill/>
                    <a:ln>
                      <a:noFill/>
                    </a:ln>
                  </pic:spPr>
                </pic:pic>
              </a:graphicData>
            </a:graphic>
          </wp:inline>
        </w:drawing>
      </w:r>
      <w:r w:rsidR="00A95E38" w:rsidRPr="00A95E38">
        <w:rPr>
          <w:noProof/>
        </w:rPr>
        <w:t xml:space="preserve"> </w:t>
      </w:r>
      <w:r w:rsidR="00A95E38">
        <w:rPr>
          <w:noProof/>
        </w:rPr>
        <w:drawing>
          <wp:inline distT="0" distB="0" distL="0" distR="0" wp14:anchorId="06A74FE8" wp14:editId="5BB12583">
            <wp:extent cx="2700000" cy="1706626"/>
            <wp:effectExtent l="0" t="0" r="5715" b="8255"/>
            <wp:docPr id="679273048" name="Afbeelding 8" descr="examen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en cartoons | Lectr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000" cy="1706626"/>
                    </a:xfrm>
                    <a:prstGeom prst="rect">
                      <a:avLst/>
                    </a:prstGeom>
                    <a:noFill/>
                    <a:ln>
                      <a:noFill/>
                    </a:ln>
                  </pic:spPr>
                </pic:pic>
              </a:graphicData>
            </a:graphic>
          </wp:inline>
        </w:drawing>
      </w:r>
    </w:p>
    <w:p w14:paraId="710A020E" w14:textId="77777777" w:rsidR="00C3233A" w:rsidRDefault="00C3233A" w:rsidP="0029267B">
      <w:r>
        <w:rPr>
          <w:noProof/>
        </w:rPr>
        <w:drawing>
          <wp:inline distT="0" distB="0" distL="0" distR="0" wp14:anchorId="05B7C5A1" wp14:editId="1465C65C">
            <wp:extent cx="2700000" cy="2146307"/>
            <wp:effectExtent l="0" t="0" r="5715" b="6350"/>
            <wp:docPr id="334790565" name="Afbeelding 20" descr="examen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amen cartoons | Lectr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0000" cy="2146307"/>
                    </a:xfrm>
                    <a:prstGeom prst="rect">
                      <a:avLst/>
                    </a:prstGeom>
                    <a:noFill/>
                    <a:ln>
                      <a:noFill/>
                    </a:ln>
                  </pic:spPr>
                </pic:pic>
              </a:graphicData>
            </a:graphic>
          </wp:inline>
        </w:drawing>
      </w:r>
      <w:r w:rsidR="00A12553">
        <w:rPr>
          <w:noProof/>
        </w:rPr>
        <w:drawing>
          <wp:inline distT="0" distB="0" distL="0" distR="0" wp14:anchorId="2CAEBBE5" wp14:editId="7596E474">
            <wp:extent cx="2700000" cy="1690771"/>
            <wp:effectExtent l="0" t="0" r="5715" b="5080"/>
            <wp:docPr id="1427865881" name="Afbeelding 21" descr="Time-out leerkra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me-out leerkracht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0000" cy="1690771"/>
                    </a:xfrm>
                    <a:prstGeom prst="rect">
                      <a:avLst/>
                    </a:prstGeom>
                    <a:noFill/>
                    <a:ln>
                      <a:noFill/>
                    </a:ln>
                  </pic:spPr>
                </pic:pic>
              </a:graphicData>
            </a:graphic>
          </wp:inline>
        </w:drawing>
      </w:r>
    </w:p>
    <w:p w14:paraId="27FDB804" w14:textId="77777777" w:rsidR="00A12553" w:rsidRDefault="00A12553" w:rsidP="0029267B">
      <w:r>
        <w:rPr>
          <w:noProof/>
        </w:rPr>
        <w:drawing>
          <wp:inline distT="0" distB="0" distL="0" distR="0" wp14:anchorId="33002107" wp14:editId="504D48DF">
            <wp:extent cx="2700000" cy="1795199"/>
            <wp:effectExtent l="0" t="0" r="5715" b="0"/>
            <wp:docPr id="55069397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000" cy="1795199"/>
                    </a:xfrm>
                    <a:prstGeom prst="rect">
                      <a:avLst/>
                    </a:prstGeom>
                    <a:noFill/>
                    <a:ln>
                      <a:noFill/>
                    </a:ln>
                  </pic:spPr>
                </pic:pic>
              </a:graphicData>
            </a:graphic>
          </wp:inline>
        </w:drawing>
      </w:r>
      <w:r>
        <w:rPr>
          <w:noProof/>
        </w:rPr>
        <w:drawing>
          <wp:inline distT="0" distB="0" distL="0" distR="0" wp14:anchorId="4035BBBF" wp14:editId="450B6558">
            <wp:extent cx="2700000" cy="2789287"/>
            <wp:effectExtent l="0" t="0" r="5715" b="0"/>
            <wp:docPr id="373143059" name="Afbeelding 23" descr="test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st cartoons | Lectr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0000" cy="2789287"/>
                    </a:xfrm>
                    <a:prstGeom prst="rect">
                      <a:avLst/>
                    </a:prstGeom>
                    <a:noFill/>
                    <a:ln>
                      <a:noFill/>
                    </a:ln>
                  </pic:spPr>
                </pic:pic>
              </a:graphicData>
            </a:graphic>
          </wp:inline>
        </w:drawing>
      </w:r>
    </w:p>
    <w:p w14:paraId="4B893EB4" w14:textId="77777777" w:rsidR="0029267B" w:rsidRDefault="00A12553" w:rsidP="0029267B">
      <w:r>
        <w:rPr>
          <w:noProof/>
        </w:rPr>
        <w:lastRenderedPageBreak/>
        <w:drawing>
          <wp:inline distT="0" distB="0" distL="0" distR="0" wp14:anchorId="55C65695" wp14:editId="4E849CA7">
            <wp:extent cx="2700000" cy="1966119"/>
            <wp:effectExtent l="0" t="0" r="5715" b="0"/>
            <wp:docPr id="1580711210" name="Afbeelding 24" descr="Cartoon door Lectrr | Leven lang 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rtoon door Lectrr | Leven lang ler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000" cy="1966119"/>
                    </a:xfrm>
                    <a:prstGeom prst="rect">
                      <a:avLst/>
                    </a:prstGeom>
                    <a:noFill/>
                    <a:ln>
                      <a:noFill/>
                    </a:ln>
                  </pic:spPr>
                </pic:pic>
              </a:graphicData>
            </a:graphic>
          </wp:inline>
        </w:drawing>
      </w:r>
      <w:r>
        <w:rPr>
          <w:noProof/>
        </w:rPr>
        <w:drawing>
          <wp:inline distT="0" distB="0" distL="0" distR="0" wp14:anchorId="554C5FC7" wp14:editId="07574673">
            <wp:extent cx="2700000" cy="1730739"/>
            <wp:effectExtent l="0" t="0" r="5715" b="3175"/>
            <wp:docPr id="85379530" name="Afbeelding 26" descr="zomer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omer cartoons | Lectr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0000" cy="1730739"/>
                    </a:xfrm>
                    <a:prstGeom prst="rect">
                      <a:avLst/>
                    </a:prstGeom>
                    <a:noFill/>
                    <a:ln>
                      <a:noFill/>
                    </a:ln>
                  </pic:spPr>
                </pic:pic>
              </a:graphicData>
            </a:graphic>
          </wp:inline>
        </w:drawing>
      </w:r>
      <w:r w:rsidR="00EF1A0B">
        <w:rPr>
          <w:noProof/>
        </w:rPr>
        <w:drawing>
          <wp:inline distT="0" distB="0" distL="0" distR="0" wp14:anchorId="4241DFE5" wp14:editId="38AAB10E">
            <wp:extent cx="2700000" cy="2192150"/>
            <wp:effectExtent l="0" t="0" r="5715" b="0"/>
            <wp:docPr id="1773445824" name="Afbeelding 27" descr="zomerweer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omerweer cartoons | Lectr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0000" cy="2192150"/>
                    </a:xfrm>
                    <a:prstGeom prst="rect">
                      <a:avLst/>
                    </a:prstGeom>
                    <a:noFill/>
                    <a:ln>
                      <a:noFill/>
                    </a:ln>
                  </pic:spPr>
                </pic:pic>
              </a:graphicData>
            </a:graphic>
          </wp:inline>
        </w:drawing>
      </w:r>
      <w:r w:rsidR="00A95E38">
        <w:rPr>
          <w:noProof/>
        </w:rPr>
        <w:drawing>
          <wp:inline distT="0" distB="0" distL="0" distR="0" wp14:anchorId="37D8FB16" wp14:editId="034CE99C">
            <wp:extent cx="2969971" cy="1824223"/>
            <wp:effectExtent l="0" t="0" r="1905" b="5080"/>
            <wp:docPr id="78167023" name="Afbeelding 30" descr="Kanaaltunnel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naaltunnel cartoon | Lectr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2981" cy="1826072"/>
                    </a:xfrm>
                    <a:prstGeom prst="rect">
                      <a:avLst/>
                    </a:prstGeom>
                    <a:noFill/>
                    <a:ln>
                      <a:noFill/>
                    </a:ln>
                  </pic:spPr>
                </pic:pic>
              </a:graphicData>
            </a:graphic>
          </wp:inline>
        </w:drawing>
      </w:r>
    </w:p>
    <w:p w14:paraId="6B3763A4" w14:textId="77777777" w:rsidR="00EF1A0B" w:rsidRDefault="00EF1A0B" w:rsidP="0029267B">
      <w:r>
        <w:rPr>
          <w:noProof/>
        </w:rPr>
        <w:drawing>
          <wp:inline distT="0" distB="0" distL="0" distR="0" wp14:anchorId="3F640420" wp14:editId="7C2AEB90">
            <wp:extent cx="5759450" cy="1829435"/>
            <wp:effectExtent l="0" t="0" r="0" b="0"/>
            <wp:docPr id="1598210537" name="Afbeelding 28" descr="Vakantie-outfit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akantie-outfit cartoon | Lectr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1829435"/>
                    </a:xfrm>
                    <a:prstGeom prst="rect">
                      <a:avLst/>
                    </a:prstGeom>
                    <a:noFill/>
                    <a:ln>
                      <a:noFill/>
                    </a:ln>
                  </pic:spPr>
                </pic:pic>
              </a:graphicData>
            </a:graphic>
          </wp:inline>
        </w:drawing>
      </w:r>
    </w:p>
    <w:p w14:paraId="46F68C21" w14:textId="77777777" w:rsidR="00EF1A0B" w:rsidRDefault="00EF1A0B" w:rsidP="0029267B">
      <w:r>
        <w:rPr>
          <w:noProof/>
        </w:rPr>
        <w:drawing>
          <wp:inline distT="0" distB="0" distL="0" distR="0" wp14:anchorId="503A8CE3" wp14:editId="38E37D4B">
            <wp:extent cx="3460089" cy="2809272"/>
            <wp:effectExtent l="0" t="0" r="7620" b="0"/>
            <wp:docPr id="298832228" name="Afbeelding 29" descr="Statiegeld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atiegeld cartoon | Lectr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76412" cy="2822525"/>
                    </a:xfrm>
                    <a:prstGeom prst="rect">
                      <a:avLst/>
                    </a:prstGeom>
                    <a:noFill/>
                    <a:ln>
                      <a:noFill/>
                    </a:ln>
                  </pic:spPr>
                </pic:pic>
              </a:graphicData>
            </a:graphic>
          </wp:inline>
        </w:drawing>
      </w:r>
      <w:r w:rsidR="00A95E38" w:rsidRPr="00A95E38">
        <w:rPr>
          <w:noProof/>
        </w:rPr>
        <w:t xml:space="preserve"> </w:t>
      </w:r>
      <w:r w:rsidR="00A95E38">
        <w:rPr>
          <w:noProof/>
        </w:rPr>
        <w:drawing>
          <wp:inline distT="0" distB="0" distL="0" distR="0" wp14:anchorId="5369CB86" wp14:editId="6E53FA50">
            <wp:extent cx="2160000" cy="2835354"/>
            <wp:effectExtent l="0" t="0" r="0" b="3175"/>
            <wp:docPr id="792701814" name="Afbeelding 25" descr="test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est cartoons | Lectr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0000" cy="2835354"/>
                    </a:xfrm>
                    <a:prstGeom prst="rect">
                      <a:avLst/>
                    </a:prstGeom>
                    <a:noFill/>
                    <a:ln>
                      <a:noFill/>
                    </a:ln>
                  </pic:spPr>
                </pic:pic>
              </a:graphicData>
            </a:graphic>
          </wp:inline>
        </w:drawing>
      </w:r>
    </w:p>
    <w:p w14:paraId="7B6AAA12" w14:textId="77777777" w:rsidR="007A1AAC" w:rsidRDefault="00EF0D11" w:rsidP="007A1AAC">
      <w:pPr>
        <w:pStyle w:val="Kop1"/>
        <w:keepNext w:val="0"/>
        <w:keepLines w:val="0"/>
        <w:ind w:left="992" w:hanging="992"/>
      </w:pPr>
      <w:bookmarkStart w:id="11" w:name="_Toc228200809"/>
      <w:r>
        <w:lastRenderedPageBreak/>
        <w:t>Muziek</w:t>
      </w:r>
      <w:bookmarkEnd w:id="11"/>
    </w:p>
    <w:p w14:paraId="460B7DCF" w14:textId="77777777" w:rsidR="007A1AAC" w:rsidRDefault="00BE7850" w:rsidP="007A1AAC">
      <w:r>
        <w:t>Passende liedjes voor proclamatie, maar ook om klas/les NL/ENG mee aan de slag te gaan.</w:t>
      </w:r>
    </w:p>
    <w:p w14:paraId="41E63F0C" w14:textId="77777777" w:rsidR="00EE293F" w:rsidRPr="00075C87" w:rsidRDefault="00EE293F" w:rsidP="00075C87">
      <w:pPr>
        <w:rPr>
          <w:b/>
          <w:bCs/>
          <w:caps/>
        </w:rPr>
      </w:pPr>
      <w:r w:rsidRPr="00075C87">
        <w:rPr>
          <w:b/>
          <w:bCs/>
          <w:caps/>
        </w:rPr>
        <w:t>Proclamatie / officieel afsluitmoment</w:t>
      </w:r>
    </w:p>
    <w:p w14:paraId="390D88D3" w14:textId="77777777" w:rsidR="00EE293F" w:rsidRPr="00EE293F" w:rsidRDefault="00EE293F" w:rsidP="00EE293F">
      <w:pPr>
        <w:rPr>
          <w:rFonts w:ascii="Segoe UI" w:hAnsi="Segoe UI" w:cs="Segoe UI"/>
        </w:rPr>
      </w:pPr>
      <w:r w:rsidRPr="00EE293F">
        <w:rPr>
          <w:rFonts w:ascii="Segoe UI" w:hAnsi="Segoe UI" w:cs="Segoe UI"/>
          <w:i/>
          <w:iCs/>
        </w:rPr>
        <w:t>(verbindend – breed publiek – tijdloos of veilig hedendaags)</w:t>
      </w:r>
    </w:p>
    <w:p w14:paraId="5746DBD8" w14:textId="77777777" w:rsidR="00EE293F" w:rsidRPr="00EE293F" w:rsidRDefault="00EE293F" w:rsidP="00EE293F">
      <w:pPr>
        <w:pStyle w:val="Lijstalinea"/>
        <w:numPr>
          <w:ilvl w:val="0"/>
          <w:numId w:val="18"/>
        </w:numPr>
      </w:pPr>
      <w:r w:rsidRPr="00EE293F">
        <w:t>12–18 jaar (gemengd publiek)</w:t>
      </w:r>
    </w:p>
    <w:p w14:paraId="546CDB76" w14:textId="77777777" w:rsidR="00EE293F" w:rsidRPr="00EE293F" w:rsidRDefault="00EE293F" w:rsidP="00EE293F">
      <w:pPr>
        <w:pStyle w:val="Lijstalinea"/>
        <w:numPr>
          <w:ilvl w:val="1"/>
          <w:numId w:val="18"/>
        </w:numPr>
      </w:pPr>
      <w:r w:rsidRPr="00EE293F">
        <w:t>Good Riddance (Time of Your Life) – Green Day</w:t>
      </w:r>
    </w:p>
    <w:p w14:paraId="6F2C3094" w14:textId="77777777" w:rsidR="00EE293F" w:rsidRPr="00EE293F" w:rsidRDefault="00EE293F" w:rsidP="00EE293F">
      <w:pPr>
        <w:pStyle w:val="Lijstalinea"/>
        <w:numPr>
          <w:ilvl w:val="1"/>
          <w:numId w:val="18"/>
        </w:numPr>
      </w:pPr>
      <w:r w:rsidRPr="00EE293F">
        <w:t>Heroes – David Bowie (ook: Helden)</w:t>
      </w:r>
    </w:p>
    <w:p w14:paraId="0D50A17E" w14:textId="77777777" w:rsidR="00EE293F" w:rsidRPr="00EE293F" w:rsidRDefault="00EE293F" w:rsidP="00EE293F">
      <w:pPr>
        <w:pStyle w:val="Lijstalinea"/>
        <w:numPr>
          <w:ilvl w:val="1"/>
          <w:numId w:val="18"/>
        </w:numPr>
      </w:pPr>
      <w:r w:rsidRPr="00EE293F">
        <w:t>Don’t Stop – Fleetwood Mac</w:t>
      </w:r>
    </w:p>
    <w:p w14:paraId="69501ED6" w14:textId="77777777" w:rsidR="00EE293F" w:rsidRPr="00EE293F" w:rsidRDefault="00EE293F" w:rsidP="00EE293F">
      <w:pPr>
        <w:pStyle w:val="Lijstalinea"/>
        <w:numPr>
          <w:ilvl w:val="1"/>
          <w:numId w:val="18"/>
        </w:numPr>
      </w:pPr>
      <w:r w:rsidRPr="00EE293F">
        <w:t>I Lived – OneRepublic</w:t>
      </w:r>
    </w:p>
    <w:p w14:paraId="41BBDD32" w14:textId="77777777" w:rsidR="00EE293F" w:rsidRPr="00EE293F" w:rsidRDefault="00EE293F" w:rsidP="00EE293F">
      <w:pPr>
        <w:pStyle w:val="Lijstalinea"/>
        <w:numPr>
          <w:ilvl w:val="1"/>
          <w:numId w:val="18"/>
        </w:numPr>
      </w:pPr>
      <w:r w:rsidRPr="00EE293F">
        <w:t>Imagine – John Lennon</w:t>
      </w:r>
    </w:p>
    <w:p w14:paraId="5F219EC1" w14:textId="77777777" w:rsidR="00EE293F" w:rsidRPr="00EE293F" w:rsidRDefault="00EE293F" w:rsidP="00EE293F">
      <w:pPr>
        <w:pStyle w:val="Lijstalinea"/>
        <w:numPr>
          <w:ilvl w:val="1"/>
          <w:numId w:val="18"/>
        </w:numPr>
      </w:pPr>
      <w:r w:rsidRPr="00EE293F">
        <w:t>Unwritten – Natasha Bedingfield</w:t>
      </w:r>
    </w:p>
    <w:p w14:paraId="27D438EB" w14:textId="77777777" w:rsidR="00EE293F" w:rsidRPr="00EE293F" w:rsidRDefault="00EE293F" w:rsidP="00EE293F">
      <w:pPr>
        <w:pStyle w:val="Lijstalinea"/>
        <w:numPr>
          <w:ilvl w:val="0"/>
          <w:numId w:val="18"/>
        </w:numPr>
      </w:pPr>
      <w:r w:rsidRPr="00EE293F">
        <w:t>Extra feestelijk / positief</w:t>
      </w:r>
    </w:p>
    <w:p w14:paraId="13984AF1" w14:textId="77777777" w:rsidR="00EE293F" w:rsidRPr="00EE293F" w:rsidRDefault="00EE293F" w:rsidP="00EE293F">
      <w:pPr>
        <w:pStyle w:val="Lijstalinea"/>
        <w:numPr>
          <w:ilvl w:val="1"/>
          <w:numId w:val="18"/>
        </w:numPr>
      </w:pPr>
      <w:r w:rsidRPr="00EE293F">
        <w:t>You Make My Dreams (Come True) – Daryl Hall &amp; John Oates</w:t>
      </w:r>
    </w:p>
    <w:p w14:paraId="547FC289" w14:textId="77777777" w:rsidR="00EE293F" w:rsidRPr="00EE293F" w:rsidRDefault="00EE293F" w:rsidP="00EE293F">
      <w:pPr>
        <w:pStyle w:val="Lijstalinea"/>
        <w:numPr>
          <w:ilvl w:val="1"/>
          <w:numId w:val="18"/>
        </w:numPr>
      </w:pPr>
      <w:r w:rsidRPr="00EE293F">
        <w:t>Walking on Sunshine – Katrina &amp; The Waves</w:t>
      </w:r>
    </w:p>
    <w:p w14:paraId="4456EA72" w14:textId="77777777" w:rsidR="00EE293F" w:rsidRPr="00EE293F" w:rsidRDefault="00EE293F" w:rsidP="00EE293F">
      <w:pPr>
        <w:pStyle w:val="Lijstalinea"/>
        <w:numPr>
          <w:ilvl w:val="1"/>
          <w:numId w:val="18"/>
        </w:numPr>
      </w:pPr>
      <w:r w:rsidRPr="00EE293F">
        <w:t>Good Life – OneRepublic</w:t>
      </w:r>
    </w:p>
    <w:p w14:paraId="556CE7BC" w14:textId="77777777" w:rsidR="00EE293F" w:rsidRPr="00075C87" w:rsidRDefault="00EE293F" w:rsidP="00075C87">
      <w:pPr>
        <w:rPr>
          <w:b/>
          <w:bCs/>
          <w:caps/>
        </w:rPr>
      </w:pPr>
      <w:r w:rsidRPr="00075C87">
        <w:rPr>
          <w:b/>
          <w:bCs/>
          <w:caps/>
        </w:rPr>
        <w:t>Overgang – nieuw begin</w:t>
      </w:r>
    </w:p>
    <w:p w14:paraId="4E030CB5" w14:textId="77777777" w:rsidR="00EE293F" w:rsidRPr="00EE293F" w:rsidRDefault="00EE293F" w:rsidP="00EE293F">
      <w:pPr>
        <w:rPr>
          <w:rFonts w:ascii="Segoe UI" w:hAnsi="Segoe UI" w:cs="Segoe UI"/>
        </w:rPr>
      </w:pPr>
      <w:r w:rsidRPr="00EE293F">
        <w:rPr>
          <w:rFonts w:ascii="Segoe UI" w:hAnsi="Segoe UI" w:cs="Segoe UI"/>
          <w:i/>
          <w:iCs/>
        </w:rPr>
        <w:t>(reflectief, groei, afscheid/niet-zwart-wit)</w:t>
      </w:r>
    </w:p>
    <w:p w14:paraId="660B6DCB" w14:textId="77777777" w:rsidR="00EE293F" w:rsidRPr="00EE293F" w:rsidRDefault="00EE293F" w:rsidP="00EE293F">
      <w:pPr>
        <w:pStyle w:val="Lijstalinea"/>
        <w:numPr>
          <w:ilvl w:val="0"/>
          <w:numId w:val="18"/>
        </w:numPr>
      </w:pPr>
      <w:r w:rsidRPr="00EE293F">
        <w:t>14–18 jaar</w:t>
      </w:r>
    </w:p>
    <w:p w14:paraId="5F7FF01E" w14:textId="77777777" w:rsidR="00EE293F" w:rsidRPr="00EE293F" w:rsidRDefault="00EE293F" w:rsidP="00EE293F">
      <w:pPr>
        <w:pStyle w:val="Lijstalinea"/>
        <w:numPr>
          <w:ilvl w:val="1"/>
          <w:numId w:val="18"/>
        </w:numPr>
      </w:pPr>
      <w:r w:rsidRPr="00EE293F">
        <w:t>Solsbury Hill – Peter Gabriel</w:t>
      </w:r>
    </w:p>
    <w:p w14:paraId="4A2B93E7" w14:textId="77777777" w:rsidR="00EE293F" w:rsidRPr="00EE293F" w:rsidRDefault="00EE293F" w:rsidP="00EE293F">
      <w:pPr>
        <w:pStyle w:val="Lijstalinea"/>
        <w:numPr>
          <w:ilvl w:val="1"/>
          <w:numId w:val="18"/>
        </w:numPr>
      </w:pPr>
      <w:r w:rsidRPr="00EE293F">
        <w:t>This Must Be the Place – Talking Heads</w:t>
      </w:r>
    </w:p>
    <w:p w14:paraId="04D5D911" w14:textId="77777777" w:rsidR="00EE293F" w:rsidRPr="00EE293F" w:rsidRDefault="00EE293F" w:rsidP="00EE293F">
      <w:pPr>
        <w:pStyle w:val="Lijstalinea"/>
        <w:numPr>
          <w:ilvl w:val="1"/>
          <w:numId w:val="18"/>
        </w:numPr>
      </w:pPr>
      <w:r w:rsidRPr="00EE293F">
        <w:t>My Future – Billie Eilish</w:t>
      </w:r>
    </w:p>
    <w:p w14:paraId="1AF513FB" w14:textId="77777777" w:rsidR="00EE293F" w:rsidRPr="00EE293F" w:rsidRDefault="00EE293F" w:rsidP="00EE293F">
      <w:pPr>
        <w:pStyle w:val="Lijstalinea"/>
        <w:numPr>
          <w:ilvl w:val="1"/>
          <w:numId w:val="18"/>
        </w:numPr>
      </w:pPr>
      <w:r w:rsidRPr="00EE293F">
        <w:t>You’re On Your Own, Kid – Taylor Swift</w:t>
      </w:r>
    </w:p>
    <w:p w14:paraId="470C3D81" w14:textId="77777777" w:rsidR="00EE293F" w:rsidRPr="00EE293F" w:rsidRDefault="00EE293F" w:rsidP="00EE293F">
      <w:pPr>
        <w:pStyle w:val="Lijstalinea"/>
        <w:numPr>
          <w:ilvl w:val="1"/>
          <w:numId w:val="18"/>
        </w:numPr>
      </w:pPr>
      <w:r w:rsidRPr="00EE293F">
        <w:t>My Silver Lining – First Aid Kit</w:t>
      </w:r>
    </w:p>
    <w:p w14:paraId="3BA055FB" w14:textId="77777777" w:rsidR="00EE293F" w:rsidRPr="00EE293F" w:rsidRDefault="00EE293F" w:rsidP="00EE293F">
      <w:pPr>
        <w:pStyle w:val="Lijstalinea"/>
        <w:numPr>
          <w:ilvl w:val="0"/>
          <w:numId w:val="18"/>
        </w:numPr>
      </w:pPr>
      <w:r w:rsidRPr="00EE293F">
        <w:t>12–14 jaar (lichter, minder abstract)</w:t>
      </w:r>
    </w:p>
    <w:p w14:paraId="110F490A" w14:textId="77777777" w:rsidR="00EE293F" w:rsidRPr="00EE293F" w:rsidRDefault="00EE293F" w:rsidP="00EE293F">
      <w:pPr>
        <w:pStyle w:val="Lijstalinea"/>
        <w:numPr>
          <w:ilvl w:val="1"/>
          <w:numId w:val="18"/>
        </w:numPr>
      </w:pPr>
      <w:r w:rsidRPr="00EE293F">
        <w:t>On Top of the World – Imagine Dragons</w:t>
      </w:r>
    </w:p>
    <w:p w14:paraId="1271C9B8" w14:textId="77777777" w:rsidR="00EE293F" w:rsidRPr="00EE293F" w:rsidRDefault="00EE293F" w:rsidP="00EE293F">
      <w:pPr>
        <w:pStyle w:val="Lijstalinea"/>
        <w:numPr>
          <w:ilvl w:val="1"/>
          <w:numId w:val="18"/>
        </w:numPr>
      </w:pPr>
      <w:r w:rsidRPr="00EE293F">
        <w:t>Shotgun – George Ezra</w:t>
      </w:r>
    </w:p>
    <w:p w14:paraId="32545D74" w14:textId="77777777" w:rsidR="00EE293F" w:rsidRPr="00EE293F" w:rsidRDefault="00EE293F" w:rsidP="00EE293F">
      <w:pPr>
        <w:pStyle w:val="Lijstalinea"/>
        <w:numPr>
          <w:ilvl w:val="1"/>
          <w:numId w:val="18"/>
        </w:numPr>
      </w:pPr>
      <w:r w:rsidRPr="00EE293F">
        <w:t>Golden – Huntr/x (K-pop / OST-hit)</w:t>
      </w:r>
    </w:p>
    <w:p w14:paraId="6991FB29" w14:textId="77777777" w:rsidR="00EE293F" w:rsidRPr="00075C87" w:rsidRDefault="00EE293F" w:rsidP="00075C87">
      <w:pPr>
        <w:rPr>
          <w:b/>
          <w:bCs/>
          <w:caps/>
        </w:rPr>
      </w:pPr>
      <w:r w:rsidRPr="00075C87">
        <w:rPr>
          <w:b/>
          <w:bCs/>
          <w:caps/>
        </w:rPr>
        <w:t>Lied ter bespreking in de klas</w:t>
      </w:r>
    </w:p>
    <w:p w14:paraId="205D53CD" w14:textId="77777777" w:rsidR="00EE293F" w:rsidRPr="00EE293F" w:rsidRDefault="00EE293F" w:rsidP="00EE293F">
      <w:pPr>
        <w:rPr>
          <w:rFonts w:ascii="Segoe UI" w:hAnsi="Segoe UI" w:cs="Segoe UI"/>
        </w:rPr>
      </w:pPr>
      <w:r w:rsidRPr="00EE293F">
        <w:rPr>
          <w:rFonts w:ascii="Segoe UI" w:hAnsi="Segoe UI" w:cs="Segoe UI"/>
          <w:i/>
          <w:iCs/>
        </w:rPr>
        <w:t>(titularis / levensbeschouwing)</w:t>
      </w:r>
    </w:p>
    <w:p w14:paraId="37649546" w14:textId="77777777" w:rsidR="00EE293F" w:rsidRPr="00EE293F" w:rsidRDefault="00EE293F" w:rsidP="00EE293F">
      <w:pPr>
        <w:pStyle w:val="Lijstalinea"/>
        <w:numPr>
          <w:ilvl w:val="0"/>
          <w:numId w:val="18"/>
        </w:numPr>
      </w:pPr>
      <w:r>
        <w:t>A</w:t>
      </w:r>
      <w:r w:rsidRPr="00EE293F">
        <w:t>nalyse en gesprek (15–18 jaar)</w:t>
      </w:r>
    </w:p>
    <w:p w14:paraId="28BF61F1" w14:textId="77777777" w:rsidR="00EE293F" w:rsidRPr="00EE293F" w:rsidRDefault="00EE293F" w:rsidP="00EE293F">
      <w:pPr>
        <w:pStyle w:val="Lijstalinea"/>
        <w:numPr>
          <w:ilvl w:val="1"/>
          <w:numId w:val="18"/>
        </w:numPr>
      </w:pPr>
      <w:r w:rsidRPr="00EE293F">
        <w:t>My Future – Billie Eilish</w:t>
      </w:r>
    </w:p>
    <w:p w14:paraId="511D2747" w14:textId="77777777" w:rsidR="00EE293F" w:rsidRPr="00EE293F" w:rsidRDefault="00EE293F" w:rsidP="00EE293F">
      <w:pPr>
        <w:pStyle w:val="Lijstalinea"/>
        <w:numPr>
          <w:ilvl w:val="1"/>
          <w:numId w:val="18"/>
        </w:numPr>
      </w:pPr>
      <w:r w:rsidRPr="00EE293F">
        <w:t>Fast Car – Tracy Chapman</w:t>
      </w:r>
    </w:p>
    <w:p w14:paraId="6678A8A1" w14:textId="77777777" w:rsidR="00EE293F" w:rsidRPr="00EE293F" w:rsidRDefault="00EE293F" w:rsidP="00EE293F">
      <w:pPr>
        <w:pStyle w:val="Lijstalinea"/>
        <w:numPr>
          <w:ilvl w:val="1"/>
          <w:numId w:val="18"/>
        </w:numPr>
      </w:pPr>
      <w:r w:rsidRPr="00EE293F">
        <w:t>That’s So True – Gracie Abrams</w:t>
      </w:r>
    </w:p>
    <w:p w14:paraId="3DEA2086" w14:textId="77777777" w:rsidR="00EE293F" w:rsidRPr="00EE293F" w:rsidRDefault="00EE293F" w:rsidP="00EE293F">
      <w:pPr>
        <w:pStyle w:val="Lijstalinea"/>
        <w:numPr>
          <w:ilvl w:val="1"/>
          <w:numId w:val="18"/>
        </w:numPr>
      </w:pPr>
      <w:r w:rsidRPr="00EE293F">
        <w:t>My Love Mine All Mine – Mitski</w:t>
      </w:r>
    </w:p>
    <w:p w14:paraId="59EE8E11" w14:textId="77777777" w:rsidR="00EE293F" w:rsidRPr="00EE293F" w:rsidRDefault="00EE293F" w:rsidP="00EE293F">
      <w:pPr>
        <w:pStyle w:val="Lijstalinea"/>
        <w:numPr>
          <w:ilvl w:val="1"/>
          <w:numId w:val="18"/>
        </w:numPr>
      </w:pPr>
      <w:r w:rsidRPr="00EE293F">
        <w:t>Road to Nowhere – Talking Heads</w:t>
      </w:r>
    </w:p>
    <w:p w14:paraId="2FCD16C4" w14:textId="77777777" w:rsidR="00EE293F" w:rsidRPr="00EE293F" w:rsidRDefault="00EE293F" w:rsidP="00EE293F">
      <w:pPr>
        <w:pStyle w:val="Lijstalinea"/>
        <w:numPr>
          <w:ilvl w:val="0"/>
          <w:numId w:val="18"/>
        </w:numPr>
      </w:pPr>
      <w:r w:rsidRPr="00EE293F">
        <w:t>Meer filosofisch / identiteit</w:t>
      </w:r>
    </w:p>
    <w:p w14:paraId="69EF28F4" w14:textId="77777777" w:rsidR="00EE293F" w:rsidRPr="00EE293F" w:rsidRDefault="00EE293F" w:rsidP="00EE293F">
      <w:pPr>
        <w:pStyle w:val="Lijstalinea"/>
        <w:numPr>
          <w:ilvl w:val="1"/>
          <w:numId w:val="18"/>
        </w:numPr>
      </w:pPr>
      <w:r w:rsidRPr="00EE293F">
        <w:t>Imagine – John Lennon</w:t>
      </w:r>
    </w:p>
    <w:p w14:paraId="17030AFC" w14:textId="77777777" w:rsidR="00EE293F" w:rsidRPr="00EE293F" w:rsidRDefault="00EE293F" w:rsidP="00EE293F">
      <w:pPr>
        <w:pStyle w:val="Lijstalinea"/>
        <w:numPr>
          <w:ilvl w:val="1"/>
          <w:numId w:val="18"/>
        </w:numPr>
      </w:pPr>
      <w:r w:rsidRPr="00EE293F">
        <w:t>This Must Be the Place – Talking Heads</w:t>
      </w:r>
    </w:p>
    <w:p w14:paraId="6AC92010" w14:textId="77777777" w:rsidR="00EE293F" w:rsidRPr="00EE293F" w:rsidRDefault="00EE293F" w:rsidP="00EE293F">
      <w:pPr>
        <w:pStyle w:val="Lijstalinea"/>
        <w:numPr>
          <w:ilvl w:val="1"/>
          <w:numId w:val="18"/>
        </w:numPr>
      </w:pPr>
      <w:r w:rsidRPr="00EE293F">
        <w:t>Solsbury Hill – Peter Gabriel</w:t>
      </w:r>
    </w:p>
    <w:p w14:paraId="40E000B2" w14:textId="77777777" w:rsidR="00EE293F" w:rsidRPr="00075C87" w:rsidRDefault="00EE293F" w:rsidP="00075C87">
      <w:pPr>
        <w:rPr>
          <w:b/>
          <w:bCs/>
          <w:caps/>
        </w:rPr>
      </w:pPr>
      <w:r w:rsidRPr="00075C87">
        <w:rPr>
          <w:b/>
          <w:bCs/>
          <w:caps/>
        </w:rPr>
        <w:t>Nederlandstalige liedjes</w:t>
      </w:r>
    </w:p>
    <w:p w14:paraId="6C87824E" w14:textId="77777777" w:rsidR="00EE293F" w:rsidRPr="00EE293F" w:rsidRDefault="00EE293F" w:rsidP="00075C87">
      <w:pPr>
        <w:pStyle w:val="Lijstalinea"/>
        <w:numPr>
          <w:ilvl w:val="0"/>
          <w:numId w:val="18"/>
        </w:numPr>
      </w:pPr>
      <w:r w:rsidRPr="00EE293F">
        <w:lastRenderedPageBreak/>
        <w:t>12–16 jaar</w:t>
      </w:r>
    </w:p>
    <w:p w14:paraId="259EDBC8" w14:textId="77777777" w:rsidR="00EE293F" w:rsidRPr="00EE293F" w:rsidRDefault="00EE293F" w:rsidP="00EE293F">
      <w:pPr>
        <w:pStyle w:val="Lijstalinea"/>
        <w:numPr>
          <w:ilvl w:val="1"/>
          <w:numId w:val="18"/>
        </w:numPr>
        <w:rPr>
          <w:rFonts w:ascii="Segoe UI" w:hAnsi="Segoe UI" w:cs="Segoe UI"/>
        </w:rPr>
      </w:pPr>
      <w:r w:rsidRPr="00EE293F">
        <w:t>Onderweg</w:t>
      </w:r>
      <w:r w:rsidRPr="00EE293F">
        <w:rPr>
          <w:rFonts w:ascii="Segoe UI" w:hAnsi="Segoe UI" w:cs="Segoe UI"/>
        </w:rPr>
        <w:t xml:space="preserve"> – Abel</w:t>
      </w:r>
    </w:p>
    <w:p w14:paraId="5A623B6E" w14:textId="77777777" w:rsidR="00EE293F" w:rsidRPr="00EE293F" w:rsidRDefault="00EE293F" w:rsidP="00EE293F">
      <w:pPr>
        <w:pStyle w:val="Lijstalinea"/>
        <w:numPr>
          <w:ilvl w:val="1"/>
          <w:numId w:val="18"/>
        </w:numPr>
        <w:rPr>
          <w:rFonts w:ascii="Segoe UI" w:hAnsi="Segoe UI" w:cs="Segoe UI"/>
        </w:rPr>
      </w:pPr>
      <w:r w:rsidRPr="00EE293F">
        <w:t>Sinds</w:t>
      </w:r>
      <w:r w:rsidRPr="00EE293F">
        <w:rPr>
          <w:rFonts w:ascii="Segoe UI" w:hAnsi="Segoe UI" w:cs="Segoe UI"/>
        </w:rPr>
        <w:t xml:space="preserve"> 1 Dag of 2 – Doe Maar</w:t>
      </w:r>
    </w:p>
    <w:p w14:paraId="058ED883" w14:textId="77777777" w:rsidR="00EE293F" w:rsidRPr="00EE293F" w:rsidRDefault="00EE293F" w:rsidP="00EE293F">
      <w:pPr>
        <w:pStyle w:val="Lijstalinea"/>
        <w:numPr>
          <w:ilvl w:val="0"/>
          <w:numId w:val="18"/>
        </w:numPr>
      </w:pPr>
      <w:r w:rsidRPr="00EE293F">
        <w:t>15–18 jaar</w:t>
      </w:r>
    </w:p>
    <w:p w14:paraId="5414BC22" w14:textId="77777777" w:rsidR="00EE293F" w:rsidRPr="00EE293F" w:rsidRDefault="00EE293F" w:rsidP="00EE293F">
      <w:pPr>
        <w:pStyle w:val="Lijstalinea"/>
        <w:numPr>
          <w:ilvl w:val="1"/>
          <w:numId w:val="18"/>
        </w:numPr>
      </w:pPr>
      <w:r w:rsidRPr="00EE293F">
        <w:t>Jimmy – Boudewijn de Groot</w:t>
      </w:r>
    </w:p>
    <w:p w14:paraId="3A823413" w14:textId="77777777" w:rsidR="00EE293F" w:rsidRPr="00EE293F" w:rsidRDefault="00EE293F" w:rsidP="00EE293F">
      <w:pPr>
        <w:pStyle w:val="Lijstalinea"/>
        <w:numPr>
          <w:ilvl w:val="1"/>
          <w:numId w:val="18"/>
        </w:numPr>
      </w:pPr>
      <w:r w:rsidRPr="00EE293F">
        <w:t>Laat Mij Los – MEROL (kaderen en bespreken, niet louter afspelen)</w:t>
      </w:r>
    </w:p>
    <w:p w14:paraId="3014A0EF" w14:textId="77777777" w:rsidR="00EE293F" w:rsidRPr="00075C87" w:rsidRDefault="00EE293F" w:rsidP="00075C87">
      <w:pPr>
        <w:rPr>
          <w:b/>
          <w:bCs/>
          <w:caps/>
        </w:rPr>
      </w:pPr>
      <w:r w:rsidRPr="00075C87">
        <w:rPr>
          <w:b/>
          <w:bCs/>
          <w:caps/>
        </w:rPr>
        <w:t>Laatste schooldag / luchtig afsluiten</w:t>
      </w:r>
    </w:p>
    <w:p w14:paraId="226EB71C" w14:textId="77777777" w:rsidR="00EE293F" w:rsidRPr="00EE293F" w:rsidRDefault="00EE293F" w:rsidP="00EE293F">
      <w:pPr>
        <w:rPr>
          <w:rFonts w:ascii="Segoe UI" w:hAnsi="Segoe UI" w:cs="Segoe UI"/>
        </w:rPr>
      </w:pPr>
      <w:r w:rsidRPr="00EE293F">
        <w:rPr>
          <w:rFonts w:ascii="Segoe UI" w:hAnsi="Segoe UI" w:cs="Segoe UI"/>
          <w:i/>
          <w:iCs/>
        </w:rPr>
        <w:t>(geen zware analyse, sfeer &amp; verbinding)</w:t>
      </w:r>
    </w:p>
    <w:p w14:paraId="0C736F30" w14:textId="77777777" w:rsidR="00EE293F" w:rsidRPr="00EE293F" w:rsidRDefault="00EE293F" w:rsidP="00EE293F">
      <w:pPr>
        <w:pStyle w:val="Lijstalinea"/>
        <w:numPr>
          <w:ilvl w:val="0"/>
          <w:numId w:val="18"/>
        </w:numPr>
        <w:rPr>
          <w:lang w:val="en-US"/>
        </w:rPr>
      </w:pPr>
      <w:r w:rsidRPr="00EE293F">
        <w:rPr>
          <w:lang w:val="en-US"/>
        </w:rPr>
        <w:t>Young Folks – Peter Bjorn and John</w:t>
      </w:r>
    </w:p>
    <w:p w14:paraId="437D38E3" w14:textId="77777777" w:rsidR="00EE293F" w:rsidRPr="00EE293F" w:rsidRDefault="00EE293F" w:rsidP="00EE293F">
      <w:pPr>
        <w:pStyle w:val="Lijstalinea"/>
        <w:numPr>
          <w:ilvl w:val="0"/>
          <w:numId w:val="18"/>
        </w:numPr>
      </w:pPr>
      <w:r w:rsidRPr="00EE293F">
        <w:t>Happy Together – The Turtles</w:t>
      </w:r>
    </w:p>
    <w:p w14:paraId="35FC3C00" w14:textId="77777777" w:rsidR="00EE293F" w:rsidRPr="00EE293F" w:rsidRDefault="00EE293F" w:rsidP="00EE293F">
      <w:pPr>
        <w:pStyle w:val="Lijstalinea"/>
        <w:numPr>
          <w:ilvl w:val="0"/>
          <w:numId w:val="18"/>
        </w:numPr>
      </w:pPr>
      <w:r w:rsidRPr="00EE293F">
        <w:t>All Star – Smash Mouth</w:t>
      </w:r>
    </w:p>
    <w:p w14:paraId="2896962E" w14:textId="77777777" w:rsidR="00EE293F" w:rsidRPr="00EE293F" w:rsidRDefault="00EE293F" w:rsidP="00EE293F">
      <w:pPr>
        <w:pStyle w:val="Lijstalinea"/>
        <w:numPr>
          <w:ilvl w:val="0"/>
          <w:numId w:val="18"/>
        </w:numPr>
      </w:pPr>
      <w:r w:rsidRPr="00EE293F">
        <w:t>Kool &amp; The Gang – Fresh</w:t>
      </w:r>
    </w:p>
    <w:p w14:paraId="340C35CF" w14:textId="77777777" w:rsidR="00EE293F" w:rsidRPr="00EE293F" w:rsidRDefault="00EE293F" w:rsidP="00EE293F">
      <w:pPr>
        <w:pStyle w:val="Lijstalinea"/>
        <w:numPr>
          <w:ilvl w:val="0"/>
          <w:numId w:val="18"/>
        </w:numPr>
      </w:pPr>
      <w:r w:rsidRPr="00EE293F">
        <w:t>Espresso – Sabrina Carpenter</w:t>
      </w:r>
    </w:p>
    <w:p w14:paraId="53790A88" w14:textId="77777777" w:rsidR="00EE293F" w:rsidRPr="00EE293F" w:rsidRDefault="00EE293F" w:rsidP="00EE293F">
      <w:pPr>
        <w:pStyle w:val="Lijstalinea"/>
        <w:numPr>
          <w:ilvl w:val="0"/>
          <w:numId w:val="18"/>
        </w:numPr>
      </w:pPr>
      <w:r w:rsidRPr="00EE293F">
        <w:t>Good Feelings – Ayra Starr &amp; Coldplay</w:t>
      </w:r>
    </w:p>
    <w:p w14:paraId="6595F66B" w14:textId="77777777" w:rsidR="00EE293F" w:rsidRPr="00075C87" w:rsidRDefault="00EE293F" w:rsidP="00075C87">
      <w:pPr>
        <w:rPr>
          <w:b/>
          <w:bCs/>
          <w:caps/>
        </w:rPr>
      </w:pPr>
      <w:r w:rsidRPr="00075C87">
        <w:rPr>
          <w:b/>
          <w:bCs/>
          <w:caps/>
        </w:rPr>
        <w:t>Samen, verbondenheid</w:t>
      </w:r>
    </w:p>
    <w:p w14:paraId="451B601B" w14:textId="77777777" w:rsidR="00EE293F" w:rsidRPr="00EE293F" w:rsidRDefault="00EE293F" w:rsidP="00EE293F">
      <w:pPr>
        <w:rPr>
          <w:rFonts w:ascii="Segoe UI" w:hAnsi="Segoe UI" w:cs="Segoe UI"/>
        </w:rPr>
      </w:pPr>
      <w:r w:rsidRPr="00EE293F">
        <w:rPr>
          <w:rFonts w:ascii="Segoe UI" w:hAnsi="Segoe UI" w:cs="Segoe UI"/>
          <w:i/>
          <w:iCs/>
        </w:rPr>
        <w:t>(ideaal voor klasgroep of schoolbreed moment)</w:t>
      </w:r>
    </w:p>
    <w:p w14:paraId="4642C19A" w14:textId="77777777" w:rsidR="00EE293F" w:rsidRPr="00EE293F" w:rsidRDefault="00EE293F" w:rsidP="00EE293F">
      <w:pPr>
        <w:pStyle w:val="Lijstalinea"/>
        <w:numPr>
          <w:ilvl w:val="0"/>
          <w:numId w:val="18"/>
        </w:numPr>
        <w:rPr>
          <w:lang w:val="en-US"/>
        </w:rPr>
      </w:pPr>
      <w:r w:rsidRPr="00EE293F">
        <w:rPr>
          <w:lang w:val="en-US"/>
        </w:rPr>
        <w:t>Siyahamba (Zuid-Afrikaans lied over samen op weg gaan)</w:t>
      </w:r>
    </w:p>
    <w:p w14:paraId="0A0A09F7" w14:textId="77777777" w:rsidR="00EE293F" w:rsidRPr="00EE293F" w:rsidRDefault="00EE293F" w:rsidP="00EE293F">
      <w:pPr>
        <w:pStyle w:val="Lijstalinea"/>
        <w:numPr>
          <w:ilvl w:val="0"/>
          <w:numId w:val="18"/>
        </w:numPr>
        <w:rPr>
          <w:lang w:val="en-US"/>
        </w:rPr>
      </w:pPr>
      <w:r w:rsidRPr="00EE293F">
        <w:rPr>
          <w:lang w:val="en-US"/>
        </w:rPr>
        <w:t>Heroes – David Bowie</w:t>
      </w:r>
    </w:p>
    <w:p w14:paraId="3E2CF41D" w14:textId="77777777" w:rsidR="00EE293F" w:rsidRPr="00EE293F" w:rsidRDefault="00EE293F" w:rsidP="00EE293F">
      <w:pPr>
        <w:pStyle w:val="Lijstalinea"/>
        <w:numPr>
          <w:ilvl w:val="0"/>
          <w:numId w:val="18"/>
        </w:numPr>
        <w:rPr>
          <w:lang w:val="en-US"/>
        </w:rPr>
      </w:pPr>
      <w:r w:rsidRPr="00EE293F">
        <w:rPr>
          <w:lang w:val="en-US"/>
        </w:rPr>
        <w:t>I Lived – OneRepublic</w:t>
      </w:r>
    </w:p>
    <w:p w14:paraId="5D9DDCE4" w14:textId="77777777" w:rsidR="00EE293F" w:rsidRDefault="00EE293F">
      <w:pPr>
        <w:suppressAutoHyphens w:val="0"/>
        <w:rPr>
          <w:rFonts w:eastAsiaTheme="majorEastAsia" w:cstheme="majorBidi"/>
          <w:b/>
          <w:sz w:val="24"/>
          <w:szCs w:val="24"/>
        </w:rPr>
      </w:pPr>
      <w:r>
        <w:br w:type="page"/>
      </w:r>
    </w:p>
    <w:p w14:paraId="0C30074D" w14:textId="77777777" w:rsidR="007A1AAC" w:rsidRDefault="00EF0D11" w:rsidP="007A1AAC">
      <w:pPr>
        <w:pStyle w:val="Kop1"/>
        <w:keepNext w:val="0"/>
        <w:keepLines w:val="0"/>
        <w:ind w:left="992" w:hanging="992"/>
      </w:pPr>
      <w:r>
        <w:lastRenderedPageBreak/>
        <w:t>Spel- en werkvormen</w:t>
      </w:r>
    </w:p>
    <w:p w14:paraId="2994BABD" w14:textId="77777777" w:rsidR="007A1AAC" w:rsidRDefault="00BE7850" w:rsidP="007D57EB">
      <w:pPr>
        <w:pStyle w:val="Kop2"/>
      </w:pPr>
      <w:bookmarkStart w:id="12" w:name="_Toc228200811"/>
      <w:r>
        <w:t>Dixit</w:t>
      </w:r>
      <w:bookmarkEnd w:id="12"/>
    </w:p>
    <w:p w14:paraId="49CCAD1E" w14:textId="77777777" w:rsidR="00AB3ABA" w:rsidRDefault="00AB3ABA" w:rsidP="00AB3ABA">
      <w:r w:rsidRPr="00AB3ABA">
        <w:rPr>
          <w:b/>
          <w:bCs/>
        </w:rPr>
        <w:t>Belangrijk:</w:t>
      </w:r>
      <w:r w:rsidRPr="00AB3ABA">
        <w:t xml:space="preserve"> deze werkvorm kan enkel uitgevoerd worden als je beschikt over Dixit-kaarten (het spel zelf of uitbreidingssets</w:t>
      </w:r>
      <w:r w:rsidRPr="005164BB">
        <w:t>). Heb je die niet? Dan kan je ze vaak lenen of huren via</w:t>
      </w:r>
      <w:r w:rsidRPr="00AB3ABA">
        <w:t xml:space="preserve"> spelotheken</w:t>
      </w:r>
      <w:r>
        <w:t>, openbare</w:t>
      </w:r>
      <w:r w:rsidRPr="00AB3ABA">
        <w:t xml:space="preserve"> bibliotheken</w:t>
      </w:r>
      <w:r>
        <w:t xml:space="preserve"> of </w:t>
      </w:r>
      <w:r w:rsidRPr="00AB3ABA">
        <w:t>educatieve en pastorale bibliotheken (bv. Kamino bibliotheek Mechelen, DPC)</w:t>
      </w:r>
      <w:r>
        <w:t>.</w:t>
      </w:r>
    </w:p>
    <w:p w14:paraId="4C1A242D" w14:textId="77777777" w:rsidR="00AB3ABA" w:rsidRDefault="00AB3ABA" w:rsidP="00AB3ABA">
      <w:pPr>
        <w:jc w:val="center"/>
      </w:pPr>
      <w:r>
        <w:rPr>
          <w:noProof/>
        </w:rPr>
        <w:drawing>
          <wp:inline distT="0" distB="0" distL="0" distR="0" wp14:anchorId="3BB0A9FF" wp14:editId="3F770CCA">
            <wp:extent cx="2761016" cy="1841083"/>
            <wp:effectExtent l="0" t="0" r="1270" b="6985"/>
            <wp:docPr id="452064788" name="Afbeelding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undefin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4787" cy="1843597"/>
                    </a:xfrm>
                    <a:prstGeom prst="rect">
                      <a:avLst/>
                    </a:prstGeom>
                    <a:noFill/>
                    <a:ln>
                      <a:noFill/>
                    </a:ln>
                  </pic:spPr>
                </pic:pic>
              </a:graphicData>
            </a:graphic>
          </wp:inline>
        </w:drawing>
      </w:r>
    </w:p>
    <w:p w14:paraId="21EAA8BE" w14:textId="77777777" w:rsidR="00AB3ABA" w:rsidRPr="00AB3ABA" w:rsidRDefault="00AB3ABA" w:rsidP="00DB6C77">
      <w:pPr>
        <w:ind w:left="2268" w:right="2266"/>
        <w:jc w:val="center"/>
        <w:rPr>
          <w:sz w:val="12"/>
          <w:szCs w:val="12"/>
          <w:lang w:val="de-DE"/>
        </w:rPr>
      </w:pPr>
      <w:r w:rsidRPr="00AB3ABA">
        <w:rPr>
          <w:sz w:val="12"/>
          <w:szCs w:val="12"/>
          <w:lang w:val="en-US"/>
        </w:rPr>
        <w:t xml:space="preserve">Yoppy. (2011, 20 augustus). </w:t>
      </w:r>
      <w:r w:rsidRPr="00AB3ABA">
        <w:rPr>
          <w:i/>
          <w:iCs/>
          <w:sz w:val="12"/>
          <w:szCs w:val="12"/>
          <w:lang w:val="en-US"/>
        </w:rPr>
        <w:t>Dixit game 0001</w:t>
      </w:r>
      <w:r w:rsidRPr="00AB3ABA">
        <w:rPr>
          <w:sz w:val="12"/>
          <w:szCs w:val="12"/>
          <w:lang w:val="en-US"/>
        </w:rPr>
        <w:t xml:space="preserve"> [Foto]. </w:t>
      </w:r>
      <w:r w:rsidRPr="00AB3ABA">
        <w:rPr>
          <w:sz w:val="12"/>
          <w:szCs w:val="12"/>
          <w:lang w:val="de-DE"/>
        </w:rPr>
        <w:t xml:space="preserve">Flickr. </w:t>
      </w:r>
      <w:hyperlink r:id="rId61" w:history="1">
        <w:r w:rsidRPr="00AB3ABA">
          <w:rPr>
            <w:rStyle w:val="Hyperlink"/>
            <w:sz w:val="12"/>
            <w:szCs w:val="12"/>
            <w:lang w:val="de-DE"/>
          </w:rPr>
          <w:t>https://www.flickr.com/photos/44124362019@N01/7128994841</w:t>
        </w:r>
      </w:hyperlink>
      <w:r w:rsidRPr="00AB3ABA">
        <w:rPr>
          <w:sz w:val="12"/>
          <w:szCs w:val="12"/>
          <w:lang w:val="de-DE"/>
        </w:rPr>
        <w:t>.</w:t>
      </w:r>
    </w:p>
    <w:p w14:paraId="4258450F" w14:textId="77777777" w:rsidR="007D57EB" w:rsidRDefault="007D57EB" w:rsidP="00AB3ABA">
      <w:r w:rsidRPr="007D57EB">
        <w:t>Veel leerkrachten kennen het spel Dixit al: een creatief associatiespel met dromerige, symbolische illustraties dat uitnodigt tot verbeelding en gesprek. De originele spelregels vind je eenvoudig online terug</w:t>
      </w:r>
      <w:r w:rsidR="00AB3ABA">
        <w:t>:</w:t>
      </w:r>
    </w:p>
    <w:p w14:paraId="4F5E2797" w14:textId="77777777" w:rsidR="00AB3ABA" w:rsidRDefault="00AB3ABA" w:rsidP="00AB3ABA">
      <w:pPr>
        <w:pStyle w:val="Lijstalinea"/>
        <w:numPr>
          <w:ilvl w:val="0"/>
          <w:numId w:val="18"/>
        </w:numPr>
      </w:pPr>
      <w:r>
        <w:t xml:space="preserve">Video: </w:t>
      </w:r>
      <w:hyperlink r:id="rId62" w:history="1">
        <w:r w:rsidRPr="0073130C">
          <w:rPr>
            <w:rStyle w:val="Hyperlink"/>
          </w:rPr>
          <w:t>https://www.youtube.com/watch?v=-e7qWFgwjBM</w:t>
        </w:r>
      </w:hyperlink>
      <w:r>
        <w:t xml:space="preserve"> </w:t>
      </w:r>
    </w:p>
    <w:p w14:paraId="6A21AF35" w14:textId="77777777" w:rsidR="00AB3ABA" w:rsidRDefault="00AB3ABA" w:rsidP="00AB3ABA">
      <w:pPr>
        <w:pStyle w:val="Lijstalinea"/>
        <w:numPr>
          <w:ilvl w:val="0"/>
          <w:numId w:val="18"/>
        </w:numPr>
      </w:pPr>
      <w:r>
        <w:t xml:space="preserve">Link naar instructieboekje – pdf: </w:t>
      </w:r>
      <w:hyperlink r:id="rId63" w:history="1">
        <w:r w:rsidRPr="0073130C">
          <w:rPr>
            <w:rStyle w:val="Hyperlink"/>
          </w:rPr>
          <w:t>https://www.bordspellenstore.nl/wp-content/uploads/2018/01/Spelregels-Dixit.pdf</w:t>
        </w:r>
      </w:hyperlink>
      <w:r>
        <w:t xml:space="preserve"> </w:t>
      </w:r>
    </w:p>
    <w:p w14:paraId="294B7EEA" w14:textId="77777777" w:rsidR="00140B8A" w:rsidRDefault="00BC27EB" w:rsidP="00140B8A">
      <w:pPr>
        <w:rPr>
          <w:b/>
          <w:bCs/>
          <w:caps/>
        </w:rPr>
      </w:pPr>
      <w:r w:rsidRPr="00BC27EB">
        <w:rPr>
          <w:b/>
          <w:bCs/>
          <w:caps/>
        </w:rPr>
        <w:t>Doel</w:t>
      </w:r>
      <w:r w:rsidR="00140B8A">
        <w:rPr>
          <w:b/>
          <w:bCs/>
          <w:caps/>
        </w:rPr>
        <w:t>EN</w:t>
      </w:r>
    </w:p>
    <w:p w14:paraId="505097BF" w14:textId="77777777" w:rsidR="00BC27EB" w:rsidRPr="00BC27EB" w:rsidRDefault="00BC27EB" w:rsidP="00140B8A">
      <w:pPr>
        <w:pStyle w:val="Lijstalinea"/>
        <w:numPr>
          <w:ilvl w:val="0"/>
          <w:numId w:val="18"/>
        </w:numPr>
      </w:pPr>
      <w:r w:rsidRPr="00BC27EB">
        <w:t xml:space="preserve">Reflectie stimuleren rond het einde van het schooljaar </w:t>
      </w:r>
    </w:p>
    <w:p w14:paraId="3EDA51D4" w14:textId="77777777" w:rsidR="00BC27EB" w:rsidRPr="00BC27EB" w:rsidRDefault="00BC27EB" w:rsidP="00BC27EB">
      <w:pPr>
        <w:pStyle w:val="Lijstalinea"/>
        <w:numPr>
          <w:ilvl w:val="0"/>
          <w:numId w:val="18"/>
        </w:numPr>
      </w:pPr>
      <w:r w:rsidRPr="00BC27EB">
        <w:t xml:space="preserve">Gevoelens en ervaringen </w:t>
      </w:r>
      <w:r>
        <w:t>a.d.h.v. beeld en taal</w:t>
      </w:r>
      <w:r w:rsidRPr="00BC27EB">
        <w:t xml:space="preserve"> </w:t>
      </w:r>
      <w:r>
        <w:t>uitdrukken</w:t>
      </w:r>
      <w:r w:rsidRPr="00BC27EB">
        <w:t xml:space="preserve"> </w:t>
      </w:r>
    </w:p>
    <w:p w14:paraId="58820AE1" w14:textId="77777777" w:rsidR="00BC27EB" w:rsidRDefault="00BC27EB" w:rsidP="00BC27EB">
      <w:pPr>
        <w:pStyle w:val="Lijstalinea"/>
        <w:numPr>
          <w:ilvl w:val="0"/>
          <w:numId w:val="18"/>
        </w:numPr>
      </w:pPr>
      <w:r w:rsidRPr="00BC27EB">
        <w:t xml:space="preserve">Ruimte maken voor afronding én vooruitblik </w:t>
      </w:r>
    </w:p>
    <w:p w14:paraId="0FE843EA" w14:textId="77777777" w:rsidR="00140B8A" w:rsidRDefault="00140B8A" w:rsidP="00BC27EB">
      <w:pPr>
        <w:rPr>
          <w:b/>
          <w:bCs/>
        </w:rPr>
      </w:pPr>
    </w:p>
    <w:p w14:paraId="5C822A3E" w14:textId="77777777" w:rsidR="00BC27EB" w:rsidRPr="00140B8A" w:rsidRDefault="00BC27EB" w:rsidP="00BC27EB">
      <w:pPr>
        <w:rPr>
          <w:b/>
          <w:bCs/>
        </w:rPr>
      </w:pPr>
      <w:r w:rsidRPr="00140B8A">
        <w:rPr>
          <w:b/>
          <w:bCs/>
        </w:rPr>
        <w:t>VERLOOP</w:t>
      </w:r>
    </w:p>
    <w:p w14:paraId="089B7C3F" w14:textId="77777777" w:rsidR="00BC27EB" w:rsidRPr="00140B8A" w:rsidRDefault="00BC27EB" w:rsidP="00140B8A">
      <w:pPr>
        <w:ind w:left="360" w:hanging="360"/>
        <w:rPr>
          <w:u w:val="single"/>
        </w:rPr>
      </w:pPr>
      <w:r w:rsidRPr="00140B8A">
        <w:rPr>
          <w:u w:val="single"/>
        </w:rPr>
        <w:t xml:space="preserve">Voorbereiding </w:t>
      </w:r>
    </w:p>
    <w:p w14:paraId="4FFA29B1" w14:textId="77777777" w:rsidR="00140B8A" w:rsidRPr="00BC27EB" w:rsidRDefault="00140B8A" w:rsidP="00140B8A">
      <w:pPr>
        <w:pStyle w:val="Lijstalinea"/>
        <w:numPr>
          <w:ilvl w:val="0"/>
          <w:numId w:val="18"/>
        </w:numPr>
      </w:pPr>
      <w:r w:rsidRPr="00BC27EB">
        <w:t xml:space="preserve">Leerlingen zitten in kleine groepjes (4–6). </w:t>
      </w:r>
      <w:r>
        <w:t xml:space="preserve">Voor grote groepen voorzie je best drie tot vier Dixit-spellen (of de uitbreidingen). </w:t>
      </w:r>
    </w:p>
    <w:p w14:paraId="4B1E5CF7" w14:textId="77777777" w:rsidR="00140B8A" w:rsidRPr="00140B8A" w:rsidRDefault="00140B8A" w:rsidP="00140B8A">
      <w:pPr>
        <w:pStyle w:val="Lijstalinea"/>
        <w:numPr>
          <w:ilvl w:val="0"/>
          <w:numId w:val="18"/>
        </w:numPr>
      </w:pPr>
      <w:r w:rsidRPr="00140B8A">
        <w:t>Elke leerling krijgt aan het begin van het spel een aantal Dixit</w:t>
      </w:r>
      <w:r w:rsidRPr="00140B8A">
        <w:noBreakHyphen/>
        <w:t>kaarten, afhankelijk van de grootte van het groepje.</w:t>
      </w:r>
    </w:p>
    <w:p w14:paraId="66E15E9F" w14:textId="77777777" w:rsidR="00140B8A" w:rsidRPr="00140B8A" w:rsidRDefault="00140B8A" w:rsidP="00140B8A">
      <w:pPr>
        <w:pStyle w:val="Lijstalinea"/>
        <w:numPr>
          <w:ilvl w:val="1"/>
          <w:numId w:val="18"/>
        </w:numPr>
      </w:pPr>
      <w:r w:rsidRPr="00140B8A">
        <w:t>In kleine groepjes (3–4 leerlingen) krijgt elke leerling 6 kaarten.</w:t>
      </w:r>
    </w:p>
    <w:p w14:paraId="6EF7F35E" w14:textId="77777777" w:rsidR="00140B8A" w:rsidRPr="00140B8A" w:rsidRDefault="00140B8A" w:rsidP="00140B8A">
      <w:pPr>
        <w:pStyle w:val="Lijstalinea"/>
        <w:numPr>
          <w:ilvl w:val="1"/>
          <w:numId w:val="18"/>
        </w:numPr>
      </w:pPr>
      <w:r w:rsidRPr="00140B8A">
        <w:t>In middelgrote groepjes (5–6 leerlingen) krijgt elke leerling 5 kaarten.</w:t>
      </w:r>
    </w:p>
    <w:p w14:paraId="394055C9" w14:textId="77777777" w:rsidR="00140B8A" w:rsidRPr="00140B8A" w:rsidRDefault="00140B8A" w:rsidP="00140B8A">
      <w:pPr>
        <w:pStyle w:val="Lijstalinea"/>
        <w:numPr>
          <w:ilvl w:val="1"/>
          <w:numId w:val="18"/>
        </w:numPr>
      </w:pPr>
      <w:r w:rsidRPr="00140B8A">
        <w:t>In grotere groepjes (7–8 leerlingen) krijgt elke leerling 4 kaarten.</w:t>
      </w:r>
    </w:p>
    <w:p w14:paraId="7427C493" w14:textId="77777777" w:rsidR="00140B8A" w:rsidRPr="00140B8A" w:rsidRDefault="00140B8A" w:rsidP="00140B8A">
      <w:pPr>
        <w:pStyle w:val="Lijstalinea"/>
        <w:numPr>
          <w:ilvl w:val="0"/>
          <w:numId w:val="0"/>
        </w:numPr>
        <w:ind w:left="720"/>
      </w:pPr>
      <w:r w:rsidRPr="00140B8A">
        <w:t>Eventuele resterende kaarten worden als trekstapel in het midden gelegd. Na elke ronde trekken de leerlingen telkens één nieuwe kaart zodat ze steeds hetzelfde aantal kaarten in handen houden.</w:t>
      </w:r>
    </w:p>
    <w:p w14:paraId="34AD4353" w14:textId="77777777" w:rsidR="00BC27EB" w:rsidRDefault="00BC27EB" w:rsidP="00140B8A">
      <w:pPr>
        <w:pStyle w:val="Lijstalinea"/>
        <w:numPr>
          <w:ilvl w:val="0"/>
          <w:numId w:val="18"/>
        </w:numPr>
      </w:pPr>
      <w:r w:rsidRPr="00BC27EB">
        <w:t xml:space="preserve">Voorzie een stapel </w:t>
      </w:r>
      <w:r w:rsidR="00140B8A">
        <w:t xml:space="preserve">(afgedekt) </w:t>
      </w:r>
      <w:r w:rsidRPr="00BC27EB">
        <w:t xml:space="preserve">met stellingen / vragen / zinnen (zie hieronder). </w:t>
      </w:r>
    </w:p>
    <w:p w14:paraId="75FC8DCF" w14:textId="77777777" w:rsidR="00140B8A" w:rsidRPr="00BC27EB" w:rsidRDefault="00140B8A" w:rsidP="00140B8A">
      <w:pPr>
        <w:pStyle w:val="Lijstalinea"/>
        <w:numPr>
          <w:ilvl w:val="0"/>
          <w:numId w:val="18"/>
        </w:numPr>
      </w:pPr>
      <w:r>
        <w:t>Leg het spelbord (puntentelling) in het midden en deel pionnen uit.</w:t>
      </w:r>
    </w:p>
    <w:p w14:paraId="74D9230D" w14:textId="77777777" w:rsidR="00BC27EB" w:rsidRPr="00BC27EB" w:rsidRDefault="00BC27EB" w:rsidP="00140B8A">
      <w:pPr>
        <w:ind w:left="360" w:hanging="360"/>
      </w:pPr>
      <w:r w:rsidRPr="00140B8A">
        <w:rPr>
          <w:u w:val="single"/>
        </w:rPr>
        <w:lastRenderedPageBreak/>
        <w:t>Spelverloop</w:t>
      </w:r>
      <w:r w:rsidRPr="00BC27EB">
        <w:t xml:space="preserve"> (vereenvoudigde variant) </w:t>
      </w:r>
    </w:p>
    <w:p w14:paraId="49229672" w14:textId="77777777" w:rsidR="00BC27EB" w:rsidRDefault="00BC27EB" w:rsidP="00140B8A">
      <w:pPr>
        <w:pStyle w:val="Lijstalinea"/>
        <w:numPr>
          <w:ilvl w:val="0"/>
          <w:numId w:val="18"/>
        </w:numPr>
      </w:pPr>
      <w:r>
        <w:t>Associatiegedeelte</w:t>
      </w:r>
    </w:p>
    <w:p w14:paraId="4EF25C78" w14:textId="77777777" w:rsidR="00BC27EB" w:rsidRPr="00BC27EB" w:rsidRDefault="00BC27EB" w:rsidP="00140B8A">
      <w:pPr>
        <w:pStyle w:val="Lijstalinea"/>
        <w:numPr>
          <w:ilvl w:val="1"/>
          <w:numId w:val="18"/>
        </w:numPr>
      </w:pPr>
      <w:r w:rsidRPr="00BC27EB">
        <w:t xml:space="preserve">Eén leerling trekt een stelling. </w:t>
      </w:r>
    </w:p>
    <w:p w14:paraId="42D24541" w14:textId="77777777" w:rsidR="00BC27EB" w:rsidRPr="00BC27EB" w:rsidRDefault="00BC27EB" w:rsidP="00140B8A">
      <w:pPr>
        <w:pStyle w:val="Lijstalinea"/>
        <w:numPr>
          <w:ilvl w:val="1"/>
          <w:numId w:val="18"/>
        </w:numPr>
      </w:pPr>
      <w:r w:rsidRPr="00BC27EB">
        <w:t xml:space="preserve">Die leerling kiest in stilte een Dixit-kaart die volgens hem/haar het best past bij de stelling. </w:t>
      </w:r>
    </w:p>
    <w:p w14:paraId="17B7AA67" w14:textId="77777777" w:rsidR="00BC27EB" w:rsidRPr="00BC27EB" w:rsidRDefault="00BC27EB" w:rsidP="00140B8A">
      <w:pPr>
        <w:pStyle w:val="Lijstalinea"/>
        <w:numPr>
          <w:ilvl w:val="1"/>
          <w:numId w:val="18"/>
        </w:numPr>
      </w:pPr>
      <w:r w:rsidRPr="00BC27EB">
        <w:t xml:space="preserve">De andere leerlingen kiezen ook elk een kaart die zij vinden passen bij dezelfde stelling. </w:t>
      </w:r>
    </w:p>
    <w:p w14:paraId="7C10F872" w14:textId="77777777" w:rsidR="00BC27EB" w:rsidRPr="00BC27EB" w:rsidRDefault="00BC27EB" w:rsidP="00140B8A">
      <w:pPr>
        <w:pStyle w:val="Lijstalinea"/>
        <w:numPr>
          <w:ilvl w:val="1"/>
          <w:numId w:val="18"/>
        </w:numPr>
      </w:pPr>
      <w:r w:rsidRPr="00BC27EB">
        <w:t xml:space="preserve">Alle kaarten worden geschud en opengelegd. </w:t>
      </w:r>
    </w:p>
    <w:p w14:paraId="3218351C" w14:textId="77777777" w:rsidR="00BC27EB" w:rsidRPr="00BC27EB" w:rsidRDefault="00BC27EB" w:rsidP="00140B8A">
      <w:pPr>
        <w:pStyle w:val="Lijstalinea"/>
        <w:numPr>
          <w:ilvl w:val="1"/>
          <w:numId w:val="18"/>
        </w:numPr>
      </w:pPr>
      <w:r w:rsidRPr="00BC27EB">
        <w:t xml:space="preserve">De groep probeert te raden welke kaart van de eerste leerling is. </w:t>
      </w:r>
    </w:p>
    <w:p w14:paraId="65BA4B36" w14:textId="77777777" w:rsidR="00BC27EB" w:rsidRPr="00140B8A" w:rsidRDefault="00BC27EB" w:rsidP="00140B8A">
      <w:pPr>
        <w:pStyle w:val="Lijstalinea"/>
        <w:numPr>
          <w:ilvl w:val="0"/>
          <w:numId w:val="18"/>
        </w:numPr>
      </w:pPr>
      <w:r w:rsidRPr="00140B8A">
        <w:t xml:space="preserve">Korte duiding: </w:t>
      </w:r>
    </w:p>
    <w:p w14:paraId="36E440DE" w14:textId="77777777" w:rsidR="00BC27EB" w:rsidRPr="00BC27EB" w:rsidRDefault="00BC27EB" w:rsidP="00140B8A">
      <w:pPr>
        <w:pStyle w:val="Lijstalinea"/>
        <w:numPr>
          <w:ilvl w:val="1"/>
          <w:numId w:val="18"/>
        </w:numPr>
      </w:pPr>
      <w:r w:rsidRPr="00BC27EB">
        <w:t xml:space="preserve">Waarom koos je deze kaart? </w:t>
      </w:r>
    </w:p>
    <w:p w14:paraId="6D994DDA" w14:textId="77777777" w:rsidR="00BC27EB" w:rsidRDefault="00BC27EB" w:rsidP="00140B8A">
      <w:pPr>
        <w:pStyle w:val="Lijstalinea"/>
        <w:numPr>
          <w:ilvl w:val="1"/>
          <w:numId w:val="18"/>
        </w:numPr>
      </w:pPr>
      <w:r w:rsidRPr="00BC27EB">
        <w:t>Wat zegt dit over jouw gevoel/ervaring?</w:t>
      </w:r>
    </w:p>
    <w:p w14:paraId="2D4C8FCB" w14:textId="77777777" w:rsidR="00BC27EB" w:rsidRPr="00BC27EB" w:rsidRDefault="00BC27EB" w:rsidP="00140B8A">
      <w:pPr>
        <w:pStyle w:val="Lijstalinea"/>
        <w:numPr>
          <w:ilvl w:val="0"/>
          <w:numId w:val="18"/>
        </w:numPr>
      </w:pPr>
      <w:r w:rsidRPr="00140B8A">
        <w:t>Puntentelling</w:t>
      </w:r>
      <w:r>
        <w:t xml:space="preserve"> (optioneel)</w:t>
      </w:r>
      <w:r>
        <w:br/>
        <w:t>I</w:t>
      </w:r>
      <w:r w:rsidRPr="00BC27EB">
        <w:t>n veel klascontexten (zeker bij reflectie-oefeningen) laat je de puntentelling weg om de nadruk volledig op het gesprek te leggen.</w:t>
      </w:r>
      <w:r>
        <w:t xml:space="preserve"> </w:t>
      </w:r>
      <w:r w:rsidRPr="00BC27EB">
        <w:t xml:space="preserve">Wie de </w:t>
      </w:r>
      <w:r>
        <w:t xml:space="preserve">klassieke </w:t>
      </w:r>
      <w:r w:rsidRPr="00BC27EB">
        <w:t>spelregels van Dixit wil volgen, kan ook met punten werken:</w:t>
      </w:r>
    </w:p>
    <w:p w14:paraId="6D35324A" w14:textId="77777777" w:rsidR="00BC27EB" w:rsidRDefault="00BC27EB" w:rsidP="00140B8A">
      <w:pPr>
        <w:pStyle w:val="Lijstalinea"/>
        <w:numPr>
          <w:ilvl w:val="1"/>
          <w:numId w:val="18"/>
        </w:numPr>
      </w:pPr>
      <w:r w:rsidRPr="00BC27EB">
        <w:t>Als sommige maar niet alle spelers de kaart van de verteller raden:</w:t>
      </w:r>
    </w:p>
    <w:p w14:paraId="2CD72F07" w14:textId="77777777" w:rsidR="00BC27EB" w:rsidRDefault="00BC27EB" w:rsidP="00140B8A">
      <w:pPr>
        <w:pStyle w:val="Lijstalinea"/>
        <w:numPr>
          <w:ilvl w:val="2"/>
          <w:numId w:val="18"/>
        </w:numPr>
      </w:pPr>
      <w:r w:rsidRPr="00BC27EB">
        <w:t>de verteller krijgt 3 punten</w:t>
      </w:r>
    </w:p>
    <w:p w14:paraId="5633F9FB" w14:textId="77777777" w:rsidR="00BC27EB" w:rsidRPr="00BC27EB" w:rsidRDefault="00BC27EB" w:rsidP="00140B8A">
      <w:pPr>
        <w:pStyle w:val="Lijstalinea"/>
        <w:numPr>
          <w:ilvl w:val="2"/>
          <w:numId w:val="18"/>
        </w:numPr>
      </w:pPr>
      <w:r w:rsidRPr="00BC27EB">
        <w:t xml:space="preserve">de spelers die correct raden krijgen ook 3 punten </w:t>
      </w:r>
    </w:p>
    <w:p w14:paraId="2309F53E" w14:textId="77777777" w:rsidR="00BC27EB" w:rsidRDefault="00BC27EB" w:rsidP="00140B8A">
      <w:pPr>
        <w:pStyle w:val="Lijstalinea"/>
        <w:numPr>
          <w:ilvl w:val="1"/>
          <w:numId w:val="18"/>
        </w:numPr>
      </w:pPr>
      <w:r w:rsidRPr="00BC27EB">
        <w:t>Als iedereen of niemand de juiste kaart raadt:</w:t>
      </w:r>
    </w:p>
    <w:p w14:paraId="501203F2" w14:textId="77777777" w:rsidR="00BC27EB" w:rsidRDefault="00BC27EB" w:rsidP="00140B8A">
      <w:pPr>
        <w:pStyle w:val="Lijstalinea"/>
        <w:numPr>
          <w:ilvl w:val="2"/>
          <w:numId w:val="18"/>
        </w:numPr>
      </w:pPr>
      <w:r w:rsidRPr="00BC27EB">
        <w:t>de verteller krijgt 0 punten</w:t>
      </w:r>
    </w:p>
    <w:p w14:paraId="5E2E2C23" w14:textId="77777777" w:rsidR="00BC27EB" w:rsidRPr="00BC27EB" w:rsidRDefault="00BC27EB" w:rsidP="00140B8A">
      <w:pPr>
        <w:pStyle w:val="Lijstalinea"/>
        <w:numPr>
          <w:ilvl w:val="2"/>
          <w:numId w:val="18"/>
        </w:numPr>
      </w:pPr>
      <w:r w:rsidRPr="00BC27EB">
        <w:t xml:space="preserve">alle andere spelers krijgen 2 punten </w:t>
      </w:r>
    </w:p>
    <w:p w14:paraId="2C6010A9" w14:textId="77777777" w:rsidR="00BC27EB" w:rsidRDefault="00BC27EB" w:rsidP="00140B8A">
      <w:pPr>
        <w:pStyle w:val="Lijstalinea"/>
        <w:numPr>
          <w:ilvl w:val="1"/>
          <w:numId w:val="18"/>
        </w:numPr>
      </w:pPr>
      <w:r w:rsidRPr="00BC27EB">
        <w:t>Spelers krijgen 1 extra punt per stem op hun eigen kaart</w:t>
      </w:r>
    </w:p>
    <w:p w14:paraId="7C6BE3FB" w14:textId="77777777" w:rsidR="00140B8A" w:rsidRPr="00140B8A" w:rsidRDefault="00140B8A" w:rsidP="00140B8A">
      <w:pPr>
        <w:pStyle w:val="Lijstalinea"/>
        <w:numPr>
          <w:ilvl w:val="0"/>
          <w:numId w:val="0"/>
        </w:numPr>
        <w:ind w:left="709"/>
      </w:pPr>
      <w:r w:rsidRPr="00140B8A">
        <w:t>In de speldoos zit een klassiek spelbord met konijnenpionnen waarmee je de puntentelling en voortgang van de spelers kan bijhouden. Wanneer je met uitbreidingen of zelfgemaakte illustratiekaarten speelt, kan je eenvoudig een alternatief spelbord maken door er één op de grond te tekenen met krijt en alledaagse kleine voorwerpen te gebruiken als pionnen.</w:t>
      </w:r>
    </w:p>
    <w:p w14:paraId="5216040D" w14:textId="77777777" w:rsidR="00140B8A" w:rsidRDefault="00140B8A" w:rsidP="00BC27EB">
      <w:pPr>
        <w:rPr>
          <w:caps/>
        </w:rPr>
      </w:pPr>
    </w:p>
    <w:p w14:paraId="31A647E8" w14:textId="77777777" w:rsidR="00BC27EB" w:rsidRPr="00140B8A" w:rsidRDefault="00BC27EB" w:rsidP="00BC27EB">
      <w:pPr>
        <w:rPr>
          <w:b/>
          <w:bCs/>
          <w:caps/>
        </w:rPr>
      </w:pPr>
      <w:r w:rsidRPr="00140B8A">
        <w:rPr>
          <w:b/>
          <w:bCs/>
          <w:caps/>
        </w:rPr>
        <w:t>Differentiatie &amp; tips</w:t>
      </w:r>
    </w:p>
    <w:p w14:paraId="5321594F" w14:textId="77777777" w:rsidR="00140B8A" w:rsidRDefault="00140B8A" w:rsidP="00BC27EB">
      <w:pPr>
        <w:pStyle w:val="Lijstalinea"/>
        <w:numPr>
          <w:ilvl w:val="0"/>
          <w:numId w:val="18"/>
        </w:numPr>
      </w:pPr>
      <w:r>
        <w:t>Maak zelf een set met kunstkaarten (arbeidsintensief)</w:t>
      </w:r>
    </w:p>
    <w:p w14:paraId="416C1739" w14:textId="77777777" w:rsidR="00BC27EB" w:rsidRDefault="00BC27EB" w:rsidP="00BC27EB">
      <w:pPr>
        <w:pStyle w:val="Lijstalinea"/>
        <w:numPr>
          <w:ilvl w:val="0"/>
          <w:numId w:val="18"/>
        </w:numPr>
      </w:pPr>
      <w:r w:rsidRPr="00BC27EB">
        <w:t>Laat leerlingen ook zelf stellingen bedenken</w:t>
      </w:r>
    </w:p>
    <w:p w14:paraId="6AC3B248" w14:textId="77777777" w:rsidR="00140B8A" w:rsidRPr="00140B8A" w:rsidRDefault="00140B8A" w:rsidP="00140B8A">
      <w:pPr>
        <w:pStyle w:val="Lijstalinea"/>
        <w:numPr>
          <w:ilvl w:val="0"/>
          <w:numId w:val="18"/>
        </w:numPr>
      </w:pPr>
      <w:r>
        <w:t>C</w:t>
      </w:r>
      <w:r w:rsidRPr="00140B8A">
        <w:t xml:space="preserve">ombineer </w:t>
      </w:r>
      <w:r>
        <w:t>de stellingen</w:t>
      </w:r>
      <w:r w:rsidRPr="00140B8A">
        <w:t xml:space="preserve"> met pictogrammen of kleuren voor extra toegankelijkheid.</w:t>
      </w:r>
    </w:p>
    <w:p w14:paraId="709B666B" w14:textId="77777777" w:rsidR="00BC27EB" w:rsidRPr="00BC27EB" w:rsidRDefault="00BC27EB" w:rsidP="00BC27EB">
      <w:pPr>
        <w:pStyle w:val="Lijstalinea"/>
        <w:numPr>
          <w:ilvl w:val="0"/>
          <w:numId w:val="18"/>
        </w:numPr>
      </w:pPr>
      <w:r w:rsidRPr="00BC27EB">
        <w:t xml:space="preserve">Werk met duo’s i.p.v. individueel (veiliger) </w:t>
      </w:r>
    </w:p>
    <w:p w14:paraId="14B51727" w14:textId="77777777" w:rsidR="00140B8A" w:rsidRPr="00BC27EB" w:rsidRDefault="00BC27EB" w:rsidP="00140B8A">
      <w:pPr>
        <w:pStyle w:val="Lijstalinea"/>
        <w:numPr>
          <w:ilvl w:val="0"/>
          <w:numId w:val="18"/>
        </w:numPr>
      </w:pPr>
      <w:r w:rsidRPr="00BC27EB">
        <w:t>Laat leerlingen enkel kiezen zonder spreken (non-verbaal alternatief)</w:t>
      </w:r>
    </w:p>
    <w:p w14:paraId="0245E573" w14:textId="77777777" w:rsidR="00140B8A" w:rsidRDefault="00140B8A" w:rsidP="00140B8A">
      <w:pPr>
        <w:rPr>
          <w:caps/>
        </w:rPr>
      </w:pPr>
    </w:p>
    <w:p w14:paraId="4E801BAF" w14:textId="77777777" w:rsidR="00140B8A" w:rsidRDefault="00140B8A" w:rsidP="00140B8A">
      <w:pPr>
        <w:rPr>
          <w:b/>
          <w:bCs/>
          <w:caps/>
        </w:rPr>
      </w:pPr>
      <w:r>
        <w:rPr>
          <w:b/>
          <w:bCs/>
          <w:caps/>
        </w:rPr>
        <w:t>LIJST MET STELLINGEN</w:t>
      </w:r>
    </w:p>
    <w:p w14:paraId="23B2D72E" w14:textId="77777777" w:rsidR="00140B8A" w:rsidRPr="00BC27EB" w:rsidRDefault="00140B8A" w:rsidP="00140B8A">
      <w:r>
        <w:t xml:space="preserve">Je vindt een printbare versie van de stellingen via </w:t>
      </w:r>
      <w:hyperlink r:id="rId64" w:history="1">
        <w:r w:rsidRPr="005164BB">
          <w:rPr>
            <w:rStyle w:val="Hyperlink"/>
          </w:rPr>
          <w:t>deze link</w:t>
        </w:r>
      </w:hyperlink>
      <w:r>
        <w:t>.</w:t>
      </w:r>
    </w:p>
    <w:p w14:paraId="1EF5B895" w14:textId="77777777" w:rsidR="005164BB" w:rsidRDefault="005164BB" w:rsidP="00140B8A">
      <w:pPr>
        <w:pStyle w:val="Lijstalinea"/>
        <w:numPr>
          <w:ilvl w:val="0"/>
          <w:numId w:val="18"/>
        </w:numPr>
      </w:pPr>
      <w:r w:rsidRPr="005164BB">
        <w:t>Gevoel bij het voorbije schooljaar</w:t>
      </w:r>
    </w:p>
    <w:p w14:paraId="53B700CC" w14:textId="77777777" w:rsidR="005164BB" w:rsidRDefault="005164BB" w:rsidP="00140B8A">
      <w:pPr>
        <w:pStyle w:val="Lijstalinea"/>
        <w:numPr>
          <w:ilvl w:val="0"/>
          <w:numId w:val="18"/>
        </w:numPr>
      </w:pPr>
      <w:r w:rsidRPr="005164BB">
        <w:t>Een moment om trots op te zijn</w:t>
      </w:r>
    </w:p>
    <w:p w14:paraId="2EA675B1" w14:textId="77777777" w:rsidR="005164BB" w:rsidRDefault="005164BB" w:rsidP="00140B8A">
      <w:pPr>
        <w:pStyle w:val="Lijstalinea"/>
        <w:numPr>
          <w:ilvl w:val="0"/>
          <w:numId w:val="18"/>
        </w:numPr>
      </w:pPr>
      <w:r w:rsidRPr="005164BB">
        <w:t>Een hobbel op de weg die iets heeft opgeleverd</w:t>
      </w:r>
    </w:p>
    <w:p w14:paraId="42FDCA23" w14:textId="77777777" w:rsidR="005164BB" w:rsidRDefault="005164BB" w:rsidP="00140B8A">
      <w:pPr>
        <w:pStyle w:val="Lijstalinea"/>
        <w:numPr>
          <w:ilvl w:val="0"/>
          <w:numId w:val="18"/>
        </w:numPr>
      </w:pPr>
      <w:r w:rsidRPr="005164BB">
        <w:t>Een belangrijke les uit dit schooljaar</w:t>
      </w:r>
    </w:p>
    <w:p w14:paraId="1D407B75" w14:textId="77777777" w:rsidR="005164BB" w:rsidRDefault="005164BB" w:rsidP="00140B8A">
      <w:pPr>
        <w:pStyle w:val="Lijstalinea"/>
        <w:numPr>
          <w:ilvl w:val="0"/>
          <w:numId w:val="18"/>
        </w:numPr>
      </w:pPr>
      <w:r w:rsidRPr="005164BB">
        <w:t>Persoonlijke groei sinds het begin van het jaar</w:t>
      </w:r>
    </w:p>
    <w:p w14:paraId="4DCCE9B5" w14:textId="77777777" w:rsidR="005164BB" w:rsidRDefault="005164BB" w:rsidP="00140B8A">
      <w:pPr>
        <w:pStyle w:val="Lijstalinea"/>
        <w:numPr>
          <w:ilvl w:val="0"/>
          <w:numId w:val="18"/>
        </w:numPr>
      </w:pPr>
      <w:r w:rsidRPr="005164BB">
        <w:t>Een herinnering die blijft hangen</w:t>
      </w:r>
    </w:p>
    <w:p w14:paraId="492E930E" w14:textId="77777777" w:rsidR="005164BB" w:rsidRDefault="005164BB" w:rsidP="00140B8A">
      <w:pPr>
        <w:pStyle w:val="Lijstalinea"/>
        <w:numPr>
          <w:ilvl w:val="0"/>
          <w:numId w:val="18"/>
        </w:numPr>
      </w:pPr>
      <w:r w:rsidRPr="005164BB">
        <w:lastRenderedPageBreak/>
        <w:t>Hoe dit schooljaar als geheel aanvoelt</w:t>
      </w:r>
    </w:p>
    <w:p w14:paraId="1ACC52CF" w14:textId="77777777" w:rsidR="00140B8A" w:rsidRDefault="005164BB" w:rsidP="00140B8A">
      <w:pPr>
        <w:pStyle w:val="Lijstalinea"/>
        <w:numPr>
          <w:ilvl w:val="0"/>
          <w:numId w:val="18"/>
        </w:numPr>
      </w:pPr>
      <w:r w:rsidRPr="005164BB">
        <w:t>Een spoor dat dit jaar heeft nagelaten</w:t>
      </w:r>
    </w:p>
    <w:p w14:paraId="2B91970F" w14:textId="77777777" w:rsidR="005164BB" w:rsidRDefault="005164BB" w:rsidP="005164BB">
      <w:pPr>
        <w:pStyle w:val="Lijstalinea"/>
        <w:numPr>
          <w:ilvl w:val="0"/>
          <w:numId w:val="18"/>
        </w:numPr>
      </w:pPr>
      <w:r w:rsidRPr="005164BB">
        <w:t>Afscheid nemen van dit schooljaar</w:t>
      </w:r>
    </w:p>
    <w:p w14:paraId="0B5CD559" w14:textId="77777777" w:rsidR="005164BB" w:rsidRDefault="005164BB" w:rsidP="005164BB">
      <w:pPr>
        <w:pStyle w:val="Lijstalinea"/>
        <w:numPr>
          <w:ilvl w:val="0"/>
          <w:numId w:val="18"/>
        </w:numPr>
      </w:pPr>
      <w:r w:rsidRPr="005164BB">
        <w:t>Iets of iemand die gemist zal worden</w:t>
      </w:r>
    </w:p>
    <w:p w14:paraId="037161F8" w14:textId="77777777" w:rsidR="005164BB" w:rsidRDefault="005164BB" w:rsidP="005164BB">
      <w:pPr>
        <w:pStyle w:val="Lijstalinea"/>
        <w:numPr>
          <w:ilvl w:val="0"/>
          <w:numId w:val="18"/>
        </w:numPr>
      </w:pPr>
      <w:r w:rsidRPr="005164BB">
        <w:t>Iets dat achtergelaten wordt</w:t>
      </w:r>
    </w:p>
    <w:p w14:paraId="2FC82822" w14:textId="77777777" w:rsidR="005164BB" w:rsidRDefault="005164BB" w:rsidP="005164BB">
      <w:pPr>
        <w:pStyle w:val="Lijstalinea"/>
        <w:numPr>
          <w:ilvl w:val="0"/>
          <w:numId w:val="18"/>
        </w:numPr>
      </w:pPr>
      <w:r w:rsidRPr="005164BB">
        <w:t>De betekenis van de klasgroep op dit moment</w:t>
      </w:r>
    </w:p>
    <w:p w14:paraId="2CB86D4E" w14:textId="77777777" w:rsidR="005164BB" w:rsidRDefault="005164BB" w:rsidP="005164BB">
      <w:pPr>
        <w:pStyle w:val="Lijstalinea"/>
        <w:numPr>
          <w:ilvl w:val="0"/>
          <w:numId w:val="18"/>
        </w:numPr>
      </w:pPr>
      <w:r w:rsidRPr="005164BB">
        <w:t>Een deur die stilaan sluit</w:t>
      </w:r>
    </w:p>
    <w:p w14:paraId="3A4611B8" w14:textId="77777777" w:rsidR="005164BB" w:rsidRDefault="005164BB" w:rsidP="005164BB">
      <w:pPr>
        <w:pStyle w:val="Lijstalinea"/>
        <w:numPr>
          <w:ilvl w:val="0"/>
          <w:numId w:val="18"/>
        </w:numPr>
      </w:pPr>
      <w:r w:rsidRPr="005164BB">
        <w:t>Een hoofdstuk dat wordt afgerond</w:t>
      </w:r>
    </w:p>
    <w:p w14:paraId="2D228527" w14:textId="77777777" w:rsidR="005164BB" w:rsidRPr="005164BB" w:rsidRDefault="005164BB" w:rsidP="005164BB">
      <w:pPr>
        <w:pStyle w:val="Lijstalinea"/>
        <w:numPr>
          <w:ilvl w:val="0"/>
          <w:numId w:val="18"/>
        </w:numPr>
      </w:pPr>
      <w:r w:rsidRPr="005164BB">
        <w:t>Wat nog even blijft nazinderen</w:t>
      </w:r>
    </w:p>
    <w:p w14:paraId="205B03AF" w14:textId="77777777" w:rsidR="005164BB" w:rsidRDefault="005164BB" w:rsidP="005164BB">
      <w:pPr>
        <w:pStyle w:val="Lijstalinea"/>
        <w:numPr>
          <w:ilvl w:val="0"/>
          <w:numId w:val="18"/>
        </w:numPr>
      </w:pPr>
      <w:r w:rsidRPr="005164BB">
        <w:t>Betekenis van vakantie</w:t>
      </w:r>
    </w:p>
    <w:p w14:paraId="5EA9143C" w14:textId="77777777" w:rsidR="005164BB" w:rsidRDefault="005164BB" w:rsidP="005164BB">
      <w:pPr>
        <w:pStyle w:val="Lijstalinea"/>
        <w:numPr>
          <w:ilvl w:val="0"/>
          <w:numId w:val="18"/>
        </w:numPr>
      </w:pPr>
      <w:r w:rsidRPr="005164BB">
        <w:t>Nood aan rust of ontspanning</w:t>
      </w:r>
    </w:p>
    <w:p w14:paraId="177A1C77" w14:textId="77777777" w:rsidR="005164BB" w:rsidRDefault="005164BB" w:rsidP="005164BB">
      <w:pPr>
        <w:pStyle w:val="Lijstalinea"/>
        <w:numPr>
          <w:ilvl w:val="0"/>
          <w:numId w:val="18"/>
        </w:numPr>
      </w:pPr>
      <w:r w:rsidRPr="005164BB">
        <w:t>Iets willen loslaten</w:t>
      </w:r>
    </w:p>
    <w:p w14:paraId="42A2AC77" w14:textId="77777777" w:rsidR="005164BB" w:rsidRDefault="005164BB" w:rsidP="005164BB">
      <w:pPr>
        <w:pStyle w:val="Lijstalinea"/>
        <w:numPr>
          <w:ilvl w:val="0"/>
          <w:numId w:val="18"/>
        </w:numPr>
      </w:pPr>
      <w:r w:rsidRPr="005164BB">
        <w:t>Uitkijken naar vrije tijd</w:t>
      </w:r>
    </w:p>
    <w:p w14:paraId="75BF23A6" w14:textId="77777777" w:rsidR="005164BB" w:rsidRDefault="005164BB" w:rsidP="005164BB">
      <w:pPr>
        <w:pStyle w:val="Lijstalinea"/>
        <w:numPr>
          <w:ilvl w:val="0"/>
          <w:numId w:val="18"/>
        </w:numPr>
      </w:pPr>
      <w:r w:rsidRPr="005164BB">
        <w:t>Herstel na inspanning</w:t>
      </w:r>
    </w:p>
    <w:p w14:paraId="40C79004" w14:textId="77777777" w:rsidR="005164BB" w:rsidRDefault="005164BB" w:rsidP="005164BB">
      <w:pPr>
        <w:pStyle w:val="Lijstalinea"/>
        <w:numPr>
          <w:ilvl w:val="0"/>
          <w:numId w:val="18"/>
        </w:numPr>
      </w:pPr>
      <w:r w:rsidRPr="005164BB">
        <w:t>Tot rust komen</w:t>
      </w:r>
    </w:p>
    <w:p w14:paraId="42ECB4E8" w14:textId="77777777" w:rsidR="005164BB" w:rsidRDefault="005164BB" w:rsidP="005164BB">
      <w:pPr>
        <w:pStyle w:val="Lijstalinea"/>
        <w:numPr>
          <w:ilvl w:val="0"/>
          <w:numId w:val="18"/>
        </w:numPr>
      </w:pPr>
      <w:r w:rsidRPr="005164BB">
        <w:t>De zomer die zich aankondigt</w:t>
      </w:r>
    </w:p>
    <w:p w14:paraId="0DE4FEC0" w14:textId="77777777" w:rsidR="005164BB" w:rsidRPr="005164BB" w:rsidRDefault="005164BB" w:rsidP="005164BB">
      <w:pPr>
        <w:pStyle w:val="Lijstalinea"/>
        <w:numPr>
          <w:ilvl w:val="0"/>
          <w:numId w:val="18"/>
        </w:numPr>
      </w:pPr>
      <w:r w:rsidRPr="005164BB">
        <w:t>Ruimte om opnieuw adem te halen</w:t>
      </w:r>
    </w:p>
    <w:p w14:paraId="250DD6C1" w14:textId="77777777" w:rsidR="005164BB" w:rsidRDefault="005164BB" w:rsidP="005164BB">
      <w:pPr>
        <w:pStyle w:val="Lijstalinea"/>
        <w:numPr>
          <w:ilvl w:val="0"/>
          <w:numId w:val="18"/>
        </w:numPr>
      </w:pPr>
      <w:r w:rsidRPr="005164BB">
        <w:t>Verwachtingen voor volgend schooljaar</w:t>
      </w:r>
    </w:p>
    <w:p w14:paraId="1EF47D23" w14:textId="77777777" w:rsidR="005164BB" w:rsidRDefault="005164BB" w:rsidP="005164BB">
      <w:pPr>
        <w:pStyle w:val="Lijstalinea"/>
        <w:numPr>
          <w:ilvl w:val="0"/>
          <w:numId w:val="18"/>
        </w:numPr>
      </w:pPr>
      <w:r w:rsidRPr="005164BB">
        <w:t>Onzekerheid of spanning voor wat komt</w:t>
      </w:r>
    </w:p>
    <w:p w14:paraId="24716515" w14:textId="77777777" w:rsidR="005164BB" w:rsidRDefault="005164BB" w:rsidP="005164BB">
      <w:pPr>
        <w:pStyle w:val="Lijstalinea"/>
        <w:numPr>
          <w:ilvl w:val="0"/>
          <w:numId w:val="18"/>
        </w:numPr>
      </w:pPr>
      <w:r w:rsidRPr="005164BB">
        <w:t>Nieuwe kansen</w:t>
      </w:r>
    </w:p>
    <w:p w14:paraId="2D3FA767" w14:textId="77777777" w:rsidR="005164BB" w:rsidRDefault="005164BB" w:rsidP="005164BB">
      <w:pPr>
        <w:pStyle w:val="Lijstalinea"/>
        <w:numPr>
          <w:ilvl w:val="0"/>
          <w:numId w:val="18"/>
        </w:numPr>
      </w:pPr>
      <w:r w:rsidRPr="005164BB">
        <w:t>Vooruitkijken naar de toekomst</w:t>
      </w:r>
    </w:p>
    <w:p w14:paraId="7E05ECE9" w14:textId="77777777" w:rsidR="005164BB" w:rsidRDefault="005164BB" w:rsidP="005164BB">
      <w:pPr>
        <w:pStyle w:val="Lijstalinea"/>
        <w:numPr>
          <w:ilvl w:val="0"/>
          <w:numId w:val="18"/>
        </w:numPr>
      </w:pPr>
      <w:r w:rsidRPr="005164BB">
        <w:t>Iets willen meenemen naar een volgende stap</w:t>
      </w:r>
    </w:p>
    <w:p w14:paraId="445EA653" w14:textId="77777777" w:rsidR="005164BB" w:rsidRDefault="005164BB" w:rsidP="005164BB">
      <w:pPr>
        <w:pStyle w:val="Lijstalinea"/>
        <w:numPr>
          <w:ilvl w:val="0"/>
          <w:numId w:val="18"/>
        </w:numPr>
      </w:pPr>
      <w:r w:rsidRPr="005164BB">
        <w:t>Begin van iets nieuws</w:t>
      </w:r>
    </w:p>
    <w:p w14:paraId="7E1F8568" w14:textId="77777777" w:rsidR="005164BB" w:rsidRDefault="005164BB" w:rsidP="005164BB">
      <w:pPr>
        <w:pStyle w:val="Lijstalinea"/>
        <w:numPr>
          <w:ilvl w:val="0"/>
          <w:numId w:val="18"/>
        </w:numPr>
      </w:pPr>
      <w:r w:rsidRPr="005164BB">
        <w:t>Een sprong in het onbekende</w:t>
      </w:r>
    </w:p>
    <w:p w14:paraId="1A4DDD05" w14:textId="77777777" w:rsidR="005164BB" w:rsidRPr="005164BB" w:rsidRDefault="005164BB" w:rsidP="005164BB">
      <w:pPr>
        <w:pStyle w:val="Lijstalinea"/>
        <w:numPr>
          <w:ilvl w:val="0"/>
          <w:numId w:val="18"/>
        </w:numPr>
      </w:pPr>
      <w:r w:rsidRPr="005164BB">
        <w:t>Een richting die zich voorzichtig aftekent</w:t>
      </w:r>
    </w:p>
    <w:p w14:paraId="3824D492" w14:textId="77777777" w:rsidR="005164BB" w:rsidRDefault="005164BB" w:rsidP="005164BB">
      <w:pPr>
        <w:pStyle w:val="Lijstalinea"/>
        <w:numPr>
          <w:ilvl w:val="0"/>
          <w:numId w:val="18"/>
        </w:numPr>
      </w:pPr>
      <w:r w:rsidRPr="005164BB">
        <w:t>Omgaan met stress</w:t>
      </w:r>
    </w:p>
    <w:p w14:paraId="77FBB103" w14:textId="77777777" w:rsidR="005164BB" w:rsidRDefault="005164BB" w:rsidP="005164BB">
      <w:pPr>
        <w:pStyle w:val="Lijstalinea"/>
        <w:numPr>
          <w:ilvl w:val="0"/>
          <w:numId w:val="18"/>
        </w:numPr>
      </w:pPr>
      <w:r w:rsidRPr="005164BB">
        <w:t>Voorbereiding en inspanning</w:t>
      </w:r>
    </w:p>
    <w:p w14:paraId="0DC2C757" w14:textId="77777777" w:rsidR="005164BB" w:rsidRDefault="005164BB" w:rsidP="005164BB">
      <w:pPr>
        <w:pStyle w:val="Lijstalinea"/>
        <w:numPr>
          <w:ilvl w:val="0"/>
          <w:numId w:val="18"/>
        </w:numPr>
      </w:pPr>
      <w:r w:rsidRPr="005164BB">
        <w:t>Concentratie en focus</w:t>
      </w:r>
    </w:p>
    <w:p w14:paraId="046602D7" w14:textId="77777777" w:rsidR="005164BB" w:rsidRDefault="005164BB" w:rsidP="005164BB">
      <w:pPr>
        <w:pStyle w:val="Lijstalinea"/>
        <w:numPr>
          <w:ilvl w:val="0"/>
          <w:numId w:val="18"/>
        </w:numPr>
      </w:pPr>
      <w:r w:rsidRPr="005164BB">
        <w:t>Druk ervaren</w:t>
      </w:r>
    </w:p>
    <w:p w14:paraId="5887A85A" w14:textId="77777777" w:rsidR="005164BB" w:rsidRDefault="005164BB" w:rsidP="005164BB">
      <w:pPr>
        <w:pStyle w:val="Lijstalinea"/>
        <w:numPr>
          <w:ilvl w:val="0"/>
          <w:numId w:val="18"/>
        </w:numPr>
      </w:pPr>
      <w:r w:rsidRPr="005164BB">
        <w:t>Balans tussen inspanning en rust</w:t>
      </w:r>
    </w:p>
    <w:p w14:paraId="67527203" w14:textId="77777777" w:rsidR="005164BB" w:rsidRDefault="005164BB" w:rsidP="005164BB">
      <w:pPr>
        <w:pStyle w:val="Lijstalinea"/>
        <w:numPr>
          <w:ilvl w:val="0"/>
          <w:numId w:val="18"/>
        </w:numPr>
      </w:pPr>
      <w:r w:rsidRPr="005164BB">
        <w:t>De stilte voor een belangrijke stap</w:t>
      </w:r>
    </w:p>
    <w:p w14:paraId="60ECDDD1" w14:textId="77777777" w:rsidR="005164BB" w:rsidRPr="005164BB" w:rsidRDefault="005164BB" w:rsidP="005164BB">
      <w:pPr>
        <w:pStyle w:val="Lijstalinea"/>
        <w:numPr>
          <w:ilvl w:val="0"/>
          <w:numId w:val="18"/>
        </w:numPr>
      </w:pPr>
      <w:r w:rsidRPr="005164BB">
        <w:t>Doorzetten, ook als het moeilijk gaat</w:t>
      </w:r>
    </w:p>
    <w:p w14:paraId="7A067702" w14:textId="77777777" w:rsidR="005164BB" w:rsidRDefault="005164BB" w:rsidP="005164BB">
      <w:pPr>
        <w:pStyle w:val="Lijstalinea"/>
        <w:numPr>
          <w:ilvl w:val="0"/>
          <w:numId w:val="18"/>
        </w:numPr>
      </w:pPr>
      <w:r w:rsidRPr="005164BB">
        <w:t>Zich goed voelen op school</w:t>
      </w:r>
    </w:p>
    <w:p w14:paraId="651090FE" w14:textId="77777777" w:rsidR="005164BB" w:rsidRDefault="005164BB" w:rsidP="005164BB">
      <w:pPr>
        <w:pStyle w:val="Lijstalinea"/>
        <w:numPr>
          <w:ilvl w:val="0"/>
          <w:numId w:val="18"/>
        </w:numPr>
      </w:pPr>
      <w:r w:rsidRPr="005164BB">
        <w:t>Wat helpt om vooruit te gaan</w:t>
      </w:r>
    </w:p>
    <w:p w14:paraId="4797577C" w14:textId="77777777" w:rsidR="005164BB" w:rsidRDefault="005164BB" w:rsidP="005164BB">
      <w:pPr>
        <w:pStyle w:val="Lijstalinea"/>
        <w:numPr>
          <w:ilvl w:val="0"/>
          <w:numId w:val="18"/>
        </w:numPr>
      </w:pPr>
      <w:r w:rsidRPr="005164BB">
        <w:t>Iets waar iemand goed in is</w:t>
      </w:r>
    </w:p>
    <w:p w14:paraId="14040984" w14:textId="77777777" w:rsidR="005164BB" w:rsidRDefault="005164BB" w:rsidP="005164BB">
      <w:pPr>
        <w:pStyle w:val="Lijstalinea"/>
        <w:numPr>
          <w:ilvl w:val="0"/>
          <w:numId w:val="18"/>
        </w:numPr>
      </w:pPr>
      <w:r w:rsidRPr="005164BB">
        <w:t>Een fijne dag op school</w:t>
      </w:r>
    </w:p>
    <w:p w14:paraId="79EDBBC8" w14:textId="77777777" w:rsidR="005164BB" w:rsidRDefault="005164BB" w:rsidP="005164BB">
      <w:pPr>
        <w:pStyle w:val="Lijstalinea"/>
        <w:numPr>
          <w:ilvl w:val="0"/>
          <w:numId w:val="18"/>
        </w:numPr>
      </w:pPr>
      <w:r w:rsidRPr="005164BB">
        <w:t>Iets dat moeilijk is</w:t>
      </w:r>
    </w:p>
    <w:p w14:paraId="3049D5A7" w14:textId="77777777" w:rsidR="005164BB" w:rsidRDefault="005164BB" w:rsidP="005164BB">
      <w:pPr>
        <w:pStyle w:val="Lijstalinea"/>
        <w:numPr>
          <w:ilvl w:val="0"/>
          <w:numId w:val="18"/>
        </w:numPr>
      </w:pPr>
      <w:r w:rsidRPr="005164BB">
        <w:t>Een gevoel van vandaag</w:t>
      </w:r>
    </w:p>
    <w:p w14:paraId="1B963406" w14:textId="77777777" w:rsidR="005164BB" w:rsidRDefault="005164BB" w:rsidP="005164BB">
      <w:pPr>
        <w:pStyle w:val="Lijstalinea"/>
        <w:numPr>
          <w:ilvl w:val="0"/>
          <w:numId w:val="18"/>
        </w:numPr>
      </w:pPr>
      <w:r w:rsidRPr="005164BB">
        <w:t>Trots zijn op iets kleins</w:t>
      </w:r>
    </w:p>
    <w:p w14:paraId="6C56812D" w14:textId="77777777" w:rsidR="005164BB" w:rsidRPr="00140B8A" w:rsidRDefault="005164BB" w:rsidP="005164BB">
      <w:pPr>
        <w:pStyle w:val="Lijstalinea"/>
        <w:numPr>
          <w:ilvl w:val="0"/>
          <w:numId w:val="18"/>
        </w:numPr>
      </w:pPr>
      <w:r w:rsidRPr="005164BB">
        <w:t>Hulp krijgen of hulp geven</w:t>
      </w:r>
    </w:p>
    <w:p w14:paraId="4DA681A0" w14:textId="77777777" w:rsidR="00260071" w:rsidRDefault="00260071">
      <w:pPr>
        <w:suppressAutoHyphens w:val="0"/>
        <w:jc w:val="left"/>
        <w:rPr>
          <w:rFonts w:eastAsiaTheme="majorEastAsia" w:cstheme="majorBidi"/>
          <w:b/>
          <w:szCs w:val="22"/>
        </w:rPr>
      </w:pPr>
      <w:r>
        <w:br w:type="page"/>
      </w:r>
    </w:p>
    <w:p w14:paraId="07C7AEB8" w14:textId="77777777" w:rsidR="00BE7850" w:rsidRDefault="00260071" w:rsidP="00260071">
      <w:pPr>
        <w:pStyle w:val="Kop2"/>
      </w:pPr>
      <w:bookmarkStart w:id="13" w:name="_Toc228200812"/>
      <w:r>
        <w:rPr>
          <w:noProof/>
        </w:rPr>
        <w:lastRenderedPageBreak/>
        <w:drawing>
          <wp:anchor distT="0" distB="0" distL="114300" distR="114300" simplePos="0" relativeHeight="251658240" behindDoc="0" locked="0" layoutInCell="1" allowOverlap="1" wp14:anchorId="28EC6F81" wp14:editId="4A4334AD">
            <wp:simplePos x="0" y="0"/>
            <wp:positionH relativeFrom="margin">
              <wp:align>center</wp:align>
            </wp:positionH>
            <wp:positionV relativeFrom="paragraph">
              <wp:posOffset>16510</wp:posOffset>
            </wp:positionV>
            <wp:extent cx="3712191" cy="2627132"/>
            <wp:effectExtent l="0" t="0" r="3175" b="0"/>
            <wp:wrapNone/>
            <wp:docPr id="1454975843"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12191" cy="2627132"/>
                    </a:xfrm>
                    <a:prstGeom prst="rect">
                      <a:avLst/>
                    </a:prstGeom>
                    <a:noFill/>
                    <a:ln>
                      <a:noFill/>
                    </a:ln>
                  </pic:spPr>
                </pic:pic>
              </a:graphicData>
            </a:graphic>
            <wp14:sizeRelH relativeFrom="page">
              <wp14:pctWidth>0</wp14:pctWidth>
            </wp14:sizeRelH>
            <wp14:sizeRelV relativeFrom="page">
              <wp14:pctHeight>0</wp14:pctHeight>
            </wp14:sizeRelV>
          </wp:anchor>
        </w:drawing>
      </w:r>
      <w:r>
        <w:t>Klasenquête</w:t>
      </w:r>
      <w:bookmarkEnd w:id="13"/>
    </w:p>
    <w:p w14:paraId="12868949" w14:textId="77777777" w:rsidR="00260071" w:rsidRDefault="00260071" w:rsidP="00260071"/>
    <w:p w14:paraId="4E4D7116" w14:textId="77777777" w:rsidR="00260071" w:rsidRDefault="00260071" w:rsidP="00260071"/>
    <w:p w14:paraId="0BF84258" w14:textId="77777777" w:rsidR="00260071" w:rsidRDefault="00260071" w:rsidP="00260071"/>
    <w:p w14:paraId="4E15EC48" w14:textId="77777777" w:rsidR="00260071" w:rsidRDefault="00260071" w:rsidP="00260071"/>
    <w:p w14:paraId="3A16567B" w14:textId="77777777" w:rsidR="00260071" w:rsidRDefault="00260071" w:rsidP="00260071"/>
    <w:p w14:paraId="06007BBD" w14:textId="77777777" w:rsidR="00260071" w:rsidRDefault="00260071" w:rsidP="00260071"/>
    <w:p w14:paraId="5B97A6F9" w14:textId="77777777" w:rsidR="00260071" w:rsidRDefault="00260071" w:rsidP="00260071"/>
    <w:p w14:paraId="63ED89D4" w14:textId="77777777" w:rsidR="00260071" w:rsidRPr="00260071" w:rsidRDefault="00260071" w:rsidP="00260071">
      <w:r w:rsidRPr="00260071">
        <w:t>Een laagdrempelige en vaak erg motiverende werkvorm is het invullen van een klasenquête. Leerlingen blikken terug op het schooljaar via luchtige én betekenisvolle vragen.</w:t>
      </w:r>
    </w:p>
    <w:p w14:paraId="2ACD6F05" w14:textId="77777777" w:rsidR="00260071" w:rsidRDefault="00260071" w:rsidP="00260071">
      <w:r w:rsidRPr="00260071">
        <w:t>Je kan deze eenvoudig digitaal opstellen via tools zoals Google Forms of gelijkaardige platforms.</w:t>
      </w:r>
    </w:p>
    <w:p w14:paraId="2628E6F6" w14:textId="77777777" w:rsidR="00260071" w:rsidRDefault="00260071" w:rsidP="00260071">
      <w:pPr>
        <w:rPr>
          <w:b/>
          <w:bCs/>
          <w:caps/>
        </w:rPr>
      </w:pPr>
      <w:r w:rsidRPr="00BC27EB">
        <w:rPr>
          <w:b/>
          <w:bCs/>
          <w:caps/>
        </w:rPr>
        <w:t>Doel</w:t>
      </w:r>
      <w:r>
        <w:rPr>
          <w:b/>
          <w:bCs/>
          <w:caps/>
        </w:rPr>
        <w:t>EN</w:t>
      </w:r>
    </w:p>
    <w:p w14:paraId="0A314489" w14:textId="77777777" w:rsidR="00260071" w:rsidRPr="00260071" w:rsidRDefault="00260071" w:rsidP="00260071">
      <w:pPr>
        <w:pStyle w:val="Lijstalinea"/>
        <w:numPr>
          <w:ilvl w:val="0"/>
          <w:numId w:val="18"/>
        </w:numPr>
      </w:pPr>
      <w:r w:rsidRPr="00260071">
        <w:t xml:space="preserve">Op een speelse manier terugblikken </w:t>
      </w:r>
    </w:p>
    <w:p w14:paraId="1F1EF518" w14:textId="77777777" w:rsidR="00260071" w:rsidRPr="00260071" w:rsidRDefault="00260071" w:rsidP="00260071">
      <w:pPr>
        <w:pStyle w:val="Lijstalinea"/>
        <w:numPr>
          <w:ilvl w:val="0"/>
          <w:numId w:val="18"/>
        </w:numPr>
      </w:pPr>
      <w:r w:rsidRPr="00260071">
        <w:t xml:space="preserve">Positieve herinneringen naar boven halen </w:t>
      </w:r>
    </w:p>
    <w:p w14:paraId="01AD4B7A" w14:textId="77777777" w:rsidR="00260071" w:rsidRPr="00260071" w:rsidRDefault="00260071" w:rsidP="00260071">
      <w:pPr>
        <w:pStyle w:val="Lijstalinea"/>
        <w:numPr>
          <w:ilvl w:val="0"/>
          <w:numId w:val="18"/>
        </w:numPr>
      </w:pPr>
      <w:r w:rsidRPr="00260071">
        <w:t>Verbinding en waardering stimuleren binnen de klasgroep</w:t>
      </w:r>
    </w:p>
    <w:p w14:paraId="70352BCF" w14:textId="77777777" w:rsidR="00260071" w:rsidRDefault="00260071" w:rsidP="00260071">
      <w:pPr>
        <w:rPr>
          <w:b/>
          <w:bCs/>
        </w:rPr>
      </w:pPr>
      <w:r w:rsidRPr="00140B8A">
        <w:rPr>
          <w:b/>
          <w:bCs/>
        </w:rPr>
        <w:t>VERLOOP</w:t>
      </w:r>
    </w:p>
    <w:p w14:paraId="42DE8FA6" w14:textId="77777777" w:rsidR="00260071" w:rsidRPr="00260071" w:rsidRDefault="00260071" w:rsidP="00260071">
      <w:pPr>
        <w:pStyle w:val="Lijstalinea"/>
        <w:numPr>
          <w:ilvl w:val="0"/>
          <w:numId w:val="18"/>
        </w:numPr>
      </w:pPr>
      <w:r w:rsidRPr="00260071">
        <w:t xml:space="preserve">Maak een korte enquête (10–15 vragen) </w:t>
      </w:r>
    </w:p>
    <w:p w14:paraId="6F39AFFD" w14:textId="77777777" w:rsidR="00260071" w:rsidRPr="00260071" w:rsidRDefault="00260071" w:rsidP="00260071">
      <w:pPr>
        <w:pStyle w:val="Lijstalinea"/>
        <w:numPr>
          <w:ilvl w:val="0"/>
          <w:numId w:val="18"/>
        </w:numPr>
      </w:pPr>
      <w:r w:rsidRPr="00260071">
        <w:t xml:space="preserve">Kies voor een mix van meerkeuzevragen en open vragen </w:t>
      </w:r>
    </w:p>
    <w:p w14:paraId="13217134" w14:textId="77777777" w:rsidR="00260071" w:rsidRPr="00260071" w:rsidRDefault="00260071" w:rsidP="00260071">
      <w:pPr>
        <w:pStyle w:val="Lijstalinea"/>
        <w:numPr>
          <w:ilvl w:val="0"/>
          <w:numId w:val="18"/>
        </w:numPr>
      </w:pPr>
      <w:r w:rsidRPr="00260071">
        <w:t xml:space="preserve">Beslis of antwoorden anoniem zijn (aan te raden bij gevoelige vragen) </w:t>
      </w:r>
    </w:p>
    <w:p w14:paraId="050087C6" w14:textId="77777777" w:rsidR="00260071" w:rsidRPr="00260071" w:rsidRDefault="00260071" w:rsidP="00260071">
      <w:pPr>
        <w:pStyle w:val="Lijstalinea"/>
        <w:numPr>
          <w:ilvl w:val="0"/>
          <w:numId w:val="18"/>
        </w:numPr>
      </w:pPr>
      <w:r w:rsidRPr="00260071">
        <w:t>Voorzie eventueel een moment om resultaten klassikaal te bekijken</w:t>
      </w:r>
    </w:p>
    <w:p w14:paraId="00656D08" w14:textId="77777777" w:rsidR="00260071" w:rsidRDefault="00260071" w:rsidP="00260071">
      <w:pPr>
        <w:rPr>
          <w:b/>
          <w:bCs/>
          <w:caps/>
        </w:rPr>
      </w:pPr>
      <w:r w:rsidRPr="00140B8A">
        <w:rPr>
          <w:b/>
          <w:bCs/>
          <w:caps/>
        </w:rPr>
        <w:t>Differentiatie &amp; tips</w:t>
      </w:r>
    </w:p>
    <w:p w14:paraId="4E1484ED" w14:textId="77777777" w:rsidR="00260071" w:rsidRDefault="00260071" w:rsidP="00260071">
      <w:pPr>
        <w:pStyle w:val="Lijstalinea"/>
        <w:numPr>
          <w:ilvl w:val="0"/>
          <w:numId w:val="18"/>
        </w:numPr>
      </w:pPr>
      <w:r w:rsidRPr="00260071">
        <w:t xml:space="preserve">Laat leerlingen mondeling antwoorden in kleine groepjes i.p.v. schriftelijk </w:t>
      </w:r>
    </w:p>
    <w:p w14:paraId="043C5AB5" w14:textId="77777777" w:rsidR="00260071" w:rsidRPr="00260071" w:rsidRDefault="00260071" w:rsidP="00260071">
      <w:pPr>
        <w:pStyle w:val="Lijstalinea"/>
        <w:numPr>
          <w:ilvl w:val="0"/>
          <w:numId w:val="18"/>
        </w:numPr>
      </w:pPr>
      <w:r>
        <w:t>Lees de antwoorden voor je ze klassikaal toont</w:t>
      </w:r>
    </w:p>
    <w:p w14:paraId="1A70951E" w14:textId="77777777" w:rsidR="00260071" w:rsidRDefault="00260071" w:rsidP="00260071">
      <w:pPr>
        <w:rPr>
          <w:b/>
          <w:bCs/>
          <w:caps/>
        </w:rPr>
      </w:pPr>
      <w:r>
        <w:rPr>
          <w:b/>
          <w:bCs/>
          <w:caps/>
        </w:rPr>
        <w:t>LIJST MET vragen</w:t>
      </w:r>
    </w:p>
    <w:p w14:paraId="6C155EB0" w14:textId="77777777" w:rsidR="00260071" w:rsidRDefault="00260071" w:rsidP="00260071">
      <w:pPr>
        <w:pStyle w:val="Lijstalinea"/>
        <w:numPr>
          <w:ilvl w:val="0"/>
          <w:numId w:val="18"/>
        </w:numPr>
      </w:pPr>
      <w:r w:rsidRPr="00260071">
        <w:t>De leukste uitstap van dit schooljaar</w:t>
      </w:r>
    </w:p>
    <w:p w14:paraId="0ADE6806" w14:textId="77777777" w:rsidR="00260071" w:rsidRDefault="00260071" w:rsidP="00260071">
      <w:pPr>
        <w:pStyle w:val="Lijstalinea"/>
        <w:numPr>
          <w:ilvl w:val="0"/>
          <w:numId w:val="18"/>
        </w:numPr>
      </w:pPr>
      <w:r w:rsidRPr="00260071">
        <w:t>Een les die verrassend leuk was</w:t>
      </w:r>
    </w:p>
    <w:p w14:paraId="114958D1" w14:textId="77777777" w:rsidR="00260071" w:rsidRDefault="00260071" w:rsidP="00260071">
      <w:pPr>
        <w:pStyle w:val="Lijstalinea"/>
        <w:numPr>
          <w:ilvl w:val="0"/>
          <w:numId w:val="18"/>
        </w:numPr>
      </w:pPr>
      <w:r w:rsidRPr="00260071">
        <w:t>Het grappigste moment in de klas</w:t>
      </w:r>
    </w:p>
    <w:p w14:paraId="45E10AF7" w14:textId="77777777" w:rsidR="00260071" w:rsidRDefault="00260071" w:rsidP="00260071">
      <w:pPr>
        <w:pStyle w:val="Lijstalinea"/>
        <w:numPr>
          <w:ilvl w:val="0"/>
          <w:numId w:val="18"/>
        </w:numPr>
      </w:pPr>
      <w:r w:rsidRPr="00260071">
        <w:t>Een klasgenoot die je wil bedanken</w:t>
      </w:r>
    </w:p>
    <w:p w14:paraId="656E72AE" w14:textId="77777777" w:rsidR="00260071" w:rsidRDefault="00260071" w:rsidP="00260071">
      <w:pPr>
        <w:pStyle w:val="Lijstalinea"/>
        <w:numPr>
          <w:ilvl w:val="0"/>
          <w:numId w:val="18"/>
        </w:numPr>
      </w:pPr>
      <w:r w:rsidRPr="00260071">
        <w:t>Een leerkracht die je is bijgebleven</w:t>
      </w:r>
    </w:p>
    <w:p w14:paraId="59326BF4" w14:textId="77777777" w:rsidR="00260071" w:rsidRDefault="00260071" w:rsidP="00260071">
      <w:pPr>
        <w:pStyle w:val="Lijstalinea"/>
        <w:numPr>
          <w:ilvl w:val="0"/>
          <w:numId w:val="18"/>
        </w:numPr>
      </w:pPr>
      <w:r w:rsidRPr="00260071">
        <w:t>Een moment waarop je trots was op jezelf</w:t>
      </w:r>
    </w:p>
    <w:p w14:paraId="7E645B4F" w14:textId="77777777" w:rsidR="00260071" w:rsidRDefault="00260071" w:rsidP="00260071">
      <w:pPr>
        <w:pStyle w:val="Lijstalinea"/>
        <w:numPr>
          <w:ilvl w:val="0"/>
          <w:numId w:val="18"/>
        </w:numPr>
      </w:pPr>
      <w:r w:rsidRPr="00260071">
        <w:t>Iets wat je dit jaar geleerd hebt (over school of jezelf)</w:t>
      </w:r>
    </w:p>
    <w:p w14:paraId="6B0FE693" w14:textId="77777777" w:rsidR="00260071" w:rsidRDefault="00260071" w:rsidP="00260071">
      <w:pPr>
        <w:pStyle w:val="Lijstalinea"/>
        <w:numPr>
          <w:ilvl w:val="0"/>
          <w:numId w:val="18"/>
        </w:numPr>
      </w:pPr>
      <w:r w:rsidRPr="00260071">
        <w:t>De beste presentatie van een medeleerling</w:t>
      </w:r>
    </w:p>
    <w:p w14:paraId="5C0D7F6D" w14:textId="77777777" w:rsidR="00260071" w:rsidRDefault="00260071" w:rsidP="00260071">
      <w:pPr>
        <w:pStyle w:val="Lijstalinea"/>
        <w:numPr>
          <w:ilvl w:val="0"/>
          <w:numId w:val="18"/>
        </w:numPr>
      </w:pPr>
      <w:r w:rsidRPr="00260071">
        <w:t>Een vak dat je anders bent gaan bekijken</w:t>
      </w:r>
    </w:p>
    <w:p w14:paraId="0CDE5357" w14:textId="77777777" w:rsidR="00260071" w:rsidRPr="00260071" w:rsidRDefault="00260071" w:rsidP="00260071">
      <w:pPr>
        <w:pStyle w:val="Lijstalinea"/>
        <w:numPr>
          <w:ilvl w:val="0"/>
          <w:numId w:val="18"/>
        </w:numPr>
      </w:pPr>
      <w:r w:rsidRPr="00260071">
        <w:t>Een tip voor volgend schooljaar</w:t>
      </w:r>
    </w:p>
    <w:p w14:paraId="482FE2CF" w14:textId="77777777" w:rsidR="00260071" w:rsidRDefault="00260071" w:rsidP="00260071">
      <w:pPr>
        <w:pStyle w:val="Lijstalinea"/>
        <w:numPr>
          <w:ilvl w:val="0"/>
          <w:numId w:val="18"/>
        </w:numPr>
      </w:pPr>
      <w:r w:rsidRPr="00260071">
        <w:t>De grappigste leerkracht</w:t>
      </w:r>
    </w:p>
    <w:p w14:paraId="701CED7F" w14:textId="77777777" w:rsidR="00260071" w:rsidRDefault="00260071" w:rsidP="00260071">
      <w:pPr>
        <w:pStyle w:val="Lijstalinea"/>
        <w:numPr>
          <w:ilvl w:val="0"/>
          <w:numId w:val="18"/>
        </w:numPr>
      </w:pPr>
      <w:r w:rsidRPr="00260071">
        <w:t>De meest onverwachte uitspraak in de klas</w:t>
      </w:r>
    </w:p>
    <w:p w14:paraId="20D01A39" w14:textId="77777777" w:rsidR="00260071" w:rsidRPr="00260071" w:rsidRDefault="00260071" w:rsidP="00260071">
      <w:pPr>
        <w:pStyle w:val="Lijstalinea"/>
        <w:numPr>
          <w:ilvl w:val="0"/>
          <w:numId w:val="18"/>
        </w:numPr>
      </w:pPr>
      <w:r w:rsidRPr="00260071">
        <w:t xml:space="preserve">De </w:t>
      </w:r>
      <w:r>
        <w:t>‘</w:t>
      </w:r>
      <w:r w:rsidRPr="00260071">
        <w:t>overlever van het jaar</w:t>
      </w:r>
      <w:r>
        <w:t>’</w:t>
      </w:r>
      <w:r w:rsidRPr="00260071">
        <w:t xml:space="preserve"> tijdens toetsen of examens</w:t>
      </w:r>
    </w:p>
    <w:p w14:paraId="6A8AC490" w14:textId="77777777" w:rsidR="00260071" w:rsidRPr="00260071" w:rsidRDefault="00260071" w:rsidP="00260071">
      <w:pPr>
        <w:pStyle w:val="Kop2"/>
      </w:pPr>
      <w:bookmarkStart w:id="14" w:name="_Toc228200813"/>
      <w:r>
        <w:lastRenderedPageBreak/>
        <w:t>Dankkaartjes schrijven</w:t>
      </w:r>
      <w:bookmarkEnd w:id="14"/>
    </w:p>
    <w:p w14:paraId="68A3A991" w14:textId="77777777" w:rsidR="00260071" w:rsidRPr="00260071" w:rsidRDefault="00260071" w:rsidP="00260071">
      <w:r w:rsidRPr="00260071">
        <w:t>Leerlingen schrijven korte dankboodschappen aan mensen die belangrijk waren in hun schooljaar.</w:t>
      </w:r>
      <w:r>
        <w:t xml:space="preserve"> </w:t>
      </w:r>
      <w:r w:rsidRPr="00260071">
        <w:t>Denk aan leerkrachten, klasgenoten, maar ook minder zichtbare krachten zoals onderhoudspersoneel, secretariaat of keukenpersoneel.</w:t>
      </w:r>
      <w:r>
        <w:t xml:space="preserve"> </w:t>
      </w:r>
    </w:p>
    <w:p w14:paraId="69AD1709" w14:textId="77777777" w:rsidR="00260071" w:rsidRDefault="00260071" w:rsidP="00260071">
      <w:r w:rsidRPr="00260071">
        <w:t xml:space="preserve">Je kan gebruikmaken van </w:t>
      </w:r>
      <w:hyperlink r:id="rId66" w:history="1">
        <w:r w:rsidRPr="005A52E2">
          <w:rPr>
            <w:rStyle w:val="Hyperlink"/>
          </w:rPr>
          <w:t>deze sjablonen</w:t>
        </w:r>
      </w:hyperlink>
      <w:r w:rsidRPr="00260071">
        <w:t xml:space="preserve"> via Canva, die leerlingen nadien personaliseren en afdrukken.</w:t>
      </w:r>
      <w:r>
        <w:t xml:space="preserve"> Je kan </w:t>
      </w:r>
      <w:r w:rsidRPr="00260071">
        <w:t>deze link</w:t>
      </w:r>
      <w:r w:rsidRPr="008D03AE">
        <w:t xml:space="preserve"> </w:t>
      </w:r>
      <w:r>
        <w:t xml:space="preserve">gebruiken </w:t>
      </w:r>
      <w:r w:rsidRPr="008D03AE">
        <w:t xml:space="preserve">om een kopie van dit ontwerp te </w:t>
      </w:r>
      <w:r>
        <w:t>openen in Canva</w:t>
      </w:r>
      <w:r w:rsidRPr="008D03AE">
        <w:t>.</w:t>
      </w:r>
      <w:r>
        <w:t xml:space="preserve"> </w:t>
      </w:r>
      <w:r w:rsidRPr="008D03AE">
        <w:t>Canva opent automatisch je eigen versie, waarin je alles kan aanpassen.</w:t>
      </w:r>
      <w:r>
        <w:t xml:space="preserve"> </w:t>
      </w:r>
      <w:r w:rsidRPr="008D03AE">
        <w:t>Het oorspronkelijke bestand blijft veilig bewaard.</w:t>
      </w:r>
    </w:p>
    <w:p w14:paraId="30599BAC" w14:textId="77777777" w:rsidR="00371A1F" w:rsidRPr="00260071" w:rsidRDefault="005A52E2" w:rsidP="00D16184">
      <w:pPr>
        <w:jc w:val="center"/>
      </w:pPr>
      <w:r>
        <w:rPr>
          <w:noProof/>
        </w:rPr>
        <w:drawing>
          <wp:inline distT="0" distB="0" distL="0" distR="0" wp14:anchorId="3B913E36" wp14:editId="2E031B00">
            <wp:extent cx="6132928" cy="2971800"/>
            <wp:effectExtent l="0" t="0" r="0" b="0"/>
            <wp:docPr id="495239963"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7309" b="14159"/>
                    <a:stretch>
                      <a:fillRect/>
                    </a:stretch>
                  </pic:blipFill>
                  <pic:spPr bwMode="auto">
                    <a:xfrm>
                      <a:off x="0" y="0"/>
                      <a:ext cx="6149173" cy="2979672"/>
                    </a:xfrm>
                    <a:prstGeom prst="rect">
                      <a:avLst/>
                    </a:prstGeom>
                    <a:noFill/>
                    <a:ln>
                      <a:noFill/>
                    </a:ln>
                    <a:extLst>
                      <a:ext uri="{53640926-AAD7-44D8-BBD7-CCE9431645EC}">
                        <a14:shadowObscured xmlns:a14="http://schemas.microsoft.com/office/drawing/2010/main"/>
                      </a:ext>
                    </a:extLst>
                  </pic:spPr>
                </pic:pic>
              </a:graphicData>
            </a:graphic>
          </wp:inline>
        </w:drawing>
      </w:r>
    </w:p>
    <w:p w14:paraId="78B5E26F" w14:textId="77777777" w:rsidR="00260071" w:rsidRPr="00260071" w:rsidRDefault="00260071" w:rsidP="00D16184">
      <w:pPr>
        <w:rPr>
          <w:b/>
          <w:bCs/>
          <w:caps/>
        </w:rPr>
      </w:pPr>
      <w:r w:rsidRPr="00260071">
        <w:rPr>
          <w:b/>
          <w:bCs/>
          <w:caps/>
        </w:rPr>
        <w:t>DoelEN</w:t>
      </w:r>
    </w:p>
    <w:p w14:paraId="74BCAB11" w14:textId="77777777" w:rsidR="00260071" w:rsidRPr="00260071" w:rsidRDefault="00260071" w:rsidP="00260071">
      <w:pPr>
        <w:pStyle w:val="Lijstalinea"/>
        <w:numPr>
          <w:ilvl w:val="0"/>
          <w:numId w:val="18"/>
        </w:numPr>
      </w:pPr>
      <w:r w:rsidRPr="00260071">
        <w:t xml:space="preserve">Waardering leren uitdrukken </w:t>
      </w:r>
    </w:p>
    <w:p w14:paraId="04FB9700" w14:textId="77777777" w:rsidR="00260071" w:rsidRPr="00260071" w:rsidRDefault="00260071" w:rsidP="00260071">
      <w:pPr>
        <w:pStyle w:val="Lijstalinea"/>
        <w:numPr>
          <w:ilvl w:val="0"/>
          <w:numId w:val="18"/>
        </w:numPr>
      </w:pPr>
      <w:r w:rsidRPr="00260071">
        <w:t xml:space="preserve">Oog krijgen voor anderen binnen de school </w:t>
      </w:r>
    </w:p>
    <w:p w14:paraId="42DC9D29" w14:textId="77777777" w:rsidR="00260071" w:rsidRPr="00260071" w:rsidRDefault="00260071" w:rsidP="00260071">
      <w:pPr>
        <w:pStyle w:val="Lijstalinea"/>
        <w:numPr>
          <w:ilvl w:val="0"/>
          <w:numId w:val="18"/>
        </w:numPr>
      </w:pPr>
      <w:r w:rsidRPr="00260071">
        <w:t xml:space="preserve">Positief afsluiten van het schooljaar </w:t>
      </w:r>
    </w:p>
    <w:p w14:paraId="248616A5" w14:textId="77777777" w:rsidR="00260071" w:rsidRPr="00371A1F" w:rsidRDefault="00260071" w:rsidP="00260071">
      <w:pPr>
        <w:rPr>
          <w:b/>
          <w:bCs/>
          <w:caps/>
        </w:rPr>
      </w:pPr>
      <w:r w:rsidRPr="00371A1F">
        <w:rPr>
          <w:b/>
          <w:bCs/>
          <w:caps/>
        </w:rPr>
        <w:t>OPDRACHT</w:t>
      </w:r>
    </w:p>
    <w:p w14:paraId="471F8F3C" w14:textId="77777777" w:rsidR="00260071" w:rsidRPr="00260071" w:rsidRDefault="00260071" w:rsidP="00260071">
      <w:r w:rsidRPr="00260071">
        <w:t>Kies één of meerdere personen die voor jou iets betekend hebben dit schooljaar.</w:t>
      </w:r>
      <w:r w:rsidRPr="00260071">
        <w:br/>
        <w:t>Schrijf een korte boodschap waarin je:</w:t>
      </w:r>
    </w:p>
    <w:p w14:paraId="20C6BBBA" w14:textId="77777777" w:rsidR="00260071" w:rsidRPr="00260071" w:rsidRDefault="00260071" w:rsidP="00260071">
      <w:pPr>
        <w:pStyle w:val="Lijstalinea"/>
        <w:numPr>
          <w:ilvl w:val="0"/>
          <w:numId w:val="18"/>
        </w:numPr>
      </w:pPr>
      <w:r w:rsidRPr="00260071">
        <w:t xml:space="preserve">benoemt waarvoor je dankbaar bent </w:t>
      </w:r>
    </w:p>
    <w:p w14:paraId="031C9AA0" w14:textId="77777777" w:rsidR="00260071" w:rsidRPr="00260071" w:rsidRDefault="00260071" w:rsidP="00260071">
      <w:pPr>
        <w:pStyle w:val="Lijstalinea"/>
        <w:numPr>
          <w:ilvl w:val="0"/>
          <w:numId w:val="18"/>
        </w:numPr>
      </w:pPr>
      <w:r w:rsidRPr="00260071">
        <w:t xml:space="preserve">eventueel een concreet moment vermeldt </w:t>
      </w:r>
    </w:p>
    <w:p w14:paraId="7B64AD9C" w14:textId="77777777" w:rsidR="00260071" w:rsidRPr="00260071" w:rsidRDefault="00260071" w:rsidP="00260071">
      <w:pPr>
        <w:pStyle w:val="Lijstalinea"/>
        <w:numPr>
          <w:ilvl w:val="0"/>
          <w:numId w:val="18"/>
        </w:numPr>
      </w:pPr>
      <w:r w:rsidRPr="00260071">
        <w:t xml:space="preserve">afsluit met een persoonlijke groet </w:t>
      </w:r>
    </w:p>
    <w:p w14:paraId="6065306F" w14:textId="77777777" w:rsidR="00260071" w:rsidRPr="00260071" w:rsidRDefault="00260071" w:rsidP="00260071">
      <w:r w:rsidRPr="00260071">
        <w:rPr>
          <w:rFonts w:ascii="Segoe UI Emoji" w:hAnsi="Segoe UI Emoji" w:cs="Segoe UI Emoji"/>
        </w:rPr>
        <w:sym w:font="Wingdings" w:char="F0E0"/>
      </w:r>
      <w:r w:rsidRPr="00260071">
        <w:t xml:space="preserve"> Lengte: 3–6 zinnen</w:t>
      </w:r>
    </w:p>
    <w:p w14:paraId="24FFFF59" w14:textId="77777777" w:rsidR="00260071" w:rsidRPr="00260071" w:rsidRDefault="00260071" w:rsidP="00260071">
      <w:pPr>
        <w:rPr>
          <w:b/>
          <w:bCs/>
        </w:rPr>
      </w:pPr>
      <w:r w:rsidRPr="00260071">
        <w:rPr>
          <w:b/>
          <w:bCs/>
        </w:rPr>
        <w:t>VOORBEREIDING</w:t>
      </w:r>
    </w:p>
    <w:p w14:paraId="0BF3B7D3" w14:textId="77777777" w:rsidR="00260071" w:rsidRPr="00260071" w:rsidRDefault="00260071" w:rsidP="00260071">
      <w:pPr>
        <w:pStyle w:val="Lijstalinea"/>
        <w:numPr>
          <w:ilvl w:val="0"/>
          <w:numId w:val="18"/>
        </w:numPr>
      </w:pPr>
      <w:r w:rsidRPr="00260071">
        <w:t>Voorzie kaartjes</w:t>
      </w:r>
      <w:r>
        <w:t xml:space="preserve"> (zie link naar sjabloon hierboven)</w:t>
      </w:r>
      <w:r w:rsidRPr="00260071">
        <w:t xml:space="preserve"> of printbare sjablonen </w:t>
      </w:r>
    </w:p>
    <w:p w14:paraId="1FDFDFDD" w14:textId="77777777" w:rsidR="00260071" w:rsidRPr="00260071" w:rsidRDefault="00260071" w:rsidP="00260071">
      <w:pPr>
        <w:pStyle w:val="Lijstalinea"/>
        <w:numPr>
          <w:ilvl w:val="0"/>
          <w:numId w:val="18"/>
        </w:numPr>
      </w:pPr>
      <w:r w:rsidRPr="00260071">
        <w:t xml:space="preserve">Denk na over hoe de kaartjes bezorgd worden (persoonlijk, via postvakjes, klassikaal moment…) </w:t>
      </w:r>
    </w:p>
    <w:p w14:paraId="6A9BDC54" w14:textId="77777777" w:rsidR="00260071" w:rsidRPr="00260071" w:rsidRDefault="00260071" w:rsidP="00260071">
      <w:pPr>
        <w:pStyle w:val="Lijstalinea"/>
        <w:numPr>
          <w:ilvl w:val="0"/>
          <w:numId w:val="18"/>
        </w:numPr>
      </w:pPr>
      <w:r w:rsidRPr="00260071">
        <w:t xml:space="preserve">Creëer een veilige sfeer (geen verplichting om te delen) </w:t>
      </w:r>
    </w:p>
    <w:p w14:paraId="78606172" w14:textId="77777777" w:rsidR="00260071" w:rsidRPr="00260071" w:rsidRDefault="00260071" w:rsidP="00260071">
      <w:pPr>
        <w:rPr>
          <w:b/>
          <w:bCs/>
          <w:caps/>
        </w:rPr>
      </w:pPr>
      <w:r w:rsidRPr="00260071">
        <w:rPr>
          <w:b/>
          <w:bCs/>
          <w:caps/>
        </w:rPr>
        <w:t>Differentiatie</w:t>
      </w:r>
    </w:p>
    <w:p w14:paraId="248757F0" w14:textId="77777777" w:rsidR="00260071" w:rsidRPr="00260071" w:rsidRDefault="00260071" w:rsidP="00260071">
      <w:pPr>
        <w:pStyle w:val="Lijstalinea"/>
        <w:numPr>
          <w:ilvl w:val="0"/>
          <w:numId w:val="18"/>
        </w:numPr>
      </w:pPr>
      <w:r w:rsidRPr="00260071">
        <w:lastRenderedPageBreak/>
        <w:t xml:space="preserve">Laat leerlingen tekenen i.p.v. schrijven </w:t>
      </w:r>
    </w:p>
    <w:p w14:paraId="77456009" w14:textId="77777777" w:rsidR="00260071" w:rsidRPr="00260071" w:rsidRDefault="00260071" w:rsidP="00260071">
      <w:pPr>
        <w:pStyle w:val="Lijstalinea"/>
        <w:numPr>
          <w:ilvl w:val="0"/>
          <w:numId w:val="18"/>
        </w:numPr>
      </w:pPr>
      <w:r w:rsidRPr="00260071">
        <w:t xml:space="preserve">Werk met zinsstarters (“Ik wil je bedanken voor…”) </w:t>
      </w:r>
    </w:p>
    <w:p w14:paraId="3B822EE8" w14:textId="77777777" w:rsidR="00260071" w:rsidRPr="00260071" w:rsidRDefault="00260071" w:rsidP="00260071">
      <w:pPr>
        <w:pStyle w:val="Lijstalinea"/>
        <w:numPr>
          <w:ilvl w:val="0"/>
          <w:numId w:val="18"/>
        </w:numPr>
      </w:pPr>
      <w:r w:rsidRPr="00260071">
        <w:t xml:space="preserve">Laat leerlingen samenwerken in duo’s </w:t>
      </w:r>
    </w:p>
    <w:p w14:paraId="0C4E5B04" w14:textId="77777777" w:rsidR="00E20746" w:rsidRPr="00E20746" w:rsidRDefault="00E20746" w:rsidP="00E20746">
      <w:pPr>
        <w:pStyle w:val="Kop2"/>
      </w:pPr>
      <w:bookmarkStart w:id="15" w:name="_Toc228200814"/>
      <w:r w:rsidRPr="00E20746">
        <w:t xml:space="preserve">Brief aan </w:t>
      </w:r>
      <w:r>
        <w:t>m</w:t>
      </w:r>
      <w:r w:rsidRPr="00E20746">
        <w:t>ezelf</w:t>
      </w:r>
      <w:bookmarkEnd w:id="15"/>
    </w:p>
    <w:p w14:paraId="35066F09" w14:textId="77777777" w:rsidR="00E20746" w:rsidRPr="00E20746" w:rsidRDefault="00E20746" w:rsidP="00E20746">
      <w:r w:rsidRPr="00E20746">
        <w:t>Een krachtig reflectiemoment waarbij leerlingen een brief schrijven aan hun toekomstige zelf.</w:t>
      </w:r>
    </w:p>
    <w:p w14:paraId="52DE8A27" w14:textId="77777777" w:rsidR="00E20746" w:rsidRPr="00E20746" w:rsidRDefault="00E20746" w:rsidP="00E20746">
      <w:pPr>
        <w:rPr>
          <w:b/>
          <w:bCs/>
          <w:caps/>
        </w:rPr>
      </w:pPr>
      <w:r w:rsidRPr="00E20746">
        <w:rPr>
          <w:b/>
          <w:bCs/>
          <w:caps/>
        </w:rPr>
        <w:t>Doel</w:t>
      </w:r>
      <w:r>
        <w:rPr>
          <w:b/>
          <w:bCs/>
          <w:caps/>
        </w:rPr>
        <w:t>en</w:t>
      </w:r>
    </w:p>
    <w:p w14:paraId="3E66EADC" w14:textId="77777777" w:rsidR="00E20746" w:rsidRPr="00E20746" w:rsidRDefault="00075C87" w:rsidP="00D16184">
      <w:pPr>
        <w:pStyle w:val="Lijstalinea"/>
        <w:numPr>
          <w:ilvl w:val="0"/>
          <w:numId w:val="18"/>
        </w:numPr>
      </w:pPr>
      <w:r>
        <w:rPr>
          <w:noProof/>
        </w:rPr>
        <w:drawing>
          <wp:anchor distT="0" distB="0" distL="114300" distR="114300" simplePos="0" relativeHeight="251659264" behindDoc="0" locked="0" layoutInCell="1" allowOverlap="1" wp14:anchorId="66244B94" wp14:editId="2577D453">
            <wp:simplePos x="0" y="0"/>
            <wp:positionH relativeFrom="margin">
              <wp:align>center</wp:align>
            </wp:positionH>
            <wp:positionV relativeFrom="paragraph">
              <wp:posOffset>156845</wp:posOffset>
            </wp:positionV>
            <wp:extent cx="2970530" cy="4201160"/>
            <wp:effectExtent l="0" t="5715" r="0" b="0"/>
            <wp:wrapTopAndBottom/>
            <wp:docPr id="15118854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2970530" cy="420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746" w:rsidRPr="00E20746">
        <w:t xml:space="preserve">Reflecteren over het heden </w:t>
      </w:r>
    </w:p>
    <w:p w14:paraId="0D4CDAF5" w14:textId="77777777" w:rsidR="00E20746" w:rsidRPr="00E20746" w:rsidRDefault="00E20746" w:rsidP="00D16184">
      <w:pPr>
        <w:pStyle w:val="Lijstalinea"/>
        <w:numPr>
          <w:ilvl w:val="0"/>
          <w:numId w:val="18"/>
        </w:numPr>
      </w:pPr>
      <w:r w:rsidRPr="00E20746">
        <w:t xml:space="preserve">Bewust nadenken over de toekomst </w:t>
      </w:r>
    </w:p>
    <w:p w14:paraId="5878A518" w14:textId="77777777" w:rsidR="00E20746" w:rsidRDefault="00E20746" w:rsidP="00D16184">
      <w:pPr>
        <w:pStyle w:val="Lijstalinea"/>
        <w:numPr>
          <w:ilvl w:val="0"/>
          <w:numId w:val="18"/>
        </w:numPr>
      </w:pPr>
      <w:r w:rsidRPr="00E20746">
        <w:t xml:space="preserve">Stilstaan bij groei en verwachtingen </w:t>
      </w:r>
    </w:p>
    <w:p w14:paraId="27627D7C" w14:textId="77777777" w:rsidR="00D16184" w:rsidRPr="00E20746" w:rsidRDefault="00D16184" w:rsidP="00D16184"/>
    <w:p w14:paraId="0874C9E1" w14:textId="77777777" w:rsidR="00E20746" w:rsidRPr="00E20746" w:rsidRDefault="00E20746" w:rsidP="00E20746">
      <w:pPr>
        <w:rPr>
          <w:b/>
          <w:bCs/>
          <w:caps/>
        </w:rPr>
      </w:pPr>
      <w:r w:rsidRPr="00E20746">
        <w:rPr>
          <w:b/>
          <w:bCs/>
          <w:caps/>
        </w:rPr>
        <w:t>Variant 1: Brief aan jezelf (over 1 jaar)</w:t>
      </w:r>
    </w:p>
    <w:p w14:paraId="03716953" w14:textId="77777777" w:rsidR="00E20746" w:rsidRPr="00E20746" w:rsidRDefault="00E20746" w:rsidP="00E20746">
      <w:r w:rsidRPr="00E20746">
        <w:t>Schrijf een brief aan jezelf die je leest op het einde van volgend schooljaar.</w:t>
      </w:r>
    </w:p>
    <w:p w14:paraId="30E24B8D" w14:textId="77777777" w:rsidR="00E20746" w:rsidRPr="00E20746" w:rsidRDefault="00E20746" w:rsidP="00E20746">
      <w:r w:rsidRPr="00E20746">
        <w:t>Je kan ingaan op:</w:t>
      </w:r>
    </w:p>
    <w:p w14:paraId="7479351D" w14:textId="77777777" w:rsidR="00E20746" w:rsidRPr="00E20746" w:rsidRDefault="00E20746" w:rsidP="00D16184">
      <w:pPr>
        <w:pStyle w:val="Lijstalinea"/>
        <w:numPr>
          <w:ilvl w:val="0"/>
          <w:numId w:val="18"/>
        </w:numPr>
      </w:pPr>
      <w:r w:rsidRPr="00E20746">
        <w:t xml:space="preserve">Hoe je je nu voelt </w:t>
      </w:r>
    </w:p>
    <w:p w14:paraId="68F79205" w14:textId="77777777" w:rsidR="00E20746" w:rsidRPr="00E20746" w:rsidRDefault="00E20746" w:rsidP="00D16184">
      <w:pPr>
        <w:pStyle w:val="Lijstalinea"/>
        <w:numPr>
          <w:ilvl w:val="0"/>
          <w:numId w:val="18"/>
        </w:numPr>
      </w:pPr>
      <w:r w:rsidRPr="00E20746">
        <w:t xml:space="preserve">Wat je hoopt voor volgend jaar </w:t>
      </w:r>
    </w:p>
    <w:p w14:paraId="7CA9A6A6" w14:textId="77777777" w:rsidR="00E20746" w:rsidRPr="00E20746" w:rsidRDefault="00E20746" w:rsidP="00D16184">
      <w:pPr>
        <w:pStyle w:val="Lijstalinea"/>
        <w:numPr>
          <w:ilvl w:val="0"/>
          <w:numId w:val="18"/>
        </w:numPr>
      </w:pPr>
      <w:r w:rsidRPr="00E20746">
        <w:t xml:space="preserve">Waar je bang voor bent </w:t>
      </w:r>
    </w:p>
    <w:p w14:paraId="136B3088" w14:textId="77777777" w:rsidR="00E20746" w:rsidRPr="00E20746" w:rsidRDefault="00E20746" w:rsidP="00D16184">
      <w:pPr>
        <w:pStyle w:val="Lijstalinea"/>
        <w:numPr>
          <w:ilvl w:val="0"/>
          <w:numId w:val="18"/>
        </w:numPr>
      </w:pPr>
      <w:r w:rsidRPr="00E20746">
        <w:t xml:space="preserve">Wat je zeker wil onthouden </w:t>
      </w:r>
    </w:p>
    <w:p w14:paraId="12319F8F" w14:textId="77777777" w:rsidR="00E20746" w:rsidRPr="00E20746" w:rsidRDefault="00E20746" w:rsidP="00D16184">
      <w:pPr>
        <w:pStyle w:val="Lijstalinea"/>
        <w:numPr>
          <w:ilvl w:val="0"/>
          <w:numId w:val="18"/>
        </w:numPr>
      </w:pPr>
      <w:r w:rsidRPr="00E20746">
        <w:t xml:space="preserve">Wat je jezelf toewenst </w:t>
      </w:r>
    </w:p>
    <w:p w14:paraId="14C2F5BD" w14:textId="77777777" w:rsidR="00E20746" w:rsidRPr="00E20746" w:rsidRDefault="00E20746" w:rsidP="00D16184">
      <w:pPr>
        <w:pStyle w:val="Lijstalinea"/>
        <w:numPr>
          <w:ilvl w:val="0"/>
          <w:numId w:val="30"/>
        </w:numPr>
      </w:pPr>
      <w:r w:rsidRPr="00E20746">
        <w:t>Richtlengte: ongeveer 1 pagina</w:t>
      </w:r>
    </w:p>
    <w:p w14:paraId="1659FD66" w14:textId="77777777" w:rsidR="00E20746" w:rsidRPr="00E20746" w:rsidRDefault="00E20746" w:rsidP="00E20746">
      <w:pPr>
        <w:rPr>
          <w:b/>
          <w:bCs/>
          <w:caps/>
        </w:rPr>
      </w:pPr>
      <w:r w:rsidRPr="00E20746">
        <w:rPr>
          <w:b/>
          <w:bCs/>
          <w:caps/>
        </w:rPr>
        <w:t>Variant 2: Brief aan jezelf (over 10 jaar)</w:t>
      </w:r>
    </w:p>
    <w:p w14:paraId="155AEC34" w14:textId="77777777" w:rsidR="00E20746" w:rsidRPr="00E20746" w:rsidRDefault="00E20746" w:rsidP="00E20746">
      <w:r w:rsidRPr="00E20746">
        <w:t>Meer open en dromerig:</w:t>
      </w:r>
    </w:p>
    <w:p w14:paraId="5C243891" w14:textId="77777777" w:rsidR="00E20746" w:rsidRPr="00E20746" w:rsidRDefault="00E20746" w:rsidP="00D16184">
      <w:pPr>
        <w:pStyle w:val="Lijstalinea"/>
        <w:numPr>
          <w:ilvl w:val="0"/>
          <w:numId w:val="18"/>
        </w:numPr>
      </w:pPr>
      <w:r w:rsidRPr="00E20746">
        <w:t xml:space="preserve">Waar hoop je te staan in je leven? </w:t>
      </w:r>
    </w:p>
    <w:p w14:paraId="749AFCEC" w14:textId="77777777" w:rsidR="00E20746" w:rsidRPr="00E20746" w:rsidRDefault="00E20746" w:rsidP="00D16184">
      <w:pPr>
        <w:pStyle w:val="Lijstalinea"/>
        <w:numPr>
          <w:ilvl w:val="0"/>
          <w:numId w:val="18"/>
        </w:numPr>
      </w:pPr>
      <w:r w:rsidRPr="00E20746">
        <w:t xml:space="preserve">Wat vind je belangrijk dat je niet vergeet? </w:t>
      </w:r>
    </w:p>
    <w:p w14:paraId="78E5D94D" w14:textId="77777777" w:rsidR="00E20746" w:rsidRPr="00E20746" w:rsidRDefault="00E20746" w:rsidP="00D16184">
      <w:pPr>
        <w:pStyle w:val="Lijstalinea"/>
        <w:numPr>
          <w:ilvl w:val="0"/>
          <w:numId w:val="18"/>
        </w:numPr>
      </w:pPr>
      <w:r w:rsidRPr="00E20746">
        <w:t xml:space="preserve">Welke dromen heb je? </w:t>
      </w:r>
    </w:p>
    <w:p w14:paraId="24CE4AA6" w14:textId="77777777" w:rsidR="00D16184" w:rsidRPr="00E20746" w:rsidRDefault="00D16184" w:rsidP="00D16184">
      <w:pPr>
        <w:pStyle w:val="Lijstalinea"/>
        <w:numPr>
          <w:ilvl w:val="0"/>
          <w:numId w:val="30"/>
        </w:numPr>
      </w:pPr>
      <w:r w:rsidRPr="00E20746">
        <w:t>Richtlengte: ongeveer 1 pagina</w:t>
      </w:r>
    </w:p>
    <w:p w14:paraId="19127688" w14:textId="77777777" w:rsidR="00E20746" w:rsidRPr="00E20746" w:rsidRDefault="00E20746" w:rsidP="00E20746">
      <w:pPr>
        <w:rPr>
          <w:b/>
          <w:bCs/>
          <w:caps/>
        </w:rPr>
      </w:pPr>
      <w:r w:rsidRPr="00E20746">
        <w:rPr>
          <w:b/>
          <w:bCs/>
          <w:caps/>
        </w:rPr>
        <w:lastRenderedPageBreak/>
        <w:t>Variant 3: Laatstejaars – brief na 1 jaar</w:t>
      </w:r>
    </w:p>
    <w:p w14:paraId="745A0A08" w14:textId="77777777" w:rsidR="00E20746" w:rsidRPr="00E20746" w:rsidRDefault="00E20746" w:rsidP="00E20746">
      <w:r w:rsidRPr="00E20746">
        <w:t>Gericht op de overgang na school:</w:t>
      </w:r>
    </w:p>
    <w:p w14:paraId="3D3FD1D0" w14:textId="77777777" w:rsidR="00E20746" w:rsidRPr="00E20746" w:rsidRDefault="00E20746" w:rsidP="00D16184">
      <w:pPr>
        <w:pStyle w:val="Lijstalinea"/>
        <w:numPr>
          <w:ilvl w:val="0"/>
          <w:numId w:val="18"/>
        </w:numPr>
      </w:pPr>
      <w:r w:rsidRPr="00E20746">
        <w:t xml:space="preserve">Hoe stel je je leven na dit jaar voor? </w:t>
      </w:r>
    </w:p>
    <w:p w14:paraId="5460EA9C" w14:textId="77777777" w:rsidR="00E20746" w:rsidRPr="00E20746" w:rsidRDefault="00E20746" w:rsidP="00D16184">
      <w:pPr>
        <w:pStyle w:val="Lijstalinea"/>
        <w:numPr>
          <w:ilvl w:val="0"/>
          <w:numId w:val="18"/>
        </w:numPr>
      </w:pPr>
      <w:r w:rsidRPr="00E20746">
        <w:t xml:space="preserve">Wat verwacht je van studeren / werken? </w:t>
      </w:r>
    </w:p>
    <w:p w14:paraId="2515388B" w14:textId="77777777" w:rsidR="00E20746" w:rsidRPr="00E20746" w:rsidRDefault="00E20746" w:rsidP="00D16184">
      <w:pPr>
        <w:pStyle w:val="Lijstalinea"/>
        <w:numPr>
          <w:ilvl w:val="0"/>
          <w:numId w:val="18"/>
        </w:numPr>
      </w:pPr>
      <w:r w:rsidRPr="00E20746">
        <w:t xml:space="preserve">Wat wil je jezelf herinneren uit het middelbaar? </w:t>
      </w:r>
    </w:p>
    <w:p w14:paraId="3A26E61E" w14:textId="77777777" w:rsidR="00E20746" w:rsidRPr="00E20746" w:rsidRDefault="00E20746" w:rsidP="00E20746">
      <w:pPr>
        <w:rPr>
          <w:b/>
          <w:bCs/>
          <w:caps/>
        </w:rPr>
      </w:pPr>
      <w:r w:rsidRPr="00E20746">
        <w:rPr>
          <w:b/>
          <w:bCs/>
          <w:caps/>
        </w:rPr>
        <w:t>Praktisch (leerkracht)</w:t>
      </w:r>
    </w:p>
    <w:p w14:paraId="0156DA87" w14:textId="77777777" w:rsidR="00E20746" w:rsidRPr="00E20746" w:rsidRDefault="00E20746" w:rsidP="00D16184">
      <w:pPr>
        <w:pStyle w:val="Lijstalinea"/>
        <w:numPr>
          <w:ilvl w:val="0"/>
          <w:numId w:val="18"/>
        </w:numPr>
      </w:pPr>
      <w:r w:rsidRPr="00E20746">
        <w:t xml:space="preserve">Voorzie papier en enveloppen </w:t>
      </w:r>
    </w:p>
    <w:p w14:paraId="7C0A2769" w14:textId="77777777" w:rsidR="00E20746" w:rsidRPr="00E20746" w:rsidRDefault="00E20746" w:rsidP="00D16184">
      <w:pPr>
        <w:pStyle w:val="Lijstalinea"/>
        <w:numPr>
          <w:ilvl w:val="0"/>
          <w:numId w:val="18"/>
        </w:numPr>
      </w:pPr>
      <w:r w:rsidRPr="00E20746">
        <w:t xml:space="preserve">Laat leerlingen hun brief </w:t>
      </w:r>
      <w:r w:rsidRPr="00D16184">
        <w:t>zelf adresseren</w:t>
      </w:r>
      <w:r w:rsidRPr="00E20746">
        <w:t xml:space="preserve"> </w:t>
      </w:r>
    </w:p>
    <w:p w14:paraId="2C96D418" w14:textId="77777777" w:rsidR="00E20746" w:rsidRPr="00E20746" w:rsidRDefault="00E20746" w:rsidP="00D16184">
      <w:pPr>
        <w:pStyle w:val="Lijstalinea"/>
        <w:numPr>
          <w:ilvl w:val="0"/>
          <w:numId w:val="18"/>
        </w:numPr>
      </w:pPr>
      <w:r w:rsidRPr="00E20746">
        <w:t xml:space="preserve">Verzamel en bewaar de brieven (of laat ze mee naar huis nemen) </w:t>
      </w:r>
    </w:p>
    <w:p w14:paraId="31535FC8" w14:textId="77777777" w:rsidR="00E20746" w:rsidRPr="00E20746" w:rsidRDefault="00E20746" w:rsidP="00D16184">
      <w:pPr>
        <w:pStyle w:val="Lijstalinea"/>
        <w:numPr>
          <w:ilvl w:val="0"/>
          <w:numId w:val="18"/>
        </w:numPr>
      </w:pPr>
      <w:r w:rsidRPr="00E20746">
        <w:t xml:space="preserve">Spreek duidelijk af wanneer ze geopend mogen worden </w:t>
      </w:r>
    </w:p>
    <w:p w14:paraId="668E44EF" w14:textId="77777777" w:rsidR="00E20746" w:rsidRPr="00E20746" w:rsidRDefault="00E20746" w:rsidP="00E20746">
      <w:pPr>
        <w:pStyle w:val="Lijstalinea"/>
        <w:numPr>
          <w:ilvl w:val="0"/>
          <w:numId w:val="30"/>
        </w:numPr>
      </w:pPr>
      <w:r w:rsidRPr="00E20746">
        <w:t>Tijd: perfect haalbaar binnen één lesuu</w:t>
      </w:r>
      <w:r>
        <w:t>r.</w:t>
      </w:r>
    </w:p>
    <w:p w14:paraId="7AF77763" w14:textId="77777777" w:rsidR="00E20746" w:rsidRPr="00E20746" w:rsidRDefault="00E20746" w:rsidP="00E20746">
      <w:pPr>
        <w:rPr>
          <w:b/>
          <w:bCs/>
          <w:caps/>
        </w:rPr>
      </w:pPr>
      <w:r w:rsidRPr="00E20746">
        <w:rPr>
          <w:b/>
          <w:bCs/>
          <w:caps/>
        </w:rPr>
        <w:t>Differentiatie</w:t>
      </w:r>
    </w:p>
    <w:p w14:paraId="02AC06C2" w14:textId="77777777" w:rsidR="00E20746" w:rsidRPr="00E20746" w:rsidRDefault="00E20746" w:rsidP="00D16184">
      <w:pPr>
        <w:pStyle w:val="Lijstalinea"/>
        <w:numPr>
          <w:ilvl w:val="0"/>
          <w:numId w:val="18"/>
        </w:numPr>
      </w:pPr>
      <w:r w:rsidRPr="00E20746">
        <w:t xml:space="preserve">Laat leerlingen steekwoorden gebruiken i.p.v. volledige zinnen </w:t>
      </w:r>
    </w:p>
    <w:p w14:paraId="1C8BE246" w14:textId="77777777" w:rsidR="00E20746" w:rsidRPr="00E20746" w:rsidRDefault="00E20746" w:rsidP="00D16184">
      <w:pPr>
        <w:pStyle w:val="Lijstalinea"/>
        <w:numPr>
          <w:ilvl w:val="0"/>
          <w:numId w:val="18"/>
        </w:numPr>
      </w:pPr>
      <w:r w:rsidRPr="00E20746">
        <w:t xml:space="preserve">Werk met richtvragen op het bord </w:t>
      </w:r>
    </w:p>
    <w:p w14:paraId="3D7447D6" w14:textId="77777777" w:rsidR="00E20746" w:rsidRPr="00E20746" w:rsidRDefault="00E20746" w:rsidP="00D16184">
      <w:pPr>
        <w:pStyle w:val="Lijstalinea"/>
        <w:numPr>
          <w:ilvl w:val="0"/>
          <w:numId w:val="18"/>
        </w:numPr>
      </w:pPr>
      <w:r w:rsidRPr="00E20746">
        <w:t xml:space="preserve">Laat leerlingen kiezen tussen schrijven of inspreken (audio) </w:t>
      </w:r>
    </w:p>
    <w:p w14:paraId="30F4B442" w14:textId="77777777" w:rsidR="00E20746" w:rsidRPr="00E20746" w:rsidRDefault="00075C87" w:rsidP="00E20746">
      <w:pPr>
        <w:pStyle w:val="Kop2"/>
      </w:pPr>
      <w:bookmarkStart w:id="16" w:name="_Toc228200815"/>
      <w:r>
        <w:rPr>
          <w:noProof/>
        </w:rPr>
        <w:drawing>
          <wp:anchor distT="0" distB="0" distL="114300" distR="114300" simplePos="0" relativeHeight="251660288" behindDoc="0" locked="0" layoutInCell="1" allowOverlap="1" wp14:anchorId="465729EA" wp14:editId="02201FFD">
            <wp:simplePos x="0" y="0"/>
            <wp:positionH relativeFrom="margin">
              <wp:posOffset>3462020</wp:posOffset>
            </wp:positionH>
            <wp:positionV relativeFrom="paragraph">
              <wp:posOffset>230505</wp:posOffset>
            </wp:positionV>
            <wp:extent cx="3088005" cy="3859530"/>
            <wp:effectExtent l="0" t="0" r="0" b="0"/>
            <wp:wrapNone/>
            <wp:docPr id="674117448"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88005" cy="385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746" w:rsidRPr="00E20746">
        <w:t>Origami-vogel – wensen en dromen</w:t>
      </w:r>
      <w:bookmarkEnd w:id="16"/>
    </w:p>
    <w:p w14:paraId="36B427D0" w14:textId="77777777" w:rsidR="00E20746" w:rsidRPr="00E20746" w:rsidRDefault="00E20746" w:rsidP="00E20746">
      <w:r w:rsidRPr="00E20746">
        <w:t>Leerlingen vouwen een eenvoudige papieren vogel en schrijven daarop een wens, droom of intentie.</w:t>
      </w:r>
      <w:r>
        <w:t xml:space="preserve"> </w:t>
      </w:r>
      <w:r w:rsidRPr="00E20746">
        <w:t>De vogel staat symbool voor loslaten en uitvliegen richting vakantie of nieuwe toekomst.</w:t>
      </w:r>
    </w:p>
    <w:p w14:paraId="38681641" w14:textId="77777777" w:rsidR="00E20746" w:rsidRPr="00E20746" w:rsidRDefault="00E20746" w:rsidP="00E20746">
      <w:pPr>
        <w:rPr>
          <w:b/>
          <w:bCs/>
          <w:caps/>
        </w:rPr>
      </w:pPr>
      <w:r w:rsidRPr="00E20746">
        <w:rPr>
          <w:b/>
          <w:bCs/>
          <w:caps/>
        </w:rPr>
        <w:t>Doel</w:t>
      </w:r>
      <w:r>
        <w:rPr>
          <w:b/>
          <w:bCs/>
          <w:caps/>
        </w:rPr>
        <w:t>en</w:t>
      </w:r>
    </w:p>
    <w:p w14:paraId="0C2A7E3A" w14:textId="77777777" w:rsidR="00E20746" w:rsidRPr="00E20746" w:rsidRDefault="00E20746" w:rsidP="00D16184">
      <w:pPr>
        <w:pStyle w:val="Lijstalinea"/>
        <w:numPr>
          <w:ilvl w:val="0"/>
          <w:numId w:val="18"/>
        </w:numPr>
      </w:pPr>
      <w:r w:rsidRPr="00E20746">
        <w:t xml:space="preserve">Symbolisch afsluiten </w:t>
      </w:r>
    </w:p>
    <w:p w14:paraId="55393CE7" w14:textId="77777777" w:rsidR="00E20746" w:rsidRPr="00E20746" w:rsidRDefault="00E20746" w:rsidP="00D16184">
      <w:pPr>
        <w:pStyle w:val="Lijstalinea"/>
        <w:numPr>
          <w:ilvl w:val="0"/>
          <w:numId w:val="18"/>
        </w:numPr>
      </w:pPr>
      <w:r w:rsidRPr="00E20746">
        <w:t xml:space="preserve">Hoop en toekomstgericht denken </w:t>
      </w:r>
    </w:p>
    <w:p w14:paraId="0FE24EDA" w14:textId="77777777" w:rsidR="00E20746" w:rsidRPr="00E20746" w:rsidRDefault="00E20746" w:rsidP="00D16184">
      <w:pPr>
        <w:pStyle w:val="Lijstalinea"/>
        <w:numPr>
          <w:ilvl w:val="0"/>
          <w:numId w:val="18"/>
        </w:numPr>
      </w:pPr>
      <w:r w:rsidRPr="00E20746">
        <w:t xml:space="preserve">Creatief werken </w:t>
      </w:r>
    </w:p>
    <w:p w14:paraId="77F7A801" w14:textId="77777777" w:rsidR="00E20746" w:rsidRPr="00E20746" w:rsidRDefault="00E20746" w:rsidP="00E20746">
      <w:pPr>
        <w:rPr>
          <w:b/>
          <w:bCs/>
          <w:caps/>
        </w:rPr>
      </w:pPr>
      <w:r w:rsidRPr="00E20746">
        <w:rPr>
          <w:b/>
          <w:bCs/>
          <w:caps/>
        </w:rPr>
        <w:t>Opdracht voor leerlingen</w:t>
      </w:r>
    </w:p>
    <w:p w14:paraId="72F53202" w14:textId="77777777" w:rsidR="00E20746" w:rsidRPr="00E20746" w:rsidRDefault="00E20746" w:rsidP="00E20746">
      <w:r w:rsidRPr="00E20746">
        <w:t xml:space="preserve">Vouw een papieren vogel (stapsgewijze instructie via </w:t>
      </w:r>
      <w:hyperlink r:id="rId70" w:history="1">
        <w:r w:rsidR="00075C87" w:rsidRPr="00075C87">
          <w:rPr>
            <w:rStyle w:val="Hyperlink"/>
          </w:rPr>
          <w:t>video</w:t>
        </w:r>
      </w:hyperlink>
      <w:r w:rsidRPr="00E20746">
        <w:t>).</w:t>
      </w:r>
      <w:r w:rsidRPr="00E20746">
        <w:br/>
        <w:t>Schrijf op de vogel:</w:t>
      </w:r>
    </w:p>
    <w:p w14:paraId="438C7C79" w14:textId="77777777" w:rsidR="00E20746" w:rsidRPr="00E20746" w:rsidRDefault="00E20746" w:rsidP="00D16184">
      <w:pPr>
        <w:pStyle w:val="Lijstalinea"/>
        <w:numPr>
          <w:ilvl w:val="0"/>
          <w:numId w:val="18"/>
        </w:numPr>
      </w:pPr>
      <w:r w:rsidRPr="00E20746">
        <w:t xml:space="preserve">een wens voor jezelf </w:t>
      </w:r>
    </w:p>
    <w:p w14:paraId="7F9010A2" w14:textId="77777777" w:rsidR="00E20746" w:rsidRPr="00E20746" w:rsidRDefault="00E20746" w:rsidP="00D16184">
      <w:pPr>
        <w:pStyle w:val="Lijstalinea"/>
        <w:numPr>
          <w:ilvl w:val="0"/>
          <w:numId w:val="18"/>
        </w:numPr>
      </w:pPr>
      <w:r w:rsidRPr="00E20746">
        <w:t xml:space="preserve">een droom voor de toekomst </w:t>
      </w:r>
    </w:p>
    <w:p w14:paraId="54DB1F85" w14:textId="77777777" w:rsidR="00E20746" w:rsidRPr="00E20746" w:rsidRDefault="00E20746" w:rsidP="00D16184">
      <w:pPr>
        <w:pStyle w:val="Lijstalinea"/>
        <w:numPr>
          <w:ilvl w:val="0"/>
          <w:numId w:val="18"/>
        </w:numPr>
      </w:pPr>
      <w:r w:rsidRPr="00E20746">
        <w:t xml:space="preserve">iets wat je wil meenemen of loslaten </w:t>
      </w:r>
    </w:p>
    <w:p w14:paraId="75551724" w14:textId="77777777" w:rsidR="00E20746" w:rsidRPr="00E20746" w:rsidRDefault="00E20746" w:rsidP="00E20746">
      <w:pPr>
        <w:rPr>
          <w:b/>
          <w:bCs/>
          <w:caps/>
        </w:rPr>
      </w:pPr>
      <w:r w:rsidRPr="00E20746">
        <w:rPr>
          <w:b/>
          <w:bCs/>
          <w:caps/>
        </w:rPr>
        <w:t>Voorbereiding (leerkracht)</w:t>
      </w:r>
    </w:p>
    <w:p w14:paraId="5C65BA82" w14:textId="77777777" w:rsidR="00E20746" w:rsidRPr="00E20746" w:rsidRDefault="00E20746" w:rsidP="00D16184">
      <w:pPr>
        <w:pStyle w:val="Lijstalinea"/>
        <w:numPr>
          <w:ilvl w:val="0"/>
          <w:numId w:val="18"/>
        </w:numPr>
      </w:pPr>
      <w:r w:rsidRPr="00E20746">
        <w:t xml:space="preserve">Voorzie vierkant papier </w:t>
      </w:r>
    </w:p>
    <w:p w14:paraId="45B105F0" w14:textId="77777777" w:rsidR="00E20746" w:rsidRPr="00E20746" w:rsidRDefault="00E20746" w:rsidP="00D16184">
      <w:pPr>
        <w:pStyle w:val="Lijstalinea"/>
        <w:numPr>
          <w:ilvl w:val="0"/>
          <w:numId w:val="18"/>
        </w:numPr>
      </w:pPr>
      <w:r w:rsidRPr="00E20746">
        <w:t xml:space="preserve">Toon een eenvoudige origami-instructie (klassikaal of via video) </w:t>
      </w:r>
    </w:p>
    <w:p w14:paraId="333D9391" w14:textId="77777777" w:rsidR="00E20746" w:rsidRPr="00E20746" w:rsidRDefault="00E20746" w:rsidP="00D16184">
      <w:pPr>
        <w:pStyle w:val="Lijstalinea"/>
        <w:numPr>
          <w:ilvl w:val="0"/>
          <w:numId w:val="18"/>
        </w:numPr>
      </w:pPr>
      <w:r w:rsidRPr="00E20746">
        <w:t xml:space="preserve">Voorzie touw, draad of net om de vogels op te hangen </w:t>
      </w:r>
    </w:p>
    <w:p w14:paraId="5C52F12C" w14:textId="77777777" w:rsidR="00E20746" w:rsidRPr="00E20746" w:rsidRDefault="00E20746" w:rsidP="00E20746">
      <w:pPr>
        <w:rPr>
          <w:b/>
          <w:bCs/>
          <w:caps/>
        </w:rPr>
      </w:pPr>
      <w:r w:rsidRPr="00E20746">
        <w:rPr>
          <w:b/>
          <w:bCs/>
          <w:caps/>
        </w:rPr>
        <w:t>Wat kan je ermee doen?</w:t>
      </w:r>
    </w:p>
    <w:p w14:paraId="74FB1A78" w14:textId="77777777" w:rsidR="00E20746" w:rsidRPr="00E20746" w:rsidRDefault="00E20746" w:rsidP="00D16184">
      <w:pPr>
        <w:pStyle w:val="Lijstalinea"/>
        <w:numPr>
          <w:ilvl w:val="0"/>
          <w:numId w:val="18"/>
        </w:numPr>
      </w:pPr>
      <w:r w:rsidRPr="00E20746">
        <w:t xml:space="preserve">Ophangen in de klas </w:t>
      </w:r>
    </w:p>
    <w:p w14:paraId="6033669A" w14:textId="77777777" w:rsidR="00E20746" w:rsidRPr="00E20746" w:rsidRDefault="00E20746" w:rsidP="00D16184">
      <w:pPr>
        <w:pStyle w:val="Lijstalinea"/>
        <w:numPr>
          <w:ilvl w:val="0"/>
          <w:numId w:val="18"/>
        </w:numPr>
      </w:pPr>
      <w:r w:rsidRPr="00E20746">
        <w:t xml:space="preserve">Bundelen tot een installatie in de school </w:t>
      </w:r>
    </w:p>
    <w:p w14:paraId="2EF40946" w14:textId="77777777" w:rsidR="00E20746" w:rsidRPr="00E20746" w:rsidRDefault="00E20746" w:rsidP="00D16184">
      <w:pPr>
        <w:pStyle w:val="Lijstalinea"/>
        <w:numPr>
          <w:ilvl w:val="0"/>
          <w:numId w:val="18"/>
        </w:numPr>
      </w:pPr>
      <w:r w:rsidRPr="00E20746">
        <w:t xml:space="preserve">Gebruiken als decoratie bij proclamatie </w:t>
      </w:r>
    </w:p>
    <w:p w14:paraId="63148869" w14:textId="77777777" w:rsidR="00E20746" w:rsidRPr="00E20746" w:rsidRDefault="00E20746" w:rsidP="00D16184">
      <w:pPr>
        <w:pStyle w:val="Lijstalinea"/>
        <w:numPr>
          <w:ilvl w:val="0"/>
          <w:numId w:val="18"/>
        </w:numPr>
      </w:pPr>
      <w:r w:rsidRPr="00E20746">
        <w:t xml:space="preserve">Leerlingen hun vogel laten meenemen naar huis </w:t>
      </w:r>
    </w:p>
    <w:p w14:paraId="25C21703" w14:textId="77777777" w:rsidR="00E20746" w:rsidRPr="00E20746" w:rsidRDefault="00E20746" w:rsidP="00E20746">
      <w:pPr>
        <w:rPr>
          <w:b/>
          <w:bCs/>
          <w:caps/>
        </w:rPr>
      </w:pPr>
      <w:r w:rsidRPr="00E20746">
        <w:rPr>
          <w:b/>
          <w:bCs/>
          <w:caps/>
        </w:rPr>
        <w:t>Differentiatie</w:t>
      </w:r>
    </w:p>
    <w:p w14:paraId="21F99307" w14:textId="77777777" w:rsidR="00E20746" w:rsidRPr="00E20746" w:rsidRDefault="00E20746" w:rsidP="00D16184">
      <w:pPr>
        <w:pStyle w:val="Lijstalinea"/>
        <w:numPr>
          <w:ilvl w:val="0"/>
          <w:numId w:val="18"/>
        </w:numPr>
      </w:pPr>
      <w:r w:rsidRPr="00E20746">
        <w:lastRenderedPageBreak/>
        <w:t xml:space="preserve">Gebruik voorgedrukte vouwlijnen </w:t>
      </w:r>
    </w:p>
    <w:p w14:paraId="7E8A2B36" w14:textId="77777777" w:rsidR="00E20746" w:rsidRPr="00E20746" w:rsidRDefault="00E20746" w:rsidP="00D16184">
      <w:pPr>
        <w:pStyle w:val="Lijstalinea"/>
        <w:numPr>
          <w:ilvl w:val="0"/>
          <w:numId w:val="18"/>
        </w:numPr>
      </w:pPr>
      <w:r w:rsidRPr="00E20746">
        <w:t xml:space="preserve">Laat leerlingen tekenen i.p.v. schrijven </w:t>
      </w:r>
    </w:p>
    <w:p w14:paraId="15A8B540" w14:textId="77777777" w:rsidR="00E20746" w:rsidRPr="00E20746" w:rsidRDefault="00E20746" w:rsidP="00D16184">
      <w:pPr>
        <w:pStyle w:val="Lijstalinea"/>
        <w:numPr>
          <w:ilvl w:val="0"/>
          <w:numId w:val="18"/>
        </w:numPr>
      </w:pPr>
      <w:r w:rsidRPr="00E20746">
        <w:t xml:space="preserve">Werk met grotere papieren voor motorisch gemak </w:t>
      </w:r>
    </w:p>
    <w:p w14:paraId="043E0AD5" w14:textId="77777777" w:rsidR="000D4E6E" w:rsidRPr="007A1AAC" w:rsidRDefault="00E20746" w:rsidP="00D16184">
      <w:pPr>
        <w:pStyle w:val="Lijstalinea"/>
        <w:numPr>
          <w:ilvl w:val="0"/>
          <w:numId w:val="18"/>
        </w:numPr>
      </w:pPr>
      <w:r w:rsidRPr="00E20746">
        <w:t>Laat leerlingen enkel een symbool kiezen i.p.v. tekst</w:t>
      </w:r>
    </w:p>
    <w:sectPr w:rsidR="000D4E6E" w:rsidRPr="007A1AAC" w:rsidSect="00D32709">
      <w:footerReference w:type="even" r:id="rId71"/>
      <w:footerReference w:type="default" r:id="rId72"/>
      <w:footerReference w:type="first" r:id="rId73"/>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2C7A6" w14:textId="77777777" w:rsidR="00BF62A0" w:rsidRDefault="00BF62A0" w:rsidP="00542652">
      <w:r>
        <w:separator/>
      </w:r>
    </w:p>
  </w:endnote>
  <w:endnote w:type="continuationSeparator" w:id="0">
    <w:p w14:paraId="5EDEAC8F" w14:textId="77777777" w:rsidR="00BF62A0" w:rsidRDefault="00BF62A0" w:rsidP="00542652">
      <w:r>
        <w:continuationSeparator/>
      </w:r>
    </w:p>
  </w:endnote>
  <w:endnote w:type="continuationNotice" w:id="1">
    <w:p w14:paraId="46FEFFC2" w14:textId="77777777" w:rsidR="00BF62A0" w:rsidRDefault="00BF62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2064" w14:textId="77777777"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2E3105" w:rsidRPr="002E3105">
      <w:rPr>
        <w:bCs/>
        <w:noProof/>
        <w:color w:val="404040" w:themeColor="text1" w:themeTint="BF"/>
        <w:sz w:val="18"/>
        <w:szCs w:val="18"/>
        <w:lang w:val="nl-NL"/>
      </w:rPr>
      <w:t>Inspiratiebundel</w:t>
    </w:r>
    <w:r w:rsidR="002E3105">
      <w:rPr>
        <w:b/>
        <w:noProof/>
        <w:color w:val="404040" w:themeColor="text1" w:themeTint="BF"/>
        <w:sz w:val="18"/>
        <w:szCs w:val="18"/>
      </w:rPr>
      <w:t xml:space="preserve"> (bu)so einde schooljaar 2026</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2E3105" w:rsidRPr="002E3105">
      <w:rPr>
        <w:bCs/>
        <w:noProof/>
        <w:color w:val="404040" w:themeColor="text1" w:themeTint="BF"/>
        <w:sz w:val="18"/>
        <w:szCs w:val="18"/>
        <w:lang w:val="nl-NL"/>
      </w:rPr>
      <w:t>2026-05-04</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67B5"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2336" behindDoc="1" locked="0" layoutInCell="1" allowOverlap="1" wp14:anchorId="428DB6AC" wp14:editId="1C292961">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F1638"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0288" behindDoc="1" locked="0" layoutInCell="1" allowOverlap="1" wp14:anchorId="5D9D02E7" wp14:editId="4E324D68">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15F1" w14:textId="77777777" w:rsidR="00BF62A0" w:rsidRDefault="00BF62A0" w:rsidP="00542652">
      <w:r>
        <w:separator/>
      </w:r>
    </w:p>
  </w:footnote>
  <w:footnote w:type="continuationSeparator" w:id="0">
    <w:p w14:paraId="0C264E98" w14:textId="77777777" w:rsidR="00BF62A0" w:rsidRDefault="00BF62A0" w:rsidP="00542652">
      <w:r>
        <w:continuationSeparator/>
      </w:r>
    </w:p>
    <w:p w14:paraId="34A1E59A" w14:textId="77777777" w:rsidR="00BF62A0" w:rsidRDefault="00BF62A0"/>
    <w:p w14:paraId="41F20A41" w14:textId="77777777" w:rsidR="00BF62A0" w:rsidRDefault="00BF62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5E5A"/>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62BB0"/>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2B4A4F"/>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C5FCB"/>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E1595"/>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C3598"/>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1B6A04"/>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53181"/>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B478F"/>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2431B3"/>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54435C"/>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3E378E"/>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074039"/>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AC522FC"/>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C16381"/>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210BCB"/>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7D5364"/>
    <w:multiLevelType w:val="multilevel"/>
    <w:tmpl w:val="D7B6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EE2BEA"/>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B33223"/>
    <w:multiLevelType w:val="multilevel"/>
    <w:tmpl w:val="616AA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612EEB"/>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E6072C"/>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5EB6606"/>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C12CF1"/>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240181"/>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BF0B8F"/>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1E4DCC"/>
    <w:multiLevelType w:val="hybridMultilevel"/>
    <w:tmpl w:val="4C4ECBDC"/>
    <w:lvl w:ilvl="0" w:tplc="AEB4A12A">
      <w:start w:val="1"/>
      <w:numFmt w:val="bullet"/>
      <w:lvlText w:val="-"/>
      <w:lvlJc w:val="left"/>
      <w:pPr>
        <w:ind w:left="720" w:hanging="360"/>
      </w:pPr>
      <w:rPr>
        <w:rFonts w:ascii="Trebuchet MS" w:eastAsiaTheme="minorHAnsi" w:hAnsi="Trebuchet M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2B313560"/>
    <w:multiLevelType w:val="multilevel"/>
    <w:tmpl w:val="9F14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585F7E"/>
    <w:multiLevelType w:val="hybridMultilevel"/>
    <w:tmpl w:val="4F6668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2FCD1819"/>
    <w:multiLevelType w:val="multilevel"/>
    <w:tmpl w:val="3BC4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D377C1"/>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B30C86"/>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F06B07"/>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3743FE"/>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900B26"/>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2B4AAA"/>
    <w:multiLevelType w:val="hybridMultilevel"/>
    <w:tmpl w:val="D98EA1D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36BE5527"/>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2F192C"/>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5B2951"/>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9B7CA6"/>
    <w:multiLevelType w:val="multilevel"/>
    <w:tmpl w:val="720C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DD4162"/>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496490"/>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41D25E53"/>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B527ED"/>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0" w15:restartNumberingAfterBreak="0">
    <w:nsid w:val="450C13E4"/>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5161D8"/>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243540"/>
    <w:multiLevelType w:val="multilevel"/>
    <w:tmpl w:val="3A28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926A03"/>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55" w15:restartNumberingAfterBreak="0">
    <w:nsid w:val="4C2278E8"/>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7D3CB2"/>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9C370D"/>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4CB3490"/>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530748"/>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7947F54"/>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F21178"/>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441BCB"/>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B1791E"/>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907309"/>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FF081E"/>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1750C13"/>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1BC44C6"/>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65553EAE"/>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6927442A"/>
    <w:multiLevelType w:val="multilevel"/>
    <w:tmpl w:val="80E4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2C78F4"/>
    <w:multiLevelType w:val="multilevel"/>
    <w:tmpl w:val="F82A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3A54126"/>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D0102D"/>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867779"/>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5BE589E"/>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9B727B"/>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78727099"/>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B804238"/>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B9E1CE5"/>
    <w:multiLevelType w:val="hybridMultilevel"/>
    <w:tmpl w:val="041299E2"/>
    <w:lvl w:ilvl="0" w:tplc="152ECF7A">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7CDB36CE"/>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311A67"/>
    <w:multiLevelType w:val="hybridMultilevel"/>
    <w:tmpl w:val="193C7E90"/>
    <w:lvl w:ilvl="0" w:tplc="C0FCFB1C">
      <w:numFmt w:val="bullet"/>
      <w:lvlText w:val=""/>
      <w:lvlJc w:val="left"/>
      <w:pPr>
        <w:ind w:left="720" w:hanging="360"/>
      </w:pPr>
      <w:rPr>
        <w:rFonts w:ascii="Wingdings" w:eastAsiaTheme="minorHAnsi" w:hAnsi="Wingdings" w:cs="Segoe UI Emoj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7F13622A"/>
    <w:multiLevelType w:val="multilevel"/>
    <w:tmpl w:val="6CB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8713209">
    <w:abstractNumId w:val="54"/>
  </w:num>
  <w:num w:numId="2" w16cid:durableId="2085225797">
    <w:abstractNumId w:val="54"/>
  </w:num>
  <w:num w:numId="3" w16cid:durableId="210112520">
    <w:abstractNumId w:val="15"/>
  </w:num>
  <w:num w:numId="4" w16cid:durableId="2146391007">
    <w:abstractNumId w:val="54"/>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54"/>
  </w:num>
  <w:num w:numId="6" w16cid:durableId="287706536">
    <w:abstractNumId w:val="32"/>
  </w:num>
  <w:num w:numId="7" w16cid:durableId="2057389921">
    <w:abstractNumId w:val="68"/>
  </w:num>
  <w:num w:numId="8" w16cid:durableId="175048375">
    <w:abstractNumId w:val="49"/>
  </w:num>
  <w:num w:numId="9" w16cid:durableId="336887750">
    <w:abstractNumId w:val="78"/>
  </w:num>
  <w:num w:numId="10" w16cid:durableId="1666779299">
    <w:abstractNumId w:val="10"/>
  </w:num>
  <w:num w:numId="11" w16cid:durableId="1219172945">
    <w:abstractNumId w:val="46"/>
  </w:num>
  <w:num w:numId="12" w16cid:durableId="1852329665">
    <w:abstractNumId w:val="70"/>
  </w:num>
  <w:num w:numId="13" w16cid:durableId="1497765492">
    <w:abstractNumId w:val="2"/>
  </w:num>
  <w:num w:numId="14" w16cid:durableId="1416636234">
    <w:abstractNumId w:val="24"/>
  </w:num>
  <w:num w:numId="15" w16cid:durableId="1343120357">
    <w:abstractNumId w:val="54"/>
  </w:num>
  <w:num w:numId="16" w16cid:durableId="860051091">
    <w:abstractNumId w:val="54"/>
  </w:num>
  <w:num w:numId="17" w16cid:durableId="1525095444">
    <w:abstractNumId w:val="54"/>
  </w:num>
  <w:num w:numId="18" w16cid:durableId="796994140">
    <w:abstractNumId w:val="29"/>
  </w:num>
  <w:num w:numId="19" w16cid:durableId="942301141">
    <w:abstractNumId w:val="71"/>
  </w:num>
  <w:num w:numId="20" w16cid:durableId="1933510520">
    <w:abstractNumId w:val="52"/>
  </w:num>
  <w:num w:numId="21" w16cid:durableId="120809432">
    <w:abstractNumId w:val="43"/>
  </w:num>
  <w:num w:numId="22" w16cid:durableId="971910826">
    <w:abstractNumId w:val="19"/>
  </w:num>
  <w:num w:numId="23" w16cid:durableId="1867061680">
    <w:abstractNumId w:val="72"/>
  </w:num>
  <w:num w:numId="24" w16cid:durableId="1602107553">
    <w:abstractNumId w:val="30"/>
  </w:num>
  <w:num w:numId="25" w16cid:durableId="137966600">
    <w:abstractNumId w:val="33"/>
  </w:num>
  <w:num w:numId="26" w16cid:durableId="1745227165">
    <w:abstractNumId w:val="21"/>
  </w:num>
  <w:num w:numId="27" w16cid:durableId="173301919">
    <w:abstractNumId w:val="49"/>
  </w:num>
  <w:num w:numId="28" w16cid:durableId="1498839028">
    <w:abstractNumId w:val="31"/>
  </w:num>
  <w:num w:numId="29" w16cid:durableId="51849247">
    <w:abstractNumId w:val="83"/>
  </w:num>
  <w:num w:numId="30" w16cid:durableId="1400246676">
    <w:abstractNumId w:val="81"/>
  </w:num>
  <w:num w:numId="31" w16cid:durableId="1955136760">
    <w:abstractNumId w:val="54"/>
  </w:num>
  <w:num w:numId="32" w16cid:durableId="1282762235">
    <w:abstractNumId w:val="84"/>
  </w:num>
  <w:num w:numId="33" w16cid:durableId="1111431966">
    <w:abstractNumId w:val="8"/>
  </w:num>
  <w:num w:numId="34" w16cid:durableId="634599692">
    <w:abstractNumId w:val="37"/>
  </w:num>
  <w:num w:numId="35" w16cid:durableId="1784152774">
    <w:abstractNumId w:val="54"/>
  </w:num>
  <w:num w:numId="36" w16cid:durableId="1120105837">
    <w:abstractNumId w:val="49"/>
  </w:num>
  <w:num w:numId="37" w16cid:durableId="368460031">
    <w:abstractNumId w:val="28"/>
  </w:num>
  <w:num w:numId="38" w16cid:durableId="1698314597">
    <w:abstractNumId w:val="38"/>
  </w:num>
  <w:num w:numId="39" w16cid:durableId="956376740">
    <w:abstractNumId w:val="42"/>
  </w:num>
  <w:num w:numId="40" w16cid:durableId="906107862">
    <w:abstractNumId w:val="50"/>
  </w:num>
  <w:num w:numId="41" w16cid:durableId="1595672175">
    <w:abstractNumId w:val="0"/>
  </w:num>
  <w:num w:numId="42" w16cid:durableId="139201555">
    <w:abstractNumId w:val="60"/>
  </w:num>
  <w:num w:numId="43" w16cid:durableId="2007974117">
    <w:abstractNumId w:val="20"/>
  </w:num>
  <w:num w:numId="44" w16cid:durableId="1788309916">
    <w:abstractNumId w:val="69"/>
  </w:num>
  <w:num w:numId="45" w16cid:durableId="539828285">
    <w:abstractNumId w:val="49"/>
  </w:num>
  <w:num w:numId="46" w16cid:durableId="109403859">
    <w:abstractNumId w:val="14"/>
  </w:num>
  <w:num w:numId="47" w16cid:durableId="1256017896">
    <w:abstractNumId w:val="16"/>
  </w:num>
  <w:num w:numId="48" w16cid:durableId="1913999566">
    <w:abstractNumId w:val="49"/>
  </w:num>
  <w:num w:numId="49" w16cid:durableId="175847616">
    <w:abstractNumId w:val="61"/>
  </w:num>
  <w:num w:numId="50" w16cid:durableId="1770933551">
    <w:abstractNumId w:val="41"/>
  </w:num>
  <w:num w:numId="51" w16cid:durableId="1524589445">
    <w:abstractNumId w:val="49"/>
  </w:num>
  <w:num w:numId="52" w16cid:durableId="484515678">
    <w:abstractNumId w:val="6"/>
  </w:num>
  <w:num w:numId="53" w16cid:durableId="985621334">
    <w:abstractNumId w:val="17"/>
  </w:num>
  <w:num w:numId="54" w16cid:durableId="1196888117">
    <w:abstractNumId w:val="53"/>
  </w:num>
  <w:num w:numId="55" w16cid:durableId="509562653">
    <w:abstractNumId w:val="73"/>
  </w:num>
  <w:num w:numId="56" w16cid:durableId="844513658">
    <w:abstractNumId w:val="67"/>
  </w:num>
  <w:num w:numId="57" w16cid:durableId="1423644083">
    <w:abstractNumId w:val="23"/>
  </w:num>
  <w:num w:numId="58" w16cid:durableId="1448350567">
    <w:abstractNumId w:val="27"/>
  </w:num>
  <w:num w:numId="59" w16cid:durableId="1462651729">
    <w:abstractNumId w:val="11"/>
  </w:num>
  <w:num w:numId="60" w16cid:durableId="274749005">
    <w:abstractNumId w:val="40"/>
  </w:num>
  <w:num w:numId="61" w16cid:durableId="1936359385">
    <w:abstractNumId w:val="13"/>
  </w:num>
  <w:num w:numId="62" w16cid:durableId="1889488266">
    <w:abstractNumId w:val="79"/>
  </w:num>
  <w:num w:numId="63" w16cid:durableId="1207795110">
    <w:abstractNumId w:val="74"/>
  </w:num>
  <w:num w:numId="64" w16cid:durableId="2100640785">
    <w:abstractNumId w:val="49"/>
  </w:num>
  <w:num w:numId="65" w16cid:durableId="1766263547">
    <w:abstractNumId w:val="39"/>
  </w:num>
  <w:num w:numId="66" w16cid:durableId="1495953360">
    <w:abstractNumId w:val="49"/>
  </w:num>
  <w:num w:numId="67" w16cid:durableId="480275886">
    <w:abstractNumId w:val="49"/>
  </w:num>
  <w:num w:numId="68" w16cid:durableId="1043871091">
    <w:abstractNumId w:val="49"/>
  </w:num>
  <w:num w:numId="69" w16cid:durableId="1708291320">
    <w:abstractNumId w:val="49"/>
  </w:num>
  <w:num w:numId="70" w16cid:durableId="308755534">
    <w:abstractNumId w:val="49"/>
  </w:num>
  <w:num w:numId="71" w16cid:durableId="1694107418">
    <w:abstractNumId w:val="49"/>
  </w:num>
  <w:num w:numId="72" w16cid:durableId="852498875">
    <w:abstractNumId w:val="49"/>
  </w:num>
  <w:num w:numId="73" w16cid:durableId="842164190">
    <w:abstractNumId w:val="49"/>
  </w:num>
  <w:num w:numId="74" w16cid:durableId="765077698">
    <w:abstractNumId w:val="49"/>
  </w:num>
  <w:num w:numId="75" w16cid:durableId="493647760">
    <w:abstractNumId w:val="49"/>
  </w:num>
  <w:num w:numId="76" w16cid:durableId="2146965754">
    <w:abstractNumId w:val="49"/>
  </w:num>
  <w:num w:numId="77" w16cid:durableId="604967822">
    <w:abstractNumId w:val="49"/>
  </w:num>
  <w:num w:numId="78" w16cid:durableId="447091094">
    <w:abstractNumId w:val="49"/>
  </w:num>
  <w:num w:numId="79" w16cid:durableId="541983920">
    <w:abstractNumId w:val="49"/>
  </w:num>
  <w:num w:numId="80" w16cid:durableId="1438792148">
    <w:abstractNumId w:val="49"/>
  </w:num>
  <w:num w:numId="81" w16cid:durableId="1902516181">
    <w:abstractNumId w:val="49"/>
  </w:num>
  <w:num w:numId="82" w16cid:durableId="380983672">
    <w:abstractNumId w:val="49"/>
  </w:num>
  <w:num w:numId="83" w16cid:durableId="346248581">
    <w:abstractNumId w:val="49"/>
  </w:num>
  <w:num w:numId="84" w16cid:durableId="35353947">
    <w:abstractNumId w:val="49"/>
  </w:num>
  <w:num w:numId="85" w16cid:durableId="291909319">
    <w:abstractNumId w:val="49"/>
  </w:num>
  <w:num w:numId="86" w16cid:durableId="8872385">
    <w:abstractNumId w:val="49"/>
  </w:num>
  <w:num w:numId="87" w16cid:durableId="1462574600">
    <w:abstractNumId w:val="49"/>
  </w:num>
  <w:num w:numId="88" w16cid:durableId="82840448">
    <w:abstractNumId w:val="49"/>
  </w:num>
  <w:num w:numId="89" w16cid:durableId="444542261">
    <w:abstractNumId w:val="49"/>
  </w:num>
  <w:num w:numId="90" w16cid:durableId="667251208">
    <w:abstractNumId w:val="49"/>
  </w:num>
  <w:num w:numId="91" w16cid:durableId="1937592475">
    <w:abstractNumId w:val="49"/>
  </w:num>
  <w:num w:numId="92" w16cid:durableId="1579166473">
    <w:abstractNumId w:val="54"/>
  </w:num>
  <w:num w:numId="93" w16cid:durableId="282079662">
    <w:abstractNumId w:val="54"/>
  </w:num>
  <w:num w:numId="94" w16cid:durableId="871193418">
    <w:abstractNumId w:val="54"/>
  </w:num>
  <w:num w:numId="95" w16cid:durableId="422452945">
    <w:abstractNumId w:val="54"/>
  </w:num>
  <w:num w:numId="96" w16cid:durableId="1845897457">
    <w:abstractNumId w:val="54"/>
  </w:num>
  <w:num w:numId="97" w16cid:durableId="1942763870">
    <w:abstractNumId w:val="54"/>
  </w:num>
  <w:num w:numId="98" w16cid:durableId="1770202837">
    <w:abstractNumId w:val="49"/>
  </w:num>
  <w:num w:numId="99" w16cid:durableId="1835995636">
    <w:abstractNumId w:val="49"/>
  </w:num>
  <w:num w:numId="100" w16cid:durableId="56822241">
    <w:abstractNumId w:val="49"/>
  </w:num>
  <w:num w:numId="101" w16cid:durableId="1584949795">
    <w:abstractNumId w:val="62"/>
  </w:num>
  <w:num w:numId="102" w16cid:durableId="2018001372">
    <w:abstractNumId w:val="34"/>
  </w:num>
  <w:num w:numId="103" w16cid:durableId="647829398">
    <w:abstractNumId w:val="58"/>
  </w:num>
  <w:num w:numId="104" w16cid:durableId="1402367516">
    <w:abstractNumId w:val="12"/>
  </w:num>
  <w:num w:numId="105" w16cid:durableId="103888249">
    <w:abstractNumId w:val="49"/>
  </w:num>
  <w:num w:numId="106" w16cid:durableId="860633748">
    <w:abstractNumId w:val="36"/>
  </w:num>
  <w:num w:numId="107" w16cid:durableId="1574387073">
    <w:abstractNumId w:val="49"/>
  </w:num>
  <w:num w:numId="108" w16cid:durableId="1881042286">
    <w:abstractNumId w:val="48"/>
  </w:num>
  <w:num w:numId="109" w16cid:durableId="1042367815">
    <w:abstractNumId w:val="63"/>
  </w:num>
  <w:num w:numId="110" w16cid:durableId="867527801">
    <w:abstractNumId w:val="49"/>
  </w:num>
  <w:num w:numId="111" w16cid:durableId="246887650">
    <w:abstractNumId w:val="49"/>
  </w:num>
  <w:num w:numId="112" w16cid:durableId="952056773">
    <w:abstractNumId w:val="56"/>
  </w:num>
  <w:num w:numId="113" w16cid:durableId="925462291">
    <w:abstractNumId w:val="49"/>
  </w:num>
  <w:num w:numId="114" w16cid:durableId="1568226577">
    <w:abstractNumId w:val="49"/>
  </w:num>
  <w:num w:numId="115" w16cid:durableId="1208101456">
    <w:abstractNumId w:val="25"/>
  </w:num>
  <w:num w:numId="116" w16cid:durableId="395513874">
    <w:abstractNumId w:val="49"/>
  </w:num>
  <w:num w:numId="117" w16cid:durableId="1075670239">
    <w:abstractNumId w:val="49"/>
  </w:num>
  <w:num w:numId="118" w16cid:durableId="160632201">
    <w:abstractNumId w:val="49"/>
  </w:num>
  <w:num w:numId="119" w16cid:durableId="477649120">
    <w:abstractNumId w:val="49"/>
  </w:num>
  <w:num w:numId="120" w16cid:durableId="950671258">
    <w:abstractNumId w:val="49"/>
  </w:num>
  <w:num w:numId="121" w16cid:durableId="352658104">
    <w:abstractNumId w:val="49"/>
  </w:num>
  <w:num w:numId="122" w16cid:durableId="1558854505">
    <w:abstractNumId w:val="49"/>
  </w:num>
  <w:num w:numId="123" w16cid:durableId="1203862108">
    <w:abstractNumId w:val="49"/>
  </w:num>
  <w:num w:numId="124" w16cid:durableId="1318000957">
    <w:abstractNumId w:val="49"/>
  </w:num>
  <w:num w:numId="125" w16cid:durableId="1572739345">
    <w:abstractNumId w:val="49"/>
  </w:num>
  <w:num w:numId="126" w16cid:durableId="1522933273">
    <w:abstractNumId w:val="49"/>
  </w:num>
  <w:num w:numId="127" w16cid:durableId="1306357423">
    <w:abstractNumId w:val="49"/>
  </w:num>
  <w:num w:numId="128" w16cid:durableId="555773961">
    <w:abstractNumId w:val="49"/>
  </w:num>
  <w:num w:numId="129" w16cid:durableId="1599866348">
    <w:abstractNumId w:val="49"/>
  </w:num>
  <w:num w:numId="130" w16cid:durableId="494341346">
    <w:abstractNumId w:val="49"/>
  </w:num>
  <w:num w:numId="131" w16cid:durableId="1146316827">
    <w:abstractNumId w:val="82"/>
  </w:num>
  <w:num w:numId="132" w16cid:durableId="749157647">
    <w:abstractNumId w:val="22"/>
  </w:num>
  <w:num w:numId="133" w16cid:durableId="1256278972">
    <w:abstractNumId w:val="26"/>
  </w:num>
  <w:num w:numId="134" w16cid:durableId="780491450">
    <w:abstractNumId w:val="35"/>
  </w:num>
  <w:num w:numId="135" w16cid:durableId="941644507">
    <w:abstractNumId w:val="57"/>
  </w:num>
  <w:num w:numId="136" w16cid:durableId="346954532">
    <w:abstractNumId w:val="65"/>
  </w:num>
  <w:num w:numId="137" w16cid:durableId="990212870">
    <w:abstractNumId w:val="75"/>
  </w:num>
  <w:num w:numId="138" w16cid:durableId="413742789">
    <w:abstractNumId w:val="49"/>
  </w:num>
  <w:num w:numId="139" w16cid:durableId="685404389">
    <w:abstractNumId w:val="18"/>
  </w:num>
  <w:num w:numId="140" w16cid:durableId="1809936798">
    <w:abstractNumId w:val="51"/>
  </w:num>
  <w:num w:numId="141" w16cid:durableId="252515665">
    <w:abstractNumId w:val="3"/>
  </w:num>
  <w:num w:numId="142" w16cid:durableId="271403771">
    <w:abstractNumId w:val="49"/>
  </w:num>
  <w:num w:numId="143" w16cid:durableId="1600063281">
    <w:abstractNumId w:val="49"/>
  </w:num>
  <w:num w:numId="144" w16cid:durableId="14430909">
    <w:abstractNumId w:val="49"/>
  </w:num>
  <w:num w:numId="145" w16cid:durableId="2112965512">
    <w:abstractNumId w:val="49"/>
  </w:num>
  <w:num w:numId="146" w16cid:durableId="1191144229">
    <w:abstractNumId w:val="49"/>
  </w:num>
  <w:num w:numId="147" w16cid:durableId="1606889822">
    <w:abstractNumId w:val="54"/>
  </w:num>
  <w:num w:numId="148" w16cid:durableId="346102537">
    <w:abstractNumId w:val="80"/>
  </w:num>
  <w:num w:numId="149" w16cid:durableId="1964967602">
    <w:abstractNumId w:val="64"/>
  </w:num>
  <w:num w:numId="150" w16cid:durableId="1158303460">
    <w:abstractNumId w:val="4"/>
  </w:num>
  <w:num w:numId="151" w16cid:durableId="258411408">
    <w:abstractNumId w:val="44"/>
  </w:num>
  <w:num w:numId="152" w16cid:durableId="2121874132">
    <w:abstractNumId w:val="49"/>
  </w:num>
  <w:num w:numId="153" w16cid:durableId="160243424">
    <w:abstractNumId w:val="49"/>
  </w:num>
  <w:num w:numId="154" w16cid:durableId="1551726077">
    <w:abstractNumId w:val="49"/>
  </w:num>
  <w:num w:numId="155" w16cid:durableId="1980960312">
    <w:abstractNumId w:val="49"/>
  </w:num>
  <w:num w:numId="156" w16cid:durableId="947933923">
    <w:abstractNumId w:val="77"/>
  </w:num>
  <w:num w:numId="157" w16cid:durableId="1821534576">
    <w:abstractNumId w:val="9"/>
  </w:num>
  <w:num w:numId="158" w16cid:durableId="915287655">
    <w:abstractNumId w:val="55"/>
  </w:num>
  <w:num w:numId="159" w16cid:durableId="2044087901">
    <w:abstractNumId w:val="59"/>
  </w:num>
  <w:num w:numId="160" w16cid:durableId="1687248038">
    <w:abstractNumId w:val="7"/>
  </w:num>
  <w:num w:numId="161" w16cid:durableId="917404056">
    <w:abstractNumId w:val="5"/>
  </w:num>
  <w:num w:numId="162" w16cid:durableId="933435714">
    <w:abstractNumId w:val="1"/>
  </w:num>
  <w:num w:numId="163" w16cid:durableId="1678657468">
    <w:abstractNumId w:val="47"/>
  </w:num>
  <w:num w:numId="164" w16cid:durableId="981885060">
    <w:abstractNumId w:val="45"/>
  </w:num>
  <w:num w:numId="165" w16cid:durableId="1883009097">
    <w:abstractNumId w:val="76"/>
  </w:num>
  <w:num w:numId="166" w16cid:durableId="1487166627">
    <w:abstractNumId w:val="66"/>
  </w:num>
  <w:num w:numId="167" w16cid:durableId="1332176587">
    <w:abstractNumId w:val="54"/>
  </w:num>
  <w:num w:numId="168" w16cid:durableId="695808242">
    <w:abstractNumId w:val="54"/>
  </w:num>
  <w:num w:numId="169" w16cid:durableId="850997191">
    <w:abstractNumId w:val="49"/>
  </w:num>
  <w:num w:numId="170" w16cid:durableId="639187829">
    <w:abstractNumId w:val="49"/>
  </w:num>
  <w:num w:numId="171" w16cid:durableId="496386028">
    <w:abstractNumId w:val="49"/>
  </w:num>
  <w:num w:numId="172" w16cid:durableId="24212480">
    <w:abstractNumId w:val="49"/>
  </w:num>
  <w:num w:numId="173" w16cid:durableId="824249763">
    <w:abstractNumId w:val="49"/>
  </w:num>
  <w:num w:numId="174" w16cid:durableId="1447653564">
    <w:abstractNumId w:val="49"/>
  </w:num>
  <w:num w:numId="175" w16cid:durableId="360975911">
    <w:abstractNumId w:val="49"/>
  </w:num>
  <w:num w:numId="176" w16cid:durableId="413864910">
    <w:abstractNumId w:val="49"/>
  </w:num>
  <w:num w:numId="177" w16cid:durableId="977760794">
    <w:abstractNumId w:val="49"/>
  </w:num>
  <w:num w:numId="178" w16cid:durableId="48842179">
    <w:abstractNumId w:val="49"/>
  </w:num>
  <w:num w:numId="179" w16cid:durableId="1178545487">
    <w:abstractNumId w:val="49"/>
  </w:num>
  <w:num w:numId="180" w16cid:durableId="2079353670">
    <w:abstractNumId w:val="49"/>
  </w:num>
  <w:num w:numId="181" w16cid:durableId="304742571">
    <w:abstractNumId w:val="49"/>
  </w:num>
  <w:num w:numId="182" w16cid:durableId="769281897">
    <w:abstractNumId w:val="49"/>
  </w:num>
  <w:num w:numId="183" w16cid:durableId="1752116292">
    <w:abstractNumId w:val="49"/>
  </w:num>
  <w:num w:numId="184" w16cid:durableId="446776717">
    <w:abstractNumId w:val="49"/>
  </w:num>
  <w:num w:numId="185" w16cid:durableId="985670841">
    <w:abstractNumId w:val="49"/>
  </w:num>
  <w:num w:numId="186" w16cid:durableId="508252336">
    <w:abstractNumId w:val="49"/>
  </w:num>
  <w:num w:numId="187" w16cid:durableId="1300069500">
    <w:abstractNumId w:val="49"/>
  </w:num>
  <w:num w:numId="188" w16cid:durableId="996956115">
    <w:abstractNumId w:val="49"/>
  </w:num>
  <w:num w:numId="189" w16cid:durableId="163015429">
    <w:abstractNumId w:val="49"/>
  </w:num>
  <w:num w:numId="190" w16cid:durableId="286929703">
    <w:abstractNumId w:val="49"/>
  </w:num>
  <w:num w:numId="191" w16cid:durableId="480317912">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105"/>
    <w:rsid w:val="00005053"/>
    <w:rsid w:val="00020948"/>
    <w:rsid w:val="00023ED1"/>
    <w:rsid w:val="0002559F"/>
    <w:rsid w:val="00034324"/>
    <w:rsid w:val="00045EBA"/>
    <w:rsid w:val="00050125"/>
    <w:rsid w:val="00075C87"/>
    <w:rsid w:val="00081A6B"/>
    <w:rsid w:val="00092C7B"/>
    <w:rsid w:val="00097057"/>
    <w:rsid w:val="000A380F"/>
    <w:rsid w:val="000B1ACC"/>
    <w:rsid w:val="000B47EA"/>
    <w:rsid w:val="000C5ED7"/>
    <w:rsid w:val="000C68C2"/>
    <w:rsid w:val="000D4E6E"/>
    <w:rsid w:val="000D5051"/>
    <w:rsid w:val="000E6B20"/>
    <w:rsid w:val="001047F7"/>
    <w:rsid w:val="00105CA3"/>
    <w:rsid w:val="00124E96"/>
    <w:rsid w:val="00125451"/>
    <w:rsid w:val="00127D92"/>
    <w:rsid w:val="00140B8A"/>
    <w:rsid w:val="001539F1"/>
    <w:rsid w:val="00156BF7"/>
    <w:rsid w:val="0016105D"/>
    <w:rsid w:val="00167FAC"/>
    <w:rsid w:val="001755E4"/>
    <w:rsid w:val="00184DC6"/>
    <w:rsid w:val="00184F88"/>
    <w:rsid w:val="00192F4A"/>
    <w:rsid w:val="00195631"/>
    <w:rsid w:val="001A5011"/>
    <w:rsid w:val="001B4CC6"/>
    <w:rsid w:val="001C0C5E"/>
    <w:rsid w:val="001C2532"/>
    <w:rsid w:val="001E28E7"/>
    <w:rsid w:val="001E2B0B"/>
    <w:rsid w:val="001E41DD"/>
    <w:rsid w:val="001E7667"/>
    <w:rsid w:val="0020522C"/>
    <w:rsid w:val="0022385B"/>
    <w:rsid w:val="00225806"/>
    <w:rsid w:val="00237820"/>
    <w:rsid w:val="00244327"/>
    <w:rsid w:val="00247617"/>
    <w:rsid w:val="00250907"/>
    <w:rsid w:val="0025424A"/>
    <w:rsid w:val="00260071"/>
    <w:rsid w:val="0026274E"/>
    <w:rsid w:val="0026610B"/>
    <w:rsid w:val="002714E4"/>
    <w:rsid w:val="00282BB1"/>
    <w:rsid w:val="002862E9"/>
    <w:rsid w:val="00287C15"/>
    <w:rsid w:val="00290079"/>
    <w:rsid w:val="0029267B"/>
    <w:rsid w:val="002C6FD7"/>
    <w:rsid w:val="002D5628"/>
    <w:rsid w:val="002E25CA"/>
    <w:rsid w:val="002E3105"/>
    <w:rsid w:val="00305086"/>
    <w:rsid w:val="0031624F"/>
    <w:rsid w:val="0032251D"/>
    <w:rsid w:val="00323038"/>
    <w:rsid w:val="0034006D"/>
    <w:rsid w:val="00342B58"/>
    <w:rsid w:val="0034324A"/>
    <w:rsid w:val="00344488"/>
    <w:rsid w:val="00355407"/>
    <w:rsid w:val="003556C8"/>
    <w:rsid w:val="003569C5"/>
    <w:rsid w:val="00366D4E"/>
    <w:rsid w:val="00371A1F"/>
    <w:rsid w:val="003722E7"/>
    <w:rsid w:val="00374E2A"/>
    <w:rsid w:val="003770F7"/>
    <w:rsid w:val="00377AFC"/>
    <w:rsid w:val="0039133C"/>
    <w:rsid w:val="003A7EB5"/>
    <w:rsid w:val="003C3080"/>
    <w:rsid w:val="003C365A"/>
    <w:rsid w:val="003D02CD"/>
    <w:rsid w:val="003D42FA"/>
    <w:rsid w:val="003F3B3F"/>
    <w:rsid w:val="00405283"/>
    <w:rsid w:val="00424A70"/>
    <w:rsid w:val="004305D4"/>
    <w:rsid w:val="004359EC"/>
    <w:rsid w:val="00437BBA"/>
    <w:rsid w:val="00442F4C"/>
    <w:rsid w:val="00450BE0"/>
    <w:rsid w:val="00456013"/>
    <w:rsid w:val="00456B7A"/>
    <w:rsid w:val="0046180B"/>
    <w:rsid w:val="004654C4"/>
    <w:rsid w:val="00475418"/>
    <w:rsid w:val="0047687E"/>
    <w:rsid w:val="004A3E71"/>
    <w:rsid w:val="004C3FCD"/>
    <w:rsid w:val="004D062F"/>
    <w:rsid w:val="004F4BAD"/>
    <w:rsid w:val="004F5EB3"/>
    <w:rsid w:val="004F670C"/>
    <w:rsid w:val="00507B8D"/>
    <w:rsid w:val="0051512A"/>
    <w:rsid w:val="0051626C"/>
    <w:rsid w:val="005164BB"/>
    <w:rsid w:val="00531181"/>
    <w:rsid w:val="005365F3"/>
    <w:rsid w:val="00542652"/>
    <w:rsid w:val="005555AB"/>
    <w:rsid w:val="00565A69"/>
    <w:rsid w:val="00573614"/>
    <w:rsid w:val="00582D2E"/>
    <w:rsid w:val="0058457E"/>
    <w:rsid w:val="00587F9C"/>
    <w:rsid w:val="005A52E2"/>
    <w:rsid w:val="005B6E7C"/>
    <w:rsid w:val="005B732D"/>
    <w:rsid w:val="005C2046"/>
    <w:rsid w:val="005C4006"/>
    <w:rsid w:val="005D76DA"/>
    <w:rsid w:val="005E1C22"/>
    <w:rsid w:val="005E373C"/>
    <w:rsid w:val="005F1B45"/>
    <w:rsid w:val="0060187B"/>
    <w:rsid w:val="00602896"/>
    <w:rsid w:val="00620A2B"/>
    <w:rsid w:val="00621CBE"/>
    <w:rsid w:val="00637F13"/>
    <w:rsid w:val="00640317"/>
    <w:rsid w:val="00643BB3"/>
    <w:rsid w:val="00645DF8"/>
    <w:rsid w:val="006505A5"/>
    <w:rsid w:val="0065447F"/>
    <w:rsid w:val="00657AE7"/>
    <w:rsid w:val="0066310A"/>
    <w:rsid w:val="00664D1D"/>
    <w:rsid w:val="00675BA9"/>
    <w:rsid w:val="0068504D"/>
    <w:rsid w:val="006872E7"/>
    <w:rsid w:val="006903EF"/>
    <w:rsid w:val="006918BA"/>
    <w:rsid w:val="00692DD9"/>
    <w:rsid w:val="006A0184"/>
    <w:rsid w:val="006A5A53"/>
    <w:rsid w:val="006B1A13"/>
    <w:rsid w:val="006B3DD8"/>
    <w:rsid w:val="006D3F09"/>
    <w:rsid w:val="006F5280"/>
    <w:rsid w:val="00701086"/>
    <w:rsid w:val="007115EE"/>
    <w:rsid w:val="00711A8E"/>
    <w:rsid w:val="0071469E"/>
    <w:rsid w:val="00716850"/>
    <w:rsid w:val="00727F36"/>
    <w:rsid w:val="00733752"/>
    <w:rsid w:val="00737230"/>
    <w:rsid w:val="00742BE1"/>
    <w:rsid w:val="00752236"/>
    <w:rsid w:val="00765F33"/>
    <w:rsid w:val="00766DA3"/>
    <w:rsid w:val="007755A0"/>
    <w:rsid w:val="007755F9"/>
    <w:rsid w:val="00780E03"/>
    <w:rsid w:val="00790DA0"/>
    <w:rsid w:val="007913F3"/>
    <w:rsid w:val="00791ABB"/>
    <w:rsid w:val="00794B76"/>
    <w:rsid w:val="007A1AAC"/>
    <w:rsid w:val="007A49B8"/>
    <w:rsid w:val="007A538B"/>
    <w:rsid w:val="007A53D4"/>
    <w:rsid w:val="007B4ED4"/>
    <w:rsid w:val="007C1831"/>
    <w:rsid w:val="007C3BD2"/>
    <w:rsid w:val="007C4B11"/>
    <w:rsid w:val="007C6AAD"/>
    <w:rsid w:val="007D57EB"/>
    <w:rsid w:val="007D5840"/>
    <w:rsid w:val="007D7685"/>
    <w:rsid w:val="007E5CF1"/>
    <w:rsid w:val="007E6DC0"/>
    <w:rsid w:val="007F00C2"/>
    <w:rsid w:val="007F27AB"/>
    <w:rsid w:val="00803E9F"/>
    <w:rsid w:val="00827690"/>
    <w:rsid w:val="00830982"/>
    <w:rsid w:val="00831D21"/>
    <w:rsid w:val="00832EE1"/>
    <w:rsid w:val="00844A02"/>
    <w:rsid w:val="00861A96"/>
    <w:rsid w:val="00863F63"/>
    <w:rsid w:val="00876958"/>
    <w:rsid w:val="008854E2"/>
    <w:rsid w:val="008A1FC5"/>
    <w:rsid w:val="008A2765"/>
    <w:rsid w:val="008A5DFF"/>
    <w:rsid w:val="008B5636"/>
    <w:rsid w:val="008B663C"/>
    <w:rsid w:val="008B787F"/>
    <w:rsid w:val="008C1418"/>
    <w:rsid w:val="008C51DA"/>
    <w:rsid w:val="008D03AE"/>
    <w:rsid w:val="008D1EF4"/>
    <w:rsid w:val="008D4918"/>
    <w:rsid w:val="008E2108"/>
    <w:rsid w:val="008E3DF9"/>
    <w:rsid w:val="008E65BF"/>
    <w:rsid w:val="00900DA2"/>
    <w:rsid w:val="0090100B"/>
    <w:rsid w:val="0090340D"/>
    <w:rsid w:val="0090582A"/>
    <w:rsid w:val="009123EA"/>
    <w:rsid w:val="009265A6"/>
    <w:rsid w:val="009327EA"/>
    <w:rsid w:val="009439EA"/>
    <w:rsid w:val="00943AF2"/>
    <w:rsid w:val="00954509"/>
    <w:rsid w:val="00980DCE"/>
    <w:rsid w:val="00982889"/>
    <w:rsid w:val="00983866"/>
    <w:rsid w:val="0099620A"/>
    <w:rsid w:val="009A0546"/>
    <w:rsid w:val="009A6EA2"/>
    <w:rsid w:val="009B235B"/>
    <w:rsid w:val="009B4946"/>
    <w:rsid w:val="009B63B2"/>
    <w:rsid w:val="009D0714"/>
    <w:rsid w:val="009D610A"/>
    <w:rsid w:val="009E61A9"/>
    <w:rsid w:val="009F000C"/>
    <w:rsid w:val="00A0066B"/>
    <w:rsid w:val="00A04E1D"/>
    <w:rsid w:val="00A12553"/>
    <w:rsid w:val="00A442E2"/>
    <w:rsid w:val="00A44960"/>
    <w:rsid w:val="00A52B82"/>
    <w:rsid w:val="00A64B25"/>
    <w:rsid w:val="00A72D9E"/>
    <w:rsid w:val="00A75144"/>
    <w:rsid w:val="00A75F66"/>
    <w:rsid w:val="00A84694"/>
    <w:rsid w:val="00A853B3"/>
    <w:rsid w:val="00A90E5B"/>
    <w:rsid w:val="00A95E38"/>
    <w:rsid w:val="00AB3ABA"/>
    <w:rsid w:val="00AB68EC"/>
    <w:rsid w:val="00AC43ED"/>
    <w:rsid w:val="00AE042D"/>
    <w:rsid w:val="00AE29B3"/>
    <w:rsid w:val="00AE3D10"/>
    <w:rsid w:val="00AE57DC"/>
    <w:rsid w:val="00AF2EA8"/>
    <w:rsid w:val="00B0652B"/>
    <w:rsid w:val="00B3089F"/>
    <w:rsid w:val="00B333D2"/>
    <w:rsid w:val="00B33B85"/>
    <w:rsid w:val="00B45EA0"/>
    <w:rsid w:val="00B46550"/>
    <w:rsid w:val="00B46939"/>
    <w:rsid w:val="00B51E01"/>
    <w:rsid w:val="00B614E7"/>
    <w:rsid w:val="00B66369"/>
    <w:rsid w:val="00B74B05"/>
    <w:rsid w:val="00B9372F"/>
    <w:rsid w:val="00B965B4"/>
    <w:rsid w:val="00BC27EB"/>
    <w:rsid w:val="00BC3446"/>
    <w:rsid w:val="00BD17BC"/>
    <w:rsid w:val="00BE5126"/>
    <w:rsid w:val="00BE6CA3"/>
    <w:rsid w:val="00BE7850"/>
    <w:rsid w:val="00BF535C"/>
    <w:rsid w:val="00BF62A0"/>
    <w:rsid w:val="00C02ED3"/>
    <w:rsid w:val="00C06487"/>
    <w:rsid w:val="00C3233A"/>
    <w:rsid w:val="00C3301F"/>
    <w:rsid w:val="00C34916"/>
    <w:rsid w:val="00C42227"/>
    <w:rsid w:val="00C443BD"/>
    <w:rsid w:val="00C73101"/>
    <w:rsid w:val="00C926CA"/>
    <w:rsid w:val="00C93D8E"/>
    <w:rsid w:val="00CA1BF4"/>
    <w:rsid w:val="00CA2ADD"/>
    <w:rsid w:val="00CA70E6"/>
    <w:rsid w:val="00CB1B2C"/>
    <w:rsid w:val="00CC1472"/>
    <w:rsid w:val="00CC45E2"/>
    <w:rsid w:val="00CC5998"/>
    <w:rsid w:val="00CC608A"/>
    <w:rsid w:val="00CF2CFC"/>
    <w:rsid w:val="00D14B29"/>
    <w:rsid w:val="00D153F1"/>
    <w:rsid w:val="00D16184"/>
    <w:rsid w:val="00D2120A"/>
    <w:rsid w:val="00D24E49"/>
    <w:rsid w:val="00D27963"/>
    <w:rsid w:val="00D32709"/>
    <w:rsid w:val="00D35E05"/>
    <w:rsid w:val="00D46BAD"/>
    <w:rsid w:val="00D47932"/>
    <w:rsid w:val="00D57927"/>
    <w:rsid w:val="00D62CAD"/>
    <w:rsid w:val="00D71FD9"/>
    <w:rsid w:val="00D8182F"/>
    <w:rsid w:val="00D91EDD"/>
    <w:rsid w:val="00D973E4"/>
    <w:rsid w:val="00DA2DE5"/>
    <w:rsid w:val="00DB668E"/>
    <w:rsid w:val="00DB6C77"/>
    <w:rsid w:val="00DC1E08"/>
    <w:rsid w:val="00DF09AC"/>
    <w:rsid w:val="00DF17C0"/>
    <w:rsid w:val="00DF20AB"/>
    <w:rsid w:val="00DF43D3"/>
    <w:rsid w:val="00E02A25"/>
    <w:rsid w:val="00E03F61"/>
    <w:rsid w:val="00E04192"/>
    <w:rsid w:val="00E1512E"/>
    <w:rsid w:val="00E20746"/>
    <w:rsid w:val="00E2096D"/>
    <w:rsid w:val="00E27E09"/>
    <w:rsid w:val="00E32BE9"/>
    <w:rsid w:val="00E47C80"/>
    <w:rsid w:val="00E50F3A"/>
    <w:rsid w:val="00E53ADC"/>
    <w:rsid w:val="00E557ED"/>
    <w:rsid w:val="00E73A6D"/>
    <w:rsid w:val="00E75062"/>
    <w:rsid w:val="00E8057D"/>
    <w:rsid w:val="00E81306"/>
    <w:rsid w:val="00E818E8"/>
    <w:rsid w:val="00E82741"/>
    <w:rsid w:val="00E94E6B"/>
    <w:rsid w:val="00E95386"/>
    <w:rsid w:val="00EA6F08"/>
    <w:rsid w:val="00EB3154"/>
    <w:rsid w:val="00EB3381"/>
    <w:rsid w:val="00EC194F"/>
    <w:rsid w:val="00EC3B8F"/>
    <w:rsid w:val="00EC71BD"/>
    <w:rsid w:val="00EE1643"/>
    <w:rsid w:val="00EE293F"/>
    <w:rsid w:val="00EF0587"/>
    <w:rsid w:val="00EF0D11"/>
    <w:rsid w:val="00EF1A0B"/>
    <w:rsid w:val="00EF1C47"/>
    <w:rsid w:val="00F01269"/>
    <w:rsid w:val="00F04AB2"/>
    <w:rsid w:val="00F2108F"/>
    <w:rsid w:val="00F24820"/>
    <w:rsid w:val="00F2707D"/>
    <w:rsid w:val="00F5043B"/>
    <w:rsid w:val="00F60415"/>
    <w:rsid w:val="00F62FF5"/>
    <w:rsid w:val="00F70B2F"/>
    <w:rsid w:val="00F75290"/>
    <w:rsid w:val="00F82436"/>
    <w:rsid w:val="00F82561"/>
    <w:rsid w:val="00F8750F"/>
    <w:rsid w:val="00F93C1B"/>
    <w:rsid w:val="00F96046"/>
    <w:rsid w:val="00FA6EC9"/>
    <w:rsid w:val="00FE37BB"/>
    <w:rsid w:val="00FF47F8"/>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785C6"/>
  <w15:docId w15:val="{42A639C0-EF12-4872-A174-A1D43DDAE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60071"/>
    <w:pPr>
      <w:suppressAutoHyphens/>
      <w:jc w:val="both"/>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character" w:styleId="Zwaar">
    <w:name w:val="Strong"/>
    <w:basedOn w:val="Standaardalinea-lettertype"/>
    <w:uiPriority w:val="22"/>
    <w:qFormat/>
    <w:rsid w:val="00BE7850"/>
    <w:rPr>
      <w:b/>
      <w:bCs/>
    </w:rPr>
  </w:style>
  <w:style w:type="character" w:styleId="Nadruk">
    <w:name w:val="Emphasis"/>
    <w:basedOn w:val="Standaardalinea-lettertype"/>
    <w:uiPriority w:val="20"/>
    <w:qFormat/>
    <w:rsid w:val="00EF1A0B"/>
    <w:rPr>
      <w:i/>
      <w:iCs/>
    </w:rPr>
  </w:style>
  <w:style w:type="character" w:styleId="GevolgdeHyperlink">
    <w:name w:val="FollowedHyperlink"/>
    <w:basedOn w:val="Standaardalinea-lettertype"/>
    <w:uiPriority w:val="99"/>
    <w:semiHidden/>
    <w:unhideWhenUsed/>
    <w:rsid w:val="00AB3ABA"/>
    <w:rPr>
      <w:color w:val="92D050" w:themeColor="followedHyperlink"/>
      <w:u w:val="single"/>
    </w:rPr>
  </w:style>
  <w:style w:type="paragraph" w:styleId="Normaalweb">
    <w:name w:val="Normal (Web)"/>
    <w:basedOn w:val="Standaard"/>
    <w:uiPriority w:val="99"/>
    <w:semiHidden/>
    <w:unhideWhenUsed/>
    <w:rsid w:val="00BC27E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Wanderer_above_the_Sea_of_Fog" TargetMode="External"/><Relationship Id="rId21" Type="http://schemas.openxmlformats.org/officeDocument/2006/relationships/image" Target="media/image4.jpeg"/><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hyperlink" Target="https://www.bordspellenstore.nl/wp-content/uploads/2018/01/Spelregels-Dixit.pdf" TargetMode="External"/><Relationship Id="rId68" Type="http://schemas.openxmlformats.org/officeDocument/2006/relationships/image" Target="media/image41.jpeg"/><Relationship Id="rId2" Type="http://schemas.openxmlformats.org/officeDocument/2006/relationships/customXml" Target="../customXml/item2.xml"/><Relationship Id="rId16" Type="http://schemas.openxmlformats.org/officeDocument/2006/relationships/hyperlink" Target="https://pro.katholiekonderwijs.vlaanderen/leeftocht/ontdek-alle-nummers" TargetMode="External"/><Relationship Id="rId29" Type="http://schemas.openxmlformats.org/officeDocument/2006/relationships/image" Target="media/image8.jpeg"/><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hyperlink" Target="https://en.wikipedia.org/wiki/Poppy_Field"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hyperlink" Target="https://canva.link/eq69aju9cf0jgwj"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flickr.com/photos/44124362019@N01/7128994841" TargetMode="External"/><Relationship Id="rId19" Type="http://schemas.openxmlformats.org/officeDocument/2006/relationships/image" Target="media/image3.jpeg"/><Relationship Id="rId14" Type="http://schemas.openxmlformats.org/officeDocument/2006/relationships/hyperlink" Target="https://canva.link/twje0ecxgr73ibe" TargetMode="External"/><Relationship Id="rId22" Type="http://schemas.openxmlformats.org/officeDocument/2006/relationships/hyperlink" Target="https://en.wikipedia.org/wiki/Wheatfield_with_Crows" TargetMode="External"/><Relationship Id="rId27" Type="http://schemas.openxmlformats.org/officeDocument/2006/relationships/image" Target="media/image7.jpeg"/><Relationship Id="rId30" Type="http://schemas.openxmlformats.org/officeDocument/2006/relationships/hyperlink" Target="https://en.wikipedia.org/wiki/Tree_of_Life_(Klimt)"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hyperlink" Target="https://guimard.sharepoint.com/:b:/s/IDE-ip/IQAAdRBBtd_nS6biZtrjvMNvASDtie6wktt5jeN2MXv1XCg?e=HBUVvv" TargetMode="External"/><Relationship Id="rId69"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pro.katholiekonderwijs.vlaanderen/leeftocht/ontdek-alle-nummers"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0.png"/><Relationship Id="rId20" Type="http://schemas.openxmlformats.org/officeDocument/2006/relationships/hyperlink" Target="https://pro.katholiekonderwijs.vlaanderen/leeftocht/ontdek-alle-nummers"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hyperlink" Target="https://www.youtube.com/watch?v=-e7qWFgwjBM" TargetMode="External"/><Relationship Id="rId70" Type="http://schemas.openxmlformats.org/officeDocument/2006/relationships/hyperlink" Target="https://www.youtube.com/watch?v=Oh03DJ0dOOc"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hyperlink" Target="https://en.wikipedia.org/wiki/The_Great_Wave_off_Kanagawa" TargetMode="Externa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39.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uimard.sharepoint.com/:b:/s/IDE-ip/IQB70wzOXSJGR4pjn6eBj_vRARNcmuR6_2jtZX_tIcedC88?e=YcK9xW" TargetMode="External"/><Relationship Id="rId18" Type="http://schemas.openxmlformats.org/officeDocument/2006/relationships/hyperlink" Target="https://pro.katholiekonderwijs.vlaanderen/leeftocht/ontdek-alle-nummers"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footer3.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droog\Downloads\OneDrive_2_29-4-2026\Inspiratiebundel%20(bu)so%20einde%20schooljaar%2020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017A7720C145B5BA711DD14FA7B2EF"/>
        <w:category>
          <w:name w:val="Algemeen"/>
          <w:gallery w:val="placeholder"/>
        </w:category>
        <w:types>
          <w:type w:val="bbPlcHdr"/>
        </w:types>
        <w:behaviors>
          <w:behavior w:val="content"/>
        </w:behaviors>
        <w:guid w:val="{D15A69B4-D3E6-4A3A-A19F-53B388D408E9}"/>
      </w:docPartPr>
      <w:docPartBody>
        <w:p w:rsidR="00000000" w:rsidRDefault="00000000">
          <w:pPr>
            <w:pStyle w:val="33017A7720C145B5BA711DD14FA7B2EF"/>
          </w:pPr>
          <w:r>
            <w:rPr>
              <w:rStyle w:val="Tekstvantijdelijkeaanduiding"/>
            </w:rPr>
            <w:t>Afdeling</w:t>
          </w:r>
        </w:p>
      </w:docPartBody>
    </w:docPart>
    <w:docPart>
      <w:docPartPr>
        <w:name w:val="73B17408883E41BE8FDA17EA050A225D"/>
        <w:category>
          <w:name w:val="Algemeen"/>
          <w:gallery w:val="placeholder"/>
        </w:category>
        <w:types>
          <w:type w:val="bbPlcHdr"/>
        </w:types>
        <w:behaviors>
          <w:behavior w:val="content"/>
        </w:behaviors>
        <w:guid w:val="{FB597302-1863-4D7D-A702-4F9F39418BCB}"/>
      </w:docPartPr>
      <w:docPartBody>
        <w:p w:rsidR="00000000" w:rsidRDefault="00000000">
          <w:pPr>
            <w:pStyle w:val="73B17408883E41BE8FDA17EA050A225D"/>
          </w:pPr>
          <w:r>
            <w:rPr>
              <w:rStyle w:val="Tekstvantijdelijkeaanduiding"/>
            </w:rPr>
            <w:t>Cluster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ED1"/>
    <w:rsid w:val="000B1ACC"/>
    <w:rsid w:val="009D0E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33017A7720C145B5BA711DD14FA7B2EF">
    <w:name w:val="33017A7720C145B5BA711DD14FA7B2EF"/>
  </w:style>
  <w:style w:type="paragraph" w:customStyle="1" w:styleId="73B17408883E41BE8FDA17EA050A225D">
    <w:name w:val="73B17408883E41BE8FDA17EA050A22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9" ma:contentTypeDescription="Create a new document." ma:contentTypeScope="" ma:versionID="de4cb8bcb849e3fe7f71aa7b182b8796">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f7a5e11500666ef476e6bbbf51d68d81"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188AED-42AC-46E3-884C-02A5EE0B808A}">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customXml/itemProps2.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3.xml><?xml version="1.0" encoding="utf-8"?>
<ds:datastoreItem xmlns:ds="http://schemas.openxmlformats.org/officeDocument/2006/customXml" ds:itemID="{B774F8DD-3881-4863-BFA9-F7F48857E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cb3d-eb86-42eb-997a-a692a6216bf2"/>
    <ds:schemaRef ds:uri="9043eea9-c6a2-41bd-a216-33d45f9f09e1"/>
    <ds:schemaRef ds:uri="eb49ae03-a505-4617-a4c8-335ce93e5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C10AB2-8C65-4D1F-8A54-1B744A1B41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Inspiratiebundel (bu)so einde schooljaar 2026.dotx</Template>
  <TotalTime>2</TotalTime>
  <Pages>26</Pages>
  <Words>3502</Words>
  <Characters>19261</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Droog</dc:creator>
  <cp:lastModifiedBy>Danielle Droog</cp:lastModifiedBy>
  <cp:revision>2</cp:revision>
  <cp:lastPrinted>2026-04-27T14:54:00Z</cp:lastPrinted>
  <dcterms:created xsi:type="dcterms:W3CDTF">2026-04-29T08:57:00Z</dcterms:created>
  <dcterms:modified xsi:type="dcterms:W3CDTF">2026-04-29T08:59:00Z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