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6FE6C" w14:textId="055D49CE"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bookmarkStart w:id="0" w:name="Datum"/>
    <w:bookmarkEnd w:id="0"/>
    <w:p w14:paraId="3C2553F8" w14:textId="543D09E5" w:rsidR="00FE37BB" w:rsidRPr="004C632F" w:rsidRDefault="00000000" w:rsidP="00FE37BB">
      <w:pPr>
        <w:spacing w:after="0"/>
        <w:rPr>
          <w:b/>
          <w:sz w:val="24"/>
          <w:szCs w:val="24"/>
        </w:rPr>
      </w:pPr>
      <w:sdt>
        <w:sdtPr>
          <w:rPr>
            <w:b/>
            <w:sz w:val="24"/>
            <w:szCs w:val="24"/>
          </w:rPr>
          <w:alias w:val="Afdeling"/>
          <w:tag w:val="Afdeling"/>
          <w:id w:val="-898982075"/>
          <w:placeholder>
            <w:docPart w:val="188A9026D25441779E0DCD4D95164BA5"/>
          </w:placeholder>
          <w:comboBox>
            <w:listItem w:displayText="    " w:value="   "/>
            <w:listItem w:displayText="Dienstverlening" w:value="Dienstverlening"/>
            <w:listItem w:displayText="Onderzoek en ontwikkeling" w:value="Onderzoek en ontwikkeling"/>
            <w:listItem w:displayText="Ondersteunende diensten" w:value="Ondersteunende diensten"/>
            <w:listItem w:displayText="Belangenbehartiging, participatie en communicatie" w:value="Belangenbehartiging, participatie en communicatie"/>
            <w:listItem w:displayText="Team ondersteuning managementteam" w:value="Team ondersteuning managementteam"/>
          </w:comboBox>
        </w:sdtPr>
        <w:sdtContent>
          <w:r w:rsidR="00A26FEA">
            <w:rPr>
              <w:b/>
              <w:sz w:val="24"/>
              <w:szCs w:val="24"/>
            </w:rPr>
            <w:t>Stafdienst</w:t>
          </w:r>
          <w:r w:rsidR="00FE37BB">
            <w:rPr>
              <w:b/>
              <w:sz w:val="24"/>
              <w:szCs w:val="24"/>
            </w:rPr>
            <w:t xml:space="preserve"> </w:t>
          </w:r>
        </w:sdtContent>
      </w:sdt>
    </w:p>
    <w:sdt>
      <w:sdtPr>
        <w:rPr>
          <w:sz w:val="24"/>
          <w:szCs w:val="24"/>
        </w:rPr>
        <w:alias w:val="Cluster/Team/Project"/>
        <w:tag w:val="Cluster/Team/Project"/>
        <w:id w:val="-854424336"/>
        <w:placeholder>
          <w:docPart w:val="D1D22FF758D3489195F645D233BBE1A8"/>
        </w:placeholder>
        <w:comboBox>
          <w:listItem w:displayText="        " w:value="        "/>
          <w:listItem w:displayText="Klas" w:value="Klas"/>
          <w:listItem w:displayText="School" w:value="School"/>
          <w:listItem w:displayText="Klas en school" w:value="Klas en school"/>
          <w:listItem w:displayText="Frontoffice" w:value="Frontoffice"/>
          <w:listItem w:displayText="Bestuur en organisatie" w:value="Bestuur en organisatie"/>
          <w:listItem w:displayText="Onderzoek" w:value="Onderzoek"/>
          <w:listItem w:displayText="Belangenbehartiging en participatie" w:value="Belangenbehartiging en participatie"/>
          <w:listItem w:displayText="Pedagogische begeleiding regio Antwerpen" w:value="Pedagogische begeleiding regio Antwerpen"/>
          <w:listItem w:displayText="Pedagogische begeleiding regio Limburg" w:value="Pedagogische begeleiding regio Limburg"/>
          <w:listItem w:displayText="Pedagogische begeleiding regio Mechelen-Brussel" w:value="Pedagogische begeleiding regio Mechelen-Brussel"/>
          <w:listItem w:displayText="Pedagogische begeleiding regio Oost-Vlaanderen" w:value="Pedagogische begeleiding regio Oost-Vlaanderen"/>
          <w:listItem w:displayText="Pedagogische begeleiding regio West-Vlaanderen" w:value="Pedagogische begeleiding regio West-Vlaanderen"/>
          <w:listItem w:displayText="Team HR" w:value="Team HR"/>
          <w:listItem w:displayText="Team communicatie" w:value="Team communicatie"/>
          <w:listItem w:displayText="Team ICT" w:value="Team ICT"/>
          <w:listItem w:displayText="Team financiën" w:value="Team financiën"/>
          <w:listItem w:displayText="Team administratie, logistiek en academie" w:value="Team administratie, logistiek en academie"/>
          <w:listItem w:displayText="Team interne kwaliteitsontwikkeling" w:value="Team interne kwaliteitsontwikkeling"/>
          <w:listItem w:displayText="Team identiteit" w:value="Team identiteit"/>
          <w:listItem w:displayText="Vicariale dienst regio Antwerpen" w:value="Vicariale dienst regio Antwerpen"/>
          <w:listItem w:displayText="Vicariale dienst regio Limburg" w:value="Vicariale dienst regio Limburg"/>
          <w:listItem w:displayText="Vicariale dienst regio Mechelen-Brussel" w:value="Vicariale dienst regio Mechelen-Brussel"/>
          <w:listItem w:displayText="Vicariale dienst regio Oost-Vlaanderen" w:value="Vicariale dienst regio Oost-Vlaanderen"/>
          <w:listItem w:displayText="Vicariale dienst regio West-Vlaanderen" w:value="Vicariale dienst regio West-Vlaanderen"/>
          <w:listItem w:displayText="Projectteam nieuw leerplan basisonderwijs" w:value="Projectteam nieuw leerplan basisonderwijs"/>
          <w:listItem w:displayText="Projectteam sterk schoolbestuur" w:value="Projectteam sterk schoolbestuur"/>
          <w:listItem w:displayText="Projectteam digitale transformatie" w:value="Projectteam digitale transformatie"/>
          <w:listItem w:displayText="Projectteam onderwijskwaliteit en datageïnformeerde kwaliteitsontwikkeling" w:value="Projectteam onderwijskwaliteit en datageïnformeerde kwaliteitsontwikkeling"/>
          <w:listItem w:displayText="Projectteam financieel en infrastructureel beleid" w:value="Projectteam financieel en infrastructureel beleid"/>
          <w:listItem w:displayText="Projectteam heroverweging onderwijsaanbod" w:value="Projectteam heroverweging onderwijsaanbod"/>
          <w:listItem w:displayText="Projectteam scholen voor iedereen" w:value="Projectteam scholen voor iedereen"/>
        </w:comboBox>
      </w:sdtPr>
      <w:sdtContent>
        <w:p w14:paraId="7F133113" w14:textId="6B27464C" w:rsidR="00FE37BB" w:rsidRPr="004C632F" w:rsidRDefault="00A26FEA" w:rsidP="00FE37BB">
          <w:pPr>
            <w:spacing w:after="0"/>
            <w:rPr>
              <w:sz w:val="24"/>
              <w:szCs w:val="24"/>
            </w:rPr>
          </w:pPr>
          <w:r>
            <w:rPr>
              <w:sz w:val="24"/>
              <w:szCs w:val="24"/>
            </w:rPr>
            <w:t>Identiteit en pastoraal</w:t>
          </w:r>
        </w:p>
      </w:sdtContent>
    </w:sdt>
    <w:p w14:paraId="38C71251" w14:textId="20456F1A" w:rsidR="00342B58" w:rsidRPr="00424A70" w:rsidRDefault="00EE4674" w:rsidP="00531181">
      <w:pPr>
        <w:pStyle w:val="Datumdocument"/>
        <w:spacing w:after="0"/>
        <w:rPr>
          <w:b w:val="0"/>
          <w:bCs/>
        </w:rPr>
      </w:pPr>
      <w:r>
        <w:rPr>
          <w:b w:val="0"/>
          <w:bCs/>
        </w:rPr>
        <w:t>19</w:t>
      </w:r>
      <w:r w:rsidR="00342B58" w:rsidRPr="00424A70">
        <w:rPr>
          <w:b w:val="0"/>
          <w:bCs/>
        </w:rPr>
        <w:t>-</w:t>
      </w:r>
      <w:r>
        <w:rPr>
          <w:b w:val="0"/>
          <w:bCs/>
        </w:rPr>
        <w:t>01</w:t>
      </w:r>
      <w:r w:rsidR="00342B58" w:rsidRPr="00424A70">
        <w:rPr>
          <w:b w:val="0"/>
          <w:bCs/>
        </w:rPr>
        <w:t>-</w:t>
      </w:r>
      <w:r>
        <w:rPr>
          <w:b w:val="0"/>
          <w:bCs/>
        </w:rPr>
        <w:t>2026</w:t>
      </w:r>
    </w:p>
    <w:p w14:paraId="5EACFB16" w14:textId="3564000D" w:rsidR="00127D92" w:rsidRDefault="00342B58" w:rsidP="00531181">
      <w:pPr>
        <w:spacing w:line="120" w:lineRule="auto"/>
      </w:pPr>
      <w:r>
        <w:rPr>
          <w:noProof/>
        </w:rPr>
        <w:drawing>
          <wp:inline distT="0" distB="0" distL="0" distR="0" wp14:anchorId="5862B6E8" wp14:editId="261BDF53">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184ABF92" w14:textId="2AB132BE" w:rsidR="00EE4674" w:rsidRDefault="00A26FEA" w:rsidP="00EE4674">
      <w:pPr>
        <w:pStyle w:val="Titel"/>
      </w:pPr>
      <w:r>
        <w:t xml:space="preserve">Viering: </w:t>
      </w:r>
      <w:r w:rsidR="00EE4674">
        <w:t xml:space="preserve">Goede Vrijdag </w:t>
      </w:r>
    </w:p>
    <w:p w14:paraId="06A3FFD6" w14:textId="77777777" w:rsidR="00EE4674" w:rsidRDefault="00EE4674" w:rsidP="00EE4674">
      <w:pPr>
        <w:pStyle w:val="Titel"/>
      </w:pPr>
      <w:r>
        <w:t xml:space="preserve">Kruisweg van Jezus voor kinderen </w:t>
      </w:r>
    </w:p>
    <w:p w14:paraId="5C9A6645" w14:textId="77777777" w:rsidR="00EE4674" w:rsidRDefault="00EE4674" w:rsidP="00EE4674">
      <w:pPr>
        <w:pStyle w:val="Titel"/>
      </w:pPr>
      <w:r>
        <w:t xml:space="preserve">Samen op weg naar Pasen </w:t>
      </w:r>
    </w:p>
    <w:p w14:paraId="7B283D43" w14:textId="4961FF61" w:rsidR="007D5840" w:rsidRDefault="007D5840" w:rsidP="00716850"/>
    <w:p w14:paraId="14C180C7" w14:textId="5D17F53E" w:rsidR="007D5840" w:rsidRPr="008A2765" w:rsidRDefault="007D5840" w:rsidP="007D5840">
      <w:pPr>
        <w:rPr>
          <w:b/>
          <w:sz w:val="24"/>
        </w:rPr>
      </w:pPr>
      <w:r w:rsidRPr="008A2765">
        <w:rPr>
          <w:b/>
          <w:sz w:val="24"/>
        </w:rPr>
        <w:t>Inhoud</w:t>
      </w:r>
    </w:p>
    <w:p w14:paraId="4E8A3A55" w14:textId="4C587D18" w:rsidR="00934EE2" w:rsidRDefault="00D32709">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"2-3" \h \z \t "Kop 1;1" </w:instrText>
      </w:r>
      <w:r>
        <w:fldChar w:fldCharType="separate"/>
      </w:r>
      <w:hyperlink w:anchor="_Toc219736135" w:history="1">
        <w:r w:rsidR="00934EE2" w:rsidRPr="003E6768">
          <w:rPr>
            <w:rStyle w:val="Hyperlink"/>
            <w:noProof/>
          </w:rPr>
          <w:t>0</w:t>
        </w:r>
        <w:r w:rsidR="00934EE2">
          <w:rPr>
            <w:rFonts w:asciiTheme="minorHAnsi" w:eastAsiaTheme="minorEastAsia" w:hAnsiTheme="minorHAnsi"/>
            <w:b w:val="0"/>
            <w:noProof/>
            <w:color w:val="auto"/>
            <w:kern w:val="2"/>
            <w:sz w:val="24"/>
            <w:szCs w:val="24"/>
            <w:lang w:eastAsia="nl-BE"/>
            <w14:ligatures w14:val="standardContextual"/>
          </w:rPr>
          <w:tab/>
        </w:r>
        <w:r w:rsidR="00934EE2" w:rsidRPr="003E6768">
          <w:rPr>
            <w:rStyle w:val="Hyperlink"/>
            <w:noProof/>
          </w:rPr>
          <w:t>Inleiding</w:t>
        </w:r>
        <w:r w:rsidR="00934EE2">
          <w:rPr>
            <w:noProof/>
            <w:webHidden/>
          </w:rPr>
          <w:tab/>
        </w:r>
        <w:r w:rsidR="00934EE2">
          <w:rPr>
            <w:noProof/>
            <w:webHidden/>
          </w:rPr>
          <w:fldChar w:fldCharType="begin"/>
        </w:r>
        <w:r w:rsidR="00934EE2">
          <w:rPr>
            <w:noProof/>
            <w:webHidden/>
          </w:rPr>
          <w:instrText xml:space="preserve"> PAGEREF _Toc219736135 \h </w:instrText>
        </w:r>
        <w:r w:rsidR="00934EE2">
          <w:rPr>
            <w:noProof/>
            <w:webHidden/>
          </w:rPr>
        </w:r>
        <w:r w:rsidR="00934EE2">
          <w:rPr>
            <w:noProof/>
            <w:webHidden/>
          </w:rPr>
          <w:fldChar w:fldCharType="separate"/>
        </w:r>
        <w:r w:rsidR="00B605F4">
          <w:rPr>
            <w:noProof/>
            <w:webHidden/>
          </w:rPr>
          <w:t>2</w:t>
        </w:r>
        <w:r w:rsidR="00934EE2">
          <w:rPr>
            <w:noProof/>
            <w:webHidden/>
          </w:rPr>
          <w:fldChar w:fldCharType="end"/>
        </w:r>
      </w:hyperlink>
    </w:p>
    <w:p w14:paraId="27ECB4B5" w14:textId="64D812D0" w:rsidR="00934EE2" w:rsidRDefault="00934EE2">
      <w:pPr>
        <w:pStyle w:val="Inhopg1"/>
        <w:rPr>
          <w:rFonts w:asciiTheme="minorHAnsi" w:eastAsiaTheme="minorEastAsia" w:hAnsiTheme="minorHAnsi"/>
          <w:b w:val="0"/>
          <w:noProof/>
          <w:color w:val="auto"/>
          <w:kern w:val="2"/>
          <w:sz w:val="24"/>
          <w:szCs w:val="24"/>
          <w:lang w:eastAsia="nl-BE"/>
          <w14:ligatures w14:val="standardContextual"/>
        </w:rPr>
      </w:pPr>
      <w:hyperlink w:anchor="_Toc219736136" w:history="1">
        <w:r w:rsidRPr="003E6768">
          <w:rPr>
            <w:rStyle w:val="Hyperlink"/>
            <w:noProof/>
          </w:rPr>
          <w:t>1</w:t>
        </w:r>
        <w:r>
          <w:rPr>
            <w:rFonts w:asciiTheme="minorHAnsi" w:eastAsiaTheme="minorEastAsia" w:hAnsiTheme="minorHAnsi"/>
            <w:b w:val="0"/>
            <w:noProof/>
            <w:color w:val="auto"/>
            <w:kern w:val="2"/>
            <w:sz w:val="24"/>
            <w:szCs w:val="24"/>
            <w:lang w:eastAsia="nl-BE"/>
            <w14:ligatures w14:val="standardContextual"/>
          </w:rPr>
          <w:tab/>
        </w:r>
        <w:r w:rsidRPr="003E6768">
          <w:rPr>
            <w:rStyle w:val="Hyperlink"/>
            <w:noProof/>
          </w:rPr>
          <w:t>Een Kruisjestocht</w:t>
        </w:r>
        <w:r>
          <w:rPr>
            <w:noProof/>
            <w:webHidden/>
          </w:rPr>
          <w:tab/>
        </w:r>
        <w:r>
          <w:rPr>
            <w:noProof/>
            <w:webHidden/>
          </w:rPr>
          <w:fldChar w:fldCharType="begin"/>
        </w:r>
        <w:r>
          <w:rPr>
            <w:noProof/>
            <w:webHidden/>
          </w:rPr>
          <w:instrText xml:space="preserve"> PAGEREF _Toc219736136 \h </w:instrText>
        </w:r>
        <w:r>
          <w:rPr>
            <w:noProof/>
            <w:webHidden/>
          </w:rPr>
        </w:r>
        <w:r>
          <w:rPr>
            <w:noProof/>
            <w:webHidden/>
          </w:rPr>
          <w:fldChar w:fldCharType="separate"/>
        </w:r>
        <w:r w:rsidR="00B605F4">
          <w:rPr>
            <w:noProof/>
            <w:webHidden/>
          </w:rPr>
          <w:t>2</w:t>
        </w:r>
        <w:r>
          <w:rPr>
            <w:noProof/>
            <w:webHidden/>
          </w:rPr>
          <w:fldChar w:fldCharType="end"/>
        </w:r>
      </w:hyperlink>
    </w:p>
    <w:p w14:paraId="3EDD57D3" w14:textId="27D8C547" w:rsidR="00934EE2" w:rsidRDefault="00934EE2">
      <w:pPr>
        <w:pStyle w:val="Inhopg1"/>
        <w:rPr>
          <w:rFonts w:asciiTheme="minorHAnsi" w:eastAsiaTheme="minorEastAsia" w:hAnsiTheme="minorHAnsi"/>
          <w:b w:val="0"/>
          <w:noProof/>
          <w:color w:val="auto"/>
          <w:kern w:val="2"/>
          <w:sz w:val="24"/>
          <w:szCs w:val="24"/>
          <w:lang w:eastAsia="nl-BE"/>
          <w14:ligatures w14:val="standardContextual"/>
        </w:rPr>
      </w:pPr>
      <w:hyperlink w:anchor="_Toc219736137" w:history="1">
        <w:r w:rsidRPr="003E6768">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3E6768">
          <w:rPr>
            <w:rStyle w:val="Hyperlink"/>
            <w:noProof/>
          </w:rPr>
          <w:t>Kruistocht: de tocht van Jezus in 15 haltes</w:t>
        </w:r>
        <w:r>
          <w:rPr>
            <w:noProof/>
            <w:webHidden/>
          </w:rPr>
          <w:tab/>
        </w:r>
        <w:r>
          <w:rPr>
            <w:noProof/>
            <w:webHidden/>
          </w:rPr>
          <w:fldChar w:fldCharType="begin"/>
        </w:r>
        <w:r>
          <w:rPr>
            <w:noProof/>
            <w:webHidden/>
          </w:rPr>
          <w:instrText xml:space="preserve"> PAGEREF _Toc219736137 \h </w:instrText>
        </w:r>
        <w:r>
          <w:rPr>
            <w:noProof/>
            <w:webHidden/>
          </w:rPr>
        </w:r>
        <w:r>
          <w:rPr>
            <w:noProof/>
            <w:webHidden/>
          </w:rPr>
          <w:fldChar w:fldCharType="separate"/>
        </w:r>
        <w:r w:rsidR="00B605F4">
          <w:rPr>
            <w:noProof/>
            <w:webHidden/>
          </w:rPr>
          <w:t>4</w:t>
        </w:r>
        <w:r>
          <w:rPr>
            <w:noProof/>
            <w:webHidden/>
          </w:rPr>
          <w:fldChar w:fldCharType="end"/>
        </w:r>
      </w:hyperlink>
    </w:p>
    <w:p w14:paraId="4C7F0BD9" w14:textId="37B4EA04"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38" w:history="1">
        <w:r w:rsidRPr="003E6768">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1 Jezus wordt ter dood veroordeeld.</w:t>
        </w:r>
        <w:r>
          <w:rPr>
            <w:noProof/>
            <w:webHidden/>
          </w:rPr>
          <w:tab/>
        </w:r>
        <w:r>
          <w:rPr>
            <w:noProof/>
            <w:webHidden/>
          </w:rPr>
          <w:fldChar w:fldCharType="begin"/>
        </w:r>
        <w:r>
          <w:rPr>
            <w:noProof/>
            <w:webHidden/>
          </w:rPr>
          <w:instrText xml:space="preserve"> PAGEREF _Toc219736138 \h </w:instrText>
        </w:r>
        <w:r>
          <w:rPr>
            <w:noProof/>
            <w:webHidden/>
          </w:rPr>
        </w:r>
        <w:r>
          <w:rPr>
            <w:noProof/>
            <w:webHidden/>
          </w:rPr>
          <w:fldChar w:fldCharType="separate"/>
        </w:r>
        <w:r w:rsidR="00B605F4">
          <w:rPr>
            <w:noProof/>
            <w:webHidden/>
          </w:rPr>
          <w:t>4</w:t>
        </w:r>
        <w:r>
          <w:rPr>
            <w:noProof/>
            <w:webHidden/>
          </w:rPr>
          <w:fldChar w:fldCharType="end"/>
        </w:r>
      </w:hyperlink>
    </w:p>
    <w:p w14:paraId="40F667A3" w14:textId="4E6AF77E"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39" w:history="1">
        <w:r w:rsidRPr="003E6768">
          <w:rPr>
            <w:rStyle w:val="Hyperlink"/>
            <w:noProof/>
          </w:rPr>
          <w:t>2.2</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2 Jezus neemt het kruis op zijn schouders.</w:t>
        </w:r>
        <w:r>
          <w:rPr>
            <w:noProof/>
            <w:webHidden/>
          </w:rPr>
          <w:tab/>
        </w:r>
        <w:r>
          <w:rPr>
            <w:noProof/>
            <w:webHidden/>
          </w:rPr>
          <w:fldChar w:fldCharType="begin"/>
        </w:r>
        <w:r>
          <w:rPr>
            <w:noProof/>
            <w:webHidden/>
          </w:rPr>
          <w:instrText xml:space="preserve"> PAGEREF _Toc219736139 \h </w:instrText>
        </w:r>
        <w:r>
          <w:rPr>
            <w:noProof/>
            <w:webHidden/>
          </w:rPr>
        </w:r>
        <w:r>
          <w:rPr>
            <w:noProof/>
            <w:webHidden/>
          </w:rPr>
          <w:fldChar w:fldCharType="separate"/>
        </w:r>
        <w:r w:rsidR="00B605F4">
          <w:rPr>
            <w:noProof/>
            <w:webHidden/>
          </w:rPr>
          <w:t>4</w:t>
        </w:r>
        <w:r>
          <w:rPr>
            <w:noProof/>
            <w:webHidden/>
          </w:rPr>
          <w:fldChar w:fldCharType="end"/>
        </w:r>
      </w:hyperlink>
    </w:p>
    <w:p w14:paraId="47F2AFF5" w14:textId="7DF54004"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0" w:history="1">
        <w:r w:rsidRPr="003E6768">
          <w:rPr>
            <w:rStyle w:val="Hyperlink"/>
            <w:noProof/>
          </w:rPr>
          <w:t>2.3</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3 Jezus valt voor de eerste keer onder het kruis.</w:t>
        </w:r>
        <w:r>
          <w:rPr>
            <w:noProof/>
            <w:webHidden/>
          </w:rPr>
          <w:tab/>
        </w:r>
        <w:r>
          <w:rPr>
            <w:noProof/>
            <w:webHidden/>
          </w:rPr>
          <w:fldChar w:fldCharType="begin"/>
        </w:r>
        <w:r>
          <w:rPr>
            <w:noProof/>
            <w:webHidden/>
          </w:rPr>
          <w:instrText xml:space="preserve"> PAGEREF _Toc219736140 \h </w:instrText>
        </w:r>
        <w:r>
          <w:rPr>
            <w:noProof/>
            <w:webHidden/>
          </w:rPr>
        </w:r>
        <w:r>
          <w:rPr>
            <w:noProof/>
            <w:webHidden/>
          </w:rPr>
          <w:fldChar w:fldCharType="separate"/>
        </w:r>
        <w:r w:rsidR="00B605F4">
          <w:rPr>
            <w:noProof/>
            <w:webHidden/>
          </w:rPr>
          <w:t>5</w:t>
        </w:r>
        <w:r>
          <w:rPr>
            <w:noProof/>
            <w:webHidden/>
          </w:rPr>
          <w:fldChar w:fldCharType="end"/>
        </w:r>
      </w:hyperlink>
    </w:p>
    <w:p w14:paraId="44551861" w14:textId="280965E3"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1" w:history="1">
        <w:r w:rsidRPr="003E6768">
          <w:rPr>
            <w:rStyle w:val="Hyperlink"/>
            <w:noProof/>
          </w:rPr>
          <w:t>2.4</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4 Jezus ontmoet zijn moeder Maria.</w:t>
        </w:r>
        <w:r>
          <w:rPr>
            <w:noProof/>
            <w:webHidden/>
          </w:rPr>
          <w:tab/>
        </w:r>
        <w:r>
          <w:rPr>
            <w:noProof/>
            <w:webHidden/>
          </w:rPr>
          <w:fldChar w:fldCharType="begin"/>
        </w:r>
        <w:r>
          <w:rPr>
            <w:noProof/>
            <w:webHidden/>
          </w:rPr>
          <w:instrText xml:space="preserve"> PAGEREF _Toc219736141 \h </w:instrText>
        </w:r>
        <w:r>
          <w:rPr>
            <w:noProof/>
            <w:webHidden/>
          </w:rPr>
        </w:r>
        <w:r>
          <w:rPr>
            <w:noProof/>
            <w:webHidden/>
          </w:rPr>
          <w:fldChar w:fldCharType="separate"/>
        </w:r>
        <w:r w:rsidR="00B605F4">
          <w:rPr>
            <w:noProof/>
            <w:webHidden/>
          </w:rPr>
          <w:t>5</w:t>
        </w:r>
        <w:r>
          <w:rPr>
            <w:noProof/>
            <w:webHidden/>
          </w:rPr>
          <w:fldChar w:fldCharType="end"/>
        </w:r>
      </w:hyperlink>
    </w:p>
    <w:p w14:paraId="0F951AEE" w14:textId="25784963"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2" w:history="1">
        <w:r w:rsidRPr="003E6768">
          <w:rPr>
            <w:rStyle w:val="Hyperlink"/>
            <w:noProof/>
          </w:rPr>
          <w:t>2.5</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5 Simon helpt Jezus het kruis dragen.</w:t>
        </w:r>
        <w:r>
          <w:rPr>
            <w:noProof/>
            <w:webHidden/>
          </w:rPr>
          <w:tab/>
        </w:r>
        <w:r>
          <w:rPr>
            <w:noProof/>
            <w:webHidden/>
          </w:rPr>
          <w:fldChar w:fldCharType="begin"/>
        </w:r>
        <w:r>
          <w:rPr>
            <w:noProof/>
            <w:webHidden/>
          </w:rPr>
          <w:instrText xml:space="preserve"> PAGEREF _Toc219736142 \h </w:instrText>
        </w:r>
        <w:r>
          <w:rPr>
            <w:noProof/>
            <w:webHidden/>
          </w:rPr>
        </w:r>
        <w:r>
          <w:rPr>
            <w:noProof/>
            <w:webHidden/>
          </w:rPr>
          <w:fldChar w:fldCharType="separate"/>
        </w:r>
        <w:r w:rsidR="00B605F4">
          <w:rPr>
            <w:noProof/>
            <w:webHidden/>
          </w:rPr>
          <w:t>6</w:t>
        </w:r>
        <w:r>
          <w:rPr>
            <w:noProof/>
            <w:webHidden/>
          </w:rPr>
          <w:fldChar w:fldCharType="end"/>
        </w:r>
      </w:hyperlink>
    </w:p>
    <w:p w14:paraId="6636E032" w14:textId="3DA21601"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3" w:history="1">
        <w:r w:rsidRPr="003E6768">
          <w:rPr>
            <w:rStyle w:val="Hyperlink"/>
            <w:noProof/>
          </w:rPr>
          <w:t>2.6</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6 Veronica droogt Jezus’ tranen.</w:t>
        </w:r>
        <w:r>
          <w:rPr>
            <w:noProof/>
            <w:webHidden/>
          </w:rPr>
          <w:tab/>
        </w:r>
        <w:r>
          <w:rPr>
            <w:noProof/>
            <w:webHidden/>
          </w:rPr>
          <w:fldChar w:fldCharType="begin"/>
        </w:r>
        <w:r>
          <w:rPr>
            <w:noProof/>
            <w:webHidden/>
          </w:rPr>
          <w:instrText xml:space="preserve"> PAGEREF _Toc219736143 \h </w:instrText>
        </w:r>
        <w:r>
          <w:rPr>
            <w:noProof/>
            <w:webHidden/>
          </w:rPr>
        </w:r>
        <w:r>
          <w:rPr>
            <w:noProof/>
            <w:webHidden/>
          </w:rPr>
          <w:fldChar w:fldCharType="separate"/>
        </w:r>
        <w:r w:rsidR="00B605F4">
          <w:rPr>
            <w:noProof/>
            <w:webHidden/>
          </w:rPr>
          <w:t>6</w:t>
        </w:r>
        <w:r>
          <w:rPr>
            <w:noProof/>
            <w:webHidden/>
          </w:rPr>
          <w:fldChar w:fldCharType="end"/>
        </w:r>
      </w:hyperlink>
    </w:p>
    <w:p w14:paraId="6243BFCB" w14:textId="54380F1B"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4" w:history="1">
        <w:r w:rsidRPr="003E6768">
          <w:rPr>
            <w:rStyle w:val="Hyperlink"/>
            <w:noProof/>
          </w:rPr>
          <w:t>2.7</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7 Jezus valt voor de tweede keer onder het kruis.</w:t>
        </w:r>
        <w:r>
          <w:rPr>
            <w:noProof/>
            <w:webHidden/>
          </w:rPr>
          <w:tab/>
        </w:r>
        <w:r>
          <w:rPr>
            <w:noProof/>
            <w:webHidden/>
          </w:rPr>
          <w:fldChar w:fldCharType="begin"/>
        </w:r>
        <w:r>
          <w:rPr>
            <w:noProof/>
            <w:webHidden/>
          </w:rPr>
          <w:instrText xml:space="preserve"> PAGEREF _Toc219736144 \h </w:instrText>
        </w:r>
        <w:r>
          <w:rPr>
            <w:noProof/>
            <w:webHidden/>
          </w:rPr>
        </w:r>
        <w:r>
          <w:rPr>
            <w:noProof/>
            <w:webHidden/>
          </w:rPr>
          <w:fldChar w:fldCharType="separate"/>
        </w:r>
        <w:r w:rsidR="00B605F4">
          <w:rPr>
            <w:noProof/>
            <w:webHidden/>
          </w:rPr>
          <w:t>7</w:t>
        </w:r>
        <w:r>
          <w:rPr>
            <w:noProof/>
            <w:webHidden/>
          </w:rPr>
          <w:fldChar w:fldCharType="end"/>
        </w:r>
      </w:hyperlink>
    </w:p>
    <w:p w14:paraId="5C21C295" w14:textId="28B66EF3"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5" w:history="1">
        <w:r w:rsidRPr="003E6768">
          <w:rPr>
            <w:rStyle w:val="Hyperlink"/>
            <w:noProof/>
          </w:rPr>
          <w:t>2.8</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8 Jezus troost de wenende vrouwen.</w:t>
        </w:r>
        <w:r>
          <w:rPr>
            <w:noProof/>
            <w:webHidden/>
          </w:rPr>
          <w:tab/>
        </w:r>
        <w:r>
          <w:rPr>
            <w:noProof/>
            <w:webHidden/>
          </w:rPr>
          <w:fldChar w:fldCharType="begin"/>
        </w:r>
        <w:r>
          <w:rPr>
            <w:noProof/>
            <w:webHidden/>
          </w:rPr>
          <w:instrText xml:space="preserve"> PAGEREF _Toc219736145 \h </w:instrText>
        </w:r>
        <w:r>
          <w:rPr>
            <w:noProof/>
            <w:webHidden/>
          </w:rPr>
        </w:r>
        <w:r>
          <w:rPr>
            <w:noProof/>
            <w:webHidden/>
          </w:rPr>
          <w:fldChar w:fldCharType="separate"/>
        </w:r>
        <w:r w:rsidR="00B605F4">
          <w:rPr>
            <w:noProof/>
            <w:webHidden/>
          </w:rPr>
          <w:t>7</w:t>
        </w:r>
        <w:r>
          <w:rPr>
            <w:noProof/>
            <w:webHidden/>
          </w:rPr>
          <w:fldChar w:fldCharType="end"/>
        </w:r>
      </w:hyperlink>
    </w:p>
    <w:p w14:paraId="1632C74A" w14:textId="01D8213A"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6" w:history="1">
        <w:r w:rsidRPr="003E6768">
          <w:rPr>
            <w:rStyle w:val="Hyperlink"/>
            <w:noProof/>
          </w:rPr>
          <w:t>2.9</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9 Jezus valt voor de derde keer onder het kruis.</w:t>
        </w:r>
        <w:r>
          <w:rPr>
            <w:noProof/>
            <w:webHidden/>
          </w:rPr>
          <w:tab/>
        </w:r>
        <w:r>
          <w:rPr>
            <w:noProof/>
            <w:webHidden/>
          </w:rPr>
          <w:fldChar w:fldCharType="begin"/>
        </w:r>
        <w:r>
          <w:rPr>
            <w:noProof/>
            <w:webHidden/>
          </w:rPr>
          <w:instrText xml:space="preserve"> PAGEREF _Toc219736146 \h </w:instrText>
        </w:r>
        <w:r>
          <w:rPr>
            <w:noProof/>
            <w:webHidden/>
          </w:rPr>
        </w:r>
        <w:r>
          <w:rPr>
            <w:noProof/>
            <w:webHidden/>
          </w:rPr>
          <w:fldChar w:fldCharType="separate"/>
        </w:r>
        <w:r w:rsidR="00B605F4">
          <w:rPr>
            <w:noProof/>
            <w:webHidden/>
          </w:rPr>
          <w:t>8</w:t>
        </w:r>
        <w:r>
          <w:rPr>
            <w:noProof/>
            <w:webHidden/>
          </w:rPr>
          <w:fldChar w:fldCharType="end"/>
        </w:r>
      </w:hyperlink>
    </w:p>
    <w:p w14:paraId="351430B5" w14:textId="3DA36E01"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7" w:history="1">
        <w:r w:rsidRPr="003E6768">
          <w:rPr>
            <w:rStyle w:val="Hyperlink"/>
            <w:noProof/>
          </w:rPr>
          <w:t>2.10</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10 Jezus wordt ontdaan van zijn kleren</w:t>
        </w:r>
        <w:r>
          <w:rPr>
            <w:noProof/>
            <w:webHidden/>
          </w:rPr>
          <w:tab/>
        </w:r>
        <w:r>
          <w:rPr>
            <w:noProof/>
            <w:webHidden/>
          </w:rPr>
          <w:fldChar w:fldCharType="begin"/>
        </w:r>
        <w:r>
          <w:rPr>
            <w:noProof/>
            <w:webHidden/>
          </w:rPr>
          <w:instrText xml:space="preserve"> PAGEREF _Toc219736147 \h </w:instrText>
        </w:r>
        <w:r>
          <w:rPr>
            <w:noProof/>
            <w:webHidden/>
          </w:rPr>
        </w:r>
        <w:r>
          <w:rPr>
            <w:noProof/>
            <w:webHidden/>
          </w:rPr>
          <w:fldChar w:fldCharType="separate"/>
        </w:r>
        <w:r w:rsidR="00B605F4">
          <w:rPr>
            <w:noProof/>
            <w:webHidden/>
          </w:rPr>
          <w:t>8</w:t>
        </w:r>
        <w:r>
          <w:rPr>
            <w:noProof/>
            <w:webHidden/>
          </w:rPr>
          <w:fldChar w:fldCharType="end"/>
        </w:r>
      </w:hyperlink>
    </w:p>
    <w:p w14:paraId="629D6CE3" w14:textId="7BA5A273"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8" w:history="1">
        <w:r w:rsidRPr="003E6768">
          <w:rPr>
            <w:rStyle w:val="Hyperlink"/>
            <w:noProof/>
          </w:rPr>
          <w:t>2.11</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11 Jezus wordt aan het kruis genageld</w:t>
        </w:r>
        <w:r>
          <w:rPr>
            <w:noProof/>
            <w:webHidden/>
          </w:rPr>
          <w:tab/>
        </w:r>
        <w:r>
          <w:rPr>
            <w:noProof/>
            <w:webHidden/>
          </w:rPr>
          <w:fldChar w:fldCharType="begin"/>
        </w:r>
        <w:r>
          <w:rPr>
            <w:noProof/>
            <w:webHidden/>
          </w:rPr>
          <w:instrText xml:space="preserve"> PAGEREF _Toc219736148 \h </w:instrText>
        </w:r>
        <w:r>
          <w:rPr>
            <w:noProof/>
            <w:webHidden/>
          </w:rPr>
        </w:r>
        <w:r>
          <w:rPr>
            <w:noProof/>
            <w:webHidden/>
          </w:rPr>
          <w:fldChar w:fldCharType="separate"/>
        </w:r>
        <w:r w:rsidR="00B605F4">
          <w:rPr>
            <w:noProof/>
            <w:webHidden/>
          </w:rPr>
          <w:t>9</w:t>
        </w:r>
        <w:r>
          <w:rPr>
            <w:noProof/>
            <w:webHidden/>
          </w:rPr>
          <w:fldChar w:fldCharType="end"/>
        </w:r>
      </w:hyperlink>
    </w:p>
    <w:p w14:paraId="4C673833" w14:textId="2AF28E40"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49" w:history="1">
        <w:r w:rsidRPr="003E6768">
          <w:rPr>
            <w:rStyle w:val="Hyperlink"/>
            <w:noProof/>
          </w:rPr>
          <w:t>2.12</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12 Jezus sterft aan het kruis</w:t>
        </w:r>
        <w:r>
          <w:rPr>
            <w:noProof/>
            <w:webHidden/>
          </w:rPr>
          <w:tab/>
        </w:r>
        <w:r>
          <w:rPr>
            <w:noProof/>
            <w:webHidden/>
          </w:rPr>
          <w:fldChar w:fldCharType="begin"/>
        </w:r>
        <w:r>
          <w:rPr>
            <w:noProof/>
            <w:webHidden/>
          </w:rPr>
          <w:instrText xml:space="preserve"> PAGEREF _Toc219736149 \h </w:instrText>
        </w:r>
        <w:r>
          <w:rPr>
            <w:noProof/>
            <w:webHidden/>
          </w:rPr>
        </w:r>
        <w:r>
          <w:rPr>
            <w:noProof/>
            <w:webHidden/>
          </w:rPr>
          <w:fldChar w:fldCharType="separate"/>
        </w:r>
        <w:r w:rsidR="00B605F4">
          <w:rPr>
            <w:noProof/>
            <w:webHidden/>
          </w:rPr>
          <w:t>9</w:t>
        </w:r>
        <w:r>
          <w:rPr>
            <w:noProof/>
            <w:webHidden/>
          </w:rPr>
          <w:fldChar w:fldCharType="end"/>
        </w:r>
      </w:hyperlink>
    </w:p>
    <w:p w14:paraId="2EE3E068" w14:textId="7FDB21D9"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50" w:history="1">
        <w:r w:rsidRPr="003E6768">
          <w:rPr>
            <w:rStyle w:val="Hyperlink"/>
            <w:noProof/>
          </w:rPr>
          <w:t>2.13</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13 Jezus wordt van het kruis genomen.</w:t>
        </w:r>
        <w:r>
          <w:rPr>
            <w:noProof/>
            <w:webHidden/>
          </w:rPr>
          <w:tab/>
        </w:r>
        <w:r>
          <w:rPr>
            <w:noProof/>
            <w:webHidden/>
          </w:rPr>
          <w:fldChar w:fldCharType="begin"/>
        </w:r>
        <w:r>
          <w:rPr>
            <w:noProof/>
            <w:webHidden/>
          </w:rPr>
          <w:instrText xml:space="preserve"> PAGEREF _Toc219736150 \h </w:instrText>
        </w:r>
        <w:r>
          <w:rPr>
            <w:noProof/>
            <w:webHidden/>
          </w:rPr>
        </w:r>
        <w:r>
          <w:rPr>
            <w:noProof/>
            <w:webHidden/>
          </w:rPr>
          <w:fldChar w:fldCharType="separate"/>
        </w:r>
        <w:r w:rsidR="00B605F4">
          <w:rPr>
            <w:noProof/>
            <w:webHidden/>
          </w:rPr>
          <w:t>10</w:t>
        </w:r>
        <w:r>
          <w:rPr>
            <w:noProof/>
            <w:webHidden/>
          </w:rPr>
          <w:fldChar w:fldCharType="end"/>
        </w:r>
      </w:hyperlink>
    </w:p>
    <w:p w14:paraId="7724D47D" w14:textId="06ED375E"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51" w:history="1">
        <w:r w:rsidRPr="003E6768">
          <w:rPr>
            <w:rStyle w:val="Hyperlink"/>
            <w:noProof/>
          </w:rPr>
          <w:t>2.14</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14 Jezus wordt in het graf gelegd.</w:t>
        </w:r>
        <w:r>
          <w:rPr>
            <w:noProof/>
            <w:webHidden/>
          </w:rPr>
          <w:tab/>
        </w:r>
        <w:r>
          <w:rPr>
            <w:noProof/>
            <w:webHidden/>
          </w:rPr>
          <w:fldChar w:fldCharType="begin"/>
        </w:r>
        <w:r>
          <w:rPr>
            <w:noProof/>
            <w:webHidden/>
          </w:rPr>
          <w:instrText xml:space="preserve"> PAGEREF _Toc219736151 \h </w:instrText>
        </w:r>
        <w:r>
          <w:rPr>
            <w:noProof/>
            <w:webHidden/>
          </w:rPr>
        </w:r>
        <w:r>
          <w:rPr>
            <w:noProof/>
            <w:webHidden/>
          </w:rPr>
          <w:fldChar w:fldCharType="separate"/>
        </w:r>
        <w:r w:rsidR="00B605F4">
          <w:rPr>
            <w:noProof/>
            <w:webHidden/>
          </w:rPr>
          <w:t>10</w:t>
        </w:r>
        <w:r>
          <w:rPr>
            <w:noProof/>
            <w:webHidden/>
          </w:rPr>
          <w:fldChar w:fldCharType="end"/>
        </w:r>
      </w:hyperlink>
    </w:p>
    <w:p w14:paraId="5AF8B007" w14:textId="06E4B312" w:rsidR="00934EE2" w:rsidRDefault="00934EE2">
      <w:pPr>
        <w:pStyle w:val="Inhopg2"/>
        <w:rPr>
          <w:rFonts w:asciiTheme="minorHAnsi" w:eastAsiaTheme="minorEastAsia" w:hAnsiTheme="minorHAnsi"/>
          <w:noProof/>
          <w:color w:val="auto"/>
          <w:kern w:val="2"/>
          <w:sz w:val="24"/>
          <w:szCs w:val="24"/>
          <w:lang w:eastAsia="nl-BE"/>
          <w14:ligatures w14:val="standardContextual"/>
        </w:rPr>
      </w:pPr>
      <w:hyperlink w:anchor="_Toc219736152" w:history="1">
        <w:r w:rsidRPr="003E6768">
          <w:rPr>
            <w:rStyle w:val="Hyperlink"/>
            <w:noProof/>
          </w:rPr>
          <w:t>2.15</w:t>
        </w:r>
        <w:r>
          <w:rPr>
            <w:rFonts w:asciiTheme="minorHAnsi" w:eastAsiaTheme="minorEastAsia" w:hAnsiTheme="minorHAnsi"/>
            <w:noProof/>
            <w:color w:val="auto"/>
            <w:kern w:val="2"/>
            <w:sz w:val="24"/>
            <w:szCs w:val="24"/>
            <w:lang w:eastAsia="nl-BE"/>
            <w14:ligatures w14:val="standardContextual"/>
          </w:rPr>
          <w:tab/>
        </w:r>
        <w:r w:rsidRPr="003E6768">
          <w:rPr>
            <w:rStyle w:val="Hyperlink"/>
            <w:noProof/>
          </w:rPr>
          <w:t>Halte 15 Jezus is verrezen.</w:t>
        </w:r>
        <w:r>
          <w:rPr>
            <w:noProof/>
            <w:webHidden/>
          </w:rPr>
          <w:tab/>
        </w:r>
        <w:r>
          <w:rPr>
            <w:noProof/>
            <w:webHidden/>
          </w:rPr>
          <w:fldChar w:fldCharType="begin"/>
        </w:r>
        <w:r>
          <w:rPr>
            <w:noProof/>
            <w:webHidden/>
          </w:rPr>
          <w:instrText xml:space="preserve"> PAGEREF _Toc219736152 \h </w:instrText>
        </w:r>
        <w:r>
          <w:rPr>
            <w:noProof/>
            <w:webHidden/>
          </w:rPr>
        </w:r>
        <w:r>
          <w:rPr>
            <w:noProof/>
            <w:webHidden/>
          </w:rPr>
          <w:fldChar w:fldCharType="separate"/>
        </w:r>
        <w:r w:rsidR="00B605F4">
          <w:rPr>
            <w:noProof/>
            <w:webHidden/>
          </w:rPr>
          <w:t>11</w:t>
        </w:r>
        <w:r>
          <w:rPr>
            <w:noProof/>
            <w:webHidden/>
          </w:rPr>
          <w:fldChar w:fldCharType="end"/>
        </w:r>
      </w:hyperlink>
    </w:p>
    <w:p w14:paraId="1185D6AF" w14:textId="07786484" w:rsidR="00934EE2" w:rsidRDefault="00934EE2">
      <w:pPr>
        <w:pStyle w:val="Inhopg1"/>
        <w:rPr>
          <w:rFonts w:asciiTheme="minorHAnsi" w:eastAsiaTheme="minorEastAsia" w:hAnsiTheme="minorHAnsi"/>
          <w:b w:val="0"/>
          <w:noProof/>
          <w:color w:val="auto"/>
          <w:kern w:val="2"/>
          <w:sz w:val="24"/>
          <w:szCs w:val="24"/>
          <w:lang w:eastAsia="nl-BE"/>
          <w14:ligatures w14:val="standardContextual"/>
        </w:rPr>
      </w:pPr>
      <w:hyperlink w:anchor="_Toc219736153" w:history="1">
        <w:r w:rsidRPr="003E6768">
          <w:rPr>
            <w:rStyle w:val="Hyperlink"/>
            <w:noProof/>
          </w:rPr>
          <w:t>3</w:t>
        </w:r>
        <w:r>
          <w:rPr>
            <w:rFonts w:asciiTheme="minorHAnsi" w:eastAsiaTheme="minorEastAsia" w:hAnsiTheme="minorHAnsi"/>
            <w:b w:val="0"/>
            <w:noProof/>
            <w:color w:val="auto"/>
            <w:kern w:val="2"/>
            <w:sz w:val="24"/>
            <w:szCs w:val="24"/>
            <w:lang w:eastAsia="nl-BE"/>
            <w14:ligatures w14:val="standardContextual"/>
          </w:rPr>
          <w:tab/>
        </w:r>
        <w:r w:rsidRPr="003E6768">
          <w:rPr>
            <w:rStyle w:val="Hyperlink"/>
            <w:noProof/>
          </w:rPr>
          <w:t>Inspiratie</w:t>
        </w:r>
        <w:r>
          <w:rPr>
            <w:noProof/>
            <w:webHidden/>
          </w:rPr>
          <w:tab/>
        </w:r>
        <w:r>
          <w:rPr>
            <w:noProof/>
            <w:webHidden/>
          </w:rPr>
          <w:fldChar w:fldCharType="begin"/>
        </w:r>
        <w:r>
          <w:rPr>
            <w:noProof/>
            <w:webHidden/>
          </w:rPr>
          <w:instrText xml:space="preserve"> PAGEREF _Toc219736153 \h </w:instrText>
        </w:r>
        <w:r>
          <w:rPr>
            <w:noProof/>
            <w:webHidden/>
          </w:rPr>
        </w:r>
        <w:r>
          <w:rPr>
            <w:noProof/>
            <w:webHidden/>
          </w:rPr>
          <w:fldChar w:fldCharType="separate"/>
        </w:r>
        <w:r w:rsidR="00B605F4">
          <w:rPr>
            <w:noProof/>
            <w:webHidden/>
          </w:rPr>
          <w:t>12</w:t>
        </w:r>
        <w:r>
          <w:rPr>
            <w:noProof/>
            <w:webHidden/>
          </w:rPr>
          <w:fldChar w:fldCharType="end"/>
        </w:r>
      </w:hyperlink>
    </w:p>
    <w:p w14:paraId="5689BEC1" w14:textId="254F8C12" w:rsidR="00934EE2" w:rsidRDefault="00934EE2">
      <w:pPr>
        <w:pStyle w:val="Inhopg1"/>
        <w:rPr>
          <w:rFonts w:asciiTheme="minorHAnsi" w:eastAsiaTheme="minorEastAsia" w:hAnsiTheme="minorHAnsi"/>
          <w:b w:val="0"/>
          <w:noProof/>
          <w:color w:val="auto"/>
          <w:kern w:val="2"/>
          <w:sz w:val="24"/>
          <w:szCs w:val="24"/>
          <w:lang w:eastAsia="nl-BE"/>
          <w14:ligatures w14:val="standardContextual"/>
        </w:rPr>
      </w:pPr>
      <w:hyperlink w:anchor="_Toc219736154" w:history="1">
        <w:r w:rsidRPr="003E6768">
          <w:rPr>
            <w:rStyle w:val="Hyperlink"/>
            <w:noProof/>
          </w:rPr>
          <w:t>4</w:t>
        </w:r>
        <w:r>
          <w:rPr>
            <w:rFonts w:asciiTheme="minorHAnsi" w:eastAsiaTheme="minorEastAsia" w:hAnsiTheme="minorHAnsi"/>
            <w:b w:val="0"/>
            <w:noProof/>
            <w:color w:val="auto"/>
            <w:kern w:val="2"/>
            <w:sz w:val="24"/>
            <w:szCs w:val="24"/>
            <w:lang w:eastAsia="nl-BE"/>
            <w14:ligatures w14:val="standardContextual"/>
          </w:rPr>
          <w:tab/>
        </w:r>
        <w:r w:rsidRPr="003E6768">
          <w:rPr>
            <w:rStyle w:val="Hyperlink"/>
            <w:noProof/>
          </w:rPr>
          <w:t>Kruisweg in afbeeldingen</w:t>
        </w:r>
        <w:r>
          <w:rPr>
            <w:noProof/>
            <w:webHidden/>
          </w:rPr>
          <w:tab/>
        </w:r>
        <w:r>
          <w:rPr>
            <w:noProof/>
            <w:webHidden/>
          </w:rPr>
          <w:fldChar w:fldCharType="begin"/>
        </w:r>
        <w:r>
          <w:rPr>
            <w:noProof/>
            <w:webHidden/>
          </w:rPr>
          <w:instrText xml:space="preserve"> PAGEREF _Toc219736154 \h </w:instrText>
        </w:r>
        <w:r>
          <w:rPr>
            <w:noProof/>
            <w:webHidden/>
          </w:rPr>
        </w:r>
        <w:r>
          <w:rPr>
            <w:noProof/>
            <w:webHidden/>
          </w:rPr>
          <w:fldChar w:fldCharType="separate"/>
        </w:r>
        <w:r w:rsidR="00B605F4">
          <w:rPr>
            <w:noProof/>
            <w:webHidden/>
          </w:rPr>
          <w:t>12</w:t>
        </w:r>
        <w:r>
          <w:rPr>
            <w:noProof/>
            <w:webHidden/>
          </w:rPr>
          <w:fldChar w:fldCharType="end"/>
        </w:r>
      </w:hyperlink>
    </w:p>
    <w:p w14:paraId="4C793E8A" w14:textId="7D67E161" w:rsidR="007D5840" w:rsidRDefault="00D32709" w:rsidP="00D32709">
      <w:r>
        <w:fldChar w:fldCharType="end"/>
      </w:r>
    </w:p>
    <w:p w14:paraId="044422BE" w14:textId="77777777" w:rsidR="009D610A" w:rsidRPr="007D5840" w:rsidRDefault="009D610A" w:rsidP="007D5840"/>
    <w:p w14:paraId="151AC54B" w14:textId="77777777" w:rsidR="00EE4674" w:rsidRDefault="00EE4674">
      <w:pPr>
        <w:suppressAutoHyphens w:val="0"/>
        <w:rPr>
          <w:rFonts w:eastAsiaTheme="majorEastAsia" w:cstheme="majorBidi"/>
          <w:b/>
          <w:sz w:val="24"/>
          <w:szCs w:val="24"/>
        </w:rPr>
      </w:pPr>
      <w:r>
        <w:br w:type="page"/>
      </w:r>
    </w:p>
    <w:p w14:paraId="29A6C561" w14:textId="7BC02365" w:rsidR="00EE4674" w:rsidRPr="00EE4674" w:rsidRDefault="00EE4674" w:rsidP="00EE4674">
      <w:pPr>
        <w:pStyle w:val="Kop1"/>
      </w:pPr>
      <w:bookmarkStart w:id="1" w:name="_Toc219736135"/>
      <w:r w:rsidRPr="00EE4674">
        <w:lastRenderedPageBreak/>
        <w:t>Inleiding</w:t>
      </w:r>
      <w:bookmarkEnd w:id="1"/>
      <w:r w:rsidRPr="00EE4674">
        <w:t xml:space="preserve">  </w:t>
      </w:r>
    </w:p>
    <w:p w14:paraId="7DEEDF9E" w14:textId="77777777" w:rsidR="00EE4674" w:rsidRDefault="00EE4674" w:rsidP="00EE4674">
      <w:pPr>
        <w:ind w:left="-5" w:right="64"/>
      </w:pPr>
      <w:r>
        <w:t xml:space="preserve">Dit jaar valt de Goede Week tijdens een schoolweek.  </w:t>
      </w:r>
    </w:p>
    <w:p w14:paraId="5005B83E" w14:textId="77777777" w:rsidR="00EE4674" w:rsidRDefault="00EE4674" w:rsidP="00EE4674">
      <w:pPr>
        <w:ind w:left="-5" w:right="64"/>
      </w:pPr>
      <w:r>
        <w:t xml:space="preserve">Wij nodigen jullie uit om deze week samen met ons te vieren, bezinnend samen te zijn. </w:t>
      </w:r>
    </w:p>
    <w:p w14:paraId="067A0881" w14:textId="77777777" w:rsidR="00EE4674" w:rsidRDefault="00EE4674" w:rsidP="00EE4674">
      <w:pPr>
        <w:spacing w:after="0" w:line="259" w:lineRule="auto"/>
      </w:pPr>
      <w:r>
        <w:t xml:space="preserve"> </w:t>
      </w:r>
    </w:p>
    <w:p w14:paraId="12A4F882" w14:textId="77777777" w:rsidR="00EE4674" w:rsidRDefault="00EE4674" w:rsidP="00EE4674">
      <w:pPr>
        <w:spacing w:after="0" w:line="249" w:lineRule="auto"/>
        <w:ind w:left="-5" w:right="244"/>
      </w:pPr>
      <w:r>
        <w:t xml:space="preserve">Om ‘Goede Vrijdag’ te kunnen kaderen lees je: </w:t>
      </w:r>
      <w:hyperlink r:id="rId13" w:anchor="Betekenis_van_het_woord">
        <w:r>
          <w:rPr>
            <w:u w:val="single" w:color="000000"/>
          </w:rPr>
          <w:t>https://www.bijbelin1000seconden.be/menu/tiki</w:t>
        </w:r>
      </w:hyperlink>
      <w:hyperlink r:id="rId14" w:anchor="Betekenis_van_het_woord"/>
      <w:hyperlink r:id="rId15" w:anchor="Betekenis_van_het_woord">
        <w:r>
          <w:rPr>
            <w:u w:val="single" w:color="000000"/>
          </w:rPr>
          <w:t>index.php?page=Goede+Vrijdag#Betekenis_van_het_woord</w:t>
        </w:r>
      </w:hyperlink>
      <w:hyperlink r:id="rId16" w:anchor="Betekenis_van_het_woord">
        <w:r>
          <w:t xml:space="preserve"> </w:t>
        </w:r>
      </w:hyperlink>
    </w:p>
    <w:p w14:paraId="5DDE5D2E" w14:textId="77777777" w:rsidR="00EE4674" w:rsidRDefault="00EE4674" w:rsidP="00EE4674">
      <w:pPr>
        <w:spacing w:after="0" w:line="249" w:lineRule="auto"/>
        <w:ind w:left="-5" w:right="244"/>
      </w:pPr>
    </w:p>
    <w:p w14:paraId="36A99244" w14:textId="77777777" w:rsidR="00EE4674" w:rsidRDefault="00EE4674" w:rsidP="00EE4674">
      <w:pPr>
        <w:spacing w:after="236" w:line="259" w:lineRule="auto"/>
      </w:pPr>
    </w:p>
    <w:p w14:paraId="225D0B67" w14:textId="2FE12217" w:rsidR="00EE4674" w:rsidRDefault="00EE4674" w:rsidP="00EE4674">
      <w:pPr>
        <w:pStyle w:val="Kop1"/>
      </w:pPr>
      <w:bookmarkStart w:id="2" w:name="_Toc219736136"/>
      <w:bookmarkStart w:id="3" w:name="_Hlk64370817"/>
      <w:r>
        <w:t>Een Kruisjestocht</w:t>
      </w:r>
      <w:bookmarkEnd w:id="2"/>
    </w:p>
    <w:p w14:paraId="668B39F2" w14:textId="77777777" w:rsidR="00EE4674" w:rsidRDefault="00EE4674" w:rsidP="00EE4674">
      <w:pPr>
        <w:spacing w:after="0"/>
        <w:ind w:left="-6" w:right="62"/>
      </w:pPr>
      <w:r>
        <w:t xml:space="preserve">Bij elke halte: … </w:t>
      </w:r>
    </w:p>
    <w:p w14:paraId="063AD65A" w14:textId="77777777" w:rsidR="00EE4674" w:rsidRDefault="00EE4674" w:rsidP="00EE4674">
      <w:pPr>
        <w:spacing w:after="0"/>
        <w:ind w:left="-6" w:right="62"/>
      </w:pPr>
      <w:r>
        <w:t xml:space="preserve">…Vertellen we een stukje van het verhaal. </w:t>
      </w:r>
    </w:p>
    <w:p w14:paraId="1A3E0195" w14:textId="77777777" w:rsidR="00EE4674" w:rsidRDefault="00EE4674" w:rsidP="00EE4674">
      <w:pPr>
        <w:spacing w:after="0"/>
        <w:ind w:left="-6" w:right="62"/>
      </w:pPr>
      <w:r>
        <w:t xml:space="preserve">…Geven we je een beeld. ( verschillende kruiswegen). </w:t>
      </w:r>
    </w:p>
    <w:p w14:paraId="57CF5E29" w14:textId="77777777" w:rsidR="00EE4674" w:rsidRDefault="00EE4674" w:rsidP="00EE4674">
      <w:pPr>
        <w:spacing w:after="0"/>
        <w:ind w:left="-6" w:right="62"/>
      </w:pPr>
      <w:r>
        <w:t xml:space="preserve">…Steken we een kaarsje aan. </w:t>
      </w:r>
    </w:p>
    <w:p w14:paraId="495C2B1A" w14:textId="77777777" w:rsidR="00EE4674" w:rsidRDefault="00EE4674" w:rsidP="00EE4674">
      <w:pPr>
        <w:spacing w:after="0"/>
        <w:ind w:left="-6" w:right="62"/>
      </w:pPr>
      <w:r>
        <w:t xml:space="preserve">…Maken we het biddend stil.  </w:t>
      </w:r>
    </w:p>
    <w:p w14:paraId="6FEE66F9" w14:textId="77777777" w:rsidR="00EE4674" w:rsidRDefault="00EE4674" w:rsidP="00EE4674">
      <w:pPr>
        <w:spacing w:after="0"/>
        <w:ind w:left="-6" w:right="62"/>
      </w:pPr>
      <w:r>
        <w:t xml:space="preserve">…Bij sommige haltes bieden we een gebed aan.  </w:t>
      </w:r>
    </w:p>
    <w:p w14:paraId="27F15931" w14:textId="77777777" w:rsidR="00EE4674" w:rsidRDefault="00EE4674" w:rsidP="00EE4674">
      <w:pPr>
        <w:spacing w:after="0"/>
        <w:ind w:left="-6" w:right="62"/>
      </w:pPr>
      <w:r>
        <w:t xml:space="preserve">…Nodig je leerlingen bij de titel gebed uit om zelf een gebed neer te schrijven of voor te bidden. </w:t>
      </w:r>
    </w:p>
    <w:p w14:paraId="70F774A8" w14:textId="77777777" w:rsidR="00EE4674" w:rsidRDefault="00EE4674" w:rsidP="00EE4674">
      <w:pPr>
        <w:spacing w:after="185"/>
        <w:ind w:left="-5" w:right="64"/>
      </w:pPr>
      <w:r>
        <w:t xml:space="preserve">…Bezinnen we over ons eigen leven. Wat kan of mag dit verhaal voor mij betekenen? </w:t>
      </w:r>
    </w:p>
    <w:p w14:paraId="60433249" w14:textId="77777777" w:rsidR="00EE4674" w:rsidRDefault="00EE4674" w:rsidP="00EE4674">
      <w:pPr>
        <w:spacing w:after="86" w:line="259" w:lineRule="auto"/>
      </w:pPr>
      <w:r>
        <w:rPr>
          <w:color w:val="262626"/>
        </w:rPr>
        <w:t>Samen op tocht</w:t>
      </w:r>
      <w:r>
        <w:rPr>
          <w:rFonts w:ascii="Calibri" w:eastAsia="Calibri" w:hAnsi="Calibri" w:cs="Calibri"/>
          <w:sz w:val="22"/>
        </w:rPr>
        <w:t xml:space="preserve"> </w:t>
      </w:r>
    </w:p>
    <w:p w14:paraId="0CED1209" w14:textId="77777777" w:rsidR="00EE4674" w:rsidRDefault="00EE4674" w:rsidP="00EE4674">
      <w:pPr>
        <w:spacing w:after="167"/>
        <w:ind w:left="730" w:right="64"/>
      </w:pPr>
      <w:r>
        <w:t xml:space="preserve">Je kan deze (kruis)tocht van Jezus herdenken en vieren door een echte tocht te maken.  </w:t>
      </w:r>
    </w:p>
    <w:p w14:paraId="7DD98BE1" w14:textId="77777777" w:rsidR="00EE4674" w:rsidRDefault="00EE4674" w:rsidP="00EE4674">
      <w:pPr>
        <w:spacing w:after="167"/>
        <w:ind w:left="-5" w:right="64"/>
      </w:pPr>
      <w:r>
        <w:t xml:space="preserve">Hoe kan je te werk gaan? </w:t>
      </w:r>
    </w:p>
    <w:p w14:paraId="1DD821D0" w14:textId="77777777" w:rsidR="00EE4674" w:rsidRDefault="00EE4674" w:rsidP="00EE4674">
      <w:pPr>
        <w:spacing w:after="167"/>
        <w:ind w:left="-5" w:right="64"/>
      </w:pPr>
      <w:r>
        <w:t xml:space="preserve">Plaats op 15 verschillende plaatsen een tafeltje met een bloemetje, een kaarsje, kaartjes van de prent bij het verhaal, de tekst van het verhaal, het gebedje en een mijmering.  </w:t>
      </w:r>
    </w:p>
    <w:p w14:paraId="0795F1C5" w14:textId="77777777" w:rsidR="00EE4674" w:rsidRDefault="00EE4674" w:rsidP="00EE4674">
      <w:pPr>
        <w:ind w:left="-5" w:right="1734"/>
      </w:pPr>
      <w:r>
        <w:t xml:space="preserve">Vraag aan de oudere leerlingen om op de 15 verschillende haltes plaats te nemen.  (Dit kan per 5 leerlingen of per 2, herverdeel dan de taken) 1 leerling laat de prent zien. </w:t>
      </w:r>
    </w:p>
    <w:p w14:paraId="1E68D7CD" w14:textId="77777777" w:rsidR="00EE4674" w:rsidRDefault="00EE4674" w:rsidP="00EE4674">
      <w:pPr>
        <w:ind w:left="-5" w:right="64"/>
      </w:pPr>
      <w:r>
        <w:t xml:space="preserve">1 leerling steekt het kaarsje aan. </w:t>
      </w:r>
    </w:p>
    <w:p w14:paraId="372BA705" w14:textId="77777777" w:rsidR="00EE4674" w:rsidRDefault="00EE4674" w:rsidP="00EE4674">
      <w:pPr>
        <w:ind w:left="-5" w:right="64"/>
      </w:pPr>
      <w:r>
        <w:t xml:space="preserve">1 leerling leest de tekst van het verhaal voor. </w:t>
      </w:r>
    </w:p>
    <w:p w14:paraId="20B3329A" w14:textId="77777777" w:rsidR="00EE4674" w:rsidRDefault="00EE4674" w:rsidP="00EE4674">
      <w:pPr>
        <w:ind w:left="-5" w:right="64"/>
      </w:pPr>
      <w:r>
        <w:t xml:space="preserve">1 leerling leest het gebed voor de andere leerlingen herhalen het gebed. </w:t>
      </w:r>
    </w:p>
    <w:p w14:paraId="15A8F1E0" w14:textId="77777777" w:rsidR="00EE4674" w:rsidRDefault="00EE4674" w:rsidP="00EE4674">
      <w:pPr>
        <w:spacing w:after="167"/>
        <w:ind w:left="-5" w:right="64"/>
      </w:pPr>
      <w:r>
        <w:t xml:space="preserve">1 geeft de opdracht. </w:t>
      </w:r>
    </w:p>
    <w:p w14:paraId="0D53CD22" w14:textId="77777777" w:rsidR="00EE4674" w:rsidRDefault="00EE4674" w:rsidP="00EE4674">
      <w:pPr>
        <w:spacing w:after="169"/>
        <w:ind w:left="-5" w:right="64"/>
      </w:pPr>
      <w:r>
        <w:t xml:space="preserve">OF  </w:t>
      </w:r>
    </w:p>
    <w:p w14:paraId="62F15203" w14:textId="77777777" w:rsidR="00EE4674" w:rsidRDefault="00EE4674" w:rsidP="00EE4674">
      <w:pPr>
        <w:spacing w:after="167"/>
        <w:ind w:left="-5" w:right="64"/>
      </w:pPr>
      <w:r>
        <w:t xml:space="preserve">Verdeel de haltes over 5 dagen, maak iedere dag tijd voor 3 haltes bijvoorbeeld tijdens het eerste, derde en vijfde lesuur. </w:t>
      </w:r>
    </w:p>
    <w:p w14:paraId="5EE433ED" w14:textId="77777777" w:rsidR="00EE4674" w:rsidRDefault="00EE4674" w:rsidP="00EE4674">
      <w:pPr>
        <w:spacing w:after="167"/>
        <w:ind w:left="-5" w:right="64"/>
      </w:pPr>
      <w:r>
        <w:t xml:space="preserve">Of  </w:t>
      </w:r>
    </w:p>
    <w:p w14:paraId="73A8E815" w14:textId="77777777" w:rsidR="00EE4674" w:rsidRDefault="00EE4674" w:rsidP="00EE4674">
      <w:pPr>
        <w:ind w:left="-5" w:right="64"/>
      </w:pPr>
      <w:r>
        <w:t xml:space="preserve">Nodig de leerlingen uit om op voorhand een </w:t>
      </w:r>
      <w:r>
        <w:rPr>
          <w:b/>
        </w:rPr>
        <w:t>steentje</w:t>
      </w:r>
      <w:r>
        <w:t xml:space="preserve"> mee te brengen naar school.  </w:t>
      </w:r>
    </w:p>
    <w:p w14:paraId="31DC576E" w14:textId="77777777" w:rsidR="00EE4674" w:rsidRDefault="00EE4674" w:rsidP="00EE4674">
      <w:pPr>
        <w:ind w:left="-5" w:right="64"/>
      </w:pPr>
      <w:r>
        <w:t xml:space="preserve">Een steentje dat hen aan zichzelf doet denken.  </w:t>
      </w:r>
    </w:p>
    <w:p w14:paraId="6D12DCB7" w14:textId="77777777" w:rsidR="00EE4674" w:rsidRDefault="00EE4674" w:rsidP="00EE4674">
      <w:pPr>
        <w:spacing w:after="3" w:line="258" w:lineRule="auto"/>
        <w:ind w:left="-5"/>
      </w:pPr>
      <w:r>
        <w:t xml:space="preserve">Een scherp steentje omdat ik nogal eens kan ‘prikken’, koppig ben, af en toe eens pest, … </w:t>
      </w:r>
    </w:p>
    <w:p w14:paraId="07AA5CCF" w14:textId="77777777" w:rsidR="00EE4674" w:rsidRDefault="00EE4674" w:rsidP="00EE4674">
      <w:pPr>
        <w:spacing w:after="3" w:line="258" w:lineRule="auto"/>
        <w:ind w:left="-5"/>
      </w:pPr>
      <w:r>
        <w:lastRenderedPageBreak/>
        <w:t xml:space="preserve">Een ronde steen omdat ik niet graag kwets, zorg draag voor, … </w:t>
      </w:r>
    </w:p>
    <w:p w14:paraId="2DB71C49" w14:textId="77777777" w:rsidR="00EE4674" w:rsidRDefault="00EE4674" w:rsidP="00EE4674">
      <w:pPr>
        <w:ind w:left="-5" w:right="64"/>
      </w:pPr>
      <w:r>
        <w:t xml:space="preserve">Nodig hen ook op voorhand uit om voor zichzelf eens na te gaan </w:t>
      </w:r>
      <w:r>
        <w:rPr>
          <w:b/>
        </w:rPr>
        <w:t>wat hen zoal dwars of tegen kan</w:t>
      </w:r>
      <w:r>
        <w:t xml:space="preserve"> </w:t>
      </w:r>
      <w:r>
        <w:rPr>
          <w:b/>
        </w:rPr>
        <w:t>zitten in het leven</w:t>
      </w:r>
      <w:r>
        <w:t xml:space="preserve">, dit op een briefje te noteren of te tekenen.  </w:t>
      </w:r>
    </w:p>
    <w:p w14:paraId="64C4E101" w14:textId="77777777" w:rsidR="00EE4674" w:rsidRDefault="00EE4674" w:rsidP="00EE4674">
      <w:pPr>
        <w:ind w:left="-5" w:right="64"/>
      </w:pPr>
      <w:r>
        <w:t xml:space="preserve">Ze nemen het steentje en het briefje mee op tocht. </w:t>
      </w:r>
    </w:p>
    <w:p w14:paraId="6FF8BDF3" w14:textId="77777777" w:rsidR="00EE4674" w:rsidRDefault="00EE4674" w:rsidP="00EE4674">
      <w:pPr>
        <w:ind w:left="-5" w:right="64"/>
      </w:pPr>
      <w:r>
        <w:t xml:space="preserve">Je kan </w:t>
      </w:r>
      <w:proofErr w:type="gramStart"/>
      <w:r>
        <w:t>er voor</w:t>
      </w:r>
      <w:proofErr w:type="gramEnd"/>
      <w:r>
        <w:t xml:space="preserve"> kiezen iedere leerling zijn of haar steentje en briefje individueel mee te laten nemen of je kan de steentjes en briefjes in een doos of pot verzamelen, in een rugzak steken en om beurt laten dragen. De last wordt niet meer door hen alleen gedragen.  Ze maken mekaar deelgenoot van hun eigen ‘lijden’ en verdriet. </w:t>
      </w:r>
    </w:p>
    <w:p w14:paraId="349C0445" w14:textId="77777777" w:rsidR="00EE4674" w:rsidRDefault="00EE4674" w:rsidP="00EE4674">
      <w:pPr>
        <w:ind w:left="-5" w:right="529"/>
      </w:pPr>
      <w:r>
        <w:t xml:space="preserve">Later mogen ze dit bij het kruis achterlaten. Zo laten ze als het ware de last van hun schouders vallen. Of  </w:t>
      </w:r>
    </w:p>
    <w:p w14:paraId="605CA19B" w14:textId="77777777" w:rsidR="00EE4674" w:rsidRDefault="00EE4674" w:rsidP="00EE4674">
      <w:pPr>
        <w:ind w:left="-5" w:right="64"/>
      </w:pPr>
      <w:r>
        <w:t xml:space="preserve">Maak een boekje en laat de leerlingen bij iedere halte een mijmering noteren. </w:t>
      </w:r>
    </w:p>
    <w:p w14:paraId="5CB0AFA4" w14:textId="77777777" w:rsidR="00EE4674" w:rsidRDefault="00EE4674" w:rsidP="00EE4674">
      <w:pPr>
        <w:spacing w:after="167"/>
        <w:ind w:left="-5" w:right="64"/>
      </w:pPr>
      <w:r>
        <w:t xml:space="preserve">Laat de boekjes aan het eind van de tocht verzamelen in een doos en leg deze onder het kruis. </w:t>
      </w:r>
    </w:p>
    <w:p w14:paraId="014F1BD8" w14:textId="77777777" w:rsidR="00EE4674" w:rsidRDefault="00EE4674" w:rsidP="00EE4674">
      <w:pPr>
        <w:spacing w:after="107" w:line="259" w:lineRule="auto"/>
        <w:ind w:left="-5"/>
        <w:rPr>
          <w:b/>
          <w:color w:val="262626"/>
        </w:rPr>
      </w:pPr>
    </w:p>
    <w:p w14:paraId="52EBEB35" w14:textId="77777777" w:rsidR="00EE4674" w:rsidRDefault="00EE4674" w:rsidP="00EE4674">
      <w:pPr>
        <w:spacing w:after="107" w:line="259" w:lineRule="auto"/>
        <w:ind w:left="-5"/>
      </w:pPr>
      <w:r>
        <w:rPr>
          <w:b/>
          <w:color w:val="262626"/>
        </w:rPr>
        <w:t xml:space="preserve">Klasritueel </w:t>
      </w:r>
    </w:p>
    <w:p w14:paraId="3FAB43DF" w14:textId="77777777" w:rsidR="00EE4674" w:rsidRDefault="00EE4674" w:rsidP="00EE4674">
      <w:pPr>
        <w:ind w:left="-5" w:right="64"/>
      </w:pPr>
      <w:r>
        <w:t xml:space="preserve">Vind je een tocht te moeilijk of te lang voor je leerlingen, dan kan je dit ook tijdens de laatste week tijdens een klasmoment doen als begin of einde van de dag.  </w:t>
      </w:r>
    </w:p>
    <w:p w14:paraId="28578B5E" w14:textId="77777777" w:rsidR="00EE4674" w:rsidRDefault="00EE4674" w:rsidP="00EE4674">
      <w:pPr>
        <w:ind w:left="-5" w:right="64"/>
      </w:pPr>
      <w:r>
        <w:t xml:space="preserve">Maak er een klasritueel van gedurende de Goede Week.  </w:t>
      </w:r>
    </w:p>
    <w:p w14:paraId="418A6852" w14:textId="77777777" w:rsidR="00EE4674" w:rsidRDefault="00EE4674" w:rsidP="00EE4674">
      <w:pPr>
        <w:spacing w:after="167"/>
        <w:ind w:left="-5" w:right="64"/>
      </w:pPr>
      <w:r>
        <w:t xml:space="preserve">Eindig samen op Goede Vrijdag met een vierend moment. </w:t>
      </w:r>
    </w:p>
    <w:p w14:paraId="75D0DD17" w14:textId="77777777" w:rsidR="00EE4674" w:rsidRDefault="00EE4674" w:rsidP="00EE4674">
      <w:pPr>
        <w:spacing w:after="107" w:line="259" w:lineRule="auto"/>
        <w:ind w:left="-5"/>
        <w:rPr>
          <w:b/>
          <w:color w:val="262626"/>
        </w:rPr>
      </w:pPr>
    </w:p>
    <w:p w14:paraId="68BEAA3F" w14:textId="77777777" w:rsidR="00EE4674" w:rsidRDefault="00EE4674" w:rsidP="00EE4674">
      <w:pPr>
        <w:spacing w:after="107" w:line="259" w:lineRule="auto"/>
        <w:ind w:left="-5"/>
      </w:pPr>
      <w:r>
        <w:rPr>
          <w:b/>
          <w:color w:val="262626"/>
        </w:rPr>
        <w:t xml:space="preserve">Beeldend  het verhaal verdiepen </w:t>
      </w:r>
      <w:r>
        <w:t xml:space="preserve"> </w:t>
      </w:r>
    </w:p>
    <w:p w14:paraId="75962C7E" w14:textId="77777777" w:rsidR="00EE4674" w:rsidRDefault="00EE4674" w:rsidP="00EE4674">
      <w:pPr>
        <w:spacing w:after="167"/>
        <w:ind w:left="-5" w:right="64"/>
      </w:pPr>
      <w:r>
        <w:t xml:space="preserve">Vertel het verhaal van Jezus aan de hand van de verschillende haltes. </w:t>
      </w:r>
    </w:p>
    <w:p w14:paraId="1D35D669" w14:textId="77777777" w:rsidR="00EE4674" w:rsidRDefault="00EE4674" w:rsidP="00EE4674">
      <w:pPr>
        <w:spacing w:after="170"/>
        <w:ind w:left="-5" w:right="64"/>
      </w:pPr>
      <w:r>
        <w:t xml:space="preserve">Wat wil dit verhaal ons vandaag vertellen? Noteer bij iedere halte verschillende gedachtes, gevoelens, ervaringen. </w:t>
      </w:r>
    </w:p>
    <w:p w14:paraId="356F3EB4" w14:textId="77777777" w:rsidR="00EE4674" w:rsidRDefault="00EE4674" w:rsidP="00EE4674">
      <w:pPr>
        <w:spacing w:after="0" w:line="258" w:lineRule="auto"/>
        <w:ind w:left="-6"/>
      </w:pPr>
      <w:r>
        <w:t>Hoe kan je dit nu ‘</w:t>
      </w:r>
      <w:proofErr w:type="spellStart"/>
      <w:r>
        <w:t>ver-beelden</w:t>
      </w:r>
      <w:proofErr w:type="spellEnd"/>
      <w:r>
        <w:t xml:space="preserve">’?   </w:t>
      </w:r>
    </w:p>
    <w:p w14:paraId="07C560F3" w14:textId="77777777" w:rsidR="00EE4674" w:rsidRDefault="00EE4674" w:rsidP="00EE4674">
      <w:pPr>
        <w:spacing w:after="0"/>
        <w:ind w:left="-6" w:right="64"/>
      </w:pPr>
      <w:r>
        <w:t xml:space="preserve">*boetseren met klei </w:t>
      </w:r>
    </w:p>
    <w:p w14:paraId="3A2510C9" w14:textId="77777777" w:rsidR="00EE4674" w:rsidRDefault="00EE4674" w:rsidP="00EE4674">
      <w:pPr>
        <w:spacing w:after="0"/>
        <w:ind w:left="-6" w:right="64"/>
      </w:pPr>
      <w:r>
        <w:t xml:space="preserve">*verftechnieken </w:t>
      </w:r>
    </w:p>
    <w:p w14:paraId="3B01C5F0" w14:textId="77777777" w:rsidR="00EE4674" w:rsidRDefault="00EE4674" w:rsidP="00EE4674">
      <w:pPr>
        <w:spacing w:after="0"/>
        <w:ind w:left="-6" w:right="64"/>
      </w:pPr>
      <w:r>
        <w:t xml:space="preserve">*krantenknipsels, collage vanuit actualiteit </w:t>
      </w:r>
    </w:p>
    <w:p w14:paraId="4E1356A3" w14:textId="77777777" w:rsidR="00EE4674" w:rsidRDefault="00EE4674" w:rsidP="00EE4674">
      <w:pPr>
        <w:spacing w:after="0"/>
        <w:ind w:left="-6" w:right="64"/>
      </w:pPr>
      <w:r>
        <w:t xml:space="preserve">*tableau vivant </w:t>
      </w:r>
    </w:p>
    <w:p w14:paraId="56EF8BDF" w14:textId="77777777" w:rsidR="00EE4674" w:rsidRDefault="00EE4674" w:rsidP="00EE4674">
      <w:pPr>
        <w:spacing w:after="3" w:line="258" w:lineRule="auto"/>
        <w:ind w:left="-5"/>
      </w:pPr>
      <w:r>
        <w:t xml:space="preserve">*… </w:t>
      </w:r>
    </w:p>
    <w:p w14:paraId="3ED5CFFD" w14:textId="77777777" w:rsidR="00EE4674" w:rsidRDefault="00EE4674" w:rsidP="00EE4674">
      <w:pPr>
        <w:spacing w:after="237" w:line="259" w:lineRule="auto"/>
      </w:pPr>
      <w:r>
        <w:t xml:space="preserve"> </w:t>
      </w:r>
    </w:p>
    <w:p w14:paraId="02B33D51" w14:textId="77777777" w:rsidR="00EE4674" w:rsidRDefault="00EE4674">
      <w:pPr>
        <w:suppressAutoHyphens w:val="0"/>
        <w:rPr>
          <w:rFonts w:eastAsiaTheme="majorEastAsia" w:cstheme="majorBidi"/>
          <w:b/>
          <w:sz w:val="24"/>
          <w:szCs w:val="24"/>
        </w:rPr>
      </w:pPr>
      <w:r>
        <w:br w:type="page"/>
      </w:r>
    </w:p>
    <w:p w14:paraId="54D9D79B" w14:textId="3B50F051" w:rsidR="00EE4674" w:rsidRDefault="00EE4674" w:rsidP="00EE4674">
      <w:pPr>
        <w:pStyle w:val="Kop1"/>
      </w:pPr>
      <w:bookmarkStart w:id="4" w:name="_Toc219736137"/>
      <w:r>
        <w:lastRenderedPageBreak/>
        <w:t>Kruistocht: de tocht van Jezus in 15 haltes</w:t>
      </w:r>
      <w:bookmarkEnd w:id="4"/>
      <w:r>
        <w:t xml:space="preserve"> </w:t>
      </w:r>
    </w:p>
    <w:p w14:paraId="27784754" w14:textId="67481EFE" w:rsidR="00EE4674" w:rsidRDefault="00EE4674" w:rsidP="00EE4674">
      <w:pPr>
        <w:pStyle w:val="Kop2"/>
      </w:pPr>
      <w:bookmarkStart w:id="5" w:name="_Toc219736138"/>
      <w:r w:rsidRPr="00062EBD">
        <w:t>Halte 1 Jezus wordt ter dood veroordeeld</w:t>
      </w:r>
      <w:r>
        <w:t>.</w:t>
      </w:r>
      <w:bookmarkEnd w:id="5"/>
      <w:r>
        <w:t xml:space="preserve">  </w:t>
      </w:r>
    </w:p>
    <w:p w14:paraId="4C551FB5" w14:textId="77777777" w:rsidR="00EE4674" w:rsidRDefault="00EE4674" w:rsidP="00EE4674">
      <w:pPr>
        <w:spacing w:after="3" w:line="258" w:lineRule="auto"/>
        <w:ind w:left="-5"/>
      </w:pPr>
      <w:r>
        <w:rPr>
          <w:b/>
        </w:rPr>
        <w:t>Verhaal</w:t>
      </w:r>
      <w:r>
        <w:t xml:space="preserve">: </w:t>
      </w:r>
    </w:p>
    <w:p w14:paraId="78AE3373" w14:textId="77777777" w:rsidR="00EE4674" w:rsidRDefault="00EE4674" w:rsidP="00EE4674">
      <w:pPr>
        <w:ind w:left="-5" w:right="64"/>
      </w:pPr>
      <w:r>
        <w:t xml:space="preserve">In het land van Jezus woonde een man die Pilatus heette.  </w:t>
      </w:r>
    </w:p>
    <w:p w14:paraId="4DF8B4AB" w14:textId="77777777" w:rsidR="00EE4674" w:rsidRDefault="00EE4674" w:rsidP="00EE4674">
      <w:pPr>
        <w:ind w:left="-5" w:right="64"/>
      </w:pPr>
      <w:r>
        <w:t xml:space="preserve">Hij was de baas van het land. Jezus staat nu bij Pilatus, omdat Pilatus moet beslissen wat er met Jezus zal gaan gebeuren.  </w:t>
      </w:r>
    </w:p>
    <w:p w14:paraId="5937E18E" w14:textId="77777777" w:rsidR="00EE4674" w:rsidRDefault="00EE4674" w:rsidP="00EE4674">
      <w:pPr>
        <w:ind w:left="-5" w:right="64"/>
      </w:pPr>
      <w:r>
        <w:t xml:space="preserve">Jezus was namelijk </w:t>
      </w:r>
      <w:proofErr w:type="gramStart"/>
      <w:r>
        <w:t>gevangen genomen</w:t>
      </w:r>
      <w:proofErr w:type="gramEnd"/>
      <w:r>
        <w:t xml:space="preserve">, omdat Hij zei dat Hij de Zoon van God was. Pilatus wil Hem eigenlijk </w:t>
      </w:r>
      <w:proofErr w:type="gramStart"/>
      <w:r>
        <w:t>vrij laten</w:t>
      </w:r>
      <w:proofErr w:type="gramEnd"/>
      <w:r>
        <w:t xml:space="preserve"> omdat hij niets kwaad ziet in Jezus.  </w:t>
      </w:r>
    </w:p>
    <w:p w14:paraId="4FD4F1D5" w14:textId="77777777" w:rsidR="00EE4674" w:rsidRDefault="00EE4674" w:rsidP="00EE4674">
      <w:pPr>
        <w:spacing w:after="159" w:line="258" w:lineRule="auto"/>
        <w:ind w:left="-5"/>
      </w:pPr>
      <w:r>
        <w:t xml:space="preserve">Maar de mensen op het plein ervoor schreeuwen: “Jezus moet aan het kruis!” Uiteindelijk doet Pilatus wat de mensen vragen en zo moet Jezus aan het kruis sterven. </w:t>
      </w:r>
    </w:p>
    <w:p w14:paraId="374E4BC6" w14:textId="77777777" w:rsidR="00EE4674" w:rsidRDefault="00EE4674" w:rsidP="00EE4674">
      <w:pPr>
        <w:spacing w:after="3" w:line="258" w:lineRule="auto"/>
        <w:ind w:left="-5"/>
      </w:pPr>
      <w:r>
        <w:rPr>
          <w:b/>
        </w:rPr>
        <w:t>Mijmerend stilstaan</w:t>
      </w:r>
      <w:r>
        <w:t xml:space="preserve">: </w:t>
      </w:r>
    </w:p>
    <w:p w14:paraId="51BDCB23" w14:textId="77777777" w:rsidR="00EE4674" w:rsidRDefault="00EE4674" w:rsidP="00EE4674">
      <w:pPr>
        <w:ind w:left="-5" w:right="64"/>
      </w:pPr>
      <w:r>
        <w:t xml:space="preserve">Pilatus veroordeelt Jezus om te sterven. </w:t>
      </w:r>
    </w:p>
    <w:p w14:paraId="7926E03E" w14:textId="77777777" w:rsidR="00EE4674" w:rsidRDefault="00EE4674" w:rsidP="00EE4674">
      <w:pPr>
        <w:spacing w:after="167"/>
        <w:ind w:left="-5" w:right="3725"/>
      </w:pPr>
      <w:r>
        <w:t xml:space="preserve">De mensen schreeuwen: ‘Jezus moet aan het kruis!’ </w:t>
      </w:r>
      <w:r>
        <w:br/>
        <w:t xml:space="preserve">Roepen ook wij soms lelijke woorden naar andere mensen? Veroordelen wij hen dan ook? </w:t>
      </w:r>
    </w:p>
    <w:p w14:paraId="6375A541" w14:textId="77777777" w:rsidR="00EE4674" w:rsidRDefault="00EE4674" w:rsidP="00EE4674">
      <w:pPr>
        <w:spacing w:after="159" w:line="258" w:lineRule="auto"/>
        <w:ind w:left="-5"/>
        <w:rPr>
          <w:b/>
        </w:rPr>
      </w:pPr>
      <w:r>
        <w:rPr>
          <w:b/>
        </w:rPr>
        <w:t xml:space="preserve">Gebed:  </w:t>
      </w:r>
    </w:p>
    <w:p w14:paraId="33519CD5" w14:textId="77777777" w:rsidR="00EE4674" w:rsidRDefault="00EE4674" w:rsidP="00EE4674">
      <w:pPr>
        <w:spacing w:after="159" w:line="258" w:lineRule="auto"/>
        <w:ind w:left="-5"/>
      </w:pPr>
    </w:p>
    <w:p w14:paraId="5CFA78A2" w14:textId="77777777" w:rsidR="00EE4674" w:rsidRPr="00EE4674" w:rsidRDefault="00EE4674" w:rsidP="00EE4674">
      <w:pPr>
        <w:pStyle w:val="Kop2"/>
      </w:pPr>
      <w:bookmarkStart w:id="6" w:name="_Toc219736139"/>
      <w:r w:rsidRPr="00EE4674">
        <w:t>Halte 2 Jezus neemt het kruis op zijn schouders.</w:t>
      </w:r>
      <w:bookmarkEnd w:id="6"/>
      <w:r w:rsidRPr="00EE4674">
        <w:t xml:space="preserve"> </w:t>
      </w:r>
    </w:p>
    <w:p w14:paraId="0FF2D637" w14:textId="77777777" w:rsidR="00EE4674" w:rsidRDefault="00EE4674" w:rsidP="00EE4674">
      <w:pPr>
        <w:spacing w:after="3" w:line="258" w:lineRule="auto"/>
        <w:ind w:left="-5"/>
      </w:pPr>
      <w:r>
        <w:rPr>
          <w:b/>
        </w:rPr>
        <w:t xml:space="preserve">Verhaal: </w:t>
      </w:r>
    </w:p>
    <w:p w14:paraId="7210BD04" w14:textId="77777777" w:rsidR="00EE4674" w:rsidRDefault="00EE4674" w:rsidP="00EE4674">
      <w:pPr>
        <w:spacing w:after="167"/>
        <w:ind w:left="-5" w:right="64"/>
      </w:pPr>
      <w:r>
        <w:t xml:space="preserve">Twee soldaten brengen het zware kruis dat Jezus moet gaan dragen. Ook brengt nog iemand een plankje dat aan het kruis moet worden vastgemaakt zodat iedereen kan zien wie er aan dat kruis hangt. Op het plankje staat: Jezus van Nazareth, koning van de Joden. </w:t>
      </w:r>
    </w:p>
    <w:p w14:paraId="073035C6" w14:textId="77777777" w:rsidR="00EE4674" w:rsidRDefault="00EE4674" w:rsidP="00EE4674">
      <w:pPr>
        <w:spacing w:after="3" w:line="258" w:lineRule="auto"/>
        <w:ind w:left="-5"/>
      </w:pPr>
      <w:r>
        <w:rPr>
          <w:b/>
        </w:rPr>
        <w:t xml:space="preserve">Mijmerend stilstaan: </w:t>
      </w:r>
    </w:p>
    <w:p w14:paraId="5F8B8F05" w14:textId="77777777" w:rsidR="00EE4674" w:rsidRDefault="00EE4674" w:rsidP="00EE4674">
      <w:pPr>
        <w:spacing w:after="3" w:line="258" w:lineRule="auto"/>
        <w:ind w:left="-5"/>
      </w:pPr>
      <w:r>
        <w:t xml:space="preserve">Draag jij soms een ‘kruis’? </w:t>
      </w:r>
    </w:p>
    <w:p w14:paraId="07FAA576" w14:textId="77777777" w:rsidR="00EE4674" w:rsidRDefault="00EE4674" w:rsidP="00EE4674">
      <w:pPr>
        <w:ind w:left="-5" w:right="64"/>
      </w:pPr>
      <w:r>
        <w:t xml:space="preserve">Wanneer heb jij het moeilijk? </w:t>
      </w:r>
    </w:p>
    <w:p w14:paraId="35AA4FE6" w14:textId="77777777" w:rsidR="00EE4674" w:rsidRDefault="00EE4674" w:rsidP="00EE4674">
      <w:pPr>
        <w:spacing w:after="3" w:line="258" w:lineRule="auto"/>
        <w:ind w:left="-5"/>
      </w:pPr>
      <w:r>
        <w:t xml:space="preserve">Hoe kan jij anderen helpen hun ‘kruis’ te dragen? </w:t>
      </w:r>
    </w:p>
    <w:p w14:paraId="61C7EE96" w14:textId="77777777" w:rsidR="00EE4674" w:rsidRDefault="00EE4674" w:rsidP="00EE4674">
      <w:pPr>
        <w:spacing w:after="159" w:line="258" w:lineRule="auto"/>
        <w:ind w:left="-5"/>
      </w:pPr>
      <w:r>
        <w:t xml:space="preserve">Hoe kan jij iemand helpen zodat zijn of haar ‘kruis’ makkelijker te dragen is? </w:t>
      </w:r>
    </w:p>
    <w:p w14:paraId="4E18EDFF" w14:textId="77777777" w:rsidR="00EE4674" w:rsidRDefault="00EE4674" w:rsidP="00EE4674">
      <w:pPr>
        <w:spacing w:after="3" w:line="258" w:lineRule="auto"/>
        <w:ind w:left="-5"/>
        <w:rPr>
          <w:b/>
        </w:rPr>
      </w:pPr>
      <w:r>
        <w:rPr>
          <w:b/>
        </w:rPr>
        <w:t xml:space="preserve">Gebed:  </w:t>
      </w:r>
    </w:p>
    <w:p w14:paraId="2D6F32FE" w14:textId="77777777" w:rsidR="00EE4674" w:rsidRDefault="00EE4674" w:rsidP="00EE4674">
      <w:pPr>
        <w:spacing w:after="3" w:line="258" w:lineRule="auto"/>
        <w:ind w:left="-5"/>
        <w:rPr>
          <w:b/>
        </w:rPr>
      </w:pPr>
    </w:p>
    <w:p w14:paraId="1E040E92" w14:textId="77777777" w:rsidR="00EE4674" w:rsidRDefault="00EE4674" w:rsidP="00EE4674">
      <w:pPr>
        <w:spacing w:after="3" w:line="258" w:lineRule="auto"/>
        <w:ind w:left="-5"/>
      </w:pPr>
    </w:p>
    <w:p w14:paraId="1807FABE" w14:textId="77777777" w:rsidR="00EE4674" w:rsidRDefault="00EE4674">
      <w:pPr>
        <w:suppressAutoHyphens w:val="0"/>
        <w:rPr>
          <w:rFonts w:eastAsiaTheme="majorEastAsia" w:cstheme="majorBidi"/>
          <w:b/>
          <w:szCs w:val="22"/>
        </w:rPr>
      </w:pPr>
      <w:r>
        <w:br w:type="page"/>
      </w:r>
    </w:p>
    <w:p w14:paraId="1CAFB7C8" w14:textId="3143FB2F" w:rsidR="00EE4674" w:rsidRPr="00EE4674" w:rsidRDefault="00EE4674" w:rsidP="00EE4674">
      <w:pPr>
        <w:pStyle w:val="Kop2"/>
      </w:pPr>
      <w:bookmarkStart w:id="7" w:name="_Toc219736140"/>
      <w:r w:rsidRPr="00EE4674">
        <w:lastRenderedPageBreak/>
        <w:t>Halte 3 Jezus valt voor de eerste keer onder het kruis.</w:t>
      </w:r>
      <w:bookmarkEnd w:id="7"/>
      <w:r w:rsidRPr="00EE4674">
        <w:t xml:space="preserve"> </w:t>
      </w:r>
    </w:p>
    <w:p w14:paraId="1C2A24BD" w14:textId="77777777" w:rsidR="00EE4674" w:rsidRDefault="00EE4674" w:rsidP="00EE4674">
      <w:pPr>
        <w:spacing w:after="3" w:line="258" w:lineRule="auto"/>
        <w:ind w:left="-5"/>
      </w:pPr>
      <w:r>
        <w:rPr>
          <w:b/>
        </w:rPr>
        <w:t xml:space="preserve">Verhaal: </w:t>
      </w:r>
    </w:p>
    <w:p w14:paraId="17D0192A" w14:textId="77777777" w:rsidR="00EE4674" w:rsidRDefault="00EE4674" w:rsidP="00EE4674">
      <w:pPr>
        <w:spacing w:after="167"/>
        <w:ind w:left="-5" w:right="64"/>
      </w:pPr>
      <w:r>
        <w:t xml:space="preserve">Jezus moet het zware kruis helemaal alleen dragen. En daar komt nog bij dat hij niet op een gewone rechte weg loopt, maar hij moet met het kruis de berg oplopen. Dan wordt het kruis te zwaar voor Jezus en Hij valt. De soldaten zijn niet vriendelijk tegen Jezus en ze zeggen dat Hij z’n kruis maar vlug moet oprapen en moet doorlopen. Jezus doet wat de soldaten Hem zeggen. </w:t>
      </w:r>
    </w:p>
    <w:p w14:paraId="25622412" w14:textId="77777777" w:rsidR="00EE4674" w:rsidRDefault="00EE4674" w:rsidP="00EE4674">
      <w:pPr>
        <w:spacing w:after="3" w:line="258" w:lineRule="auto"/>
        <w:ind w:left="-5"/>
      </w:pPr>
      <w:r>
        <w:rPr>
          <w:b/>
        </w:rPr>
        <w:t xml:space="preserve">Mijmerend stilstaan: </w:t>
      </w:r>
    </w:p>
    <w:p w14:paraId="410E88C7" w14:textId="77777777" w:rsidR="00EE4674" w:rsidRDefault="00EE4674" w:rsidP="00EE4674">
      <w:pPr>
        <w:spacing w:after="166"/>
        <w:ind w:left="-5" w:right="5057"/>
      </w:pPr>
      <w:r>
        <w:t xml:space="preserve">Wat doe jij als je het moeilijk hebt? Opgeven of volhouden? </w:t>
      </w:r>
    </w:p>
    <w:p w14:paraId="65A203A5" w14:textId="77777777" w:rsidR="00EE4674" w:rsidRDefault="00EE4674" w:rsidP="00EE4674">
      <w:pPr>
        <w:spacing w:after="3" w:line="258" w:lineRule="auto"/>
        <w:ind w:left="-5" w:right="7784"/>
      </w:pPr>
      <w:r>
        <w:rPr>
          <w:b/>
        </w:rPr>
        <w:t xml:space="preserve">Gebed:  </w:t>
      </w:r>
      <w:r>
        <w:t xml:space="preserve">Jezus, </w:t>
      </w:r>
    </w:p>
    <w:p w14:paraId="1372CA7A" w14:textId="77777777" w:rsidR="00EE4674" w:rsidRDefault="00EE4674" w:rsidP="00EE4674">
      <w:pPr>
        <w:ind w:left="-5" w:right="4701"/>
      </w:pPr>
      <w:r>
        <w:t xml:space="preserve">wij willen nu bidden voor alle mensen  die een zwaar kruis moeten dragen. Voor de zieken, de armen, de eenzamen, voor hen die verdriet hebben en voor zo vele anderen die het moeilijk hebben. </w:t>
      </w:r>
    </w:p>
    <w:p w14:paraId="35CE75A0" w14:textId="77777777" w:rsidR="00EE4674" w:rsidRDefault="00EE4674" w:rsidP="00EE4674">
      <w:pPr>
        <w:spacing w:after="167"/>
        <w:ind w:left="-5" w:right="64"/>
      </w:pPr>
      <w:r>
        <w:t xml:space="preserve">Help hen, Jezus, dat ze in jou de kracht mogen vinden om vol te houden. </w:t>
      </w:r>
    </w:p>
    <w:p w14:paraId="4C8343A8" w14:textId="77777777" w:rsidR="00EE4674" w:rsidRDefault="00EE4674" w:rsidP="00EE4674">
      <w:pPr>
        <w:spacing w:after="167"/>
        <w:ind w:left="-5" w:right="64"/>
      </w:pPr>
    </w:p>
    <w:p w14:paraId="62C75746" w14:textId="77777777" w:rsidR="00EE4674" w:rsidRPr="00EE4674" w:rsidRDefault="00EE4674" w:rsidP="00EE4674">
      <w:pPr>
        <w:pStyle w:val="Kop2"/>
      </w:pPr>
      <w:bookmarkStart w:id="8" w:name="_Toc219736141"/>
      <w:r w:rsidRPr="00EE4674">
        <w:t>Halte 4 Jezus ontmoet zijn moeder Maria.</w:t>
      </w:r>
      <w:bookmarkEnd w:id="8"/>
      <w:r w:rsidRPr="00EE4674">
        <w:t xml:space="preserve"> </w:t>
      </w:r>
    </w:p>
    <w:p w14:paraId="146C1111" w14:textId="77777777" w:rsidR="00EE4674" w:rsidRDefault="00EE4674" w:rsidP="00EE4674">
      <w:pPr>
        <w:spacing w:after="3" w:line="258" w:lineRule="auto"/>
        <w:ind w:left="-5"/>
      </w:pPr>
      <w:r>
        <w:rPr>
          <w:b/>
        </w:rPr>
        <w:t xml:space="preserve">Verhaal: </w:t>
      </w:r>
    </w:p>
    <w:p w14:paraId="10D77D97" w14:textId="77777777" w:rsidR="00EE4674" w:rsidRDefault="00EE4674" w:rsidP="00EE4674">
      <w:pPr>
        <w:ind w:left="-5" w:right="64"/>
      </w:pPr>
      <w:r>
        <w:t xml:space="preserve">Onderweg naar de top van de berg, komt Jezus zijn moeder Maria tegen.  </w:t>
      </w:r>
    </w:p>
    <w:p w14:paraId="35F9B71D" w14:textId="77777777" w:rsidR="00EE4674" w:rsidRDefault="00EE4674" w:rsidP="00EE4674">
      <w:pPr>
        <w:spacing w:after="167"/>
        <w:ind w:left="-5" w:right="64"/>
      </w:pPr>
      <w:r>
        <w:t xml:space="preserve">Maria heeft heel veel verdriet wanneer ze Jezus ziet. Hij is toch haar eigen kind. En nu moet Hij helemaal alleen het zware kruis dragen. Langs de kant van de weg staan niet zo veel mensen. Maria staat daar wel. Zij wil tot het laatst toe bij Jezus blijven en voor hem zorgen zoals iedere moeder dat doet voor haar kind. </w:t>
      </w:r>
    </w:p>
    <w:p w14:paraId="47F2A249" w14:textId="77777777" w:rsidR="00EE4674" w:rsidRDefault="00EE4674" w:rsidP="00EE4674">
      <w:pPr>
        <w:spacing w:after="3" w:line="258" w:lineRule="auto"/>
        <w:ind w:left="-5"/>
      </w:pPr>
      <w:r>
        <w:rPr>
          <w:b/>
        </w:rPr>
        <w:t xml:space="preserve">Mijmerend stilstaan: </w:t>
      </w:r>
    </w:p>
    <w:p w14:paraId="4248A0B0" w14:textId="77777777" w:rsidR="00EE4674" w:rsidRDefault="00EE4674" w:rsidP="00EE4674">
      <w:pPr>
        <w:spacing w:after="166"/>
        <w:ind w:left="-5" w:right="2566"/>
      </w:pPr>
      <w:r>
        <w:t xml:space="preserve">Bij wie kan jij terecht als het een keertje niet zo goed met je gaat? </w:t>
      </w:r>
      <w:r>
        <w:br/>
        <w:t xml:space="preserve">Voor wie sta jij klaar als het eens </w:t>
      </w:r>
      <w:proofErr w:type="gramStart"/>
      <w:r>
        <w:t>tegen zit</w:t>
      </w:r>
      <w:proofErr w:type="gramEnd"/>
      <w:r>
        <w:t xml:space="preserve"> met iemand anders? </w:t>
      </w:r>
    </w:p>
    <w:p w14:paraId="7749556D" w14:textId="77777777" w:rsidR="00EE4674" w:rsidRDefault="00EE4674" w:rsidP="00EE4674">
      <w:pPr>
        <w:spacing w:after="3" w:line="258" w:lineRule="auto"/>
        <w:ind w:left="-5"/>
      </w:pPr>
      <w:r>
        <w:rPr>
          <w:b/>
        </w:rPr>
        <w:t xml:space="preserve">Gebed:  </w:t>
      </w:r>
    </w:p>
    <w:p w14:paraId="535F4077" w14:textId="77777777" w:rsidR="00EE4674" w:rsidRDefault="00EE4674" w:rsidP="00EE4674">
      <w:pPr>
        <w:ind w:left="-5" w:right="64"/>
      </w:pPr>
      <w:r>
        <w:t xml:space="preserve">Jezus, </w:t>
      </w:r>
    </w:p>
    <w:p w14:paraId="0838F777" w14:textId="77777777" w:rsidR="00EE4674" w:rsidRDefault="00EE4674" w:rsidP="00EE4674">
      <w:pPr>
        <w:ind w:left="-5" w:right="64"/>
      </w:pPr>
      <w:r>
        <w:t xml:space="preserve">Maria is ook de Moeder van alle mensen. </w:t>
      </w:r>
    </w:p>
    <w:p w14:paraId="0C7A48BB" w14:textId="77777777" w:rsidR="00EE4674" w:rsidRDefault="00EE4674" w:rsidP="00EE4674">
      <w:pPr>
        <w:spacing w:after="166"/>
        <w:ind w:left="-5" w:right="2225"/>
      </w:pPr>
      <w:r>
        <w:t xml:space="preserve">Tot haar kunnen we altijd bidden als wij het wel eens moeilijk hebben. </w:t>
      </w:r>
      <w:r>
        <w:br/>
        <w:t xml:space="preserve">Door tot haar te bidden, zijn we altijd verbonden met Jou. </w:t>
      </w:r>
    </w:p>
    <w:p w14:paraId="4A44DFC3" w14:textId="77777777" w:rsidR="00EE4674" w:rsidRDefault="00EE4674" w:rsidP="00EE4674">
      <w:pPr>
        <w:spacing w:after="166"/>
        <w:ind w:left="-5" w:right="2225"/>
      </w:pPr>
    </w:p>
    <w:p w14:paraId="5F7D6EA2" w14:textId="77777777" w:rsidR="00EE4674" w:rsidRDefault="00EE4674">
      <w:pPr>
        <w:suppressAutoHyphens w:val="0"/>
        <w:rPr>
          <w:rFonts w:eastAsiaTheme="majorEastAsia" w:cstheme="majorBidi"/>
          <w:b/>
          <w:szCs w:val="22"/>
        </w:rPr>
      </w:pPr>
      <w:r>
        <w:br w:type="page"/>
      </w:r>
    </w:p>
    <w:p w14:paraId="4F490DA9" w14:textId="052B0C24" w:rsidR="00EE4674" w:rsidRPr="00EE4674" w:rsidRDefault="00EE4674" w:rsidP="00EE4674">
      <w:pPr>
        <w:pStyle w:val="Kop2"/>
      </w:pPr>
      <w:bookmarkStart w:id="9" w:name="_Toc219736142"/>
      <w:r w:rsidRPr="00EE4674">
        <w:lastRenderedPageBreak/>
        <w:t>Halte 5 Simon helpt Jezus het kruis dragen.</w:t>
      </w:r>
      <w:bookmarkEnd w:id="9"/>
      <w:r w:rsidRPr="00EE4674">
        <w:t xml:space="preserve"> </w:t>
      </w:r>
    </w:p>
    <w:p w14:paraId="409DF3B9" w14:textId="77777777" w:rsidR="00EE4674" w:rsidRDefault="00EE4674" w:rsidP="00EE4674">
      <w:pPr>
        <w:spacing w:after="3" w:line="258" w:lineRule="auto"/>
        <w:ind w:left="-5"/>
      </w:pPr>
      <w:r>
        <w:rPr>
          <w:b/>
        </w:rPr>
        <w:t xml:space="preserve">Verhaal: </w:t>
      </w:r>
    </w:p>
    <w:p w14:paraId="069BC632" w14:textId="77777777" w:rsidR="00EE4674" w:rsidRDefault="00EE4674" w:rsidP="00EE4674">
      <w:pPr>
        <w:spacing w:after="167"/>
        <w:ind w:left="-5" w:right="64"/>
      </w:pPr>
      <w:r>
        <w:t xml:space="preserve">De soldaten zien dat Jezus het kruis erg zwaar vindt en dat hij steeds langzamer gaat lopen. Toevallig staat er een man langs de kant die Jezus ziet knokken om het kruis niet nog eens te laten vallen. Eén van de soldaten roept tegen die man: “Hé jij daar, help jij deze man eens om het kruis te dragen.” Simon doet wat de soldaten hem vragen en pakt het kruis achteraan vast. Nu hoeft Jezus zijn kruis niet meer alleen te dragen. </w:t>
      </w:r>
    </w:p>
    <w:p w14:paraId="210F124E" w14:textId="77777777" w:rsidR="00EE4674" w:rsidRDefault="00EE4674" w:rsidP="00EE4674">
      <w:pPr>
        <w:spacing w:after="3" w:line="258" w:lineRule="auto"/>
        <w:ind w:left="-5"/>
      </w:pPr>
      <w:r>
        <w:rPr>
          <w:b/>
        </w:rPr>
        <w:t xml:space="preserve">Mijmerend stilstaan: </w:t>
      </w:r>
    </w:p>
    <w:p w14:paraId="5A3DFF45" w14:textId="77777777" w:rsidR="00EE4674" w:rsidRDefault="00EE4674" w:rsidP="00EE4674">
      <w:pPr>
        <w:ind w:left="-5" w:right="64"/>
      </w:pPr>
      <w:r>
        <w:t xml:space="preserve">Als jij wordt aangeduid om iemand te helpen, doe je dat dan of grommel je en zeg je dat iemand anders het maar moet doen? </w:t>
      </w:r>
    </w:p>
    <w:p w14:paraId="1776D81B" w14:textId="77777777" w:rsidR="00EE4674" w:rsidRDefault="00EE4674" w:rsidP="00EE4674">
      <w:pPr>
        <w:spacing w:after="167"/>
        <w:ind w:left="-5" w:right="64"/>
      </w:pPr>
      <w:r>
        <w:t xml:space="preserve">Wie heeft jou als eens geholpen? Hoe voelde dat voor jou? </w:t>
      </w:r>
    </w:p>
    <w:p w14:paraId="454D35B6" w14:textId="77777777" w:rsidR="00EE4674" w:rsidRDefault="00EE4674" w:rsidP="00EE4674">
      <w:pPr>
        <w:spacing w:after="3" w:line="258" w:lineRule="auto"/>
        <w:ind w:left="-5" w:right="7784"/>
        <w:rPr>
          <w:b/>
        </w:rPr>
      </w:pPr>
    </w:p>
    <w:p w14:paraId="3E125FE8" w14:textId="77777777" w:rsidR="00EE4674" w:rsidRDefault="00EE4674" w:rsidP="00EE4674">
      <w:pPr>
        <w:spacing w:after="3" w:line="258" w:lineRule="auto"/>
        <w:ind w:left="-5" w:right="7784"/>
        <w:rPr>
          <w:b/>
        </w:rPr>
      </w:pPr>
    </w:p>
    <w:p w14:paraId="61F62A7C" w14:textId="77777777" w:rsidR="00EE4674" w:rsidRDefault="00EE4674" w:rsidP="00EE4674">
      <w:pPr>
        <w:spacing w:after="3" w:line="258" w:lineRule="auto"/>
        <w:ind w:left="-5" w:right="7784"/>
      </w:pPr>
      <w:r>
        <w:rPr>
          <w:b/>
        </w:rPr>
        <w:t xml:space="preserve">Gebed: </w:t>
      </w:r>
      <w:r>
        <w:rPr>
          <w:i/>
        </w:rPr>
        <w:t xml:space="preserve"> </w:t>
      </w:r>
      <w:r>
        <w:t xml:space="preserve">Jezus, </w:t>
      </w:r>
    </w:p>
    <w:p w14:paraId="3BC8C3C5" w14:textId="77777777" w:rsidR="00EE4674" w:rsidRDefault="00EE4674" w:rsidP="00EE4674">
      <w:pPr>
        <w:ind w:left="-5" w:right="6302"/>
      </w:pPr>
      <w:r>
        <w:t xml:space="preserve">ook van ons wordt gevraagd om anderen te helpen. </w:t>
      </w:r>
    </w:p>
    <w:p w14:paraId="200B258D" w14:textId="77777777" w:rsidR="00EE4674" w:rsidRDefault="00EE4674" w:rsidP="00EE4674">
      <w:pPr>
        <w:ind w:left="-5" w:right="5616"/>
      </w:pPr>
      <w:r>
        <w:t xml:space="preserve">Wij hebben daar niet altijd zin in. </w:t>
      </w:r>
      <w:r>
        <w:br/>
        <w:t xml:space="preserve">Leer ons om het toch te doen, </w:t>
      </w:r>
    </w:p>
    <w:p w14:paraId="66AC428D" w14:textId="77777777" w:rsidR="00EE4674" w:rsidRDefault="00EE4674" w:rsidP="00EE4674">
      <w:pPr>
        <w:spacing w:after="3" w:line="258" w:lineRule="auto"/>
        <w:ind w:left="-5" w:right="4447"/>
      </w:pPr>
      <w:r>
        <w:t xml:space="preserve">uit liefde voor Jou en natuurlijk om de ander z’n last lichter te maken. </w:t>
      </w:r>
    </w:p>
    <w:p w14:paraId="7981FB21" w14:textId="77777777" w:rsidR="00EE4674" w:rsidRDefault="00EE4674" w:rsidP="00EE4674">
      <w:pPr>
        <w:spacing w:after="111" w:line="259" w:lineRule="auto"/>
        <w:ind w:left="-5"/>
        <w:rPr>
          <w:b/>
          <w:color w:val="262626"/>
        </w:rPr>
      </w:pPr>
    </w:p>
    <w:p w14:paraId="0A8C0E03" w14:textId="77777777" w:rsidR="00EE4674" w:rsidRPr="00EE4674" w:rsidRDefault="00EE4674" w:rsidP="00EE4674">
      <w:pPr>
        <w:pStyle w:val="Kop2"/>
      </w:pPr>
      <w:bookmarkStart w:id="10" w:name="_Toc219736143"/>
      <w:r w:rsidRPr="00EE4674">
        <w:t>Halte 6 Veronica droogt Jezus’ tranen.</w:t>
      </w:r>
      <w:bookmarkEnd w:id="10"/>
      <w:r w:rsidRPr="00EE4674">
        <w:t xml:space="preserve"> </w:t>
      </w:r>
    </w:p>
    <w:p w14:paraId="3A0247A8" w14:textId="77777777" w:rsidR="00EE4674" w:rsidRDefault="00EE4674" w:rsidP="00EE4674">
      <w:pPr>
        <w:spacing w:after="3" w:line="258" w:lineRule="auto"/>
        <w:ind w:left="-5"/>
      </w:pPr>
      <w:r>
        <w:rPr>
          <w:b/>
        </w:rPr>
        <w:t xml:space="preserve">Verhaal: </w:t>
      </w:r>
    </w:p>
    <w:p w14:paraId="0483C536" w14:textId="77777777" w:rsidR="00EE4674" w:rsidRDefault="00EE4674" w:rsidP="00EE4674">
      <w:pPr>
        <w:ind w:left="-5" w:right="64"/>
      </w:pPr>
      <w:r>
        <w:t xml:space="preserve">Door het dragen van dat zware kruis lopen de zweetdruppels over de wangen van Jezus zijn gezicht. </w:t>
      </w:r>
    </w:p>
    <w:p w14:paraId="4E315F8A" w14:textId="77777777" w:rsidR="00EE4674" w:rsidRDefault="00EE4674" w:rsidP="00EE4674">
      <w:pPr>
        <w:spacing w:after="167"/>
        <w:ind w:left="-5" w:right="64"/>
      </w:pPr>
      <w:r>
        <w:t xml:space="preserve">Een vrouw die Veronica heet, ziet het zwetende gezicht van Jezus. Veronica heeft medelijden met Jezus. Zij pakt een zakdoek uit haar zakken en loopt naar Jezus toe. Een soldaat wil haar tegenhouden, maar Veronica loopt gewoon door en trekt zich er niks van aan. Voorzichtig droogt zij het gezicht van Jezus af. Jezus zegt niets, maar aan zijn ogen ziet Veronica dat hij ‘dank je wel’ wil zeggen. Daarna loopt Jezus weer verder met het zware kruis de berg op. </w:t>
      </w:r>
    </w:p>
    <w:p w14:paraId="572B1071" w14:textId="77777777" w:rsidR="00EE4674" w:rsidRDefault="00EE4674" w:rsidP="00EE4674">
      <w:pPr>
        <w:spacing w:after="3" w:line="258" w:lineRule="auto"/>
        <w:ind w:left="-5"/>
      </w:pPr>
      <w:r>
        <w:rPr>
          <w:b/>
        </w:rPr>
        <w:t xml:space="preserve">Mijmerend stilstaan: </w:t>
      </w:r>
    </w:p>
    <w:p w14:paraId="2A229AB1" w14:textId="77777777" w:rsidR="00EE4674" w:rsidRDefault="00EE4674" w:rsidP="00EE4674">
      <w:pPr>
        <w:ind w:left="-5" w:right="64"/>
      </w:pPr>
      <w:r>
        <w:t xml:space="preserve">Zie je die vrouw die naar Jezus toe stapt om met haar doek zijn tranen en bloed van zijn gezicht te drogen. Zij durft nogal! </w:t>
      </w:r>
    </w:p>
    <w:p w14:paraId="0C953166" w14:textId="77777777" w:rsidR="00EE4674" w:rsidRDefault="00EE4674" w:rsidP="00EE4674">
      <w:pPr>
        <w:spacing w:after="167"/>
        <w:ind w:left="-5" w:right="64"/>
      </w:pPr>
      <w:r>
        <w:t xml:space="preserve">Durf jij ook de stap te zetten om iemand zomaar te gaan helpen? </w:t>
      </w:r>
    </w:p>
    <w:p w14:paraId="5294D944" w14:textId="77777777" w:rsidR="00EE4674" w:rsidRDefault="00EE4674" w:rsidP="00EE4674">
      <w:pPr>
        <w:spacing w:after="3" w:line="258" w:lineRule="auto"/>
        <w:ind w:left="-5" w:right="7784"/>
      </w:pPr>
      <w:r>
        <w:rPr>
          <w:b/>
        </w:rPr>
        <w:t xml:space="preserve">Gebed:  </w:t>
      </w:r>
      <w:r>
        <w:t xml:space="preserve">Jezus, </w:t>
      </w:r>
    </w:p>
    <w:p w14:paraId="335FDCEC" w14:textId="77777777" w:rsidR="00EE4674" w:rsidRDefault="00EE4674" w:rsidP="00EE4674">
      <w:pPr>
        <w:ind w:left="-5" w:right="5367"/>
      </w:pPr>
      <w:r>
        <w:t xml:space="preserve">laat ons ook opkomen voor de mensen die zwak zijn en hulp nodig hebben. </w:t>
      </w:r>
    </w:p>
    <w:p w14:paraId="7FAB0DB1" w14:textId="77777777" w:rsidR="00EE4674" w:rsidRDefault="00EE4674" w:rsidP="00EE4674">
      <w:pPr>
        <w:ind w:left="-5" w:right="4110"/>
      </w:pPr>
      <w:r>
        <w:t xml:space="preserve">Wij kunnen zo vaak iets goeds doen voor anderen, </w:t>
      </w:r>
      <w:r>
        <w:br/>
        <w:t xml:space="preserve">maar denken daar te weinig aan. </w:t>
      </w:r>
    </w:p>
    <w:p w14:paraId="603935D6" w14:textId="77777777" w:rsidR="00EE4674" w:rsidRDefault="00EE4674" w:rsidP="00EE4674">
      <w:pPr>
        <w:spacing w:after="167"/>
        <w:ind w:left="-5" w:right="64"/>
      </w:pPr>
      <w:r>
        <w:t xml:space="preserve">Help ons om er toch aan te denken. </w:t>
      </w:r>
      <w:r>
        <w:br/>
      </w:r>
    </w:p>
    <w:p w14:paraId="0DD33A5F" w14:textId="77777777" w:rsidR="00EE4674" w:rsidRPr="00EE4674" w:rsidRDefault="00EE4674" w:rsidP="00EE4674">
      <w:pPr>
        <w:pStyle w:val="Kop2"/>
      </w:pPr>
      <w:bookmarkStart w:id="11" w:name="_Toc219736144"/>
      <w:r w:rsidRPr="00EE4674">
        <w:lastRenderedPageBreak/>
        <w:t>Halte 7 Jezus valt voor de tweede keer onder het kruis.</w:t>
      </w:r>
      <w:bookmarkEnd w:id="11"/>
      <w:r w:rsidRPr="00EE4674">
        <w:t xml:space="preserve"> </w:t>
      </w:r>
    </w:p>
    <w:p w14:paraId="7B730A00" w14:textId="77777777" w:rsidR="00EE4674" w:rsidRDefault="00EE4674" w:rsidP="00EE4674">
      <w:pPr>
        <w:spacing w:after="3" w:line="258" w:lineRule="auto"/>
        <w:ind w:left="-5"/>
      </w:pPr>
      <w:r>
        <w:rPr>
          <w:b/>
        </w:rPr>
        <w:t xml:space="preserve">Verhaal: </w:t>
      </w:r>
    </w:p>
    <w:p w14:paraId="0753AABF" w14:textId="77777777" w:rsidR="00EE4674" w:rsidRDefault="00EE4674" w:rsidP="00EE4674">
      <w:pPr>
        <w:spacing w:after="167"/>
        <w:ind w:left="-5" w:right="64"/>
      </w:pPr>
      <w:r>
        <w:t xml:space="preserve">Ze hebben al een heel stuk gelopen, maar zijn nog steeds niet op de plaats van bestemming. Zoals je weet was Jezus al een keer gevallen, maar het kruis is zo zwaar dat Jezus nu weer valt. Maar toch staat Jezus weer op en draagt zijn kruis verder de berg op. </w:t>
      </w:r>
    </w:p>
    <w:p w14:paraId="2FCA27E5" w14:textId="77777777" w:rsidR="00EE4674" w:rsidRDefault="00EE4674" w:rsidP="00EE4674">
      <w:pPr>
        <w:spacing w:after="3" w:line="258" w:lineRule="auto"/>
        <w:ind w:left="-5"/>
      </w:pPr>
      <w:r>
        <w:rPr>
          <w:b/>
        </w:rPr>
        <w:t xml:space="preserve">Mijmerend stilstaan: </w:t>
      </w:r>
    </w:p>
    <w:p w14:paraId="7969531B" w14:textId="77777777" w:rsidR="00EE4674" w:rsidRDefault="00EE4674" w:rsidP="00EE4674">
      <w:pPr>
        <w:ind w:left="-5" w:right="64"/>
      </w:pPr>
      <w:r>
        <w:t xml:space="preserve">Stel je voor, je hebt het moeilijk op school met een bepaald iets. Je hebt er extra goed je best voor gedaan… en toch lukt het je (nog) niet; geef je dan op of kan je toch nog volhouden? </w:t>
      </w:r>
    </w:p>
    <w:p w14:paraId="58A6279F" w14:textId="77777777" w:rsidR="00EE4674" w:rsidRDefault="00EE4674" w:rsidP="00EE4674">
      <w:pPr>
        <w:ind w:left="-5" w:right="64"/>
      </w:pPr>
      <w:r>
        <w:t xml:space="preserve">Hoe komt het dat je opgeeft? </w:t>
      </w:r>
    </w:p>
    <w:p w14:paraId="794ADF7E" w14:textId="77777777" w:rsidR="00EE4674" w:rsidRDefault="00EE4674" w:rsidP="00EE4674">
      <w:pPr>
        <w:spacing w:after="167"/>
        <w:ind w:left="-5" w:right="64"/>
      </w:pPr>
      <w:r>
        <w:t xml:space="preserve">Hoe komt het dat je volhoudt? </w:t>
      </w:r>
    </w:p>
    <w:p w14:paraId="486CD1B8" w14:textId="77777777" w:rsidR="00EE4674" w:rsidRDefault="00EE4674" w:rsidP="00EE4674">
      <w:pPr>
        <w:ind w:left="-5" w:right="7784"/>
      </w:pPr>
      <w:r>
        <w:rPr>
          <w:b/>
        </w:rPr>
        <w:t>Gebed</w:t>
      </w:r>
      <w:r>
        <w:t xml:space="preserve">:  Jezus, </w:t>
      </w:r>
    </w:p>
    <w:p w14:paraId="11B65DE2" w14:textId="77777777" w:rsidR="00EE4674" w:rsidRDefault="00EE4674" w:rsidP="00EE4674">
      <w:pPr>
        <w:ind w:left="-5" w:right="5743"/>
      </w:pPr>
      <w:r>
        <w:t xml:space="preserve">help Je ons, net als Jij, vol te houden wanneer we iets moeilijk vinden. </w:t>
      </w:r>
      <w:r>
        <w:br/>
        <w:t xml:space="preserve">Wil Je alle mensen troosten die nu veel moeten lijden. </w:t>
      </w:r>
    </w:p>
    <w:p w14:paraId="1C3C5902" w14:textId="77777777" w:rsidR="00EE4674" w:rsidRDefault="00EE4674" w:rsidP="00EE4674">
      <w:pPr>
        <w:spacing w:after="167"/>
        <w:ind w:left="-5" w:right="64"/>
      </w:pPr>
      <w:r>
        <w:t xml:space="preserve">Laat </w:t>
      </w:r>
      <w:proofErr w:type="gramStart"/>
      <w:r>
        <w:t>hen</w:t>
      </w:r>
      <w:proofErr w:type="gramEnd"/>
      <w:r>
        <w:t xml:space="preserve"> merken dat Je dicht bij hen bent. </w:t>
      </w:r>
      <w:r>
        <w:br/>
      </w:r>
    </w:p>
    <w:p w14:paraId="522F5427" w14:textId="77777777" w:rsidR="00EE4674" w:rsidRPr="00EE4674" w:rsidRDefault="00EE4674" w:rsidP="00EE4674">
      <w:pPr>
        <w:pStyle w:val="Kop2"/>
      </w:pPr>
      <w:bookmarkStart w:id="12" w:name="_Toc219736145"/>
      <w:r w:rsidRPr="00EE4674">
        <w:t>Halte 8 Jezus troost de wenende vrouwen.</w:t>
      </w:r>
      <w:bookmarkEnd w:id="12"/>
      <w:r w:rsidRPr="00EE4674">
        <w:t xml:space="preserve"> </w:t>
      </w:r>
    </w:p>
    <w:p w14:paraId="7CBC3F5F" w14:textId="77777777" w:rsidR="00EE4674" w:rsidRDefault="00EE4674" w:rsidP="00EE4674">
      <w:pPr>
        <w:spacing w:after="3" w:line="258" w:lineRule="auto"/>
        <w:ind w:left="-5"/>
      </w:pPr>
      <w:r>
        <w:rPr>
          <w:b/>
        </w:rPr>
        <w:t>Verhaal</w:t>
      </w:r>
      <w:r>
        <w:t xml:space="preserve">: </w:t>
      </w:r>
    </w:p>
    <w:p w14:paraId="5CD80C3B" w14:textId="77777777" w:rsidR="00EE4674" w:rsidRDefault="00EE4674" w:rsidP="00EE4674">
      <w:pPr>
        <w:spacing w:after="167"/>
        <w:ind w:left="-5" w:right="64"/>
      </w:pPr>
      <w:r>
        <w:t xml:space="preserve">Onderweg ontmoet Jezus ook een groepje vrouwen. De vrouwen zijn aan het huilen. Jezus ziet de huilende vrouwen ondanks zijn eigen pijn en verdriet. Dan gaat Hij de vrouwen troosten. Daarna loopt hij met het zware kruis weer verder. Het kruis begint langzamerhand erg pijn te doen op zijn schouders. De tranen staan in zijn ogen, maar ondanks dat loopt hij verder de berg op. </w:t>
      </w:r>
    </w:p>
    <w:p w14:paraId="675A22DA" w14:textId="77777777" w:rsidR="00EE4674" w:rsidRDefault="00EE4674" w:rsidP="00EE4674">
      <w:pPr>
        <w:spacing w:after="3" w:line="258" w:lineRule="auto"/>
        <w:ind w:left="-5"/>
        <w:rPr>
          <w:b/>
        </w:rPr>
      </w:pPr>
    </w:p>
    <w:p w14:paraId="4BC6C758" w14:textId="77777777" w:rsidR="00EE4674" w:rsidRDefault="00EE4674" w:rsidP="00EE4674">
      <w:pPr>
        <w:spacing w:after="3" w:line="258" w:lineRule="auto"/>
        <w:ind w:left="-5"/>
      </w:pPr>
      <w:r>
        <w:rPr>
          <w:b/>
        </w:rPr>
        <w:t xml:space="preserve">Mijmerend stilstaan: </w:t>
      </w:r>
    </w:p>
    <w:p w14:paraId="23DA685E" w14:textId="77777777" w:rsidR="00EE4674" w:rsidRDefault="00EE4674" w:rsidP="00EE4674">
      <w:pPr>
        <w:ind w:left="-5" w:right="64"/>
      </w:pPr>
      <w:r>
        <w:t xml:space="preserve">Vrouwen wenen omdat ze zien hoeveel pijn Jezus heeft. Jezus lijdt, maar toch ziet Hij nog de droefheid van de vrouwen … en troost Hij hen. </w:t>
      </w:r>
    </w:p>
    <w:p w14:paraId="0CE2991F" w14:textId="77777777" w:rsidR="00EE4674" w:rsidRDefault="00EE4674" w:rsidP="00EE4674">
      <w:pPr>
        <w:spacing w:after="159" w:line="258" w:lineRule="auto"/>
        <w:ind w:left="-5"/>
      </w:pPr>
      <w:r>
        <w:t xml:space="preserve">Als jij iets aan de hand hebt, ben je dan de hele tijd met jezelf bezig … of kan je dan ook nog de pijn van andere mensen zien? </w:t>
      </w:r>
    </w:p>
    <w:p w14:paraId="6C18EBDD" w14:textId="77777777" w:rsidR="00EE4674" w:rsidRDefault="00EE4674" w:rsidP="00EE4674">
      <w:pPr>
        <w:spacing w:after="3" w:line="258" w:lineRule="auto"/>
        <w:ind w:left="-5" w:right="7784"/>
      </w:pPr>
      <w:r>
        <w:rPr>
          <w:b/>
        </w:rPr>
        <w:t xml:space="preserve">Gebed:  </w:t>
      </w:r>
      <w:r>
        <w:t xml:space="preserve">Jezus, </w:t>
      </w:r>
    </w:p>
    <w:p w14:paraId="131D6091" w14:textId="77777777" w:rsidR="00EE4674" w:rsidRDefault="00EE4674" w:rsidP="00EE4674">
      <w:pPr>
        <w:ind w:left="-5" w:right="5406"/>
      </w:pPr>
      <w:r>
        <w:t xml:space="preserve">wij vinden het niet altijd gemakkelijk </w:t>
      </w:r>
      <w:r>
        <w:br/>
        <w:t xml:space="preserve">om het goede te blijven doen. </w:t>
      </w:r>
    </w:p>
    <w:p w14:paraId="690E6813" w14:textId="77777777" w:rsidR="00EE4674" w:rsidRDefault="00EE4674" w:rsidP="00EE4674">
      <w:pPr>
        <w:ind w:left="-5" w:right="5728"/>
      </w:pPr>
      <w:r>
        <w:t xml:space="preserve">Als wij iets verkeerds hebben gedaan, laat ons dat dan inzien en laat ons spijt hebben van wat we gedaan hebben. </w:t>
      </w:r>
    </w:p>
    <w:p w14:paraId="68BB9317" w14:textId="77777777" w:rsidR="00EE4674" w:rsidRDefault="00EE4674" w:rsidP="00EE4674">
      <w:pPr>
        <w:ind w:left="-5" w:right="64"/>
      </w:pPr>
      <w:r>
        <w:t xml:space="preserve">Wil Je het ons dan weer vergeven? </w:t>
      </w:r>
    </w:p>
    <w:p w14:paraId="7F06D2A9" w14:textId="77777777" w:rsidR="00EE4674" w:rsidRDefault="00EE4674" w:rsidP="00EE4674">
      <w:pPr>
        <w:spacing w:after="167"/>
        <w:ind w:left="-5" w:right="4521"/>
      </w:pPr>
      <w:r>
        <w:t xml:space="preserve">En wanneer iemand ons iets heeft aangedaan, laat ons dan die ander vergeven. </w:t>
      </w:r>
      <w:r>
        <w:br/>
      </w:r>
    </w:p>
    <w:p w14:paraId="43CCA085" w14:textId="77777777" w:rsidR="00EE4674" w:rsidRPr="00EE4674" w:rsidRDefault="00EE4674" w:rsidP="00EE4674">
      <w:pPr>
        <w:pStyle w:val="Kop2"/>
      </w:pPr>
      <w:bookmarkStart w:id="13" w:name="_Toc219736146"/>
      <w:r w:rsidRPr="00EE4674">
        <w:lastRenderedPageBreak/>
        <w:t>Halte 9 Jezus valt voor de derde keer onder het kruis.</w:t>
      </w:r>
      <w:bookmarkEnd w:id="13"/>
      <w:r w:rsidRPr="00EE4674">
        <w:t xml:space="preserve"> </w:t>
      </w:r>
    </w:p>
    <w:p w14:paraId="1C36E35D" w14:textId="77777777" w:rsidR="00EE4674" w:rsidRDefault="00EE4674" w:rsidP="00EE4674">
      <w:pPr>
        <w:spacing w:after="3" w:line="258" w:lineRule="auto"/>
        <w:ind w:left="-5"/>
      </w:pPr>
      <w:r>
        <w:rPr>
          <w:b/>
        </w:rPr>
        <w:t>Verhaal</w:t>
      </w:r>
      <w:r>
        <w:t xml:space="preserve">: </w:t>
      </w:r>
    </w:p>
    <w:p w14:paraId="00BD207C" w14:textId="77777777" w:rsidR="00EE4674" w:rsidRDefault="00EE4674" w:rsidP="00EE4674">
      <w:pPr>
        <w:spacing w:after="169"/>
        <w:ind w:left="-5" w:right="64"/>
      </w:pPr>
      <w:r>
        <w:t xml:space="preserve">Hoe hoger Jezus op de berg komt, des te zwaarder wordt het dragen van zijn kruis. Bovendien is het erg warm. Het is rond de middag en de zon staat hoog aan de hemel. Jezus valt nu voor de derde keer, maar nu is hij echt helemaal uitgeput. Hij valt dan ook languit neer en kan gewoon niet meer verder. Maar dan gebeurt er iets wat niemand had verwacht. Jezus staat weer op. Hij pakt toch zijn kruis weer op zijn schouders en gaat het laatste stukje van de berg op. Dat Jezus pijn heeft kun je zien aan zijn gezicht. </w:t>
      </w:r>
    </w:p>
    <w:p w14:paraId="7293E346" w14:textId="77777777" w:rsidR="00EE4674" w:rsidRDefault="00EE4674" w:rsidP="00EE4674">
      <w:pPr>
        <w:spacing w:after="3" w:line="258" w:lineRule="auto"/>
        <w:ind w:left="-5"/>
      </w:pPr>
      <w:r>
        <w:rPr>
          <w:b/>
        </w:rPr>
        <w:t xml:space="preserve">Mijmerend stilstaan: </w:t>
      </w:r>
    </w:p>
    <w:p w14:paraId="2E82F768" w14:textId="77777777" w:rsidR="00EE4674" w:rsidRDefault="00EE4674" w:rsidP="00EE4674">
      <w:pPr>
        <w:ind w:left="-5" w:right="64"/>
      </w:pPr>
      <w:r>
        <w:t xml:space="preserve">Jezus valt voor de derde keer onder het kruis. Waar zou Jezus die kracht vandaan halen om steeds opnieuw verder te gaan met het kruis op zijn rug?  </w:t>
      </w:r>
    </w:p>
    <w:p w14:paraId="715A2346" w14:textId="77777777" w:rsidR="00EE4674" w:rsidRDefault="00EE4674" w:rsidP="00EE4674">
      <w:pPr>
        <w:ind w:left="-5" w:right="64"/>
      </w:pPr>
      <w:r>
        <w:t xml:space="preserve">Bij God! </w:t>
      </w:r>
    </w:p>
    <w:p w14:paraId="2A08341C" w14:textId="77777777" w:rsidR="00EE4674" w:rsidRDefault="00EE4674" w:rsidP="00EE4674">
      <w:pPr>
        <w:spacing w:after="166"/>
        <w:ind w:left="-5" w:right="4343"/>
      </w:pPr>
      <w:r>
        <w:t xml:space="preserve">Wie kan </w:t>
      </w:r>
      <w:proofErr w:type="gramStart"/>
      <w:r>
        <w:t>jou</w:t>
      </w:r>
      <w:proofErr w:type="gramEnd"/>
      <w:r>
        <w:t xml:space="preserve"> kracht geven om te blijven volhouden?  Is dit ook God voor jou of iemand of iets anders? </w:t>
      </w:r>
    </w:p>
    <w:p w14:paraId="17C3DD6E" w14:textId="77777777" w:rsidR="00EE4674" w:rsidRDefault="00EE4674" w:rsidP="00EE4674">
      <w:pPr>
        <w:spacing w:after="3" w:line="258" w:lineRule="auto"/>
        <w:ind w:left="-5" w:right="7784"/>
      </w:pPr>
      <w:r>
        <w:rPr>
          <w:b/>
        </w:rPr>
        <w:t xml:space="preserve">Gebed:  </w:t>
      </w:r>
      <w:r>
        <w:t xml:space="preserve">Jezus, </w:t>
      </w:r>
    </w:p>
    <w:p w14:paraId="501294D5" w14:textId="77777777" w:rsidR="00EE4674" w:rsidRDefault="00EE4674" w:rsidP="00EE4674">
      <w:pPr>
        <w:spacing w:after="167"/>
        <w:ind w:left="-5" w:right="5010"/>
      </w:pPr>
      <w:r>
        <w:t xml:space="preserve">help ons wanneer we bijna de moed verliezen en laat ons altijd opnieuw beginnen wanneer we fouten hebben gemaakt. </w:t>
      </w:r>
      <w:r>
        <w:br/>
      </w:r>
    </w:p>
    <w:p w14:paraId="73E4A158" w14:textId="77777777" w:rsidR="00EE4674" w:rsidRPr="00EE4674" w:rsidRDefault="00EE4674" w:rsidP="00EE4674">
      <w:pPr>
        <w:pStyle w:val="Kop2"/>
      </w:pPr>
      <w:bookmarkStart w:id="14" w:name="_Toc219736147"/>
      <w:r w:rsidRPr="00EE4674">
        <w:t>Halte 10 Jezus wordt ontdaan van zijn kleren</w:t>
      </w:r>
      <w:bookmarkEnd w:id="14"/>
      <w:r w:rsidRPr="00EE4674">
        <w:t xml:space="preserve"> </w:t>
      </w:r>
    </w:p>
    <w:p w14:paraId="250E9160" w14:textId="77777777" w:rsidR="00EE4674" w:rsidRDefault="00EE4674" w:rsidP="00EE4674">
      <w:pPr>
        <w:spacing w:after="3" w:line="258" w:lineRule="auto"/>
        <w:ind w:left="-5"/>
      </w:pPr>
      <w:r>
        <w:rPr>
          <w:b/>
        </w:rPr>
        <w:t>Verhaal</w:t>
      </w:r>
      <w:r>
        <w:t xml:space="preserve">: </w:t>
      </w:r>
    </w:p>
    <w:p w14:paraId="3AEBD2A3" w14:textId="77777777" w:rsidR="00EE4674" w:rsidRDefault="00EE4674" w:rsidP="00EE4674">
      <w:pPr>
        <w:ind w:left="-5" w:right="64"/>
      </w:pPr>
      <w:r>
        <w:t xml:space="preserve">Na een lange, zware kruisweg, is Jezus nu aangekomen boven op de berg. De naam van de berg is </w:t>
      </w:r>
    </w:p>
    <w:p w14:paraId="03FC8AFD" w14:textId="77777777" w:rsidR="00EE4674" w:rsidRDefault="00EE4674" w:rsidP="00EE4674">
      <w:pPr>
        <w:spacing w:after="167"/>
        <w:ind w:left="-5" w:right="64"/>
      </w:pPr>
      <w:proofErr w:type="spellStart"/>
      <w:r>
        <w:t>Golgotha</w:t>
      </w:r>
      <w:proofErr w:type="spellEnd"/>
      <w:r>
        <w:t xml:space="preserve">. Veel mensen moeten lachen om Jezus, omdat Hij had gezegd: “Ik ben de Zoon van God.” Ook de soldaten lachen hem uit en om hem extra te pesten, trekken ze Jezus de kleren uit. Ook hier heeft Jezus heel veel verdriet van. Jezus blijft stil voor zich uit staren en houdt zich groot, maar binnen in zijn hart voelt Jezus heel veel pijn. </w:t>
      </w:r>
    </w:p>
    <w:p w14:paraId="0A6CC23D" w14:textId="77777777" w:rsidR="00EE4674" w:rsidRDefault="00EE4674" w:rsidP="00EE4674">
      <w:pPr>
        <w:spacing w:after="3" w:line="258" w:lineRule="auto"/>
        <w:ind w:left="-5"/>
      </w:pPr>
      <w:r>
        <w:rPr>
          <w:b/>
        </w:rPr>
        <w:t xml:space="preserve">Mijmerend stilstaan: </w:t>
      </w:r>
    </w:p>
    <w:p w14:paraId="096445BA" w14:textId="77777777" w:rsidR="00EE4674" w:rsidRDefault="00EE4674" w:rsidP="00EE4674">
      <w:pPr>
        <w:spacing w:after="3" w:line="258" w:lineRule="auto"/>
        <w:ind w:left="-5"/>
      </w:pPr>
      <w:r>
        <w:t xml:space="preserve">Ze nemen Jezus’ kleren af. Ze vernederen Hem, ze pesten Hem. </w:t>
      </w:r>
    </w:p>
    <w:p w14:paraId="66D3A073" w14:textId="77777777" w:rsidR="00EE4674" w:rsidRDefault="00EE4674" w:rsidP="00EE4674">
      <w:pPr>
        <w:spacing w:after="166"/>
        <w:ind w:left="-5" w:right="1599"/>
      </w:pPr>
      <w:r>
        <w:t xml:space="preserve">Gebeurt het soms bij jou op school dat kinderen worden uitgelachen of gepest? Doe jij daar dan ook aan mee? Of kies je voor rechtvaardigheid? </w:t>
      </w:r>
    </w:p>
    <w:p w14:paraId="5FBF383D" w14:textId="77777777" w:rsidR="00EE4674" w:rsidRDefault="00EE4674" w:rsidP="00EE4674">
      <w:pPr>
        <w:spacing w:after="159" w:line="258" w:lineRule="auto"/>
        <w:ind w:left="-5"/>
      </w:pPr>
      <w:r>
        <w:rPr>
          <w:b/>
        </w:rPr>
        <w:t>Gebed</w:t>
      </w:r>
      <w:r>
        <w:t xml:space="preserve">:  </w:t>
      </w:r>
    </w:p>
    <w:p w14:paraId="45DD5B8B" w14:textId="77777777" w:rsidR="00EE4674" w:rsidRDefault="00EE4674" w:rsidP="00EE4674">
      <w:pPr>
        <w:spacing w:after="159" w:line="258" w:lineRule="auto"/>
        <w:ind w:left="-5"/>
      </w:pPr>
    </w:p>
    <w:p w14:paraId="580DC61A" w14:textId="77777777" w:rsidR="00EE4674" w:rsidRDefault="00EE4674" w:rsidP="00EE4674">
      <w:pPr>
        <w:spacing w:after="159" w:line="258" w:lineRule="auto"/>
        <w:ind w:left="-5"/>
      </w:pPr>
    </w:p>
    <w:p w14:paraId="2375AEC9" w14:textId="77777777" w:rsidR="00EE4674" w:rsidRDefault="00EE4674" w:rsidP="00EE4674">
      <w:pPr>
        <w:spacing w:after="159" w:line="258" w:lineRule="auto"/>
        <w:ind w:left="-5"/>
      </w:pPr>
    </w:p>
    <w:p w14:paraId="08FC716D" w14:textId="77777777" w:rsidR="00EE4674" w:rsidRDefault="00EE4674">
      <w:pPr>
        <w:suppressAutoHyphens w:val="0"/>
        <w:rPr>
          <w:rFonts w:eastAsiaTheme="majorEastAsia" w:cstheme="majorBidi"/>
          <w:b/>
          <w:szCs w:val="22"/>
        </w:rPr>
      </w:pPr>
      <w:r>
        <w:br w:type="page"/>
      </w:r>
    </w:p>
    <w:p w14:paraId="74BF189A" w14:textId="71ACB082" w:rsidR="00EE4674" w:rsidRPr="00EE4674" w:rsidRDefault="00EE4674" w:rsidP="00EE4674">
      <w:pPr>
        <w:pStyle w:val="Kop2"/>
      </w:pPr>
      <w:bookmarkStart w:id="15" w:name="_Toc219736148"/>
      <w:r w:rsidRPr="00EE4674">
        <w:lastRenderedPageBreak/>
        <w:t>Halte 11 Jezus wordt aan het kruis genageld</w:t>
      </w:r>
      <w:bookmarkEnd w:id="15"/>
      <w:r w:rsidRPr="00EE4674">
        <w:t xml:space="preserve"> </w:t>
      </w:r>
    </w:p>
    <w:p w14:paraId="621FC600" w14:textId="77777777" w:rsidR="00EE4674" w:rsidRDefault="00EE4674" w:rsidP="00EE4674">
      <w:pPr>
        <w:spacing w:after="3" w:line="258" w:lineRule="auto"/>
        <w:ind w:left="-5"/>
      </w:pPr>
      <w:r>
        <w:rPr>
          <w:b/>
        </w:rPr>
        <w:t xml:space="preserve">Verhaal: </w:t>
      </w:r>
    </w:p>
    <w:p w14:paraId="77FBEA27" w14:textId="77777777" w:rsidR="00EE4674" w:rsidRDefault="00EE4674" w:rsidP="00EE4674">
      <w:pPr>
        <w:ind w:left="-5" w:right="64"/>
      </w:pPr>
      <w:r>
        <w:t xml:space="preserve">Jezus heeft nu alleen nog maar een doek om zijn middel.  </w:t>
      </w:r>
    </w:p>
    <w:p w14:paraId="1652D98D" w14:textId="77777777" w:rsidR="00EE4674" w:rsidRDefault="00EE4674" w:rsidP="00EE4674">
      <w:pPr>
        <w:ind w:left="-5" w:right="64"/>
      </w:pPr>
      <w:r>
        <w:t xml:space="preserve">De soldaten dwingen hem om op het kruis te gaan liggen.  </w:t>
      </w:r>
    </w:p>
    <w:p w14:paraId="0370A19C" w14:textId="77777777" w:rsidR="00EE4674" w:rsidRDefault="00EE4674" w:rsidP="00EE4674">
      <w:pPr>
        <w:ind w:left="-5" w:right="64"/>
      </w:pPr>
      <w:r>
        <w:t xml:space="preserve">Maria staat er ook bij en ziet dat Jezus is overgeleverd in de handen van de soldaten.  </w:t>
      </w:r>
    </w:p>
    <w:p w14:paraId="12F497AB" w14:textId="77777777" w:rsidR="00EE4674" w:rsidRDefault="00EE4674" w:rsidP="00EE4674">
      <w:pPr>
        <w:ind w:left="-5" w:right="64"/>
      </w:pPr>
      <w:r>
        <w:t xml:space="preserve">Zij kan niets meer doen, alleen nog maar bij Jezus blijven en voor hem bidden.  </w:t>
      </w:r>
    </w:p>
    <w:p w14:paraId="4C6B453A" w14:textId="77777777" w:rsidR="00EE4674" w:rsidRDefault="00EE4674" w:rsidP="00EE4674">
      <w:pPr>
        <w:spacing w:after="167"/>
        <w:ind w:left="-5" w:right="3422"/>
      </w:pPr>
      <w:r>
        <w:t xml:space="preserve">Met een aantal spijkers wordt Jezus aan het kruis geslagen.  </w:t>
      </w:r>
      <w:r>
        <w:br/>
        <w:t xml:space="preserve">De soldaten doen Jezus heel veel pijn. Jezus huilt. </w:t>
      </w:r>
    </w:p>
    <w:p w14:paraId="4A4B8E32" w14:textId="77777777" w:rsidR="00EE4674" w:rsidRDefault="00EE4674" w:rsidP="00EE4674">
      <w:pPr>
        <w:spacing w:after="3" w:line="258" w:lineRule="auto"/>
        <w:ind w:left="-5"/>
      </w:pPr>
      <w:r>
        <w:rPr>
          <w:b/>
        </w:rPr>
        <w:t xml:space="preserve">Mijmerend stilstaan: </w:t>
      </w:r>
    </w:p>
    <w:p w14:paraId="4F9B02FB" w14:textId="77777777" w:rsidR="00EE4674" w:rsidRDefault="00EE4674" w:rsidP="00EE4674">
      <w:pPr>
        <w:spacing w:after="3" w:line="258" w:lineRule="auto"/>
        <w:ind w:left="-5" w:right="1852"/>
      </w:pPr>
      <w:r>
        <w:t xml:space="preserve">Onze woorden zijn soms als scherpe nagels, die andere mensen pijn doen …  Heb je dit zelf ook wel eens gedaan? </w:t>
      </w:r>
    </w:p>
    <w:p w14:paraId="08CE49D4" w14:textId="77777777" w:rsidR="00EE4674" w:rsidRDefault="00EE4674" w:rsidP="00EE4674">
      <w:pPr>
        <w:spacing w:after="167"/>
        <w:ind w:left="-5" w:right="64"/>
      </w:pPr>
      <w:r>
        <w:t xml:space="preserve">Heb je dit zelf ook wel eens meegemaakt, dat anderen dit bij jou deden? </w:t>
      </w:r>
    </w:p>
    <w:p w14:paraId="6CF2FA0B" w14:textId="77777777" w:rsidR="00EE4674" w:rsidRDefault="00EE4674" w:rsidP="00EE4674">
      <w:pPr>
        <w:spacing w:after="3" w:line="258" w:lineRule="auto"/>
        <w:ind w:left="-5"/>
      </w:pPr>
      <w:r>
        <w:rPr>
          <w:b/>
        </w:rPr>
        <w:t>Gebed</w:t>
      </w:r>
      <w:r>
        <w:t xml:space="preserve">:  </w:t>
      </w:r>
    </w:p>
    <w:p w14:paraId="406F6265" w14:textId="77777777" w:rsidR="00EE4674" w:rsidRDefault="00EE4674" w:rsidP="00EE4674">
      <w:pPr>
        <w:spacing w:after="3" w:line="258" w:lineRule="auto"/>
        <w:ind w:left="-5"/>
      </w:pPr>
    </w:p>
    <w:p w14:paraId="0C1A35BD" w14:textId="77777777" w:rsidR="00EE4674" w:rsidRPr="00EE4674" w:rsidRDefault="00EE4674" w:rsidP="00EE4674">
      <w:pPr>
        <w:pStyle w:val="Kop2"/>
      </w:pPr>
      <w:bookmarkStart w:id="16" w:name="_Toc219736149"/>
      <w:r w:rsidRPr="00EE4674">
        <w:t>Halte 12 Jezus sterft aan het kruis</w:t>
      </w:r>
      <w:bookmarkEnd w:id="16"/>
      <w:r w:rsidRPr="00EE4674">
        <w:t xml:space="preserve"> </w:t>
      </w:r>
    </w:p>
    <w:p w14:paraId="648C4197" w14:textId="77777777" w:rsidR="00EE4674" w:rsidRDefault="00EE4674" w:rsidP="00EE4674">
      <w:pPr>
        <w:spacing w:after="3" w:line="258" w:lineRule="auto"/>
        <w:ind w:left="-5"/>
      </w:pPr>
      <w:r>
        <w:rPr>
          <w:b/>
        </w:rPr>
        <w:t xml:space="preserve">Verhaal: </w:t>
      </w:r>
    </w:p>
    <w:p w14:paraId="73BD24F4" w14:textId="77777777" w:rsidR="00EE4674" w:rsidRDefault="00EE4674" w:rsidP="000B6264">
      <w:pPr>
        <w:spacing w:after="120"/>
        <w:ind w:left="-6" w:right="64"/>
      </w:pPr>
      <w:r>
        <w:t xml:space="preserve">Het kruis van Jezus wordt rechtop gezet.  </w:t>
      </w:r>
    </w:p>
    <w:p w14:paraId="3A3FA272" w14:textId="77777777" w:rsidR="00EE4674" w:rsidRDefault="00EE4674" w:rsidP="000B6264">
      <w:pPr>
        <w:spacing w:after="120"/>
        <w:ind w:left="-6" w:right="64"/>
      </w:pPr>
      <w:r>
        <w:t xml:space="preserve">Naast hem staan nog twee andere kruisen met twee moordenaars eraan.  </w:t>
      </w:r>
    </w:p>
    <w:p w14:paraId="3647C85B" w14:textId="77777777" w:rsidR="00EE4674" w:rsidRDefault="00EE4674" w:rsidP="000B6264">
      <w:pPr>
        <w:spacing w:after="120"/>
        <w:ind w:left="-6" w:right="64"/>
      </w:pPr>
      <w:r>
        <w:t xml:space="preserve">Onder het kruis van Jezus staat Maria, zijn moeder, en Johannes, zijn lievelingsapostel.  </w:t>
      </w:r>
    </w:p>
    <w:p w14:paraId="7ADE15D5" w14:textId="77777777" w:rsidR="00EE4674" w:rsidRDefault="00EE4674" w:rsidP="000B6264">
      <w:pPr>
        <w:spacing w:after="120"/>
        <w:ind w:left="-6" w:right="64"/>
      </w:pPr>
      <w:r>
        <w:t xml:space="preserve">Jezus zegt tegen de soldaten dat Hij dorst heeft en nu zijn de soldaten toch zo vriendelijk om hem iets te drinken te geven.  </w:t>
      </w:r>
    </w:p>
    <w:p w14:paraId="34F89739" w14:textId="77777777" w:rsidR="00EE4674" w:rsidRDefault="00EE4674" w:rsidP="000B6264">
      <w:pPr>
        <w:spacing w:after="120"/>
        <w:ind w:left="-6" w:right="64"/>
      </w:pPr>
      <w:r>
        <w:t xml:space="preserve">Jezus zegt tegen zijn moeder en tegen Johannes dat zij samen goed voor elkaar moeten zorgen als Hij er niet meer is.  </w:t>
      </w:r>
    </w:p>
    <w:p w14:paraId="3FCE2F83" w14:textId="77777777" w:rsidR="00EE4674" w:rsidRDefault="00EE4674" w:rsidP="000B6264">
      <w:pPr>
        <w:spacing w:after="120"/>
        <w:ind w:left="-6" w:right="64"/>
      </w:pPr>
      <w:r>
        <w:t xml:space="preserve">Dan wordt het plotseling heel erg donker.  </w:t>
      </w:r>
    </w:p>
    <w:p w14:paraId="64018B34" w14:textId="77777777" w:rsidR="00EE4674" w:rsidRDefault="00EE4674" w:rsidP="000B6264">
      <w:pPr>
        <w:spacing w:after="120"/>
        <w:ind w:left="-6" w:right="64"/>
      </w:pPr>
      <w:r>
        <w:t xml:space="preserve">De mensen kijken gespannen naar wat er gaat gebeuren.  </w:t>
      </w:r>
    </w:p>
    <w:p w14:paraId="2A464932" w14:textId="77777777" w:rsidR="00EE4674" w:rsidRDefault="00EE4674" w:rsidP="000B6264">
      <w:pPr>
        <w:spacing w:after="120"/>
        <w:ind w:left="-6" w:right="64"/>
      </w:pPr>
      <w:r>
        <w:t xml:space="preserve">Dan spreekt Jezus zijn laatste woorden.  </w:t>
      </w:r>
    </w:p>
    <w:p w14:paraId="6572CDF1" w14:textId="77777777" w:rsidR="00EE4674" w:rsidRDefault="00EE4674" w:rsidP="000B6264">
      <w:pPr>
        <w:spacing w:after="120" w:line="258" w:lineRule="auto"/>
        <w:ind w:left="-6"/>
      </w:pPr>
      <w:r>
        <w:t xml:space="preserve">Hij zegt: “Het is volbracht.”  </w:t>
      </w:r>
    </w:p>
    <w:p w14:paraId="00537B09" w14:textId="77777777" w:rsidR="00EE4674" w:rsidRDefault="00EE4674" w:rsidP="000B6264">
      <w:pPr>
        <w:spacing w:after="120"/>
        <w:ind w:left="-6" w:right="64"/>
      </w:pPr>
      <w:r>
        <w:t xml:space="preserve">Jezus buigt zijn hoofd en sterft aan het kruis. </w:t>
      </w:r>
    </w:p>
    <w:p w14:paraId="1DA3ABA3" w14:textId="77777777" w:rsidR="00EE4674" w:rsidRDefault="00EE4674" w:rsidP="00EE4674">
      <w:pPr>
        <w:spacing w:after="3" w:line="258" w:lineRule="auto"/>
        <w:ind w:left="-5"/>
      </w:pPr>
      <w:r>
        <w:rPr>
          <w:b/>
        </w:rPr>
        <w:t xml:space="preserve">Mijmerend stilstaan: </w:t>
      </w:r>
    </w:p>
    <w:p w14:paraId="2AFC5BDE" w14:textId="77777777" w:rsidR="00EE4674" w:rsidRDefault="00EE4674" w:rsidP="00EE4674">
      <w:pPr>
        <w:ind w:left="-5" w:right="64"/>
      </w:pPr>
      <w:r>
        <w:t xml:space="preserve">Jezus sterft aan het kruis. Het is leeg en donker. </w:t>
      </w:r>
    </w:p>
    <w:p w14:paraId="2E5D18BC" w14:textId="77777777" w:rsidR="00EE4674" w:rsidRDefault="00EE4674" w:rsidP="00EE4674">
      <w:pPr>
        <w:spacing w:after="166"/>
        <w:ind w:left="-5" w:right="1080"/>
      </w:pPr>
      <w:r>
        <w:t xml:space="preserve">Leg je steentje, briefje, boekje onder het kruis en laat zo je verdriet achter bij Hem.  Je draagt je verdriet niet meer alleen. </w:t>
      </w:r>
    </w:p>
    <w:p w14:paraId="448AA9E8" w14:textId="77777777" w:rsidR="00EE4674" w:rsidRDefault="00EE4674" w:rsidP="00EE4674">
      <w:pPr>
        <w:spacing w:after="167"/>
        <w:ind w:left="-5" w:right="64"/>
      </w:pPr>
      <w:r>
        <w:t xml:space="preserve">Maak het een minuut stil. </w:t>
      </w:r>
    </w:p>
    <w:p w14:paraId="16A4F94F" w14:textId="77777777" w:rsidR="00EE4674" w:rsidRDefault="00EE4674" w:rsidP="00EE4674">
      <w:pPr>
        <w:spacing w:after="3" w:line="258" w:lineRule="auto"/>
        <w:ind w:left="-5"/>
      </w:pPr>
      <w:r>
        <w:rPr>
          <w:b/>
        </w:rPr>
        <w:t>Gebed</w:t>
      </w:r>
      <w:r>
        <w:t xml:space="preserve">:  </w:t>
      </w:r>
    </w:p>
    <w:p w14:paraId="51FCFEE0" w14:textId="77777777" w:rsidR="00EE4674" w:rsidRDefault="00EE4674" w:rsidP="00EE4674">
      <w:pPr>
        <w:ind w:left="-5" w:right="64"/>
      </w:pPr>
      <w:r>
        <w:t xml:space="preserve">Jezus, </w:t>
      </w:r>
    </w:p>
    <w:p w14:paraId="71CAB389" w14:textId="77777777" w:rsidR="00EE4674" w:rsidRDefault="00EE4674" w:rsidP="00EE4674">
      <w:pPr>
        <w:ind w:left="-5" w:right="64"/>
      </w:pPr>
      <w:r>
        <w:t xml:space="preserve">Dank U voor uw liefde voor ons.  </w:t>
      </w:r>
    </w:p>
    <w:p w14:paraId="085678A6" w14:textId="77777777" w:rsidR="00EE4674" w:rsidRDefault="00EE4674" w:rsidP="00EE4674">
      <w:pPr>
        <w:spacing w:after="167"/>
        <w:ind w:left="-5" w:right="64"/>
      </w:pPr>
      <w:r>
        <w:t xml:space="preserve">Wij willen onze liefde aan U en de anderen geven.  </w:t>
      </w:r>
      <w:r>
        <w:br/>
      </w:r>
    </w:p>
    <w:p w14:paraId="785F1EBD" w14:textId="77777777" w:rsidR="00EE4674" w:rsidRDefault="00EE4674" w:rsidP="00EE4674">
      <w:pPr>
        <w:pStyle w:val="Kop2"/>
      </w:pPr>
      <w:bookmarkStart w:id="17" w:name="_Toc219736150"/>
      <w:r w:rsidRPr="00EE4674">
        <w:lastRenderedPageBreak/>
        <w:t>Halte 13 Jezus wordt van het kruis genomen.</w:t>
      </w:r>
      <w:bookmarkEnd w:id="17"/>
      <w:r w:rsidRPr="00EE4674">
        <w:t xml:space="preserve"> </w:t>
      </w:r>
    </w:p>
    <w:p w14:paraId="742B3FD4" w14:textId="77777777" w:rsidR="00EE4674" w:rsidRDefault="00EE4674" w:rsidP="00EE4674">
      <w:pPr>
        <w:spacing w:after="3" w:line="258" w:lineRule="auto"/>
        <w:ind w:left="-5"/>
      </w:pPr>
      <w:r>
        <w:rPr>
          <w:b/>
        </w:rPr>
        <w:t>Verhaal</w:t>
      </w:r>
      <w:r>
        <w:t xml:space="preserve">: </w:t>
      </w:r>
    </w:p>
    <w:p w14:paraId="3A3C9BEE" w14:textId="77777777" w:rsidR="00EE4674" w:rsidRDefault="00EE4674" w:rsidP="00EE4674">
      <w:pPr>
        <w:ind w:left="-5" w:right="64"/>
      </w:pPr>
      <w:r>
        <w:t xml:space="preserve">Nadat Jezus aan het kruis is gestorven, wordt zijn lichaam van het kruis afgehaald.  </w:t>
      </w:r>
    </w:p>
    <w:p w14:paraId="4236D34D" w14:textId="77777777" w:rsidR="00EE4674" w:rsidRDefault="00EE4674" w:rsidP="00EE4674">
      <w:pPr>
        <w:spacing w:after="167"/>
        <w:ind w:left="-5" w:right="64"/>
      </w:pPr>
      <w:r>
        <w:t xml:space="preserve">Maria heeft Jezus nu weer in haar armen, net zoals zij hem in haar armen had toen Hij </w:t>
      </w:r>
      <w:proofErr w:type="gramStart"/>
      <w:r>
        <w:t>pas geboren</w:t>
      </w:r>
      <w:proofErr w:type="gramEnd"/>
      <w:r>
        <w:t xml:space="preserve"> was in Bethlehem. Nu is Jezus dood en Maria heeft heel veel verdriet. </w:t>
      </w:r>
    </w:p>
    <w:p w14:paraId="4C5502A5" w14:textId="77777777" w:rsidR="00EE4674" w:rsidRDefault="00EE4674" w:rsidP="00EE4674">
      <w:pPr>
        <w:spacing w:after="3" w:line="258" w:lineRule="auto"/>
        <w:ind w:left="-5"/>
      </w:pPr>
      <w:r>
        <w:rPr>
          <w:b/>
        </w:rPr>
        <w:t xml:space="preserve">Mijmerend stilstaan: </w:t>
      </w:r>
    </w:p>
    <w:p w14:paraId="74534D54" w14:textId="77777777" w:rsidR="00EE4674" w:rsidRDefault="00EE4674" w:rsidP="00EE4674">
      <w:pPr>
        <w:ind w:left="-5" w:right="64"/>
      </w:pPr>
      <w:r>
        <w:t xml:space="preserve">Jezus is van het kruis genomen en Maria houdt Hem vast.  </w:t>
      </w:r>
    </w:p>
    <w:p w14:paraId="3ACA841B" w14:textId="77777777" w:rsidR="00EE4674" w:rsidRDefault="00EE4674" w:rsidP="00EE4674">
      <w:pPr>
        <w:spacing w:after="167"/>
        <w:ind w:left="-5" w:right="503"/>
      </w:pPr>
      <w:r>
        <w:t xml:space="preserve">Wat zou Maria denken? … Waarom? Waarom moet dit met mijn zoon gebeuren? Waarom ik?  Heb jij ook als een gedacht, waarom ik, waarom moet dit nu met mij gebeuren? Ken jij andere mensen dit veel lijden en dit ook wel eens dachten of zeiden? Waarom ik? </w:t>
      </w:r>
    </w:p>
    <w:p w14:paraId="51DD3AC4" w14:textId="77777777" w:rsidR="00EE4674" w:rsidRDefault="00EE4674" w:rsidP="00EE4674">
      <w:pPr>
        <w:ind w:left="-5" w:right="7784"/>
      </w:pPr>
      <w:r>
        <w:rPr>
          <w:b/>
        </w:rPr>
        <w:t>Gebed</w:t>
      </w:r>
      <w:r>
        <w:t xml:space="preserve">:  </w:t>
      </w:r>
      <w:r>
        <w:br/>
        <w:t xml:space="preserve">Jezus, </w:t>
      </w:r>
    </w:p>
    <w:p w14:paraId="2F2445B9" w14:textId="77777777" w:rsidR="00EE4674" w:rsidRDefault="00EE4674" w:rsidP="00EE4674">
      <w:pPr>
        <w:spacing w:after="167"/>
        <w:ind w:left="-5" w:right="4380"/>
      </w:pPr>
      <w:r>
        <w:t xml:space="preserve">wil Je alle mensen troosten die veel verdriet hebben om de dood van iemand van wie ze veel houden. Laten wij blijvend bidden voor onze overledenen, en hen insluiten in onze harten. </w:t>
      </w:r>
      <w:r>
        <w:br/>
      </w:r>
    </w:p>
    <w:p w14:paraId="1D939FDA" w14:textId="77777777" w:rsidR="00EE4674" w:rsidRPr="00EE4674" w:rsidRDefault="00EE4674" w:rsidP="00EE4674">
      <w:pPr>
        <w:pStyle w:val="Kop2"/>
      </w:pPr>
      <w:bookmarkStart w:id="18" w:name="_Toc219736151"/>
      <w:r w:rsidRPr="00EE4674">
        <w:t>Halte 14 Jezus wordt in het graf gelegd.</w:t>
      </w:r>
      <w:bookmarkEnd w:id="18"/>
      <w:r w:rsidRPr="00EE4674">
        <w:t xml:space="preserve"> </w:t>
      </w:r>
    </w:p>
    <w:p w14:paraId="43683946" w14:textId="77777777" w:rsidR="00EE4674" w:rsidRDefault="00EE4674" w:rsidP="00EE4674">
      <w:pPr>
        <w:spacing w:after="3" w:line="258" w:lineRule="auto"/>
        <w:ind w:left="-5"/>
      </w:pPr>
      <w:r>
        <w:rPr>
          <w:b/>
        </w:rPr>
        <w:t>Verhaal</w:t>
      </w:r>
      <w:r>
        <w:t xml:space="preserve">: </w:t>
      </w:r>
    </w:p>
    <w:p w14:paraId="106A0C6C" w14:textId="77777777" w:rsidR="00EE4674" w:rsidRDefault="00EE4674" w:rsidP="00EE4674">
      <w:pPr>
        <w:ind w:left="-5" w:right="64"/>
      </w:pPr>
      <w:r>
        <w:t xml:space="preserve">Om het dode lichaam van Jezus goed te verzorgen, wordt zijn lichaam ingesmeerd met olie en daarna in doeken gewikkeld. Daarna wordt Jezus naar een nieuw graf gebracht. Het graf van Jezus is gemaakt in een rots. Jezus wordt in het graf gelegd. Maria en Johannes staan erbij te bidden. </w:t>
      </w:r>
    </w:p>
    <w:p w14:paraId="4F6B447B" w14:textId="77777777" w:rsidR="00EE4674" w:rsidRDefault="00EE4674" w:rsidP="00EE4674">
      <w:pPr>
        <w:spacing w:after="167"/>
        <w:ind w:left="-5" w:right="64"/>
      </w:pPr>
      <w:r>
        <w:t xml:space="preserve">Daarna gaan zij weg. Om het graf goed af te sluiten wordt er een grote steen voor de ingang gerold. Het graf van Jezus is niet het einde. Het is maar een rustplaats voor eventjes. </w:t>
      </w:r>
    </w:p>
    <w:p w14:paraId="612EF3D4" w14:textId="77777777" w:rsidR="00EE4674" w:rsidRDefault="00EE4674" w:rsidP="00EE4674">
      <w:pPr>
        <w:spacing w:after="3" w:line="258" w:lineRule="auto"/>
        <w:ind w:left="-5"/>
      </w:pPr>
      <w:r>
        <w:rPr>
          <w:b/>
        </w:rPr>
        <w:t xml:space="preserve">Mijmerend stilstaan: </w:t>
      </w:r>
    </w:p>
    <w:p w14:paraId="614D015A" w14:textId="77777777" w:rsidR="00EE4674" w:rsidRDefault="00EE4674" w:rsidP="00EE4674">
      <w:pPr>
        <w:ind w:left="-5" w:right="64"/>
      </w:pPr>
      <w:r>
        <w:t xml:space="preserve">Jezus is begraven en ze rollen een grote steen voor zijn graf. </w:t>
      </w:r>
    </w:p>
    <w:p w14:paraId="6239C4C4" w14:textId="77777777" w:rsidR="00EE4674" w:rsidRDefault="00EE4674" w:rsidP="00EE4674">
      <w:pPr>
        <w:ind w:left="-5" w:right="64"/>
      </w:pPr>
      <w:r>
        <w:t xml:space="preserve">Christenen zeggen: begraven is de doden in de handen van God leggen; is geloven dat God nu verder voor hen zorgt.  </w:t>
      </w:r>
    </w:p>
    <w:p w14:paraId="5D3E82B2" w14:textId="77777777" w:rsidR="00EE4674" w:rsidRDefault="00EE4674" w:rsidP="00EE4674">
      <w:pPr>
        <w:ind w:left="-5" w:right="64"/>
      </w:pPr>
      <w:r>
        <w:t xml:space="preserve">Zie jij dit ook zo? Hoe zie jij dat? (andere geloofsovertuigingen?) </w:t>
      </w:r>
    </w:p>
    <w:p w14:paraId="4228CB4B" w14:textId="77777777" w:rsidR="00EE4674" w:rsidRDefault="00EE4674" w:rsidP="00EE4674">
      <w:pPr>
        <w:spacing w:after="167"/>
        <w:ind w:left="-5" w:right="64"/>
      </w:pPr>
      <w:r>
        <w:t xml:space="preserve">Hoe zou jij je voelen als je wist dat een dierbare overledene nu thuis mag komen bij God? </w:t>
      </w:r>
    </w:p>
    <w:p w14:paraId="320BD3EA" w14:textId="77777777" w:rsidR="00EE4674" w:rsidRDefault="00EE4674" w:rsidP="00EE4674">
      <w:pPr>
        <w:spacing w:after="159" w:line="258" w:lineRule="auto"/>
        <w:ind w:left="-5"/>
      </w:pPr>
      <w:r>
        <w:rPr>
          <w:b/>
        </w:rPr>
        <w:t>Gebed</w:t>
      </w:r>
      <w:r>
        <w:t xml:space="preserve">:  </w:t>
      </w:r>
    </w:p>
    <w:p w14:paraId="3961951C" w14:textId="77777777" w:rsidR="000B6264" w:rsidRDefault="000B6264">
      <w:pPr>
        <w:suppressAutoHyphens w:val="0"/>
        <w:rPr>
          <w:rFonts w:eastAsiaTheme="majorEastAsia" w:cstheme="majorBidi"/>
          <w:b/>
          <w:szCs w:val="22"/>
        </w:rPr>
      </w:pPr>
      <w:r>
        <w:br w:type="page"/>
      </w:r>
    </w:p>
    <w:p w14:paraId="089DE352" w14:textId="3E400737" w:rsidR="00EE4674" w:rsidRPr="00EE4674" w:rsidRDefault="00EE4674" w:rsidP="00EE4674">
      <w:pPr>
        <w:pStyle w:val="Kop2"/>
      </w:pPr>
      <w:bookmarkStart w:id="19" w:name="_Toc219736152"/>
      <w:r w:rsidRPr="00EE4674">
        <w:lastRenderedPageBreak/>
        <w:t>Halte 15 Jezus is verrezen.</w:t>
      </w:r>
      <w:bookmarkEnd w:id="19"/>
      <w:r w:rsidRPr="00EE4674">
        <w:t xml:space="preserve"> </w:t>
      </w:r>
    </w:p>
    <w:p w14:paraId="2C268427" w14:textId="77777777" w:rsidR="00EE4674" w:rsidRDefault="00EE4674" w:rsidP="00EE4674">
      <w:pPr>
        <w:spacing w:after="159" w:line="258" w:lineRule="auto"/>
        <w:ind w:left="-5"/>
      </w:pPr>
      <w:r>
        <w:rPr>
          <w:b/>
        </w:rPr>
        <w:t>Verhaal</w:t>
      </w:r>
      <w:r>
        <w:t xml:space="preserve">: </w:t>
      </w:r>
    </w:p>
    <w:p w14:paraId="5CA88AF5" w14:textId="77777777" w:rsidR="00EE4674" w:rsidRDefault="00EE4674" w:rsidP="00EE4674">
      <w:pPr>
        <w:ind w:left="-5" w:right="64"/>
      </w:pPr>
      <w:r>
        <w:t xml:space="preserve">In de vroege morgen gaan enkele vrouwen naar het graf. Ze willen het lichaam van Jezus verzorgen. Maar het graf is leeg. De vrouwen zeggen dat ze Jezus hebben gezien. Ze spreken van een engel. Iemand met witte kleren zei dat Jezus niet dood is. Hij leeft gewoon bij zijn Vader verder. En de leerlingen… ze praten de hele tijd over Hem. Ze zijn niet meer verdrietig. Jezus leeft verder. </w:t>
      </w:r>
    </w:p>
    <w:p w14:paraId="48E7BB16" w14:textId="77777777" w:rsidR="00EE4674" w:rsidRDefault="00EE4674" w:rsidP="00EE4674">
      <w:pPr>
        <w:spacing w:after="167"/>
        <w:ind w:left="-5" w:right="64"/>
      </w:pPr>
      <w:r>
        <w:t xml:space="preserve">Pasen, feest van licht en leven! </w:t>
      </w:r>
    </w:p>
    <w:p w14:paraId="7D010BE9" w14:textId="77777777" w:rsidR="00EE4674" w:rsidRDefault="00EE4674" w:rsidP="00EE4674">
      <w:pPr>
        <w:ind w:left="-5" w:right="64"/>
      </w:pPr>
      <w:r>
        <w:rPr>
          <w:b/>
        </w:rPr>
        <w:t>Mijmerend</w:t>
      </w:r>
      <w:r>
        <w:t xml:space="preserve"> stilstaan: </w:t>
      </w:r>
    </w:p>
    <w:p w14:paraId="2C32F071" w14:textId="77777777" w:rsidR="00EE4674" w:rsidRDefault="00EE4674" w:rsidP="00EE4674">
      <w:pPr>
        <w:ind w:left="-5" w:right="64"/>
      </w:pPr>
      <w:r>
        <w:t xml:space="preserve">Het graf is leeg! Jezus is verrezen! De vrouwen zijn blij! </w:t>
      </w:r>
    </w:p>
    <w:p w14:paraId="393EF033" w14:textId="77777777" w:rsidR="00EE4674" w:rsidRDefault="00EE4674" w:rsidP="00EE4674">
      <w:pPr>
        <w:ind w:left="-5" w:right="64"/>
      </w:pPr>
      <w:r>
        <w:t xml:space="preserve">Jezus overwon de dood. Hij overwon het kwade!  </w:t>
      </w:r>
    </w:p>
    <w:p w14:paraId="3E91A381" w14:textId="77777777" w:rsidR="00EE4674" w:rsidRDefault="00EE4674" w:rsidP="00EE4674">
      <w:pPr>
        <w:ind w:left="-5" w:right="64"/>
      </w:pPr>
      <w:r>
        <w:t xml:space="preserve">Pijn, verdriet, eenzaam zijn, gepest worden, gekwetst zijn … laat dit niet je leven leiden. Durf te hopen, uit te kijken om terug heel te worden. Geloof in het leven, de liefde, het licht! </w:t>
      </w:r>
    </w:p>
    <w:p w14:paraId="743A5092" w14:textId="77777777" w:rsidR="00EE4674" w:rsidRDefault="00EE4674" w:rsidP="00EE4674">
      <w:pPr>
        <w:ind w:left="-5" w:right="64"/>
      </w:pPr>
      <w:r>
        <w:t xml:space="preserve">Jezus overwon de dood.  </w:t>
      </w:r>
    </w:p>
    <w:p w14:paraId="7C31E087" w14:textId="77777777" w:rsidR="00EE4674" w:rsidRDefault="00EE4674" w:rsidP="00EE4674">
      <w:pPr>
        <w:spacing w:after="167"/>
        <w:ind w:left="-5" w:right="64"/>
      </w:pPr>
      <w:r>
        <w:t xml:space="preserve">Verrassend vreugdevol mogen wij dit nu samen met Hem vieren. </w:t>
      </w:r>
    </w:p>
    <w:p w14:paraId="207FA60A" w14:textId="77777777" w:rsidR="00EE4674" w:rsidRDefault="00EE4674" w:rsidP="00EE4674">
      <w:pPr>
        <w:spacing w:after="3" w:line="258" w:lineRule="auto"/>
        <w:ind w:left="-5"/>
      </w:pPr>
      <w:r>
        <w:rPr>
          <w:b/>
        </w:rPr>
        <w:t>Gebed</w:t>
      </w:r>
      <w:r>
        <w:t xml:space="preserve">:  </w:t>
      </w:r>
    </w:p>
    <w:p w14:paraId="5C117F02" w14:textId="77777777" w:rsidR="00EE4674" w:rsidRDefault="00EE4674" w:rsidP="00EE4674">
      <w:pPr>
        <w:ind w:left="-5" w:right="64"/>
      </w:pPr>
      <w:r>
        <w:t xml:space="preserve">Jezus, Jij hebt je kruis gedragen.  </w:t>
      </w:r>
    </w:p>
    <w:p w14:paraId="26426477" w14:textId="77777777" w:rsidR="00EE4674" w:rsidRDefault="00EE4674" w:rsidP="00EE4674">
      <w:pPr>
        <w:ind w:left="-5" w:right="64"/>
      </w:pPr>
      <w:r>
        <w:t xml:space="preserve">Wij weten dat het kruis niet het einde is geweest.  </w:t>
      </w:r>
    </w:p>
    <w:p w14:paraId="5C1502EB" w14:textId="77777777" w:rsidR="00EE4674" w:rsidRDefault="00EE4674" w:rsidP="00EE4674">
      <w:pPr>
        <w:ind w:left="-5" w:right="64"/>
      </w:pPr>
      <w:r>
        <w:t xml:space="preserve">Na Goede Vrijdag kwam de zon van de verrijzenis.  </w:t>
      </w:r>
    </w:p>
    <w:p w14:paraId="2D1DDB79" w14:textId="77777777" w:rsidR="00EE4674" w:rsidRDefault="00EE4674" w:rsidP="00EE4674">
      <w:pPr>
        <w:ind w:left="-5" w:right="64"/>
      </w:pPr>
      <w:r>
        <w:t xml:space="preserve">Haar licht blijft schijnen tot op vandaag.  </w:t>
      </w:r>
    </w:p>
    <w:p w14:paraId="6D796C39" w14:textId="77777777" w:rsidR="00EE4674" w:rsidRDefault="00EE4674" w:rsidP="00EE4674">
      <w:pPr>
        <w:spacing w:after="167"/>
        <w:ind w:left="-5" w:right="64"/>
      </w:pPr>
      <w:r>
        <w:t xml:space="preserve">Wij danken voor al het goede dat overal ter wereld wordt gedaan </w:t>
      </w:r>
      <w:r>
        <w:br/>
        <w:t xml:space="preserve">zodat mensen gelukkig worden. </w:t>
      </w:r>
    </w:p>
    <w:p w14:paraId="6639BA8B" w14:textId="77777777" w:rsidR="00EE4674" w:rsidRDefault="00EE4674" w:rsidP="00EE4674">
      <w:pPr>
        <w:spacing w:after="107" w:line="259" w:lineRule="auto"/>
        <w:ind w:left="-5"/>
      </w:pPr>
      <w:r>
        <w:rPr>
          <w:b/>
          <w:color w:val="262626"/>
        </w:rPr>
        <w:t xml:space="preserve">We maken het tot slot nog even stil en bidden: </w:t>
      </w:r>
    </w:p>
    <w:p w14:paraId="4FB65FCE" w14:textId="77777777" w:rsidR="00EE4674" w:rsidRDefault="00EE4674" w:rsidP="00EE4674">
      <w:pPr>
        <w:ind w:left="-5" w:right="4489"/>
      </w:pPr>
      <w:r>
        <w:t xml:space="preserve">Jezus, Jij houdt van iedereen en Je wilt bij ons zijn als we blij zijn, maar ook als het niet goed gaat als we pijn hebben, of verdrietig zijn als we onrecht meemaken </w:t>
      </w:r>
    </w:p>
    <w:p w14:paraId="22863E99" w14:textId="77777777" w:rsidR="00EE4674" w:rsidRDefault="00EE4674" w:rsidP="00EE4674">
      <w:pPr>
        <w:spacing w:after="167"/>
        <w:ind w:left="-5" w:right="4044"/>
      </w:pPr>
      <w:r>
        <w:t xml:space="preserve">als we ...dan juist wil Jij naast ons staan en ons meehelpen datgene dat niet fijn is te verdragen. Daarom draag Jij vandaag ook ons kruis op je schouders, want Je wilt niet weglopen van verdriet, lijden en dood, ook niet als het onbegrijpelijk of onrechtvaardig is wat er gebeurt. </w:t>
      </w:r>
    </w:p>
    <w:p w14:paraId="131C487B" w14:textId="77777777" w:rsidR="00EE4674" w:rsidRDefault="00EE4674" w:rsidP="00EE4674">
      <w:pPr>
        <w:ind w:left="-5" w:right="64"/>
      </w:pPr>
      <w:r>
        <w:t xml:space="preserve">Daar zijn wij dankbaar voor. </w:t>
      </w:r>
    </w:p>
    <w:p w14:paraId="3F154271" w14:textId="77777777" w:rsidR="00EE4674" w:rsidRDefault="00EE4674" w:rsidP="00EE4674">
      <w:pPr>
        <w:ind w:left="-5" w:right="64"/>
      </w:pPr>
      <w:r>
        <w:t xml:space="preserve">Dank je wel Jezus, </w:t>
      </w:r>
    </w:p>
    <w:p w14:paraId="2DA2C5E3" w14:textId="77777777" w:rsidR="00EE4674" w:rsidRDefault="00EE4674" w:rsidP="00EE4674">
      <w:pPr>
        <w:spacing w:after="165"/>
        <w:ind w:left="-5" w:right="5772"/>
      </w:pPr>
      <w:r>
        <w:t xml:space="preserve">Dat Jij deze weg bent gegaan. Amen. </w:t>
      </w:r>
    </w:p>
    <w:p w14:paraId="588E7153" w14:textId="77777777" w:rsidR="00EE4674" w:rsidRDefault="00EE4674" w:rsidP="00EE4674">
      <w:pPr>
        <w:ind w:left="-5" w:right="64"/>
      </w:pPr>
      <w:r>
        <w:t xml:space="preserve">Lieve God, </w:t>
      </w:r>
    </w:p>
    <w:p w14:paraId="6B9E7183" w14:textId="77777777" w:rsidR="00EE4674" w:rsidRDefault="00EE4674" w:rsidP="00EE4674">
      <w:pPr>
        <w:ind w:left="-5" w:right="6042"/>
      </w:pPr>
      <w:r>
        <w:lastRenderedPageBreak/>
        <w:t xml:space="preserve">Vandaag vieren we feest omdat Jezus niet dood is gebleven maar is opgestaan en leeft bij U. Dat is een nieuw begin en wij mogen erbij zijn, bij dit nieuwe begin. Wij mogen weten dat U altijd weer met ons verder gaat. </w:t>
      </w:r>
    </w:p>
    <w:p w14:paraId="3875B22A" w14:textId="77777777" w:rsidR="00EE4674" w:rsidRDefault="00EE4674" w:rsidP="00EE4674">
      <w:pPr>
        <w:ind w:left="-5" w:right="6042"/>
      </w:pPr>
      <w:r>
        <w:t xml:space="preserve">Nooit iets bij het oude laat, maar ons en uw schepping vernieuwt,  telkens weer. </w:t>
      </w:r>
    </w:p>
    <w:p w14:paraId="1640CD9A" w14:textId="77777777" w:rsidR="00EE4674" w:rsidRDefault="00EE4674" w:rsidP="00EE4674">
      <w:pPr>
        <w:ind w:left="-5" w:right="64"/>
      </w:pPr>
      <w:r>
        <w:t xml:space="preserve">We danken U. </w:t>
      </w:r>
    </w:p>
    <w:p w14:paraId="4F1C4657" w14:textId="77777777" w:rsidR="00EE4674" w:rsidRDefault="00EE4674" w:rsidP="00EE4674">
      <w:pPr>
        <w:ind w:left="-5" w:right="64"/>
      </w:pPr>
      <w:r>
        <w:t xml:space="preserve">Amen. </w:t>
      </w:r>
    </w:p>
    <w:p w14:paraId="0AC356B1" w14:textId="77777777" w:rsidR="00EE4674" w:rsidRDefault="00EE4674" w:rsidP="00EE4674">
      <w:pPr>
        <w:spacing w:after="0" w:line="259" w:lineRule="auto"/>
      </w:pPr>
      <w:r>
        <w:t xml:space="preserve"> </w:t>
      </w:r>
    </w:p>
    <w:p w14:paraId="02E18B0A" w14:textId="77777777" w:rsidR="00EE4674" w:rsidRDefault="00EE4674" w:rsidP="00EE4674">
      <w:pPr>
        <w:ind w:left="-5" w:right="64"/>
      </w:pPr>
      <w:r>
        <w:t xml:space="preserve">Feestelijk afsluiten met een vreugdevol moment. </w:t>
      </w:r>
    </w:p>
    <w:p w14:paraId="219F9DBB" w14:textId="77777777" w:rsidR="00EE4674" w:rsidRDefault="00EE4674" w:rsidP="00EE4674">
      <w:pPr>
        <w:ind w:left="-5" w:right="64"/>
      </w:pPr>
      <w:r>
        <w:t xml:space="preserve">We zingen samen het jaarthema lied.  </w:t>
      </w:r>
    </w:p>
    <w:p w14:paraId="0372D107" w14:textId="77777777" w:rsidR="00EE4674" w:rsidRDefault="00EE4674" w:rsidP="00EE4674">
      <w:pPr>
        <w:spacing w:after="189"/>
        <w:ind w:left="-5" w:right="6554"/>
      </w:pPr>
      <w:r>
        <w:t xml:space="preserve"> </w:t>
      </w:r>
    </w:p>
    <w:p w14:paraId="66C9A599" w14:textId="79EB1BAB" w:rsidR="00EE4674" w:rsidRDefault="00A26FEA" w:rsidP="00EE4674">
      <w:pPr>
        <w:pStyle w:val="Kop1"/>
      </w:pPr>
      <w:bookmarkStart w:id="20" w:name="_Toc219736153"/>
      <w:bookmarkEnd w:id="3"/>
      <w:r>
        <w:t>Inspiratie</w:t>
      </w:r>
      <w:bookmarkEnd w:id="20"/>
    </w:p>
    <w:p w14:paraId="60E2D74A" w14:textId="77777777" w:rsidR="00EE4674" w:rsidRDefault="00EE4674" w:rsidP="00EE4674">
      <w:pPr>
        <w:spacing w:after="199"/>
        <w:ind w:left="-5" w:right="64"/>
      </w:pPr>
      <w:r>
        <w:t xml:space="preserve">Neem bij de andere hieronder vermelde kruiswegen zeker een kijkje ter inspiratie.  </w:t>
      </w:r>
    </w:p>
    <w:p w14:paraId="796A239F" w14:textId="77777777" w:rsidR="00EE4674" w:rsidRDefault="00EE4674" w:rsidP="00EE4674">
      <w:pPr>
        <w:pStyle w:val="Opsomming1"/>
      </w:pPr>
      <w:r>
        <w:t xml:space="preserve">Kruisweg van </w:t>
      </w:r>
      <w:proofErr w:type="spellStart"/>
      <w:r>
        <w:t>Arcabas</w:t>
      </w:r>
      <w:proofErr w:type="spellEnd"/>
      <w:r>
        <w:t xml:space="preserve">   </w:t>
      </w:r>
    </w:p>
    <w:p w14:paraId="77E5809F" w14:textId="46BE3F17" w:rsidR="00EE4674" w:rsidRDefault="00EE4674" w:rsidP="00EE4674">
      <w:pPr>
        <w:pStyle w:val="Opsomming1"/>
        <w:numPr>
          <w:ilvl w:val="0"/>
          <w:numId w:val="0"/>
        </w:numPr>
        <w:ind w:left="357"/>
      </w:pPr>
      <w:hyperlink r:id="rId17" w:history="1">
        <w:r w:rsidRPr="00C30285">
          <w:rPr>
            <w:rStyle w:val="Hyperlink"/>
          </w:rPr>
          <w:t>https://www.pastoralezorg.be/page/het</w:t>
        </w:r>
      </w:hyperlink>
      <w:hyperlink r:id="rId18">
        <w:r>
          <w:rPr>
            <w:u w:val="single" w:color="000000"/>
          </w:rPr>
          <w:t>-</w:t>
        </w:r>
      </w:hyperlink>
      <w:hyperlink r:id="rId19">
        <w:r>
          <w:rPr>
            <w:u w:val="single" w:color="000000"/>
          </w:rPr>
          <w:t>veelluik</w:t>
        </w:r>
      </w:hyperlink>
      <w:hyperlink r:id="rId20">
        <w:r>
          <w:rPr>
            <w:u w:val="single" w:color="000000"/>
          </w:rPr>
          <w:t>-</w:t>
        </w:r>
      </w:hyperlink>
      <w:hyperlink r:id="rId21">
        <w:r>
          <w:rPr>
            <w:u w:val="single" w:color="000000"/>
          </w:rPr>
          <w:t>passie</w:t>
        </w:r>
      </w:hyperlink>
      <w:hyperlink r:id="rId22">
        <w:r>
          <w:rPr>
            <w:u w:val="single" w:color="000000"/>
          </w:rPr>
          <w:t>-</w:t>
        </w:r>
      </w:hyperlink>
      <w:hyperlink r:id="rId23">
        <w:r>
          <w:rPr>
            <w:u w:val="single" w:color="000000"/>
          </w:rPr>
          <w:t>en</w:t>
        </w:r>
      </w:hyperlink>
      <w:hyperlink r:id="rId24">
        <w:r>
          <w:rPr>
            <w:u w:val="single" w:color="000000"/>
          </w:rPr>
          <w:t>-</w:t>
        </w:r>
      </w:hyperlink>
      <w:hyperlink r:id="rId25">
        <w:r>
          <w:rPr>
            <w:u w:val="single" w:color="000000"/>
          </w:rPr>
          <w:t>verrijzenis/</w:t>
        </w:r>
      </w:hyperlink>
      <w:hyperlink r:id="rId26">
        <w:r>
          <w:t xml:space="preserve"> </w:t>
        </w:r>
      </w:hyperlink>
    </w:p>
    <w:p w14:paraId="3A844953" w14:textId="77777777" w:rsidR="00EE4674" w:rsidRDefault="00EE4674" w:rsidP="00EE4674">
      <w:pPr>
        <w:pStyle w:val="Opsomming1"/>
      </w:pPr>
      <w:hyperlink r:id="rId27">
        <w:r>
          <w:rPr>
            <w:u w:val="single" w:color="000000"/>
          </w:rPr>
          <w:t>https://www.pastoralezorg.be/page/kruisweg</w:t>
        </w:r>
      </w:hyperlink>
      <w:hyperlink r:id="rId28">
        <w:r>
          <w:rPr>
            <w:u w:val="single" w:color="000000"/>
          </w:rPr>
          <w:t>-</w:t>
        </w:r>
      </w:hyperlink>
      <w:hyperlink r:id="rId29">
        <w:r>
          <w:rPr>
            <w:u w:val="single" w:color="000000"/>
          </w:rPr>
          <w:t>sieger</w:t>
        </w:r>
      </w:hyperlink>
      <w:hyperlink r:id="rId30">
        <w:r>
          <w:rPr>
            <w:u w:val="single" w:color="000000"/>
          </w:rPr>
          <w:t>-</w:t>
        </w:r>
      </w:hyperlink>
      <w:hyperlink r:id="rId31">
        <w:r>
          <w:rPr>
            <w:u w:val="single" w:color="000000"/>
          </w:rPr>
          <w:t>koder/</w:t>
        </w:r>
      </w:hyperlink>
      <w:hyperlink r:id="rId32">
        <w:r>
          <w:t xml:space="preserve"> </w:t>
        </w:r>
      </w:hyperlink>
      <w:r>
        <w:t xml:space="preserve"> </w:t>
      </w:r>
    </w:p>
    <w:p w14:paraId="7FFDCED7" w14:textId="77777777" w:rsidR="00EE4674" w:rsidRDefault="00EE4674" w:rsidP="00EE4674">
      <w:pPr>
        <w:pStyle w:val="Opsomming1"/>
      </w:pPr>
      <w:hyperlink r:id="rId33">
        <w:r>
          <w:rPr>
            <w:u w:val="single" w:color="000000"/>
          </w:rPr>
          <w:t xml:space="preserve">https://www.pastoralezorg.be/cms2/uploads/image/elisabeth/KRUISWEG%20Armand%20De </w:t>
        </w:r>
      </w:hyperlink>
      <w:hyperlink r:id="rId34">
        <w:r>
          <w:rPr>
            <w:u w:val="single" w:color="000000"/>
          </w:rPr>
          <w:t>meulemeester.pdf</w:t>
        </w:r>
      </w:hyperlink>
      <w:hyperlink r:id="rId35">
        <w:r>
          <w:t xml:space="preserve"> </w:t>
        </w:r>
      </w:hyperlink>
    </w:p>
    <w:p w14:paraId="46F4F834" w14:textId="77777777" w:rsidR="00EE4674" w:rsidRDefault="00EE4674" w:rsidP="00EE4674">
      <w:pPr>
        <w:pStyle w:val="Opsomming1"/>
      </w:pPr>
      <w:hyperlink r:id="rId36">
        <w:r>
          <w:rPr>
            <w:u w:val="single" w:color="000000"/>
          </w:rPr>
          <w:t>https://www.pastoralezorg.be/cms2/uploads/image/elisabeth/2014kruiswegpresentatie.pd</w:t>
        </w:r>
      </w:hyperlink>
      <w:hyperlink r:id="rId37">
        <w:r w:rsidRPr="005A7CA8">
          <w:rPr>
            <w:u w:val="single" w:color="000000"/>
          </w:rPr>
          <w:t>f</w:t>
        </w:r>
      </w:hyperlink>
      <w:hyperlink r:id="rId38">
        <w:r w:rsidRPr="005A7CA8">
          <w:t xml:space="preserve"> </w:t>
        </w:r>
      </w:hyperlink>
    </w:p>
    <w:p w14:paraId="3EE2C486" w14:textId="77777777" w:rsidR="00EE4674" w:rsidRDefault="00EE4674" w:rsidP="00EE4674">
      <w:pPr>
        <w:pStyle w:val="Opsomming1"/>
      </w:pPr>
      <w:hyperlink r:id="rId39">
        <w:r>
          <w:rPr>
            <w:u w:val="single" w:color="000000"/>
          </w:rPr>
          <w:t xml:space="preserve">https://www.pastoralezorg.be/cms2/uploads/elisabeth/file/Kerkelijk%20jaar%20en%20fees </w:t>
        </w:r>
      </w:hyperlink>
      <w:hyperlink r:id="rId40">
        <w:r>
          <w:rPr>
            <w:u w:val="single" w:color="000000"/>
          </w:rPr>
          <w:t>ten/Kruisweg%20in%20de%20kunst%20</w:t>
        </w:r>
      </w:hyperlink>
      <w:hyperlink r:id="rId41">
        <w:r>
          <w:rPr>
            <w:u w:val="single" w:color="000000"/>
          </w:rPr>
          <w:t>-</w:t>
        </w:r>
      </w:hyperlink>
      <w:hyperlink r:id="rId42">
        <w:r>
          <w:rPr>
            <w:u w:val="single" w:color="000000"/>
          </w:rPr>
          <w:t>%20St%20Mary's%20Cathedral.pdf</w:t>
        </w:r>
      </w:hyperlink>
      <w:hyperlink r:id="rId43">
        <w:r>
          <w:t xml:space="preserve"> </w:t>
        </w:r>
      </w:hyperlink>
    </w:p>
    <w:p w14:paraId="5E50CF53" w14:textId="25CF2F8D" w:rsidR="00EE4674" w:rsidRDefault="00EE4674" w:rsidP="00EE4674">
      <w:pPr>
        <w:spacing w:after="159" w:line="259" w:lineRule="auto"/>
      </w:pPr>
      <w:r>
        <w:t xml:space="preserve"> </w:t>
      </w:r>
    </w:p>
    <w:p w14:paraId="67558B7D" w14:textId="77777777" w:rsidR="000B6264" w:rsidRDefault="000B6264" w:rsidP="00EE4674">
      <w:pPr>
        <w:pStyle w:val="Kop1"/>
      </w:pPr>
      <w:bookmarkStart w:id="21" w:name="_Toc219736154"/>
      <w:r>
        <w:t>Kruisweg in afbeeldingen</w:t>
      </w:r>
      <w:bookmarkEnd w:id="21"/>
    </w:p>
    <w:p w14:paraId="5D2E9857" w14:textId="3E1B92AA" w:rsidR="00EE4674" w:rsidRPr="007A0602" w:rsidRDefault="00EE4674" w:rsidP="000B6264">
      <w:r>
        <w:t>In bijlage geven we je</w:t>
      </w:r>
      <w:r w:rsidR="000B6264">
        <w:t xml:space="preserve">, op de volgende bladzijden, </w:t>
      </w:r>
      <w:r>
        <w:t xml:space="preserve">een voorbeeld van een eenvoudige kruisweg. </w:t>
      </w:r>
    </w:p>
    <w:p w14:paraId="5F971EBD" w14:textId="77777777" w:rsidR="00EE4674" w:rsidRDefault="00EE4674" w:rsidP="00EE4674">
      <w:pPr>
        <w:spacing w:after="179" w:line="259" w:lineRule="auto"/>
        <w:rPr>
          <w:b/>
          <w:color w:val="262626"/>
          <w:sz w:val="24"/>
        </w:rPr>
      </w:pPr>
    </w:p>
    <w:p w14:paraId="43833065" w14:textId="77777777" w:rsidR="00EE4674" w:rsidRDefault="00EE4674" w:rsidP="00EE4674">
      <w:pPr>
        <w:spacing w:after="179" w:line="259" w:lineRule="auto"/>
        <w:rPr>
          <w:b/>
          <w:color w:val="262626"/>
          <w:sz w:val="24"/>
        </w:rPr>
      </w:pPr>
    </w:p>
    <w:p w14:paraId="1AE47693" w14:textId="77777777" w:rsidR="00EE4674" w:rsidRDefault="00EE4674" w:rsidP="00EE4674">
      <w:pPr>
        <w:spacing w:after="179" w:line="259" w:lineRule="auto"/>
        <w:rPr>
          <w:b/>
          <w:color w:val="262626"/>
          <w:sz w:val="24"/>
        </w:rPr>
      </w:pPr>
    </w:p>
    <w:p w14:paraId="49A59DC0" w14:textId="77777777" w:rsidR="00EE4674" w:rsidRDefault="00EE4674" w:rsidP="00EE4674">
      <w:pPr>
        <w:spacing w:after="179" w:line="259" w:lineRule="auto"/>
        <w:rPr>
          <w:b/>
          <w:color w:val="262626"/>
          <w:sz w:val="24"/>
        </w:rPr>
      </w:pPr>
    </w:p>
    <w:p w14:paraId="71A19900" w14:textId="77777777" w:rsidR="00EE4674" w:rsidRDefault="00EE4674" w:rsidP="00EE4674">
      <w:pPr>
        <w:spacing w:after="179" w:line="259" w:lineRule="auto"/>
        <w:rPr>
          <w:b/>
          <w:color w:val="262626"/>
          <w:sz w:val="24"/>
        </w:rPr>
      </w:pPr>
    </w:p>
    <w:p w14:paraId="5F77956D" w14:textId="77777777" w:rsidR="00EE4674" w:rsidRDefault="00EE4674" w:rsidP="00EE4674">
      <w:pPr>
        <w:spacing w:after="179" w:line="259" w:lineRule="auto"/>
        <w:rPr>
          <w:b/>
          <w:color w:val="262626"/>
          <w:sz w:val="24"/>
        </w:rPr>
      </w:pPr>
    </w:p>
    <w:p w14:paraId="09AC5D54" w14:textId="77777777" w:rsidR="00EE4674" w:rsidRDefault="00EE4674" w:rsidP="00EE4674">
      <w:pPr>
        <w:spacing w:after="179" w:line="259" w:lineRule="auto"/>
      </w:pPr>
    </w:p>
    <w:p w14:paraId="74C96A8B" w14:textId="77777777" w:rsidR="00EE4674" w:rsidRDefault="00EE4674" w:rsidP="00EE4674">
      <w:pPr>
        <w:pStyle w:val="Kop2"/>
        <w:sectPr w:rsidR="00EE4674" w:rsidSect="000B6264">
          <w:headerReference w:type="even" r:id="rId44"/>
          <w:headerReference w:type="default" r:id="rId45"/>
          <w:footerReference w:type="default" r:id="rId46"/>
          <w:headerReference w:type="first" r:id="rId47"/>
          <w:pgSz w:w="11906" w:h="16838"/>
          <w:pgMar w:top="1173" w:right="1354" w:bottom="1166" w:left="1419" w:header="708" w:footer="0" w:gutter="0"/>
          <w:cols w:space="708"/>
          <w:docGrid w:linePitch="272"/>
        </w:sectPr>
      </w:pPr>
    </w:p>
    <w:p w14:paraId="3485141E" w14:textId="69B5C676" w:rsidR="00EE4674" w:rsidRPr="000B6264" w:rsidRDefault="00EE4674" w:rsidP="000B6264">
      <w:pPr>
        <w:spacing w:after="107" w:line="259" w:lineRule="auto"/>
        <w:ind w:left="747"/>
        <w:rPr>
          <w:b/>
          <w:color w:val="262626"/>
        </w:rPr>
      </w:pPr>
      <w:r w:rsidRPr="000B6264">
        <w:rPr>
          <w:b/>
          <w:color w:val="262626"/>
        </w:rPr>
        <w:lastRenderedPageBreak/>
        <w:t xml:space="preserve">Halte 1 Jezus wordt ter dood veroordeeld.  </w:t>
      </w:r>
    </w:p>
    <w:p w14:paraId="70618A01" w14:textId="7D8B99FE" w:rsidR="00EE4674" w:rsidRDefault="000B6264" w:rsidP="00EE4674">
      <w:pPr>
        <w:spacing w:after="0" w:line="259" w:lineRule="auto"/>
        <w:ind w:left="-1"/>
        <w:jc w:val="right"/>
      </w:pPr>
      <w:r>
        <w:rPr>
          <w:noProof/>
        </w:rPr>
        <w:drawing>
          <wp:anchor distT="0" distB="0" distL="114300" distR="114300" simplePos="0" relativeHeight="251658240" behindDoc="0" locked="0" layoutInCell="1" allowOverlap="1" wp14:anchorId="3586F3F6" wp14:editId="6F9FB283">
            <wp:simplePos x="0" y="0"/>
            <wp:positionH relativeFrom="margin">
              <wp:align>center</wp:align>
            </wp:positionH>
            <wp:positionV relativeFrom="paragraph">
              <wp:posOffset>50165</wp:posOffset>
            </wp:positionV>
            <wp:extent cx="7920000" cy="5489551"/>
            <wp:effectExtent l="0" t="0" r="5080" b="0"/>
            <wp:wrapNone/>
            <wp:docPr id="936" name="Picture 936" descr="Afbeelding met schets, tekening, Lijnillustraties,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936" descr="Afbeelding met schets, tekening, Lijnillustraties, schoeisel&#10;&#10;Door AI gegenereerde inhoud is mogelijk onjuist."/>
                    <pic:cNvPicPr/>
                  </pic:nvPicPr>
                  <pic:blipFill>
                    <a:blip r:embed="rId48">
                      <a:extLst>
                        <a:ext uri="{28A0092B-C50C-407E-A947-70E740481C1C}">
                          <a14:useLocalDpi xmlns:a14="http://schemas.microsoft.com/office/drawing/2010/main" val="0"/>
                        </a:ext>
                      </a:extLst>
                    </a:blip>
                    <a:stretch>
                      <a:fillRect/>
                    </a:stretch>
                  </pic:blipFill>
                  <pic:spPr>
                    <a:xfrm>
                      <a:off x="0" y="0"/>
                      <a:ext cx="7920000" cy="5489551"/>
                    </a:xfrm>
                    <a:prstGeom prst="rect">
                      <a:avLst/>
                    </a:prstGeom>
                  </pic:spPr>
                </pic:pic>
              </a:graphicData>
            </a:graphic>
            <wp14:sizeRelH relativeFrom="page">
              <wp14:pctWidth>0</wp14:pctWidth>
            </wp14:sizeRelH>
            <wp14:sizeRelV relativeFrom="page">
              <wp14:pctHeight>0</wp14:pctHeight>
            </wp14:sizeRelV>
          </wp:anchor>
        </w:drawing>
      </w:r>
      <w:r w:rsidR="00EE4674">
        <w:t xml:space="preserve"> </w:t>
      </w:r>
    </w:p>
    <w:p w14:paraId="68F830A9" w14:textId="77777777" w:rsidR="00EE4674" w:rsidRDefault="00EE4674" w:rsidP="00EE4674">
      <w:pPr>
        <w:sectPr w:rsidR="00EE4674" w:rsidSect="000B6264">
          <w:pgSz w:w="16838" w:h="11906" w:orient="landscape"/>
          <w:pgMar w:top="1418" w:right="1174" w:bottom="1355" w:left="1168" w:header="708" w:footer="0" w:gutter="0"/>
          <w:cols w:space="708"/>
          <w:docGrid w:linePitch="272"/>
        </w:sectPr>
      </w:pPr>
    </w:p>
    <w:p w14:paraId="146FBD9B" w14:textId="02764CEC" w:rsidR="00EE4674" w:rsidRDefault="00EE4674" w:rsidP="00EE4674">
      <w:pPr>
        <w:spacing w:after="107" w:line="259" w:lineRule="auto"/>
        <w:ind w:left="747"/>
      </w:pPr>
      <w:r>
        <w:rPr>
          <w:b/>
          <w:color w:val="262626"/>
        </w:rPr>
        <w:lastRenderedPageBreak/>
        <w:t xml:space="preserve">Halte 2 Jezus neemt het kruis op zijn schouders. </w:t>
      </w:r>
    </w:p>
    <w:p w14:paraId="1DC9A09A" w14:textId="0F719C94" w:rsidR="00EE4674" w:rsidRDefault="000B6264" w:rsidP="00EE4674">
      <w:pPr>
        <w:spacing w:after="0" w:line="259" w:lineRule="auto"/>
        <w:ind w:left="-1" w:right="5"/>
        <w:jc w:val="right"/>
      </w:pPr>
      <w:r>
        <w:rPr>
          <w:noProof/>
        </w:rPr>
        <w:drawing>
          <wp:anchor distT="0" distB="0" distL="114300" distR="114300" simplePos="0" relativeHeight="251659264" behindDoc="0" locked="0" layoutInCell="1" allowOverlap="1" wp14:anchorId="5014E6AC" wp14:editId="14909F01">
            <wp:simplePos x="0" y="0"/>
            <wp:positionH relativeFrom="margin">
              <wp:align>center</wp:align>
            </wp:positionH>
            <wp:positionV relativeFrom="paragraph">
              <wp:posOffset>15240</wp:posOffset>
            </wp:positionV>
            <wp:extent cx="7920000" cy="6351241"/>
            <wp:effectExtent l="0" t="0" r="5080" b="0"/>
            <wp:wrapNone/>
            <wp:docPr id="945" name="Picture 945" descr="Afbeelding met schets, tekening, Lijnillustratie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945" descr="Afbeelding met schets, tekening, Lijnillustraties, persoon&#10;&#10;Door AI gegenereerde inhoud is mogelijk onjuist."/>
                    <pic:cNvPicPr/>
                  </pic:nvPicPr>
                  <pic:blipFill>
                    <a:blip r:embed="rId49">
                      <a:extLst>
                        <a:ext uri="{28A0092B-C50C-407E-A947-70E740481C1C}">
                          <a14:useLocalDpi xmlns:a14="http://schemas.microsoft.com/office/drawing/2010/main" val="0"/>
                        </a:ext>
                      </a:extLst>
                    </a:blip>
                    <a:stretch>
                      <a:fillRect/>
                    </a:stretch>
                  </pic:blipFill>
                  <pic:spPr>
                    <a:xfrm>
                      <a:off x="0" y="0"/>
                      <a:ext cx="7920000" cy="6351241"/>
                    </a:xfrm>
                    <a:prstGeom prst="rect">
                      <a:avLst/>
                    </a:prstGeom>
                  </pic:spPr>
                </pic:pic>
              </a:graphicData>
            </a:graphic>
            <wp14:sizeRelH relativeFrom="page">
              <wp14:pctWidth>0</wp14:pctWidth>
            </wp14:sizeRelH>
            <wp14:sizeRelV relativeFrom="page">
              <wp14:pctHeight>0</wp14:pctHeight>
            </wp14:sizeRelV>
          </wp:anchor>
        </w:drawing>
      </w:r>
      <w:r w:rsidR="00EE4674">
        <w:rPr>
          <w:rFonts w:ascii="Arial" w:eastAsia="Arial" w:hAnsi="Arial" w:cs="Arial"/>
        </w:rPr>
        <w:t xml:space="preserve"> </w:t>
      </w:r>
    </w:p>
    <w:p w14:paraId="5B22FDC0" w14:textId="77777777" w:rsidR="00EE4674" w:rsidRDefault="00EE4674" w:rsidP="00EE4674">
      <w:pPr>
        <w:spacing w:after="107" w:line="259" w:lineRule="auto"/>
        <w:ind w:left="747"/>
        <w:rPr>
          <w:b/>
          <w:color w:val="262626"/>
        </w:rPr>
      </w:pPr>
    </w:p>
    <w:p w14:paraId="686D855D" w14:textId="59BBC8D9" w:rsidR="00EE4674" w:rsidRDefault="00EE4674" w:rsidP="00EE4674">
      <w:pPr>
        <w:spacing w:after="107" w:line="259" w:lineRule="auto"/>
        <w:ind w:left="747"/>
        <w:rPr>
          <w:b/>
          <w:color w:val="262626"/>
        </w:rPr>
      </w:pPr>
    </w:p>
    <w:p w14:paraId="4CA24016" w14:textId="77777777" w:rsidR="00EE4674" w:rsidRDefault="00EE4674" w:rsidP="00EE4674">
      <w:pPr>
        <w:spacing w:after="107" w:line="259" w:lineRule="auto"/>
        <w:ind w:left="747"/>
        <w:rPr>
          <w:b/>
          <w:color w:val="262626"/>
        </w:rPr>
      </w:pPr>
    </w:p>
    <w:p w14:paraId="07817D23" w14:textId="7EB47259" w:rsidR="00EE4674" w:rsidRDefault="00EE4674" w:rsidP="00EE4674">
      <w:pPr>
        <w:spacing w:after="107" w:line="259" w:lineRule="auto"/>
        <w:ind w:left="747"/>
        <w:rPr>
          <w:b/>
          <w:color w:val="262626"/>
        </w:rPr>
      </w:pPr>
    </w:p>
    <w:p w14:paraId="594E8336" w14:textId="421B32B9" w:rsidR="00EE4674" w:rsidRDefault="00EE4674">
      <w:pPr>
        <w:suppressAutoHyphens w:val="0"/>
        <w:rPr>
          <w:b/>
          <w:color w:val="262626"/>
        </w:rPr>
      </w:pPr>
      <w:r>
        <w:rPr>
          <w:b/>
          <w:color w:val="262626"/>
        </w:rPr>
        <w:br w:type="page"/>
      </w:r>
    </w:p>
    <w:p w14:paraId="0DAA65D5" w14:textId="1907BF9C" w:rsidR="00EE4674" w:rsidRDefault="00EE4674" w:rsidP="00EE4674">
      <w:pPr>
        <w:spacing w:after="107" w:line="259" w:lineRule="auto"/>
        <w:ind w:left="747"/>
      </w:pPr>
      <w:r>
        <w:rPr>
          <w:b/>
          <w:color w:val="262626"/>
        </w:rPr>
        <w:lastRenderedPageBreak/>
        <w:t xml:space="preserve">Halte 3 Jezus valt voor de eerste keer onder het kruis. </w:t>
      </w:r>
    </w:p>
    <w:p w14:paraId="5D11661B" w14:textId="77777777" w:rsidR="00EE4674" w:rsidRDefault="00EE4674" w:rsidP="00EE4674">
      <w:pPr>
        <w:spacing w:after="0" w:line="259" w:lineRule="auto"/>
        <w:ind w:left="-1" w:right="5"/>
        <w:jc w:val="right"/>
      </w:pPr>
      <w:r>
        <w:rPr>
          <w:noProof/>
        </w:rPr>
        <w:drawing>
          <wp:anchor distT="0" distB="0" distL="114300" distR="114300" simplePos="0" relativeHeight="251660288" behindDoc="0" locked="0" layoutInCell="1" allowOverlap="1" wp14:anchorId="1A578C00" wp14:editId="11B376EC">
            <wp:simplePos x="0" y="0"/>
            <wp:positionH relativeFrom="margin">
              <wp:align>center</wp:align>
            </wp:positionH>
            <wp:positionV relativeFrom="paragraph">
              <wp:posOffset>15240</wp:posOffset>
            </wp:positionV>
            <wp:extent cx="7920000" cy="6152850"/>
            <wp:effectExtent l="0" t="0" r="5080" b="635"/>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954"/>
                    <pic:cNvPicPr/>
                  </pic:nvPicPr>
                  <pic:blipFill>
                    <a:blip r:embed="rId50">
                      <a:extLst>
                        <a:ext uri="{28A0092B-C50C-407E-A947-70E740481C1C}">
                          <a14:useLocalDpi xmlns:a14="http://schemas.microsoft.com/office/drawing/2010/main" val="0"/>
                        </a:ext>
                      </a:extLst>
                    </a:blip>
                    <a:stretch>
                      <a:fillRect/>
                    </a:stretch>
                  </pic:blipFill>
                  <pic:spPr>
                    <a:xfrm>
                      <a:off x="0" y="0"/>
                      <a:ext cx="7920000" cy="61528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 </w:t>
      </w:r>
    </w:p>
    <w:p w14:paraId="7F870FD1" w14:textId="77777777" w:rsidR="00EE4674" w:rsidRDefault="00EE4674" w:rsidP="00EE4674">
      <w:pPr>
        <w:spacing w:after="71" w:line="259" w:lineRule="auto"/>
        <w:ind w:left="747"/>
        <w:rPr>
          <w:b/>
          <w:color w:val="262626"/>
        </w:rPr>
      </w:pPr>
    </w:p>
    <w:p w14:paraId="7B76C859" w14:textId="77777777" w:rsidR="00EE4674" w:rsidRDefault="00EE4674" w:rsidP="00EE4674">
      <w:pPr>
        <w:spacing w:after="71" w:line="259" w:lineRule="auto"/>
        <w:ind w:left="747"/>
        <w:rPr>
          <w:b/>
          <w:color w:val="262626"/>
        </w:rPr>
      </w:pPr>
    </w:p>
    <w:p w14:paraId="16F0EF40" w14:textId="77777777" w:rsidR="00EE4674" w:rsidRDefault="00EE4674" w:rsidP="00EE4674">
      <w:pPr>
        <w:spacing w:after="71" w:line="259" w:lineRule="auto"/>
        <w:ind w:left="747"/>
        <w:rPr>
          <w:b/>
          <w:color w:val="262626"/>
        </w:rPr>
      </w:pPr>
    </w:p>
    <w:p w14:paraId="341739E6" w14:textId="77777777" w:rsidR="00EE4674" w:rsidRDefault="00EE4674" w:rsidP="00EE4674">
      <w:pPr>
        <w:spacing w:after="71" w:line="259" w:lineRule="auto"/>
        <w:ind w:left="747"/>
        <w:rPr>
          <w:b/>
          <w:color w:val="262626"/>
        </w:rPr>
      </w:pPr>
    </w:p>
    <w:p w14:paraId="7A15099D" w14:textId="77777777" w:rsidR="00EE4674" w:rsidRDefault="00EE4674" w:rsidP="00EE4674">
      <w:pPr>
        <w:spacing w:after="71" w:line="259" w:lineRule="auto"/>
        <w:ind w:left="747"/>
        <w:rPr>
          <w:b/>
          <w:color w:val="262626"/>
        </w:rPr>
      </w:pPr>
    </w:p>
    <w:p w14:paraId="141EBCCE" w14:textId="77777777" w:rsidR="00EE4674" w:rsidRDefault="00EE4674" w:rsidP="00EE4674">
      <w:pPr>
        <w:spacing w:after="71" w:line="259" w:lineRule="auto"/>
        <w:ind w:left="747"/>
        <w:rPr>
          <w:b/>
          <w:color w:val="262626"/>
        </w:rPr>
      </w:pPr>
    </w:p>
    <w:p w14:paraId="6009C01B" w14:textId="77777777" w:rsidR="00EE4674" w:rsidRDefault="00EE4674">
      <w:pPr>
        <w:suppressAutoHyphens w:val="0"/>
        <w:rPr>
          <w:b/>
          <w:color w:val="262626"/>
        </w:rPr>
      </w:pPr>
      <w:r>
        <w:rPr>
          <w:b/>
          <w:color w:val="262626"/>
        </w:rPr>
        <w:br w:type="page"/>
      </w:r>
    </w:p>
    <w:p w14:paraId="7A3DEC8B" w14:textId="53B98023" w:rsidR="00EE4674" w:rsidRDefault="000B6264" w:rsidP="00EE4674">
      <w:pPr>
        <w:spacing w:after="71" w:line="259" w:lineRule="auto"/>
        <w:ind w:left="747"/>
      </w:pPr>
      <w:r>
        <w:rPr>
          <w:noProof/>
        </w:rPr>
        <w:lastRenderedPageBreak/>
        <w:drawing>
          <wp:anchor distT="0" distB="0" distL="114300" distR="114300" simplePos="0" relativeHeight="251661312" behindDoc="0" locked="0" layoutInCell="1" allowOverlap="1" wp14:anchorId="1AB11B98" wp14:editId="0E75B315">
            <wp:simplePos x="0" y="0"/>
            <wp:positionH relativeFrom="margin">
              <wp:align>center</wp:align>
            </wp:positionH>
            <wp:positionV relativeFrom="paragraph">
              <wp:posOffset>204671</wp:posOffset>
            </wp:positionV>
            <wp:extent cx="7920000" cy="6306207"/>
            <wp:effectExtent l="0" t="0" r="5080" b="0"/>
            <wp:wrapNone/>
            <wp:docPr id="965" name="Picture 965" descr="Afbeelding met schets, Lijnillustraties, tekening,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Picture 965" descr="Afbeelding met schets, Lijnillustraties, tekening, clipart&#10;&#10;Door AI gegenereerde inhoud is mogelijk onjuist."/>
                    <pic:cNvPicPr/>
                  </pic:nvPicPr>
                  <pic:blipFill>
                    <a:blip r:embed="rId51">
                      <a:extLst>
                        <a:ext uri="{28A0092B-C50C-407E-A947-70E740481C1C}">
                          <a14:useLocalDpi xmlns:a14="http://schemas.microsoft.com/office/drawing/2010/main" val="0"/>
                        </a:ext>
                      </a:extLst>
                    </a:blip>
                    <a:stretch>
                      <a:fillRect/>
                    </a:stretch>
                  </pic:blipFill>
                  <pic:spPr>
                    <a:xfrm>
                      <a:off x="0" y="0"/>
                      <a:ext cx="7920000" cy="6306207"/>
                    </a:xfrm>
                    <a:prstGeom prst="rect">
                      <a:avLst/>
                    </a:prstGeom>
                  </pic:spPr>
                </pic:pic>
              </a:graphicData>
            </a:graphic>
            <wp14:sizeRelH relativeFrom="page">
              <wp14:pctWidth>0</wp14:pctWidth>
            </wp14:sizeRelH>
            <wp14:sizeRelV relativeFrom="page">
              <wp14:pctHeight>0</wp14:pctHeight>
            </wp14:sizeRelV>
          </wp:anchor>
        </w:drawing>
      </w:r>
      <w:r w:rsidR="00EE4674">
        <w:rPr>
          <w:b/>
          <w:color w:val="262626"/>
        </w:rPr>
        <w:t xml:space="preserve">Halte 4 Jezus ontmoet zijn moeder Maria. </w:t>
      </w:r>
    </w:p>
    <w:p w14:paraId="34A89C2A" w14:textId="2E7182F3" w:rsidR="00EE4674" w:rsidRDefault="00EE4674" w:rsidP="00EE4674">
      <w:pPr>
        <w:spacing w:after="133" w:line="259" w:lineRule="auto"/>
        <w:ind w:left="-1"/>
        <w:jc w:val="right"/>
      </w:pPr>
      <w:r>
        <w:t xml:space="preserve"> </w:t>
      </w:r>
    </w:p>
    <w:p w14:paraId="437BC0EA" w14:textId="0AA02D7D" w:rsidR="00EE4674" w:rsidRDefault="00EE4674" w:rsidP="00EE4674">
      <w:pPr>
        <w:spacing w:after="0" w:line="259" w:lineRule="auto"/>
      </w:pPr>
      <w:r>
        <w:rPr>
          <w:rFonts w:ascii="Arial" w:eastAsia="Arial" w:hAnsi="Arial" w:cs="Arial"/>
        </w:rPr>
        <w:t xml:space="preserve"> </w:t>
      </w:r>
      <w:r>
        <w:rPr>
          <w:rFonts w:ascii="Arial" w:eastAsia="Arial" w:hAnsi="Arial" w:cs="Arial"/>
        </w:rPr>
        <w:tab/>
      </w:r>
      <w:r>
        <w:t xml:space="preserve"> </w:t>
      </w:r>
    </w:p>
    <w:p w14:paraId="7DA499AF" w14:textId="6A031AE4" w:rsidR="00EE4674" w:rsidRDefault="00EE4674" w:rsidP="00EE4674">
      <w:pPr>
        <w:spacing w:after="0" w:line="259" w:lineRule="auto"/>
        <w:ind w:left="747"/>
        <w:rPr>
          <w:b/>
          <w:color w:val="262626"/>
        </w:rPr>
      </w:pPr>
    </w:p>
    <w:p w14:paraId="2EA8D61F" w14:textId="77777777" w:rsidR="00EE4674" w:rsidRDefault="00EE4674" w:rsidP="00EE4674">
      <w:pPr>
        <w:spacing w:after="0" w:line="259" w:lineRule="auto"/>
        <w:ind w:left="747"/>
        <w:rPr>
          <w:b/>
          <w:color w:val="262626"/>
        </w:rPr>
      </w:pPr>
    </w:p>
    <w:p w14:paraId="1E2B2D5E" w14:textId="77777777" w:rsidR="00EE4674" w:rsidRDefault="00EE4674" w:rsidP="00EE4674">
      <w:pPr>
        <w:spacing w:after="0" w:line="259" w:lineRule="auto"/>
        <w:ind w:left="747"/>
        <w:rPr>
          <w:b/>
          <w:color w:val="262626"/>
        </w:rPr>
      </w:pPr>
    </w:p>
    <w:p w14:paraId="4E3B5121" w14:textId="77777777" w:rsidR="00EE4674" w:rsidRDefault="00EE4674">
      <w:pPr>
        <w:suppressAutoHyphens w:val="0"/>
        <w:rPr>
          <w:b/>
          <w:color w:val="262626"/>
        </w:rPr>
      </w:pPr>
      <w:r>
        <w:rPr>
          <w:b/>
          <w:color w:val="262626"/>
        </w:rPr>
        <w:br w:type="page"/>
      </w:r>
    </w:p>
    <w:p w14:paraId="79783B46" w14:textId="4B6F4EE9" w:rsidR="00EE4674" w:rsidRDefault="000B6264" w:rsidP="00EE4674">
      <w:pPr>
        <w:spacing w:after="0" w:line="259" w:lineRule="auto"/>
        <w:ind w:left="747"/>
      </w:pPr>
      <w:r>
        <w:rPr>
          <w:noProof/>
        </w:rPr>
        <w:lastRenderedPageBreak/>
        <w:drawing>
          <wp:anchor distT="0" distB="0" distL="114300" distR="114300" simplePos="0" relativeHeight="251662336" behindDoc="0" locked="0" layoutInCell="1" allowOverlap="1" wp14:anchorId="15DF0671" wp14:editId="0833238E">
            <wp:simplePos x="0" y="0"/>
            <wp:positionH relativeFrom="margin">
              <wp:align>center</wp:align>
            </wp:positionH>
            <wp:positionV relativeFrom="paragraph">
              <wp:posOffset>166370</wp:posOffset>
            </wp:positionV>
            <wp:extent cx="7920000" cy="6261517"/>
            <wp:effectExtent l="0" t="0" r="5080" b="6350"/>
            <wp:wrapNone/>
            <wp:docPr id="974" name="Picture 974" descr="Afbeelding met schets, Lijnillustraties, tekening,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Picture 974" descr="Afbeelding met schets, Lijnillustraties, tekening, clipart&#10;&#10;Door AI gegenereerde inhoud is mogelijk onjuist."/>
                    <pic:cNvPicPr/>
                  </pic:nvPicPr>
                  <pic:blipFill>
                    <a:blip r:embed="rId52">
                      <a:extLst>
                        <a:ext uri="{28A0092B-C50C-407E-A947-70E740481C1C}">
                          <a14:useLocalDpi xmlns:a14="http://schemas.microsoft.com/office/drawing/2010/main" val="0"/>
                        </a:ext>
                      </a:extLst>
                    </a:blip>
                    <a:stretch>
                      <a:fillRect/>
                    </a:stretch>
                  </pic:blipFill>
                  <pic:spPr>
                    <a:xfrm>
                      <a:off x="0" y="0"/>
                      <a:ext cx="7920000" cy="6261517"/>
                    </a:xfrm>
                    <a:prstGeom prst="rect">
                      <a:avLst/>
                    </a:prstGeom>
                  </pic:spPr>
                </pic:pic>
              </a:graphicData>
            </a:graphic>
            <wp14:sizeRelH relativeFrom="page">
              <wp14:pctWidth>0</wp14:pctWidth>
            </wp14:sizeRelH>
            <wp14:sizeRelV relativeFrom="page">
              <wp14:pctHeight>0</wp14:pctHeight>
            </wp14:sizeRelV>
          </wp:anchor>
        </w:drawing>
      </w:r>
      <w:r w:rsidR="00EE4674">
        <w:rPr>
          <w:b/>
          <w:color w:val="262626"/>
        </w:rPr>
        <w:t xml:space="preserve">Halte 5 Simon helpt Jezus het kruis dragen. </w:t>
      </w:r>
    </w:p>
    <w:p w14:paraId="1486DB40" w14:textId="1FCB0AF0" w:rsidR="00EE4674" w:rsidRDefault="00EE4674" w:rsidP="00EE4674">
      <w:pPr>
        <w:spacing w:after="0" w:line="259" w:lineRule="auto"/>
        <w:ind w:left="-1"/>
      </w:pPr>
    </w:p>
    <w:p w14:paraId="1495F29B" w14:textId="77777777" w:rsidR="00EE4674" w:rsidRDefault="00EE4674" w:rsidP="00EE4674">
      <w:pPr>
        <w:spacing w:after="0" w:line="259" w:lineRule="auto"/>
        <w:ind w:left="747"/>
        <w:rPr>
          <w:b/>
          <w:color w:val="262626"/>
        </w:rPr>
      </w:pPr>
    </w:p>
    <w:p w14:paraId="5788DB4E" w14:textId="77777777" w:rsidR="00EE4674" w:rsidRDefault="00EE4674" w:rsidP="00EE4674">
      <w:pPr>
        <w:spacing w:after="0" w:line="259" w:lineRule="auto"/>
        <w:ind w:left="747"/>
        <w:rPr>
          <w:b/>
          <w:color w:val="262626"/>
        </w:rPr>
      </w:pPr>
    </w:p>
    <w:p w14:paraId="3852259D" w14:textId="77777777" w:rsidR="00EE4674" w:rsidRDefault="00EE4674" w:rsidP="00EE4674">
      <w:pPr>
        <w:spacing w:after="0" w:line="259" w:lineRule="auto"/>
        <w:ind w:left="747"/>
        <w:rPr>
          <w:b/>
          <w:color w:val="262626"/>
        </w:rPr>
      </w:pPr>
    </w:p>
    <w:p w14:paraId="4279CF8D" w14:textId="77777777" w:rsidR="00EE4674" w:rsidRDefault="00EE4674" w:rsidP="00EE4674">
      <w:pPr>
        <w:spacing w:after="0" w:line="259" w:lineRule="auto"/>
        <w:ind w:left="747"/>
        <w:rPr>
          <w:b/>
          <w:color w:val="262626"/>
        </w:rPr>
      </w:pPr>
    </w:p>
    <w:p w14:paraId="561C340E" w14:textId="77777777" w:rsidR="00EE4674" w:rsidRDefault="00EE4674" w:rsidP="00EE4674">
      <w:pPr>
        <w:spacing w:after="0" w:line="259" w:lineRule="auto"/>
        <w:ind w:left="747"/>
        <w:rPr>
          <w:b/>
          <w:color w:val="262626"/>
        </w:rPr>
      </w:pPr>
    </w:p>
    <w:p w14:paraId="1305E324" w14:textId="77777777" w:rsidR="00EE4674" w:rsidRDefault="00EE4674" w:rsidP="00EE4674">
      <w:pPr>
        <w:spacing w:after="0" w:line="259" w:lineRule="auto"/>
        <w:ind w:left="747"/>
        <w:rPr>
          <w:b/>
          <w:color w:val="262626"/>
        </w:rPr>
      </w:pPr>
    </w:p>
    <w:p w14:paraId="3C1663D3" w14:textId="77777777" w:rsidR="00EE4674" w:rsidRDefault="00EE4674">
      <w:pPr>
        <w:suppressAutoHyphens w:val="0"/>
        <w:rPr>
          <w:b/>
          <w:color w:val="262626"/>
        </w:rPr>
      </w:pPr>
      <w:r>
        <w:rPr>
          <w:b/>
          <w:color w:val="262626"/>
        </w:rPr>
        <w:br w:type="page"/>
      </w:r>
    </w:p>
    <w:p w14:paraId="63E79EB0" w14:textId="5885D858" w:rsidR="00EE4674" w:rsidRDefault="00EE4674" w:rsidP="00EE4674">
      <w:pPr>
        <w:spacing w:after="0" w:line="259" w:lineRule="auto"/>
        <w:ind w:left="747"/>
        <w:rPr>
          <w:b/>
          <w:color w:val="262626"/>
        </w:rPr>
      </w:pPr>
      <w:r>
        <w:rPr>
          <w:b/>
          <w:color w:val="262626"/>
        </w:rPr>
        <w:lastRenderedPageBreak/>
        <w:t xml:space="preserve">Halte 6 Veronica droogt Jezus’ tranen. </w:t>
      </w:r>
    </w:p>
    <w:p w14:paraId="47BFB222" w14:textId="3950AEE8" w:rsidR="00EE4674" w:rsidRDefault="000B6264" w:rsidP="00EE4674">
      <w:pPr>
        <w:spacing w:after="0" w:line="259" w:lineRule="auto"/>
        <w:ind w:left="747"/>
        <w:rPr>
          <w:b/>
          <w:color w:val="262626"/>
        </w:rPr>
      </w:pPr>
      <w:r>
        <w:rPr>
          <w:noProof/>
        </w:rPr>
        <w:drawing>
          <wp:anchor distT="0" distB="0" distL="114300" distR="114300" simplePos="0" relativeHeight="251663360" behindDoc="0" locked="0" layoutInCell="1" allowOverlap="1" wp14:anchorId="2BBC3736" wp14:editId="6752BC4A">
            <wp:simplePos x="0" y="0"/>
            <wp:positionH relativeFrom="margin">
              <wp:align>center</wp:align>
            </wp:positionH>
            <wp:positionV relativeFrom="paragraph">
              <wp:posOffset>26035</wp:posOffset>
            </wp:positionV>
            <wp:extent cx="7920000" cy="6306207"/>
            <wp:effectExtent l="0" t="0" r="5080" b="0"/>
            <wp:wrapNone/>
            <wp:docPr id="983" name="Picture 983" descr="Afbeelding met schets, Lijnillustraties, tekening,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Afbeelding met schets, Lijnillustraties, tekening, kunst&#10;&#10;Door AI gegenereerde inhoud is mogelijk onjuist."/>
                    <pic:cNvPicPr/>
                  </pic:nvPicPr>
                  <pic:blipFill>
                    <a:blip r:embed="rId53">
                      <a:extLst>
                        <a:ext uri="{28A0092B-C50C-407E-A947-70E740481C1C}">
                          <a14:useLocalDpi xmlns:a14="http://schemas.microsoft.com/office/drawing/2010/main" val="0"/>
                        </a:ext>
                      </a:extLst>
                    </a:blip>
                    <a:stretch>
                      <a:fillRect/>
                    </a:stretch>
                  </pic:blipFill>
                  <pic:spPr>
                    <a:xfrm>
                      <a:off x="0" y="0"/>
                      <a:ext cx="7920000" cy="6306207"/>
                    </a:xfrm>
                    <a:prstGeom prst="rect">
                      <a:avLst/>
                    </a:prstGeom>
                  </pic:spPr>
                </pic:pic>
              </a:graphicData>
            </a:graphic>
            <wp14:sizeRelH relativeFrom="page">
              <wp14:pctWidth>0</wp14:pctWidth>
            </wp14:sizeRelH>
            <wp14:sizeRelV relativeFrom="page">
              <wp14:pctHeight>0</wp14:pctHeight>
            </wp14:sizeRelV>
          </wp:anchor>
        </w:drawing>
      </w:r>
    </w:p>
    <w:p w14:paraId="2021A748" w14:textId="2234AA64" w:rsidR="00EE4674" w:rsidRDefault="00EE4674" w:rsidP="00EE4674">
      <w:pPr>
        <w:spacing w:after="0" w:line="259" w:lineRule="auto"/>
        <w:ind w:left="747"/>
        <w:rPr>
          <w:b/>
          <w:color w:val="262626"/>
        </w:rPr>
      </w:pPr>
    </w:p>
    <w:p w14:paraId="461B4255" w14:textId="6EEA72A4" w:rsidR="00EE4674" w:rsidRDefault="00EE4674" w:rsidP="00EE4674">
      <w:pPr>
        <w:spacing w:after="0" w:line="259" w:lineRule="auto"/>
        <w:ind w:left="747"/>
      </w:pPr>
    </w:p>
    <w:p w14:paraId="1ECC942B" w14:textId="178DE32B" w:rsidR="00EE4674" w:rsidRDefault="00EE4674" w:rsidP="00EE4674">
      <w:pPr>
        <w:spacing w:after="0" w:line="259" w:lineRule="auto"/>
        <w:ind w:left="-1"/>
      </w:pPr>
    </w:p>
    <w:p w14:paraId="295CEE91" w14:textId="77777777" w:rsidR="00EE4674" w:rsidRDefault="00EE4674" w:rsidP="00EE4674">
      <w:pPr>
        <w:spacing w:after="0" w:line="259" w:lineRule="auto"/>
        <w:ind w:left="747"/>
        <w:rPr>
          <w:b/>
          <w:color w:val="262626"/>
        </w:rPr>
      </w:pPr>
    </w:p>
    <w:p w14:paraId="6D390C50" w14:textId="77777777" w:rsidR="00EE4674" w:rsidRDefault="00EE4674" w:rsidP="00EE4674">
      <w:pPr>
        <w:spacing w:after="0" w:line="259" w:lineRule="auto"/>
        <w:ind w:left="747"/>
        <w:rPr>
          <w:b/>
          <w:color w:val="262626"/>
        </w:rPr>
      </w:pPr>
    </w:p>
    <w:p w14:paraId="409A3885" w14:textId="77777777" w:rsidR="00EE4674" w:rsidRDefault="00EE4674" w:rsidP="00EE4674">
      <w:pPr>
        <w:spacing w:after="0" w:line="259" w:lineRule="auto"/>
        <w:ind w:left="747"/>
        <w:rPr>
          <w:b/>
          <w:color w:val="262626"/>
        </w:rPr>
      </w:pPr>
    </w:p>
    <w:p w14:paraId="258E48C6" w14:textId="77777777" w:rsidR="00EE4674" w:rsidRDefault="00EE4674">
      <w:pPr>
        <w:suppressAutoHyphens w:val="0"/>
        <w:rPr>
          <w:b/>
          <w:color w:val="262626"/>
        </w:rPr>
      </w:pPr>
      <w:r>
        <w:rPr>
          <w:b/>
          <w:color w:val="262626"/>
        </w:rPr>
        <w:br w:type="page"/>
      </w:r>
    </w:p>
    <w:p w14:paraId="7777300A" w14:textId="66941AE2" w:rsidR="00EE4674" w:rsidRDefault="00EE4674" w:rsidP="00EE4674">
      <w:pPr>
        <w:spacing w:after="0" w:line="259" w:lineRule="auto"/>
        <w:ind w:left="747"/>
      </w:pPr>
      <w:r>
        <w:rPr>
          <w:b/>
          <w:color w:val="262626"/>
        </w:rPr>
        <w:lastRenderedPageBreak/>
        <w:t xml:space="preserve">Halte 7 Jezus valt voor de tweede keer onder het kruis. </w:t>
      </w:r>
    </w:p>
    <w:p w14:paraId="327AD4CA" w14:textId="7142DBC2" w:rsidR="00EE4674" w:rsidRDefault="000B6264" w:rsidP="00EE4674">
      <w:pPr>
        <w:spacing w:after="0" w:line="259" w:lineRule="auto"/>
        <w:ind w:left="-1"/>
        <w:rPr>
          <w:noProof/>
        </w:rPr>
      </w:pPr>
      <w:r>
        <w:rPr>
          <w:noProof/>
        </w:rPr>
        <w:drawing>
          <wp:anchor distT="0" distB="0" distL="114300" distR="114300" simplePos="0" relativeHeight="251664384" behindDoc="0" locked="0" layoutInCell="1" allowOverlap="1" wp14:anchorId="60F0A10A" wp14:editId="2CF59491">
            <wp:simplePos x="0" y="0"/>
            <wp:positionH relativeFrom="margin">
              <wp:align>center</wp:align>
            </wp:positionH>
            <wp:positionV relativeFrom="paragraph">
              <wp:posOffset>26035</wp:posOffset>
            </wp:positionV>
            <wp:extent cx="7920000" cy="6211182"/>
            <wp:effectExtent l="0" t="0" r="508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54">
                      <a:extLst>
                        <a:ext uri="{28A0092B-C50C-407E-A947-70E740481C1C}">
                          <a14:useLocalDpi xmlns:a14="http://schemas.microsoft.com/office/drawing/2010/main" val="0"/>
                        </a:ext>
                      </a:extLst>
                    </a:blip>
                    <a:stretch>
                      <a:fillRect/>
                    </a:stretch>
                  </pic:blipFill>
                  <pic:spPr>
                    <a:xfrm>
                      <a:off x="0" y="0"/>
                      <a:ext cx="7920000" cy="6211182"/>
                    </a:xfrm>
                    <a:prstGeom prst="rect">
                      <a:avLst/>
                    </a:prstGeom>
                  </pic:spPr>
                </pic:pic>
              </a:graphicData>
            </a:graphic>
            <wp14:sizeRelH relativeFrom="page">
              <wp14:pctWidth>0</wp14:pctWidth>
            </wp14:sizeRelH>
            <wp14:sizeRelV relativeFrom="page">
              <wp14:pctHeight>0</wp14:pctHeight>
            </wp14:sizeRelV>
          </wp:anchor>
        </w:drawing>
      </w:r>
    </w:p>
    <w:p w14:paraId="2D420541" w14:textId="7023586C" w:rsidR="00EE4674" w:rsidRDefault="00EE4674" w:rsidP="00EE4674">
      <w:pPr>
        <w:spacing w:after="0" w:line="259" w:lineRule="auto"/>
        <w:ind w:left="-1"/>
        <w:rPr>
          <w:noProof/>
        </w:rPr>
      </w:pPr>
    </w:p>
    <w:p w14:paraId="58D0471C" w14:textId="44F4753F" w:rsidR="00EE4674" w:rsidRDefault="00EE4674" w:rsidP="00EE4674">
      <w:pPr>
        <w:spacing w:after="0" w:line="259" w:lineRule="auto"/>
        <w:ind w:left="-1"/>
      </w:pPr>
    </w:p>
    <w:p w14:paraId="4944D55D" w14:textId="77777777" w:rsidR="00EE4674" w:rsidRDefault="00EE4674" w:rsidP="00EE4674">
      <w:pPr>
        <w:spacing w:after="107" w:line="259" w:lineRule="auto"/>
        <w:ind w:left="747"/>
        <w:rPr>
          <w:b/>
          <w:color w:val="262626"/>
        </w:rPr>
      </w:pPr>
    </w:p>
    <w:p w14:paraId="70BA229B" w14:textId="77777777" w:rsidR="00EE4674" w:rsidRDefault="00EE4674" w:rsidP="00EE4674">
      <w:pPr>
        <w:spacing w:after="107" w:line="259" w:lineRule="auto"/>
        <w:ind w:left="747"/>
        <w:rPr>
          <w:b/>
          <w:color w:val="262626"/>
        </w:rPr>
      </w:pPr>
    </w:p>
    <w:p w14:paraId="2FCE7BA3" w14:textId="77777777" w:rsidR="00EE4674" w:rsidRDefault="00EE4674" w:rsidP="00EE4674">
      <w:pPr>
        <w:spacing w:after="107" w:line="259" w:lineRule="auto"/>
        <w:ind w:left="747"/>
        <w:rPr>
          <w:b/>
          <w:color w:val="262626"/>
        </w:rPr>
      </w:pPr>
    </w:p>
    <w:p w14:paraId="08C6356A" w14:textId="77777777" w:rsidR="00EE4674" w:rsidRDefault="00EE4674">
      <w:pPr>
        <w:suppressAutoHyphens w:val="0"/>
        <w:rPr>
          <w:b/>
          <w:color w:val="262626"/>
        </w:rPr>
      </w:pPr>
      <w:r>
        <w:rPr>
          <w:b/>
          <w:color w:val="262626"/>
        </w:rPr>
        <w:br w:type="page"/>
      </w:r>
    </w:p>
    <w:p w14:paraId="1F69E246" w14:textId="3F87CCE9" w:rsidR="00EE4674" w:rsidRDefault="00EE4674" w:rsidP="00EE4674">
      <w:pPr>
        <w:spacing w:after="107" w:line="259" w:lineRule="auto"/>
        <w:ind w:left="747"/>
        <w:rPr>
          <w:b/>
          <w:color w:val="262626"/>
        </w:rPr>
      </w:pPr>
      <w:r>
        <w:rPr>
          <w:b/>
          <w:color w:val="262626"/>
        </w:rPr>
        <w:lastRenderedPageBreak/>
        <w:t>Halte 8 Jezus troost de wenende vrouwen</w:t>
      </w:r>
    </w:p>
    <w:p w14:paraId="3C1A6AE6" w14:textId="20354531" w:rsidR="00EE4674" w:rsidRDefault="000B6264" w:rsidP="00EE4674">
      <w:pPr>
        <w:spacing w:after="107" w:line="259" w:lineRule="auto"/>
        <w:ind w:left="747"/>
        <w:rPr>
          <w:b/>
          <w:color w:val="262626"/>
        </w:rPr>
      </w:pPr>
      <w:r>
        <w:rPr>
          <w:noProof/>
        </w:rPr>
        <w:drawing>
          <wp:anchor distT="0" distB="0" distL="114300" distR="114300" simplePos="0" relativeHeight="251665408" behindDoc="0" locked="0" layoutInCell="1" allowOverlap="1" wp14:anchorId="736DB097" wp14:editId="36AC3035">
            <wp:simplePos x="0" y="0"/>
            <wp:positionH relativeFrom="margin">
              <wp:align>center</wp:align>
            </wp:positionH>
            <wp:positionV relativeFrom="paragraph">
              <wp:posOffset>15240</wp:posOffset>
            </wp:positionV>
            <wp:extent cx="7919720" cy="6137275"/>
            <wp:effectExtent l="0" t="0" r="5080" b="0"/>
            <wp:wrapNone/>
            <wp:docPr id="1021" name="Picture 1021" descr="Afbeelding met schets, Lijnillustraties, teken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Picture 1021" descr="Afbeelding met schets, Lijnillustraties, tekening, illustratie&#10;&#10;Door AI gegenereerde inhoud is mogelijk onjuist."/>
                    <pic:cNvPicPr/>
                  </pic:nvPicPr>
                  <pic:blipFill>
                    <a:blip r:embed="rId55">
                      <a:extLst>
                        <a:ext uri="{28A0092B-C50C-407E-A947-70E740481C1C}">
                          <a14:useLocalDpi xmlns:a14="http://schemas.microsoft.com/office/drawing/2010/main" val="0"/>
                        </a:ext>
                      </a:extLst>
                    </a:blip>
                    <a:stretch>
                      <a:fillRect/>
                    </a:stretch>
                  </pic:blipFill>
                  <pic:spPr>
                    <a:xfrm>
                      <a:off x="0" y="0"/>
                      <a:ext cx="7919720" cy="6137275"/>
                    </a:xfrm>
                    <a:prstGeom prst="rect">
                      <a:avLst/>
                    </a:prstGeom>
                  </pic:spPr>
                </pic:pic>
              </a:graphicData>
            </a:graphic>
            <wp14:sizeRelH relativeFrom="page">
              <wp14:pctWidth>0</wp14:pctWidth>
            </wp14:sizeRelH>
            <wp14:sizeRelV relativeFrom="page">
              <wp14:pctHeight>0</wp14:pctHeight>
            </wp14:sizeRelV>
          </wp:anchor>
        </w:drawing>
      </w:r>
    </w:p>
    <w:p w14:paraId="5C83E0BB" w14:textId="0B037F3F" w:rsidR="00EE4674" w:rsidRDefault="00EE4674" w:rsidP="00EE4674">
      <w:pPr>
        <w:spacing w:after="107" w:line="259" w:lineRule="auto"/>
        <w:ind w:left="747"/>
        <w:rPr>
          <w:b/>
          <w:color w:val="262626"/>
        </w:rPr>
      </w:pPr>
    </w:p>
    <w:p w14:paraId="4A514458" w14:textId="36D76078" w:rsidR="00EE4674" w:rsidRDefault="00EE4674" w:rsidP="00EE4674">
      <w:pPr>
        <w:spacing w:after="0" w:line="259" w:lineRule="auto"/>
        <w:ind w:left="-1" w:right="5"/>
        <w:jc w:val="right"/>
        <w:rPr>
          <w:noProof/>
        </w:rPr>
      </w:pPr>
    </w:p>
    <w:p w14:paraId="2AB7B8B7" w14:textId="77777777" w:rsidR="00EE4674" w:rsidRDefault="00EE4674" w:rsidP="00EE4674">
      <w:pPr>
        <w:spacing w:after="0" w:line="259" w:lineRule="auto"/>
        <w:ind w:left="-1" w:right="5"/>
        <w:jc w:val="right"/>
        <w:rPr>
          <w:noProof/>
        </w:rPr>
      </w:pPr>
    </w:p>
    <w:p w14:paraId="653608AA" w14:textId="5607374B" w:rsidR="00EE4674" w:rsidRDefault="00EE4674" w:rsidP="00EE4674">
      <w:pPr>
        <w:spacing w:after="0" w:line="259" w:lineRule="auto"/>
        <w:ind w:left="-1" w:right="5"/>
        <w:jc w:val="right"/>
        <w:rPr>
          <w:noProof/>
        </w:rPr>
      </w:pPr>
    </w:p>
    <w:p w14:paraId="64F746D6" w14:textId="77777777" w:rsidR="00EE4674" w:rsidRDefault="00EE4674" w:rsidP="00EE4674">
      <w:pPr>
        <w:spacing w:after="0" w:line="259" w:lineRule="auto"/>
        <w:ind w:left="-1" w:right="5"/>
        <w:jc w:val="right"/>
        <w:rPr>
          <w:noProof/>
        </w:rPr>
      </w:pPr>
    </w:p>
    <w:p w14:paraId="7D655ADA" w14:textId="77777777" w:rsidR="00EE4674" w:rsidRDefault="00EE4674" w:rsidP="00EE4674">
      <w:pPr>
        <w:spacing w:after="0" w:line="259" w:lineRule="auto"/>
        <w:ind w:left="-1" w:right="5"/>
        <w:jc w:val="right"/>
        <w:rPr>
          <w:noProof/>
        </w:rPr>
      </w:pPr>
    </w:p>
    <w:p w14:paraId="2574C8C6" w14:textId="77777777" w:rsidR="00EE4674" w:rsidRDefault="00EE4674">
      <w:pPr>
        <w:suppressAutoHyphens w:val="0"/>
        <w:rPr>
          <w:b/>
          <w:color w:val="262626"/>
        </w:rPr>
      </w:pPr>
      <w:r>
        <w:rPr>
          <w:b/>
          <w:color w:val="262626"/>
        </w:rPr>
        <w:br w:type="page"/>
      </w:r>
    </w:p>
    <w:p w14:paraId="345B589A" w14:textId="4D5220EA" w:rsidR="00EE4674" w:rsidRDefault="000B6264" w:rsidP="00EE4674">
      <w:pPr>
        <w:spacing w:after="107" w:line="259" w:lineRule="auto"/>
        <w:ind w:left="747"/>
      </w:pPr>
      <w:r>
        <w:rPr>
          <w:noProof/>
        </w:rPr>
        <w:lastRenderedPageBreak/>
        <w:drawing>
          <wp:anchor distT="0" distB="0" distL="114300" distR="114300" simplePos="0" relativeHeight="251666432" behindDoc="0" locked="0" layoutInCell="1" allowOverlap="1" wp14:anchorId="2DB375A9" wp14:editId="62C5A1EC">
            <wp:simplePos x="0" y="0"/>
            <wp:positionH relativeFrom="margin">
              <wp:align>center</wp:align>
            </wp:positionH>
            <wp:positionV relativeFrom="paragraph">
              <wp:posOffset>223520</wp:posOffset>
            </wp:positionV>
            <wp:extent cx="7920000" cy="5240375"/>
            <wp:effectExtent l="0" t="0" r="5080" b="0"/>
            <wp:wrapNone/>
            <wp:docPr id="1002" name="Picture 1002" descr="Afbeelding met schets, Lijnillustraties, tekening,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Picture 1002" descr="Afbeelding met schets, Lijnillustraties, tekening, clipart&#10;&#10;Door AI gegenereerde inhoud is mogelijk onjuist."/>
                    <pic:cNvPicPr/>
                  </pic:nvPicPr>
                  <pic:blipFill>
                    <a:blip r:embed="rId56">
                      <a:extLst>
                        <a:ext uri="{28A0092B-C50C-407E-A947-70E740481C1C}">
                          <a14:useLocalDpi xmlns:a14="http://schemas.microsoft.com/office/drawing/2010/main" val="0"/>
                        </a:ext>
                      </a:extLst>
                    </a:blip>
                    <a:stretch>
                      <a:fillRect/>
                    </a:stretch>
                  </pic:blipFill>
                  <pic:spPr>
                    <a:xfrm>
                      <a:off x="0" y="0"/>
                      <a:ext cx="7920000" cy="5240375"/>
                    </a:xfrm>
                    <a:prstGeom prst="rect">
                      <a:avLst/>
                    </a:prstGeom>
                  </pic:spPr>
                </pic:pic>
              </a:graphicData>
            </a:graphic>
            <wp14:sizeRelH relativeFrom="page">
              <wp14:pctWidth>0</wp14:pctWidth>
            </wp14:sizeRelH>
            <wp14:sizeRelV relativeFrom="page">
              <wp14:pctHeight>0</wp14:pctHeight>
            </wp14:sizeRelV>
          </wp:anchor>
        </w:drawing>
      </w:r>
      <w:r w:rsidR="00EE4674">
        <w:rPr>
          <w:b/>
          <w:color w:val="262626"/>
        </w:rPr>
        <w:t xml:space="preserve">Halte 9 Jezus valt voor de derde keer onder het kruis. </w:t>
      </w:r>
    </w:p>
    <w:p w14:paraId="2F62EC14" w14:textId="77777777" w:rsidR="00EE4674" w:rsidRDefault="00EE4674" w:rsidP="00EE4674">
      <w:pPr>
        <w:tabs>
          <w:tab w:val="left" w:pos="948"/>
        </w:tabs>
        <w:spacing w:after="0" w:line="259" w:lineRule="auto"/>
        <w:ind w:left="-1" w:right="5"/>
        <w:rPr>
          <w:noProof/>
        </w:rPr>
      </w:pPr>
    </w:p>
    <w:p w14:paraId="010796D5" w14:textId="0FFA0977" w:rsidR="00EE4674" w:rsidRDefault="00EE4674" w:rsidP="00EE4674">
      <w:pPr>
        <w:spacing w:after="0" w:line="259" w:lineRule="auto"/>
        <w:ind w:left="-1" w:right="5"/>
        <w:jc w:val="right"/>
        <w:rPr>
          <w:noProof/>
        </w:rPr>
      </w:pPr>
    </w:p>
    <w:p w14:paraId="1B321B82" w14:textId="721B46A3" w:rsidR="00EE4674" w:rsidRDefault="00EE4674" w:rsidP="00EE4674">
      <w:pPr>
        <w:spacing w:after="0" w:line="259" w:lineRule="auto"/>
        <w:ind w:left="-1" w:right="5"/>
        <w:jc w:val="right"/>
        <w:rPr>
          <w:noProof/>
        </w:rPr>
      </w:pPr>
    </w:p>
    <w:p w14:paraId="6C56118F" w14:textId="52ACE175" w:rsidR="00EE4674" w:rsidRDefault="00EE4674" w:rsidP="00EE4674">
      <w:pPr>
        <w:spacing w:after="0" w:line="259" w:lineRule="auto"/>
        <w:ind w:left="-1" w:right="5"/>
        <w:jc w:val="right"/>
      </w:pPr>
      <w:r>
        <w:rPr>
          <w:rFonts w:ascii="Arial" w:eastAsia="Arial" w:hAnsi="Arial" w:cs="Arial"/>
        </w:rPr>
        <w:t xml:space="preserve"> </w:t>
      </w:r>
    </w:p>
    <w:p w14:paraId="3CEC7D4B" w14:textId="77777777" w:rsidR="00EE4674" w:rsidRDefault="00EE4674" w:rsidP="00EE4674">
      <w:pPr>
        <w:spacing w:after="0" w:line="259" w:lineRule="auto"/>
        <w:ind w:left="-1" w:right="5"/>
        <w:jc w:val="right"/>
      </w:pPr>
    </w:p>
    <w:p w14:paraId="578F7C7D" w14:textId="4E4A6D4A" w:rsidR="00EE4674" w:rsidRDefault="00EE4674" w:rsidP="00EE4674">
      <w:pPr>
        <w:spacing w:after="0" w:line="259" w:lineRule="auto"/>
        <w:ind w:left="-1" w:right="5"/>
        <w:jc w:val="right"/>
      </w:pPr>
    </w:p>
    <w:p w14:paraId="36A7A3DF" w14:textId="2C670838" w:rsidR="00EE4674" w:rsidRDefault="00EE4674" w:rsidP="00EE4674">
      <w:pPr>
        <w:spacing w:after="0" w:line="259" w:lineRule="auto"/>
        <w:ind w:left="-1" w:right="5"/>
        <w:jc w:val="right"/>
      </w:pPr>
    </w:p>
    <w:p w14:paraId="58468165" w14:textId="26DBDA68" w:rsidR="00EE4674" w:rsidRDefault="00EE4674" w:rsidP="00EE4674">
      <w:pPr>
        <w:spacing w:after="0" w:line="259" w:lineRule="auto"/>
        <w:ind w:left="-1" w:right="5"/>
        <w:jc w:val="right"/>
      </w:pPr>
    </w:p>
    <w:p w14:paraId="23DEE24D" w14:textId="77777777" w:rsidR="00EE4674" w:rsidRDefault="00EE4674" w:rsidP="00EE4674">
      <w:pPr>
        <w:spacing w:after="0" w:line="259" w:lineRule="auto"/>
        <w:ind w:left="-1" w:right="5"/>
        <w:jc w:val="right"/>
      </w:pPr>
    </w:p>
    <w:p w14:paraId="389C58F3" w14:textId="77777777" w:rsidR="00EE4674" w:rsidRDefault="00EE4674" w:rsidP="00EE4674">
      <w:pPr>
        <w:spacing w:after="0" w:line="259" w:lineRule="auto"/>
        <w:ind w:left="-1" w:right="5"/>
        <w:jc w:val="right"/>
      </w:pPr>
    </w:p>
    <w:p w14:paraId="610D25DC" w14:textId="77777777" w:rsidR="00EE4674" w:rsidRDefault="00EE4674" w:rsidP="00EE4674">
      <w:pPr>
        <w:spacing w:after="0" w:line="259" w:lineRule="auto"/>
        <w:ind w:left="-1" w:right="5"/>
        <w:jc w:val="right"/>
      </w:pPr>
    </w:p>
    <w:p w14:paraId="507262FB" w14:textId="77777777" w:rsidR="00EE4674" w:rsidRDefault="00EE4674" w:rsidP="00EE4674">
      <w:pPr>
        <w:spacing w:after="0" w:line="259" w:lineRule="auto"/>
        <w:ind w:left="-1" w:right="5"/>
        <w:jc w:val="right"/>
      </w:pPr>
    </w:p>
    <w:p w14:paraId="1CABEA2E" w14:textId="77777777" w:rsidR="00EE4674" w:rsidRDefault="00EE4674">
      <w:pPr>
        <w:suppressAutoHyphens w:val="0"/>
        <w:rPr>
          <w:b/>
          <w:color w:val="262626"/>
        </w:rPr>
      </w:pPr>
      <w:r>
        <w:rPr>
          <w:b/>
          <w:color w:val="262626"/>
        </w:rPr>
        <w:br w:type="page"/>
      </w:r>
    </w:p>
    <w:p w14:paraId="4F4C0CE7" w14:textId="3B551356" w:rsidR="00EE4674" w:rsidRDefault="00EE4674" w:rsidP="00EE4674">
      <w:pPr>
        <w:spacing w:after="0" w:line="259" w:lineRule="auto"/>
        <w:ind w:left="-1" w:right="5" w:firstLine="709"/>
      </w:pPr>
      <w:r>
        <w:rPr>
          <w:b/>
          <w:color w:val="262626"/>
        </w:rPr>
        <w:lastRenderedPageBreak/>
        <w:t xml:space="preserve">Halte 10 Jezus wordt ontdaan van zijn kleren. </w:t>
      </w:r>
    </w:p>
    <w:p w14:paraId="3397CBF7" w14:textId="141F7E8E" w:rsidR="00EE4674" w:rsidRDefault="000B6264" w:rsidP="00EE4674">
      <w:pPr>
        <w:spacing w:after="0" w:line="259" w:lineRule="auto"/>
        <w:ind w:left="-1" w:right="5"/>
        <w:jc w:val="right"/>
      </w:pPr>
      <w:r>
        <w:rPr>
          <w:noProof/>
        </w:rPr>
        <w:drawing>
          <wp:anchor distT="0" distB="0" distL="114300" distR="114300" simplePos="0" relativeHeight="251667456" behindDoc="0" locked="0" layoutInCell="1" allowOverlap="1" wp14:anchorId="4D5FE02A" wp14:editId="79C39CDF">
            <wp:simplePos x="0" y="0"/>
            <wp:positionH relativeFrom="margin">
              <wp:align>center</wp:align>
            </wp:positionH>
            <wp:positionV relativeFrom="paragraph">
              <wp:posOffset>45085</wp:posOffset>
            </wp:positionV>
            <wp:extent cx="7919720" cy="5306060"/>
            <wp:effectExtent l="0" t="0" r="5080" b="8890"/>
            <wp:wrapNone/>
            <wp:docPr id="1011" name="Picture 1011" descr="Afbeelding met schets, tekening, Lijnillustraties,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Picture 1011" descr="Afbeelding met schets, tekening, Lijnillustraties, clipart&#10;&#10;Door AI gegenereerde inhoud is mogelijk onjuist."/>
                    <pic:cNvPicPr/>
                  </pic:nvPicPr>
                  <pic:blipFill>
                    <a:blip r:embed="rId57">
                      <a:extLst>
                        <a:ext uri="{28A0092B-C50C-407E-A947-70E740481C1C}">
                          <a14:useLocalDpi xmlns:a14="http://schemas.microsoft.com/office/drawing/2010/main" val="0"/>
                        </a:ext>
                      </a:extLst>
                    </a:blip>
                    <a:stretch>
                      <a:fillRect/>
                    </a:stretch>
                  </pic:blipFill>
                  <pic:spPr>
                    <a:xfrm>
                      <a:off x="0" y="0"/>
                      <a:ext cx="7919720" cy="5306060"/>
                    </a:xfrm>
                    <a:prstGeom prst="rect">
                      <a:avLst/>
                    </a:prstGeom>
                  </pic:spPr>
                </pic:pic>
              </a:graphicData>
            </a:graphic>
            <wp14:sizeRelH relativeFrom="page">
              <wp14:pctWidth>0</wp14:pctWidth>
            </wp14:sizeRelH>
            <wp14:sizeRelV relativeFrom="page">
              <wp14:pctHeight>0</wp14:pctHeight>
            </wp14:sizeRelV>
          </wp:anchor>
        </w:drawing>
      </w:r>
    </w:p>
    <w:p w14:paraId="61789899" w14:textId="3CFEC02E" w:rsidR="00EE4674" w:rsidRDefault="00EE4674" w:rsidP="00EE4674">
      <w:pPr>
        <w:spacing w:after="107" w:line="259" w:lineRule="auto"/>
        <w:ind w:left="747"/>
        <w:rPr>
          <w:b/>
          <w:color w:val="262626"/>
        </w:rPr>
      </w:pPr>
    </w:p>
    <w:p w14:paraId="6A830590" w14:textId="14F4D42E" w:rsidR="00EE4674" w:rsidRDefault="00EE4674" w:rsidP="00EE4674">
      <w:pPr>
        <w:spacing w:after="107" w:line="259" w:lineRule="auto"/>
        <w:ind w:left="747"/>
        <w:rPr>
          <w:b/>
          <w:color w:val="262626"/>
        </w:rPr>
      </w:pPr>
    </w:p>
    <w:p w14:paraId="3F79594D" w14:textId="7C532FBC" w:rsidR="00EE4674" w:rsidRDefault="00EE4674" w:rsidP="00EE4674">
      <w:pPr>
        <w:spacing w:after="107" w:line="259" w:lineRule="auto"/>
        <w:ind w:left="747"/>
        <w:rPr>
          <w:b/>
          <w:color w:val="262626"/>
        </w:rPr>
      </w:pPr>
    </w:p>
    <w:p w14:paraId="2D63BFB5" w14:textId="77777777" w:rsidR="00EE4674" w:rsidRDefault="00EE4674" w:rsidP="00EE4674">
      <w:pPr>
        <w:spacing w:after="107" w:line="259" w:lineRule="auto"/>
        <w:ind w:left="747"/>
        <w:rPr>
          <w:b/>
          <w:color w:val="262626"/>
        </w:rPr>
      </w:pPr>
    </w:p>
    <w:p w14:paraId="66BE4956" w14:textId="744D8A42" w:rsidR="00EE4674" w:rsidRDefault="00EE4674" w:rsidP="00EE4674">
      <w:pPr>
        <w:spacing w:after="107" w:line="259" w:lineRule="auto"/>
        <w:ind w:left="747"/>
        <w:rPr>
          <w:b/>
          <w:color w:val="262626"/>
        </w:rPr>
      </w:pPr>
    </w:p>
    <w:p w14:paraId="2D104621" w14:textId="77777777" w:rsidR="00EE4674" w:rsidRDefault="00EE4674" w:rsidP="00EE4674">
      <w:pPr>
        <w:spacing w:after="107" w:line="259" w:lineRule="auto"/>
        <w:ind w:left="747"/>
        <w:rPr>
          <w:b/>
          <w:color w:val="262626"/>
        </w:rPr>
      </w:pPr>
    </w:p>
    <w:p w14:paraId="645F2A51" w14:textId="77777777" w:rsidR="00EE4674" w:rsidRDefault="00EE4674" w:rsidP="00EE4674">
      <w:pPr>
        <w:spacing w:after="107" w:line="259" w:lineRule="auto"/>
        <w:ind w:left="747"/>
        <w:rPr>
          <w:b/>
          <w:color w:val="262626"/>
        </w:rPr>
      </w:pPr>
    </w:p>
    <w:p w14:paraId="31E74676" w14:textId="77777777" w:rsidR="00EE4674" w:rsidRDefault="00EE4674" w:rsidP="00EE4674">
      <w:pPr>
        <w:spacing w:after="107" w:line="259" w:lineRule="auto"/>
        <w:ind w:left="747"/>
        <w:rPr>
          <w:b/>
          <w:color w:val="262626"/>
        </w:rPr>
      </w:pPr>
    </w:p>
    <w:p w14:paraId="5F25AD9B" w14:textId="77777777" w:rsidR="00EE4674" w:rsidRDefault="00EE4674">
      <w:pPr>
        <w:suppressAutoHyphens w:val="0"/>
        <w:rPr>
          <w:b/>
          <w:color w:val="262626"/>
        </w:rPr>
      </w:pPr>
      <w:r>
        <w:rPr>
          <w:b/>
          <w:color w:val="262626"/>
        </w:rPr>
        <w:br w:type="page"/>
      </w:r>
    </w:p>
    <w:p w14:paraId="1086D8F7" w14:textId="07BAE7E4" w:rsidR="00EE4674" w:rsidRDefault="00EE4674" w:rsidP="00EE4674">
      <w:pPr>
        <w:spacing w:after="107" w:line="259" w:lineRule="auto"/>
        <w:ind w:left="747"/>
      </w:pPr>
      <w:r>
        <w:rPr>
          <w:b/>
          <w:color w:val="262626"/>
        </w:rPr>
        <w:lastRenderedPageBreak/>
        <w:t xml:space="preserve">Halte 11 Jezus wordt aan het kruis genageld. </w:t>
      </w:r>
    </w:p>
    <w:p w14:paraId="203E22C5" w14:textId="285ED512" w:rsidR="00EE4674" w:rsidRDefault="000B6264" w:rsidP="00EE4674">
      <w:pPr>
        <w:spacing w:after="0" w:line="259" w:lineRule="auto"/>
        <w:ind w:left="-1" w:right="5"/>
        <w:jc w:val="right"/>
      </w:pPr>
      <w:r>
        <w:rPr>
          <w:noProof/>
        </w:rPr>
        <w:drawing>
          <wp:anchor distT="0" distB="0" distL="114300" distR="114300" simplePos="0" relativeHeight="251668480" behindDoc="0" locked="0" layoutInCell="1" allowOverlap="1" wp14:anchorId="74855B15" wp14:editId="59E3E91C">
            <wp:simplePos x="0" y="0"/>
            <wp:positionH relativeFrom="margin">
              <wp:align>center</wp:align>
            </wp:positionH>
            <wp:positionV relativeFrom="paragraph">
              <wp:posOffset>15240</wp:posOffset>
            </wp:positionV>
            <wp:extent cx="7920000" cy="5791128"/>
            <wp:effectExtent l="0" t="0" r="5080" b="635"/>
            <wp:wrapNone/>
            <wp:docPr id="1032" name="Picture 1032" descr="Afbeelding met schets, tekening, Lijnillustraties,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descr="Afbeelding met schets, tekening, Lijnillustraties, clipart&#10;&#10;Door AI gegenereerde inhoud is mogelijk onjuist."/>
                    <pic:cNvPicPr/>
                  </pic:nvPicPr>
                  <pic:blipFill>
                    <a:blip r:embed="rId58">
                      <a:extLst>
                        <a:ext uri="{28A0092B-C50C-407E-A947-70E740481C1C}">
                          <a14:useLocalDpi xmlns:a14="http://schemas.microsoft.com/office/drawing/2010/main" val="0"/>
                        </a:ext>
                      </a:extLst>
                    </a:blip>
                    <a:stretch>
                      <a:fillRect/>
                    </a:stretch>
                  </pic:blipFill>
                  <pic:spPr>
                    <a:xfrm>
                      <a:off x="0" y="0"/>
                      <a:ext cx="7920000" cy="5791128"/>
                    </a:xfrm>
                    <a:prstGeom prst="rect">
                      <a:avLst/>
                    </a:prstGeom>
                  </pic:spPr>
                </pic:pic>
              </a:graphicData>
            </a:graphic>
            <wp14:sizeRelH relativeFrom="page">
              <wp14:pctWidth>0</wp14:pctWidth>
            </wp14:sizeRelH>
            <wp14:sizeRelV relativeFrom="page">
              <wp14:pctHeight>0</wp14:pctHeight>
            </wp14:sizeRelV>
          </wp:anchor>
        </w:drawing>
      </w:r>
      <w:r w:rsidR="00EE4674">
        <w:rPr>
          <w:rFonts w:ascii="Arial" w:eastAsia="Arial" w:hAnsi="Arial" w:cs="Arial"/>
        </w:rPr>
        <w:t xml:space="preserve"> </w:t>
      </w:r>
      <w:r w:rsidR="00EE4674">
        <w:br w:type="page"/>
      </w:r>
    </w:p>
    <w:p w14:paraId="0AC8AB66" w14:textId="4D16818C" w:rsidR="00EE4674" w:rsidRDefault="000B6264" w:rsidP="00EE4674">
      <w:pPr>
        <w:spacing w:after="71" w:line="259" w:lineRule="auto"/>
        <w:ind w:left="747"/>
      </w:pPr>
      <w:r>
        <w:rPr>
          <w:noProof/>
        </w:rPr>
        <w:lastRenderedPageBreak/>
        <w:drawing>
          <wp:anchor distT="0" distB="0" distL="114300" distR="114300" simplePos="0" relativeHeight="251669504" behindDoc="1" locked="0" layoutInCell="1" allowOverlap="1" wp14:anchorId="2AADE9AA" wp14:editId="7281A7DE">
            <wp:simplePos x="0" y="0"/>
            <wp:positionH relativeFrom="margin">
              <wp:align>center</wp:align>
            </wp:positionH>
            <wp:positionV relativeFrom="paragraph">
              <wp:posOffset>157480</wp:posOffset>
            </wp:positionV>
            <wp:extent cx="7277100" cy="6372849"/>
            <wp:effectExtent l="0" t="0" r="0" b="9525"/>
            <wp:wrapNone/>
            <wp:docPr id="1045" name="Picture 1045" descr="Afbeelding met schets, Lijnillustraties, teken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Afbeelding met schets, Lijnillustraties, tekening, illustratie&#10;&#10;Door AI gegenereerde inhoud is mogelijk onjuist."/>
                    <pic:cNvPicPr/>
                  </pic:nvPicPr>
                  <pic:blipFill>
                    <a:blip r:embed="rId59">
                      <a:extLst>
                        <a:ext uri="{28A0092B-C50C-407E-A947-70E740481C1C}">
                          <a14:useLocalDpi xmlns:a14="http://schemas.microsoft.com/office/drawing/2010/main" val="0"/>
                        </a:ext>
                      </a:extLst>
                    </a:blip>
                    <a:stretch>
                      <a:fillRect/>
                    </a:stretch>
                  </pic:blipFill>
                  <pic:spPr>
                    <a:xfrm>
                      <a:off x="0" y="0"/>
                      <a:ext cx="7277100" cy="6372849"/>
                    </a:xfrm>
                    <a:prstGeom prst="rect">
                      <a:avLst/>
                    </a:prstGeom>
                  </pic:spPr>
                </pic:pic>
              </a:graphicData>
            </a:graphic>
            <wp14:sizeRelH relativeFrom="page">
              <wp14:pctWidth>0</wp14:pctWidth>
            </wp14:sizeRelH>
            <wp14:sizeRelV relativeFrom="page">
              <wp14:pctHeight>0</wp14:pctHeight>
            </wp14:sizeRelV>
          </wp:anchor>
        </w:drawing>
      </w:r>
      <w:r w:rsidR="00EE4674">
        <w:rPr>
          <w:b/>
          <w:color w:val="262626"/>
        </w:rPr>
        <w:t xml:space="preserve">Halte 12 Jezus sterft aan het kruis. </w:t>
      </w:r>
    </w:p>
    <w:p w14:paraId="4F6414A3" w14:textId="3625395D" w:rsidR="00EE4674" w:rsidRDefault="00EE4674" w:rsidP="00EE4674">
      <w:pPr>
        <w:spacing w:after="60" w:line="378" w:lineRule="auto"/>
        <w:ind w:hanging="1"/>
      </w:pPr>
      <w:r>
        <w:t xml:space="preserve">  </w:t>
      </w:r>
    </w:p>
    <w:p w14:paraId="4D788DFA" w14:textId="1E6B41F4" w:rsidR="00EE4674" w:rsidRDefault="00EE4674" w:rsidP="00EE4674">
      <w:pPr>
        <w:spacing w:after="0" w:line="259" w:lineRule="auto"/>
      </w:pPr>
      <w:r>
        <w:rPr>
          <w:rFonts w:ascii="Arial" w:eastAsia="Arial" w:hAnsi="Arial" w:cs="Arial"/>
        </w:rPr>
        <w:t xml:space="preserve"> </w:t>
      </w:r>
      <w:r>
        <w:rPr>
          <w:rFonts w:ascii="Arial" w:eastAsia="Arial" w:hAnsi="Arial" w:cs="Arial"/>
        </w:rPr>
        <w:tab/>
      </w:r>
      <w:r>
        <w:t xml:space="preserve"> </w:t>
      </w:r>
    </w:p>
    <w:p w14:paraId="24EB84B7" w14:textId="77777777" w:rsidR="00EE4674" w:rsidRDefault="00EE4674" w:rsidP="00EE4674">
      <w:pPr>
        <w:spacing w:after="71" w:line="259" w:lineRule="auto"/>
        <w:ind w:left="747"/>
        <w:rPr>
          <w:b/>
          <w:color w:val="262626"/>
        </w:rPr>
      </w:pPr>
    </w:p>
    <w:p w14:paraId="66F81C17" w14:textId="4C45D2B2" w:rsidR="00EE4674" w:rsidRDefault="00EE4674">
      <w:pPr>
        <w:suppressAutoHyphens w:val="0"/>
        <w:rPr>
          <w:b/>
          <w:color w:val="262626"/>
        </w:rPr>
      </w:pPr>
      <w:r>
        <w:rPr>
          <w:b/>
          <w:color w:val="262626"/>
        </w:rPr>
        <w:br w:type="page"/>
      </w:r>
    </w:p>
    <w:p w14:paraId="7A4F3299" w14:textId="2D01D5E1" w:rsidR="00EE4674" w:rsidRDefault="000B6264" w:rsidP="00EE4674">
      <w:pPr>
        <w:spacing w:after="71" w:line="259" w:lineRule="auto"/>
        <w:ind w:left="747"/>
      </w:pPr>
      <w:r>
        <w:rPr>
          <w:noProof/>
        </w:rPr>
        <w:lastRenderedPageBreak/>
        <w:drawing>
          <wp:anchor distT="0" distB="0" distL="114300" distR="114300" simplePos="0" relativeHeight="251670528" behindDoc="1" locked="0" layoutInCell="1" allowOverlap="1" wp14:anchorId="62B16844" wp14:editId="2D8781C5">
            <wp:simplePos x="0" y="0"/>
            <wp:positionH relativeFrom="margin">
              <wp:align>center</wp:align>
            </wp:positionH>
            <wp:positionV relativeFrom="paragraph">
              <wp:posOffset>13970</wp:posOffset>
            </wp:positionV>
            <wp:extent cx="6984000" cy="6651219"/>
            <wp:effectExtent l="0" t="0" r="762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60">
                      <a:extLst>
                        <a:ext uri="{28A0092B-C50C-407E-A947-70E740481C1C}">
                          <a14:useLocalDpi xmlns:a14="http://schemas.microsoft.com/office/drawing/2010/main" val="0"/>
                        </a:ext>
                      </a:extLst>
                    </a:blip>
                    <a:stretch>
                      <a:fillRect/>
                    </a:stretch>
                  </pic:blipFill>
                  <pic:spPr>
                    <a:xfrm>
                      <a:off x="0" y="0"/>
                      <a:ext cx="6984000" cy="6651219"/>
                    </a:xfrm>
                    <a:prstGeom prst="rect">
                      <a:avLst/>
                    </a:prstGeom>
                  </pic:spPr>
                </pic:pic>
              </a:graphicData>
            </a:graphic>
            <wp14:sizeRelH relativeFrom="page">
              <wp14:pctWidth>0</wp14:pctWidth>
            </wp14:sizeRelH>
            <wp14:sizeRelV relativeFrom="page">
              <wp14:pctHeight>0</wp14:pctHeight>
            </wp14:sizeRelV>
          </wp:anchor>
        </w:drawing>
      </w:r>
      <w:r w:rsidR="00EE4674">
        <w:rPr>
          <w:b/>
          <w:color w:val="262626"/>
        </w:rPr>
        <w:t xml:space="preserve">Halte 13 Jezus wordt van het kruis genomen. </w:t>
      </w:r>
    </w:p>
    <w:p w14:paraId="4B551AC8" w14:textId="637224FC" w:rsidR="00EE4674" w:rsidRDefault="00EE4674" w:rsidP="00EE4674">
      <w:pPr>
        <w:spacing w:after="133" w:line="259" w:lineRule="auto"/>
        <w:ind w:left="-1"/>
        <w:jc w:val="right"/>
      </w:pPr>
      <w:r>
        <w:t xml:space="preserve"> </w:t>
      </w:r>
    </w:p>
    <w:p w14:paraId="444185C9" w14:textId="77777777" w:rsidR="00EE4674" w:rsidRDefault="00EE4674" w:rsidP="00EE4674">
      <w:pPr>
        <w:spacing w:after="0" w:line="259" w:lineRule="auto"/>
        <w:rPr>
          <w:rFonts w:ascii="Arial" w:eastAsia="Arial" w:hAnsi="Arial" w:cs="Arial"/>
        </w:rPr>
      </w:pPr>
      <w:r>
        <w:rPr>
          <w:rFonts w:ascii="Arial" w:eastAsia="Arial" w:hAnsi="Arial" w:cs="Arial"/>
        </w:rPr>
        <w:t xml:space="preserve"> </w:t>
      </w:r>
    </w:p>
    <w:p w14:paraId="0E7B34BB" w14:textId="77777777" w:rsidR="00EE4674" w:rsidRDefault="00EE4674">
      <w:pPr>
        <w:suppressAutoHyphens w:val="0"/>
        <w:rPr>
          <w:rFonts w:ascii="Arial" w:eastAsia="Arial" w:hAnsi="Arial" w:cs="Arial"/>
        </w:rPr>
      </w:pPr>
      <w:r>
        <w:rPr>
          <w:rFonts w:ascii="Arial" w:eastAsia="Arial" w:hAnsi="Arial" w:cs="Arial"/>
        </w:rPr>
        <w:br w:type="page"/>
      </w:r>
    </w:p>
    <w:p w14:paraId="352E0A30" w14:textId="20B658D9" w:rsidR="00EE4674" w:rsidRDefault="00EE4674" w:rsidP="00EE4674">
      <w:pPr>
        <w:spacing w:after="0" w:line="259" w:lineRule="auto"/>
      </w:pPr>
      <w:r>
        <w:rPr>
          <w:b/>
          <w:color w:val="262626"/>
        </w:rPr>
        <w:lastRenderedPageBreak/>
        <w:t xml:space="preserve">Halte 14 Jezus wordt in het graf gelegd. </w:t>
      </w:r>
    </w:p>
    <w:p w14:paraId="4249AC87" w14:textId="77777777" w:rsidR="00EE4674" w:rsidRDefault="00EE4674" w:rsidP="00EE4674">
      <w:pPr>
        <w:spacing w:after="0" w:line="259" w:lineRule="auto"/>
        <w:ind w:left="-1" w:right="5"/>
        <w:jc w:val="right"/>
      </w:pPr>
      <w:r>
        <w:rPr>
          <w:noProof/>
        </w:rPr>
        <w:drawing>
          <wp:anchor distT="0" distB="0" distL="114300" distR="114300" simplePos="0" relativeHeight="251671552" behindDoc="0" locked="0" layoutInCell="1" allowOverlap="1" wp14:anchorId="7119C19C" wp14:editId="1A5F2640">
            <wp:simplePos x="0" y="0"/>
            <wp:positionH relativeFrom="margin">
              <wp:align>center</wp:align>
            </wp:positionH>
            <wp:positionV relativeFrom="paragraph">
              <wp:posOffset>26035</wp:posOffset>
            </wp:positionV>
            <wp:extent cx="7920000" cy="5675057"/>
            <wp:effectExtent l="0" t="0" r="5080" b="1905"/>
            <wp:wrapNone/>
            <wp:docPr id="1065" name="Picture 1065" descr="Afbeelding met schets, Lijnillustraties, tekening,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Afbeelding met schets, Lijnillustraties, tekening, clipart&#10;&#10;Door AI gegenereerde inhoud is mogelijk onjuist."/>
                    <pic:cNvPicPr/>
                  </pic:nvPicPr>
                  <pic:blipFill>
                    <a:blip r:embed="rId61">
                      <a:extLst>
                        <a:ext uri="{28A0092B-C50C-407E-A947-70E740481C1C}">
                          <a14:useLocalDpi xmlns:a14="http://schemas.microsoft.com/office/drawing/2010/main" val="0"/>
                        </a:ext>
                      </a:extLst>
                    </a:blip>
                    <a:stretch>
                      <a:fillRect/>
                    </a:stretch>
                  </pic:blipFill>
                  <pic:spPr>
                    <a:xfrm>
                      <a:off x="0" y="0"/>
                      <a:ext cx="7920000" cy="5675057"/>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 </w:t>
      </w:r>
      <w:r>
        <w:br w:type="page"/>
      </w:r>
    </w:p>
    <w:p w14:paraId="1F6C8FC3" w14:textId="49242609" w:rsidR="00EE4674" w:rsidRDefault="000B6264" w:rsidP="00EE4674">
      <w:pPr>
        <w:spacing w:after="71" w:line="259" w:lineRule="auto"/>
        <w:ind w:left="747"/>
      </w:pPr>
      <w:r>
        <w:rPr>
          <w:noProof/>
        </w:rPr>
        <w:lastRenderedPageBreak/>
        <w:drawing>
          <wp:anchor distT="0" distB="0" distL="114300" distR="114300" simplePos="0" relativeHeight="251672576" behindDoc="0" locked="0" layoutInCell="1" allowOverlap="1" wp14:anchorId="296CB963" wp14:editId="0AD40F46">
            <wp:simplePos x="0" y="0"/>
            <wp:positionH relativeFrom="margin">
              <wp:align>center</wp:align>
            </wp:positionH>
            <wp:positionV relativeFrom="paragraph">
              <wp:posOffset>204470</wp:posOffset>
            </wp:positionV>
            <wp:extent cx="7919720" cy="6150610"/>
            <wp:effectExtent l="0" t="0" r="5080" b="254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62">
                      <a:extLst>
                        <a:ext uri="{28A0092B-C50C-407E-A947-70E740481C1C}">
                          <a14:useLocalDpi xmlns:a14="http://schemas.microsoft.com/office/drawing/2010/main" val="0"/>
                        </a:ext>
                      </a:extLst>
                    </a:blip>
                    <a:stretch>
                      <a:fillRect/>
                    </a:stretch>
                  </pic:blipFill>
                  <pic:spPr>
                    <a:xfrm>
                      <a:off x="0" y="0"/>
                      <a:ext cx="7919720" cy="6150610"/>
                    </a:xfrm>
                    <a:prstGeom prst="rect">
                      <a:avLst/>
                    </a:prstGeom>
                  </pic:spPr>
                </pic:pic>
              </a:graphicData>
            </a:graphic>
            <wp14:sizeRelH relativeFrom="page">
              <wp14:pctWidth>0</wp14:pctWidth>
            </wp14:sizeRelH>
            <wp14:sizeRelV relativeFrom="page">
              <wp14:pctHeight>0</wp14:pctHeight>
            </wp14:sizeRelV>
          </wp:anchor>
        </w:drawing>
      </w:r>
      <w:r w:rsidR="00EE4674">
        <w:rPr>
          <w:b/>
          <w:color w:val="262626"/>
        </w:rPr>
        <w:t xml:space="preserve">Halte 15 Jezus is verrezen. </w:t>
      </w:r>
    </w:p>
    <w:p w14:paraId="6CDE5367" w14:textId="51C68D36" w:rsidR="00637F13" w:rsidRPr="00637F13" w:rsidRDefault="00637F13" w:rsidP="00EE4674"/>
    <w:sectPr w:rsidR="00637F13" w:rsidRPr="00637F13" w:rsidSect="000B6264">
      <w:footerReference w:type="even" r:id="rId63"/>
      <w:footerReference w:type="default" r:id="rId64"/>
      <w:footerReference w:type="first" r:id="rId65"/>
      <w:endnotePr>
        <w:numFmt w:val="decimal"/>
      </w:endnotePr>
      <w:pgSz w:w="16838" w:h="11906" w:orient="landscape"/>
      <w:pgMar w:top="1418" w:right="1174" w:bottom="1355" w:left="1168" w:header="709"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5">
      <wne:acd wne:acdName="acd0"/>
    </wne:keymap>
  </wne:keymaps>
  <wne:toolbars>
    <wne:acdManifest>
      <wne:acdEntry wne:acdName="acd0"/>
    </wne:acdManifest>
  </wne:toolbars>
  <wne:acds>
    <wne:acd wne:argValue="AQAAAAU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92AF4" w14:textId="77777777" w:rsidR="007D3064" w:rsidRDefault="007D3064" w:rsidP="00542652">
      <w:r>
        <w:separator/>
      </w:r>
    </w:p>
  </w:endnote>
  <w:endnote w:type="continuationSeparator" w:id="0">
    <w:p w14:paraId="41C57B1E" w14:textId="77777777" w:rsidR="007D3064" w:rsidRDefault="007D3064" w:rsidP="00542652">
      <w:r>
        <w:continuationSeparator/>
      </w:r>
    </w:p>
  </w:endnote>
  <w:endnote w:type="continuationNotice" w:id="1">
    <w:p w14:paraId="3A9615FC" w14:textId="77777777" w:rsidR="007D3064" w:rsidRDefault="007D30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474833"/>
      <w:docPartObj>
        <w:docPartGallery w:val="Page Numbers (Bottom of Page)"/>
        <w:docPartUnique/>
      </w:docPartObj>
    </w:sdtPr>
    <w:sdtContent>
      <w:p w14:paraId="3C7A1AF1" w14:textId="1C8471C5" w:rsidR="000B6264" w:rsidRDefault="000B6264">
        <w:pPr>
          <w:pStyle w:val="Voettekst"/>
          <w:jc w:val="right"/>
        </w:pPr>
        <w:r>
          <w:fldChar w:fldCharType="begin"/>
        </w:r>
        <w:r>
          <w:instrText>PAGE   \* MERGEFORMAT</w:instrText>
        </w:r>
        <w:r>
          <w:fldChar w:fldCharType="separate"/>
        </w:r>
        <w:r>
          <w:rPr>
            <w:lang w:val="nl-NL"/>
          </w:rPr>
          <w:t>2</w:t>
        </w:r>
        <w:r>
          <w:fldChar w:fldCharType="end"/>
        </w:r>
      </w:p>
    </w:sdtContent>
  </w:sdt>
  <w:p w14:paraId="6E81F5D9" w14:textId="77777777" w:rsidR="00EE4674" w:rsidRPr="008703AA" w:rsidRDefault="00EE4674" w:rsidP="008703AA">
    <w:pPr>
      <w:pStyle w:val="Voettekst"/>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6E205" w14:textId="2C8E22BA"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B605F4" w:rsidRPr="00B605F4">
      <w:rPr>
        <w:bCs/>
        <w:noProof/>
        <w:color w:val="404040" w:themeColor="text1" w:themeTint="BF"/>
        <w:sz w:val="18"/>
        <w:szCs w:val="18"/>
        <w:lang w:val="nl-NL"/>
      </w:rPr>
      <w:t>Samen</w:t>
    </w:r>
    <w:r w:rsidR="00B605F4">
      <w:rPr>
        <w:b/>
        <w:noProof/>
        <w:color w:val="404040" w:themeColor="text1" w:themeTint="BF"/>
        <w:sz w:val="18"/>
        <w:szCs w:val="18"/>
      </w:rPr>
      <w:t xml:space="preserve"> op weg naar Pasen</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B605F4" w:rsidRPr="00B605F4">
      <w:rPr>
        <w:bCs/>
        <w:noProof/>
        <w:color w:val="404040" w:themeColor="text1" w:themeTint="BF"/>
        <w:sz w:val="18"/>
        <w:szCs w:val="18"/>
        <w:lang w:val="nl-NL"/>
      </w:rPr>
      <w:t>19-01-2026</w:t>
    </w:r>
    <w:r>
      <w:rPr>
        <w:b/>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629276"/>
      <w:docPartObj>
        <w:docPartGallery w:val="Page Numbers (Bottom of Page)"/>
        <w:docPartUnique/>
      </w:docPartObj>
    </w:sdtPr>
    <w:sdtContent>
      <w:p w14:paraId="73A8B287" w14:textId="4B2005A8" w:rsidR="000B6264" w:rsidRDefault="000B6264">
        <w:pPr>
          <w:pStyle w:val="Voettekst"/>
          <w:jc w:val="right"/>
        </w:pPr>
        <w:r>
          <w:fldChar w:fldCharType="begin"/>
        </w:r>
        <w:r>
          <w:instrText>PAGE   \* MERGEFORMAT</w:instrText>
        </w:r>
        <w:r>
          <w:fldChar w:fldCharType="separate"/>
        </w:r>
        <w:r>
          <w:rPr>
            <w:lang w:val="nl-NL"/>
          </w:rPr>
          <w:t>2</w:t>
        </w:r>
        <w:r>
          <w:fldChar w:fldCharType="end"/>
        </w:r>
      </w:p>
    </w:sdtContent>
  </w:sdt>
  <w:p w14:paraId="7BF0AFA8" w14:textId="414E4B39" w:rsidR="00742BE1" w:rsidRPr="00156BF7" w:rsidRDefault="00742BE1" w:rsidP="00BD17BC">
    <w:pPr>
      <w:pStyle w:val="Voettekst"/>
      <w:tabs>
        <w:tab w:val="clear" w:pos="9072"/>
        <w:tab w:val="right" w:pos="9070"/>
      </w:tabs>
      <w:rPr>
        <w:bCs/>
        <w:color w:val="404040" w:themeColor="text1" w:themeTint="BF"/>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183608"/>
      <w:docPartObj>
        <w:docPartGallery w:val="Page Numbers (Bottom of Page)"/>
        <w:docPartUnique/>
      </w:docPartObj>
    </w:sdtPr>
    <w:sdtContent>
      <w:p w14:paraId="4B1B701E" w14:textId="11B81577" w:rsidR="000B6264" w:rsidRDefault="000B6264">
        <w:pPr>
          <w:pStyle w:val="Voettekst"/>
          <w:jc w:val="right"/>
        </w:pPr>
        <w:r>
          <w:fldChar w:fldCharType="begin"/>
        </w:r>
        <w:r>
          <w:instrText>PAGE   \* MERGEFORMAT</w:instrText>
        </w:r>
        <w:r>
          <w:fldChar w:fldCharType="separate"/>
        </w:r>
        <w:r>
          <w:rPr>
            <w:lang w:val="nl-NL"/>
          </w:rPr>
          <w:t>2</w:t>
        </w:r>
        <w:r>
          <w:fldChar w:fldCharType="end"/>
        </w:r>
      </w:p>
    </w:sdtContent>
  </w:sdt>
  <w:p w14:paraId="364CDE45" w14:textId="5ED27691" w:rsidR="00742BE1" w:rsidRPr="00156BF7" w:rsidRDefault="00742BE1" w:rsidP="00424A70">
    <w:pPr>
      <w:pStyle w:val="Voettekst"/>
      <w:tabs>
        <w:tab w:val="clear" w:pos="4536"/>
        <w:tab w:val="clear" w:pos="9072"/>
        <w:tab w:val="right" w:pos="9070"/>
      </w:tabs>
      <w:rPr>
        <w:bCs/>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6F4C7" w14:textId="77777777" w:rsidR="007D3064" w:rsidRDefault="007D3064" w:rsidP="00542652">
      <w:r>
        <w:separator/>
      </w:r>
    </w:p>
  </w:footnote>
  <w:footnote w:type="continuationSeparator" w:id="0">
    <w:p w14:paraId="5DD19688" w14:textId="77777777" w:rsidR="007D3064" w:rsidRDefault="007D3064" w:rsidP="00542652">
      <w:r>
        <w:continuationSeparator/>
      </w:r>
    </w:p>
    <w:p w14:paraId="4C88BC9E" w14:textId="77777777" w:rsidR="007D3064" w:rsidRDefault="007D3064"/>
    <w:p w14:paraId="34B8D1BD" w14:textId="77777777" w:rsidR="007D3064" w:rsidRDefault="007D30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73E5" w14:textId="77777777" w:rsidR="00EE4674" w:rsidRDefault="00EE4674">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5B7F" w14:textId="77777777" w:rsidR="00EE4674" w:rsidRDefault="00EE4674">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0267" w14:textId="77777777" w:rsidR="00EE4674" w:rsidRDefault="00EE4674">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BA242E6"/>
    <w:multiLevelType w:val="multilevel"/>
    <w:tmpl w:val="AE266898"/>
    <w:lvl w:ilvl="0">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8"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9894035"/>
    <w:multiLevelType w:val="multilevel"/>
    <w:tmpl w:val="FCD080DA"/>
    <w:lvl w:ilvl="0">
      <w:start w:val="3"/>
      <w:numFmt w:val="decimal"/>
      <w:lvlText w:val="%1"/>
      <w:lvlJc w:val="left"/>
      <w:pPr>
        <w:ind w:left="737"/>
      </w:pPr>
      <w:rPr>
        <w:rFonts w:ascii="Trebuchet MS" w:eastAsia="Trebuchet MS" w:hAnsi="Trebuchet MS" w:cs="Trebuchet MS"/>
        <w:b/>
        <w:bCs/>
        <w:i w:val="0"/>
        <w:strike w:val="0"/>
        <w:dstrike w:val="0"/>
        <w:color w:val="262626"/>
        <w:sz w:val="24"/>
        <w:szCs w:val="24"/>
        <w:u w:val="none" w:color="000000"/>
        <w:bdr w:val="none" w:sz="0" w:space="0" w:color="auto"/>
        <w:shd w:val="clear" w:color="auto" w:fill="auto"/>
        <w:vertAlign w:val="baseline"/>
      </w:rPr>
    </w:lvl>
    <w:lvl w:ilvl="1">
      <w:start w:val="1"/>
      <w:numFmt w:val="decimal"/>
      <w:lvlText w:val="%1.%2"/>
      <w:lvlJc w:val="left"/>
      <w:pPr>
        <w:ind w:left="1457"/>
      </w:pPr>
      <w:rPr>
        <w:rFonts w:ascii="Trebuchet MS" w:eastAsia="Trebuchet MS" w:hAnsi="Trebuchet MS" w:cs="Trebuchet MS"/>
        <w:b/>
        <w:bCs/>
        <w:i w:val="0"/>
        <w:strike w:val="0"/>
        <w:dstrike w:val="0"/>
        <w:color w:val="262626"/>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rebuchet MS" w:eastAsia="Trebuchet MS" w:hAnsi="Trebuchet MS" w:cs="Trebuchet MS"/>
        <w:b/>
        <w:bCs/>
        <w:i w:val="0"/>
        <w:strike w:val="0"/>
        <w:dstrike w:val="0"/>
        <w:color w:val="262626"/>
        <w:sz w:val="20"/>
        <w:szCs w:val="20"/>
        <w:u w:val="none" w:color="000000"/>
        <w:bdr w:val="none" w:sz="0" w:space="0" w:color="auto"/>
        <w:shd w:val="clear" w:color="auto" w:fill="auto"/>
        <w:vertAlign w:val="baseline"/>
      </w:rPr>
    </w:lvl>
    <w:lvl w:ilvl="3">
      <w:start w:val="1"/>
      <w:numFmt w:val="decimal"/>
      <w:lvlText w:val="%4"/>
      <w:lvlJc w:val="left"/>
      <w:pPr>
        <w:ind w:left="1800"/>
      </w:pPr>
      <w:rPr>
        <w:rFonts w:ascii="Trebuchet MS" w:eastAsia="Trebuchet MS" w:hAnsi="Trebuchet MS" w:cs="Trebuchet MS"/>
        <w:b/>
        <w:bCs/>
        <w:i w:val="0"/>
        <w:strike w:val="0"/>
        <w:dstrike w:val="0"/>
        <w:color w:val="262626"/>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rebuchet MS" w:eastAsia="Trebuchet MS" w:hAnsi="Trebuchet MS" w:cs="Trebuchet MS"/>
        <w:b/>
        <w:bCs/>
        <w:i w:val="0"/>
        <w:strike w:val="0"/>
        <w:dstrike w:val="0"/>
        <w:color w:val="262626"/>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rebuchet MS" w:eastAsia="Trebuchet MS" w:hAnsi="Trebuchet MS" w:cs="Trebuchet MS"/>
        <w:b/>
        <w:bCs/>
        <w:i w:val="0"/>
        <w:strike w:val="0"/>
        <w:dstrike w:val="0"/>
        <w:color w:val="262626"/>
        <w:sz w:val="20"/>
        <w:szCs w:val="20"/>
        <w:u w:val="none" w:color="000000"/>
        <w:bdr w:val="none" w:sz="0" w:space="0" w:color="auto"/>
        <w:shd w:val="clear" w:color="auto" w:fill="auto"/>
        <w:vertAlign w:val="baseline"/>
      </w:rPr>
    </w:lvl>
    <w:lvl w:ilvl="6">
      <w:start w:val="1"/>
      <w:numFmt w:val="decimal"/>
      <w:lvlText w:val="%7"/>
      <w:lvlJc w:val="left"/>
      <w:pPr>
        <w:ind w:left="3960"/>
      </w:pPr>
      <w:rPr>
        <w:rFonts w:ascii="Trebuchet MS" w:eastAsia="Trebuchet MS" w:hAnsi="Trebuchet MS" w:cs="Trebuchet MS"/>
        <w:b/>
        <w:bCs/>
        <w:i w:val="0"/>
        <w:strike w:val="0"/>
        <w:dstrike w:val="0"/>
        <w:color w:val="262626"/>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rebuchet MS" w:eastAsia="Trebuchet MS" w:hAnsi="Trebuchet MS" w:cs="Trebuchet MS"/>
        <w:b/>
        <w:bCs/>
        <w:i w:val="0"/>
        <w:strike w:val="0"/>
        <w:dstrike w:val="0"/>
        <w:color w:val="262626"/>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rebuchet MS" w:eastAsia="Trebuchet MS" w:hAnsi="Trebuchet MS" w:cs="Trebuchet MS"/>
        <w:b/>
        <w:bCs/>
        <w:i w:val="0"/>
        <w:strike w:val="0"/>
        <w:dstrike w:val="0"/>
        <w:color w:val="262626"/>
        <w:sz w:val="20"/>
        <w:szCs w:val="20"/>
        <w:u w:val="none" w:color="000000"/>
        <w:bdr w:val="none" w:sz="0" w:space="0" w:color="auto"/>
        <w:shd w:val="clear" w:color="auto" w:fill="auto"/>
        <w:vertAlign w:val="baseline"/>
      </w:rPr>
    </w:lvl>
  </w:abstractNum>
  <w:num w:numId="1" w16cid:durableId="238713209">
    <w:abstractNumId w:val="7"/>
  </w:num>
  <w:num w:numId="2" w16cid:durableId="2085225797">
    <w:abstractNumId w:val="7"/>
  </w:num>
  <w:num w:numId="3" w16cid:durableId="210112520">
    <w:abstractNumId w:val="2"/>
  </w:num>
  <w:num w:numId="4" w16cid:durableId="2146391007">
    <w:abstractNumId w:val="7"/>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7"/>
  </w:num>
  <w:num w:numId="6" w16cid:durableId="287706536">
    <w:abstractNumId w:val="4"/>
  </w:num>
  <w:num w:numId="7" w16cid:durableId="2057389921">
    <w:abstractNumId w:val="8"/>
  </w:num>
  <w:num w:numId="8" w16cid:durableId="175048375">
    <w:abstractNumId w:val="6"/>
  </w:num>
  <w:num w:numId="9" w16cid:durableId="336887750">
    <w:abstractNumId w:val="10"/>
  </w:num>
  <w:num w:numId="10" w16cid:durableId="1666779299">
    <w:abstractNumId w:val="1"/>
  </w:num>
  <w:num w:numId="11" w16cid:durableId="1219172945">
    <w:abstractNumId w:val="5"/>
  </w:num>
  <w:num w:numId="12" w16cid:durableId="1852329665">
    <w:abstractNumId w:val="9"/>
  </w:num>
  <w:num w:numId="13" w16cid:durableId="1497765492">
    <w:abstractNumId w:val="0"/>
  </w:num>
  <w:num w:numId="14" w16cid:durableId="1416636234">
    <w:abstractNumId w:val="3"/>
  </w:num>
  <w:num w:numId="15" w16cid:durableId="1043481755">
    <w:abstractNumId w:val="11"/>
  </w:num>
  <w:num w:numId="16" w16cid:durableId="426928044">
    <w:abstractNumId w:val="7"/>
  </w:num>
  <w:num w:numId="17" w16cid:durableId="727922137">
    <w:abstractNumId w:val="7"/>
  </w:num>
  <w:num w:numId="18" w16cid:durableId="1918518093">
    <w:abstractNumId w:val="7"/>
  </w:num>
  <w:num w:numId="19" w16cid:durableId="1209606751">
    <w:abstractNumId w:val="7"/>
  </w:num>
  <w:num w:numId="20" w16cid:durableId="512960963">
    <w:abstractNumId w:val="7"/>
  </w:num>
  <w:num w:numId="21" w16cid:durableId="275062895">
    <w:abstractNumId w:val="7"/>
  </w:num>
  <w:num w:numId="22" w16cid:durableId="1431009271">
    <w:abstractNumId w:val="7"/>
  </w:num>
  <w:num w:numId="23" w16cid:durableId="9070953">
    <w:abstractNumId w:val="7"/>
  </w:num>
  <w:num w:numId="24" w16cid:durableId="668406435">
    <w:abstractNumId w:val="7"/>
  </w:num>
  <w:num w:numId="25" w16cid:durableId="229850886">
    <w:abstractNumId w:val="7"/>
  </w:num>
  <w:num w:numId="26" w16cid:durableId="1302616082">
    <w:abstractNumId w:val="7"/>
  </w:num>
  <w:num w:numId="27" w16cid:durableId="265312487">
    <w:abstractNumId w:val="7"/>
  </w:num>
  <w:num w:numId="28" w16cid:durableId="46608449">
    <w:abstractNumId w:val="7"/>
  </w:num>
  <w:num w:numId="29" w16cid:durableId="1635913558">
    <w:abstractNumId w:val="7"/>
  </w:num>
  <w:num w:numId="30" w16cid:durableId="821510760">
    <w:abstractNumId w:val="7"/>
  </w:num>
  <w:num w:numId="31" w16cid:durableId="9262278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765"/>
    <w:rsid w:val="00005053"/>
    <w:rsid w:val="00020948"/>
    <w:rsid w:val="0002559F"/>
    <w:rsid w:val="00034324"/>
    <w:rsid w:val="00045EBA"/>
    <w:rsid w:val="00050125"/>
    <w:rsid w:val="00081A6B"/>
    <w:rsid w:val="00092C7B"/>
    <w:rsid w:val="000A1873"/>
    <w:rsid w:val="000A380F"/>
    <w:rsid w:val="000B47EA"/>
    <w:rsid w:val="000B6264"/>
    <w:rsid w:val="000C5ED7"/>
    <w:rsid w:val="000C68C2"/>
    <w:rsid w:val="000D5051"/>
    <w:rsid w:val="000E6B20"/>
    <w:rsid w:val="001047F7"/>
    <w:rsid w:val="00105CA3"/>
    <w:rsid w:val="00124E96"/>
    <w:rsid w:val="00125451"/>
    <w:rsid w:val="00127D92"/>
    <w:rsid w:val="001539F1"/>
    <w:rsid w:val="00156BF7"/>
    <w:rsid w:val="0016105D"/>
    <w:rsid w:val="00167FAC"/>
    <w:rsid w:val="001755E4"/>
    <w:rsid w:val="00184DC6"/>
    <w:rsid w:val="00184F88"/>
    <w:rsid w:val="00192F4A"/>
    <w:rsid w:val="00195631"/>
    <w:rsid w:val="001A5011"/>
    <w:rsid w:val="001B4CC6"/>
    <w:rsid w:val="001C0C5E"/>
    <w:rsid w:val="001C2532"/>
    <w:rsid w:val="001E28E7"/>
    <w:rsid w:val="001E2B0B"/>
    <w:rsid w:val="001E41DD"/>
    <w:rsid w:val="001E7667"/>
    <w:rsid w:val="0020522C"/>
    <w:rsid w:val="0022385B"/>
    <w:rsid w:val="00225806"/>
    <w:rsid w:val="00237820"/>
    <w:rsid w:val="00244327"/>
    <w:rsid w:val="00247617"/>
    <w:rsid w:val="00250907"/>
    <w:rsid w:val="0025424A"/>
    <w:rsid w:val="0026274E"/>
    <w:rsid w:val="0026610B"/>
    <w:rsid w:val="002714E4"/>
    <w:rsid w:val="00282BB1"/>
    <w:rsid w:val="002862E9"/>
    <w:rsid w:val="00287C15"/>
    <w:rsid w:val="00290079"/>
    <w:rsid w:val="002C6FD7"/>
    <w:rsid w:val="002D5628"/>
    <w:rsid w:val="002E25CA"/>
    <w:rsid w:val="00305086"/>
    <w:rsid w:val="0031624F"/>
    <w:rsid w:val="0032251D"/>
    <w:rsid w:val="00323038"/>
    <w:rsid w:val="00342B58"/>
    <w:rsid w:val="0034324A"/>
    <w:rsid w:val="00344488"/>
    <w:rsid w:val="00355407"/>
    <w:rsid w:val="003556C8"/>
    <w:rsid w:val="003569C5"/>
    <w:rsid w:val="00366D4E"/>
    <w:rsid w:val="00374E2A"/>
    <w:rsid w:val="003770F7"/>
    <w:rsid w:val="00377AFC"/>
    <w:rsid w:val="0039133C"/>
    <w:rsid w:val="003A7EB5"/>
    <w:rsid w:val="003C3080"/>
    <w:rsid w:val="003C365A"/>
    <w:rsid w:val="003D02CD"/>
    <w:rsid w:val="003D42FA"/>
    <w:rsid w:val="003F3B3F"/>
    <w:rsid w:val="00405283"/>
    <w:rsid w:val="00424A70"/>
    <w:rsid w:val="004305D4"/>
    <w:rsid w:val="004359EC"/>
    <w:rsid w:val="00437BBA"/>
    <w:rsid w:val="00442F4C"/>
    <w:rsid w:val="00450BE0"/>
    <w:rsid w:val="00456013"/>
    <w:rsid w:val="00456B7A"/>
    <w:rsid w:val="0046180B"/>
    <w:rsid w:val="004654C4"/>
    <w:rsid w:val="00475418"/>
    <w:rsid w:val="0047687E"/>
    <w:rsid w:val="004A3E71"/>
    <w:rsid w:val="004C3FCD"/>
    <w:rsid w:val="004D062F"/>
    <w:rsid w:val="004F4BAD"/>
    <w:rsid w:val="004F5EB3"/>
    <w:rsid w:val="004F670C"/>
    <w:rsid w:val="00507B8D"/>
    <w:rsid w:val="0051512A"/>
    <w:rsid w:val="0051626C"/>
    <w:rsid w:val="00531181"/>
    <w:rsid w:val="005365F3"/>
    <w:rsid w:val="00542652"/>
    <w:rsid w:val="005555AB"/>
    <w:rsid w:val="00565A69"/>
    <w:rsid w:val="00573614"/>
    <w:rsid w:val="00582D2E"/>
    <w:rsid w:val="0058457E"/>
    <w:rsid w:val="00587F9C"/>
    <w:rsid w:val="005B6E7C"/>
    <w:rsid w:val="005B732D"/>
    <w:rsid w:val="005C2046"/>
    <w:rsid w:val="005C4006"/>
    <w:rsid w:val="005E1C22"/>
    <w:rsid w:val="0060187B"/>
    <w:rsid w:val="00602896"/>
    <w:rsid w:val="00620A2B"/>
    <w:rsid w:val="00621CBE"/>
    <w:rsid w:val="00637F13"/>
    <w:rsid w:val="00640317"/>
    <w:rsid w:val="00643BB3"/>
    <w:rsid w:val="00645DF8"/>
    <w:rsid w:val="006505A5"/>
    <w:rsid w:val="0065447F"/>
    <w:rsid w:val="00657AE7"/>
    <w:rsid w:val="0066310A"/>
    <w:rsid w:val="00664D1D"/>
    <w:rsid w:val="00675BA9"/>
    <w:rsid w:val="0068504D"/>
    <w:rsid w:val="006872E7"/>
    <w:rsid w:val="006903EF"/>
    <w:rsid w:val="006918BA"/>
    <w:rsid w:val="00692DD9"/>
    <w:rsid w:val="006A0184"/>
    <w:rsid w:val="006A5A53"/>
    <w:rsid w:val="006B1A13"/>
    <w:rsid w:val="006B3DD8"/>
    <w:rsid w:val="006D3F09"/>
    <w:rsid w:val="006F5280"/>
    <w:rsid w:val="00701086"/>
    <w:rsid w:val="007115EE"/>
    <w:rsid w:val="00711A8E"/>
    <w:rsid w:val="0071469E"/>
    <w:rsid w:val="00716850"/>
    <w:rsid w:val="00727F36"/>
    <w:rsid w:val="00733752"/>
    <w:rsid w:val="00737230"/>
    <w:rsid w:val="00742BE1"/>
    <w:rsid w:val="00752236"/>
    <w:rsid w:val="00765F33"/>
    <w:rsid w:val="00766DA3"/>
    <w:rsid w:val="007755A0"/>
    <w:rsid w:val="007755F9"/>
    <w:rsid w:val="00782ACE"/>
    <w:rsid w:val="00790DA0"/>
    <w:rsid w:val="007913F3"/>
    <w:rsid w:val="00791ABB"/>
    <w:rsid w:val="00794B76"/>
    <w:rsid w:val="007A49B8"/>
    <w:rsid w:val="007A538B"/>
    <w:rsid w:val="007A53D4"/>
    <w:rsid w:val="007B4ED4"/>
    <w:rsid w:val="007C1831"/>
    <w:rsid w:val="007C3BD2"/>
    <w:rsid w:val="007C4B11"/>
    <w:rsid w:val="007C6AAD"/>
    <w:rsid w:val="007D3064"/>
    <w:rsid w:val="007D5840"/>
    <w:rsid w:val="007D7685"/>
    <w:rsid w:val="007E5CF1"/>
    <w:rsid w:val="007E6DC0"/>
    <w:rsid w:val="007F00C2"/>
    <w:rsid w:val="007F27AB"/>
    <w:rsid w:val="00803E9F"/>
    <w:rsid w:val="00830982"/>
    <w:rsid w:val="00831D21"/>
    <w:rsid w:val="00832EE1"/>
    <w:rsid w:val="00844A02"/>
    <w:rsid w:val="00861A96"/>
    <w:rsid w:val="00863F63"/>
    <w:rsid w:val="00876958"/>
    <w:rsid w:val="008854E2"/>
    <w:rsid w:val="008A1FC5"/>
    <w:rsid w:val="008A2765"/>
    <w:rsid w:val="008A5DFF"/>
    <w:rsid w:val="008B663C"/>
    <w:rsid w:val="008D4918"/>
    <w:rsid w:val="008E2108"/>
    <w:rsid w:val="008E3DF9"/>
    <w:rsid w:val="008E65BF"/>
    <w:rsid w:val="00900DA2"/>
    <w:rsid w:val="0090100B"/>
    <w:rsid w:val="0090340D"/>
    <w:rsid w:val="0090582A"/>
    <w:rsid w:val="009123EA"/>
    <w:rsid w:val="009265A6"/>
    <w:rsid w:val="009327EA"/>
    <w:rsid w:val="00934EE2"/>
    <w:rsid w:val="009439EA"/>
    <w:rsid w:val="00943AF2"/>
    <w:rsid w:val="00954509"/>
    <w:rsid w:val="00980DCE"/>
    <w:rsid w:val="00982889"/>
    <w:rsid w:val="00983866"/>
    <w:rsid w:val="0099620A"/>
    <w:rsid w:val="009A6EA2"/>
    <w:rsid w:val="009B235B"/>
    <w:rsid w:val="009B4946"/>
    <w:rsid w:val="009B63B2"/>
    <w:rsid w:val="009D0714"/>
    <w:rsid w:val="009D610A"/>
    <w:rsid w:val="009E61A9"/>
    <w:rsid w:val="009F000C"/>
    <w:rsid w:val="00A0066B"/>
    <w:rsid w:val="00A04E1D"/>
    <w:rsid w:val="00A26FEA"/>
    <w:rsid w:val="00A442E2"/>
    <w:rsid w:val="00A44960"/>
    <w:rsid w:val="00A52B82"/>
    <w:rsid w:val="00A64B25"/>
    <w:rsid w:val="00A72D9E"/>
    <w:rsid w:val="00A75144"/>
    <w:rsid w:val="00A75F66"/>
    <w:rsid w:val="00A84694"/>
    <w:rsid w:val="00A853B3"/>
    <w:rsid w:val="00A90E5B"/>
    <w:rsid w:val="00AB68EC"/>
    <w:rsid w:val="00AC43ED"/>
    <w:rsid w:val="00AE042D"/>
    <w:rsid w:val="00AE29B3"/>
    <w:rsid w:val="00AE3D10"/>
    <w:rsid w:val="00AE57DC"/>
    <w:rsid w:val="00AF2EA8"/>
    <w:rsid w:val="00B0652B"/>
    <w:rsid w:val="00B3089F"/>
    <w:rsid w:val="00B333D2"/>
    <w:rsid w:val="00B33B85"/>
    <w:rsid w:val="00B45EA0"/>
    <w:rsid w:val="00B46550"/>
    <w:rsid w:val="00B46939"/>
    <w:rsid w:val="00B51E01"/>
    <w:rsid w:val="00B605F4"/>
    <w:rsid w:val="00B614E7"/>
    <w:rsid w:val="00B66369"/>
    <w:rsid w:val="00B74B05"/>
    <w:rsid w:val="00B9372F"/>
    <w:rsid w:val="00B938FC"/>
    <w:rsid w:val="00B965B4"/>
    <w:rsid w:val="00BC3446"/>
    <w:rsid w:val="00BD17BC"/>
    <w:rsid w:val="00BE5126"/>
    <w:rsid w:val="00BE6CA3"/>
    <w:rsid w:val="00BF535C"/>
    <w:rsid w:val="00C02ED3"/>
    <w:rsid w:val="00C06487"/>
    <w:rsid w:val="00C3301F"/>
    <w:rsid w:val="00C34916"/>
    <w:rsid w:val="00C42227"/>
    <w:rsid w:val="00C73101"/>
    <w:rsid w:val="00C926CA"/>
    <w:rsid w:val="00C93D8E"/>
    <w:rsid w:val="00CA1BF4"/>
    <w:rsid w:val="00CA2ADD"/>
    <w:rsid w:val="00CA70E6"/>
    <w:rsid w:val="00CB1B2C"/>
    <w:rsid w:val="00CC1472"/>
    <w:rsid w:val="00CC45E2"/>
    <w:rsid w:val="00CC5998"/>
    <w:rsid w:val="00CC608A"/>
    <w:rsid w:val="00CF2CFC"/>
    <w:rsid w:val="00D14B29"/>
    <w:rsid w:val="00D153F1"/>
    <w:rsid w:val="00D2120A"/>
    <w:rsid w:val="00D24E49"/>
    <w:rsid w:val="00D27963"/>
    <w:rsid w:val="00D32709"/>
    <w:rsid w:val="00D35E05"/>
    <w:rsid w:val="00D46BAD"/>
    <w:rsid w:val="00D47932"/>
    <w:rsid w:val="00D57927"/>
    <w:rsid w:val="00D62CAD"/>
    <w:rsid w:val="00D71FD9"/>
    <w:rsid w:val="00D91EDD"/>
    <w:rsid w:val="00DA2DE5"/>
    <w:rsid w:val="00DB668E"/>
    <w:rsid w:val="00DC1E08"/>
    <w:rsid w:val="00DF09AC"/>
    <w:rsid w:val="00DF17C0"/>
    <w:rsid w:val="00DF20AB"/>
    <w:rsid w:val="00E02A25"/>
    <w:rsid w:val="00E03F61"/>
    <w:rsid w:val="00E04192"/>
    <w:rsid w:val="00E2096D"/>
    <w:rsid w:val="00E27E09"/>
    <w:rsid w:val="00E47C80"/>
    <w:rsid w:val="00E50F3A"/>
    <w:rsid w:val="00E53ADC"/>
    <w:rsid w:val="00E557ED"/>
    <w:rsid w:val="00E73A6D"/>
    <w:rsid w:val="00E75062"/>
    <w:rsid w:val="00E8057D"/>
    <w:rsid w:val="00E81306"/>
    <w:rsid w:val="00E818E8"/>
    <w:rsid w:val="00E82741"/>
    <w:rsid w:val="00E94E6B"/>
    <w:rsid w:val="00E95386"/>
    <w:rsid w:val="00EA6F08"/>
    <w:rsid w:val="00EB3154"/>
    <w:rsid w:val="00EB3381"/>
    <w:rsid w:val="00EC194F"/>
    <w:rsid w:val="00EC3B8F"/>
    <w:rsid w:val="00EC71BD"/>
    <w:rsid w:val="00EE1643"/>
    <w:rsid w:val="00EE4674"/>
    <w:rsid w:val="00EF0587"/>
    <w:rsid w:val="00EF1C47"/>
    <w:rsid w:val="00F01269"/>
    <w:rsid w:val="00F2108F"/>
    <w:rsid w:val="00F24820"/>
    <w:rsid w:val="00F2707D"/>
    <w:rsid w:val="00F5043B"/>
    <w:rsid w:val="00F62FF5"/>
    <w:rsid w:val="00F70B2F"/>
    <w:rsid w:val="00F75290"/>
    <w:rsid w:val="00F82436"/>
    <w:rsid w:val="00F82561"/>
    <w:rsid w:val="00F8750F"/>
    <w:rsid w:val="00F93C1B"/>
    <w:rsid w:val="00F96046"/>
    <w:rsid w:val="00FA6EC9"/>
    <w:rsid w:val="00FE37BB"/>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52CF8"/>
  <w15:docId w15:val="{B749D14C-7BD4-4381-B6D9-D196B5174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storalezorg.be/page/het-veelluik-passie-en-verrijzenis/" TargetMode="External"/><Relationship Id="rId21" Type="http://schemas.openxmlformats.org/officeDocument/2006/relationships/hyperlink" Target="https://www.pastoralezorg.be/page/het-veelluik-passie-en-verrijzenis/" TargetMode="External"/><Relationship Id="rId34" Type="http://schemas.openxmlformats.org/officeDocument/2006/relationships/hyperlink" Target="https://www.pastoralezorg.be/cms2/uploads/image/elisabeth/KRUISWEG%20Armand%20Demeulemeester.pdf" TargetMode="External"/><Relationship Id="rId42" Type="http://schemas.openxmlformats.org/officeDocument/2006/relationships/hyperlink" Target="https://www.pastoralezorg.be/cms2/uploads/elisabeth/file/Kerkelijk%20jaar%20en%20feesten/Kruisweg%20in%20de%20kunst%20-%20St%20Mary's%20Cathedral.pdf" TargetMode="External"/><Relationship Id="rId47" Type="http://schemas.openxmlformats.org/officeDocument/2006/relationships/header" Target="header3.xml"/><Relationship Id="rId50" Type="http://schemas.openxmlformats.org/officeDocument/2006/relationships/image" Target="media/image3.jpg"/><Relationship Id="rId55" Type="http://schemas.openxmlformats.org/officeDocument/2006/relationships/image" Target="media/image8.jpg"/><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www.bijbelin1000seconden.be/menu/tiki-index.php?page=Goede+Vrijdag" TargetMode="External"/><Relationship Id="rId29" Type="http://schemas.openxmlformats.org/officeDocument/2006/relationships/hyperlink" Target="https://www.pastoralezorg.be/page/kruisweg-sieger-koder/" TargetMode="External"/><Relationship Id="rId11" Type="http://schemas.openxmlformats.org/officeDocument/2006/relationships/endnotes" Target="endnotes.xml"/><Relationship Id="rId24" Type="http://schemas.openxmlformats.org/officeDocument/2006/relationships/hyperlink" Target="https://www.pastoralezorg.be/page/het-veelluik-passie-en-verrijzenis/" TargetMode="External"/><Relationship Id="rId32" Type="http://schemas.openxmlformats.org/officeDocument/2006/relationships/hyperlink" Target="https://www.pastoralezorg.be/page/kruisweg-sieger-koder/" TargetMode="External"/><Relationship Id="rId37" Type="http://schemas.openxmlformats.org/officeDocument/2006/relationships/hyperlink" Target="https://www.pastoralezorg.be/cms2/uploads/image/elisabeth/2014kruiswegpresentatie.pdf" TargetMode="External"/><Relationship Id="rId40" Type="http://schemas.openxmlformats.org/officeDocument/2006/relationships/hyperlink" Target="https://www.pastoralezorg.be/cms2/uploads/elisabeth/file/Kerkelijk%20jaar%20en%20feesten/Kruisweg%20in%20de%20kunst%20-%20St%20Mary's%20Cathedral.pdf" TargetMode="External"/><Relationship Id="rId45" Type="http://schemas.openxmlformats.org/officeDocument/2006/relationships/header" Target="header2.xml"/><Relationship Id="rId53" Type="http://schemas.openxmlformats.org/officeDocument/2006/relationships/image" Target="media/image6.jpg"/><Relationship Id="rId58" Type="http://schemas.openxmlformats.org/officeDocument/2006/relationships/image" Target="media/image11.jpg"/><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14.jpg"/><Relationship Id="rId19" Type="http://schemas.openxmlformats.org/officeDocument/2006/relationships/hyperlink" Target="https://www.pastoralezorg.be/page/het-veelluik-passie-en-verrijzenis/" TargetMode="External"/><Relationship Id="rId14" Type="http://schemas.openxmlformats.org/officeDocument/2006/relationships/hyperlink" Target="https://www.bijbelin1000seconden.be/menu/tiki-index.php?page=Goede+Vrijdag" TargetMode="External"/><Relationship Id="rId22" Type="http://schemas.openxmlformats.org/officeDocument/2006/relationships/hyperlink" Target="https://www.pastoralezorg.be/page/het-veelluik-passie-en-verrijzenis/" TargetMode="External"/><Relationship Id="rId27" Type="http://schemas.openxmlformats.org/officeDocument/2006/relationships/hyperlink" Target="https://www.pastoralezorg.be/page/kruisweg-sieger-koder/" TargetMode="External"/><Relationship Id="rId30" Type="http://schemas.openxmlformats.org/officeDocument/2006/relationships/hyperlink" Target="https://www.pastoralezorg.be/page/kruisweg-sieger-koder/" TargetMode="External"/><Relationship Id="rId35" Type="http://schemas.openxmlformats.org/officeDocument/2006/relationships/hyperlink" Target="https://www.pastoralezorg.be/cms2/uploads/image/elisabeth/KRUISWEG%20Armand%20Demeulemeester.pdf" TargetMode="External"/><Relationship Id="rId43" Type="http://schemas.openxmlformats.org/officeDocument/2006/relationships/hyperlink" Target="https://www.pastoralezorg.be/cms2/uploads/elisabeth/file/Kerkelijk%20jaar%20en%20feesten/Kruisweg%20in%20de%20kunst%20-%20St%20Mary's%20Cathedral.pdf" TargetMode="External"/><Relationship Id="rId48" Type="http://schemas.openxmlformats.org/officeDocument/2006/relationships/image" Target="media/image1.jpg"/><Relationship Id="rId56" Type="http://schemas.openxmlformats.org/officeDocument/2006/relationships/image" Target="media/image9.jpg"/><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4.jpg"/><Relationship Id="rId3" Type="http://schemas.openxmlformats.org/officeDocument/2006/relationships/customXml" Target="../customXml/item2.xml"/><Relationship Id="rId12" Type="http://schemas.openxmlformats.org/officeDocument/2006/relationships/image" Target="https://content.katholiekonderwijs.vlaanderen/content/static/e-mail/signature_v2/pro-ruler.png" TargetMode="External"/><Relationship Id="rId17" Type="http://schemas.openxmlformats.org/officeDocument/2006/relationships/hyperlink" Target="https://www.pastoralezorg.be/page/het" TargetMode="External"/><Relationship Id="rId25" Type="http://schemas.openxmlformats.org/officeDocument/2006/relationships/hyperlink" Target="https://www.pastoralezorg.be/page/het-veelluik-passie-en-verrijzenis/" TargetMode="External"/><Relationship Id="rId33" Type="http://schemas.openxmlformats.org/officeDocument/2006/relationships/hyperlink" Target="https://www.pastoralezorg.be/cms2/uploads/image/elisabeth/KRUISWEG%20Armand%20Demeulemeester.pdf" TargetMode="External"/><Relationship Id="rId38" Type="http://schemas.openxmlformats.org/officeDocument/2006/relationships/hyperlink" Target="https://www.pastoralezorg.be/cms2/uploads/image/elisabeth/2014kruiswegpresentatie.pdf" TargetMode="External"/><Relationship Id="rId46" Type="http://schemas.openxmlformats.org/officeDocument/2006/relationships/footer" Target="footer1.xml"/><Relationship Id="rId59" Type="http://schemas.openxmlformats.org/officeDocument/2006/relationships/image" Target="media/image12.jpg"/><Relationship Id="rId67" Type="http://schemas.openxmlformats.org/officeDocument/2006/relationships/glossaryDocument" Target="glossary/document.xml"/><Relationship Id="rId20" Type="http://schemas.openxmlformats.org/officeDocument/2006/relationships/hyperlink" Target="https://www.pastoralezorg.be/page/het-veelluik-passie-en-verrijzenis/" TargetMode="External"/><Relationship Id="rId41" Type="http://schemas.openxmlformats.org/officeDocument/2006/relationships/hyperlink" Target="https://www.pastoralezorg.be/cms2/uploads/elisabeth/file/Kerkelijk%20jaar%20en%20feesten/Kruisweg%20in%20de%20kunst%20-%20St%20Mary's%20Cathedral.pdf" TargetMode="External"/><Relationship Id="rId54" Type="http://schemas.openxmlformats.org/officeDocument/2006/relationships/image" Target="media/image7.jpg"/><Relationship Id="rId62" Type="http://schemas.openxmlformats.org/officeDocument/2006/relationships/image" Target="media/image15.jp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bijbelin1000seconden.be/menu/tiki-index.php?page=Goede+Vrijdag" TargetMode="External"/><Relationship Id="rId23" Type="http://schemas.openxmlformats.org/officeDocument/2006/relationships/hyperlink" Target="https://www.pastoralezorg.be/page/het-veelluik-passie-en-verrijzenis/" TargetMode="External"/><Relationship Id="rId28" Type="http://schemas.openxmlformats.org/officeDocument/2006/relationships/hyperlink" Target="https://www.pastoralezorg.be/page/kruisweg-sieger-koder/" TargetMode="External"/><Relationship Id="rId36" Type="http://schemas.openxmlformats.org/officeDocument/2006/relationships/hyperlink" Target="https://www.pastoralezorg.be/cms2/uploads/image/elisabeth/2014kruiswegpresentatie.pdf" TargetMode="External"/><Relationship Id="rId49" Type="http://schemas.openxmlformats.org/officeDocument/2006/relationships/image" Target="media/image2.jpg"/><Relationship Id="rId57" Type="http://schemas.openxmlformats.org/officeDocument/2006/relationships/image" Target="media/image10.jpg"/><Relationship Id="rId10" Type="http://schemas.openxmlformats.org/officeDocument/2006/relationships/footnotes" Target="footnotes.xml"/><Relationship Id="rId31" Type="http://schemas.openxmlformats.org/officeDocument/2006/relationships/hyperlink" Target="https://www.pastoralezorg.be/page/kruisweg-sieger-koder/" TargetMode="External"/><Relationship Id="rId44" Type="http://schemas.openxmlformats.org/officeDocument/2006/relationships/header" Target="header1.xml"/><Relationship Id="rId52" Type="http://schemas.openxmlformats.org/officeDocument/2006/relationships/image" Target="media/image5.jpg"/><Relationship Id="rId60" Type="http://schemas.openxmlformats.org/officeDocument/2006/relationships/image" Target="media/image13.jpg"/><Relationship Id="rId65"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bijbelin1000seconden.be/menu/tiki-index.php?page=Goede+Vrijdag" TargetMode="External"/><Relationship Id="rId18" Type="http://schemas.openxmlformats.org/officeDocument/2006/relationships/hyperlink" Target="https://www.pastoralezorg.be/page/het-veelluik-passie-en-verrijzenis/" TargetMode="External"/><Relationship Id="rId39" Type="http://schemas.openxmlformats.org/officeDocument/2006/relationships/hyperlink" Target="https://www.pastoralezorg.be/cms2/uploads/elisabeth/file/Kerkelijk%20jaar%20en%20feesten/Kruisweg%20in%20de%20kunst%20-%20St%20Mary's%20Cathedr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8A9026D25441779E0DCD4D95164BA5"/>
        <w:category>
          <w:name w:val="Algemeen"/>
          <w:gallery w:val="placeholder"/>
        </w:category>
        <w:types>
          <w:type w:val="bbPlcHdr"/>
        </w:types>
        <w:behaviors>
          <w:behavior w:val="content"/>
        </w:behaviors>
        <w:guid w:val="{3564AFC7-1CAA-402C-9D95-A6F0357DB870}"/>
      </w:docPartPr>
      <w:docPartBody>
        <w:p w:rsidR="00EA317F" w:rsidRDefault="00A12D62" w:rsidP="00A12D62">
          <w:pPr>
            <w:pStyle w:val="188A9026D25441779E0DCD4D95164BA5"/>
          </w:pPr>
          <w:r>
            <w:rPr>
              <w:rStyle w:val="Tekstvantijdelijkeaanduiding"/>
            </w:rPr>
            <w:t>Afdeling</w:t>
          </w:r>
        </w:p>
      </w:docPartBody>
    </w:docPart>
    <w:docPart>
      <w:docPartPr>
        <w:name w:val="D1D22FF758D3489195F645D233BBE1A8"/>
        <w:category>
          <w:name w:val="Algemeen"/>
          <w:gallery w:val="placeholder"/>
        </w:category>
        <w:types>
          <w:type w:val="bbPlcHdr"/>
        </w:types>
        <w:behaviors>
          <w:behavior w:val="content"/>
        </w:behaviors>
        <w:guid w:val="{08D367FC-76DC-40B0-8925-82978BB9CC0B}"/>
      </w:docPartPr>
      <w:docPartBody>
        <w:p w:rsidR="00EA317F" w:rsidRDefault="00A12D62" w:rsidP="00A12D62">
          <w:pPr>
            <w:pStyle w:val="D1D22FF758D3489195F645D233BBE1A8"/>
          </w:pPr>
          <w:r>
            <w:rPr>
              <w:rStyle w:val="Tekstvantijdelijkeaanduiding"/>
            </w:rPr>
            <w:t>Cluster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803"/>
    <w:rsid w:val="00045EBA"/>
    <w:rsid w:val="000B47EA"/>
    <w:rsid w:val="00105CA3"/>
    <w:rsid w:val="0019524C"/>
    <w:rsid w:val="001F5F88"/>
    <w:rsid w:val="00237820"/>
    <w:rsid w:val="002D5C34"/>
    <w:rsid w:val="003060F3"/>
    <w:rsid w:val="00313D8F"/>
    <w:rsid w:val="00331D13"/>
    <w:rsid w:val="00342BB5"/>
    <w:rsid w:val="0034522A"/>
    <w:rsid w:val="00442F41"/>
    <w:rsid w:val="005F4155"/>
    <w:rsid w:val="00613F7B"/>
    <w:rsid w:val="00621803"/>
    <w:rsid w:val="00645DF8"/>
    <w:rsid w:val="006A0184"/>
    <w:rsid w:val="00735B70"/>
    <w:rsid w:val="0075112A"/>
    <w:rsid w:val="00765F33"/>
    <w:rsid w:val="00782ACE"/>
    <w:rsid w:val="007C6AAD"/>
    <w:rsid w:val="007F5F5B"/>
    <w:rsid w:val="008132F4"/>
    <w:rsid w:val="008312AC"/>
    <w:rsid w:val="008D1461"/>
    <w:rsid w:val="008F30DC"/>
    <w:rsid w:val="008F62FD"/>
    <w:rsid w:val="00925D9A"/>
    <w:rsid w:val="009439EA"/>
    <w:rsid w:val="009D0714"/>
    <w:rsid w:val="009D7CA1"/>
    <w:rsid w:val="00A1097B"/>
    <w:rsid w:val="00A12D62"/>
    <w:rsid w:val="00A155EA"/>
    <w:rsid w:val="00AD3918"/>
    <w:rsid w:val="00AE29B3"/>
    <w:rsid w:val="00B278E0"/>
    <w:rsid w:val="00B65673"/>
    <w:rsid w:val="00B938FC"/>
    <w:rsid w:val="00BE6CA3"/>
    <w:rsid w:val="00C60FC9"/>
    <w:rsid w:val="00CD1F27"/>
    <w:rsid w:val="00D11943"/>
    <w:rsid w:val="00D56CC0"/>
    <w:rsid w:val="00D616A5"/>
    <w:rsid w:val="00D85F4E"/>
    <w:rsid w:val="00DD5D6D"/>
    <w:rsid w:val="00DE6AAC"/>
    <w:rsid w:val="00E81306"/>
    <w:rsid w:val="00EA317F"/>
    <w:rsid w:val="00FB35C8"/>
    <w:rsid w:val="00FD101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12D62"/>
    <w:rPr>
      <w:color w:val="808080"/>
    </w:rPr>
  </w:style>
  <w:style w:type="paragraph" w:customStyle="1" w:styleId="188A9026D25441779E0DCD4D95164BA5">
    <w:name w:val="188A9026D25441779E0DCD4D95164BA5"/>
    <w:rsid w:val="00A12D62"/>
    <w:pPr>
      <w:spacing w:line="278" w:lineRule="auto"/>
    </w:pPr>
    <w:rPr>
      <w:kern w:val="2"/>
      <w:sz w:val="24"/>
      <w:szCs w:val="24"/>
      <w14:ligatures w14:val="standardContextual"/>
    </w:rPr>
  </w:style>
  <w:style w:type="paragraph" w:customStyle="1" w:styleId="D1D22FF758D3489195F645D233BBE1A8">
    <w:name w:val="D1D22FF758D3489195F645D233BBE1A8"/>
    <w:rsid w:val="00A12D6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9" ma:contentTypeDescription="Create a new document." ma:contentTypeScope="" ma:versionID="de4cb8bcb849e3fe7f71aa7b182b8796">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f7a5e11500666ef476e6bbbf51d68d81"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188AED-42AC-46E3-884C-02A5EE0B808A}">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customXml/itemProps2.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3.xml><?xml version="1.0" encoding="utf-8"?>
<ds:datastoreItem xmlns:ds="http://schemas.openxmlformats.org/officeDocument/2006/customXml" ds:itemID="{E203AA05-7A0F-4371-B637-F7486B6D5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cb3d-eb86-42eb-997a-a692a6216bf2"/>
    <ds:schemaRef ds:uri="9043eea9-c6a2-41bd-a216-33d45f9f09e1"/>
    <ds:schemaRef ds:uri="eb49ae03-a505-4617-a4c8-335ce93e5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C10AB2-8C65-4D1F-8A54-1B744A1B41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VIERING 3 Goede Vrijdag - kruisjestocht.docx</Template>
  <TotalTime>1</TotalTime>
  <Pages>27</Pages>
  <Words>3772</Words>
  <Characters>20748</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Droog Danielle</dc:creator>
  <cp:lastModifiedBy>Danielle Droog</cp:lastModifiedBy>
  <cp:revision>2</cp:revision>
  <cp:lastPrinted>2026-01-19T16:30:00Z</cp:lastPrinted>
  <dcterms:created xsi:type="dcterms:W3CDTF">2026-01-21T10:54:00Z</dcterms:created>
  <dcterms:modified xsi:type="dcterms:W3CDTF">2026-01-21T10:54:00Z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