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95386" w:rsidRPr="00E95386" w14:paraId="3CF0D083" w14:textId="77777777" w:rsidTr="00A72D9E">
        <w:tc>
          <w:tcPr>
            <w:tcW w:w="9072" w:type="dxa"/>
          </w:tcPr>
          <w:p w14:paraId="260025CD" w14:textId="3F987D74" w:rsidR="00742BE1" w:rsidRDefault="00000000" w:rsidP="00A0066B">
            <w:pPr>
              <w:jc w:val="right"/>
              <w:rPr>
                <w:b/>
                <w:sz w:val="24"/>
                <w:szCs w:val="24"/>
              </w:rPr>
            </w:pPr>
            <w:sdt>
              <w:sdtPr>
                <w:rPr>
                  <w:b/>
                  <w:sz w:val="24"/>
                  <w:szCs w:val="24"/>
                </w:rPr>
                <w:alias w:val="Dienst"/>
                <w:tag w:val="Dienst"/>
                <w:id w:val="-678045630"/>
                <w:lock w:val="sdtLocked"/>
                <w:placeholder>
                  <w:docPart w:val="5B098661AA9B4750A13FDB6AF5E7E75D"/>
                </w:placeholder>
                <w:comboBox>
                  <w:listItem w:value="Kies een item."/>
                  <w:listItem w:displayText="Academie" w:value="Academie"/>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Content>
                <w:r w:rsidR="00715915">
                  <w:rPr>
                    <w:b/>
                    <w:sz w:val="24"/>
                    <w:szCs w:val="24"/>
                  </w:rPr>
                  <w:t>Stafdienst</w:t>
                </w:r>
              </w:sdtContent>
            </w:sdt>
          </w:p>
          <w:sdt>
            <w:sdtPr>
              <w:rPr>
                <w:sz w:val="24"/>
                <w:szCs w:val="24"/>
              </w:rPr>
              <w:alias w:val="Team"/>
              <w:tag w:val="Team"/>
              <w:id w:val="-854424336"/>
              <w:placeholder>
                <w:docPart w:val="BCC6DC86E5F14A54AA438B8DF490AB4A"/>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postinitieel onderwijs" w:value="Team postinitieel onderwijs"/>
                <w:listItem w:displayText="Team ict" w:value="Team ict"/>
                <w:listItem w:displayText="Team financiën" w:value="Team financiën"/>
                <w:listItem w:displayText="Team personeel" w:value="Team personeel"/>
                <w:listItem w:displayText="Team internaten" w:value="Team internaten"/>
                <w:listItem w:displayText="Team administratie" w:value="Team administratie"/>
              </w:comboBox>
            </w:sdtPr>
            <w:sdtContent>
              <w:p w14:paraId="6EB6EC3B" w14:textId="1791A9C0" w:rsidR="001E41DD" w:rsidRDefault="00715915" w:rsidP="00742BE1">
                <w:pPr>
                  <w:jc w:val="right"/>
                  <w:rPr>
                    <w:sz w:val="24"/>
                    <w:szCs w:val="24"/>
                  </w:rPr>
                </w:pPr>
                <w:r>
                  <w:rPr>
                    <w:sz w:val="24"/>
                    <w:szCs w:val="24"/>
                  </w:rPr>
                  <w:t>Identiteit</w:t>
                </w:r>
              </w:p>
            </w:sdtContent>
          </w:sdt>
          <w:p w14:paraId="7A918D90" w14:textId="77777777" w:rsidR="00742BE1" w:rsidRPr="00E95386" w:rsidRDefault="00742BE1" w:rsidP="00742BE1">
            <w:pPr>
              <w:jc w:val="right"/>
              <w:rPr>
                <w:sz w:val="24"/>
                <w:szCs w:val="24"/>
              </w:rPr>
            </w:pPr>
            <w:r w:rsidRPr="00E95386">
              <w:rPr>
                <w:sz w:val="24"/>
                <w:szCs w:val="24"/>
              </w:rPr>
              <w:t xml:space="preserve">Guimardstraat 1 </w:t>
            </w:r>
            <w:r w:rsidR="003F3B3F">
              <w:rPr>
                <w:sz w:val="24"/>
                <w:szCs w:val="24"/>
              </w:rPr>
              <w:t>-</w:t>
            </w:r>
            <w:r w:rsidRPr="00E95386">
              <w:rPr>
                <w:sz w:val="24"/>
                <w:szCs w:val="24"/>
              </w:rPr>
              <w:t xml:space="preserve"> 1040 BRUSSEL</w:t>
            </w:r>
          </w:p>
        </w:tc>
      </w:tr>
      <w:tr w:rsidR="0051626C" w:rsidRPr="00E95386" w14:paraId="1B1FC904" w14:textId="77777777" w:rsidTr="00A72D9E">
        <w:tc>
          <w:tcPr>
            <w:tcW w:w="9072" w:type="dxa"/>
          </w:tcPr>
          <w:p w14:paraId="7D7C0D86" w14:textId="77777777" w:rsidR="00125451" w:rsidRPr="00D35E05" w:rsidRDefault="00125451" w:rsidP="00125451">
            <w:pPr>
              <w:spacing w:before="100"/>
              <w:jc w:val="right"/>
              <w:rPr>
                <w:sz w:val="24"/>
                <w:szCs w:val="24"/>
              </w:rPr>
            </w:pPr>
            <w:hyperlink r:id="rId11" w:history="1">
              <w:r w:rsidRPr="00D35E05">
                <w:rPr>
                  <w:rStyle w:val="Hyperlink"/>
                  <w:color w:val="262626" w:themeColor="text1" w:themeTint="D9"/>
                  <w:u w:val="none"/>
                </w:rPr>
                <w:t>www.katholiekonderwijs.vlaanderen</w:t>
              </w:r>
            </w:hyperlink>
          </w:p>
        </w:tc>
      </w:tr>
    </w:tbl>
    <w:p w14:paraId="2D6F5155" w14:textId="77777777" w:rsidR="00456013" w:rsidRPr="00E95386" w:rsidRDefault="000D5051" w:rsidP="00125451">
      <w:pPr>
        <w:spacing w:after="0"/>
      </w:pPr>
      <w:r w:rsidRPr="002267F6">
        <w:rPr>
          <w:noProof/>
          <w:lang w:eastAsia="nl-BE"/>
        </w:rPr>
        <w:drawing>
          <wp:anchor distT="0" distB="0" distL="114300" distR="114300" simplePos="0" relativeHeight="251658240" behindDoc="1" locked="0" layoutInCell="1" allowOverlap="1" wp14:anchorId="557A8DA5" wp14:editId="5998E235">
            <wp:simplePos x="0" y="0"/>
            <wp:positionH relativeFrom="column">
              <wp:posOffset>21590</wp:posOffset>
            </wp:positionH>
            <wp:positionV relativeFrom="page">
              <wp:posOffset>668020</wp:posOffset>
            </wp:positionV>
            <wp:extent cx="2160000" cy="8424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471" t="10564" r="2595" b="6167"/>
                    <a:stretch/>
                  </pic:blipFill>
                  <pic:spPr bwMode="auto">
                    <a:xfrm>
                      <a:off x="0" y="0"/>
                      <a:ext cx="2160000" cy="84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5000" w:type="pct"/>
        <w:tblLook w:val="04A0" w:firstRow="1" w:lastRow="0" w:firstColumn="1" w:lastColumn="0" w:noHBand="0" w:noVBand="1"/>
      </w:tblPr>
      <w:tblGrid>
        <w:gridCol w:w="9070"/>
      </w:tblGrid>
      <w:tr w:rsidR="00127D92" w:rsidRPr="00E95386" w14:paraId="462343A0" w14:textId="77777777" w:rsidTr="00A72D9E">
        <w:tc>
          <w:tcPr>
            <w:tcW w:w="5000" w:type="pct"/>
            <w:tcBorders>
              <w:top w:val="single" w:sz="4" w:space="0" w:color="auto"/>
              <w:left w:val="nil"/>
              <w:bottom w:val="single" w:sz="2" w:space="0" w:color="auto"/>
              <w:right w:val="nil"/>
            </w:tcBorders>
          </w:tcPr>
          <w:p w14:paraId="228FEA2B" w14:textId="2E5CE3E5" w:rsidR="00127D92" w:rsidRPr="00A0066B" w:rsidRDefault="00E1688D" w:rsidP="00A0066B">
            <w:pPr>
              <w:jc w:val="right"/>
              <w:rPr>
                <w:b/>
                <w:sz w:val="24"/>
              </w:rPr>
            </w:pPr>
            <w:r>
              <w:rPr>
                <w:b/>
                <w:sz w:val="24"/>
              </w:rPr>
              <w:t>Anders thuis – plukbundel bij start schooljaar</w:t>
            </w:r>
          </w:p>
          <w:p w14:paraId="0617479F" w14:textId="3D47273A" w:rsidR="00127D92" w:rsidRPr="00A0066B" w:rsidRDefault="00E1688D" w:rsidP="00A0066B">
            <w:pPr>
              <w:pStyle w:val="Datumdocument"/>
            </w:pPr>
            <w:bookmarkStart w:id="0" w:name="Datum"/>
            <w:bookmarkEnd w:id="0"/>
            <w:r>
              <w:t>2025</w:t>
            </w:r>
            <w:r w:rsidR="00127D92" w:rsidRPr="00A0066B">
              <w:t>-</w:t>
            </w:r>
            <w:r>
              <w:t>09</w:t>
            </w:r>
            <w:r w:rsidR="00127D92" w:rsidRPr="00A0066B">
              <w:t>-</w:t>
            </w:r>
            <w:r>
              <w:t>01</w:t>
            </w:r>
          </w:p>
        </w:tc>
      </w:tr>
    </w:tbl>
    <w:p w14:paraId="08277F18" w14:textId="5DD591D1" w:rsidR="00127D92" w:rsidRPr="007D02E2" w:rsidRDefault="00E1688D" w:rsidP="00737230">
      <w:pPr>
        <w:pStyle w:val="Titel"/>
        <w:rPr>
          <w:caps/>
          <w:sz w:val="36"/>
          <w:szCs w:val="144"/>
        </w:rPr>
      </w:pPr>
      <w:r>
        <w:rPr>
          <w:caps/>
          <w:sz w:val="36"/>
          <w:szCs w:val="144"/>
        </w:rPr>
        <w:t>ANDERS THUIS</w:t>
      </w:r>
    </w:p>
    <w:p w14:paraId="6DC3578D" w14:textId="08CF4ACF" w:rsidR="007D02E2" w:rsidRPr="007D02E2" w:rsidRDefault="001D0E8A" w:rsidP="007D02E2">
      <w:pPr>
        <w:pStyle w:val="Titel"/>
        <w:rPr>
          <w:caps/>
          <w:sz w:val="28"/>
          <w:szCs w:val="72"/>
        </w:rPr>
      </w:pPr>
      <w:r>
        <w:rPr>
          <w:caps/>
          <w:sz w:val="28"/>
          <w:szCs w:val="72"/>
        </w:rPr>
        <w:t>Inspiratiebundel</w:t>
      </w:r>
      <w:r w:rsidR="00E1688D">
        <w:rPr>
          <w:caps/>
          <w:sz w:val="28"/>
          <w:szCs w:val="72"/>
        </w:rPr>
        <w:t xml:space="preserve"> bij </w:t>
      </w:r>
      <w:r w:rsidR="007530AA">
        <w:rPr>
          <w:caps/>
          <w:sz w:val="28"/>
          <w:szCs w:val="72"/>
        </w:rPr>
        <w:t>begin</w:t>
      </w:r>
      <w:r w:rsidR="00E1688D">
        <w:rPr>
          <w:caps/>
          <w:sz w:val="28"/>
          <w:szCs w:val="72"/>
        </w:rPr>
        <w:t xml:space="preserve"> schooljaar </w:t>
      </w:r>
      <w:r w:rsidR="007530AA">
        <w:rPr>
          <w:caps/>
          <w:sz w:val="28"/>
          <w:szCs w:val="72"/>
        </w:rPr>
        <w:t>–</w:t>
      </w:r>
      <w:r w:rsidR="00E1688D">
        <w:rPr>
          <w:caps/>
          <w:sz w:val="28"/>
          <w:szCs w:val="72"/>
        </w:rPr>
        <w:t xml:space="preserve"> </w:t>
      </w:r>
      <w:r w:rsidR="007530AA">
        <w:rPr>
          <w:caps/>
          <w:sz w:val="28"/>
          <w:szCs w:val="72"/>
        </w:rPr>
        <w:t>(bu)</w:t>
      </w:r>
      <w:r w:rsidR="00E1688D">
        <w:rPr>
          <w:caps/>
          <w:sz w:val="28"/>
          <w:szCs w:val="72"/>
        </w:rPr>
        <w:t>so</w:t>
      </w:r>
    </w:p>
    <w:p w14:paraId="6E436740" w14:textId="4AEBD953" w:rsidR="007D5840" w:rsidRPr="00715915" w:rsidRDefault="00715915" w:rsidP="00715915">
      <w:pPr>
        <w:pStyle w:val="Kop1"/>
        <w:numPr>
          <w:ilvl w:val="0"/>
          <w:numId w:val="0"/>
        </w:numPr>
        <w:ind w:left="992" w:hanging="992"/>
      </w:pPr>
      <w:bookmarkStart w:id="1" w:name="_Toc199160757"/>
      <w:bookmarkStart w:id="2" w:name="_Toc199333624"/>
      <w:bookmarkStart w:id="3" w:name="_Toc200032377"/>
      <w:r w:rsidRPr="00715915">
        <w:t>Inleiding</w:t>
      </w:r>
      <w:bookmarkEnd w:id="1"/>
      <w:bookmarkEnd w:id="2"/>
      <w:bookmarkEnd w:id="3"/>
    </w:p>
    <w:p w14:paraId="0859D050" w14:textId="77777777" w:rsidR="00A77976" w:rsidRPr="00A77976" w:rsidRDefault="00A77976" w:rsidP="00A77976">
      <w:r w:rsidRPr="00A77976">
        <w:t xml:space="preserve">Het jaarthema </w:t>
      </w:r>
      <w:r w:rsidRPr="00A77976">
        <w:rPr>
          <w:b/>
          <w:bCs/>
        </w:rPr>
        <w:t>‘Anders thuis’</w:t>
      </w:r>
      <w:r w:rsidRPr="00A77976">
        <w:t xml:space="preserve"> nodigt ons uit om stil te staan bij wat het betekent om ons echt thuis te voelen – op school, in onze klasgroepen, in onze samenleving, in onszelf en bij God. Aan het begin van het schooljaar willen we daar bewust tijd en ruimte voor maken: om welkom te heten, verbinding te leggen en samen na te denken over wat thuiskomen voor elk van ons kan betekenen. In het buitengewoon onderwijs, waar zorg, nabijheid en persoonlijke groei vaak centraal staan, krijgt dit thema nog een diepere gelaagdheid.</w:t>
      </w:r>
    </w:p>
    <w:p w14:paraId="78994EC6" w14:textId="77777777" w:rsidR="00A77976" w:rsidRPr="00A77976" w:rsidRDefault="00A77976" w:rsidP="00A77976">
      <w:r w:rsidRPr="00A77976">
        <w:t xml:space="preserve">Deze </w:t>
      </w:r>
      <w:r w:rsidRPr="00A77976">
        <w:rPr>
          <w:b/>
          <w:bCs/>
        </w:rPr>
        <w:t>plukbundel</w:t>
      </w:r>
      <w:r w:rsidRPr="00A77976">
        <w:t xml:space="preserve"> biedt inspiratie om dat schooljaar op een warme, betekenisvolle manier te starten. Ze sluit inhoudelijk aan bij het jaarthema en verzamelt materiaal dat leerkrachten en begeleiders vrij kunnen kiezen en inzetten, afhankelijk van hun klasgroep, context en noden.</w:t>
      </w:r>
    </w:p>
    <w:sdt>
      <w:sdtPr>
        <w:rPr>
          <w:rFonts w:ascii="Trebuchet MS" w:eastAsiaTheme="minorHAnsi" w:hAnsi="Trebuchet MS" w:cstheme="minorBidi"/>
          <w:color w:val="262626" w:themeColor="text1" w:themeTint="D9"/>
          <w:sz w:val="20"/>
          <w:szCs w:val="20"/>
          <w:lang w:val="nl-NL" w:eastAsia="en-US"/>
        </w:rPr>
        <w:id w:val="-1824115797"/>
        <w:docPartObj>
          <w:docPartGallery w:val="Table of Contents"/>
          <w:docPartUnique/>
        </w:docPartObj>
      </w:sdtPr>
      <w:sdtEndPr>
        <w:rPr>
          <w:b/>
          <w:bCs/>
        </w:rPr>
      </w:sdtEndPr>
      <w:sdtContent>
        <w:p w14:paraId="620A64C1" w14:textId="2D845AFC" w:rsidR="007530AA" w:rsidRDefault="007530AA">
          <w:pPr>
            <w:pStyle w:val="Kopvaninhoudsopgave"/>
          </w:pPr>
          <w:r>
            <w:rPr>
              <w:lang w:val="nl-NL"/>
            </w:rPr>
            <w:t>Inhoud</w:t>
          </w:r>
        </w:p>
        <w:p w14:paraId="29DAB7AB" w14:textId="7BAE8E48" w:rsidR="00276785" w:rsidRDefault="007530AA">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00032377" w:history="1">
            <w:r w:rsidR="00276785" w:rsidRPr="00F41C1D">
              <w:rPr>
                <w:rStyle w:val="Hyperlink"/>
                <w:noProof/>
              </w:rPr>
              <w:t>Inleiding</w:t>
            </w:r>
            <w:r w:rsidR="00276785">
              <w:rPr>
                <w:noProof/>
                <w:webHidden/>
              </w:rPr>
              <w:tab/>
            </w:r>
            <w:r w:rsidR="00276785">
              <w:rPr>
                <w:noProof/>
                <w:webHidden/>
              </w:rPr>
              <w:fldChar w:fldCharType="begin"/>
            </w:r>
            <w:r w:rsidR="00276785">
              <w:rPr>
                <w:noProof/>
                <w:webHidden/>
              </w:rPr>
              <w:instrText xml:space="preserve"> PAGEREF _Toc200032377 \h </w:instrText>
            </w:r>
            <w:r w:rsidR="00276785">
              <w:rPr>
                <w:noProof/>
                <w:webHidden/>
              </w:rPr>
            </w:r>
            <w:r w:rsidR="00276785">
              <w:rPr>
                <w:noProof/>
                <w:webHidden/>
              </w:rPr>
              <w:fldChar w:fldCharType="separate"/>
            </w:r>
            <w:r w:rsidR="00276785">
              <w:rPr>
                <w:noProof/>
                <w:webHidden/>
              </w:rPr>
              <w:t>1</w:t>
            </w:r>
            <w:r w:rsidR="00276785">
              <w:rPr>
                <w:noProof/>
                <w:webHidden/>
              </w:rPr>
              <w:fldChar w:fldCharType="end"/>
            </w:r>
          </w:hyperlink>
        </w:p>
        <w:p w14:paraId="46C4E779" w14:textId="64F539E4" w:rsidR="00276785" w:rsidRDefault="00276785">
          <w:pPr>
            <w:pStyle w:val="Inhopg1"/>
            <w:rPr>
              <w:rFonts w:asciiTheme="minorHAnsi" w:eastAsiaTheme="minorEastAsia" w:hAnsiTheme="minorHAnsi"/>
              <w:b w:val="0"/>
              <w:noProof/>
              <w:color w:val="auto"/>
              <w:kern w:val="2"/>
              <w:sz w:val="24"/>
              <w:szCs w:val="24"/>
              <w:lang w:eastAsia="nl-BE"/>
              <w14:ligatures w14:val="standardContextual"/>
            </w:rPr>
          </w:pPr>
          <w:hyperlink w:anchor="_Toc200032378" w:history="1">
            <w:r w:rsidRPr="00F41C1D">
              <w:rPr>
                <w:rStyle w:val="Hyperlink"/>
                <w:noProof/>
              </w:rPr>
              <w:t>1</w:t>
            </w:r>
            <w:r>
              <w:rPr>
                <w:rFonts w:asciiTheme="minorHAnsi" w:eastAsiaTheme="minorEastAsia" w:hAnsiTheme="minorHAnsi"/>
                <w:b w:val="0"/>
                <w:noProof/>
                <w:color w:val="auto"/>
                <w:kern w:val="2"/>
                <w:sz w:val="24"/>
                <w:szCs w:val="24"/>
                <w:lang w:eastAsia="nl-BE"/>
                <w14:ligatures w14:val="standardContextual"/>
              </w:rPr>
              <w:tab/>
            </w:r>
            <w:r w:rsidRPr="00F41C1D">
              <w:rPr>
                <w:rStyle w:val="Hyperlink"/>
                <w:rFonts w:eastAsia="Times New Roman" w:cs="Times New Roman"/>
                <w:noProof/>
                <w:lang w:eastAsia="nl-NL"/>
              </w:rPr>
              <w:t>Gebeden</w:t>
            </w:r>
            <w:r>
              <w:rPr>
                <w:noProof/>
                <w:webHidden/>
              </w:rPr>
              <w:tab/>
            </w:r>
            <w:r>
              <w:rPr>
                <w:noProof/>
                <w:webHidden/>
              </w:rPr>
              <w:fldChar w:fldCharType="begin"/>
            </w:r>
            <w:r>
              <w:rPr>
                <w:noProof/>
                <w:webHidden/>
              </w:rPr>
              <w:instrText xml:space="preserve"> PAGEREF _Toc200032378 \h </w:instrText>
            </w:r>
            <w:r>
              <w:rPr>
                <w:noProof/>
                <w:webHidden/>
              </w:rPr>
            </w:r>
            <w:r>
              <w:rPr>
                <w:noProof/>
                <w:webHidden/>
              </w:rPr>
              <w:fldChar w:fldCharType="separate"/>
            </w:r>
            <w:r>
              <w:rPr>
                <w:noProof/>
                <w:webHidden/>
              </w:rPr>
              <w:t>3</w:t>
            </w:r>
            <w:r>
              <w:rPr>
                <w:noProof/>
                <w:webHidden/>
              </w:rPr>
              <w:fldChar w:fldCharType="end"/>
            </w:r>
          </w:hyperlink>
        </w:p>
        <w:p w14:paraId="0AF0EA52" w14:textId="511D70FE"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79" w:history="1">
            <w:r w:rsidRPr="00F41C1D">
              <w:rPr>
                <w:rStyle w:val="Hyperlink"/>
                <w:noProof/>
              </w:rPr>
              <w:t>1.1</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Thuiskomen</w:t>
            </w:r>
            <w:r>
              <w:rPr>
                <w:noProof/>
                <w:webHidden/>
              </w:rPr>
              <w:tab/>
            </w:r>
            <w:r>
              <w:rPr>
                <w:noProof/>
                <w:webHidden/>
              </w:rPr>
              <w:fldChar w:fldCharType="begin"/>
            </w:r>
            <w:r>
              <w:rPr>
                <w:noProof/>
                <w:webHidden/>
              </w:rPr>
              <w:instrText xml:space="preserve"> PAGEREF _Toc200032379 \h </w:instrText>
            </w:r>
            <w:r>
              <w:rPr>
                <w:noProof/>
                <w:webHidden/>
              </w:rPr>
            </w:r>
            <w:r>
              <w:rPr>
                <w:noProof/>
                <w:webHidden/>
              </w:rPr>
              <w:fldChar w:fldCharType="separate"/>
            </w:r>
            <w:r>
              <w:rPr>
                <w:noProof/>
                <w:webHidden/>
              </w:rPr>
              <w:t>3</w:t>
            </w:r>
            <w:r>
              <w:rPr>
                <w:noProof/>
                <w:webHidden/>
              </w:rPr>
              <w:fldChar w:fldCharType="end"/>
            </w:r>
          </w:hyperlink>
        </w:p>
        <w:p w14:paraId="575A0BB4" w14:textId="08D3C84B"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80" w:history="1">
            <w:r w:rsidRPr="00F41C1D">
              <w:rPr>
                <w:rStyle w:val="Hyperlink"/>
                <w:noProof/>
              </w:rPr>
              <w:t>1.2</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Onze Vader</w:t>
            </w:r>
            <w:r>
              <w:rPr>
                <w:noProof/>
                <w:webHidden/>
              </w:rPr>
              <w:tab/>
            </w:r>
            <w:r>
              <w:rPr>
                <w:noProof/>
                <w:webHidden/>
              </w:rPr>
              <w:fldChar w:fldCharType="begin"/>
            </w:r>
            <w:r>
              <w:rPr>
                <w:noProof/>
                <w:webHidden/>
              </w:rPr>
              <w:instrText xml:space="preserve"> PAGEREF _Toc200032380 \h </w:instrText>
            </w:r>
            <w:r>
              <w:rPr>
                <w:noProof/>
                <w:webHidden/>
              </w:rPr>
            </w:r>
            <w:r>
              <w:rPr>
                <w:noProof/>
                <w:webHidden/>
              </w:rPr>
              <w:fldChar w:fldCharType="separate"/>
            </w:r>
            <w:r>
              <w:rPr>
                <w:noProof/>
                <w:webHidden/>
              </w:rPr>
              <w:t>3</w:t>
            </w:r>
            <w:r>
              <w:rPr>
                <w:noProof/>
                <w:webHidden/>
              </w:rPr>
              <w:fldChar w:fldCharType="end"/>
            </w:r>
          </w:hyperlink>
        </w:p>
        <w:p w14:paraId="347FCFE8" w14:textId="03FA2566"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81" w:history="1">
            <w:r w:rsidRPr="00F41C1D">
              <w:rPr>
                <w:rStyle w:val="Hyperlink"/>
                <w:noProof/>
              </w:rPr>
              <w:t>1.3</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Uitnodiging</w:t>
            </w:r>
            <w:r>
              <w:rPr>
                <w:noProof/>
                <w:webHidden/>
              </w:rPr>
              <w:tab/>
            </w:r>
            <w:r>
              <w:rPr>
                <w:noProof/>
                <w:webHidden/>
              </w:rPr>
              <w:fldChar w:fldCharType="begin"/>
            </w:r>
            <w:r>
              <w:rPr>
                <w:noProof/>
                <w:webHidden/>
              </w:rPr>
              <w:instrText xml:space="preserve"> PAGEREF _Toc200032381 \h </w:instrText>
            </w:r>
            <w:r>
              <w:rPr>
                <w:noProof/>
                <w:webHidden/>
              </w:rPr>
            </w:r>
            <w:r>
              <w:rPr>
                <w:noProof/>
                <w:webHidden/>
              </w:rPr>
              <w:fldChar w:fldCharType="separate"/>
            </w:r>
            <w:r>
              <w:rPr>
                <w:noProof/>
                <w:webHidden/>
              </w:rPr>
              <w:t>4</w:t>
            </w:r>
            <w:r>
              <w:rPr>
                <w:noProof/>
                <w:webHidden/>
              </w:rPr>
              <w:fldChar w:fldCharType="end"/>
            </w:r>
          </w:hyperlink>
        </w:p>
        <w:p w14:paraId="2657D71E" w14:textId="00862D73"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82" w:history="1">
            <w:r w:rsidRPr="00F41C1D">
              <w:rPr>
                <w:rStyle w:val="Hyperlink"/>
                <w:rFonts w:eastAsia="Times New Roman" w:cs="Times New Roman"/>
                <w:iCs/>
                <w:noProof/>
                <w:lang w:eastAsia="nl-NL"/>
              </w:rPr>
              <w:t>1.4</w:t>
            </w:r>
            <w:r>
              <w:rPr>
                <w:rFonts w:asciiTheme="minorHAnsi" w:eastAsiaTheme="minorEastAsia" w:hAnsiTheme="minorHAnsi"/>
                <w:noProof/>
                <w:color w:val="auto"/>
                <w:kern w:val="2"/>
                <w:sz w:val="24"/>
                <w:szCs w:val="24"/>
                <w:lang w:eastAsia="nl-BE"/>
                <w14:ligatures w14:val="standardContextual"/>
              </w:rPr>
              <w:tab/>
            </w:r>
            <w:r w:rsidRPr="00F41C1D">
              <w:rPr>
                <w:rStyle w:val="Hyperlink"/>
                <w:rFonts w:eastAsia="Times New Roman" w:cs="Times New Roman"/>
                <w:noProof/>
                <w:lang w:eastAsia="nl-NL"/>
              </w:rPr>
              <w:t>Rots van vertrouwen</w:t>
            </w:r>
            <w:r>
              <w:rPr>
                <w:noProof/>
                <w:webHidden/>
              </w:rPr>
              <w:tab/>
            </w:r>
            <w:r>
              <w:rPr>
                <w:noProof/>
                <w:webHidden/>
              </w:rPr>
              <w:fldChar w:fldCharType="begin"/>
            </w:r>
            <w:r>
              <w:rPr>
                <w:noProof/>
                <w:webHidden/>
              </w:rPr>
              <w:instrText xml:space="preserve"> PAGEREF _Toc200032382 \h </w:instrText>
            </w:r>
            <w:r>
              <w:rPr>
                <w:noProof/>
                <w:webHidden/>
              </w:rPr>
            </w:r>
            <w:r>
              <w:rPr>
                <w:noProof/>
                <w:webHidden/>
              </w:rPr>
              <w:fldChar w:fldCharType="separate"/>
            </w:r>
            <w:r>
              <w:rPr>
                <w:noProof/>
                <w:webHidden/>
              </w:rPr>
              <w:t>5</w:t>
            </w:r>
            <w:r>
              <w:rPr>
                <w:noProof/>
                <w:webHidden/>
              </w:rPr>
              <w:fldChar w:fldCharType="end"/>
            </w:r>
          </w:hyperlink>
        </w:p>
        <w:p w14:paraId="12E45997" w14:textId="704DCAF1" w:rsidR="00276785" w:rsidRDefault="00276785">
          <w:pPr>
            <w:pStyle w:val="Inhopg1"/>
            <w:rPr>
              <w:rFonts w:asciiTheme="minorHAnsi" w:eastAsiaTheme="minorEastAsia" w:hAnsiTheme="minorHAnsi"/>
              <w:b w:val="0"/>
              <w:noProof/>
              <w:color w:val="auto"/>
              <w:kern w:val="2"/>
              <w:sz w:val="24"/>
              <w:szCs w:val="24"/>
              <w:lang w:eastAsia="nl-BE"/>
              <w14:ligatures w14:val="standardContextual"/>
            </w:rPr>
          </w:pPr>
          <w:hyperlink w:anchor="_Toc200032383" w:history="1">
            <w:r w:rsidRPr="00F41C1D">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F41C1D">
              <w:rPr>
                <w:rStyle w:val="Hyperlink"/>
                <w:noProof/>
              </w:rPr>
              <w:t>Teksten</w:t>
            </w:r>
            <w:r>
              <w:rPr>
                <w:noProof/>
                <w:webHidden/>
              </w:rPr>
              <w:tab/>
            </w:r>
            <w:r>
              <w:rPr>
                <w:noProof/>
                <w:webHidden/>
              </w:rPr>
              <w:fldChar w:fldCharType="begin"/>
            </w:r>
            <w:r>
              <w:rPr>
                <w:noProof/>
                <w:webHidden/>
              </w:rPr>
              <w:instrText xml:space="preserve"> PAGEREF _Toc200032383 \h </w:instrText>
            </w:r>
            <w:r>
              <w:rPr>
                <w:noProof/>
                <w:webHidden/>
              </w:rPr>
            </w:r>
            <w:r>
              <w:rPr>
                <w:noProof/>
                <w:webHidden/>
              </w:rPr>
              <w:fldChar w:fldCharType="separate"/>
            </w:r>
            <w:r>
              <w:rPr>
                <w:noProof/>
                <w:webHidden/>
              </w:rPr>
              <w:t>5</w:t>
            </w:r>
            <w:r>
              <w:rPr>
                <w:noProof/>
                <w:webHidden/>
              </w:rPr>
              <w:fldChar w:fldCharType="end"/>
            </w:r>
          </w:hyperlink>
        </w:p>
        <w:p w14:paraId="5D4DB877" w14:textId="154E9A6A"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84" w:history="1">
            <w:r w:rsidRPr="00F41C1D">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Ik ben de deur</w:t>
            </w:r>
            <w:r>
              <w:rPr>
                <w:noProof/>
                <w:webHidden/>
              </w:rPr>
              <w:tab/>
            </w:r>
            <w:r>
              <w:rPr>
                <w:noProof/>
                <w:webHidden/>
              </w:rPr>
              <w:fldChar w:fldCharType="begin"/>
            </w:r>
            <w:r>
              <w:rPr>
                <w:noProof/>
                <w:webHidden/>
              </w:rPr>
              <w:instrText xml:space="preserve"> PAGEREF _Toc200032384 \h </w:instrText>
            </w:r>
            <w:r>
              <w:rPr>
                <w:noProof/>
                <w:webHidden/>
              </w:rPr>
            </w:r>
            <w:r>
              <w:rPr>
                <w:noProof/>
                <w:webHidden/>
              </w:rPr>
              <w:fldChar w:fldCharType="separate"/>
            </w:r>
            <w:r>
              <w:rPr>
                <w:noProof/>
                <w:webHidden/>
              </w:rPr>
              <w:t>5</w:t>
            </w:r>
            <w:r>
              <w:rPr>
                <w:noProof/>
                <w:webHidden/>
              </w:rPr>
              <w:fldChar w:fldCharType="end"/>
            </w:r>
          </w:hyperlink>
        </w:p>
        <w:p w14:paraId="09AA996E" w14:textId="5E127E13"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85" w:history="1">
            <w:r w:rsidRPr="00F41C1D">
              <w:rPr>
                <w:rStyle w:val="Hyperlink"/>
                <w:noProof/>
              </w:rPr>
              <w:t>2.2</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Als de dagen korten, wordt een thuis belangrijker</w:t>
            </w:r>
            <w:r>
              <w:rPr>
                <w:noProof/>
                <w:webHidden/>
              </w:rPr>
              <w:tab/>
            </w:r>
            <w:r>
              <w:rPr>
                <w:noProof/>
                <w:webHidden/>
              </w:rPr>
              <w:fldChar w:fldCharType="begin"/>
            </w:r>
            <w:r>
              <w:rPr>
                <w:noProof/>
                <w:webHidden/>
              </w:rPr>
              <w:instrText xml:space="preserve"> PAGEREF _Toc200032385 \h </w:instrText>
            </w:r>
            <w:r>
              <w:rPr>
                <w:noProof/>
                <w:webHidden/>
              </w:rPr>
            </w:r>
            <w:r>
              <w:rPr>
                <w:noProof/>
                <w:webHidden/>
              </w:rPr>
              <w:fldChar w:fldCharType="separate"/>
            </w:r>
            <w:r>
              <w:rPr>
                <w:noProof/>
                <w:webHidden/>
              </w:rPr>
              <w:t>5</w:t>
            </w:r>
            <w:r>
              <w:rPr>
                <w:noProof/>
                <w:webHidden/>
              </w:rPr>
              <w:fldChar w:fldCharType="end"/>
            </w:r>
          </w:hyperlink>
        </w:p>
        <w:p w14:paraId="70CCCF86" w14:textId="4D71790D"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86" w:history="1">
            <w:r w:rsidRPr="00F41C1D">
              <w:rPr>
                <w:rStyle w:val="Hyperlink"/>
                <w:noProof/>
              </w:rPr>
              <w:t>2.3</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Ignatius</w:t>
            </w:r>
            <w:r>
              <w:rPr>
                <w:noProof/>
                <w:webHidden/>
              </w:rPr>
              <w:tab/>
            </w:r>
            <w:r>
              <w:rPr>
                <w:noProof/>
                <w:webHidden/>
              </w:rPr>
              <w:fldChar w:fldCharType="begin"/>
            </w:r>
            <w:r>
              <w:rPr>
                <w:noProof/>
                <w:webHidden/>
              </w:rPr>
              <w:instrText xml:space="preserve"> PAGEREF _Toc200032386 \h </w:instrText>
            </w:r>
            <w:r>
              <w:rPr>
                <w:noProof/>
                <w:webHidden/>
              </w:rPr>
            </w:r>
            <w:r>
              <w:rPr>
                <w:noProof/>
                <w:webHidden/>
              </w:rPr>
              <w:fldChar w:fldCharType="separate"/>
            </w:r>
            <w:r>
              <w:rPr>
                <w:noProof/>
                <w:webHidden/>
              </w:rPr>
              <w:t>6</w:t>
            </w:r>
            <w:r>
              <w:rPr>
                <w:noProof/>
                <w:webHidden/>
              </w:rPr>
              <w:fldChar w:fldCharType="end"/>
            </w:r>
          </w:hyperlink>
        </w:p>
        <w:p w14:paraId="7C423B37" w14:textId="7F81E899"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87" w:history="1">
            <w:r w:rsidRPr="00F41C1D">
              <w:rPr>
                <w:rStyle w:val="Hyperlink"/>
                <w:noProof/>
              </w:rPr>
              <w:t>2.4</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Mijn lichaam</w:t>
            </w:r>
            <w:r>
              <w:rPr>
                <w:noProof/>
                <w:webHidden/>
              </w:rPr>
              <w:tab/>
            </w:r>
            <w:r>
              <w:rPr>
                <w:noProof/>
                <w:webHidden/>
              </w:rPr>
              <w:fldChar w:fldCharType="begin"/>
            </w:r>
            <w:r>
              <w:rPr>
                <w:noProof/>
                <w:webHidden/>
              </w:rPr>
              <w:instrText xml:space="preserve"> PAGEREF _Toc200032387 \h </w:instrText>
            </w:r>
            <w:r>
              <w:rPr>
                <w:noProof/>
                <w:webHidden/>
              </w:rPr>
            </w:r>
            <w:r>
              <w:rPr>
                <w:noProof/>
                <w:webHidden/>
              </w:rPr>
              <w:fldChar w:fldCharType="separate"/>
            </w:r>
            <w:r>
              <w:rPr>
                <w:noProof/>
                <w:webHidden/>
              </w:rPr>
              <w:t>6</w:t>
            </w:r>
            <w:r>
              <w:rPr>
                <w:noProof/>
                <w:webHidden/>
              </w:rPr>
              <w:fldChar w:fldCharType="end"/>
            </w:r>
          </w:hyperlink>
        </w:p>
        <w:p w14:paraId="13E6B0C8" w14:textId="6A1A6CDA"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88" w:history="1">
            <w:r w:rsidRPr="00F41C1D">
              <w:rPr>
                <w:rStyle w:val="Hyperlink"/>
                <w:noProof/>
              </w:rPr>
              <w:t>2.5</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Gastvrijheid</w:t>
            </w:r>
            <w:r>
              <w:rPr>
                <w:noProof/>
                <w:webHidden/>
              </w:rPr>
              <w:tab/>
            </w:r>
            <w:r>
              <w:rPr>
                <w:noProof/>
                <w:webHidden/>
              </w:rPr>
              <w:fldChar w:fldCharType="begin"/>
            </w:r>
            <w:r>
              <w:rPr>
                <w:noProof/>
                <w:webHidden/>
              </w:rPr>
              <w:instrText xml:space="preserve"> PAGEREF _Toc200032388 \h </w:instrText>
            </w:r>
            <w:r>
              <w:rPr>
                <w:noProof/>
                <w:webHidden/>
              </w:rPr>
            </w:r>
            <w:r>
              <w:rPr>
                <w:noProof/>
                <w:webHidden/>
              </w:rPr>
              <w:fldChar w:fldCharType="separate"/>
            </w:r>
            <w:r>
              <w:rPr>
                <w:noProof/>
                <w:webHidden/>
              </w:rPr>
              <w:t>7</w:t>
            </w:r>
            <w:r>
              <w:rPr>
                <w:noProof/>
                <w:webHidden/>
              </w:rPr>
              <w:fldChar w:fldCharType="end"/>
            </w:r>
          </w:hyperlink>
        </w:p>
        <w:p w14:paraId="1418AF9E" w14:textId="2151A220"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89" w:history="1">
            <w:r w:rsidRPr="00F41C1D">
              <w:rPr>
                <w:rStyle w:val="Hyperlink"/>
                <w:noProof/>
              </w:rPr>
              <w:t>2.6</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1 Korinthiërs</w:t>
            </w:r>
            <w:r>
              <w:rPr>
                <w:noProof/>
                <w:webHidden/>
              </w:rPr>
              <w:tab/>
            </w:r>
            <w:r>
              <w:rPr>
                <w:noProof/>
                <w:webHidden/>
              </w:rPr>
              <w:fldChar w:fldCharType="begin"/>
            </w:r>
            <w:r>
              <w:rPr>
                <w:noProof/>
                <w:webHidden/>
              </w:rPr>
              <w:instrText xml:space="preserve"> PAGEREF _Toc200032389 \h </w:instrText>
            </w:r>
            <w:r>
              <w:rPr>
                <w:noProof/>
                <w:webHidden/>
              </w:rPr>
            </w:r>
            <w:r>
              <w:rPr>
                <w:noProof/>
                <w:webHidden/>
              </w:rPr>
              <w:fldChar w:fldCharType="separate"/>
            </w:r>
            <w:r>
              <w:rPr>
                <w:noProof/>
                <w:webHidden/>
              </w:rPr>
              <w:t>8</w:t>
            </w:r>
            <w:r>
              <w:rPr>
                <w:noProof/>
                <w:webHidden/>
              </w:rPr>
              <w:fldChar w:fldCharType="end"/>
            </w:r>
          </w:hyperlink>
        </w:p>
        <w:p w14:paraId="1215F467" w14:textId="55DB21E6"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0" w:history="1">
            <w:r w:rsidRPr="00F41C1D">
              <w:rPr>
                <w:rStyle w:val="Hyperlink"/>
                <w:noProof/>
              </w:rPr>
              <w:t>2.7</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Wijsheid – Kahil Gibran</w:t>
            </w:r>
            <w:r>
              <w:rPr>
                <w:noProof/>
                <w:webHidden/>
              </w:rPr>
              <w:tab/>
            </w:r>
            <w:r>
              <w:rPr>
                <w:noProof/>
                <w:webHidden/>
              </w:rPr>
              <w:fldChar w:fldCharType="begin"/>
            </w:r>
            <w:r>
              <w:rPr>
                <w:noProof/>
                <w:webHidden/>
              </w:rPr>
              <w:instrText xml:space="preserve"> PAGEREF _Toc200032390 \h </w:instrText>
            </w:r>
            <w:r>
              <w:rPr>
                <w:noProof/>
                <w:webHidden/>
              </w:rPr>
            </w:r>
            <w:r>
              <w:rPr>
                <w:noProof/>
                <w:webHidden/>
              </w:rPr>
              <w:fldChar w:fldCharType="separate"/>
            </w:r>
            <w:r>
              <w:rPr>
                <w:noProof/>
                <w:webHidden/>
              </w:rPr>
              <w:t>8</w:t>
            </w:r>
            <w:r>
              <w:rPr>
                <w:noProof/>
                <w:webHidden/>
              </w:rPr>
              <w:fldChar w:fldCharType="end"/>
            </w:r>
          </w:hyperlink>
        </w:p>
        <w:p w14:paraId="6F4DC924" w14:textId="539F0920"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1" w:history="1">
            <w:r w:rsidRPr="00F41C1D">
              <w:rPr>
                <w:rStyle w:val="Hyperlink"/>
                <w:noProof/>
              </w:rPr>
              <w:t>2.8</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Leraren</w:t>
            </w:r>
            <w:r>
              <w:rPr>
                <w:noProof/>
                <w:webHidden/>
              </w:rPr>
              <w:tab/>
            </w:r>
            <w:r>
              <w:rPr>
                <w:noProof/>
                <w:webHidden/>
              </w:rPr>
              <w:fldChar w:fldCharType="begin"/>
            </w:r>
            <w:r>
              <w:rPr>
                <w:noProof/>
                <w:webHidden/>
              </w:rPr>
              <w:instrText xml:space="preserve"> PAGEREF _Toc200032391 \h </w:instrText>
            </w:r>
            <w:r>
              <w:rPr>
                <w:noProof/>
                <w:webHidden/>
              </w:rPr>
            </w:r>
            <w:r>
              <w:rPr>
                <w:noProof/>
                <w:webHidden/>
              </w:rPr>
              <w:fldChar w:fldCharType="separate"/>
            </w:r>
            <w:r>
              <w:rPr>
                <w:noProof/>
                <w:webHidden/>
              </w:rPr>
              <w:t>8</w:t>
            </w:r>
            <w:r>
              <w:rPr>
                <w:noProof/>
                <w:webHidden/>
              </w:rPr>
              <w:fldChar w:fldCharType="end"/>
            </w:r>
          </w:hyperlink>
        </w:p>
        <w:p w14:paraId="162A4CFD" w14:textId="59B92FAF"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2" w:history="1">
            <w:r w:rsidRPr="00F41C1D">
              <w:rPr>
                <w:rStyle w:val="Hyperlink"/>
                <w:noProof/>
              </w:rPr>
              <w:t>2.9</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Levensreis</w:t>
            </w:r>
            <w:r>
              <w:rPr>
                <w:noProof/>
                <w:webHidden/>
              </w:rPr>
              <w:tab/>
            </w:r>
            <w:r>
              <w:rPr>
                <w:noProof/>
                <w:webHidden/>
              </w:rPr>
              <w:fldChar w:fldCharType="begin"/>
            </w:r>
            <w:r>
              <w:rPr>
                <w:noProof/>
                <w:webHidden/>
              </w:rPr>
              <w:instrText xml:space="preserve"> PAGEREF _Toc200032392 \h </w:instrText>
            </w:r>
            <w:r>
              <w:rPr>
                <w:noProof/>
                <w:webHidden/>
              </w:rPr>
            </w:r>
            <w:r>
              <w:rPr>
                <w:noProof/>
                <w:webHidden/>
              </w:rPr>
              <w:fldChar w:fldCharType="separate"/>
            </w:r>
            <w:r>
              <w:rPr>
                <w:noProof/>
                <w:webHidden/>
              </w:rPr>
              <w:t>9</w:t>
            </w:r>
            <w:r>
              <w:rPr>
                <w:noProof/>
                <w:webHidden/>
              </w:rPr>
              <w:fldChar w:fldCharType="end"/>
            </w:r>
          </w:hyperlink>
        </w:p>
        <w:p w14:paraId="6FD83064" w14:textId="0075DF78"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3" w:history="1">
            <w:r w:rsidRPr="00F41C1D">
              <w:rPr>
                <w:rStyle w:val="Hyperlink"/>
                <w:noProof/>
              </w:rPr>
              <w:t>2.10</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Opvoedende taak</w:t>
            </w:r>
            <w:r>
              <w:rPr>
                <w:noProof/>
                <w:webHidden/>
              </w:rPr>
              <w:tab/>
            </w:r>
            <w:r>
              <w:rPr>
                <w:noProof/>
                <w:webHidden/>
              </w:rPr>
              <w:fldChar w:fldCharType="begin"/>
            </w:r>
            <w:r>
              <w:rPr>
                <w:noProof/>
                <w:webHidden/>
              </w:rPr>
              <w:instrText xml:space="preserve"> PAGEREF _Toc200032393 \h </w:instrText>
            </w:r>
            <w:r>
              <w:rPr>
                <w:noProof/>
                <w:webHidden/>
              </w:rPr>
            </w:r>
            <w:r>
              <w:rPr>
                <w:noProof/>
                <w:webHidden/>
              </w:rPr>
              <w:fldChar w:fldCharType="separate"/>
            </w:r>
            <w:r>
              <w:rPr>
                <w:noProof/>
                <w:webHidden/>
              </w:rPr>
              <w:t>9</w:t>
            </w:r>
            <w:r>
              <w:rPr>
                <w:noProof/>
                <w:webHidden/>
              </w:rPr>
              <w:fldChar w:fldCharType="end"/>
            </w:r>
          </w:hyperlink>
        </w:p>
        <w:p w14:paraId="53C56C28" w14:textId="44D45FEE"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4" w:history="1">
            <w:r w:rsidRPr="00F41C1D">
              <w:rPr>
                <w:rStyle w:val="Hyperlink"/>
                <w:noProof/>
              </w:rPr>
              <w:t>2.11</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Omgaan met mekaar</w:t>
            </w:r>
            <w:r>
              <w:rPr>
                <w:noProof/>
                <w:webHidden/>
              </w:rPr>
              <w:tab/>
            </w:r>
            <w:r>
              <w:rPr>
                <w:noProof/>
                <w:webHidden/>
              </w:rPr>
              <w:fldChar w:fldCharType="begin"/>
            </w:r>
            <w:r>
              <w:rPr>
                <w:noProof/>
                <w:webHidden/>
              </w:rPr>
              <w:instrText xml:space="preserve"> PAGEREF _Toc200032394 \h </w:instrText>
            </w:r>
            <w:r>
              <w:rPr>
                <w:noProof/>
                <w:webHidden/>
              </w:rPr>
            </w:r>
            <w:r>
              <w:rPr>
                <w:noProof/>
                <w:webHidden/>
              </w:rPr>
              <w:fldChar w:fldCharType="separate"/>
            </w:r>
            <w:r>
              <w:rPr>
                <w:noProof/>
                <w:webHidden/>
              </w:rPr>
              <w:t>9</w:t>
            </w:r>
            <w:r>
              <w:rPr>
                <w:noProof/>
                <w:webHidden/>
              </w:rPr>
              <w:fldChar w:fldCharType="end"/>
            </w:r>
          </w:hyperlink>
        </w:p>
        <w:p w14:paraId="57D30FE0" w14:textId="6537A662"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5" w:history="1">
            <w:r w:rsidRPr="00F41C1D">
              <w:rPr>
                <w:rStyle w:val="Hyperlink"/>
                <w:noProof/>
              </w:rPr>
              <w:t>2.12</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De noden van een school</w:t>
            </w:r>
            <w:r>
              <w:rPr>
                <w:noProof/>
                <w:webHidden/>
              </w:rPr>
              <w:tab/>
            </w:r>
            <w:r>
              <w:rPr>
                <w:noProof/>
                <w:webHidden/>
              </w:rPr>
              <w:fldChar w:fldCharType="begin"/>
            </w:r>
            <w:r>
              <w:rPr>
                <w:noProof/>
                <w:webHidden/>
              </w:rPr>
              <w:instrText xml:space="preserve"> PAGEREF _Toc200032395 \h </w:instrText>
            </w:r>
            <w:r>
              <w:rPr>
                <w:noProof/>
                <w:webHidden/>
              </w:rPr>
            </w:r>
            <w:r>
              <w:rPr>
                <w:noProof/>
                <w:webHidden/>
              </w:rPr>
              <w:fldChar w:fldCharType="separate"/>
            </w:r>
            <w:r>
              <w:rPr>
                <w:noProof/>
                <w:webHidden/>
              </w:rPr>
              <w:t>9</w:t>
            </w:r>
            <w:r>
              <w:rPr>
                <w:noProof/>
                <w:webHidden/>
              </w:rPr>
              <w:fldChar w:fldCharType="end"/>
            </w:r>
          </w:hyperlink>
        </w:p>
        <w:p w14:paraId="5714D9F1" w14:textId="77262882"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6" w:history="1">
            <w:r w:rsidRPr="00F41C1D">
              <w:rPr>
                <w:rStyle w:val="Hyperlink"/>
                <w:noProof/>
              </w:rPr>
              <w:t>2.13</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Camino</w:t>
            </w:r>
            <w:r>
              <w:rPr>
                <w:noProof/>
                <w:webHidden/>
              </w:rPr>
              <w:tab/>
            </w:r>
            <w:r>
              <w:rPr>
                <w:noProof/>
                <w:webHidden/>
              </w:rPr>
              <w:fldChar w:fldCharType="begin"/>
            </w:r>
            <w:r>
              <w:rPr>
                <w:noProof/>
                <w:webHidden/>
              </w:rPr>
              <w:instrText xml:space="preserve"> PAGEREF _Toc200032396 \h </w:instrText>
            </w:r>
            <w:r>
              <w:rPr>
                <w:noProof/>
                <w:webHidden/>
              </w:rPr>
            </w:r>
            <w:r>
              <w:rPr>
                <w:noProof/>
                <w:webHidden/>
              </w:rPr>
              <w:fldChar w:fldCharType="separate"/>
            </w:r>
            <w:r>
              <w:rPr>
                <w:noProof/>
                <w:webHidden/>
              </w:rPr>
              <w:t>9</w:t>
            </w:r>
            <w:r>
              <w:rPr>
                <w:noProof/>
                <w:webHidden/>
              </w:rPr>
              <w:fldChar w:fldCharType="end"/>
            </w:r>
          </w:hyperlink>
        </w:p>
        <w:p w14:paraId="55F9DD06" w14:textId="557EC92D"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7" w:history="1">
            <w:r w:rsidRPr="00F41C1D">
              <w:rPr>
                <w:rStyle w:val="Hyperlink"/>
                <w:noProof/>
              </w:rPr>
              <w:t>2.14</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Mensenhuis</w:t>
            </w:r>
            <w:r>
              <w:rPr>
                <w:noProof/>
                <w:webHidden/>
              </w:rPr>
              <w:tab/>
            </w:r>
            <w:r>
              <w:rPr>
                <w:noProof/>
                <w:webHidden/>
              </w:rPr>
              <w:fldChar w:fldCharType="begin"/>
            </w:r>
            <w:r>
              <w:rPr>
                <w:noProof/>
                <w:webHidden/>
              </w:rPr>
              <w:instrText xml:space="preserve"> PAGEREF _Toc200032397 \h </w:instrText>
            </w:r>
            <w:r>
              <w:rPr>
                <w:noProof/>
                <w:webHidden/>
              </w:rPr>
            </w:r>
            <w:r>
              <w:rPr>
                <w:noProof/>
                <w:webHidden/>
              </w:rPr>
              <w:fldChar w:fldCharType="separate"/>
            </w:r>
            <w:r>
              <w:rPr>
                <w:noProof/>
                <w:webHidden/>
              </w:rPr>
              <w:t>10</w:t>
            </w:r>
            <w:r>
              <w:rPr>
                <w:noProof/>
                <w:webHidden/>
              </w:rPr>
              <w:fldChar w:fldCharType="end"/>
            </w:r>
          </w:hyperlink>
        </w:p>
        <w:p w14:paraId="6DA10D4A" w14:textId="0E5C4D76"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8" w:history="1">
            <w:r w:rsidRPr="00F41C1D">
              <w:rPr>
                <w:rStyle w:val="Hyperlink"/>
                <w:noProof/>
              </w:rPr>
              <w:t>2.15</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Gods huis</w:t>
            </w:r>
            <w:r>
              <w:rPr>
                <w:noProof/>
                <w:webHidden/>
              </w:rPr>
              <w:tab/>
            </w:r>
            <w:r>
              <w:rPr>
                <w:noProof/>
                <w:webHidden/>
              </w:rPr>
              <w:fldChar w:fldCharType="begin"/>
            </w:r>
            <w:r>
              <w:rPr>
                <w:noProof/>
                <w:webHidden/>
              </w:rPr>
              <w:instrText xml:space="preserve"> PAGEREF _Toc200032398 \h </w:instrText>
            </w:r>
            <w:r>
              <w:rPr>
                <w:noProof/>
                <w:webHidden/>
              </w:rPr>
            </w:r>
            <w:r>
              <w:rPr>
                <w:noProof/>
                <w:webHidden/>
              </w:rPr>
              <w:fldChar w:fldCharType="separate"/>
            </w:r>
            <w:r>
              <w:rPr>
                <w:noProof/>
                <w:webHidden/>
              </w:rPr>
              <w:t>10</w:t>
            </w:r>
            <w:r>
              <w:rPr>
                <w:noProof/>
                <w:webHidden/>
              </w:rPr>
              <w:fldChar w:fldCharType="end"/>
            </w:r>
          </w:hyperlink>
        </w:p>
        <w:p w14:paraId="5687AF1E" w14:textId="590EED76"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399" w:history="1">
            <w:r w:rsidRPr="00F41C1D">
              <w:rPr>
                <w:rStyle w:val="Hyperlink"/>
                <w:noProof/>
              </w:rPr>
              <w:t>2.16</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Een thuis voor velen</w:t>
            </w:r>
            <w:r>
              <w:rPr>
                <w:noProof/>
                <w:webHidden/>
              </w:rPr>
              <w:tab/>
            </w:r>
            <w:r>
              <w:rPr>
                <w:noProof/>
                <w:webHidden/>
              </w:rPr>
              <w:fldChar w:fldCharType="begin"/>
            </w:r>
            <w:r>
              <w:rPr>
                <w:noProof/>
                <w:webHidden/>
              </w:rPr>
              <w:instrText xml:space="preserve"> PAGEREF _Toc200032399 \h </w:instrText>
            </w:r>
            <w:r>
              <w:rPr>
                <w:noProof/>
                <w:webHidden/>
              </w:rPr>
            </w:r>
            <w:r>
              <w:rPr>
                <w:noProof/>
                <w:webHidden/>
              </w:rPr>
              <w:fldChar w:fldCharType="separate"/>
            </w:r>
            <w:r>
              <w:rPr>
                <w:noProof/>
                <w:webHidden/>
              </w:rPr>
              <w:t>11</w:t>
            </w:r>
            <w:r>
              <w:rPr>
                <w:noProof/>
                <w:webHidden/>
              </w:rPr>
              <w:fldChar w:fldCharType="end"/>
            </w:r>
          </w:hyperlink>
        </w:p>
        <w:p w14:paraId="2E55E6A5" w14:textId="468CFB79"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00" w:history="1">
            <w:r w:rsidRPr="00F41C1D">
              <w:rPr>
                <w:rStyle w:val="Hyperlink"/>
                <w:noProof/>
              </w:rPr>
              <w:t>2.17</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Wonen is een kunst geworden</w:t>
            </w:r>
            <w:r>
              <w:rPr>
                <w:noProof/>
                <w:webHidden/>
              </w:rPr>
              <w:tab/>
            </w:r>
            <w:r>
              <w:rPr>
                <w:noProof/>
                <w:webHidden/>
              </w:rPr>
              <w:fldChar w:fldCharType="begin"/>
            </w:r>
            <w:r>
              <w:rPr>
                <w:noProof/>
                <w:webHidden/>
              </w:rPr>
              <w:instrText xml:space="preserve"> PAGEREF _Toc200032400 \h </w:instrText>
            </w:r>
            <w:r>
              <w:rPr>
                <w:noProof/>
                <w:webHidden/>
              </w:rPr>
            </w:r>
            <w:r>
              <w:rPr>
                <w:noProof/>
                <w:webHidden/>
              </w:rPr>
              <w:fldChar w:fldCharType="separate"/>
            </w:r>
            <w:r>
              <w:rPr>
                <w:noProof/>
                <w:webHidden/>
              </w:rPr>
              <w:t>11</w:t>
            </w:r>
            <w:r>
              <w:rPr>
                <w:noProof/>
                <w:webHidden/>
              </w:rPr>
              <w:fldChar w:fldCharType="end"/>
            </w:r>
          </w:hyperlink>
        </w:p>
        <w:p w14:paraId="307E0C21" w14:textId="4BC03C06"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01" w:history="1">
            <w:r w:rsidRPr="00F41C1D">
              <w:rPr>
                <w:rStyle w:val="Hyperlink"/>
                <w:noProof/>
              </w:rPr>
              <w:t>2.18</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God is in de bomen</w:t>
            </w:r>
            <w:r>
              <w:rPr>
                <w:noProof/>
                <w:webHidden/>
              </w:rPr>
              <w:tab/>
            </w:r>
            <w:r>
              <w:rPr>
                <w:noProof/>
                <w:webHidden/>
              </w:rPr>
              <w:fldChar w:fldCharType="begin"/>
            </w:r>
            <w:r>
              <w:rPr>
                <w:noProof/>
                <w:webHidden/>
              </w:rPr>
              <w:instrText xml:space="preserve"> PAGEREF _Toc200032401 \h </w:instrText>
            </w:r>
            <w:r>
              <w:rPr>
                <w:noProof/>
                <w:webHidden/>
              </w:rPr>
            </w:r>
            <w:r>
              <w:rPr>
                <w:noProof/>
                <w:webHidden/>
              </w:rPr>
              <w:fldChar w:fldCharType="separate"/>
            </w:r>
            <w:r>
              <w:rPr>
                <w:noProof/>
                <w:webHidden/>
              </w:rPr>
              <w:t>12</w:t>
            </w:r>
            <w:r>
              <w:rPr>
                <w:noProof/>
                <w:webHidden/>
              </w:rPr>
              <w:fldChar w:fldCharType="end"/>
            </w:r>
          </w:hyperlink>
        </w:p>
        <w:p w14:paraId="6EA40CB3" w14:textId="26738EB6"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02" w:history="1">
            <w:r w:rsidRPr="00F41C1D">
              <w:rPr>
                <w:rStyle w:val="Hyperlink"/>
                <w:noProof/>
              </w:rPr>
              <w:t>2.19</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Gods woning onder de mensen</w:t>
            </w:r>
            <w:r>
              <w:rPr>
                <w:noProof/>
                <w:webHidden/>
              </w:rPr>
              <w:tab/>
            </w:r>
            <w:r>
              <w:rPr>
                <w:noProof/>
                <w:webHidden/>
              </w:rPr>
              <w:fldChar w:fldCharType="begin"/>
            </w:r>
            <w:r>
              <w:rPr>
                <w:noProof/>
                <w:webHidden/>
              </w:rPr>
              <w:instrText xml:space="preserve"> PAGEREF _Toc200032402 \h </w:instrText>
            </w:r>
            <w:r>
              <w:rPr>
                <w:noProof/>
                <w:webHidden/>
              </w:rPr>
            </w:r>
            <w:r>
              <w:rPr>
                <w:noProof/>
                <w:webHidden/>
              </w:rPr>
              <w:fldChar w:fldCharType="separate"/>
            </w:r>
            <w:r>
              <w:rPr>
                <w:noProof/>
                <w:webHidden/>
              </w:rPr>
              <w:t>12</w:t>
            </w:r>
            <w:r>
              <w:rPr>
                <w:noProof/>
                <w:webHidden/>
              </w:rPr>
              <w:fldChar w:fldCharType="end"/>
            </w:r>
          </w:hyperlink>
        </w:p>
        <w:p w14:paraId="26883081" w14:textId="5C9C6FF4"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03" w:history="1">
            <w:r w:rsidRPr="00F41C1D">
              <w:rPr>
                <w:rStyle w:val="Hyperlink"/>
                <w:noProof/>
              </w:rPr>
              <w:t>2.20</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Wij dromen van een school</w:t>
            </w:r>
            <w:r>
              <w:rPr>
                <w:noProof/>
                <w:webHidden/>
              </w:rPr>
              <w:tab/>
            </w:r>
            <w:r>
              <w:rPr>
                <w:noProof/>
                <w:webHidden/>
              </w:rPr>
              <w:fldChar w:fldCharType="begin"/>
            </w:r>
            <w:r>
              <w:rPr>
                <w:noProof/>
                <w:webHidden/>
              </w:rPr>
              <w:instrText xml:space="preserve"> PAGEREF _Toc200032403 \h </w:instrText>
            </w:r>
            <w:r>
              <w:rPr>
                <w:noProof/>
                <w:webHidden/>
              </w:rPr>
            </w:r>
            <w:r>
              <w:rPr>
                <w:noProof/>
                <w:webHidden/>
              </w:rPr>
              <w:fldChar w:fldCharType="separate"/>
            </w:r>
            <w:r>
              <w:rPr>
                <w:noProof/>
                <w:webHidden/>
              </w:rPr>
              <w:t>13</w:t>
            </w:r>
            <w:r>
              <w:rPr>
                <w:noProof/>
                <w:webHidden/>
              </w:rPr>
              <w:fldChar w:fldCharType="end"/>
            </w:r>
          </w:hyperlink>
        </w:p>
        <w:p w14:paraId="51B999E8" w14:textId="5C18755D"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04" w:history="1">
            <w:r w:rsidRPr="00F41C1D">
              <w:rPr>
                <w:rStyle w:val="Hyperlink"/>
                <w:rFonts w:eastAsia="Times New Roman" w:cs="Times New Roman"/>
                <w:noProof/>
                <w:lang w:eastAsia="nl-NL"/>
              </w:rPr>
              <w:t>2.21</w:t>
            </w:r>
            <w:r>
              <w:rPr>
                <w:rFonts w:asciiTheme="minorHAnsi" w:eastAsiaTheme="minorEastAsia" w:hAnsiTheme="minorHAnsi"/>
                <w:noProof/>
                <w:color w:val="auto"/>
                <w:kern w:val="2"/>
                <w:sz w:val="24"/>
                <w:szCs w:val="24"/>
                <w:lang w:eastAsia="nl-BE"/>
                <w14:ligatures w14:val="standardContextual"/>
              </w:rPr>
              <w:tab/>
            </w:r>
            <w:r w:rsidRPr="00F41C1D">
              <w:rPr>
                <w:rStyle w:val="Hyperlink"/>
                <w:rFonts w:eastAsia="Times New Roman" w:cs="Times New Roman"/>
                <w:noProof/>
                <w:lang w:eastAsia="nl-NL"/>
              </w:rPr>
              <w:t>Geloofsbelijdenis</w:t>
            </w:r>
            <w:r>
              <w:rPr>
                <w:noProof/>
                <w:webHidden/>
              </w:rPr>
              <w:tab/>
            </w:r>
            <w:r>
              <w:rPr>
                <w:noProof/>
                <w:webHidden/>
              </w:rPr>
              <w:fldChar w:fldCharType="begin"/>
            </w:r>
            <w:r>
              <w:rPr>
                <w:noProof/>
                <w:webHidden/>
              </w:rPr>
              <w:instrText xml:space="preserve"> PAGEREF _Toc200032404 \h </w:instrText>
            </w:r>
            <w:r>
              <w:rPr>
                <w:noProof/>
                <w:webHidden/>
              </w:rPr>
            </w:r>
            <w:r>
              <w:rPr>
                <w:noProof/>
                <w:webHidden/>
              </w:rPr>
              <w:fldChar w:fldCharType="separate"/>
            </w:r>
            <w:r>
              <w:rPr>
                <w:noProof/>
                <w:webHidden/>
              </w:rPr>
              <w:t>13</w:t>
            </w:r>
            <w:r>
              <w:rPr>
                <w:noProof/>
                <w:webHidden/>
              </w:rPr>
              <w:fldChar w:fldCharType="end"/>
            </w:r>
          </w:hyperlink>
        </w:p>
        <w:p w14:paraId="58523957" w14:textId="1AEAF884"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05" w:history="1">
            <w:r w:rsidRPr="00F41C1D">
              <w:rPr>
                <w:rStyle w:val="Hyperlink"/>
                <w:rFonts w:eastAsia="Times New Roman" w:cs="Times New Roman"/>
                <w:noProof/>
                <w:lang w:eastAsia="nl-NL"/>
              </w:rPr>
              <w:t>2.22</w:t>
            </w:r>
            <w:r>
              <w:rPr>
                <w:rFonts w:asciiTheme="minorHAnsi" w:eastAsiaTheme="minorEastAsia" w:hAnsiTheme="minorHAnsi"/>
                <w:noProof/>
                <w:color w:val="auto"/>
                <w:kern w:val="2"/>
                <w:sz w:val="24"/>
                <w:szCs w:val="24"/>
                <w:lang w:eastAsia="nl-BE"/>
                <w14:ligatures w14:val="standardContextual"/>
              </w:rPr>
              <w:tab/>
            </w:r>
            <w:r w:rsidRPr="00F41C1D">
              <w:rPr>
                <w:rStyle w:val="Hyperlink"/>
                <w:rFonts w:eastAsia="Times New Roman" w:cs="Times New Roman"/>
                <w:noProof/>
                <w:lang w:eastAsia="nl-NL"/>
              </w:rPr>
              <w:t>De herberg</w:t>
            </w:r>
            <w:r>
              <w:rPr>
                <w:noProof/>
                <w:webHidden/>
              </w:rPr>
              <w:tab/>
            </w:r>
            <w:r>
              <w:rPr>
                <w:noProof/>
                <w:webHidden/>
              </w:rPr>
              <w:fldChar w:fldCharType="begin"/>
            </w:r>
            <w:r>
              <w:rPr>
                <w:noProof/>
                <w:webHidden/>
              </w:rPr>
              <w:instrText xml:space="preserve"> PAGEREF _Toc200032405 \h </w:instrText>
            </w:r>
            <w:r>
              <w:rPr>
                <w:noProof/>
                <w:webHidden/>
              </w:rPr>
            </w:r>
            <w:r>
              <w:rPr>
                <w:noProof/>
                <w:webHidden/>
              </w:rPr>
              <w:fldChar w:fldCharType="separate"/>
            </w:r>
            <w:r>
              <w:rPr>
                <w:noProof/>
                <w:webHidden/>
              </w:rPr>
              <w:t>14</w:t>
            </w:r>
            <w:r>
              <w:rPr>
                <w:noProof/>
                <w:webHidden/>
              </w:rPr>
              <w:fldChar w:fldCharType="end"/>
            </w:r>
          </w:hyperlink>
        </w:p>
        <w:p w14:paraId="656E9333" w14:textId="6FF3C443"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06" w:history="1">
            <w:r w:rsidRPr="00F41C1D">
              <w:rPr>
                <w:rStyle w:val="Hyperlink"/>
                <w:noProof/>
              </w:rPr>
              <w:t>2.23</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Jongeren aan het woord: Een huis is voor mij…</w:t>
            </w:r>
            <w:r>
              <w:rPr>
                <w:noProof/>
                <w:webHidden/>
              </w:rPr>
              <w:tab/>
            </w:r>
            <w:r>
              <w:rPr>
                <w:noProof/>
                <w:webHidden/>
              </w:rPr>
              <w:fldChar w:fldCharType="begin"/>
            </w:r>
            <w:r>
              <w:rPr>
                <w:noProof/>
                <w:webHidden/>
              </w:rPr>
              <w:instrText xml:space="preserve"> PAGEREF _Toc200032406 \h </w:instrText>
            </w:r>
            <w:r>
              <w:rPr>
                <w:noProof/>
                <w:webHidden/>
              </w:rPr>
            </w:r>
            <w:r>
              <w:rPr>
                <w:noProof/>
                <w:webHidden/>
              </w:rPr>
              <w:fldChar w:fldCharType="separate"/>
            </w:r>
            <w:r>
              <w:rPr>
                <w:noProof/>
                <w:webHidden/>
              </w:rPr>
              <w:t>14</w:t>
            </w:r>
            <w:r>
              <w:rPr>
                <w:noProof/>
                <w:webHidden/>
              </w:rPr>
              <w:fldChar w:fldCharType="end"/>
            </w:r>
          </w:hyperlink>
        </w:p>
        <w:p w14:paraId="5E11E823" w14:textId="770138A8"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07" w:history="1">
            <w:r w:rsidRPr="00F41C1D">
              <w:rPr>
                <w:rStyle w:val="Hyperlink"/>
                <w:noProof/>
              </w:rPr>
              <w:t>2.24</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De deuren zwaaien voor je open</w:t>
            </w:r>
            <w:r>
              <w:rPr>
                <w:noProof/>
                <w:webHidden/>
              </w:rPr>
              <w:tab/>
            </w:r>
            <w:r>
              <w:rPr>
                <w:noProof/>
                <w:webHidden/>
              </w:rPr>
              <w:fldChar w:fldCharType="begin"/>
            </w:r>
            <w:r>
              <w:rPr>
                <w:noProof/>
                <w:webHidden/>
              </w:rPr>
              <w:instrText xml:space="preserve"> PAGEREF _Toc200032407 \h </w:instrText>
            </w:r>
            <w:r>
              <w:rPr>
                <w:noProof/>
                <w:webHidden/>
              </w:rPr>
            </w:r>
            <w:r>
              <w:rPr>
                <w:noProof/>
                <w:webHidden/>
              </w:rPr>
              <w:fldChar w:fldCharType="separate"/>
            </w:r>
            <w:r>
              <w:rPr>
                <w:noProof/>
                <w:webHidden/>
              </w:rPr>
              <w:t>15</w:t>
            </w:r>
            <w:r>
              <w:rPr>
                <w:noProof/>
                <w:webHidden/>
              </w:rPr>
              <w:fldChar w:fldCharType="end"/>
            </w:r>
          </w:hyperlink>
        </w:p>
        <w:p w14:paraId="70037408" w14:textId="3DF842B0" w:rsidR="00276785" w:rsidRDefault="00276785">
          <w:pPr>
            <w:pStyle w:val="Inhopg1"/>
            <w:rPr>
              <w:rFonts w:asciiTheme="minorHAnsi" w:eastAsiaTheme="minorEastAsia" w:hAnsiTheme="minorHAnsi"/>
              <w:b w:val="0"/>
              <w:noProof/>
              <w:color w:val="auto"/>
              <w:kern w:val="2"/>
              <w:sz w:val="24"/>
              <w:szCs w:val="24"/>
              <w:lang w:eastAsia="nl-BE"/>
              <w14:ligatures w14:val="standardContextual"/>
            </w:rPr>
          </w:pPr>
          <w:hyperlink w:anchor="_Toc200032408" w:history="1">
            <w:r w:rsidRPr="00F41C1D">
              <w:rPr>
                <w:rStyle w:val="Hyperlink"/>
                <w:noProof/>
              </w:rPr>
              <w:t>3</w:t>
            </w:r>
            <w:r>
              <w:rPr>
                <w:rFonts w:asciiTheme="minorHAnsi" w:eastAsiaTheme="minorEastAsia" w:hAnsiTheme="minorHAnsi"/>
                <w:b w:val="0"/>
                <w:noProof/>
                <w:color w:val="auto"/>
                <w:kern w:val="2"/>
                <w:sz w:val="24"/>
                <w:szCs w:val="24"/>
                <w:lang w:eastAsia="nl-BE"/>
                <w14:ligatures w14:val="standardContextual"/>
              </w:rPr>
              <w:tab/>
            </w:r>
            <w:r w:rsidRPr="00F41C1D">
              <w:rPr>
                <w:rStyle w:val="Hyperlink"/>
                <w:noProof/>
              </w:rPr>
              <w:t>Bijbel</w:t>
            </w:r>
            <w:r>
              <w:rPr>
                <w:noProof/>
                <w:webHidden/>
              </w:rPr>
              <w:tab/>
            </w:r>
            <w:r>
              <w:rPr>
                <w:noProof/>
                <w:webHidden/>
              </w:rPr>
              <w:fldChar w:fldCharType="begin"/>
            </w:r>
            <w:r>
              <w:rPr>
                <w:noProof/>
                <w:webHidden/>
              </w:rPr>
              <w:instrText xml:space="preserve"> PAGEREF _Toc200032408 \h </w:instrText>
            </w:r>
            <w:r>
              <w:rPr>
                <w:noProof/>
                <w:webHidden/>
              </w:rPr>
            </w:r>
            <w:r>
              <w:rPr>
                <w:noProof/>
                <w:webHidden/>
              </w:rPr>
              <w:fldChar w:fldCharType="separate"/>
            </w:r>
            <w:r>
              <w:rPr>
                <w:noProof/>
                <w:webHidden/>
              </w:rPr>
              <w:t>15</w:t>
            </w:r>
            <w:r>
              <w:rPr>
                <w:noProof/>
                <w:webHidden/>
              </w:rPr>
              <w:fldChar w:fldCharType="end"/>
            </w:r>
          </w:hyperlink>
        </w:p>
        <w:p w14:paraId="4F8757A2" w14:textId="76D16A21"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09" w:history="1">
            <w:r w:rsidRPr="00F41C1D">
              <w:rPr>
                <w:rStyle w:val="Hyperlink"/>
                <w:noProof/>
              </w:rPr>
              <w:t>3.1</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Het huis met de vele kamers</w:t>
            </w:r>
            <w:r>
              <w:rPr>
                <w:noProof/>
                <w:webHidden/>
              </w:rPr>
              <w:tab/>
            </w:r>
            <w:r>
              <w:rPr>
                <w:noProof/>
                <w:webHidden/>
              </w:rPr>
              <w:fldChar w:fldCharType="begin"/>
            </w:r>
            <w:r>
              <w:rPr>
                <w:noProof/>
                <w:webHidden/>
              </w:rPr>
              <w:instrText xml:space="preserve"> PAGEREF _Toc200032409 \h </w:instrText>
            </w:r>
            <w:r>
              <w:rPr>
                <w:noProof/>
                <w:webHidden/>
              </w:rPr>
            </w:r>
            <w:r>
              <w:rPr>
                <w:noProof/>
                <w:webHidden/>
              </w:rPr>
              <w:fldChar w:fldCharType="separate"/>
            </w:r>
            <w:r>
              <w:rPr>
                <w:noProof/>
                <w:webHidden/>
              </w:rPr>
              <w:t>15</w:t>
            </w:r>
            <w:r>
              <w:rPr>
                <w:noProof/>
                <w:webHidden/>
              </w:rPr>
              <w:fldChar w:fldCharType="end"/>
            </w:r>
          </w:hyperlink>
        </w:p>
        <w:p w14:paraId="1639BE17" w14:textId="15811592"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10" w:history="1">
            <w:r w:rsidRPr="00F41C1D">
              <w:rPr>
                <w:rStyle w:val="Hyperlink"/>
                <w:bCs/>
                <w:noProof/>
              </w:rPr>
              <w:t>3.2</w:t>
            </w:r>
            <w:r>
              <w:rPr>
                <w:rFonts w:asciiTheme="minorHAnsi" w:eastAsiaTheme="minorEastAsia" w:hAnsiTheme="minorHAnsi"/>
                <w:noProof/>
                <w:color w:val="auto"/>
                <w:kern w:val="2"/>
                <w:sz w:val="24"/>
                <w:szCs w:val="24"/>
                <w:lang w:eastAsia="nl-BE"/>
                <w14:ligatures w14:val="standardContextual"/>
              </w:rPr>
              <w:tab/>
            </w:r>
            <w:r w:rsidRPr="00F41C1D">
              <w:rPr>
                <w:rStyle w:val="Hyperlink"/>
                <w:bCs/>
                <w:noProof/>
              </w:rPr>
              <w:t>Het huis op de rots</w:t>
            </w:r>
            <w:r>
              <w:rPr>
                <w:noProof/>
                <w:webHidden/>
              </w:rPr>
              <w:tab/>
            </w:r>
            <w:r>
              <w:rPr>
                <w:noProof/>
                <w:webHidden/>
              </w:rPr>
              <w:fldChar w:fldCharType="begin"/>
            </w:r>
            <w:r>
              <w:rPr>
                <w:noProof/>
                <w:webHidden/>
              </w:rPr>
              <w:instrText xml:space="preserve"> PAGEREF _Toc200032410 \h </w:instrText>
            </w:r>
            <w:r>
              <w:rPr>
                <w:noProof/>
                <w:webHidden/>
              </w:rPr>
            </w:r>
            <w:r>
              <w:rPr>
                <w:noProof/>
                <w:webHidden/>
              </w:rPr>
              <w:fldChar w:fldCharType="separate"/>
            </w:r>
            <w:r>
              <w:rPr>
                <w:noProof/>
                <w:webHidden/>
              </w:rPr>
              <w:t>15</w:t>
            </w:r>
            <w:r>
              <w:rPr>
                <w:noProof/>
                <w:webHidden/>
              </w:rPr>
              <w:fldChar w:fldCharType="end"/>
            </w:r>
          </w:hyperlink>
        </w:p>
        <w:p w14:paraId="403E42D6" w14:textId="7188C5E0"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11" w:history="1">
            <w:r w:rsidRPr="00F41C1D">
              <w:rPr>
                <w:rStyle w:val="Hyperlink"/>
                <w:noProof/>
              </w:rPr>
              <w:t>3.3</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Andere teksten</w:t>
            </w:r>
            <w:r>
              <w:rPr>
                <w:noProof/>
                <w:webHidden/>
              </w:rPr>
              <w:tab/>
            </w:r>
            <w:r>
              <w:rPr>
                <w:noProof/>
                <w:webHidden/>
              </w:rPr>
              <w:fldChar w:fldCharType="begin"/>
            </w:r>
            <w:r>
              <w:rPr>
                <w:noProof/>
                <w:webHidden/>
              </w:rPr>
              <w:instrText xml:space="preserve"> PAGEREF _Toc200032411 \h </w:instrText>
            </w:r>
            <w:r>
              <w:rPr>
                <w:noProof/>
                <w:webHidden/>
              </w:rPr>
            </w:r>
            <w:r>
              <w:rPr>
                <w:noProof/>
                <w:webHidden/>
              </w:rPr>
              <w:fldChar w:fldCharType="separate"/>
            </w:r>
            <w:r>
              <w:rPr>
                <w:noProof/>
                <w:webHidden/>
              </w:rPr>
              <w:t>15</w:t>
            </w:r>
            <w:r>
              <w:rPr>
                <w:noProof/>
                <w:webHidden/>
              </w:rPr>
              <w:fldChar w:fldCharType="end"/>
            </w:r>
          </w:hyperlink>
        </w:p>
        <w:p w14:paraId="2F96D459" w14:textId="799325AF"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12" w:history="1">
            <w:r w:rsidRPr="00F41C1D">
              <w:rPr>
                <w:rStyle w:val="Hyperlink"/>
                <w:noProof/>
              </w:rPr>
              <w:t>3.4</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Bible journaling – creatieve werkvorm</w:t>
            </w:r>
            <w:r>
              <w:rPr>
                <w:noProof/>
                <w:webHidden/>
              </w:rPr>
              <w:tab/>
            </w:r>
            <w:r>
              <w:rPr>
                <w:noProof/>
                <w:webHidden/>
              </w:rPr>
              <w:fldChar w:fldCharType="begin"/>
            </w:r>
            <w:r>
              <w:rPr>
                <w:noProof/>
                <w:webHidden/>
              </w:rPr>
              <w:instrText xml:space="preserve"> PAGEREF _Toc200032412 \h </w:instrText>
            </w:r>
            <w:r>
              <w:rPr>
                <w:noProof/>
                <w:webHidden/>
              </w:rPr>
            </w:r>
            <w:r>
              <w:rPr>
                <w:noProof/>
                <w:webHidden/>
              </w:rPr>
              <w:fldChar w:fldCharType="separate"/>
            </w:r>
            <w:r>
              <w:rPr>
                <w:noProof/>
                <w:webHidden/>
              </w:rPr>
              <w:t>16</w:t>
            </w:r>
            <w:r>
              <w:rPr>
                <w:noProof/>
                <w:webHidden/>
              </w:rPr>
              <w:fldChar w:fldCharType="end"/>
            </w:r>
          </w:hyperlink>
        </w:p>
        <w:p w14:paraId="485D348C" w14:textId="7C9F8746" w:rsidR="00276785" w:rsidRDefault="00276785">
          <w:pPr>
            <w:pStyle w:val="Inhopg1"/>
            <w:rPr>
              <w:rFonts w:asciiTheme="minorHAnsi" w:eastAsiaTheme="minorEastAsia" w:hAnsiTheme="minorHAnsi"/>
              <w:b w:val="0"/>
              <w:noProof/>
              <w:color w:val="auto"/>
              <w:kern w:val="2"/>
              <w:sz w:val="24"/>
              <w:szCs w:val="24"/>
              <w:lang w:eastAsia="nl-BE"/>
              <w14:ligatures w14:val="standardContextual"/>
            </w:rPr>
          </w:pPr>
          <w:hyperlink w:anchor="_Toc200032413" w:history="1">
            <w:r w:rsidRPr="00F41C1D">
              <w:rPr>
                <w:rStyle w:val="Hyperlink"/>
                <w:noProof/>
              </w:rPr>
              <w:t>4</w:t>
            </w:r>
            <w:r>
              <w:rPr>
                <w:rFonts w:asciiTheme="minorHAnsi" w:eastAsiaTheme="minorEastAsia" w:hAnsiTheme="minorHAnsi"/>
                <w:b w:val="0"/>
                <w:noProof/>
                <w:color w:val="auto"/>
                <w:kern w:val="2"/>
                <w:sz w:val="24"/>
                <w:szCs w:val="24"/>
                <w:lang w:eastAsia="nl-BE"/>
                <w14:ligatures w14:val="standardContextual"/>
              </w:rPr>
              <w:tab/>
            </w:r>
            <w:r w:rsidRPr="00F41C1D">
              <w:rPr>
                <w:rStyle w:val="Hyperlink"/>
                <w:noProof/>
              </w:rPr>
              <w:t>Citaten en spreekwoorden</w:t>
            </w:r>
            <w:r>
              <w:rPr>
                <w:noProof/>
                <w:webHidden/>
              </w:rPr>
              <w:tab/>
            </w:r>
            <w:r>
              <w:rPr>
                <w:noProof/>
                <w:webHidden/>
              </w:rPr>
              <w:fldChar w:fldCharType="begin"/>
            </w:r>
            <w:r>
              <w:rPr>
                <w:noProof/>
                <w:webHidden/>
              </w:rPr>
              <w:instrText xml:space="preserve"> PAGEREF _Toc200032413 \h </w:instrText>
            </w:r>
            <w:r>
              <w:rPr>
                <w:noProof/>
                <w:webHidden/>
              </w:rPr>
            </w:r>
            <w:r>
              <w:rPr>
                <w:noProof/>
                <w:webHidden/>
              </w:rPr>
              <w:fldChar w:fldCharType="separate"/>
            </w:r>
            <w:r>
              <w:rPr>
                <w:noProof/>
                <w:webHidden/>
              </w:rPr>
              <w:t>16</w:t>
            </w:r>
            <w:r>
              <w:rPr>
                <w:noProof/>
                <w:webHidden/>
              </w:rPr>
              <w:fldChar w:fldCharType="end"/>
            </w:r>
          </w:hyperlink>
        </w:p>
        <w:p w14:paraId="3AB5AD03" w14:textId="49FC0B98" w:rsidR="00276785" w:rsidRDefault="00276785">
          <w:pPr>
            <w:pStyle w:val="Inhopg1"/>
            <w:rPr>
              <w:rFonts w:asciiTheme="minorHAnsi" w:eastAsiaTheme="minorEastAsia" w:hAnsiTheme="minorHAnsi"/>
              <w:b w:val="0"/>
              <w:noProof/>
              <w:color w:val="auto"/>
              <w:kern w:val="2"/>
              <w:sz w:val="24"/>
              <w:szCs w:val="24"/>
              <w:lang w:eastAsia="nl-BE"/>
              <w14:ligatures w14:val="standardContextual"/>
            </w:rPr>
          </w:pPr>
          <w:hyperlink w:anchor="_Toc200032414" w:history="1">
            <w:r w:rsidRPr="00F41C1D">
              <w:rPr>
                <w:rStyle w:val="Hyperlink"/>
                <w:noProof/>
              </w:rPr>
              <w:t>5</w:t>
            </w:r>
            <w:r>
              <w:rPr>
                <w:rFonts w:asciiTheme="minorHAnsi" w:eastAsiaTheme="minorEastAsia" w:hAnsiTheme="minorHAnsi"/>
                <w:b w:val="0"/>
                <w:noProof/>
                <w:color w:val="auto"/>
                <w:kern w:val="2"/>
                <w:sz w:val="24"/>
                <w:szCs w:val="24"/>
                <w:lang w:eastAsia="nl-BE"/>
                <w14:ligatures w14:val="standardContextual"/>
              </w:rPr>
              <w:tab/>
            </w:r>
            <w:r w:rsidRPr="00F41C1D">
              <w:rPr>
                <w:rStyle w:val="Hyperlink"/>
                <w:noProof/>
              </w:rPr>
              <w:t>Liedjes</w:t>
            </w:r>
            <w:r>
              <w:rPr>
                <w:noProof/>
                <w:webHidden/>
              </w:rPr>
              <w:tab/>
            </w:r>
            <w:r>
              <w:rPr>
                <w:noProof/>
                <w:webHidden/>
              </w:rPr>
              <w:fldChar w:fldCharType="begin"/>
            </w:r>
            <w:r>
              <w:rPr>
                <w:noProof/>
                <w:webHidden/>
              </w:rPr>
              <w:instrText xml:space="preserve"> PAGEREF _Toc200032414 \h </w:instrText>
            </w:r>
            <w:r>
              <w:rPr>
                <w:noProof/>
                <w:webHidden/>
              </w:rPr>
            </w:r>
            <w:r>
              <w:rPr>
                <w:noProof/>
                <w:webHidden/>
              </w:rPr>
              <w:fldChar w:fldCharType="separate"/>
            </w:r>
            <w:r>
              <w:rPr>
                <w:noProof/>
                <w:webHidden/>
              </w:rPr>
              <w:t>16</w:t>
            </w:r>
            <w:r>
              <w:rPr>
                <w:noProof/>
                <w:webHidden/>
              </w:rPr>
              <w:fldChar w:fldCharType="end"/>
            </w:r>
          </w:hyperlink>
        </w:p>
        <w:p w14:paraId="66BB10DF" w14:textId="20015B99"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15" w:history="1">
            <w:r w:rsidRPr="00F41C1D">
              <w:rPr>
                <w:rStyle w:val="Hyperlink"/>
                <w:noProof/>
              </w:rPr>
              <w:t>5.1</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Stef Bos - Eiland</w:t>
            </w:r>
            <w:r>
              <w:rPr>
                <w:noProof/>
                <w:webHidden/>
              </w:rPr>
              <w:tab/>
            </w:r>
            <w:r>
              <w:rPr>
                <w:noProof/>
                <w:webHidden/>
              </w:rPr>
              <w:fldChar w:fldCharType="begin"/>
            </w:r>
            <w:r>
              <w:rPr>
                <w:noProof/>
                <w:webHidden/>
              </w:rPr>
              <w:instrText xml:space="preserve"> PAGEREF _Toc200032415 \h </w:instrText>
            </w:r>
            <w:r>
              <w:rPr>
                <w:noProof/>
                <w:webHidden/>
              </w:rPr>
            </w:r>
            <w:r>
              <w:rPr>
                <w:noProof/>
                <w:webHidden/>
              </w:rPr>
              <w:fldChar w:fldCharType="separate"/>
            </w:r>
            <w:r>
              <w:rPr>
                <w:noProof/>
                <w:webHidden/>
              </w:rPr>
              <w:t>17</w:t>
            </w:r>
            <w:r>
              <w:rPr>
                <w:noProof/>
                <w:webHidden/>
              </w:rPr>
              <w:fldChar w:fldCharType="end"/>
            </w:r>
          </w:hyperlink>
        </w:p>
        <w:p w14:paraId="31833179" w14:textId="4B1CB378"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16" w:history="1">
            <w:r w:rsidRPr="00F41C1D">
              <w:rPr>
                <w:rStyle w:val="Hyperlink"/>
                <w:noProof/>
              </w:rPr>
              <w:t>5.2</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Sela - Thuis</w:t>
            </w:r>
            <w:r>
              <w:rPr>
                <w:noProof/>
                <w:webHidden/>
              </w:rPr>
              <w:tab/>
            </w:r>
            <w:r>
              <w:rPr>
                <w:noProof/>
                <w:webHidden/>
              </w:rPr>
              <w:fldChar w:fldCharType="begin"/>
            </w:r>
            <w:r>
              <w:rPr>
                <w:noProof/>
                <w:webHidden/>
              </w:rPr>
              <w:instrText xml:space="preserve"> PAGEREF _Toc200032416 \h </w:instrText>
            </w:r>
            <w:r>
              <w:rPr>
                <w:noProof/>
                <w:webHidden/>
              </w:rPr>
            </w:r>
            <w:r>
              <w:rPr>
                <w:noProof/>
                <w:webHidden/>
              </w:rPr>
              <w:fldChar w:fldCharType="separate"/>
            </w:r>
            <w:r>
              <w:rPr>
                <w:noProof/>
                <w:webHidden/>
              </w:rPr>
              <w:t>17</w:t>
            </w:r>
            <w:r>
              <w:rPr>
                <w:noProof/>
                <w:webHidden/>
              </w:rPr>
              <w:fldChar w:fldCharType="end"/>
            </w:r>
          </w:hyperlink>
        </w:p>
        <w:p w14:paraId="110DCF78" w14:textId="4005DB57"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17" w:history="1">
            <w:r w:rsidRPr="00F41C1D">
              <w:rPr>
                <w:rStyle w:val="Hyperlink"/>
                <w:noProof/>
              </w:rPr>
              <w:t>5.3</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Bløf – een manier om thuis te komen</w:t>
            </w:r>
            <w:r>
              <w:rPr>
                <w:noProof/>
                <w:webHidden/>
              </w:rPr>
              <w:tab/>
            </w:r>
            <w:r>
              <w:rPr>
                <w:noProof/>
                <w:webHidden/>
              </w:rPr>
              <w:fldChar w:fldCharType="begin"/>
            </w:r>
            <w:r>
              <w:rPr>
                <w:noProof/>
                <w:webHidden/>
              </w:rPr>
              <w:instrText xml:space="preserve"> PAGEREF _Toc200032417 \h </w:instrText>
            </w:r>
            <w:r>
              <w:rPr>
                <w:noProof/>
                <w:webHidden/>
              </w:rPr>
            </w:r>
            <w:r>
              <w:rPr>
                <w:noProof/>
                <w:webHidden/>
              </w:rPr>
              <w:fldChar w:fldCharType="separate"/>
            </w:r>
            <w:r>
              <w:rPr>
                <w:noProof/>
                <w:webHidden/>
              </w:rPr>
              <w:t>18</w:t>
            </w:r>
            <w:r>
              <w:rPr>
                <w:noProof/>
                <w:webHidden/>
              </w:rPr>
              <w:fldChar w:fldCharType="end"/>
            </w:r>
          </w:hyperlink>
        </w:p>
        <w:p w14:paraId="59DCE045" w14:textId="48318911"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18" w:history="1">
            <w:r w:rsidRPr="00F41C1D">
              <w:rPr>
                <w:rStyle w:val="Hyperlink"/>
                <w:noProof/>
              </w:rPr>
              <w:t>5.4</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Michael Kiwanuka – Home again</w:t>
            </w:r>
            <w:r>
              <w:rPr>
                <w:noProof/>
                <w:webHidden/>
              </w:rPr>
              <w:tab/>
            </w:r>
            <w:r>
              <w:rPr>
                <w:noProof/>
                <w:webHidden/>
              </w:rPr>
              <w:fldChar w:fldCharType="begin"/>
            </w:r>
            <w:r>
              <w:rPr>
                <w:noProof/>
                <w:webHidden/>
              </w:rPr>
              <w:instrText xml:space="preserve"> PAGEREF _Toc200032418 \h </w:instrText>
            </w:r>
            <w:r>
              <w:rPr>
                <w:noProof/>
                <w:webHidden/>
              </w:rPr>
            </w:r>
            <w:r>
              <w:rPr>
                <w:noProof/>
                <w:webHidden/>
              </w:rPr>
              <w:fldChar w:fldCharType="separate"/>
            </w:r>
            <w:r>
              <w:rPr>
                <w:noProof/>
                <w:webHidden/>
              </w:rPr>
              <w:t>19</w:t>
            </w:r>
            <w:r>
              <w:rPr>
                <w:noProof/>
                <w:webHidden/>
              </w:rPr>
              <w:fldChar w:fldCharType="end"/>
            </w:r>
          </w:hyperlink>
        </w:p>
        <w:p w14:paraId="0994A152" w14:textId="32B5F466"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19" w:history="1">
            <w:r w:rsidRPr="00F41C1D">
              <w:rPr>
                <w:rStyle w:val="Hyperlink"/>
                <w:noProof/>
              </w:rPr>
              <w:t>5.5</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Dotan - Home</w:t>
            </w:r>
            <w:r>
              <w:rPr>
                <w:noProof/>
                <w:webHidden/>
              </w:rPr>
              <w:tab/>
            </w:r>
            <w:r>
              <w:rPr>
                <w:noProof/>
                <w:webHidden/>
              </w:rPr>
              <w:fldChar w:fldCharType="begin"/>
            </w:r>
            <w:r>
              <w:rPr>
                <w:noProof/>
                <w:webHidden/>
              </w:rPr>
              <w:instrText xml:space="preserve"> PAGEREF _Toc200032419 \h </w:instrText>
            </w:r>
            <w:r>
              <w:rPr>
                <w:noProof/>
                <w:webHidden/>
              </w:rPr>
            </w:r>
            <w:r>
              <w:rPr>
                <w:noProof/>
                <w:webHidden/>
              </w:rPr>
              <w:fldChar w:fldCharType="separate"/>
            </w:r>
            <w:r>
              <w:rPr>
                <w:noProof/>
                <w:webHidden/>
              </w:rPr>
              <w:t>20</w:t>
            </w:r>
            <w:r>
              <w:rPr>
                <w:noProof/>
                <w:webHidden/>
              </w:rPr>
              <w:fldChar w:fldCharType="end"/>
            </w:r>
          </w:hyperlink>
        </w:p>
        <w:p w14:paraId="25FD69A2" w14:textId="531DD4BE"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20" w:history="1">
            <w:r w:rsidRPr="00F41C1D">
              <w:rPr>
                <w:rStyle w:val="Hyperlink"/>
                <w:noProof/>
              </w:rPr>
              <w:t>5.6</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Huub Oosterhuis – Wonen overal</w:t>
            </w:r>
            <w:r>
              <w:rPr>
                <w:noProof/>
                <w:webHidden/>
              </w:rPr>
              <w:tab/>
            </w:r>
            <w:r>
              <w:rPr>
                <w:noProof/>
                <w:webHidden/>
              </w:rPr>
              <w:fldChar w:fldCharType="begin"/>
            </w:r>
            <w:r>
              <w:rPr>
                <w:noProof/>
                <w:webHidden/>
              </w:rPr>
              <w:instrText xml:space="preserve"> PAGEREF _Toc200032420 \h </w:instrText>
            </w:r>
            <w:r>
              <w:rPr>
                <w:noProof/>
                <w:webHidden/>
              </w:rPr>
            </w:r>
            <w:r>
              <w:rPr>
                <w:noProof/>
                <w:webHidden/>
              </w:rPr>
              <w:fldChar w:fldCharType="separate"/>
            </w:r>
            <w:r>
              <w:rPr>
                <w:noProof/>
                <w:webHidden/>
              </w:rPr>
              <w:t>21</w:t>
            </w:r>
            <w:r>
              <w:rPr>
                <w:noProof/>
                <w:webHidden/>
              </w:rPr>
              <w:fldChar w:fldCharType="end"/>
            </w:r>
          </w:hyperlink>
        </w:p>
        <w:p w14:paraId="05CA3117" w14:textId="10829FFE"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21" w:history="1">
            <w:r w:rsidRPr="00F41C1D">
              <w:rPr>
                <w:rStyle w:val="Hyperlink"/>
                <w:rFonts w:eastAsia="Times New Roman" w:cs="Times New Roman"/>
                <w:noProof/>
                <w:lang w:eastAsia="nl-NL"/>
              </w:rPr>
              <w:t>5.7</w:t>
            </w:r>
            <w:r>
              <w:rPr>
                <w:rFonts w:asciiTheme="minorHAnsi" w:eastAsiaTheme="minorEastAsia" w:hAnsiTheme="minorHAnsi"/>
                <w:noProof/>
                <w:color w:val="auto"/>
                <w:kern w:val="2"/>
                <w:sz w:val="24"/>
                <w:szCs w:val="24"/>
                <w:lang w:eastAsia="nl-BE"/>
                <w14:ligatures w14:val="standardContextual"/>
              </w:rPr>
              <w:tab/>
            </w:r>
            <w:r w:rsidRPr="00F41C1D">
              <w:rPr>
                <w:rStyle w:val="Hyperlink"/>
                <w:rFonts w:eastAsia="Times New Roman" w:cs="Times New Roman"/>
                <w:noProof/>
                <w:lang w:eastAsia="nl-NL"/>
              </w:rPr>
              <w:t>Snelle – Thuis</w:t>
            </w:r>
            <w:r>
              <w:rPr>
                <w:noProof/>
                <w:webHidden/>
              </w:rPr>
              <w:tab/>
            </w:r>
            <w:r>
              <w:rPr>
                <w:noProof/>
                <w:webHidden/>
              </w:rPr>
              <w:fldChar w:fldCharType="begin"/>
            </w:r>
            <w:r>
              <w:rPr>
                <w:noProof/>
                <w:webHidden/>
              </w:rPr>
              <w:instrText xml:space="preserve"> PAGEREF _Toc200032421 \h </w:instrText>
            </w:r>
            <w:r>
              <w:rPr>
                <w:noProof/>
                <w:webHidden/>
              </w:rPr>
            </w:r>
            <w:r>
              <w:rPr>
                <w:noProof/>
                <w:webHidden/>
              </w:rPr>
              <w:fldChar w:fldCharType="separate"/>
            </w:r>
            <w:r>
              <w:rPr>
                <w:noProof/>
                <w:webHidden/>
              </w:rPr>
              <w:t>22</w:t>
            </w:r>
            <w:r>
              <w:rPr>
                <w:noProof/>
                <w:webHidden/>
              </w:rPr>
              <w:fldChar w:fldCharType="end"/>
            </w:r>
          </w:hyperlink>
        </w:p>
        <w:p w14:paraId="38C9EC8A" w14:textId="0EB76BD2" w:rsidR="00276785" w:rsidRDefault="00276785">
          <w:pPr>
            <w:pStyle w:val="Inhopg1"/>
            <w:rPr>
              <w:rFonts w:asciiTheme="minorHAnsi" w:eastAsiaTheme="minorEastAsia" w:hAnsiTheme="minorHAnsi"/>
              <w:b w:val="0"/>
              <w:noProof/>
              <w:color w:val="auto"/>
              <w:kern w:val="2"/>
              <w:sz w:val="24"/>
              <w:szCs w:val="24"/>
              <w:lang w:eastAsia="nl-BE"/>
              <w14:ligatures w14:val="standardContextual"/>
            </w:rPr>
          </w:pPr>
          <w:hyperlink w:anchor="_Toc200032422" w:history="1">
            <w:r w:rsidRPr="00F41C1D">
              <w:rPr>
                <w:rStyle w:val="Hyperlink"/>
                <w:noProof/>
              </w:rPr>
              <w:t>6</w:t>
            </w:r>
            <w:r>
              <w:rPr>
                <w:rFonts w:asciiTheme="minorHAnsi" w:eastAsiaTheme="minorEastAsia" w:hAnsiTheme="minorHAnsi"/>
                <w:b w:val="0"/>
                <w:noProof/>
                <w:color w:val="auto"/>
                <w:kern w:val="2"/>
                <w:sz w:val="24"/>
                <w:szCs w:val="24"/>
                <w:lang w:eastAsia="nl-BE"/>
                <w14:ligatures w14:val="standardContextual"/>
              </w:rPr>
              <w:tab/>
            </w:r>
            <w:r w:rsidRPr="00F41C1D">
              <w:rPr>
                <w:rStyle w:val="Hyperlink"/>
                <w:noProof/>
              </w:rPr>
              <w:t>Afbeeldingen deuren</w:t>
            </w:r>
            <w:r>
              <w:rPr>
                <w:noProof/>
                <w:webHidden/>
              </w:rPr>
              <w:tab/>
            </w:r>
            <w:r>
              <w:rPr>
                <w:noProof/>
                <w:webHidden/>
              </w:rPr>
              <w:fldChar w:fldCharType="begin"/>
            </w:r>
            <w:r>
              <w:rPr>
                <w:noProof/>
                <w:webHidden/>
              </w:rPr>
              <w:instrText xml:space="preserve"> PAGEREF _Toc200032422 \h </w:instrText>
            </w:r>
            <w:r>
              <w:rPr>
                <w:noProof/>
                <w:webHidden/>
              </w:rPr>
            </w:r>
            <w:r>
              <w:rPr>
                <w:noProof/>
                <w:webHidden/>
              </w:rPr>
              <w:fldChar w:fldCharType="separate"/>
            </w:r>
            <w:r>
              <w:rPr>
                <w:noProof/>
                <w:webHidden/>
              </w:rPr>
              <w:t>23</w:t>
            </w:r>
            <w:r>
              <w:rPr>
                <w:noProof/>
                <w:webHidden/>
              </w:rPr>
              <w:fldChar w:fldCharType="end"/>
            </w:r>
          </w:hyperlink>
        </w:p>
        <w:p w14:paraId="358431EA" w14:textId="53FBE57F" w:rsidR="00276785" w:rsidRDefault="00276785">
          <w:pPr>
            <w:pStyle w:val="Inhopg1"/>
            <w:rPr>
              <w:rFonts w:asciiTheme="minorHAnsi" w:eastAsiaTheme="minorEastAsia" w:hAnsiTheme="minorHAnsi"/>
              <w:b w:val="0"/>
              <w:noProof/>
              <w:color w:val="auto"/>
              <w:kern w:val="2"/>
              <w:sz w:val="24"/>
              <w:szCs w:val="24"/>
              <w:lang w:eastAsia="nl-BE"/>
              <w14:ligatures w14:val="standardContextual"/>
            </w:rPr>
          </w:pPr>
          <w:hyperlink w:anchor="_Toc200032423" w:history="1">
            <w:r w:rsidRPr="00F41C1D">
              <w:rPr>
                <w:rStyle w:val="Hyperlink"/>
                <w:noProof/>
              </w:rPr>
              <w:t>7</w:t>
            </w:r>
            <w:r>
              <w:rPr>
                <w:rFonts w:asciiTheme="minorHAnsi" w:eastAsiaTheme="minorEastAsia" w:hAnsiTheme="minorHAnsi"/>
                <w:b w:val="0"/>
                <w:noProof/>
                <w:color w:val="auto"/>
                <w:kern w:val="2"/>
                <w:sz w:val="24"/>
                <w:szCs w:val="24"/>
                <w:lang w:eastAsia="nl-BE"/>
                <w14:ligatures w14:val="standardContextual"/>
              </w:rPr>
              <w:tab/>
            </w:r>
            <w:r w:rsidRPr="00F41C1D">
              <w:rPr>
                <w:rStyle w:val="Hyperlink"/>
                <w:noProof/>
              </w:rPr>
              <w:t>Interreligieuze impulsen</w:t>
            </w:r>
            <w:r>
              <w:rPr>
                <w:noProof/>
                <w:webHidden/>
              </w:rPr>
              <w:tab/>
            </w:r>
            <w:r>
              <w:rPr>
                <w:noProof/>
                <w:webHidden/>
              </w:rPr>
              <w:fldChar w:fldCharType="begin"/>
            </w:r>
            <w:r>
              <w:rPr>
                <w:noProof/>
                <w:webHidden/>
              </w:rPr>
              <w:instrText xml:space="preserve"> PAGEREF _Toc200032423 \h </w:instrText>
            </w:r>
            <w:r>
              <w:rPr>
                <w:noProof/>
                <w:webHidden/>
              </w:rPr>
            </w:r>
            <w:r>
              <w:rPr>
                <w:noProof/>
                <w:webHidden/>
              </w:rPr>
              <w:fldChar w:fldCharType="separate"/>
            </w:r>
            <w:r>
              <w:rPr>
                <w:noProof/>
                <w:webHidden/>
              </w:rPr>
              <w:t>33</w:t>
            </w:r>
            <w:r>
              <w:rPr>
                <w:noProof/>
                <w:webHidden/>
              </w:rPr>
              <w:fldChar w:fldCharType="end"/>
            </w:r>
          </w:hyperlink>
        </w:p>
        <w:p w14:paraId="2B7BB84C" w14:textId="77A5743A"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24" w:history="1">
            <w:r w:rsidRPr="00F41C1D">
              <w:rPr>
                <w:rStyle w:val="Hyperlink"/>
                <w:noProof/>
              </w:rPr>
              <w:t>7.1</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Jodendom – Exodus en de terugkeer uit ballingschap</w:t>
            </w:r>
            <w:r>
              <w:rPr>
                <w:noProof/>
                <w:webHidden/>
              </w:rPr>
              <w:tab/>
            </w:r>
            <w:r>
              <w:rPr>
                <w:noProof/>
                <w:webHidden/>
              </w:rPr>
              <w:fldChar w:fldCharType="begin"/>
            </w:r>
            <w:r>
              <w:rPr>
                <w:noProof/>
                <w:webHidden/>
              </w:rPr>
              <w:instrText xml:space="preserve"> PAGEREF _Toc200032424 \h </w:instrText>
            </w:r>
            <w:r>
              <w:rPr>
                <w:noProof/>
                <w:webHidden/>
              </w:rPr>
            </w:r>
            <w:r>
              <w:rPr>
                <w:noProof/>
                <w:webHidden/>
              </w:rPr>
              <w:fldChar w:fldCharType="separate"/>
            </w:r>
            <w:r>
              <w:rPr>
                <w:noProof/>
                <w:webHidden/>
              </w:rPr>
              <w:t>33</w:t>
            </w:r>
            <w:r>
              <w:rPr>
                <w:noProof/>
                <w:webHidden/>
              </w:rPr>
              <w:fldChar w:fldCharType="end"/>
            </w:r>
          </w:hyperlink>
        </w:p>
        <w:p w14:paraId="445A10BA" w14:textId="4CF0458B"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25" w:history="1">
            <w:r w:rsidRPr="00F41C1D">
              <w:rPr>
                <w:rStyle w:val="Hyperlink"/>
                <w:bCs/>
                <w:noProof/>
              </w:rPr>
              <w:t>7.2</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Islam</w:t>
            </w:r>
            <w:r w:rsidRPr="00F41C1D">
              <w:rPr>
                <w:rStyle w:val="Hyperlink"/>
                <w:bCs/>
                <w:noProof/>
              </w:rPr>
              <w:t xml:space="preserve"> – De Hadj als spirituele thuiskomst</w:t>
            </w:r>
            <w:r>
              <w:rPr>
                <w:noProof/>
                <w:webHidden/>
              </w:rPr>
              <w:tab/>
            </w:r>
            <w:r>
              <w:rPr>
                <w:noProof/>
                <w:webHidden/>
              </w:rPr>
              <w:fldChar w:fldCharType="begin"/>
            </w:r>
            <w:r>
              <w:rPr>
                <w:noProof/>
                <w:webHidden/>
              </w:rPr>
              <w:instrText xml:space="preserve"> PAGEREF _Toc200032425 \h </w:instrText>
            </w:r>
            <w:r>
              <w:rPr>
                <w:noProof/>
                <w:webHidden/>
              </w:rPr>
            </w:r>
            <w:r>
              <w:rPr>
                <w:noProof/>
                <w:webHidden/>
              </w:rPr>
              <w:fldChar w:fldCharType="separate"/>
            </w:r>
            <w:r>
              <w:rPr>
                <w:noProof/>
                <w:webHidden/>
              </w:rPr>
              <w:t>34</w:t>
            </w:r>
            <w:r>
              <w:rPr>
                <w:noProof/>
                <w:webHidden/>
              </w:rPr>
              <w:fldChar w:fldCharType="end"/>
            </w:r>
          </w:hyperlink>
        </w:p>
        <w:p w14:paraId="4E409699" w14:textId="3E84639C"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26" w:history="1">
            <w:r w:rsidRPr="00F41C1D">
              <w:rPr>
                <w:rStyle w:val="Hyperlink"/>
                <w:bCs/>
                <w:noProof/>
              </w:rPr>
              <w:t>7.3</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Hindoeïsme</w:t>
            </w:r>
            <w:r w:rsidRPr="00F41C1D">
              <w:rPr>
                <w:rStyle w:val="Hyperlink"/>
                <w:bCs/>
                <w:noProof/>
              </w:rPr>
              <w:t xml:space="preserve"> – De terugkeer van Rama (Ramayana)</w:t>
            </w:r>
            <w:r>
              <w:rPr>
                <w:noProof/>
                <w:webHidden/>
              </w:rPr>
              <w:tab/>
            </w:r>
            <w:r>
              <w:rPr>
                <w:noProof/>
                <w:webHidden/>
              </w:rPr>
              <w:fldChar w:fldCharType="begin"/>
            </w:r>
            <w:r>
              <w:rPr>
                <w:noProof/>
                <w:webHidden/>
              </w:rPr>
              <w:instrText xml:space="preserve"> PAGEREF _Toc200032426 \h </w:instrText>
            </w:r>
            <w:r>
              <w:rPr>
                <w:noProof/>
                <w:webHidden/>
              </w:rPr>
            </w:r>
            <w:r>
              <w:rPr>
                <w:noProof/>
                <w:webHidden/>
              </w:rPr>
              <w:fldChar w:fldCharType="separate"/>
            </w:r>
            <w:r>
              <w:rPr>
                <w:noProof/>
                <w:webHidden/>
              </w:rPr>
              <w:t>35</w:t>
            </w:r>
            <w:r>
              <w:rPr>
                <w:noProof/>
                <w:webHidden/>
              </w:rPr>
              <w:fldChar w:fldCharType="end"/>
            </w:r>
          </w:hyperlink>
        </w:p>
        <w:p w14:paraId="1EDE3C0F" w14:textId="08A3581E"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27" w:history="1">
            <w:r w:rsidRPr="00F41C1D">
              <w:rPr>
                <w:rStyle w:val="Hyperlink"/>
                <w:bCs/>
                <w:noProof/>
              </w:rPr>
              <w:t>7.4</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Boeddhisme</w:t>
            </w:r>
            <w:r w:rsidRPr="00F41C1D">
              <w:rPr>
                <w:rStyle w:val="Hyperlink"/>
                <w:bCs/>
                <w:noProof/>
              </w:rPr>
              <w:t xml:space="preserve"> – De innerlijke reis naar verlichting</w:t>
            </w:r>
            <w:r>
              <w:rPr>
                <w:noProof/>
                <w:webHidden/>
              </w:rPr>
              <w:tab/>
            </w:r>
            <w:r>
              <w:rPr>
                <w:noProof/>
                <w:webHidden/>
              </w:rPr>
              <w:fldChar w:fldCharType="begin"/>
            </w:r>
            <w:r>
              <w:rPr>
                <w:noProof/>
                <w:webHidden/>
              </w:rPr>
              <w:instrText xml:space="preserve"> PAGEREF _Toc200032427 \h </w:instrText>
            </w:r>
            <w:r>
              <w:rPr>
                <w:noProof/>
                <w:webHidden/>
              </w:rPr>
            </w:r>
            <w:r>
              <w:rPr>
                <w:noProof/>
                <w:webHidden/>
              </w:rPr>
              <w:fldChar w:fldCharType="separate"/>
            </w:r>
            <w:r>
              <w:rPr>
                <w:noProof/>
                <w:webHidden/>
              </w:rPr>
              <w:t>37</w:t>
            </w:r>
            <w:r>
              <w:rPr>
                <w:noProof/>
                <w:webHidden/>
              </w:rPr>
              <w:fldChar w:fldCharType="end"/>
            </w:r>
          </w:hyperlink>
        </w:p>
        <w:p w14:paraId="4EB2C212" w14:textId="074627CF"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28" w:history="1">
            <w:r w:rsidRPr="00F41C1D">
              <w:rPr>
                <w:rStyle w:val="Hyperlink"/>
                <w:bCs/>
                <w:noProof/>
              </w:rPr>
              <w:t>7.5</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Inheemse</w:t>
            </w:r>
            <w:r w:rsidRPr="00F41C1D">
              <w:rPr>
                <w:rStyle w:val="Hyperlink"/>
                <w:bCs/>
                <w:noProof/>
              </w:rPr>
              <w:t xml:space="preserve"> religies – Terugkeer naar de voorouders of de aarde</w:t>
            </w:r>
            <w:r>
              <w:rPr>
                <w:noProof/>
                <w:webHidden/>
              </w:rPr>
              <w:tab/>
            </w:r>
            <w:r>
              <w:rPr>
                <w:noProof/>
                <w:webHidden/>
              </w:rPr>
              <w:fldChar w:fldCharType="begin"/>
            </w:r>
            <w:r>
              <w:rPr>
                <w:noProof/>
                <w:webHidden/>
              </w:rPr>
              <w:instrText xml:space="preserve"> PAGEREF _Toc200032428 \h </w:instrText>
            </w:r>
            <w:r>
              <w:rPr>
                <w:noProof/>
                <w:webHidden/>
              </w:rPr>
            </w:r>
            <w:r>
              <w:rPr>
                <w:noProof/>
                <w:webHidden/>
              </w:rPr>
              <w:fldChar w:fldCharType="separate"/>
            </w:r>
            <w:r>
              <w:rPr>
                <w:noProof/>
                <w:webHidden/>
              </w:rPr>
              <w:t>40</w:t>
            </w:r>
            <w:r>
              <w:rPr>
                <w:noProof/>
                <w:webHidden/>
              </w:rPr>
              <w:fldChar w:fldCharType="end"/>
            </w:r>
          </w:hyperlink>
        </w:p>
        <w:p w14:paraId="3ACC1657" w14:textId="0FBCC698"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29" w:history="1">
            <w:r w:rsidRPr="00F41C1D">
              <w:rPr>
                <w:rStyle w:val="Hyperlink"/>
                <w:bCs/>
                <w:noProof/>
              </w:rPr>
              <w:t>7.6</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Bahá'í</w:t>
            </w:r>
            <w:r w:rsidRPr="00F41C1D">
              <w:rPr>
                <w:rStyle w:val="Hyperlink"/>
                <w:bCs/>
                <w:noProof/>
              </w:rPr>
              <w:t>-geloof – Thuiskomen als eenheid</w:t>
            </w:r>
            <w:r>
              <w:rPr>
                <w:noProof/>
                <w:webHidden/>
              </w:rPr>
              <w:tab/>
            </w:r>
            <w:r>
              <w:rPr>
                <w:noProof/>
                <w:webHidden/>
              </w:rPr>
              <w:fldChar w:fldCharType="begin"/>
            </w:r>
            <w:r>
              <w:rPr>
                <w:noProof/>
                <w:webHidden/>
              </w:rPr>
              <w:instrText xml:space="preserve"> PAGEREF _Toc200032429 \h </w:instrText>
            </w:r>
            <w:r>
              <w:rPr>
                <w:noProof/>
                <w:webHidden/>
              </w:rPr>
            </w:r>
            <w:r>
              <w:rPr>
                <w:noProof/>
                <w:webHidden/>
              </w:rPr>
              <w:fldChar w:fldCharType="separate"/>
            </w:r>
            <w:r>
              <w:rPr>
                <w:noProof/>
                <w:webHidden/>
              </w:rPr>
              <w:t>40</w:t>
            </w:r>
            <w:r>
              <w:rPr>
                <w:noProof/>
                <w:webHidden/>
              </w:rPr>
              <w:fldChar w:fldCharType="end"/>
            </w:r>
          </w:hyperlink>
        </w:p>
        <w:p w14:paraId="4281CD5D" w14:textId="2F837B37" w:rsidR="00276785" w:rsidRDefault="00276785">
          <w:pPr>
            <w:pStyle w:val="Inhopg1"/>
            <w:rPr>
              <w:rFonts w:asciiTheme="minorHAnsi" w:eastAsiaTheme="minorEastAsia" w:hAnsiTheme="minorHAnsi"/>
              <w:b w:val="0"/>
              <w:noProof/>
              <w:color w:val="auto"/>
              <w:kern w:val="2"/>
              <w:sz w:val="24"/>
              <w:szCs w:val="24"/>
              <w:lang w:eastAsia="nl-BE"/>
              <w14:ligatures w14:val="standardContextual"/>
            </w:rPr>
          </w:pPr>
          <w:hyperlink w:anchor="_Toc200032430" w:history="1">
            <w:r w:rsidRPr="00F41C1D">
              <w:rPr>
                <w:rStyle w:val="Hyperlink"/>
                <w:noProof/>
              </w:rPr>
              <w:t>8</w:t>
            </w:r>
            <w:r>
              <w:rPr>
                <w:rFonts w:asciiTheme="minorHAnsi" w:eastAsiaTheme="minorEastAsia" w:hAnsiTheme="minorHAnsi"/>
                <w:b w:val="0"/>
                <w:noProof/>
                <w:color w:val="auto"/>
                <w:kern w:val="2"/>
                <w:sz w:val="24"/>
                <w:szCs w:val="24"/>
                <w:lang w:eastAsia="nl-BE"/>
                <w14:ligatures w14:val="standardContextual"/>
              </w:rPr>
              <w:tab/>
            </w:r>
            <w:r w:rsidRPr="00F41C1D">
              <w:rPr>
                <w:rStyle w:val="Hyperlink"/>
                <w:noProof/>
              </w:rPr>
              <w:t>Nergens beter dan thuis?! – In de kijker – Thomaswebsite</w:t>
            </w:r>
            <w:r>
              <w:rPr>
                <w:noProof/>
                <w:webHidden/>
              </w:rPr>
              <w:tab/>
            </w:r>
            <w:r>
              <w:rPr>
                <w:noProof/>
                <w:webHidden/>
              </w:rPr>
              <w:fldChar w:fldCharType="begin"/>
            </w:r>
            <w:r>
              <w:rPr>
                <w:noProof/>
                <w:webHidden/>
              </w:rPr>
              <w:instrText xml:space="preserve"> PAGEREF _Toc200032430 \h </w:instrText>
            </w:r>
            <w:r>
              <w:rPr>
                <w:noProof/>
                <w:webHidden/>
              </w:rPr>
            </w:r>
            <w:r>
              <w:rPr>
                <w:noProof/>
                <w:webHidden/>
              </w:rPr>
              <w:fldChar w:fldCharType="separate"/>
            </w:r>
            <w:r>
              <w:rPr>
                <w:noProof/>
                <w:webHidden/>
              </w:rPr>
              <w:t>42</w:t>
            </w:r>
            <w:r>
              <w:rPr>
                <w:noProof/>
                <w:webHidden/>
              </w:rPr>
              <w:fldChar w:fldCharType="end"/>
            </w:r>
          </w:hyperlink>
        </w:p>
        <w:p w14:paraId="08B046C0" w14:textId="36DA4884" w:rsidR="00276785" w:rsidRDefault="00276785">
          <w:pPr>
            <w:pStyle w:val="Inhopg1"/>
            <w:rPr>
              <w:rFonts w:asciiTheme="minorHAnsi" w:eastAsiaTheme="minorEastAsia" w:hAnsiTheme="minorHAnsi"/>
              <w:b w:val="0"/>
              <w:noProof/>
              <w:color w:val="auto"/>
              <w:kern w:val="2"/>
              <w:sz w:val="24"/>
              <w:szCs w:val="24"/>
              <w:lang w:eastAsia="nl-BE"/>
              <w14:ligatures w14:val="standardContextual"/>
            </w:rPr>
          </w:pPr>
          <w:hyperlink w:anchor="_Toc200032431" w:history="1">
            <w:r w:rsidRPr="00F41C1D">
              <w:rPr>
                <w:rStyle w:val="Hyperlink"/>
                <w:noProof/>
              </w:rPr>
              <w:t>9</w:t>
            </w:r>
            <w:r>
              <w:rPr>
                <w:rFonts w:asciiTheme="minorHAnsi" w:eastAsiaTheme="minorEastAsia" w:hAnsiTheme="minorHAnsi"/>
                <w:b w:val="0"/>
                <w:noProof/>
                <w:color w:val="auto"/>
                <w:kern w:val="2"/>
                <w:sz w:val="24"/>
                <w:szCs w:val="24"/>
                <w:lang w:eastAsia="nl-BE"/>
                <w14:ligatures w14:val="standardContextual"/>
              </w:rPr>
              <w:tab/>
            </w:r>
            <w:r w:rsidRPr="00F41C1D">
              <w:rPr>
                <w:rStyle w:val="Hyperlink"/>
                <w:noProof/>
              </w:rPr>
              <w:t>Uit-tip</w:t>
            </w:r>
            <w:r>
              <w:rPr>
                <w:noProof/>
                <w:webHidden/>
              </w:rPr>
              <w:tab/>
            </w:r>
            <w:r>
              <w:rPr>
                <w:noProof/>
                <w:webHidden/>
              </w:rPr>
              <w:fldChar w:fldCharType="begin"/>
            </w:r>
            <w:r>
              <w:rPr>
                <w:noProof/>
                <w:webHidden/>
              </w:rPr>
              <w:instrText xml:space="preserve"> PAGEREF _Toc200032431 \h </w:instrText>
            </w:r>
            <w:r>
              <w:rPr>
                <w:noProof/>
                <w:webHidden/>
              </w:rPr>
            </w:r>
            <w:r>
              <w:rPr>
                <w:noProof/>
                <w:webHidden/>
              </w:rPr>
              <w:fldChar w:fldCharType="separate"/>
            </w:r>
            <w:r>
              <w:rPr>
                <w:noProof/>
                <w:webHidden/>
              </w:rPr>
              <w:t>42</w:t>
            </w:r>
            <w:r>
              <w:rPr>
                <w:noProof/>
                <w:webHidden/>
              </w:rPr>
              <w:fldChar w:fldCharType="end"/>
            </w:r>
          </w:hyperlink>
        </w:p>
        <w:p w14:paraId="6D96DEAE" w14:textId="3CF513C0" w:rsidR="00276785" w:rsidRDefault="00276785">
          <w:pPr>
            <w:pStyle w:val="Inhopg2"/>
            <w:rPr>
              <w:rFonts w:asciiTheme="minorHAnsi" w:eastAsiaTheme="minorEastAsia" w:hAnsiTheme="minorHAnsi"/>
              <w:noProof/>
              <w:color w:val="auto"/>
              <w:kern w:val="2"/>
              <w:sz w:val="24"/>
              <w:szCs w:val="24"/>
              <w:lang w:eastAsia="nl-BE"/>
              <w14:ligatures w14:val="standardContextual"/>
            </w:rPr>
          </w:pPr>
          <w:hyperlink w:anchor="_Toc200032432" w:history="1">
            <w:r w:rsidRPr="00F41C1D">
              <w:rPr>
                <w:rStyle w:val="Hyperlink"/>
                <w:noProof/>
              </w:rPr>
              <w:t>9.1</w:t>
            </w:r>
            <w:r>
              <w:rPr>
                <w:rFonts w:asciiTheme="minorHAnsi" w:eastAsiaTheme="minorEastAsia" w:hAnsiTheme="minorHAnsi"/>
                <w:noProof/>
                <w:color w:val="auto"/>
                <w:kern w:val="2"/>
                <w:sz w:val="24"/>
                <w:szCs w:val="24"/>
                <w:lang w:eastAsia="nl-BE"/>
                <w14:ligatures w14:val="standardContextual"/>
              </w:rPr>
              <w:tab/>
            </w:r>
            <w:r w:rsidRPr="00F41C1D">
              <w:rPr>
                <w:rStyle w:val="Hyperlink"/>
                <w:noProof/>
              </w:rPr>
              <w:t>Tentoonstelling ‘Iemand thuis?’ – MAS Antwerpen</w:t>
            </w:r>
            <w:r>
              <w:rPr>
                <w:noProof/>
                <w:webHidden/>
              </w:rPr>
              <w:tab/>
            </w:r>
            <w:r>
              <w:rPr>
                <w:noProof/>
                <w:webHidden/>
              </w:rPr>
              <w:fldChar w:fldCharType="begin"/>
            </w:r>
            <w:r>
              <w:rPr>
                <w:noProof/>
                <w:webHidden/>
              </w:rPr>
              <w:instrText xml:space="preserve"> PAGEREF _Toc200032432 \h </w:instrText>
            </w:r>
            <w:r>
              <w:rPr>
                <w:noProof/>
                <w:webHidden/>
              </w:rPr>
            </w:r>
            <w:r>
              <w:rPr>
                <w:noProof/>
                <w:webHidden/>
              </w:rPr>
              <w:fldChar w:fldCharType="separate"/>
            </w:r>
            <w:r>
              <w:rPr>
                <w:noProof/>
                <w:webHidden/>
              </w:rPr>
              <w:t>42</w:t>
            </w:r>
            <w:r>
              <w:rPr>
                <w:noProof/>
                <w:webHidden/>
              </w:rPr>
              <w:fldChar w:fldCharType="end"/>
            </w:r>
          </w:hyperlink>
        </w:p>
        <w:p w14:paraId="43C82DBC" w14:textId="4FE9BC7C" w:rsidR="007530AA" w:rsidRDefault="007530AA">
          <w:r>
            <w:rPr>
              <w:b/>
              <w:bCs/>
              <w:lang w:val="nl-NL"/>
            </w:rPr>
            <w:fldChar w:fldCharType="end"/>
          </w:r>
        </w:p>
      </w:sdtContent>
    </w:sdt>
    <w:p w14:paraId="21BCCAAD" w14:textId="77777777" w:rsidR="00CE102C" w:rsidRDefault="00CE102C"/>
    <w:p w14:paraId="7719350C" w14:textId="77777777" w:rsidR="00276785" w:rsidRDefault="00276785">
      <w:pPr>
        <w:suppressAutoHyphens w:val="0"/>
        <w:jc w:val="left"/>
        <w:rPr>
          <w:rFonts w:eastAsia="Times New Roman" w:cs="Times New Roman"/>
          <w:b/>
          <w:color w:val="000000"/>
          <w:sz w:val="24"/>
          <w:szCs w:val="24"/>
          <w:lang w:eastAsia="nl-NL"/>
        </w:rPr>
      </w:pPr>
      <w:bookmarkStart w:id="4" w:name="_Toc199333625"/>
      <w:r>
        <w:rPr>
          <w:rFonts w:eastAsia="Times New Roman" w:cs="Times New Roman"/>
          <w:color w:val="000000"/>
          <w:lang w:eastAsia="nl-NL"/>
        </w:rPr>
        <w:br w:type="page"/>
      </w:r>
    </w:p>
    <w:p w14:paraId="621758D7" w14:textId="39C93594" w:rsidR="00251420" w:rsidRPr="00E95386" w:rsidRDefault="00CE102C" w:rsidP="00251420">
      <w:pPr>
        <w:pStyle w:val="Kop1"/>
        <w:keepNext w:val="0"/>
        <w:keepLines w:val="0"/>
      </w:pPr>
      <w:bookmarkStart w:id="5" w:name="_Toc200032378"/>
      <w:r>
        <w:rPr>
          <w:rFonts w:eastAsia="Times New Roman" w:cs="Times New Roman"/>
          <w:color w:val="000000"/>
          <w:lang w:eastAsia="nl-NL"/>
        </w:rPr>
        <w:lastRenderedPageBreak/>
        <w:t>Gebeden</w:t>
      </w:r>
      <w:bookmarkEnd w:id="4"/>
      <w:bookmarkEnd w:id="5"/>
    </w:p>
    <w:p w14:paraId="34B80A3F" w14:textId="77777777" w:rsidR="00251420" w:rsidRDefault="00251420" w:rsidP="00251420">
      <w:pPr>
        <w:pStyle w:val="Kop2"/>
        <w:keepNext w:val="0"/>
        <w:keepLines w:val="0"/>
      </w:pPr>
      <w:bookmarkStart w:id="6" w:name="_Toc199333626"/>
      <w:bookmarkStart w:id="7" w:name="_Toc200032379"/>
      <w:r>
        <w:t>Thuiskomen</w:t>
      </w:r>
      <w:bookmarkEnd w:id="6"/>
      <w:bookmarkEnd w:id="7"/>
    </w:p>
    <w:p w14:paraId="136DDA12"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Laten we bidden tot God,</w:t>
      </w:r>
    </w:p>
    <w:p w14:paraId="7853AD71"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in wiens huis plaats is voor velen.</w:t>
      </w:r>
      <w:r>
        <w:rPr>
          <w:rFonts w:eastAsia="Times New Roman" w:cs="Times New Roman"/>
          <w:color w:val="000000"/>
          <w:lang w:eastAsia="nl-NL"/>
        </w:rPr>
        <w:br/>
      </w:r>
    </w:p>
    <w:p w14:paraId="3D31BE23"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Om huizen waarin jong en oud</w:t>
      </w:r>
    </w:p>
    <w:p w14:paraId="385828BF"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op elkaar betrokken zijn</w:t>
      </w:r>
    </w:p>
    <w:p w14:paraId="291FEDAC"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in wederzijdse aanvaarding,</w:t>
      </w:r>
    </w:p>
    <w:p w14:paraId="48EDA17F"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behulpzaamheid en bemoediging.</w:t>
      </w:r>
    </w:p>
    <w:p w14:paraId="5F595FF3" w14:textId="77777777" w:rsidR="00251420" w:rsidRPr="0022644E" w:rsidRDefault="00251420" w:rsidP="00251420">
      <w:pPr>
        <w:spacing w:after="0" w:line="240" w:lineRule="auto"/>
        <w:rPr>
          <w:rFonts w:eastAsia="Times New Roman" w:cs="Times New Roman"/>
          <w:color w:val="000000"/>
          <w:lang w:eastAsia="nl-NL"/>
        </w:rPr>
      </w:pPr>
      <w:r>
        <w:rPr>
          <w:rFonts w:eastAsia="Times New Roman" w:cs="Times New Roman"/>
          <w:color w:val="000000"/>
          <w:lang w:eastAsia="nl-NL"/>
        </w:rPr>
        <w:br/>
      </w:r>
      <w:r w:rsidRPr="0022644E">
        <w:rPr>
          <w:rFonts w:eastAsia="Times New Roman" w:cs="Times New Roman"/>
          <w:color w:val="000000"/>
          <w:lang w:eastAsia="nl-NL"/>
        </w:rPr>
        <w:t>Om huizen met open deuren naar de</w:t>
      </w:r>
      <w:r>
        <w:rPr>
          <w:rFonts w:eastAsia="Times New Roman" w:cs="Times New Roman"/>
          <w:color w:val="000000"/>
          <w:lang w:eastAsia="nl-NL"/>
        </w:rPr>
        <w:t xml:space="preserve"> </w:t>
      </w:r>
      <w:r w:rsidRPr="0022644E">
        <w:rPr>
          <w:rFonts w:eastAsia="Times New Roman" w:cs="Times New Roman"/>
          <w:color w:val="000000"/>
          <w:lang w:eastAsia="nl-NL"/>
        </w:rPr>
        <w:t>omgeving,</w:t>
      </w:r>
    </w:p>
    <w:p w14:paraId="02C2CCD1"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haarden van gastvrijheid</w:t>
      </w:r>
    </w:p>
    <w:p w14:paraId="063811BF"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en schuilplaatsen voor de mensen</w:t>
      </w:r>
    </w:p>
    <w:p w14:paraId="300D791F"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die van huis en haard zijn verjaagd.</w:t>
      </w:r>
      <w:r>
        <w:rPr>
          <w:rFonts w:eastAsia="Times New Roman" w:cs="Times New Roman"/>
          <w:color w:val="000000"/>
          <w:lang w:eastAsia="nl-NL"/>
        </w:rPr>
        <w:br/>
      </w:r>
    </w:p>
    <w:p w14:paraId="0FEC7598"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Om huizen waarin zieken, gehandicapten</w:t>
      </w:r>
    </w:p>
    <w:p w14:paraId="7D67FC8E"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en mensen die zichzelf niet kunnen redden,</w:t>
      </w:r>
    </w:p>
    <w:p w14:paraId="1950BBDA"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verzorging en begeleiding ontvangen</w:t>
      </w:r>
    </w:p>
    <w:p w14:paraId="49435769"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en waar ze gezelligheid kunnen beleven.</w:t>
      </w:r>
    </w:p>
    <w:p w14:paraId="377D4058" w14:textId="77777777" w:rsidR="00251420" w:rsidRPr="0022644E" w:rsidRDefault="00251420" w:rsidP="00251420">
      <w:pPr>
        <w:spacing w:after="0" w:line="240" w:lineRule="auto"/>
        <w:rPr>
          <w:rFonts w:eastAsia="Times New Roman" w:cs="Times New Roman"/>
          <w:color w:val="000000"/>
          <w:lang w:eastAsia="nl-NL"/>
        </w:rPr>
      </w:pPr>
      <w:r>
        <w:rPr>
          <w:rFonts w:eastAsia="Times New Roman" w:cs="Times New Roman"/>
          <w:color w:val="000000"/>
          <w:lang w:eastAsia="nl-NL"/>
        </w:rPr>
        <w:br/>
      </w:r>
      <w:r w:rsidRPr="0022644E">
        <w:rPr>
          <w:rFonts w:eastAsia="Times New Roman" w:cs="Times New Roman"/>
          <w:color w:val="000000"/>
          <w:lang w:eastAsia="nl-NL"/>
        </w:rPr>
        <w:t>Om huizen en plaatsen waar jongeren</w:t>
      </w:r>
    </w:p>
    <w:p w14:paraId="5B1A4AB5"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hun vrije tijd kunnen doorbrengen</w:t>
      </w:r>
    </w:p>
    <w:p w14:paraId="1AB0DA52"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met activiteiten die hen aanspreken,</w:t>
      </w:r>
    </w:p>
    <w:p w14:paraId="0DB44A18"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en waar ze spelenderwijs</w:t>
      </w:r>
    </w:p>
    <w:p w14:paraId="588B2713"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maatschappelijke vaardigheden aanleren.</w:t>
      </w:r>
    </w:p>
    <w:p w14:paraId="6D66F21F" w14:textId="77777777" w:rsidR="00251420" w:rsidRPr="0022644E" w:rsidRDefault="00251420" w:rsidP="00251420">
      <w:pPr>
        <w:spacing w:after="0" w:line="240" w:lineRule="auto"/>
        <w:rPr>
          <w:rFonts w:eastAsia="Times New Roman" w:cs="Times New Roman"/>
          <w:color w:val="000000"/>
          <w:lang w:eastAsia="nl-NL"/>
        </w:rPr>
      </w:pPr>
      <w:r>
        <w:rPr>
          <w:rFonts w:eastAsia="Times New Roman" w:cs="Times New Roman"/>
          <w:color w:val="000000"/>
          <w:lang w:eastAsia="nl-NL"/>
        </w:rPr>
        <w:br/>
      </w:r>
      <w:r w:rsidRPr="0022644E">
        <w:rPr>
          <w:rFonts w:eastAsia="Times New Roman" w:cs="Times New Roman"/>
          <w:color w:val="000000"/>
          <w:lang w:eastAsia="nl-NL"/>
        </w:rPr>
        <w:t>Om huizen waarin de daklozen en zwervers</w:t>
      </w:r>
    </w:p>
    <w:p w14:paraId="21637085"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beschutting vinden tegen de kou,</w:t>
      </w:r>
    </w:p>
    <w:p w14:paraId="7EE06F76"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een bed om te slapen,</w:t>
      </w:r>
    </w:p>
    <w:p w14:paraId="0320F735"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een tafel om te eten</w:t>
      </w:r>
    </w:p>
    <w:p w14:paraId="22B8711D"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en mensen die naar hen luisteren.</w:t>
      </w:r>
    </w:p>
    <w:p w14:paraId="18D83C9B" w14:textId="77777777" w:rsidR="00251420" w:rsidRPr="0022644E" w:rsidRDefault="00251420" w:rsidP="00251420">
      <w:pPr>
        <w:spacing w:after="0" w:line="240" w:lineRule="auto"/>
        <w:rPr>
          <w:rFonts w:eastAsia="Times New Roman" w:cs="Times New Roman"/>
          <w:color w:val="000000"/>
          <w:lang w:eastAsia="nl-NL"/>
        </w:rPr>
      </w:pPr>
      <w:r>
        <w:rPr>
          <w:rFonts w:eastAsia="Times New Roman" w:cs="Times New Roman"/>
          <w:color w:val="000000"/>
          <w:lang w:eastAsia="nl-NL"/>
        </w:rPr>
        <w:br/>
      </w:r>
      <w:r w:rsidRPr="0022644E">
        <w:rPr>
          <w:rFonts w:eastAsia="Times New Roman" w:cs="Times New Roman"/>
          <w:color w:val="000000"/>
          <w:lang w:eastAsia="nl-NL"/>
        </w:rPr>
        <w:t>Om huizen voor God,</w:t>
      </w:r>
    </w:p>
    <w:p w14:paraId="3A99D356"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waarin gebeden en gevierd kan worden</w:t>
      </w:r>
    </w:p>
    <w:p w14:paraId="3A4D5998"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en waar mensen in de stilte</w:t>
      </w:r>
    </w:p>
    <w:p w14:paraId="4472DD68"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hun noden en verlangens</w:t>
      </w:r>
    </w:p>
    <w:p w14:paraId="05A4B9AC"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aan Hem kenbaar kunnen maken.</w:t>
      </w:r>
    </w:p>
    <w:p w14:paraId="1B73BBA0" w14:textId="77777777" w:rsidR="00251420" w:rsidRPr="0022644E" w:rsidRDefault="00251420" w:rsidP="00251420">
      <w:pPr>
        <w:spacing w:after="0" w:line="240" w:lineRule="auto"/>
        <w:rPr>
          <w:rFonts w:eastAsia="Times New Roman" w:cs="Times New Roman"/>
          <w:color w:val="000000"/>
          <w:lang w:eastAsia="nl-NL"/>
        </w:rPr>
      </w:pPr>
      <w:r>
        <w:rPr>
          <w:rFonts w:eastAsia="Times New Roman" w:cs="Times New Roman"/>
          <w:color w:val="000000"/>
          <w:lang w:eastAsia="nl-NL"/>
        </w:rPr>
        <w:br/>
      </w:r>
      <w:r w:rsidRPr="0022644E">
        <w:rPr>
          <w:rFonts w:eastAsia="Times New Roman" w:cs="Times New Roman"/>
          <w:color w:val="000000"/>
          <w:lang w:eastAsia="nl-NL"/>
        </w:rPr>
        <w:t>Heer onze God,</w:t>
      </w:r>
    </w:p>
    <w:p w14:paraId="41F1AF2F"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in mensen komt Gij ons tegemoet,</w:t>
      </w:r>
    </w:p>
    <w:p w14:paraId="6FDA718B" w14:textId="77777777" w:rsidR="00251420" w:rsidRPr="0022644E" w:rsidRDefault="00251420" w:rsidP="00251420">
      <w:pPr>
        <w:spacing w:after="0" w:line="240" w:lineRule="auto"/>
        <w:rPr>
          <w:rFonts w:eastAsia="Times New Roman" w:cs="Times New Roman"/>
          <w:color w:val="000000"/>
          <w:lang w:eastAsia="nl-NL"/>
        </w:rPr>
      </w:pPr>
      <w:r w:rsidRPr="0022644E">
        <w:rPr>
          <w:rFonts w:eastAsia="Times New Roman" w:cs="Times New Roman"/>
          <w:color w:val="000000"/>
          <w:lang w:eastAsia="nl-NL"/>
        </w:rPr>
        <w:t>in hun gelaat kunnen wij U herkennen.</w:t>
      </w:r>
    </w:p>
    <w:p w14:paraId="6ADE029E" w14:textId="2A42C8AD" w:rsidR="00251420" w:rsidRDefault="00251420" w:rsidP="00E1688D">
      <w:pPr>
        <w:spacing w:after="0" w:line="240" w:lineRule="auto"/>
        <w:rPr>
          <w:rFonts w:eastAsia="Times New Roman" w:cs="Times New Roman"/>
          <w:color w:val="000000"/>
          <w:lang w:eastAsia="nl-NL"/>
        </w:rPr>
      </w:pPr>
    </w:p>
    <w:p w14:paraId="2DEE5F59" w14:textId="0CBDDD43"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Gij leert ons dat iedere vreemdeling</w:t>
      </w:r>
    </w:p>
    <w:p w14:paraId="2CCC9726"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die bij ons binnenkomt</w:t>
      </w:r>
    </w:p>
    <w:p w14:paraId="3FCF6106"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Uw profeet kan zijn,</w:t>
      </w:r>
    </w:p>
    <w:p w14:paraId="11CA0351"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een engel, een boodschapper</w:t>
      </w:r>
    </w:p>
    <w:p w14:paraId="0DEDEFA1"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die zegt dat Gij nog altijd op zoek zijt</w:t>
      </w:r>
    </w:p>
    <w:p w14:paraId="7C0EA59D"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naar een plek om bij de mensen te wonen.</w:t>
      </w:r>
    </w:p>
    <w:p w14:paraId="58F465BB" w14:textId="77777777" w:rsidR="00E1688D" w:rsidRPr="0022644E" w:rsidRDefault="00E1688D" w:rsidP="00E1688D">
      <w:pPr>
        <w:spacing w:after="0" w:line="240" w:lineRule="auto"/>
        <w:rPr>
          <w:rFonts w:eastAsia="Times New Roman" w:cs="Times New Roman"/>
          <w:color w:val="000000"/>
          <w:lang w:eastAsia="nl-NL"/>
        </w:rPr>
      </w:pPr>
      <w:r>
        <w:rPr>
          <w:rFonts w:eastAsia="Times New Roman" w:cs="Times New Roman"/>
          <w:color w:val="000000"/>
          <w:lang w:eastAsia="nl-NL"/>
        </w:rPr>
        <w:br/>
      </w:r>
      <w:r w:rsidRPr="0022644E">
        <w:rPr>
          <w:rFonts w:eastAsia="Times New Roman" w:cs="Times New Roman"/>
          <w:color w:val="000000"/>
          <w:lang w:eastAsia="nl-NL"/>
        </w:rPr>
        <w:t>Wij willen daarom delen</w:t>
      </w:r>
    </w:p>
    <w:p w14:paraId="32EF8DC7"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al wat wij hebben en zijn</w:t>
      </w:r>
    </w:p>
    <w:p w14:paraId="2B1ED2C7"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en zo samen werken</w:t>
      </w:r>
    </w:p>
    <w:p w14:paraId="5888DAB5"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aan een wereld waar ieder mensenkind</w:t>
      </w:r>
    </w:p>
    <w:p w14:paraId="153B375C"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kan thuiskomen en geborgen zijn. Amen.</w:t>
      </w:r>
    </w:p>
    <w:p w14:paraId="1BC78397" w14:textId="77777777" w:rsidR="00E1688D" w:rsidRPr="007F67FF" w:rsidRDefault="00E1688D" w:rsidP="00E1688D">
      <w:pPr>
        <w:spacing w:after="0" w:line="240" w:lineRule="auto"/>
        <w:rPr>
          <w:rFonts w:eastAsia="Times New Roman" w:cs="Times New Roman"/>
          <w:i/>
          <w:iCs/>
          <w:color w:val="000000"/>
          <w:lang w:eastAsia="nl-NL"/>
        </w:rPr>
      </w:pPr>
      <w:r>
        <w:rPr>
          <w:rFonts w:eastAsia="Times New Roman" w:cs="Times New Roman"/>
          <w:color w:val="000000"/>
          <w:lang w:eastAsia="nl-NL"/>
        </w:rPr>
        <w:br/>
      </w:r>
      <w:r>
        <w:rPr>
          <w:rFonts w:eastAsia="Times New Roman" w:cs="Times New Roman"/>
          <w:i/>
          <w:iCs/>
          <w:color w:val="000000"/>
          <w:lang w:eastAsia="nl-NL"/>
        </w:rPr>
        <w:t>(</w:t>
      </w:r>
      <w:r w:rsidRPr="007F67FF">
        <w:rPr>
          <w:rFonts w:eastAsia="Times New Roman" w:cs="Times New Roman"/>
          <w:i/>
          <w:iCs/>
          <w:color w:val="000000"/>
          <w:lang w:eastAsia="nl-NL"/>
        </w:rPr>
        <w:t>K. Pannekoek</w:t>
      </w:r>
      <w:r>
        <w:rPr>
          <w:rFonts w:eastAsia="Times New Roman" w:cs="Times New Roman"/>
          <w:i/>
          <w:iCs/>
          <w:color w:val="000000"/>
          <w:lang w:eastAsia="nl-NL"/>
        </w:rPr>
        <w:t>)</w:t>
      </w:r>
    </w:p>
    <w:p w14:paraId="2CB93EA4" w14:textId="77777777" w:rsidR="00E1688D" w:rsidRDefault="00E1688D" w:rsidP="00E1688D"/>
    <w:p w14:paraId="3125BD0A" w14:textId="0D10E88F" w:rsidR="00E1688D" w:rsidRDefault="00E1688D" w:rsidP="00E1688D">
      <w:pPr>
        <w:pStyle w:val="Kop2"/>
        <w:keepNext w:val="0"/>
        <w:keepLines w:val="0"/>
      </w:pPr>
      <w:bookmarkStart w:id="8" w:name="_Toc199160760"/>
      <w:bookmarkStart w:id="9" w:name="_Toc199333627"/>
      <w:bookmarkStart w:id="10" w:name="_Toc200032380"/>
      <w:r>
        <w:t>Onze Vader</w:t>
      </w:r>
      <w:bookmarkEnd w:id="8"/>
      <w:bookmarkEnd w:id="9"/>
      <w:bookmarkEnd w:id="10"/>
    </w:p>
    <w:p w14:paraId="23BC25E1" w14:textId="77777777" w:rsidR="00E1688D" w:rsidRDefault="00E1688D" w:rsidP="00E1688D">
      <w:pPr>
        <w:spacing w:after="0" w:line="240" w:lineRule="auto"/>
        <w:rPr>
          <w:rFonts w:eastAsia="Times New Roman" w:cs="Times New Roman"/>
          <w:color w:val="0C0C0C"/>
          <w:lang w:eastAsia="nl-NL"/>
        </w:rPr>
      </w:pPr>
    </w:p>
    <w:p w14:paraId="0405EB0E"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lastRenderedPageBreak/>
        <w:t>Zeg niet</w:t>
      </w:r>
      <w:r>
        <w:rPr>
          <w:rFonts w:eastAsia="Times New Roman" w:cs="Times New Roman"/>
          <w:color w:val="0C0C0C"/>
          <w:lang w:eastAsia="nl-NL"/>
        </w:rPr>
        <w:t xml:space="preserve"> </w:t>
      </w:r>
      <w:r w:rsidRPr="0022644E">
        <w:rPr>
          <w:rFonts w:eastAsia="Times New Roman" w:cs="Times New Roman"/>
          <w:color w:val="0C0C0C"/>
          <w:lang w:eastAsia="nl-NL"/>
        </w:rPr>
        <w:t>‘Vader’</w:t>
      </w:r>
    </w:p>
    <w:p w14:paraId="7217220B"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jij je niet</w:t>
      </w:r>
    </w:p>
    <w:p w14:paraId="7C81F568"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zoon gedraagt.</w:t>
      </w:r>
      <w:r>
        <w:rPr>
          <w:rFonts w:eastAsia="Times New Roman" w:cs="Times New Roman"/>
          <w:color w:val="0C0C0C"/>
          <w:lang w:eastAsia="nl-NL"/>
        </w:rPr>
        <w:br/>
      </w:r>
    </w:p>
    <w:p w14:paraId="20B088E6"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‘Onze’</w:t>
      </w:r>
    </w:p>
    <w:p w14:paraId="2F80AB9C"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je opgesloten zit</w:t>
      </w:r>
    </w:p>
    <w:p w14:paraId="76444128" w14:textId="77777777" w:rsidR="00E1688D"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in je egoïsme.</w:t>
      </w:r>
    </w:p>
    <w:p w14:paraId="3384924B" w14:textId="77777777" w:rsidR="00E1688D" w:rsidRPr="0022644E" w:rsidRDefault="00E1688D" w:rsidP="00E1688D">
      <w:pPr>
        <w:spacing w:after="0" w:line="240" w:lineRule="auto"/>
        <w:rPr>
          <w:rFonts w:eastAsia="Times New Roman" w:cs="Times New Roman"/>
          <w:color w:val="0C0C0C"/>
          <w:lang w:eastAsia="nl-NL"/>
        </w:rPr>
      </w:pPr>
    </w:p>
    <w:p w14:paraId="7FED1D56"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‘Die in de hemel zijt’</w:t>
      </w:r>
    </w:p>
    <w:p w14:paraId="468B6121"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je alleen maar</w:t>
      </w:r>
    </w:p>
    <w:p w14:paraId="6C1A169D"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aan aardse dingen denkt.</w:t>
      </w:r>
    </w:p>
    <w:p w14:paraId="3FE266E4" w14:textId="77777777" w:rsidR="00E1688D" w:rsidRPr="0022644E" w:rsidRDefault="00E1688D" w:rsidP="00E1688D">
      <w:pPr>
        <w:spacing w:after="0" w:line="240" w:lineRule="auto"/>
        <w:rPr>
          <w:rFonts w:eastAsia="Times New Roman" w:cs="Times New Roman"/>
          <w:color w:val="0C0C0C"/>
          <w:lang w:eastAsia="nl-NL"/>
        </w:rPr>
      </w:pPr>
      <w:r>
        <w:rPr>
          <w:rFonts w:eastAsia="Times New Roman" w:cs="Times New Roman"/>
          <w:color w:val="0C0C0C"/>
          <w:lang w:eastAsia="nl-NL"/>
        </w:rPr>
        <w:br/>
      </w: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‘Uw naam worde geheiligd’</w:t>
      </w:r>
    </w:p>
    <w:p w14:paraId="6B921B35"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je alleen maar</w:t>
      </w:r>
    </w:p>
    <w:p w14:paraId="5F2AAD0C"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aan je eigen eer denkt.</w:t>
      </w:r>
    </w:p>
    <w:p w14:paraId="033D9BAD" w14:textId="77777777" w:rsidR="00E1688D" w:rsidRPr="0022644E" w:rsidRDefault="00E1688D" w:rsidP="00E1688D">
      <w:pPr>
        <w:spacing w:after="0" w:line="240" w:lineRule="auto"/>
        <w:rPr>
          <w:rFonts w:eastAsia="Times New Roman" w:cs="Times New Roman"/>
          <w:color w:val="0C0C0C"/>
          <w:lang w:eastAsia="nl-NL"/>
        </w:rPr>
      </w:pPr>
      <w:r>
        <w:rPr>
          <w:rFonts w:eastAsia="Times New Roman" w:cs="Times New Roman"/>
          <w:color w:val="0C0C0C"/>
          <w:lang w:eastAsia="nl-NL"/>
        </w:rPr>
        <w:br/>
      </w: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‘Uw koninkrijk kome’</w:t>
      </w:r>
    </w:p>
    <w:p w14:paraId="6D89E80E"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je het verwart</w:t>
      </w:r>
    </w:p>
    <w:p w14:paraId="5E98415F"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met materieel succes.</w:t>
      </w:r>
    </w:p>
    <w:p w14:paraId="1210B3A7" w14:textId="77777777" w:rsidR="00E1688D" w:rsidRPr="0022644E" w:rsidRDefault="00E1688D" w:rsidP="00E1688D">
      <w:pPr>
        <w:spacing w:after="0" w:line="240" w:lineRule="auto"/>
        <w:rPr>
          <w:rFonts w:eastAsia="Times New Roman" w:cs="Times New Roman"/>
          <w:color w:val="0C0C0C"/>
          <w:lang w:eastAsia="nl-NL"/>
        </w:rPr>
      </w:pPr>
      <w:r>
        <w:rPr>
          <w:rFonts w:eastAsia="Times New Roman" w:cs="Times New Roman"/>
          <w:color w:val="0C0C0C"/>
          <w:lang w:eastAsia="nl-NL"/>
        </w:rPr>
        <w:br/>
      </w: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‘Uw wil geschiede’</w:t>
      </w:r>
    </w:p>
    <w:p w14:paraId="25C8D4DA"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je het niet accepteert</w:t>
      </w:r>
    </w:p>
    <w:p w14:paraId="249A781A"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wanneer die je niet bevalt.</w:t>
      </w:r>
    </w:p>
    <w:p w14:paraId="54FE4D2B" w14:textId="77777777" w:rsidR="00E1688D" w:rsidRPr="0022644E" w:rsidRDefault="00E1688D" w:rsidP="00E1688D">
      <w:pPr>
        <w:spacing w:after="0" w:line="240" w:lineRule="auto"/>
        <w:rPr>
          <w:rFonts w:eastAsia="Times New Roman" w:cs="Times New Roman"/>
          <w:color w:val="0C0C0C"/>
          <w:lang w:eastAsia="nl-NL"/>
        </w:rPr>
      </w:pPr>
      <w:r>
        <w:rPr>
          <w:rFonts w:eastAsia="Times New Roman" w:cs="Times New Roman"/>
          <w:color w:val="0C0C0C"/>
          <w:lang w:eastAsia="nl-NL"/>
        </w:rPr>
        <w:br/>
      </w: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‘Geef ons heden ons dagelijks brood’</w:t>
      </w:r>
    </w:p>
    <w:p w14:paraId="3AE34EA7"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je je niet bekommert</w:t>
      </w:r>
    </w:p>
    <w:p w14:paraId="3D4D22F4"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om wie armoede lijdt.</w:t>
      </w:r>
      <w:r>
        <w:rPr>
          <w:rFonts w:eastAsia="Times New Roman" w:cs="Times New Roman"/>
          <w:color w:val="0C0C0C"/>
          <w:lang w:eastAsia="nl-NL"/>
        </w:rPr>
        <w:br/>
      </w:r>
    </w:p>
    <w:p w14:paraId="5342ACA7"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‘Vergeef ons onze schulden’</w:t>
      </w:r>
    </w:p>
    <w:p w14:paraId="3FE65D7B"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je wrok blijft koesteren</w:t>
      </w:r>
    </w:p>
    <w:p w14:paraId="039D1739"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jegens je naaste.</w:t>
      </w:r>
      <w:r>
        <w:rPr>
          <w:rFonts w:eastAsia="Times New Roman" w:cs="Times New Roman"/>
          <w:color w:val="0C0C0C"/>
          <w:lang w:eastAsia="nl-NL"/>
        </w:rPr>
        <w:br/>
      </w:r>
    </w:p>
    <w:p w14:paraId="3C908986"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‘Leid ons niet in bekoring’</w:t>
      </w:r>
    </w:p>
    <w:p w14:paraId="0FF8ACC7"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jij jezelf</w:t>
      </w:r>
    </w:p>
    <w:p w14:paraId="520912A0"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eraan blootstelt.</w:t>
      </w:r>
      <w:r>
        <w:rPr>
          <w:rFonts w:eastAsia="Times New Roman" w:cs="Times New Roman"/>
          <w:color w:val="0C0C0C"/>
          <w:lang w:eastAsia="nl-NL"/>
        </w:rPr>
        <w:br/>
      </w:r>
    </w:p>
    <w:p w14:paraId="411C7724"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‘Verlos ons van de kwade’</w:t>
      </w:r>
    </w:p>
    <w:p w14:paraId="7C1372F2"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jij jezelf</w:t>
      </w:r>
      <w:r>
        <w:rPr>
          <w:rFonts w:eastAsia="Times New Roman" w:cs="Times New Roman"/>
          <w:color w:val="0C0C0C"/>
          <w:lang w:eastAsia="nl-NL"/>
        </w:rPr>
        <w:t xml:space="preserve"> </w:t>
      </w:r>
      <w:r w:rsidRPr="0022644E">
        <w:rPr>
          <w:rFonts w:eastAsia="Times New Roman" w:cs="Times New Roman"/>
          <w:color w:val="0C0C0C"/>
          <w:lang w:eastAsia="nl-NL"/>
        </w:rPr>
        <w:t>niet met hart en ziel</w:t>
      </w:r>
    </w:p>
    <w:p w14:paraId="112DAA13"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inzet voor het goede.</w:t>
      </w:r>
      <w:r>
        <w:rPr>
          <w:rFonts w:eastAsia="Times New Roman" w:cs="Times New Roman"/>
          <w:color w:val="0C0C0C"/>
          <w:lang w:eastAsia="nl-NL"/>
        </w:rPr>
        <w:br/>
      </w:r>
    </w:p>
    <w:p w14:paraId="1FE24DA2"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Zeg niet</w:t>
      </w:r>
      <w:r>
        <w:rPr>
          <w:rFonts w:eastAsia="Times New Roman" w:cs="Times New Roman"/>
          <w:color w:val="0C0C0C"/>
          <w:lang w:eastAsia="nl-NL"/>
        </w:rPr>
        <w:t xml:space="preserve"> </w:t>
      </w:r>
      <w:r w:rsidRPr="0022644E">
        <w:rPr>
          <w:rFonts w:eastAsia="Times New Roman" w:cs="Times New Roman"/>
          <w:color w:val="0C0C0C"/>
          <w:lang w:eastAsia="nl-NL"/>
        </w:rPr>
        <w:t>‘Amen’</w:t>
      </w:r>
    </w:p>
    <w:p w14:paraId="47C8F234"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je de woorden</w:t>
      </w:r>
    </w:p>
    <w:p w14:paraId="03009122"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van het Onze Vader</w:t>
      </w:r>
    </w:p>
    <w:p w14:paraId="47CC6978"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niet serieus neemt.</w:t>
      </w:r>
    </w:p>
    <w:p w14:paraId="7B87870A" w14:textId="77777777" w:rsidR="00E1688D" w:rsidRDefault="00E1688D" w:rsidP="00E1688D"/>
    <w:p w14:paraId="0BDF111E" w14:textId="40418C3A" w:rsidR="00E1688D" w:rsidRDefault="00E1688D" w:rsidP="00E1688D">
      <w:pPr>
        <w:pStyle w:val="Kop2"/>
        <w:keepNext w:val="0"/>
        <w:keepLines w:val="0"/>
      </w:pPr>
      <w:bookmarkStart w:id="11" w:name="_Toc199160761"/>
      <w:bookmarkStart w:id="12" w:name="_Toc199333628"/>
      <w:bookmarkStart w:id="13" w:name="_Toc200032381"/>
      <w:r>
        <w:t>Uitnodiging</w:t>
      </w:r>
      <w:bookmarkEnd w:id="11"/>
      <w:bookmarkEnd w:id="12"/>
      <w:bookmarkEnd w:id="13"/>
    </w:p>
    <w:p w14:paraId="73794B3B"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Gij nodigt ons uit, Jezus,</w:t>
      </w:r>
    </w:p>
    <w:p w14:paraId="0F48106C"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om met U mee te gaan</w:t>
      </w:r>
    </w:p>
    <w:p w14:paraId="5AAAA79F"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en te zien hoe Gij leeft.</w:t>
      </w:r>
    </w:p>
    <w:p w14:paraId="5FED54ED"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Dat betekent</w:t>
      </w:r>
    </w:p>
    <w:p w14:paraId="2EE003F5"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dat ik los moet laten,</w:t>
      </w:r>
    </w:p>
    <w:p w14:paraId="63048B25"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eigen heilige huisjes openmaken en luchten.</w:t>
      </w:r>
    </w:p>
    <w:p w14:paraId="405AECAC"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En licht binnenlaten,</w:t>
      </w:r>
    </w:p>
    <w:p w14:paraId="7B366157"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uw licht laten schijnen in mijn woonst.</w:t>
      </w:r>
    </w:p>
    <w:p w14:paraId="70414528"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Huis van steen,</w:t>
      </w:r>
    </w:p>
    <w:p w14:paraId="130707CB"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huis van vlees</w:t>
      </w:r>
    </w:p>
    <w:p w14:paraId="0FC2BEC1"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en huis van gedachten.</w:t>
      </w:r>
    </w:p>
    <w:p w14:paraId="3D1CBAF2"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Heel mijn hebben</w:t>
      </w:r>
    </w:p>
    <w:p w14:paraId="123C9EAC"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en mijn zijn,</w:t>
      </w:r>
    </w:p>
    <w:p w14:paraId="3A9FEE46"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visitekaartje</w:t>
      </w:r>
    </w:p>
    <w:p w14:paraId="2484B957"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van mijn bestaan.</w:t>
      </w:r>
    </w:p>
    <w:p w14:paraId="12C70424"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lastRenderedPageBreak/>
        <w:t>Kom binnen, Heer,</w:t>
      </w:r>
    </w:p>
    <w:p w14:paraId="77F6A221"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in elke vezel</w:t>
      </w:r>
    </w:p>
    <w:p w14:paraId="4BB6D003"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van mijn leven.</w:t>
      </w:r>
    </w:p>
    <w:p w14:paraId="3F56DEE1"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Begeester</w:t>
      </w:r>
    </w:p>
    <w:p w14:paraId="02B124C6"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mijn doen en laten</w:t>
      </w:r>
    </w:p>
    <w:p w14:paraId="60DC7AE6"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en open altijd weer</w:t>
      </w:r>
    </w:p>
    <w:p w14:paraId="0563A187"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de ramen en de deuren</w:t>
      </w:r>
    </w:p>
    <w:p w14:paraId="5A386599"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zodat ik U ontwaar</w:t>
      </w:r>
    </w:p>
    <w:p w14:paraId="409E8935"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in de wereld</w:t>
      </w:r>
    </w:p>
    <w:p w14:paraId="1D027BF1" w14:textId="77777777" w:rsidR="00E1688D" w:rsidRPr="00AB2514" w:rsidRDefault="00E1688D" w:rsidP="00E1688D">
      <w:pPr>
        <w:spacing w:after="0" w:line="240" w:lineRule="auto"/>
        <w:rPr>
          <w:rFonts w:eastAsia="Times New Roman" w:cs="Times New Roman"/>
          <w:color w:val="000000" w:themeColor="text1"/>
          <w:lang w:eastAsia="nl-NL"/>
        </w:rPr>
      </w:pPr>
      <w:r w:rsidRPr="00AB2514">
        <w:rPr>
          <w:rFonts w:eastAsia="Times New Roman" w:cs="Times New Roman"/>
          <w:color w:val="000000" w:themeColor="text1"/>
          <w:lang w:eastAsia="nl-NL"/>
        </w:rPr>
        <w:t>rondom mij.</w:t>
      </w:r>
    </w:p>
    <w:p w14:paraId="03597D2F" w14:textId="77777777" w:rsidR="00E1688D" w:rsidRDefault="00E1688D" w:rsidP="00E1688D">
      <w:pPr>
        <w:spacing w:after="0" w:line="240" w:lineRule="auto"/>
        <w:rPr>
          <w:rFonts w:eastAsia="Times New Roman" w:cs="Times New Roman"/>
          <w:i/>
          <w:iCs/>
          <w:color w:val="000000"/>
          <w:lang w:eastAsia="nl-NL"/>
        </w:rPr>
      </w:pPr>
      <w:r w:rsidRPr="00AB2514">
        <w:rPr>
          <w:rFonts w:eastAsia="Times New Roman" w:cs="Times New Roman"/>
          <w:i/>
          <w:iCs/>
          <w:color w:val="000000"/>
          <w:lang w:eastAsia="nl-NL"/>
        </w:rPr>
        <w:t>(Wies Merckx)</w:t>
      </w:r>
    </w:p>
    <w:p w14:paraId="52D1E3FE" w14:textId="77777777" w:rsidR="000679EF" w:rsidRPr="000679EF" w:rsidRDefault="000679EF" w:rsidP="000679EF">
      <w:pPr>
        <w:spacing w:after="0" w:line="240" w:lineRule="auto"/>
        <w:rPr>
          <w:rFonts w:eastAsia="Times New Roman" w:cs="Times New Roman"/>
          <w:i/>
          <w:iCs/>
          <w:color w:val="000000"/>
          <w:lang w:eastAsia="nl-NL"/>
        </w:rPr>
      </w:pPr>
    </w:p>
    <w:p w14:paraId="66F001B3" w14:textId="17C454CE" w:rsidR="000679EF" w:rsidRPr="000679EF" w:rsidRDefault="000679EF" w:rsidP="000679EF">
      <w:pPr>
        <w:pStyle w:val="Kop2"/>
        <w:rPr>
          <w:rFonts w:eastAsia="Times New Roman" w:cs="Times New Roman"/>
          <w:i/>
          <w:iCs/>
          <w:color w:val="000000"/>
          <w:szCs w:val="20"/>
          <w:lang w:eastAsia="nl-NL"/>
        </w:rPr>
      </w:pPr>
      <w:bookmarkStart w:id="14" w:name="_Toc199333629"/>
      <w:bookmarkStart w:id="15" w:name="_Toc200032382"/>
      <w:r>
        <w:rPr>
          <w:rFonts w:eastAsia="Times New Roman" w:cs="Times New Roman"/>
          <w:color w:val="000000"/>
          <w:szCs w:val="20"/>
          <w:lang w:eastAsia="nl-NL"/>
        </w:rPr>
        <w:t>Rots van vertrouwen</w:t>
      </w:r>
      <w:bookmarkEnd w:id="14"/>
      <w:bookmarkEnd w:id="15"/>
    </w:p>
    <w:p w14:paraId="3FD59DCF"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God,</w:t>
      </w:r>
    </w:p>
    <w:p w14:paraId="0113D948"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 xml:space="preserve">wie op U vertrouwt, </w:t>
      </w:r>
    </w:p>
    <w:p w14:paraId="718352C7"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heeft op een rots gebouwd.</w:t>
      </w:r>
    </w:p>
    <w:p w14:paraId="560BA244" w14:textId="77777777" w:rsidR="000679EF" w:rsidRPr="000679EF" w:rsidRDefault="000679EF" w:rsidP="000679EF">
      <w:pPr>
        <w:pStyle w:val="Geenafstand"/>
        <w:rPr>
          <w:rFonts w:ascii="Trebuchet MS" w:hAnsi="Trebuchet MS"/>
          <w:sz w:val="20"/>
          <w:szCs w:val="20"/>
          <w:lang w:val="nl-BE"/>
        </w:rPr>
      </w:pPr>
    </w:p>
    <w:p w14:paraId="175CE764"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 xml:space="preserve">Laat ons doorheen </w:t>
      </w:r>
    </w:p>
    <w:p w14:paraId="6225B540"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vorming op school</w:t>
      </w:r>
    </w:p>
    <w:p w14:paraId="5BA754DB"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een rotsvast fundament aanreiken</w:t>
      </w:r>
    </w:p>
    <w:p w14:paraId="3D6F3205"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waarop kinderen en jongeren</w:t>
      </w:r>
    </w:p>
    <w:p w14:paraId="6DDEC933"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 xml:space="preserve">de toekomst van hun leven </w:t>
      </w:r>
    </w:p>
    <w:p w14:paraId="16D98C23"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verder kunnen uitbouwen.</w:t>
      </w:r>
    </w:p>
    <w:p w14:paraId="32E1CFB1" w14:textId="77777777" w:rsidR="000679EF" w:rsidRPr="000679EF" w:rsidRDefault="000679EF" w:rsidP="000679EF">
      <w:pPr>
        <w:pStyle w:val="Geenafstand"/>
        <w:rPr>
          <w:rFonts w:ascii="Trebuchet MS" w:hAnsi="Trebuchet MS"/>
          <w:sz w:val="20"/>
          <w:szCs w:val="20"/>
          <w:lang w:val="nl-BE"/>
        </w:rPr>
      </w:pPr>
    </w:p>
    <w:p w14:paraId="1BE97CE3"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 xml:space="preserve">Inspireer ons </w:t>
      </w:r>
    </w:p>
    <w:p w14:paraId="6768E428"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scheppend bezig zijn</w:t>
      </w:r>
    </w:p>
    <w:p w14:paraId="3E05CE9D"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met uw Geest.</w:t>
      </w:r>
    </w:p>
    <w:p w14:paraId="7FD42F14" w14:textId="77777777" w:rsidR="000679EF" w:rsidRPr="000679EF" w:rsidRDefault="000679EF" w:rsidP="000679EF">
      <w:pPr>
        <w:pStyle w:val="Geenafstand"/>
        <w:rPr>
          <w:rFonts w:ascii="Trebuchet MS" w:hAnsi="Trebuchet MS"/>
          <w:sz w:val="20"/>
          <w:szCs w:val="20"/>
          <w:lang w:val="nl-BE"/>
        </w:rPr>
      </w:pPr>
    </w:p>
    <w:p w14:paraId="0A1F0E80"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 xml:space="preserve">Geef dat wij altijd </w:t>
      </w:r>
    </w:p>
    <w:p w14:paraId="647BFE45"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het vertrouwen bewaren</w:t>
      </w:r>
    </w:p>
    <w:p w14:paraId="03D678A2"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 xml:space="preserve">in de mens </w:t>
      </w:r>
    </w:p>
    <w:p w14:paraId="55DE90FA"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en in de toekomst.</w:t>
      </w:r>
    </w:p>
    <w:p w14:paraId="566CB484" w14:textId="77777777" w:rsidR="000679EF" w:rsidRPr="000679EF" w:rsidRDefault="000679EF" w:rsidP="000679EF">
      <w:pPr>
        <w:pStyle w:val="Geenafstand"/>
        <w:rPr>
          <w:rFonts w:ascii="Trebuchet MS" w:hAnsi="Trebuchet MS"/>
          <w:sz w:val="20"/>
          <w:szCs w:val="20"/>
          <w:lang w:val="nl-BE"/>
        </w:rPr>
      </w:pPr>
    </w:p>
    <w:p w14:paraId="235602CC"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 xml:space="preserve">Geef dat wij standhouden </w:t>
      </w:r>
    </w:p>
    <w:p w14:paraId="35B61398"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in storm en bij ontij.</w:t>
      </w:r>
    </w:p>
    <w:p w14:paraId="251A6CA3" w14:textId="77777777" w:rsidR="000679EF" w:rsidRPr="000679EF" w:rsidRDefault="000679EF" w:rsidP="000679EF">
      <w:pPr>
        <w:pStyle w:val="Geenafstand"/>
        <w:rPr>
          <w:rFonts w:ascii="Trebuchet MS" w:hAnsi="Trebuchet MS"/>
          <w:sz w:val="20"/>
          <w:szCs w:val="20"/>
          <w:lang w:val="nl-BE"/>
        </w:rPr>
      </w:pPr>
    </w:p>
    <w:p w14:paraId="01C66875"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 xml:space="preserve">Dat wij zo bijdragen </w:t>
      </w:r>
    </w:p>
    <w:p w14:paraId="33A20FAB" w14:textId="77777777" w:rsidR="000679EF" w:rsidRPr="000679EF" w:rsidRDefault="000679EF" w:rsidP="000679EF">
      <w:pPr>
        <w:pStyle w:val="Geenafstand"/>
        <w:rPr>
          <w:rFonts w:ascii="Trebuchet MS" w:hAnsi="Trebuchet MS"/>
          <w:sz w:val="20"/>
          <w:szCs w:val="20"/>
          <w:lang w:val="nl-BE"/>
        </w:rPr>
      </w:pPr>
      <w:r w:rsidRPr="000679EF">
        <w:rPr>
          <w:rFonts w:ascii="Trebuchet MS" w:hAnsi="Trebuchet MS"/>
          <w:sz w:val="20"/>
          <w:szCs w:val="20"/>
          <w:lang w:val="nl-BE"/>
        </w:rPr>
        <w:t>aan wat niet zal vergaan.</w:t>
      </w:r>
    </w:p>
    <w:p w14:paraId="6B3FF1AE" w14:textId="77777777" w:rsidR="000679EF" w:rsidRPr="000679EF" w:rsidRDefault="000679EF" w:rsidP="000679EF">
      <w:pPr>
        <w:pStyle w:val="Geenafstand"/>
        <w:rPr>
          <w:rFonts w:ascii="Trebuchet MS" w:hAnsi="Trebuchet MS"/>
          <w:sz w:val="20"/>
          <w:szCs w:val="20"/>
          <w:lang w:val="nl-BE"/>
        </w:rPr>
      </w:pPr>
    </w:p>
    <w:p w14:paraId="0F2799E6" w14:textId="77777777" w:rsidR="000679EF" w:rsidRPr="000679EF" w:rsidRDefault="000679EF" w:rsidP="000679EF">
      <w:pPr>
        <w:pStyle w:val="Geenafstand"/>
        <w:rPr>
          <w:rFonts w:ascii="Trebuchet MS" w:hAnsi="Trebuchet MS"/>
          <w:sz w:val="20"/>
          <w:szCs w:val="20"/>
        </w:rPr>
      </w:pPr>
      <w:r w:rsidRPr="000679EF">
        <w:rPr>
          <w:rFonts w:ascii="Trebuchet MS" w:hAnsi="Trebuchet MS"/>
          <w:sz w:val="20"/>
          <w:szCs w:val="20"/>
        </w:rPr>
        <w:t>Amen.</w:t>
      </w:r>
    </w:p>
    <w:p w14:paraId="2CFC489F" w14:textId="67928538" w:rsidR="00E1688D" w:rsidRDefault="000679EF" w:rsidP="00E1688D">
      <w:r>
        <w:t>(Uit Leeftocht september 2025-2026)</w:t>
      </w:r>
    </w:p>
    <w:p w14:paraId="20AA1334" w14:textId="6AA97807" w:rsidR="00E1688D" w:rsidRPr="00E95386" w:rsidRDefault="00E1688D" w:rsidP="00E1688D">
      <w:pPr>
        <w:pStyle w:val="Kop1"/>
        <w:keepNext w:val="0"/>
        <w:keepLines w:val="0"/>
      </w:pPr>
      <w:bookmarkStart w:id="16" w:name="_Toc199160762"/>
      <w:bookmarkStart w:id="17" w:name="_Toc199333630"/>
      <w:bookmarkStart w:id="18" w:name="_Toc200032383"/>
      <w:r>
        <w:t>Teksten</w:t>
      </w:r>
      <w:bookmarkEnd w:id="16"/>
      <w:bookmarkEnd w:id="17"/>
      <w:bookmarkEnd w:id="18"/>
    </w:p>
    <w:p w14:paraId="37AF82E4" w14:textId="79D08323" w:rsidR="00E1688D" w:rsidRDefault="00E1688D" w:rsidP="00E1688D">
      <w:pPr>
        <w:pStyle w:val="Kop2"/>
        <w:keepNext w:val="0"/>
        <w:keepLines w:val="0"/>
      </w:pPr>
      <w:bookmarkStart w:id="19" w:name="_Toc199160763"/>
      <w:bookmarkStart w:id="20" w:name="_Toc199333631"/>
      <w:bookmarkStart w:id="21" w:name="_Toc200032384"/>
      <w:r>
        <w:t>Ik ben de deur</w:t>
      </w:r>
      <w:bookmarkEnd w:id="19"/>
      <w:bookmarkEnd w:id="20"/>
      <w:bookmarkEnd w:id="21"/>
    </w:p>
    <w:p w14:paraId="23068C8B" w14:textId="62B808FD" w:rsidR="00E1688D" w:rsidRPr="00CE102C" w:rsidRDefault="00E1688D" w:rsidP="00E1688D">
      <w:pPr>
        <w:rPr>
          <w:color w:val="000000" w:themeColor="text1"/>
        </w:rPr>
      </w:pPr>
      <w:r w:rsidRPr="0022644E">
        <w:rPr>
          <w:color w:val="000000" w:themeColor="text1"/>
        </w:rPr>
        <w:t>Ik ben de deur, zegt Hij, die binnenlaat, die buitensluit en die voor elke mens wat drempelvrees en overschrijden van zichzelf beduidt. Ik ben de deur die je vermoeden laat dat binnen heel wat warmte is en men is ingesteld op welkom aan wie zalig als de armen is. De open deur waarvoor je staat en die je intrapt vroeg of laat, de deur naar nieuw en beter leven, de deur ook waar je vierkant en voorgoed naar buiten vliegt, diep in het duister van het geknarsetand, de niet meer om te keren spijt. Maar altijd meer ben Ik de deur die vaker nog naar binnen dan naar buiten leidt: Ik ben je Pascha en passage, je weg uit de woestijn, je winnen na je wagen; Ik ben ten slotte en uiteindelijk jouw overkomst in het geluk.</w:t>
      </w:r>
      <w:r>
        <w:rPr>
          <w:color w:val="000000" w:themeColor="text1"/>
        </w:rPr>
        <w:br/>
      </w:r>
      <w:r>
        <w:rPr>
          <w:i/>
          <w:iCs/>
          <w:color w:val="000000" w:themeColor="text1"/>
        </w:rPr>
        <w:t>(</w:t>
      </w:r>
      <w:r w:rsidRPr="0022644E">
        <w:rPr>
          <w:i/>
          <w:iCs/>
          <w:color w:val="000000" w:themeColor="text1"/>
        </w:rPr>
        <w:t>Jos van der Schoor</w:t>
      </w:r>
      <w:r>
        <w:rPr>
          <w:i/>
          <w:iCs/>
          <w:color w:val="000000" w:themeColor="text1"/>
        </w:rPr>
        <w:t xml:space="preserve">, </w:t>
      </w:r>
      <w:r w:rsidRPr="0022644E">
        <w:rPr>
          <w:i/>
          <w:iCs/>
          <w:color w:val="000000" w:themeColor="text1"/>
        </w:rPr>
        <w:t>bij Leeftocht sept 2012)</w:t>
      </w:r>
    </w:p>
    <w:p w14:paraId="0BD59A84" w14:textId="023155C1" w:rsidR="00E1688D" w:rsidRDefault="00E1688D" w:rsidP="00E1688D">
      <w:pPr>
        <w:pStyle w:val="Kop2"/>
        <w:keepNext w:val="0"/>
        <w:keepLines w:val="0"/>
      </w:pPr>
      <w:bookmarkStart w:id="22" w:name="_Toc199160764"/>
      <w:bookmarkStart w:id="23" w:name="_Toc199333632"/>
      <w:bookmarkStart w:id="24" w:name="_Toc200032385"/>
      <w:r>
        <w:t>Als de dagen korten, wordt een thuis belangrijker</w:t>
      </w:r>
      <w:bookmarkEnd w:id="22"/>
      <w:bookmarkEnd w:id="23"/>
      <w:bookmarkEnd w:id="24"/>
    </w:p>
    <w:p w14:paraId="39B371D4" w14:textId="0A9C31C2" w:rsidR="00E1688D" w:rsidRPr="000703C8" w:rsidRDefault="00EC0171" w:rsidP="00E1688D">
      <w:pPr>
        <w:pStyle w:val="p1"/>
        <w:rPr>
          <w:rFonts w:ascii="Trebuchet MS" w:hAnsi="Trebuchet MS"/>
          <w:color w:val="000000" w:themeColor="text1"/>
          <w:sz w:val="20"/>
          <w:szCs w:val="20"/>
        </w:rPr>
      </w:pPr>
      <w:r w:rsidRPr="00EC0171">
        <w:rPr>
          <w:rStyle w:val="s1"/>
          <w:rFonts w:ascii="Trebuchet MS" w:eastAsiaTheme="majorEastAsia" w:hAnsi="Trebuchet MS"/>
          <w:color w:val="000000" w:themeColor="text1"/>
          <w:sz w:val="20"/>
          <w:szCs w:val="20"/>
        </w:rPr>
        <w:t>Als de</w:t>
      </w:r>
      <w:r>
        <w:rPr>
          <w:rStyle w:val="s1"/>
          <w:rFonts w:eastAsiaTheme="majorEastAsia"/>
          <w:color w:val="000000" w:themeColor="text1"/>
        </w:rPr>
        <w:t xml:space="preserve"> </w:t>
      </w:r>
      <w:r w:rsidR="00E1688D" w:rsidRPr="000703C8">
        <w:rPr>
          <w:rFonts w:ascii="Trebuchet MS" w:hAnsi="Trebuchet MS"/>
          <w:color w:val="000000" w:themeColor="text1"/>
          <w:sz w:val="20"/>
          <w:szCs w:val="20"/>
        </w:rPr>
        <w:t>dagen korten</w:t>
      </w:r>
      <w:r w:rsidR="00E1688D" w:rsidRPr="000703C8">
        <w:rPr>
          <w:rStyle w:val="s1"/>
          <w:rFonts w:eastAsiaTheme="majorEastAsia"/>
          <w:color w:val="000000" w:themeColor="text1"/>
        </w:rPr>
        <w:t>,</w:t>
      </w:r>
    </w:p>
    <w:p w14:paraId="3422AC02"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wordt een thuis belangrijker!</w:t>
      </w:r>
    </w:p>
    <w:p w14:paraId="312D98FA"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lastRenderedPageBreak/>
        <w:t>Als de dagen korten</w:t>
      </w:r>
    </w:p>
    <w:p w14:paraId="3D5276E7"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en de zon minder warmte geeft</w:t>
      </w:r>
    </w:p>
    <w:p w14:paraId="1FA84BB8"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dan gaan we op zoek</w:t>
      </w:r>
    </w:p>
    <w:p w14:paraId="166D967B"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naar plaatsen om ons op te warmen.</w:t>
      </w:r>
    </w:p>
    <w:p w14:paraId="0532AED9"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Een plaats waar de tijd</w:t>
      </w:r>
    </w:p>
    <w:p w14:paraId="046A7D39"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gegeven en genomen mag worden</w:t>
      </w:r>
    </w:p>
    <w:p w14:paraId="0452A4A4"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om bijeen te komen.</w:t>
      </w:r>
    </w:p>
    <w:p w14:paraId="7182CC24"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Een plaats die huiselijk is</w:t>
      </w:r>
    </w:p>
    <w:p w14:paraId="41DE737E"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ons omringd met vertrouwde dingen</w:t>
      </w:r>
    </w:p>
    <w:p w14:paraId="0E0190B4"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en niet vreemd aandoet.</w:t>
      </w:r>
    </w:p>
    <w:p w14:paraId="6D18FA64"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Een plaats waar uitgebreid</w:t>
      </w:r>
    </w:p>
    <w:p w14:paraId="724AC696"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met elkaar getafeld kan worden</w:t>
      </w:r>
    </w:p>
    <w:p w14:paraId="39B156DD"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of de warmte van het vuur</w:t>
      </w:r>
    </w:p>
    <w:p w14:paraId="635E2530"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opgenomen kan worden.</w:t>
      </w:r>
    </w:p>
    <w:p w14:paraId="2DC59887"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Een plaats die intiem mag zijn</w:t>
      </w:r>
    </w:p>
    <w:p w14:paraId="107930B6"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om zonder angst en zonder vrees</w:t>
      </w:r>
    </w:p>
    <w:p w14:paraId="144E7C67"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verleden, heden en toekomst te bespreken.</w:t>
      </w:r>
    </w:p>
    <w:p w14:paraId="22073D6F"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Een plaats voor het samenzijn</w:t>
      </w:r>
      <w:r w:rsidRPr="0022644E">
        <w:rPr>
          <w:rStyle w:val="s2"/>
          <w:rFonts w:eastAsiaTheme="majorEastAsia"/>
        </w:rPr>
        <w:t xml:space="preserve"> </w:t>
      </w:r>
      <w:r w:rsidRPr="0022644E">
        <w:rPr>
          <w:rFonts w:ascii="Trebuchet MS" w:hAnsi="Trebuchet MS"/>
          <w:sz w:val="20"/>
          <w:szCs w:val="20"/>
        </w:rPr>
        <w:t>en</w:t>
      </w:r>
    </w:p>
    <w:p w14:paraId="0ACC7FC7"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een winter lang doet dromen</w:t>
      </w:r>
    </w:p>
    <w:p w14:paraId="624EAE76"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van de zomer waar elk een stukje</w:t>
      </w:r>
    </w:p>
    <w:p w14:paraId="7F87D568"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van de wereld weer zal zien.</w:t>
      </w:r>
    </w:p>
    <w:p w14:paraId="1912F03E"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Ja een THUIS is voor de</w:t>
      </w:r>
    </w:p>
    <w:p w14:paraId="06973EF0"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volgende dagen de veiligste plaats</w:t>
      </w:r>
    </w:p>
    <w:p w14:paraId="73562A71" w14:textId="77777777" w:rsidR="00E1688D" w:rsidRPr="0022644E" w:rsidRDefault="00E1688D" w:rsidP="00E1688D">
      <w:pPr>
        <w:pStyle w:val="p2"/>
        <w:rPr>
          <w:rFonts w:ascii="Trebuchet MS" w:hAnsi="Trebuchet MS"/>
          <w:sz w:val="20"/>
          <w:szCs w:val="20"/>
        </w:rPr>
      </w:pPr>
      <w:r w:rsidRPr="0022644E">
        <w:rPr>
          <w:rFonts w:ascii="Trebuchet MS" w:hAnsi="Trebuchet MS"/>
          <w:sz w:val="20"/>
          <w:szCs w:val="20"/>
        </w:rPr>
        <w:t>om de kilte van de winter</w:t>
      </w:r>
    </w:p>
    <w:p w14:paraId="4BA7262A" w14:textId="77777777" w:rsidR="00E1688D" w:rsidRPr="0022644E" w:rsidRDefault="00E1688D" w:rsidP="00E1688D">
      <w:pPr>
        <w:pStyle w:val="p2"/>
        <w:rPr>
          <w:rFonts w:ascii="Trebuchet MS" w:hAnsi="Trebuchet MS"/>
          <w:i/>
          <w:iCs/>
          <w:sz w:val="20"/>
          <w:szCs w:val="20"/>
        </w:rPr>
      </w:pPr>
      <w:r w:rsidRPr="0022644E">
        <w:rPr>
          <w:rFonts w:ascii="Trebuchet MS" w:hAnsi="Trebuchet MS"/>
          <w:sz w:val="20"/>
          <w:szCs w:val="20"/>
        </w:rPr>
        <w:t>zonder kleerscheuren door te komen.</w:t>
      </w:r>
      <w:r>
        <w:rPr>
          <w:rFonts w:ascii="Trebuchet MS" w:hAnsi="Trebuchet MS"/>
          <w:sz w:val="20"/>
          <w:szCs w:val="20"/>
        </w:rPr>
        <w:br/>
      </w:r>
      <w:r>
        <w:rPr>
          <w:rFonts w:ascii="Trebuchet MS" w:hAnsi="Trebuchet MS"/>
          <w:i/>
          <w:iCs/>
          <w:sz w:val="20"/>
          <w:szCs w:val="20"/>
        </w:rPr>
        <w:t>(</w:t>
      </w:r>
      <w:r w:rsidRPr="0022644E">
        <w:rPr>
          <w:rFonts w:ascii="Trebuchet MS" w:hAnsi="Trebuchet MS"/>
          <w:i/>
          <w:iCs/>
          <w:sz w:val="20"/>
          <w:szCs w:val="20"/>
        </w:rPr>
        <w:t>Antoon Vandeputte</w:t>
      </w:r>
      <w:r>
        <w:rPr>
          <w:rFonts w:ascii="Trebuchet MS" w:hAnsi="Trebuchet MS"/>
          <w:i/>
          <w:iCs/>
          <w:sz w:val="20"/>
          <w:szCs w:val="20"/>
        </w:rPr>
        <w:t>)</w:t>
      </w:r>
    </w:p>
    <w:p w14:paraId="29915DC9" w14:textId="77777777" w:rsidR="00E1688D" w:rsidRDefault="00E1688D" w:rsidP="00E1688D"/>
    <w:p w14:paraId="27A35074" w14:textId="5C40F432" w:rsidR="00E1688D" w:rsidRDefault="00E1688D" w:rsidP="00E1688D">
      <w:pPr>
        <w:pStyle w:val="Kop2"/>
        <w:keepNext w:val="0"/>
        <w:keepLines w:val="0"/>
      </w:pPr>
      <w:bookmarkStart w:id="25" w:name="_Toc199160765"/>
      <w:bookmarkStart w:id="26" w:name="_Toc199333633"/>
      <w:bookmarkStart w:id="27" w:name="_Toc200032386"/>
      <w:r>
        <w:t>Ignatius</w:t>
      </w:r>
      <w:bookmarkEnd w:id="25"/>
      <w:bookmarkEnd w:id="26"/>
      <w:bookmarkEnd w:id="27"/>
    </w:p>
    <w:p w14:paraId="42E50D76" w14:textId="77777777" w:rsidR="00E1688D" w:rsidRPr="000703C8"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"In een huis dat goed draait moeten de</w:t>
      </w:r>
    </w:p>
    <w:p w14:paraId="684245E6" w14:textId="77777777" w:rsidR="00E1688D" w:rsidRPr="000703C8"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ouderen leven zoals de jongeren en de</w:t>
      </w:r>
    </w:p>
    <w:p w14:paraId="5180872F" w14:textId="77777777" w:rsidR="00E1688D" w:rsidRPr="000703C8"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jongeren zoals de ouderen; zodanig dat</w:t>
      </w:r>
    </w:p>
    <w:p w14:paraId="4ACEEEDD" w14:textId="77777777" w:rsidR="00E1688D" w:rsidRPr="000703C8"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eerstgenoemden blijk kunnen geven van de</w:t>
      </w:r>
    </w:p>
    <w:p w14:paraId="7FAE777D" w14:textId="77777777" w:rsidR="00E1688D" w:rsidRPr="000703C8"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vinnigheid van de jeugd en de</w:t>
      </w:r>
    </w:p>
    <w:p w14:paraId="632AE321" w14:textId="77777777" w:rsidR="00E1688D" w:rsidRPr="000703C8"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laatstgenoemden van het oordeelsvermogen</w:t>
      </w:r>
    </w:p>
    <w:p w14:paraId="7F585867" w14:textId="77777777" w:rsidR="00E1688D" w:rsidRDefault="00E1688D" w:rsidP="00E1688D">
      <w:pPr>
        <w:spacing w:after="0" w:line="240" w:lineRule="auto"/>
        <w:rPr>
          <w:rFonts w:eastAsia="Times New Roman" w:cs="Times New Roman"/>
          <w:i/>
          <w:iCs/>
          <w:color w:val="000000"/>
          <w:lang w:eastAsia="nl-NL"/>
        </w:rPr>
      </w:pPr>
      <w:r w:rsidRPr="000703C8">
        <w:rPr>
          <w:rFonts w:eastAsia="Times New Roman" w:cs="Times New Roman"/>
          <w:color w:val="000000" w:themeColor="text1"/>
          <w:lang w:eastAsia="nl-NL"/>
        </w:rPr>
        <w:t>van de wijsheid van jaren."</w:t>
      </w:r>
      <w:r>
        <w:rPr>
          <w:rFonts w:eastAsia="Times New Roman" w:cs="Times New Roman"/>
          <w:color w:val="000000" w:themeColor="text1"/>
          <w:lang w:eastAsia="nl-NL"/>
        </w:rPr>
        <w:br/>
      </w:r>
      <w:r>
        <w:rPr>
          <w:rFonts w:eastAsia="Times New Roman" w:cs="Times New Roman"/>
          <w:i/>
          <w:iCs/>
          <w:color w:val="000000"/>
          <w:lang w:eastAsia="nl-NL"/>
        </w:rPr>
        <w:t>(</w:t>
      </w:r>
      <w:r w:rsidRPr="0022644E">
        <w:rPr>
          <w:rFonts w:eastAsia="Times New Roman" w:cs="Times New Roman"/>
          <w:i/>
          <w:iCs/>
          <w:color w:val="000000"/>
          <w:lang w:eastAsia="nl-NL"/>
        </w:rPr>
        <w:t>Ignatius</w:t>
      </w:r>
      <w:r>
        <w:rPr>
          <w:rFonts w:eastAsia="Times New Roman" w:cs="Times New Roman"/>
          <w:i/>
          <w:iCs/>
          <w:color w:val="000000"/>
          <w:lang w:eastAsia="nl-NL"/>
        </w:rPr>
        <w:t>)</w:t>
      </w:r>
    </w:p>
    <w:p w14:paraId="51F7BC57" w14:textId="77777777" w:rsidR="00E1688D" w:rsidRDefault="00E1688D" w:rsidP="00E1688D"/>
    <w:p w14:paraId="0D981A4B" w14:textId="29C1FA47" w:rsidR="00E1688D" w:rsidRDefault="00E1688D" w:rsidP="00E1688D">
      <w:pPr>
        <w:pStyle w:val="Kop2"/>
        <w:keepNext w:val="0"/>
        <w:keepLines w:val="0"/>
      </w:pPr>
      <w:bookmarkStart w:id="28" w:name="_Toc199160766"/>
      <w:bookmarkStart w:id="29" w:name="_Toc199333634"/>
      <w:bookmarkStart w:id="30" w:name="_Toc200032387"/>
      <w:r>
        <w:t>Mijn lichaam</w:t>
      </w:r>
      <w:bookmarkEnd w:id="28"/>
      <w:bookmarkEnd w:id="29"/>
      <w:bookmarkEnd w:id="30"/>
    </w:p>
    <w:p w14:paraId="11AB4A77" w14:textId="77777777" w:rsidR="00E1688D" w:rsidRPr="000703C8"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Mijn lichaam</w:t>
      </w:r>
    </w:p>
    <w:p w14:paraId="73547472" w14:textId="77777777" w:rsidR="00E1688D" w:rsidRPr="000703C8"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is mijn woning</w:t>
      </w:r>
    </w:p>
    <w:p w14:paraId="0A04229E" w14:textId="77777777" w:rsidR="00E1688D" w:rsidRPr="000703C8"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Ik ben erin thuis.</w:t>
      </w:r>
    </w:p>
    <w:p w14:paraId="5BB0BBC6" w14:textId="77777777" w:rsidR="00E1688D" w:rsidRDefault="00E1688D" w:rsidP="00E1688D">
      <w:pPr>
        <w:spacing w:after="0" w:line="240" w:lineRule="auto"/>
        <w:rPr>
          <w:rFonts w:eastAsia="Times New Roman" w:cs="Times New Roman"/>
          <w:color w:val="000000" w:themeColor="text1"/>
          <w:lang w:eastAsia="nl-NL"/>
        </w:rPr>
      </w:pPr>
      <w:r w:rsidRPr="000703C8">
        <w:rPr>
          <w:rFonts w:eastAsia="Times New Roman" w:cs="Times New Roman"/>
          <w:color w:val="000000" w:themeColor="text1"/>
          <w:lang w:eastAsia="nl-NL"/>
        </w:rPr>
        <w:t>Ik ben het door en door.</w:t>
      </w:r>
    </w:p>
    <w:p w14:paraId="2620737F" w14:textId="77777777" w:rsidR="00E1688D" w:rsidRPr="000703C8" w:rsidRDefault="00E1688D" w:rsidP="00E1688D">
      <w:pPr>
        <w:spacing w:after="0" w:line="240" w:lineRule="auto"/>
        <w:rPr>
          <w:rFonts w:eastAsia="Times New Roman" w:cs="Times New Roman"/>
          <w:color w:val="000000" w:themeColor="text1"/>
          <w:lang w:eastAsia="nl-NL"/>
        </w:rPr>
      </w:pPr>
    </w:p>
    <w:p w14:paraId="45FB9D70"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Mijn lichaam</w:t>
      </w:r>
    </w:p>
    <w:p w14:paraId="60D3A468"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is mijn betrouwbare drager.</w:t>
      </w:r>
    </w:p>
    <w:p w14:paraId="32571800"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Het geeft me energie, draagkracht,</w:t>
      </w:r>
    </w:p>
    <w:p w14:paraId="52409942"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en rust van tijd tot tijd.</w:t>
      </w:r>
    </w:p>
    <w:p w14:paraId="134449FA" w14:textId="77777777" w:rsidR="00E1688D" w:rsidRDefault="00E1688D" w:rsidP="00E1688D">
      <w:pPr>
        <w:spacing w:after="0" w:line="240" w:lineRule="auto"/>
        <w:rPr>
          <w:rFonts w:eastAsia="Times New Roman" w:cs="Times New Roman"/>
          <w:color w:val="0C0C0C"/>
          <w:lang w:eastAsia="nl-NL"/>
        </w:rPr>
      </w:pPr>
    </w:p>
    <w:p w14:paraId="3DD6BCDC"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Mijn lichaam</w:t>
      </w:r>
    </w:p>
    <w:p w14:paraId="721810DF"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is mijn harde schijf.</w:t>
      </w:r>
    </w:p>
    <w:p w14:paraId="204C29C2"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Ze geeft me input voor mijn geest.</w:t>
      </w:r>
    </w:p>
    <w:p w14:paraId="24EABCCA" w14:textId="77777777" w:rsidR="00E1688D" w:rsidRDefault="00E1688D" w:rsidP="00E1688D">
      <w:pPr>
        <w:spacing w:after="0" w:line="240" w:lineRule="auto"/>
        <w:rPr>
          <w:rFonts w:eastAsia="Times New Roman" w:cs="Times New Roman"/>
          <w:color w:val="0C0C0C"/>
          <w:lang w:eastAsia="nl-NL"/>
        </w:rPr>
      </w:pPr>
    </w:p>
    <w:p w14:paraId="5C594588"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Mijn lichaam</w:t>
      </w:r>
    </w:p>
    <w:p w14:paraId="67CD5C6D"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is mijn wonder</w:t>
      </w:r>
    </w:p>
    <w:p w14:paraId="4C5FC2A0"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dat ik elke dag weer zien kan</w:t>
      </w:r>
    </w:p>
    <w:p w14:paraId="10BA45BA"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in de spiegel die niet liegt.</w:t>
      </w:r>
    </w:p>
    <w:p w14:paraId="55119CA1" w14:textId="77777777" w:rsidR="00E1688D" w:rsidRDefault="00E1688D" w:rsidP="00E1688D">
      <w:pPr>
        <w:spacing w:after="0" w:line="240" w:lineRule="auto"/>
        <w:rPr>
          <w:rFonts w:eastAsia="Times New Roman" w:cs="Times New Roman"/>
          <w:color w:val="0C0C0C"/>
          <w:lang w:eastAsia="nl-NL"/>
        </w:rPr>
      </w:pPr>
    </w:p>
    <w:p w14:paraId="1FB29ED6"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Mijn lichaam</w:t>
      </w:r>
    </w:p>
    <w:p w14:paraId="2284431F"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is mijn weg naar anderen.</w:t>
      </w:r>
    </w:p>
    <w:p w14:paraId="470FCBC3"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lastRenderedPageBreak/>
        <w:t>Het ontmoet zich in de ander</w:t>
      </w:r>
    </w:p>
    <w:p w14:paraId="4408C6F7"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en geeft daadkracht.</w:t>
      </w:r>
    </w:p>
    <w:p w14:paraId="1FC5C461" w14:textId="77777777" w:rsidR="00E1688D" w:rsidRDefault="00E1688D" w:rsidP="00E1688D">
      <w:pPr>
        <w:spacing w:after="0" w:line="240" w:lineRule="auto"/>
        <w:rPr>
          <w:rFonts w:eastAsia="Times New Roman" w:cs="Times New Roman"/>
          <w:color w:val="0C0C0C"/>
          <w:lang w:eastAsia="nl-NL"/>
        </w:rPr>
      </w:pPr>
    </w:p>
    <w:p w14:paraId="010B7E21"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Mijn lichaam</w:t>
      </w:r>
    </w:p>
    <w:p w14:paraId="30F27701"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is mijn richtingaanwijzer</w:t>
      </w:r>
    </w:p>
    <w:p w14:paraId="60CC31FC"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die loopt via ouderdom, ziekte en</w:t>
      </w:r>
    </w:p>
    <w:p w14:paraId="14A686F9"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vergankelijkheid</w:t>
      </w:r>
    </w:p>
    <w:p w14:paraId="5394C856"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naar loslaten en overgave.</w:t>
      </w:r>
    </w:p>
    <w:p w14:paraId="0DD668D5" w14:textId="77777777" w:rsidR="00E1688D" w:rsidRDefault="00E1688D" w:rsidP="00E1688D">
      <w:pPr>
        <w:spacing w:after="0" w:line="240" w:lineRule="auto"/>
        <w:rPr>
          <w:rFonts w:eastAsia="Times New Roman" w:cs="Times New Roman"/>
          <w:color w:val="0C0C0C"/>
          <w:lang w:eastAsia="nl-NL"/>
        </w:rPr>
      </w:pPr>
    </w:p>
    <w:p w14:paraId="758061D5"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Mijn lichaam</w:t>
      </w:r>
    </w:p>
    <w:p w14:paraId="593619E5"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is mijn doodlopend straatje</w:t>
      </w:r>
    </w:p>
    <w:p w14:paraId="0B8C473A"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en eindigen zal het ooit in onteigening.</w:t>
      </w:r>
    </w:p>
    <w:p w14:paraId="1F95382A"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Wat er dan volgt is een open vraag,</w:t>
      </w:r>
    </w:p>
    <w:p w14:paraId="3A9870A9"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een straatje zonder eind.</w:t>
      </w:r>
    </w:p>
    <w:p w14:paraId="0526CF3A" w14:textId="77777777" w:rsidR="00E1688D" w:rsidRDefault="00E1688D" w:rsidP="00E1688D">
      <w:pPr>
        <w:spacing w:after="0" w:line="240" w:lineRule="auto"/>
        <w:rPr>
          <w:rFonts w:eastAsia="Times New Roman" w:cs="Times New Roman"/>
          <w:color w:val="0C0C0C"/>
          <w:lang w:eastAsia="nl-NL"/>
        </w:rPr>
      </w:pPr>
    </w:p>
    <w:p w14:paraId="3CE890A7"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Mijn lichaam</w:t>
      </w:r>
    </w:p>
    <w:p w14:paraId="4102336E"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is een tempel.</w:t>
      </w:r>
    </w:p>
    <w:p w14:paraId="0C7BD7DC"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God woont erin.</w:t>
      </w:r>
    </w:p>
    <w:p w14:paraId="0614BEAF"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Het is een ere-zaak haar te vieren.</w:t>
      </w:r>
    </w:p>
    <w:p w14:paraId="64E3F60C"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Als sacrament van leven.</w:t>
      </w:r>
    </w:p>
    <w:p w14:paraId="18630639" w14:textId="77777777" w:rsidR="00E1688D" w:rsidRDefault="00E1688D" w:rsidP="00E1688D">
      <w:pPr>
        <w:spacing w:after="0" w:line="240" w:lineRule="auto"/>
        <w:rPr>
          <w:rFonts w:eastAsia="Times New Roman" w:cs="Times New Roman"/>
          <w:color w:val="0C0C0C"/>
          <w:lang w:eastAsia="nl-NL"/>
        </w:rPr>
      </w:pPr>
    </w:p>
    <w:p w14:paraId="29F286B6"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Mijn lichaam</w:t>
      </w:r>
    </w:p>
    <w:p w14:paraId="5826AAF7"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bezit ik niet.</w:t>
      </w:r>
    </w:p>
    <w:p w14:paraId="5E799E12"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Het is mij in bruikleen gegeven.</w:t>
      </w:r>
    </w:p>
    <w:p w14:paraId="7AB1F84B" w14:textId="77777777" w:rsidR="00E1688D" w:rsidRDefault="00E1688D" w:rsidP="00E1688D">
      <w:pPr>
        <w:spacing w:after="0" w:line="240" w:lineRule="auto"/>
        <w:rPr>
          <w:rFonts w:eastAsia="Times New Roman" w:cs="Times New Roman"/>
          <w:color w:val="0C0C0C"/>
          <w:lang w:eastAsia="nl-NL"/>
        </w:rPr>
      </w:pPr>
    </w:p>
    <w:p w14:paraId="188F5AB2"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Schepping ben ik</w:t>
      </w:r>
    </w:p>
    <w:p w14:paraId="4E972579"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in hart en nieren</w:t>
      </w:r>
    </w:p>
    <w:p w14:paraId="17855F63"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mannelijk en vrouwelijk ben ik</w:t>
      </w:r>
    </w:p>
    <w:p w14:paraId="72A916EE" w14:textId="77777777" w:rsidR="00E1688D" w:rsidRPr="0022644E" w:rsidRDefault="00E1688D" w:rsidP="00E1688D">
      <w:pPr>
        <w:spacing w:after="0" w:line="240" w:lineRule="auto"/>
        <w:rPr>
          <w:rFonts w:eastAsia="Times New Roman" w:cs="Times New Roman"/>
          <w:color w:val="0C0C0C"/>
          <w:lang w:eastAsia="nl-NL"/>
        </w:rPr>
      </w:pPr>
      <w:r w:rsidRPr="0022644E">
        <w:rPr>
          <w:rFonts w:eastAsia="Times New Roman" w:cs="Times New Roman"/>
          <w:color w:val="0C0C0C"/>
          <w:lang w:eastAsia="nl-NL"/>
        </w:rPr>
        <w:t>beeld van God.</w:t>
      </w:r>
    </w:p>
    <w:p w14:paraId="5BE18A9E" w14:textId="77777777" w:rsidR="00E1688D" w:rsidRDefault="00E1688D" w:rsidP="00E1688D">
      <w:pPr>
        <w:spacing w:after="0" w:line="240" w:lineRule="auto"/>
        <w:rPr>
          <w:rFonts w:eastAsia="Times New Roman" w:cs="Times New Roman"/>
          <w:color w:val="0C0C0C"/>
          <w:lang w:eastAsia="nl-NL"/>
        </w:rPr>
      </w:pPr>
    </w:p>
    <w:p w14:paraId="768FA749" w14:textId="77777777" w:rsidR="00E1688D" w:rsidRDefault="00E1688D" w:rsidP="00E1688D">
      <w:pPr>
        <w:spacing w:after="0" w:line="240" w:lineRule="auto"/>
        <w:rPr>
          <w:rFonts w:eastAsia="Times New Roman" w:cs="Times New Roman"/>
          <w:i/>
          <w:iCs/>
          <w:color w:val="0C0C0C"/>
          <w:lang w:eastAsia="nl-NL"/>
        </w:rPr>
      </w:pPr>
      <w:r>
        <w:rPr>
          <w:rFonts w:eastAsia="Times New Roman" w:cs="Times New Roman"/>
          <w:i/>
          <w:iCs/>
          <w:color w:val="0C0C0C"/>
          <w:lang w:eastAsia="nl-NL"/>
        </w:rPr>
        <w:t>(</w:t>
      </w:r>
      <w:r w:rsidRPr="004B5938">
        <w:rPr>
          <w:rFonts w:eastAsia="Times New Roman" w:cs="Times New Roman"/>
          <w:i/>
          <w:iCs/>
          <w:color w:val="0C0C0C"/>
          <w:lang w:eastAsia="nl-NL"/>
        </w:rPr>
        <w:t>Hilde Van Putten</w:t>
      </w:r>
      <w:r>
        <w:rPr>
          <w:rFonts w:eastAsia="Times New Roman" w:cs="Times New Roman"/>
          <w:i/>
          <w:iCs/>
          <w:color w:val="0C0C0C"/>
          <w:lang w:eastAsia="nl-NL"/>
        </w:rPr>
        <w:t>)</w:t>
      </w:r>
    </w:p>
    <w:p w14:paraId="5CEB5275" w14:textId="77777777" w:rsidR="00E1688D" w:rsidRDefault="00E1688D" w:rsidP="00E1688D"/>
    <w:p w14:paraId="694A00FC" w14:textId="42B846F9" w:rsidR="00E1688D" w:rsidRDefault="00E1688D" w:rsidP="00E1688D">
      <w:pPr>
        <w:pStyle w:val="Kop2"/>
        <w:keepNext w:val="0"/>
        <w:keepLines w:val="0"/>
      </w:pPr>
      <w:bookmarkStart w:id="31" w:name="_Toc199160767"/>
      <w:bookmarkStart w:id="32" w:name="_Toc199333635"/>
      <w:bookmarkStart w:id="33" w:name="_Toc200032388"/>
      <w:r>
        <w:t>Gastvrijheid</w:t>
      </w:r>
      <w:bookmarkEnd w:id="31"/>
      <w:bookmarkEnd w:id="32"/>
      <w:bookmarkEnd w:id="33"/>
    </w:p>
    <w:p w14:paraId="32879B25"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Het individualisme</w:t>
      </w:r>
      <w:r>
        <w:rPr>
          <w:rFonts w:eastAsia="Times New Roman" w:cs="Times New Roman"/>
          <w:color w:val="000000"/>
          <w:lang w:eastAsia="nl-NL"/>
        </w:rPr>
        <w:t xml:space="preserve"> </w:t>
      </w:r>
      <w:r w:rsidRPr="0022644E">
        <w:rPr>
          <w:rFonts w:eastAsia="Times New Roman" w:cs="Times New Roman"/>
          <w:color w:val="000000"/>
          <w:lang w:eastAsia="nl-NL"/>
        </w:rPr>
        <w:t>viert hoogtij in onze dagen.</w:t>
      </w:r>
    </w:p>
    <w:p w14:paraId="1757A85F"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Het ‘ieder voor zich’ is als een virus,</w:t>
      </w:r>
    </w:p>
    <w:p w14:paraId="18E2F465"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dat zich in ons leven heeft genesteld.</w:t>
      </w:r>
    </w:p>
    <w:p w14:paraId="55C67CCA"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We wonen met veel mensen om ons heen,</w:t>
      </w:r>
    </w:p>
    <w:p w14:paraId="3AAE30C4"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in dezelfde straat en buurt.</w:t>
      </w:r>
      <w:r>
        <w:rPr>
          <w:rFonts w:eastAsia="Times New Roman" w:cs="Times New Roman"/>
          <w:color w:val="000000"/>
          <w:lang w:eastAsia="nl-NL"/>
        </w:rPr>
        <w:br/>
      </w:r>
    </w:p>
    <w:p w14:paraId="4791B1CF" w14:textId="77777777" w:rsidR="00E1688D" w:rsidRPr="0022644E" w:rsidRDefault="00E1688D" w:rsidP="00E1688D">
      <w:pPr>
        <w:spacing w:after="0" w:line="240" w:lineRule="auto"/>
        <w:rPr>
          <w:rFonts w:eastAsia="Times New Roman" w:cs="Times New Roman"/>
          <w:color w:val="000000"/>
          <w:lang w:eastAsia="nl-NL"/>
        </w:rPr>
      </w:pPr>
      <w:r w:rsidRPr="0022644E">
        <w:rPr>
          <w:rFonts w:eastAsia="Times New Roman" w:cs="Times New Roman"/>
          <w:color w:val="000000"/>
          <w:lang w:eastAsia="nl-NL"/>
        </w:rPr>
        <w:t>En toch is er veel eenzaamheid.</w:t>
      </w:r>
    </w:p>
    <w:p w14:paraId="3B5F2D8A"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We voelen ons soms alleen gelaten</w:t>
      </w:r>
    </w:p>
    <w:p w14:paraId="4D62CAB8"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met onze vragen en onze problemen.</w:t>
      </w:r>
    </w:p>
    <w:p w14:paraId="6207C889"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In onze dagen</w:t>
      </w:r>
      <w:r>
        <w:rPr>
          <w:rFonts w:eastAsia="Times New Roman" w:cs="Times New Roman"/>
          <w:color w:val="000000" w:themeColor="text1"/>
          <w:lang w:eastAsia="nl-NL"/>
        </w:rPr>
        <w:t xml:space="preserve"> </w:t>
      </w:r>
      <w:r w:rsidRPr="005719F1">
        <w:rPr>
          <w:rFonts w:eastAsia="Times New Roman" w:cs="Times New Roman"/>
          <w:color w:val="000000" w:themeColor="text1"/>
          <w:lang w:eastAsia="nl-NL"/>
        </w:rPr>
        <w:t>van grote welvaart en techniek</w:t>
      </w:r>
    </w:p>
    <w:p w14:paraId="5FA52BD9"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is er meer dan ooit</w:t>
      </w:r>
      <w:r>
        <w:rPr>
          <w:rFonts w:eastAsia="Times New Roman" w:cs="Times New Roman"/>
          <w:color w:val="000000" w:themeColor="text1"/>
          <w:lang w:eastAsia="nl-NL"/>
        </w:rPr>
        <w:t xml:space="preserve"> </w:t>
      </w:r>
      <w:r w:rsidRPr="005719F1">
        <w:rPr>
          <w:rFonts w:eastAsia="Times New Roman" w:cs="Times New Roman"/>
          <w:color w:val="000000" w:themeColor="text1"/>
          <w:lang w:eastAsia="nl-NL"/>
        </w:rPr>
        <w:t>behoefte aan gastvrijheid.</w:t>
      </w:r>
    </w:p>
    <w:p w14:paraId="5E901C3E" w14:textId="77777777" w:rsidR="00E1688D" w:rsidRPr="005719F1" w:rsidRDefault="00E1688D" w:rsidP="00E1688D">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br/>
      </w:r>
      <w:r w:rsidRPr="005719F1">
        <w:rPr>
          <w:rFonts w:eastAsia="Times New Roman" w:cs="Times New Roman"/>
          <w:color w:val="000000" w:themeColor="text1"/>
          <w:lang w:eastAsia="nl-NL"/>
        </w:rPr>
        <w:t>Er is behoefte aan mensen,</w:t>
      </w:r>
    </w:p>
    <w:p w14:paraId="59984C64"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die tijd en ruimte weten te scheppen,</w:t>
      </w:r>
    </w:p>
    <w:p w14:paraId="42B77850"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waar anderen gewoon mogen binnenkomen.</w:t>
      </w:r>
    </w:p>
    <w:p w14:paraId="138F62B1"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Gastvrij zijn is een plaats scheppen,</w:t>
      </w:r>
    </w:p>
    <w:p w14:paraId="7EC9DAAB"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waar anderen vrij kunnen binnen komen.</w:t>
      </w:r>
    </w:p>
    <w:p w14:paraId="20D6BF12"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Een plaats waar een luisterend oor is</w:t>
      </w:r>
    </w:p>
    <w:p w14:paraId="696CCD0F"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en de bereidheid om zorgen samen te delen.</w:t>
      </w:r>
    </w:p>
    <w:p w14:paraId="0E03A925" w14:textId="77777777" w:rsidR="00E1688D" w:rsidRPr="005719F1" w:rsidRDefault="00E1688D" w:rsidP="00E1688D">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br/>
      </w:r>
      <w:r w:rsidRPr="005719F1">
        <w:rPr>
          <w:rFonts w:eastAsia="Times New Roman" w:cs="Times New Roman"/>
          <w:color w:val="000000" w:themeColor="text1"/>
          <w:lang w:eastAsia="nl-NL"/>
        </w:rPr>
        <w:t xml:space="preserve">Gastvrij zijn </w:t>
      </w:r>
      <w:proofErr w:type="gramStart"/>
      <w:r w:rsidRPr="005719F1">
        <w:rPr>
          <w:rFonts w:eastAsia="Times New Roman" w:cs="Times New Roman"/>
          <w:color w:val="000000" w:themeColor="text1"/>
          <w:lang w:eastAsia="nl-NL"/>
        </w:rPr>
        <w:t>veronderstelt</w:t>
      </w:r>
      <w:proofErr w:type="gramEnd"/>
      <w:r w:rsidRPr="005719F1">
        <w:rPr>
          <w:rFonts w:eastAsia="Times New Roman" w:cs="Times New Roman"/>
          <w:color w:val="000000" w:themeColor="text1"/>
          <w:lang w:eastAsia="nl-NL"/>
        </w:rPr>
        <w:t xml:space="preserve"> aandacht,</w:t>
      </w:r>
    </w:p>
    <w:p w14:paraId="3D7CAB1C"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een hartelijk open staan naar een ander.</w:t>
      </w:r>
    </w:p>
    <w:p w14:paraId="72BD33A0"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Drukdoenerij en eigenbelang</w:t>
      </w:r>
    </w:p>
    <w:p w14:paraId="5F7274E3"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verdwijnen naar de achtergrond,</w:t>
      </w:r>
    </w:p>
    <w:p w14:paraId="44FB1ABB"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zodat de gast op de eerste plaats komt.</w:t>
      </w:r>
    </w:p>
    <w:p w14:paraId="703D51D8"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De gast mag vrij zijn om helemaal</w:t>
      </w:r>
    </w:p>
    <w:p w14:paraId="7B79CA78"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aan zichzelf te kunnen toekomen.</w:t>
      </w:r>
    </w:p>
    <w:p w14:paraId="0A59594E" w14:textId="77777777" w:rsidR="00E1688D" w:rsidRDefault="00E1688D" w:rsidP="00E1688D">
      <w:pPr>
        <w:spacing w:after="0" w:line="240" w:lineRule="auto"/>
        <w:rPr>
          <w:rFonts w:eastAsia="Times New Roman" w:cs="Times New Roman"/>
          <w:color w:val="000000" w:themeColor="text1"/>
          <w:lang w:eastAsia="nl-NL"/>
        </w:rPr>
      </w:pPr>
    </w:p>
    <w:p w14:paraId="20C3B49E"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lastRenderedPageBreak/>
        <w:t>Het is heerlijk</w:t>
      </w:r>
      <w:r>
        <w:rPr>
          <w:rFonts w:eastAsia="Times New Roman" w:cs="Times New Roman"/>
          <w:color w:val="000000" w:themeColor="text1"/>
          <w:lang w:eastAsia="nl-NL"/>
        </w:rPr>
        <w:t xml:space="preserve"> </w:t>
      </w:r>
      <w:r w:rsidRPr="005719F1">
        <w:rPr>
          <w:rFonts w:eastAsia="Times New Roman" w:cs="Times New Roman"/>
          <w:color w:val="000000" w:themeColor="text1"/>
          <w:lang w:eastAsia="nl-NL"/>
        </w:rPr>
        <w:t>om zulke mensen te ontmoeten.</w:t>
      </w:r>
    </w:p>
    <w:p w14:paraId="0EF4DC7B"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Ze roepen nieuwe krachten in ons op,</w:t>
      </w:r>
    </w:p>
    <w:p w14:paraId="62BB0E4F"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nieuwe vrede en harmonie.</w:t>
      </w:r>
    </w:p>
    <w:p w14:paraId="3D20CC4F"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We worden er nieuwe mensen van.</w:t>
      </w:r>
    </w:p>
    <w:p w14:paraId="2E4AC3D9"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‘Even tijd hebben’ voor een ander</w:t>
      </w:r>
      <w:r>
        <w:rPr>
          <w:rFonts w:eastAsia="Times New Roman" w:cs="Times New Roman"/>
          <w:color w:val="000000" w:themeColor="text1"/>
          <w:lang w:eastAsia="nl-NL"/>
        </w:rPr>
        <w:t xml:space="preserve"> </w:t>
      </w:r>
      <w:r w:rsidRPr="005719F1">
        <w:rPr>
          <w:rFonts w:eastAsia="Times New Roman" w:cs="Times New Roman"/>
          <w:color w:val="000000" w:themeColor="text1"/>
          <w:lang w:eastAsia="nl-NL"/>
        </w:rPr>
        <w:t>is hele kostbare tijd.</w:t>
      </w:r>
    </w:p>
    <w:p w14:paraId="05482ACF"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Want daarin komt tot uiting</w:t>
      </w:r>
      <w:r>
        <w:rPr>
          <w:rFonts w:eastAsia="Times New Roman" w:cs="Times New Roman"/>
          <w:color w:val="000000" w:themeColor="text1"/>
          <w:lang w:eastAsia="nl-NL"/>
        </w:rPr>
        <w:t xml:space="preserve"> </w:t>
      </w:r>
      <w:r w:rsidRPr="005719F1">
        <w:rPr>
          <w:rFonts w:eastAsia="Times New Roman" w:cs="Times New Roman"/>
          <w:color w:val="000000" w:themeColor="text1"/>
          <w:lang w:eastAsia="nl-NL"/>
        </w:rPr>
        <w:t>dat we delend in het leven willen staan.</w:t>
      </w:r>
    </w:p>
    <w:p w14:paraId="3C9F0BE9" w14:textId="77777777" w:rsidR="00E1688D" w:rsidRPr="005719F1" w:rsidRDefault="00E1688D" w:rsidP="00E1688D">
      <w:pPr>
        <w:spacing w:after="0" w:line="240" w:lineRule="auto"/>
        <w:rPr>
          <w:rFonts w:eastAsia="Times New Roman" w:cs="Times New Roman"/>
          <w:color w:val="000000" w:themeColor="text1"/>
          <w:lang w:eastAsia="nl-NL"/>
        </w:rPr>
      </w:pPr>
      <w:r w:rsidRPr="005719F1">
        <w:rPr>
          <w:rFonts w:eastAsia="Times New Roman" w:cs="Times New Roman"/>
          <w:color w:val="000000" w:themeColor="text1"/>
          <w:lang w:eastAsia="nl-NL"/>
        </w:rPr>
        <w:t>En delend leven is zinvol leven.</w:t>
      </w:r>
    </w:p>
    <w:p w14:paraId="3C98B2C6" w14:textId="77777777" w:rsidR="00E1688D" w:rsidRPr="005719F1" w:rsidRDefault="00E1688D" w:rsidP="00E1688D">
      <w:pPr>
        <w:spacing w:after="0" w:line="240" w:lineRule="auto"/>
        <w:rPr>
          <w:rFonts w:eastAsia="Times New Roman" w:cs="Times New Roman"/>
          <w:i/>
          <w:iCs/>
          <w:color w:val="000000"/>
          <w:lang w:eastAsia="nl-NL"/>
        </w:rPr>
      </w:pPr>
      <w:r w:rsidRPr="005719F1">
        <w:rPr>
          <w:rFonts w:eastAsia="Times New Roman" w:cs="Times New Roman"/>
          <w:i/>
          <w:iCs/>
          <w:color w:val="000000"/>
          <w:lang w:eastAsia="nl-NL"/>
        </w:rPr>
        <w:t>(Wim Holterman)</w:t>
      </w:r>
    </w:p>
    <w:p w14:paraId="52DA2C18" w14:textId="77777777" w:rsidR="00E1688D" w:rsidRDefault="00E1688D" w:rsidP="00E1688D"/>
    <w:p w14:paraId="62598317" w14:textId="13878ABF" w:rsidR="00E1688D" w:rsidRDefault="00426862" w:rsidP="00E1688D">
      <w:pPr>
        <w:pStyle w:val="Kop2"/>
        <w:keepNext w:val="0"/>
        <w:keepLines w:val="0"/>
      </w:pPr>
      <w:bookmarkStart w:id="34" w:name="_Toc199160768"/>
      <w:bookmarkStart w:id="35" w:name="_Toc199333636"/>
      <w:bookmarkStart w:id="36" w:name="_Toc200032389"/>
      <w:r>
        <w:t>1 Korinthiërs</w:t>
      </w:r>
      <w:bookmarkEnd w:id="34"/>
      <w:bookmarkEnd w:id="35"/>
      <w:bookmarkEnd w:id="36"/>
    </w:p>
    <w:p w14:paraId="51E2792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uit de eerste brief aan de Korinthiërs van Paulus</w:t>
      </w:r>
    </w:p>
    <w:p w14:paraId="784DEC9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(12, 12-30) toegepast op een schoolcontext:</w:t>
      </w:r>
      <w:r>
        <w:rPr>
          <w:rFonts w:eastAsia="Times New Roman" w:cs="Times New Roman"/>
          <w:color w:val="000000"/>
          <w:lang w:eastAsia="nl-NL"/>
        </w:rPr>
        <w:br/>
      </w:r>
    </w:p>
    <w:p w14:paraId="607A0B29"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“Een school is een eenheid die uit vele leden</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bestaat. Ondanks hun verscheidenheid vormen</w:t>
      </w:r>
    </w:p>
    <w:p w14:paraId="450B0779"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al die leden één school. Net zoals een lichaam,</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bestaat een school niet uit één deel, maar uit</w:t>
      </w:r>
    </w:p>
    <w:p w14:paraId="532A9628"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vele. Als de leerling zou zeggen: ‘Ik ben geen</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leraar, dus ik hoor niet bij de school’, hoort hij er</w:t>
      </w:r>
    </w:p>
    <w:p w14:paraId="23CF5745"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dan werkelijk niet bij? En als de ouder zou</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zeggen: ‘Ik ben geen directeur, dus ik hoor niet</w:t>
      </w:r>
    </w:p>
    <w:p w14:paraId="6453CAA1"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bij de school’, hoort hij of zij er dan werkelijk niet</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bij? Als de hele school leraar zou zijn, voor wie</w:t>
      </w:r>
    </w:p>
    <w:p w14:paraId="7D917726"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 xml:space="preserve">is dan het onderwijs bedoeld? Als de hele </w:t>
      </w:r>
      <w:proofErr w:type="gramStart"/>
      <w:r w:rsidRPr="007438C5">
        <w:rPr>
          <w:rFonts w:eastAsia="Times New Roman" w:cs="Times New Roman"/>
          <w:color w:val="000000" w:themeColor="text1"/>
          <w:lang w:eastAsia="nl-NL"/>
        </w:rPr>
        <w:t>school</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directeur</w:t>
      </w:r>
      <w:proofErr w:type="gramEnd"/>
      <w:r w:rsidRPr="007438C5">
        <w:rPr>
          <w:rFonts w:eastAsia="Times New Roman" w:cs="Times New Roman"/>
          <w:color w:val="000000" w:themeColor="text1"/>
          <w:lang w:eastAsia="nl-NL"/>
        </w:rPr>
        <w:t xml:space="preserve"> zou zijn, wie zal dan </w:t>
      </w:r>
      <w:proofErr w:type="gramStart"/>
      <w:r w:rsidRPr="007438C5">
        <w:rPr>
          <w:rFonts w:eastAsia="Times New Roman" w:cs="Times New Roman"/>
          <w:color w:val="000000" w:themeColor="text1"/>
          <w:lang w:eastAsia="nl-NL"/>
        </w:rPr>
        <w:t>zorg dragen</w:t>
      </w:r>
      <w:proofErr w:type="gramEnd"/>
      <w:r w:rsidRPr="007438C5">
        <w:rPr>
          <w:rFonts w:eastAsia="Times New Roman" w:cs="Times New Roman"/>
          <w:color w:val="000000" w:themeColor="text1"/>
          <w:lang w:eastAsia="nl-NL"/>
        </w:rPr>
        <w:t xml:space="preserve"> voor</w:t>
      </w:r>
    </w:p>
    <w:p w14:paraId="5094E5E3"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de vorming van de leerlingen? Als de hele school</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leerling zou zijn, hoe moeten ze dan zelf tot</w:t>
      </w:r>
    </w:p>
    <w:p w14:paraId="7B4423AE"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wijsheid komen? Als de hele school ouder zou</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zijn, hoe zullen de kinderen dan de vruchten</w:t>
      </w:r>
    </w:p>
    <w:p w14:paraId="0019D1D6"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plukken van de veelzijdigheid van vele</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meesters? Alle leden van een</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schoolgemeenschap hebben hun plaats. Als ze</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met elkaar slechts één identiteit zouden vormen,</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zou dat dan een leerrijke school zijn? Het is juist</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zo dat er een groot aantal mensen nodig is om</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een school te kunnen vormen. De leraar kan niet</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tegen de leerling zeggen: ‘ik heb je niet nodig’,</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en de directeur kan dat evenmin tegen de ouder</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zeggen. Integendeel, juist die leden van de</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school die het meest kwetsbaar lijken, zijn het</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meest noodzakelijk. Want kun je überhaupt</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spreken van een school zonder leerlingen? En</w:t>
      </w:r>
    </w:p>
    <w:p w14:paraId="7993A960"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mocht een school alleen geniale leerlingen tellen,</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is lesgeven dan niet overbodig? Ligt de roeping</w:t>
      </w:r>
    </w:p>
    <w:p w14:paraId="30D5AF47" w14:textId="77777777" w:rsidR="00426862" w:rsidRPr="007438C5"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van de leraar niet juist in het vormen van die</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leerlingen die het meest nood hebben aan zijn</w:t>
      </w:r>
    </w:p>
    <w:p w14:paraId="10B21162" w14:textId="77777777" w:rsidR="00426862" w:rsidRPr="007438C5" w:rsidRDefault="00426862" w:rsidP="00426862">
      <w:pPr>
        <w:spacing w:after="0" w:line="240" w:lineRule="auto"/>
        <w:rPr>
          <w:rFonts w:eastAsia="Times New Roman" w:cs="Times New Roman"/>
          <w:color w:val="000000" w:themeColor="text1"/>
          <w:lang w:eastAsia="nl-NL"/>
        </w:rPr>
      </w:pPr>
      <w:proofErr w:type="gramStart"/>
      <w:r w:rsidRPr="007438C5">
        <w:rPr>
          <w:rFonts w:eastAsia="Times New Roman" w:cs="Times New Roman"/>
          <w:color w:val="000000" w:themeColor="text1"/>
          <w:lang w:eastAsia="nl-NL"/>
        </w:rPr>
        <w:t>vorming?.</w:t>
      </w:r>
      <w:proofErr w:type="gramEnd"/>
      <w:r w:rsidRPr="007438C5">
        <w:rPr>
          <w:rFonts w:eastAsia="Times New Roman" w:cs="Times New Roman"/>
          <w:color w:val="000000" w:themeColor="text1"/>
          <w:lang w:eastAsia="nl-NL"/>
        </w:rPr>
        <w:t xml:space="preserve"> En bestaat de opdracht van de school</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er niet in de belemmeringen weg te nemen die</w:t>
      </w:r>
    </w:p>
    <w:p w14:paraId="5520B200" w14:textId="5C478A97" w:rsidR="00E1688D" w:rsidRPr="00426862" w:rsidRDefault="00426862" w:rsidP="00426862">
      <w:pPr>
        <w:spacing w:after="0" w:line="240" w:lineRule="auto"/>
        <w:rPr>
          <w:rFonts w:eastAsia="Times New Roman" w:cs="Times New Roman"/>
          <w:color w:val="000000" w:themeColor="text1"/>
          <w:lang w:eastAsia="nl-NL"/>
        </w:rPr>
      </w:pPr>
      <w:r w:rsidRPr="007438C5">
        <w:rPr>
          <w:rFonts w:eastAsia="Times New Roman" w:cs="Times New Roman"/>
          <w:color w:val="000000" w:themeColor="text1"/>
          <w:lang w:eastAsia="nl-NL"/>
        </w:rPr>
        <w:t>alle leerlingen het leren moeilijk tot onmogelijk</w:t>
      </w:r>
      <w:r>
        <w:rPr>
          <w:rFonts w:eastAsia="Times New Roman" w:cs="Times New Roman"/>
          <w:color w:val="000000" w:themeColor="text1"/>
          <w:lang w:eastAsia="nl-NL"/>
        </w:rPr>
        <w:t xml:space="preserve"> </w:t>
      </w:r>
      <w:r w:rsidRPr="007438C5">
        <w:rPr>
          <w:rFonts w:eastAsia="Times New Roman" w:cs="Times New Roman"/>
          <w:color w:val="000000" w:themeColor="text1"/>
          <w:lang w:eastAsia="nl-NL"/>
        </w:rPr>
        <w:t>maken?”</w:t>
      </w:r>
    </w:p>
    <w:p w14:paraId="661BA8C6" w14:textId="77777777" w:rsidR="00E1688D" w:rsidRDefault="00E1688D" w:rsidP="00E1688D"/>
    <w:p w14:paraId="063049FD" w14:textId="23ABDE6C" w:rsidR="00E1688D" w:rsidRDefault="00426862" w:rsidP="00E1688D">
      <w:pPr>
        <w:pStyle w:val="Kop2"/>
        <w:keepNext w:val="0"/>
        <w:keepLines w:val="0"/>
      </w:pPr>
      <w:bookmarkStart w:id="37" w:name="_Toc199160769"/>
      <w:bookmarkStart w:id="38" w:name="_Toc199333637"/>
      <w:bookmarkStart w:id="39" w:name="_Toc200032390"/>
      <w:r>
        <w:t>Wijsheid – Kahil Gibran</w:t>
      </w:r>
      <w:bookmarkEnd w:id="37"/>
      <w:bookmarkEnd w:id="38"/>
      <w:bookmarkEnd w:id="39"/>
    </w:p>
    <w:p w14:paraId="1380A171" w14:textId="77777777" w:rsidR="00426862" w:rsidRPr="00EE42C8" w:rsidRDefault="00426862" w:rsidP="00426862">
      <w:pPr>
        <w:spacing w:after="0" w:line="240" w:lineRule="auto"/>
        <w:rPr>
          <w:rFonts w:eastAsia="Times New Roman" w:cs="Times New Roman"/>
          <w:color w:val="000000" w:themeColor="text1"/>
          <w:lang w:eastAsia="nl-NL"/>
        </w:rPr>
      </w:pPr>
      <w:r w:rsidRPr="00EE42C8">
        <w:rPr>
          <w:rFonts w:eastAsia="Times New Roman" w:cs="Times New Roman"/>
          <w:color w:val="000000" w:themeColor="text1"/>
          <w:lang w:eastAsia="nl-NL"/>
        </w:rPr>
        <w:t>De leraar die in de schaduw van de tempel</w:t>
      </w:r>
    </w:p>
    <w:p w14:paraId="48BE151C" w14:textId="77777777" w:rsidR="00426862" w:rsidRPr="00EE42C8" w:rsidRDefault="00426862" w:rsidP="00426862">
      <w:pPr>
        <w:spacing w:after="0" w:line="240" w:lineRule="auto"/>
        <w:rPr>
          <w:rFonts w:eastAsia="Times New Roman" w:cs="Times New Roman"/>
          <w:color w:val="000000" w:themeColor="text1"/>
          <w:lang w:eastAsia="nl-NL"/>
        </w:rPr>
      </w:pPr>
      <w:r w:rsidRPr="00EE42C8">
        <w:rPr>
          <w:rFonts w:eastAsia="Times New Roman" w:cs="Times New Roman"/>
          <w:color w:val="000000" w:themeColor="text1"/>
          <w:lang w:eastAsia="nl-NL"/>
        </w:rPr>
        <w:t>wandelt, midden van zijn leerlingen, geeft niet</w:t>
      </w:r>
    </w:p>
    <w:p w14:paraId="3F3CC1B1" w14:textId="77777777" w:rsidR="00426862" w:rsidRPr="00EE42C8" w:rsidRDefault="00426862" w:rsidP="00426862">
      <w:pPr>
        <w:spacing w:after="0" w:line="240" w:lineRule="auto"/>
        <w:rPr>
          <w:rFonts w:eastAsia="Times New Roman" w:cs="Times New Roman"/>
          <w:color w:val="000000" w:themeColor="text1"/>
          <w:lang w:eastAsia="nl-NL"/>
        </w:rPr>
      </w:pPr>
      <w:r w:rsidRPr="00EE42C8">
        <w:rPr>
          <w:rFonts w:eastAsia="Times New Roman" w:cs="Times New Roman"/>
          <w:color w:val="000000" w:themeColor="text1"/>
          <w:lang w:eastAsia="nl-NL"/>
        </w:rPr>
        <w:t>van zijn wijsheid, maar veeleer van zijn geloof</w:t>
      </w:r>
    </w:p>
    <w:p w14:paraId="18DF7A12" w14:textId="77777777" w:rsidR="00426862" w:rsidRPr="00EE42C8" w:rsidRDefault="00426862" w:rsidP="00426862">
      <w:pPr>
        <w:spacing w:after="0" w:line="240" w:lineRule="auto"/>
        <w:rPr>
          <w:rFonts w:eastAsia="Times New Roman" w:cs="Times New Roman"/>
          <w:color w:val="000000" w:themeColor="text1"/>
          <w:lang w:eastAsia="nl-NL"/>
        </w:rPr>
      </w:pPr>
      <w:r w:rsidRPr="00EE42C8">
        <w:rPr>
          <w:rFonts w:eastAsia="Times New Roman" w:cs="Times New Roman"/>
          <w:color w:val="000000" w:themeColor="text1"/>
          <w:lang w:eastAsia="nl-NL"/>
        </w:rPr>
        <w:t>en liefde. Zo hij inderdaad wijs is, nodigt hij u</w:t>
      </w:r>
    </w:p>
    <w:p w14:paraId="505AC50D" w14:textId="77777777" w:rsidR="00426862" w:rsidRPr="00EE42C8" w:rsidRDefault="00426862" w:rsidP="00426862">
      <w:pPr>
        <w:spacing w:after="0" w:line="240" w:lineRule="auto"/>
        <w:rPr>
          <w:rFonts w:eastAsia="Times New Roman" w:cs="Times New Roman"/>
          <w:color w:val="000000" w:themeColor="text1"/>
          <w:lang w:eastAsia="nl-NL"/>
        </w:rPr>
      </w:pPr>
      <w:r w:rsidRPr="00EE42C8">
        <w:rPr>
          <w:rFonts w:eastAsia="Times New Roman" w:cs="Times New Roman"/>
          <w:color w:val="000000" w:themeColor="text1"/>
          <w:lang w:eastAsia="nl-NL"/>
        </w:rPr>
        <w:t>niet uit het huis van zijn wijsheid binnen te treden,</w:t>
      </w:r>
    </w:p>
    <w:p w14:paraId="45466C9F" w14:textId="77777777" w:rsidR="00426862" w:rsidRPr="00EE42C8" w:rsidRDefault="00426862" w:rsidP="00426862">
      <w:pPr>
        <w:spacing w:after="0" w:line="240" w:lineRule="auto"/>
        <w:rPr>
          <w:rFonts w:eastAsia="Times New Roman" w:cs="Times New Roman"/>
          <w:color w:val="000000" w:themeColor="text1"/>
          <w:lang w:eastAsia="nl-NL"/>
        </w:rPr>
      </w:pPr>
      <w:r w:rsidRPr="00EE42C8">
        <w:rPr>
          <w:rFonts w:eastAsia="Times New Roman" w:cs="Times New Roman"/>
          <w:color w:val="000000" w:themeColor="text1"/>
          <w:lang w:eastAsia="nl-NL"/>
        </w:rPr>
        <w:t>maar leidt u veeleer naar de drempel van uw</w:t>
      </w:r>
    </w:p>
    <w:p w14:paraId="39C1F4FE" w14:textId="77777777" w:rsidR="00426862" w:rsidRPr="00EE42C8" w:rsidRDefault="00426862" w:rsidP="00426862">
      <w:pPr>
        <w:spacing w:after="0" w:line="240" w:lineRule="auto"/>
        <w:rPr>
          <w:rFonts w:eastAsia="Times New Roman" w:cs="Times New Roman"/>
          <w:color w:val="000000" w:themeColor="text1"/>
          <w:lang w:eastAsia="nl-NL"/>
        </w:rPr>
      </w:pPr>
      <w:r w:rsidRPr="00EE42C8">
        <w:rPr>
          <w:rFonts w:eastAsia="Times New Roman" w:cs="Times New Roman"/>
          <w:color w:val="000000" w:themeColor="text1"/>
          <w:lang w:eastAsia="nl-NL"/>
        </w:rPr>
        <w:t xml:space="preserve">eigen geest. </w:t>
      </w:r>
      <w:r w:rsidRPr="00EE42C8">
        <w:rPr>
          <w:rFonts w:eastAsia="Times New Roman" w:cs="Times New Roman"/>
          <w:i/>
          <w:iCs/>
          <w:color w:val="000000" w:themeColor="text1"/>
          <w:lang w:eastAsia="nl-NL"/>
        </w:rPr>
        <w:t>(Kahil Gibran in ‘De profeet’)</w:t>
      </w:r>
    </w:p>
    <w:p w14:paraId="76DA95CF" w14:textId="77777777" w:rsidR="00E1688D" w:rsidRDefault="00E1688D" w:rsidP="00E1688D"/>
    <w:p w14:paraId="1C28D8D5" w14:textId="5434F9C7" w:rsidR="00E1688D" w:rsidRDefault="00426862" w:rsidP="00E1688D">
      <w:pPr>
        <w:pStyle w:val="Kop2"/>
        <w:keepNext w:val="0"/>
        <w:keepLines w:val="0"/>
      </w:pPr>
      <w:bookmarkStart w:id="40" w:name="_Toc199160770"/>
      <w:bookmarkStart w:id="41" w:name="_Toc199333638"/>
      <w:bookmarkStart w:id="42" w:name="_Toc200032391"/>
      <w:r>
        <w:t>Leraren</w:t>
      </w:r>
      <w:bookmarkEnd w:id="40"/>
      <w:bookmarkEnd w:id="41"/>
      <w:bookmarkEnd w:id="42"/>
    </w:p>
    <w:p w14:paraId="0F5F1C31"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De tijd dat leraren voornamelijk voor de klas</w:t>
      </w:r>
    </w:p>
    <w:p w14:paraId="4EC92F8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stonden lijkt gelukkig voorbij. Leraren werken</w:t>
      </w:r>
    </w:p>
    <w:p w14:paraId="17325DCA"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actief met en tussen hun leerlingen. Ze staan</w:t>
      </w:r>
    </w:p>
    <w:p w14:paraId="0244C3E3"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letterlijk naast hen zodat de wereld voor de</w:t>
      </w:r>
    </w:p>
    <w:p w14:paraId="231B831B"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leerlingen openligt. Zo bouwen leerlingen hun</w:t>
      </w:r>
    </w:p>
    <w:p w14:paraId="718159A8"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eigen ervaringen en wijsheid op. Leraren geven</w:t>
      </w:r>
    </w:p>
    <w:p w14:paraId="0A597161"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ruimte zodat elke leerling de eigen unieke kern</w:t>
      </w:r>
    </w:p>
    <w:p w14:paraId="245F469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kan ontwikkelen. En leraren zijn actief voedend</w:t>
      </w:r>
    </w:p>
    <w:p w14:paraId="7623089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vormend. Ze geven aanwijzingen en</w:t>
      </w:r>
    </w:p>
    <w:p w14:paraId="390D2926"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bemoedigen leerlingen om met hun unieke kern</w:t>
      </w:r>
    </w:p>
    <w:p w14:paraId="48F07BBC"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een waardevolle bijdrage te gaan leveren aan</w:t>
      </w:r>
    </w:p>
    <w:p w14:paraId="4CC7A879"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 xml:space="preserve">onze samenleving. </w:t>
      </w:r>
      <w:r w:rsidRPr="00EE42C8">
        <w:rPr>
          <w:rFonts w:eastAsia="Times New Roman" w:cs="Times New Roman"/>
          <w:i/>
          <w:iCs/>
          <w:color w:val="000000"/>
          <w:lang w:eastAsia="nl-NL"/>
        </w:rPr>
        <w:t>(Robert Viëtor)</w:t>
      </w:r>
    </w:p>
    <w:p w14:paraId="07380C06" w14:textId="77777777" w:rsidR="00E1688D" w:rsidRDefault="00E1688D" w:rsidP="00E1688D"/>
    <w:p w14:paraId="57E0AEB2" w14:textId="77777777" w:rsidR="000679EF" w:rsidRDefault="000679EF" w:rsidP="00E1688D"/>
    <w:p w14:paraId="34060D02" w14:textId="459DD817" w:rsidR="00E1688D" w:rsidRDefault="00426862" w:rsidP="00E1688D">
      <w:pPr>
        <w:pStyle w:val="Kop2"/>
        <w:keepNext w:val="0"/>
        <w:keepLines w:val="0"/>
      </w:pPr>
      <w:bookmarkStart w:id="43" w:name="_Toc199160771"/>
      <w:bookmarkStart w:id="44" w:name="_Toc199333639"/>
      <w:bookmarkStart w:id="45" w:name="_Toc200032392"/>
      <w:r>
        <w:lastRenderedPageBreak/>
        <w:t>Levensreis</w:t>
      </w:r>
      <w:bookmarkEnd w:id="43"/>
      <w:bookmarkEnd w:id="44"/>
      <w:bookmarkEnd w:id="45"/>
    </w:p>
    <w:p w14:paraId="5377CCCF"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Ik ben niet degene die mijn studenten kan</w:t>
      </w:r>
    </w:p>
    <w:p w14:paraId="35F914F7"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vertellen hoe ‘het’ moet, omdat ik zelf vaak niet</w:t>
      </w:r>
    </w:p>
    <w:p w14:paraId="2FA6138F"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eens weet hoe ‘het’ moet. Ik heb helaas geen</w:t>
      </w:r>
    </w:p>
    <w:p w14:paraId="114927E6"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glazen bol waarin de toekomst netjes wordt</w:t>
      </w:r>
    </w:p>
    <w:p w14:paraId="3E8C58F4"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aangekondigd of een handleiding waarin mij op</w:t>
      </w:r>
    </w:p>
    <w:p w14:paraId="293D5D89"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maat gesneden advies wordt gegeven hoe ik het</w:t>
      </w:r>
    </w:p>
    <w:p w14:paraId="323A22E4"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beste onderwijs kan geven. Voor mij is het</w:t>
      </w:r>
    </w:p>
    <w:p w14:paraId="7B5961A9"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daarom van essentieel belang hoe ik de reis die</w:t>
      </w:r>
    </w:p>
    <w:p w14:paraId="2F04929F"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onderwijs heet samen met mijn studenten</w:t>
      </w:r>
    </w:p>
    <w:p w14:paraId="5D79ABC3"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 xml:space="preserve">doorloop; dat ik blijf investeren in </w:t>
      </w:r>
      <w:proofErr w:type="gramStart"/>
      <w:r w:rsidRPr="00496146">
        <w:rPr>
          <w:rFonts w:eastAsia="Times New Roman" w:cs="Times New Roman"/>
          <w:color w:val="000000" w:themeColor="text1"/>
          <w:lang w:eastAsia="nl-NL"/>
        </w:rPr>
        <w:t>mijn eigen</w:t>
      </w:r>
      <w:proofErr w:type="gramEnd"/>
    </w:p>
    <w:p w14:paraId="1FBF350E"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ontwikkeling, dat ik kritische vragen blijf stellen</w:t>
      </w:r>
    </w:p>
    <w:p w14:paraId="05630C11"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en dat ik verbanden blijf zoeken met het</w:t>
      </w:r>
    </w:p>
    <w:p w14:paraId="43D2A192"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werkveld, met mensen die mij inspireren – niet in</w:t>
      </w:r>
    </w:p>
    <w:p w14:paraId="028D3D21"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de laatste plaats mijn studenten die mij doen</w:t>
      </w:r>
    </w:p>
    <w:p w14:paraId="7F6EBB5B"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leren. Mijn reis is even belangrijk als, zo niet</w:t>
      </w:r>
    </w:p>
    <w:p w14:paraId="56167DE2"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belangrijker dan, de reis die mijn studenten</w:t>
      </w:r>
    </w:p>
    <w:p w14:paraId="37E82031"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doorlopen (want ze vragen mij om de weg). En</w:t>
      </w:r>
    </w:p>
    <w:p w14:paraId="5F27D084"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ik kan alleen maar hopen dat ik mijn studenten</w:t>
      </w:r>
    </w:p>
    <w:p w14:paraId="15773431"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in de juiste richting wijs; dat ik hen toerust met</w:t>
      </w:r>
    </w:p>
    <w:p w14:paraId="191A0648"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het zelfvertrouwen de kennis en vaardigheden,</w:t>
      </w:r>
    </w:p>
    <w:p w14:paraId="166FC0C4"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van waaruit ze -vanuit hun eigen passie,</w:t>
      </w:r>
    </w:p>
    <w:p w14:paraId="5842D30D"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kwaliteiten en dromen- hun ‘levensreis’ met</w:t>
      </w:r>
    </w:p>
    <w:p w14:paraId="16A78E3D"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succes kunnen vervolgen. (</w:t>
      </w:r>
      <w:r w:rsidRPr="00496146">
        <w:rPr>
          <w:rFonts w:eastAsia="Times New Roman" w:cs="Times New Roman"/>
          <w:i/>
          <w:iCs/>
          <w:color w:val="000000" w:themeColor="text1"/>
          <w:lang w:eastAsia="nl-NL"/>
        </w:rPr>
        <w:t>Marloes van der Meer)</w:t>
      </w:r>
    </w:p>
    <w:p w14:paraId="63572CD5" w14:textId="77777777" w:rsidR="00E1688D" w:rsidRDefault="00E1688D" w:rsidP="00E1688D"/>
    <w:p w14:paraId="3D1B5AF2" w14:textId="0C38030E" w:rsidR="00E1688D" w:rsidRDefault="00426862" w:rsidP="00E1688D">
      <w:pPr>
        <w:pStyle w:val="Kop2"/>
        <w:keepNext w:val="0"/>
        <w:keepLines w:val="0"/>
      </w:pPr>
      <w:bookmarkStart w:id="46" w:name="_Toc199160772"/>
      <w:bookmarkStart w:id="47" w:name="_Toc199333640"/>
      <w:bookmarkStart w:id="48" w:name="_Toc200032393"/>
      <w:r>
        <w:t>Opvoedende taak</w:t>
      </w:r>
      <w:bookmarkEnd w:id="46"/>
      <w:bookmarkEnd w:id="47"/>
      <w:bookmarkEnd w:id="48"/>
    </w:p>
    <w:p w14:paraId="5BD9D759"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Elke leerkracht heeft naast een lesgevende taak</w:t>
      </w:r>
    </w:p>
    <w:p w14:paraId="4F275210"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ook een opvoedende taak. Daar is iedereen het</w:t>
      </w:r>
    </w:p>
    <w:p w14:paraId="32841CC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wel over eens. Op school zien we dus regelmatig</w:t>
      </w:r>
    </w:p>
    <w:p w14:paraId="11501C5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dat er in de groepen gepraat wordt over</w:t>
      </w:r>
    </w:p>
    <w:p w14:paraId="495CE61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gemeenschappelijke waarden. Naast het</w:t>
      </w:r>
    </w:p>
    <w:p w14:paraId="0BF4C79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gesprek over waarden mag er nog meer</w:t>
      </w:r>
    </w:p>
    <w:p w14:paraId="4898E82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waarde gehecht worden aan het voorleven van</w:t>
      </w:r>
    </w:p>
    <w:p w14:paraId="2D0E2DC1"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waarden door leerkrachten. Het voorleven van</w:t>
      </w:r>
    </w:p>
    <w:p w14:paraId="13FE10F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waarden vervult een sleutelrol in het opvoeden</w:t>
      </w:r>
    </w:p>
    <w:p w14:paraId="14DCC080"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de vorming van kinderen. Je kunt veel dingen</w:t>
      </w:r>
    </w:p>
    <w:p w14:paraId="73D1A4E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uitdragen met woorden, maar als volwassenen</w:t>
      </w:r>
    </w:p>
    <w:p w14:paraId="4CAFE073"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zich daar niet aan houden, heeft het weinig</w:t>
      </w:r>
    </w:p>
    <w:p w14:paraId="12426DFA" w14:textId="77777777" w:rsidR="00426862" w:rsidRPr="00EE42C8" w:rsidRDefault="00426862" w:rsidP="00426862">
      <w:pPr>
        <w:spacing w:after="0" w:line="240" w:lineRule="auto"/>
        <w:rPr>
          <w:rFonts w:eastAsia="Times New Roman" w:cs="Times New Roman"/>
          <w:i/>
          <w:iCs/>
          <w:color w:val="000000"/>
          <w:lang w:eastAsia="nl-NL"/>
        </w:rPr>
      </w:pPr>
      <w:r w:rsidRPr="0022644E">
        <w:rPr>
          <w:rFonts w:eastAsia="Times New Roman" w:cs="Times New Roman"/>
          <w:color w:val="000000"/>
          <w:lang w:eastAsia="nl-NL"/>
        </w:rPr>
        <w:t>waarde.</w:t>
      </w:r>
      <w:r>
        <w:rPr>
          <w:rFonts w:eastAsia="Times New Roman" w:cs="Times New Roman"/>
          <w:color w:val="000000"/>
          <w:lang w:eastAsia="nl-NL"/>
        </w:rPr>
        <w:t xml:space="preserve"> </w:t>
      </w:r>
      <w:r w:rsidRPr="00EE42C8">
        <w:rPr>
          <w:rFonts w:eastAsia="Times New Roman" w:cs="Times New Roman"/>
          <w:i/>
          <w:iCs/>
          <w:color w:val="000000"/>
          <w:lang w:eastAsia="nl-NL"/>
        </w:rPr>
        <w:t>(Rob Rijken)</w:t>
      </w:r>
    </w:p>
    <w:p w14:paraId="18CD8A31" w14:textId="77777777" w:rsidR="00E1688D" w:rsidRDefault="00E1688D" w:rsidP="00E1688D"/>
    <w:p w14:paraId="6D7B7A15" w14:textId="245D36A1" w:rsidR="00E1688D" w:rsidRDefault="00426862" w:rsidP="00E1688D">
      <w:pPr>
        <w:pStyle w:val="Kop2"/>
        <w:keepNext w:val="0"/>
        <w:keepLines w:val="0"/>
      </w:pPr>
      <w:bookmarkStart w:id="49" w:name="_Toc199160773"/>
      <w:bookmarkStart w:id="50" w:name="_Toc199333641"/>
      <w:bookmarkStart w:id="51" w:name="_Toc200032394"/>
      <w:r>
        <w:t>Omgaan met mekaar</w:t>
      </w:r>
      <w:bookmarkEnd w:id="49"/>
      <w:bookmarkEnd w:id="50"/>
      <w:bookmarkEnd w:id="51"/>
    </w:p>
    <w:p w14:paraId="2705756A"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De manier waarop de volwassenen in een school</w:t>
      </w:r>
    </w:p>
    <w:p w14:paraId="17761C75"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met elkaar omgaan, heeft meer invloed op de</w:t>
      </w:r>
    </w:p>
    <w:p w14:paraId="292E69C8"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kwaliteit en cultuur van de school en de</w:t>
      </w:r>
    </w:p>
    <w:p w14:paraId="749CD6C0"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prestaties van zijn leerlingen dan welke andere</w:t>
      </w:r>
    </w:p>
    <w:p w14:paraId="3FE76D53" w14:textId="77777777" w:rsidR="00426862" w:rsidRPr="00496146" w:rsidRDefault="00426862" w:rsidP="00426862">
      <w:pPr>
        <w:spacing w:after="0" w:line="240" w:lineRule="auto"/>
        <w:rPr>
          <w:rFonts w:eastAsia="Times New Roman" w:cs="Times New Roman"/>
          <w:color w:val="000000" w:themeColor="text1"/>
          <w:lang w:eastAsia="nl-NL"/>
        </w:rPr>
      </w:pPr>
      <w:r w:rsidRPr="00496146">
        <w:rPr>
          <w:rFonts w:eastAsia="Times New Roman" w:cs="Times New Roman"/>
          <w:color w:val="000000" w:themeColor="text1"/>
          <w:lang w:eastAsia="nl-NL"/>
        </w:rPr>
        <w:t xml:space="preserve">factor dan ook. </w:t>
      </w:r>
      <w:r w:rsidRPr="00496146">
        <w:rPr>
          <w:rFonts w:eastAsia="Times New Roman" w:cs="Times New Roman"/>
          <w:i/>
          <w:iCs/>
          <w:color w:val="000000" w:themeColor="text1"/>
          <w:lang w:eastAsia="nl-NL"/>
        </w:rPr>
        <w:t>(Roland S. Barth)</w:t>
      </w:r>
    </w:p>
    <w:p w14:paraId="76376A0B" w14:textId="77777777" w:rsidR="00E1688D" w:rsidRDefault="00E1688D" w:rsidP="00E1688D"/>
    <w:p w14:paraId="4E8B6A5D" w14:textId="2FFF54C6" w:rsidR="00E1688D" w:rsidRDefault="00426862" w:rsidP="00E1688D">
      <w:pPr>
        <w:pStyle w:val="Kop2"/>
        <w:keepNext w:val="0"/>
        <w:keepLines w:val="0"/>
      </w:pPr>
      <w:bookmarkStart w:id="52" w:name="_Toc199160774"/>
      <w:bookmarkStart w:id="53" w:name="_Toc199333642"/>
      <w:bookmarkStart w:id="54" w:name="_Toc200032395"/>
      <w:r>
        <w:t>De noden van een school</w:t>
      </w:r>
      <w:bookmarkEnd w:id="52"/>
      <w:bookmarkEnd w:id="53"/>
      <w:bookmarkEnd w:id="54"/>
    </w:p>
    <w:p w14:paraId="71640B57"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De school, -ze vraagt niet allereerst een</w:t>
      </w:r>
    </w:p>
    <w:p w14:paraId="2613F986"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schoolmeester-, ze heeft nodig allereerst: ...een</w:t>
      </w:r>
    </w:p>
    <w:p w14:paraId="67585954" w14:textId="77777777" w:rsidR="00426862" w:rsidRPr="00496146" w:rsidRDefault="00426862" w:rsidP="00426862">
      <w:pPr>
        <w:spacing w:after="0" w:line="240" w:lineRule="auto"/>
        <w:rPr>
          <w:rFonts w:eastAsia="Times New Roman" w:cs="Times New Roman"/>
          <w:i/>
          <w:iCs/>
          <w:color w:val="000000"/>
          <w:lang w:eastAsia="nl-NL"/>
        </w:rPr>
      </w:pPr>
      <w:r w:rsidRPr="0022644E">
        <w:rPr>
          <w:rFonts w:eastAsia="Times New Roman" w:cs="Times New Roman"/>
          <w:color w:val="000000"/>
          <w:lang w:eastAsia="nl-NL"/>
        </w:rPr>
        <w:t>mens.</w:t>
      </w:r>
      <w:r>
        <w:rPr>
          <w:rFonts w:eastAsia="Times New Roman" w:cs="Times New Roman"/>
          <w:color w:val="000000"/>
          <w:lang w:eastAsia="nl-NL"/>
        </w:rPr>
        <w:t xml:space="preserve"> </w:t>
      </w:r>
      <w:r w:rsidRPr="00496146">
        <w:rPr>
          <w:rFonts w:eastAsia="Times New Roman" w:cs="Times New Roman"/>
          <w:i/>
          <w:iCs/>
          <w:color w:val="000000"/>
          <w:lang w:eastAsia="nl-NL"/>
        </w:rPr>
        <w:t>(W.G. van de Hulst)</w:t>
      </w:r>
    </w:p>
    <w:p w14:paraId="185302FB" w14:textId="77777777" w:rsidR="00426862" w:rsidRDefault="00426862" w:rsidP="00E1688D"/>
    <w:p w14:paraId="52027B09" w14:textId="146B23B6" w:rsidR="00426862" w:rsidRDefault="00426862" w:rsidP="00426862">
      <w:pPr>
        <w:pStyle w:val="Kop2"/>
        <w:keepNext w:val="0"/>
        <w:keepLines w:val="0"/>
      </w:pPr>
      <w:bookmarkStart w:id="55" w:name="_Toc199160775"/>
      <w:bookmarkStart w:id="56" w:name="_Toc199333643"/>
      <w:bookmarkStart w:id="57" w:name="_Toc200032396"/>
      <w:r>
        <w:t>Camino</w:t>
      </w:r>
      <w:bookmarkEnd w:id="55"/>
      <w:bookmarkEnd w:id="56"/>
      <w:bookmarkEnd w:id="57"/>
    </w:p>
    <w:p w14:paraId="6D45BA08"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Leven is op weg zijn,</w:t>
      </w:r>
    </w:p>
    <w:p w14:paraId="26FEB899" w14:textId="77777777" w:rsidR="00426862" w:rsidRPr="001D0E8A" w:rsidRDefault="00426862" w:rsidP="00426862">
      <w:pPr>
        <w:spacing w:after="0" w:line="240" w:lineRule="auto"/>
        <w:rPr>
          <w:rFonts w:eastAsia="Times New Roman" w:cs="Times New Roman"/>
          <w:color w:val="000000" w:themeColor="text1"/>
          <w:lang w:val="de-DE" w:eastAsia="nl-NL"/>
        </w:rPr>
      </w:pPr>
      <w:r w:rsidRPr="001D0E8A">
        <w:rPr>
          <w:rFonts w:eastAsia="Times New Roman" w:cs="Times New Roman"/>
          <w:color w:val="000000" w:themeColor="text1"/>
          <w:lang w:val="de-DE" w:eastAsia="nl-NL"/>
        </w:rPr>
        <w:t xml:space="preserve">bergen </w:t>
      </w:r>
      <w:proofErr w:type="spellStart"/>
      <w:r w:rsidRPr="001D0E8A">
        <w:rPr>
          <w:rFonts w:eastAsia="Times New Roman" w:cs="Times New Roman"/>
          <w:color w:val="000000" w:themeColor="text1"/>
          <w:lang w:val="de-DE" w:eastAsia="nl-NL"/>
        </w:rPr>
        <w:t>beklimmen</w:t>
      </w:r>
      <w:proofErr w:type="spellEnd"/>
      <w:r w:rsidRPr="001D0E8A">
        <w:rPr>
          <w:rFonts w:eastAsia="Times New Roman" w:cs="Times New Roman"/>
          <w:color w:val="000000" w:themeColor="text1"/>
          <w:lang w:val="de-DE" w:eastAsia="nl-NL"/>
        </w:rPr>
        <w:t>,</w:t>
      </w:r>
    </w:p>
    <w:p w14:paraId="14FC8A72" w14:textId="77777777" w:rsidR="00426862" w:rsidRPr="001D0E8A" w:rsidRDefault="00426862" w:rsidP="00426862">
      <w:pPr>
        <w:spacing w:after="0" w:line="240" w:lineRule="auto"/>
        <w:rPr>
          <w:rFonts w:eastAsia="Times New Roman" w:cs="Times New Roman"/>
          <w:color w:val="000000" w:themeColor="text1"/>
          <w:lang w:val="de-DE" w:eastAsia="nl-NL"/>
        </w:rPr>
      </w:pPr>
      <w:proofErr w:type="spellStart"/>
      <w:r w:rsidRPr="001D0E8A">
        <w:rPr>
          <w:rFonts w:eastAsia="Times New Roman" w:cs="Times New Roman"/>
          <w:color w:val="000000" w:themeColor="text1"/>
          <w:lang w:val="de-DE" w:eastAsia="nl-NL"/>
        </w:rPr>
        <w:lastRenderedPageBreak/>
        <w:t>waden</w:t>
      </w:r>
      <w:proofErr w:type="spellEnd"/>
      <w:r w:rsidRPr="001D0E8A">
        <w:rPr>
          <w:rFonts w:eastAsia="Times New Roman" w:cs="Times New Roman"/>
          <w:color w:val="000000" w:themeColor="text1"/>
          <w:lang w:val="de-DE" w:eastAsia="nl-NL"/>
        </w:rPr>
        <w:t xml:space="preserve"> </w:t>
      </w:r>
      <w:proofErr w:type="spellStart"/>
      <w:r w:rsidRPr="001D0E8A">
        <w:rPr>
          <w:rFonts w:eastAsia="Times New Roman" w:cs="Times New Roman"/>
          <w:color w:val="000000" w:themeColor="text1"/>
          <w:lang w:val="de-DE" w:eastAsia="nl-NL"/>
        </w:rPr>
        <w:t>door</w:t>
      </w:r>
      <w:proofErr w:type="spellEnd"/>
      <w:r w:rsidRPr="001D0E8A">
        <w:rPr>
          <w:rFonts w:eastAsia="Times New Roman" w:cs="Times New Roman"/>
          <w:color w:val="000000" w:themeColor="text1"/>
          <w:lang w:val="de-DE" w:eastAsia="nl-NL"/>
        </w:rPr>
        <w:t xml:space="preserve"> </w:t>
      </w:r>
      <w:proofErr w:type="spellStart"/>
      <w:r w:rsidRPr="001D0E8A">
        <w:rPr>
          <w:rFonts w:eastAsia="Times New Roman" w:cs="Times New Roman"/>
          <w:color w:val="000000" w:themeColor="text1"/>
          <w:lang w:val="de-DE" w:eastAsia="nl-NL"/>
        </w:rPr>
        <w:t>rivieren</w:t>
      </w:r>
      <w:proofErr w:type="spellEnd"/>
      <w:r w:rsidRPr="001D0E8A">
        <w:rPr>
          <w:rFonts w:eastAsia="Times New Roman" w:cs="Times New Roman"/>
          <w:color w:val="000000" w:themeColor="text1"/>
          <w:lang w:val="de-DE" w:eastAsia="nl-NL"/>
        </w:rPr>
        <w:t>,</w:t>
      </w:r>
    </w:p>
    <w:p w14:paraId="3757E81E"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bloemen plukken bij maanlicht,</w:t>
      </w:r>
    </w:p>
    <w:p w14:paraId="4270A349"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dwalen door eenzaamheden en woestijnen,</w:t>
      </w:r>
    </w:p>
    <w:p w14:paraId="7634FFEF"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een kaars branden tegen de storm,</w:t>
      </w:r>
    </w:p>
    <w:p w14:paraId="6A4B5A8C"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oplopen met anderen of hen dragen,</w:t>
      </w:r>
    </w:p>
    <w:p w14:paraId="67DDAE42"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brood delen en vieren in de nacht.</w:t>
      </w:r>
    </w:p>
    <w:p w14:paraId="3E730E6A"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Leven is pelgrimeren,</w:t>
      </w:r>
    </w:p>
    <w:p w14:paraId="5EFCDCAF"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een tijdlang werken aan de weg,</w:t>
      </w:r>
    </w:p>
    <w:p w14:paraId="25AB2029"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een brug bouwen over het water,</w:t>
      </w:r>
    </w:p>
    <w:p w14:paraId="30FD7EAA"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rovers en duivels verjagen,</w:t>
      </w:r>
    </w:p>
    <w:p w14:paraId="07F11B53"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waken en bidden met zieken,</w:t>
      </w:r>
    </w:p>
    <w:p w14:paraId="47B1F147"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doden begraven bij de kapel.</w:t>
      </w:r>
    </w:p>
    <w:p w14:paraId="10821E7E"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Maar nooit raken de pelgrims thuis:</w:t>
      </w:r>
    </w:p>
    <w:p w14:paraId="6AD87840"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‘vreemdelingen’ vestigen niet.</w:t>
      </w:r>
    </w:p>
    <w:p w14:paraId="0D8A1D19"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Wanneer zij eindelijk aankomen,</w:t>
      </w:r>
    </w:p>
    <w:p w14:paraId="068B0680"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weten ze wat ze vermoedden:</w:t>
      </w:r>
    </w:p>
    <w:p w14:paraId="1E851BBE" w14:textId="77777777" w:rsidR="00426862" w:rsidRPr="00A61C16" w:rsidRDefault="00426862" w:rsidP="00426862">
      <w:pPr>
        <w:spacing w:after="0" w:line="240" w:lineRule="auto"/>
        <w:rPr>
          <w:rFonts w:eastAsia="Times New Roman" w:cs="Times New Roman"/>
          <w:color w:val="000000" w:themeColor="text1"/>
          <w:lang w:eastAsia="nl-NL"/>
        </w:rPr>
      </w:pPr>
      <w:r w:rsidRPr="00A61C16">
        <w:rPr>
          <w:rFonts w:eastAsia="Times New Roman" w:cs="Times New Roman"/>
          <w:color w:val="000000" w:themeColor="text1"/>
          <w:lang w:eastAsia="nl-NL"/>
        </w:rPr>
        <w:t>DE WEG IS HET DOEL.</w:t>
      </w:r>
    </w:p>
    <w:p w14:paraId="7386072F" w14:textId="77777777" w:rsidR="00426862" w:rsidRPr="00A61C16" w:rsidRDefault="00426862" w:rsidP="00426862">
      <w:pPr>
        <w:spacing w:after="0" w:line="240" w:lineRule="auto"/>
        <w:rPr>
          <w:rFonts w:eastAsia="Times New Roman" w:cs="Times New Roman"/>
          <w:i/>
          <w:iCs/>
          <w:color w:val="000000"/>
          <w:lang w:eastAsia="nl-NL"/>
        </w:rPr>
      </w:pPr>
      <w:r w:rsidRPr="00A61C16">
        <w:rPr>
          <w:rFonts w:eastAsia="Times New Roman" w:cs="Times New Roman"/>
          <w:i/>
          <w:iCs/>
          <w:color w:val="000000"/>
          <w:lang w:eastAsia="nl-NL"/>
        </w:rPr>
        <w:t>(Jan de Jongh)</w:t>
      </w:r>
    </w:p>
    <w:p w14:paraId="0798C8D7" w14:textId="77777777" w:rsidR="00426862" w:rsidRDefault="00426862" w:rsidP="00E1688D"/>
    <w:p w14:paraId="2434A932" w14:textId="30D176AF" w:rsidR="00426862" w:rsidRDefault="00426862" w:rsidP="00426862">
      <w:pPr>
        <w:pStyle w:val="Kop2"/>
        <w:keepNext w:val="0"/>
        <w:keepLines w:val="0"/>
      </w:pPr>
      <w:bookmarkStart w:id="58" w:name="_Toc199160776"/>
      <w:bookmarkStart w:id="59" w:name="_Toc199333644"/>
      <w:bookmarkStart w:id="60" w:name="_Toc200032397"/>
      <w:r>
        <w:t>Mensenhuis</w:t>
      </w:r>
      <w:bookmarkEnd w:id="58"/>
      <w:bookmarkEnd w:id="59"/>
      <w:bookmarkEnd w:id="60"/>
    </w:p>
    <w:p w14:paraId="6EC2D803"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Eens zullen de deuren toch wel opengaan</w:t>
      </w:r>
    </w:p>
    <w:p w14:paraId="43E5CD0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uit alle hoeken van behoud, uit alle systemen,</w:t>
      </w:r>
    </w:p>
    <w:p w14:paraId="61F7223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zullen mensen tevoorschijn treden om elkaar</w:t>
      </w:r>
    </w:p>
    <w:p w14:paraId="60E96DC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voorgoed te kennen en te dienen.</w:t>
      </w:r>
    </w:p>
    <w:p w14:paraId="76264409"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Ze zullen hun eigen registers en doopboeken vergeten,</w:t>
      </w:r>
    </w:p>
    <w:p w14:paraId="350D030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niet omzien naar hun heilige vaten en maten</w:t>
      </w:r>
    </w:p>
    <w:p w14:paraId="4F3B1E9B"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maar elkanders inspiratie delen.</w:t>
      </w:r>
    </w:p>
    <w:p w14:paraId="2A11F714"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Van angst en moeten bevrijd, uit sleur en conventie opgestaan</w:t>
      </w:r>
    </w:p>
    <w:p w14:paraId="0E407AC8"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zullen ze elkaar opzoeken en luisteren naar elkaars verhalen</w:t>
      </w:r>
    </w:p>
    <w:p w14:paraId="5AB30D31"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van geloof , hoop en liefde.</w:t>
      </w:r>
    </w:p>
    <w:p w14:paraId="220DF608"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Ieder zal het beste van haar traditie in de nieuwe kring inbrengen</w:t>
      </w:r>
    </w:p>
    <w:p w14:paraId="0CA45399"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zonder geheimtaal zullen ze elkaar wijzer maken</w:t>
      </w:r>
    </w:p>
    <w:p w14:paraId="1727BB06"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over wat er vandaag moet gebeuren om ook morgen nog te leven.</w:t>
      </w:r>
    </w:p>
    <w:p w14:paraId="6A3E8F9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Hun groeiende gemeenschap zal kerk, moskee noch tempel heten,</w:t>
      </w:r>
    </w:p>
    <w:p w14:paraId="7D18BAAC"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maar naamloos ‘Mensenhuis” met eindelijk een plek,</w:t>
      </w:r>
    </w:p>
    <w:p w14:paraId="38BE589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een huis en haard voor iedereen.</w:t>
      </w:r>
    </w:p>
    <w:p w14:paraId="795A49BC"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Ze zullen ongewapend zijn</w:t>
      </w:r>
    </w:p>
    <w:p w14:paraId="17CBB52C"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zich met geweld verdedigen zal zijn als ongeloof.</w:t>
      </w:r>
    </w:p>
    <w:p w14:paraId="7CF226D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God zelf, de Ene, zal erbij zijn</w:t>
      </w:r>
    </w:p>
    <w:p w14:paraId="70C8AF03"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wonen gelijkvloers als God met ons.</w:t>
      </w:r>
    </w:p>
    <w:p w14:paraId="5DEF0D09"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Wij houden open huis en openbare hemel.</w:t>
      </w:r>
    </w:p>
    <w:p w14:paraId="36D3F15B" w14:textId="77777777" w:rsidR="00426862" w:rsidRPr="00A61C16" w:rsidRDefault="00426862" w:rsidP="00426862">
      <w:pPr>
        <w:spacing w:after="0" w:line="240" w:lineRule="auto"/>
        <w:rPr>
          <w:rFonts w:eastAsia="Times New Roman" w:cs="Times New Roman"/>
          <w:i/>
          <w:iCs/>
          <w:color w:val="000000"/>
          <w:lang w:eastAsia="nl-NL"/>
        </w:rPr>
      </w:pPr>
      <w:r>
        <w:rPr>
          <w:rFonts w:eastAsia="Times New Roman" w:cs="Times New Roman"/>
          <w:i/>
          <w:iCs/>
          <w:color w:val="000000"/>
          <w:lang w:eastAsia="nl-NL"/>
        </w:rPr>
        <w:t>(</w:t>
      </w:r>
      <w:r w:rsidRPr="00A61C16">
        <w:rPr>
          <w:rFonts w:eastAsia="Times New Roman" w:cs="Times New Roman"/>
          <w:i/>
          <w:iCs/>
          <w:color w:val="000000"/>
          <w:lang w:eastAsia="nl-NL"/>
        </w:rPr>
        <w:t>Yechzel Landau, directeur van het Open-House project in Ramla, Israël</w:t>
      </w:r>
      <w:r>
        <w:rPr>
          <w:rFonts w:eastAsia="Times New Roman" w:cs="Times New Roman"/>
          <w:i/>
          <w:iCs/>
          <w:color w:val="000000"/>
          <w:lang w:eastAsia="nl-NL"/>
        </w:rPr>
        <w:t>)</w:t>
      </w:r>
    </w:p>
    <w:p w14:paraId="578E0FDA" w14:textId="77777777" w:rsidR="00426862" w:rsidRDefault="00426862" w:rsidP="00E1688D"/>
    <w:p w14:paraId="336477F1" w14:textId="45A4D8B4" w:rsidR="00426862" w:rsidRDefault="00426862" w:rsidP="00426862">
      <w:pPr>
        <w:pStyle w:val="Kop2"/>
        <w:keepNext w:val="0"/>
        <w:keepLines w:val="0"/>
      </w:pPr>
      <w:bookmarkStart w:id="61" w:name="_Toc199160777"/>
      <w:bookmarkStart w:id="62" w:name="_Toc199333645"/>
      <w:bookmarkStart w:id="63" w:name="_Toc200032398"/>
      <w:r>
        <w:t>Gods huis</w:t>
      </w:r>
      <w:bookmarkEnd w:id="61"/>
      <w:bookmarkEnd w:id="62"/>
      <w:bookmarkEnd w:id="63"/>
    </w:p>
    <w:p w14:paraId="601A4C80"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Gisteren heb ik Gods huis gezien,</w:t>
      </w:r>
    </w:p>
    <w:p w14:paraId="6BF5C5E8"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precies zoals ik het gedroomd had</w:t>
      </w:r>
    </w:p>
    <w:p w14:paraId="4EB63557"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met rode pannen</w:t>
      </w:r>
      <w:r>
        <w:rPr>
          <w:rFonts w:eastAsia="Times New Roman" w:cs="Times New Roman"/>
          <w:color w:val="0C0C0C"/>
          <w:lang w:eastAsia="nl-NL"/>
        </w:rPr>
        <w:t xml:space="preserve">, </w:t>
      </w:r>
      <w:r w:rsidRPr="0022644E">
        <w:rPr>
          <w:rFonts w:eastAsia="Times New Roman" w:cs="Times New Roman"/>
          <w:color w:val="0C0C0C"/>
          <w:lang w:eastAsia="nl-NL"/>
        </w:rPr>
        <w:t>halve deurtjes en groene luiken</w:t>
      </w:r>
    </w:p>
    <w:p w14:paraId="3F291F33"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vlak achter de populieren bij de dijk.</w:t>
      </w:r>
    </w:p>
    <w:p w14:paraId="279EC424"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M’n hart bonkte in m’n keel.</w:t>
      </w:r>
    </w:p>
    <w:p w14:paraId="10D7600A"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Doodnerveus</w:t>
      </w:r>
      <w:r>
        <w:rPr>
          <w:rFonts w:eastAsia="Times New Roman" w:cs="Times New Roman"/>
          <w:color w:val="0C0C0C"/>
          <w:lang w:eastAsia="nl-NL"/>
        </w:rPr>
        <w:t xml:space="preserve"> </w:t>
      </w:r>
      <w:r w:rsidRPr="0022644E">
        <w:rPr>
          <w:rFonts w:eastAsia="Times New Roman" w:cs="Times New Roman"/>
          <w:color w:val="0C0C0C"/>
          <w:lang w:eastAsia="nl-NL"/>
        </w:rPr>
        <w:t>liep ik naar de voordeur.</w:t>
      </w:r>
    </w:p>
    <w:p w14:paraId="318C13A2"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Inderdaad.</w:t>
      </w:r>
    </w:p>
    <w:p w14:paraId="65DA09F0"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Op het naambordje stond</w:t>
      </w:r>
      <w:r>
        <w:rPr>
          <w:rFonts w:eastAsia="Times New Roman" w:cs="Times New Roman"/>
          <w:color w:val="0C0C0C"/>
          <w:lang w:eastAsia="nl-NL"/>
        </w:rPr>
        <w:t xml:space="preserve"> </w:t>
      </w:r>
      <w:r w:rsidRPr="0022644E">
        <w:rPr>
          <w:rFonts w:eastAsia="Times New Roman" w:cs="Times New Roman"/>
          <w:color w:val="0C0C0C"/>
          <w:lang w:eastAsia="nl-NL"/>
        </w:rPr>
        <w:t>G punt Od.</w:t>
      </w:r>
    </w:p>
    <w:p w14:paraId="78BC1F17"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De kans van mijn leven</w:t>
      </w:r>
      <w:r>
        <w:rPr>
          <w:rFonts w:eastAsia="Times New Roman" w:cs="Times New Roman"/>
          <w:color w:val="0C0C0C"/>
          <w:lang w:eastAsia="nl-NL"/>
        </w:rPr>
        <w:t xml:space="preserve"> </w:t>
      </w:r>
    </w:p>
    <w:p w14:paraId="6401AC91"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hem te spreken vóór de hemel.</w:t>
      </w:r>
    </w:p>
    <w:p w14:paraId="2F461037"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Had wel duizend vragen.</w:t>
      </w:r>
    </w:p>
    <w:p w14:paraId="2DE8EA25"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Nam mij voor</w:t>
      </w:r>
      <w:r>
        <w:rPr>
          <w:rFonts w:eastAsia="Times New Roman" w:cs="Times New Roman"/>
          <w:color w:val="0C0C0C"/>
          <w:lang w:eastAsia="nl-NL"/>
        </w:rPr>
        <w:t xml:space="preserve"> </w:t>
      </w:r>
      <w:r w:rsidRPr="0022644E">
        <w:rPr>
          <w:rFonts w:eastAsia="Times New Roman" w:cs="Times New Roman"/>
          <w:color w:val="0C0C0C"/>
          <w:lang w:eastAsia="nl-NL"/>
        </w:rPr>
        <w:t>met een eenvoudige te beginnen.</w:t>
      </w:r>
    </w:p>
    <w:p w14:paraId="5B6B50F3"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Niet meteen m’n kruit te verschieten:</w:t>
      </w:r>
    </w:p>
    <w:p w14:paraId="3F0D6D5E"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‘Zeg, waarom zijn er in jouw naam</w:t>
      </w:r>
    </w:p>
    <w:p w14:paraId="012988FE"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en vaderland zoveel oorlogen gevoerd</w:t>
      </w:r>
    </w:p>
    <w:p w14:paraId="31792395"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lastRenderedPageBreak/>
        <w:t>en zoveel mensen opgeofferd?’</w:t>
      </w:r>
    </w:p>
    <w:p w14:paraId="0F56E486"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Dat zou hem kunnen afschrikken.</w:t>
      </w:r>
    </w:p>
    <w:p w14:paraId="13899C0C"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Ik bedacht een simpel vraagje.</w:t>
      </w:r>
    </w:p>
    <w:p w14:paraId="21342C66"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Ik zou beginnen met:</w:t>
      </w:r>
      <w:r>
        <w:rPr>
          <w:rFonts w:eastAsia="Times New Roman" w:cs="Times New Roman"/>
          <w:color w:val="0C0C0C"/>
          <w:lang w:eastAsia="nl-NL"/>
        </w:rPr>
        <w:t xml:space="preserve"> </w:t>
      </w:r>
      <w:r w:rsidRPr="0022644E">
        <w:rPr>
          <w:rFonts w:eastAsia="Times New Roman" w:cs="Times New Roman"/>
          <w:color w:val="0C0C0C"/>
          <w:lang w:eastAsia="nl-NL"/>
        </w:rPr>
        <w:t>‘Dag God,</w:t>
      </w:r>
    </w:p>
    <w:p w14:paraId="69981171"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doet u ook mee aan de lotto?’</w:t>
      </w:r>
    </w:p>
    <w:p w14:paraId="09E21015"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Stelde me voor</w:t>
      </w:r>
      <w:r>
        <w:rPr>
          <w:rFonts w:eastAsia="Times New Roman" w:cs="Times New Roman"/>
          <w:color w:val="0C0C0C"/>
          <w:lang w:eastAsia="nl-NL"/>
        </w:rPr>
        <w:t xml:space="preserve"> </w:t>
      </w:r>
      <w:r w:rsidRPr="0022644E">
        <w:rPr>
          <w:rFonts w:eastAsia="Times New Roman" w:cs="Times New Roman"/>
          <w:color w:val="0C0C0C"/>
          <w:lang w:eastAsia="nl-NL"/>
        </w:rPr>
        <w:t>dat ie dan zou grinniken en zeggen:</w:t>
      </w:r>
    </w:p>
    <w:p w14:paraId="408FA057"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‘Nee jongeman,</w:t>
      </w:r>
      <w:r>
        <w:rPr>
          <w:rFonts w:eastAsia="Times New Roman" w:cs="Times New Roman"/>
          <w:color w:val="0C0C0C"/>
          <w:lang w:eastAsia="nl-NL"/>
        </w:rPr>
        <w:t xml:space="preserve"> </w:t>
      </w:r>
      <w:r w:rsidRPr="0022644E">
        <w:rPr>
          <w:rFonts w:eastAsia="Times New Roman" w:cs="Times New Roman"/>
          <w:color w:val="0C0C0C"/>
          <w:lang w:eastAsia="nl-NL"/>
        </w:rPr>
        <w:t>de kansen liggen in jezelf.”</w:t>
      </w:r>
    </w:p>
    <w:p w14:paraId="6106F19C"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Of zoiets.</w:t>
      </w:r>
    </w:p>
    <w:p w14:paraId="626FDCDD"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In ieder geval iets diep.</w:t>
      </w:r>
    </w:p>
    <w:p w14:paraId="7878F967"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Ik bleef nerveus</w:t>
      </w:r>
      <w:r>
        <w:rPr>
          <w:rFonts w:eastAsia="Times New Roman" w:cs="Times New Roman"/>
          <w:color w:val="0C0C0C"/>
          <w:lang w:eastAsia="nl-NL"/>
        </w:rPr>
        <w:t xml:space="preserve">, </w:t>
      </w:r>
      <w:r w:rsidRPr="0022644E">
        <w:rPr>
          <w:rFonts w:eastAsia="Times New Roman" w:cs="Times New Roman"/>
          <w:color w:val="0C0C0C"/>
          <w:lang w:eastAsia="nl-NL"/>
        </w:rPr>
        <w:t>haalde diep adem</w:t>
      </w:r>
      <w:r>
        <w:rPr>
          <w:rFonts w:eastAsia="Times New Roman" w:cs="Times New Roman"/>
          <w:color w:val="0C0C0C"/>
          <w:lang w:eastAsia="nl-NL"/>
        </w:rPr>
        <w:t>,</w:t>
      </w:r>
    </w:p>
    <w:p w14:paraId="5404CC91"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klopte op de deur.</w:t>
      </w:r>
    </w:p>
    <w:p w14:paraId="5728C2F2"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Een klein lief</w:t>
      </w:r>
      <w:r>
        <w:rPr>
          <w:rFonts w:eastAsia="Times New Roman" w:cs="Times New Roman"/>
          <w:color w:val="0C0C0C"/>
          <w:lang w:eastAsia="nl-NL"/>
        </w:rPr>
        <w:t xml:space="preserve"> </w:t>
      </w:r>
      <w:r w:rsidRPr="0022644E">
        <w:rPr>
          <w:rFonts w:eastAsia="Times New Roman" w:cs="Times New Roman"/>
          <w:color w:val="0C0C0C"/>
          <w:lang w:eastAsia="nl-NL"/>
        </w:rPr>
        <w:t>oud vrouwtje deed open.</w:t>
      </w:r>
    </w:p>
    <w:p w14:paraId="51CBA9CF"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‘Dag mevrouw.</w:t>
      </w:r>
      <w:r>
        <w:rPr>
          <w:rFonts w:eastAsia="Times New Roman" w:cs="Times New Roman"/>
          <w:color w:val="0C0C0C"/>
          <w:lang w:eastAsia="nl-NL"/>
        </w:rPr>
        <w:t xml:space="preserve"> </w:t>
      </w:r>
      <w:r w:rsidRPr="0022644E">
        <w:rPr>
          <w:rFonts w:eastAsia="Times New Roman" w:cs="Times New Roman"/>
          <w:color w:val="0C0C0C"/>
          <w:lang w:eastAsia="nl-NL"/>
        </w:rPr>
        <w:t>Is God thuis?’</w:t>
      </w:r>
    </w:p>
    <w:p w14:paraId="0D3E599F" w14:textId="77777777" w:rsidR="00426862" w:rsidRPr="0022644E" w:rsidRDefault="00426862" w:rsidP="00426862">
      <w:pPr>
        <w:spacing w:after="0" w:line="240" w:lineRule="auto"/>
        <w:rPr>
          <w:rFonts w:eastAsia="Times New Roman" w:cs="Times New Roman"/>
          <w:color w:val="0C0C0C"/>
          <w:lang w:eastAsia="nl-NL"/>
        </w:rPr>
      </w:pPr>
      <w:r w:rsidRPr="0022644E">
        <w:rPr>
          <w:rFonts w:eastAsia="Times New Roman" w:cs="Times New Roman"/>
          <w:color w:val="0C0C0C"/>
          <w:lang w:eastAsia="nl-NL"/>
        </w:rPr>
        <w:t>‘Daar spreek je mee,</w:t>
      </w:r>
      <w:r>
        <w:rPr>
          <w:rFonts w:eastAsia="Times New Roman" w:cs="Times New Roman"/>
          <w:color w:val="0C0C0C"/>
          <w:lang w:eastAsia="nl-NL"/>
        </w:rPr>
        <w:t xml:space="preserve"> </w:t>
      </w:r>
      <w:r w:rsidRPr="0022644E">
        <w:rPr>
          <w:rFonts w:eastAsia="Times New Roman" w:cs="Times New Roman"/>
          <w:color w:val="0C0C0C"/>
          <w:lang w:eastAsia="nl-NL"/>
        </w:rPr>
        <w:t>jongen.’</w:t>
      </w:r>
    </w:p>
    <w:p w14:paraId="2C00E00F" w14:textId="77777777" w:rsidR="00426862" w:rsidRPr="00037DB4" w:rsidRDefault="00426862" w:rsidP="00426862">
      <w:pPr>
        <w:spacing w:after="0" w:line="240" w:lineRule="auto"/>
        <w:rPr>
          <w:rFonts w:eastAsia="Times New Roman" w:cs="Times New Roman"/>
          <w:i/>
          <w:iCs/>
          <w:color w:val="0C0C0C"/>
          <w:lang w:eastAsia="nl-NL"/>
        </w:rPr>
      </w:pPr>
      <w:r>
        <w:rPr>
          <w:rFonts w:eastAsia="Times New Roman" w:cs="Times New Roman"/>
          <w:i/>
          <w:iCs/>
          <w:color w:val="0C0C0C"/>
          <w:lang w:eastAsia="nl-NL"/>
        </w:rPr>
        <w:t>(</w:t>
      </w:r>
      <w:r w:rsidRPr="00037DB4">
        <w:rPr>
          <w:rFonts w:eastAsia="Times New Roman" w:cs="Times New Roman"/>
          <w:i/>
          <w:iCs/>
          <w:color w:val="0C0C0C"/>
          <w:lang w:eastAsia="nl-NL"/>
        </w:rPr>
        <w:t>Herman Van Veen</w:t>
      </w:r>
      <w:r>
        <w:rPr>
          <w:rFonts w:eastAsia="Times New Roman" w:cs="Times New Roman"/>
          <w:i/>
          <w:iCs/>
          <w:color w:val="0C0C0C"/>
          <w:lang w:eastAsia="nl-NL"/>
        </w:rPr>
        <w:t>)</w:t>
      </w:r>
    </w:p>
    <w:p w14:paraId="0C09498C" w14:textId="77777777" w:rsidR="00426862" w:rsidRDefault="00426862" w:rsidP="00E1688D"/>
    <w:p w14:paraId="4DA3DA8A" w14:textId="39ADB1B1" w:rsidR="00426862" w:rsidRDefault="00426862" w:rsidP="00426862">
      <w:pPr>
        <w:pStyle w:val="Kop2"/>
        <w:keepNext w:val="0"/>
        <w:keepLines w:val="0"/>
      </w:pPr>
      <w:bookmarkStart w:id="64" w:name="_Toc199160778"/>
      <w:bookmarkStart w:id="65" w:name="_Toc199333646"/>
      <w:bookmarkStart w:id="66" w:name="_Toc200032399"/>
      <w:r>
        <w:t>Een thuis voor velen</w:t>
      </w:r>
      <w:bookmarkEnd w:id="64"/>
      <w:bookmarkEnd w:id="65"/>
      <w:bookmarkEnd w:id="66"/>
    </w:p>
    <w:p w14:paraId="5786B36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 xml:space="preserve">Wij mogen </w:t>
      </w:r>
      <w:proofErr w:type="gramStart"/>
      <w:r w:rsidRPr="0022644E">
        <w:rPr>
          <w:rFonts w:eastAsia="Times New Roman" w:cs="Times New Roman"/>
          <w:color w:val="000000"/>
          <w:lang w:eastAsia="nl-NL"/>
        </w:rPr>
        <w:t>samen bouwen</w:t>
      </w:r>
      <w:proofErr w:type="gramEnd"/>
    </w:p>
    <w:p w14:paraId="659E84E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aan onze school</w:t>
      </w:r>
    </w:p>
    <w:p w14:paraId="0D5CD0F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om ze te maken tot een huis,</w:t>
      </w:r>
    </w:p>
    <w:p w14:paraId="3CC90E56"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een stad, een land</w:t>
      </w:r>
    </w:p>
    <w:p w14:paraId="0837D016"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dat een thuis is voor velen.</w:t>
      </w:r>
    </w:p>
    <w:p w14:paraId="6036A379"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We zijn dankbaar voor de grote inzet</w:t>
      </w:r>
    </w:p>
    <w:p w14:paraId="2B2A3DB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van vele mensen die ons voorgingen</w:t>
      </w:r>
    </w:p>
    <w:p w14:paraId="0E8F3AE7"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waarop we kunnen verder bouwen.</w:t>
      </w:r>
    </w:p>
    <w:p w14:paraId="27D36F16"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Wij vragen uw zegen</w:t>
      </w:r>
    </w:p>
    <w:p w14:paraId="7559572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over onze samenwerking.</w:t>
      </w:r>
    </w:p>
    <w:p w14:paraId="7F72AF1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Laat de verbondenheid</w:t>
      </w:r>
    </w:p>
    <w:p w14:paraId="6DB4F447"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groeien in onze groep</w:t>
      </w:r>
    </w:p>
    <w:p w14:paraId="520C34AA"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zodat de talenten</w:t>
      </w:r>
    </w:p>
    <w:p w14:paraId="394D34C0"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van onze leerlingen en medewerkers</w:t>
      </w:r>
    </w:p>
    <w:p w14:paraId="61ED7F2B"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die van ieder van ons</w:t>
      </w:r>
    </w:p>
    <w:p w14:paraId="6F347128"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elkaar mogen versterken.</w:t>
      </w:r>
    </w:p>
    <w:p w14:paraId="49E5F1E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Geef dat wij nooit</w:t>
      </w:r>
    </w:p>
    <w:p w14:paraId="157D4997"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het geloof in elkaar</w:t>
      </w:r>
    </w:p>
    <w:p w14:paraId="027CDB3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in onze missie</w:t>
      </w:r>
    </w:p>
    <w:p w14:paraId="0AF2405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zouden verliezen.</w:t>
      </w:r>
    </w:p>
    <w:p w14:paraId="0A9A48E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Maar maak het alle dagen</w:t>
      </w:r>
    </w:p>
    <w:p w14:paraId="5BEACE5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nog een beetje sterker.</w:t>
      </w:r>
    </w:p>
    <w:p w14:paraId="06D0F6CD" w14:textId="77777777" w:rsidR="00426862" w:rsidRDefault="00426862" w:rsidP="00E1688D"/>
    <w:p w14:paraId="71E4A43B" w14:textId="6C023BF3" w:rsidR="00426862" w:rsidRDefault="00426862" w:rsidP="00426862">
      <w:pPr>
        <w:pStyle w:val="Kop2"/>
        <w:keepNext w:val="0"/>
        <w:keepLines w:val="0"/>
      </w:pPr>
      <w:bookmarkStart w:id="67" w:name="_Toc199160779"/>
      <w:bookmarkStart w:id="68" w:name="_Toc199333647"/>
      <w:bookmarkStart w:id="69" w:name="_Toc200032400"/>
      <w:r>
        <w:t>Wonen is een kunst geworden</w:t>
      </w:r>
      <w:bookmarkEnd w:id="67"/>
      <w:bookmarkEnd w:id="68"/>
      <w:bookmarkEnd w:id="69"/>
    </w:p>
    <w:p w14:paraId="2CC2CE77"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 xml:space="preserve">Kent God daar ook iets van? </w:t>
      </w:r>
      <w:r>
        <w:rPr>
          <w:rFonts w:eastAsia="Times New Roman" w:cs="Times New Roman"/>
          <w:color w:val="000000"/>
          <w:lang w:eastAsia="nl-NL"/>
        </w:rPr>
        <w:br/>
      </w:r>
      <w:r w:rsidRPr="0022644E">
        <w:rPr>
          <w:rFonts w:eastAsia="Times New Roman" w:cs="Times New Roman"/>
          <w:color w:val="000000"/>
          <w:lang w:eastAsia="nl-NL"/>
        </w:rPr>
        <w:t>Waarschijnlijk wel, als je ziet hoe hij de zwaluw haar</w:t>
      </w:r>
      <w:r>
        <w:rPr>
          <w:rFonts w:eastAsia="Times New Roman" w:cs="Times New Roman"/>
          <w:color w:val="000000"/>
          <w:lang w:eastAsia="nl-NL"/>
        </w:rPr>
        <w:t xml:space="preserve"> </w:t>
      </w:r>
      <w:r w:rsidRPr="0022644E">
        <w:rPr>
          <w:rFonts w:eastAsia="Times New Roman" w:cs="Times New Roman"/>
          <w:color w:val="000000"/>
          <w:lang w:eastAsia="nl-NL"/>
        </w:rPr>
        <w:t xml:space="preserve">nest laat bouwen, </w:t>
      </w:r>
      <w:r>
        <w:rPr>
          <w:rFonts w:eastAsia="Times New Roman" w:cs="Times New Roman"/>
          <w:color w:val="000000"/>
          <w:lang w:eastAsia="nl-NL"/>
        </w:rPr>
        <w:br/>
      </w:r>
      <w:r w:rsidRPr="0022644E">
        <w:rPr>
          <w:rFonts w:eastAsia="Times New Roman" w:cs="Times New Roman"/>
          <w:color w:val="000000"/>
          <w:lang w:eastAsia="nl-NL"/>
        </w:rPr>
        <w:t xml:space="preserve">hoe hij de bijen en de mieren laat omspringen met ruimte. </w:t>
      </w:r>
      <w:r>
        <w:rPr>
          <w:rFonts w:eastAsia="Times New Roman" w:cs="Times New Roman"/>
          <w:color w:val="000000"/>
          <w:lang w:eastAsia="nl-NL"/>
        </w:rPr>
        <w:br/>
      </w:r>
      <w:r w:rsidRPr="0022644E">
        <w:rPr>
          <w:rFonts w:eastAsia="Times New Roman" w:cs="Times New Roman"/>
          <w:color w:val="000000"/>
          <w:lang w:eastAsia="nl-NL"/>
        </w:rPr>
        <w:t>Dan zal Hij ook wel iets te vertellen</w:t>
      </w:r>
      <w:r>
        <w:rPr>
          <w:rFonts w:eastAsia="Times New Roman" w:cs="Times New Roman"/>
          <w:color w:val="000000"/>
          <w:lang w:eastAsia="nl-NL"/>
        </w:rPr>
        <w:t xml:space="preserve"> </w:t>
      </w:r>
      <w:r w:rsidRPr="0022644E">
        <w:rPr>
          <w:rFonts w:eastAsia="Times New Roman" w:cs="Times New Roman"/>
          <w:color w:val="000000"/>
          <w:lang w:eastAsia="nl-NL"/>
        </w:rPr>
        <w:t xml:space="preserve">hebben over de kunst van het menselijk wonen. </w:t>
      </w:r>
      <w:r>
        <w:rPr>
          <w:rFonts w:eastAsia="Times New Roman" w:cs="Times New Roman"/>
          <w:color w:val="000000"/>
          <w:lang w:eastAsia="nl-NL"/>
        </w:rPr>
        <w:br/>
      </w:r>
      <w:r w:rsidRPr="0022644E">
        <w:rPr>
          <w:rFonts w:eastAsia="Times New Roman" w:cs="Times New Roman"/>
          <w:color w:val="000000"/>
          <w:lang w:eastAsia="nl-NL"/>
        </w:rPr>
        <w:t xml:space="preserve">Daarvoor zette Hij een meesterlijk scenario op. </w:t>
      </w:r>
      <w:r>
        <w:rPr>
          <w:rFonts w:eastAsia="Times New Roman" w:cs="Times New Roman"/>
          <w:color w:val="000000"/>
          <w:lang w:eastAsia="nl-NL"/>
        </w:rPr>
        <w:br/>
      </w:r>
      <w:r w:rsidRPr="0022644E">
        <w:rPr>
          <w:rFonts w:eastAsia="Times New Roman" w:cs="Times New Roman"/>
          <w:color w:val="000000"/>
          <w:lang w:eastAsia="nl-NL"/>
        </w:rPr>
        <w:t>Hij weeft zijn bestaan</w:t>
      </w:r>
      <w:r>
        <w:rPr>
          <w:rFonts w:eastAsia="Times New Roman" w:cs="Times New Roman"/>
          <w:color w:val="000000"/>
          <w:lang w:eastAsia="nl-NL"/>
        </w:rPr>
        <w:t xml:space="preserve"> </w:t>
      </w:r>
      <w:r w:rsidRPr="0022644E">
        <w:rPr>
          <w:rFonts w:eastAsia="Times New Roman" w:cs="Times New Roman"/>
          <w:color w:val="000000"/>
          <w:lang w:eastAsia="nl-NL"/>
        </w:rPr>
        <w:t xml:space="preserve">naadloos aan het onze en aan die kleine, </w:t>
      </w:r>
      <w:r>
        <w:rPr>
          <w:rFonts w:eastAsia="Times New Roman" w:cs="Times New Roman"/>
          <w:color w:val="000000"/>
          <w:lang w:eastAsia="nl-NL"/>
        </w:rPr>
        <w:br/>
      </w:r>
      <w:r w:rsidRPr="0022644E">
        <w:rPr>
          <w:rFonts w:eastAsia="Times New Roman" w:cs="Times New Roman"/>
          <w:color w:val="000000"/>
          <w:lang w:eastAsia="nl-NL"/>
        </w:rPr>
        <w:t xml:space="preserve">gewone mensen die niet aan onderdak geraken </w:t>
      </w:r>
      <w:r>
        <w:rPr>
          <w:rFonts w:eastAsia="Times New Roman" w:cs="Times New Roman"/>
          <w:color w:val="000000"/>
          <w:lang w:eastAsia="nl-NL"/>
        </w:rPr>
        <w:br/>
      </w:r>
      <w:r w:rsidRPr="0022644E">
        <w:rPr>
          <w:rFonts w:eastAsia="Times New Roman" w:cs="Times New Roman"/>
          <w:color w:val="000000"/>
          <w:lang w:eastAsia="nl-NL"/>
        </w:rPr>
        <w:t>en aangewezen zijn op</w:t>
      </w:r>
      <w:r>
        <w:rPr>
          <w:rFonts w:eastAsia="Times New Roman" w:cs="Times New Roman"/>
          <w:color w:val="000000"/>
          <w:lang w:eastAsia="nl-NL"/>
        </w:rPr>
        <w:t xml:space="preserve"> </w:t>
      </w:r>
      <w:r w:rsidRPr="0022644E">
        <w:rPr>
          <w:rFonts w:eastAsia="Times New Roman" w:cs="Times New Roman"/>
          <w:color w:val="000000"/>
          <w:lang w:eastAsia="nl-NL"/>
        </w:rPr>
        <w:t xml:space="preserve">een stal van niemendal. </w:t>
      </w:r>
      <w:r>
        <w:rPr>
          <w:rFonts w:eastAsia="Times New Roman" w:cs="Times New Roman"/>
          <w:color w:val="000000"/>
          <w:lang w:eastAsia="nl-NL"/>
        </w:rPr>
        <w:br/>
      </w:r>
      <w:r w:rsidRPr="0022644E">
        <w:rPr>
          <w:rFonts w:eastAsia="Times New Roman" w:cs="Times New Roman"/>
          <w:color w:val="000000"/>
          <w:lang w:eastAsia="nl-NL"/>
        </w:rPr>
        <w:t xml:space="preserve">Zo laat Hij ons zien waar het op aan komt. </w:t>
      </w:r>
      <w:r>
        <w:rPr>
          <w:rFonts w:eastAsia="Times New Roman" w:cs="Times New Roman"/>
          <w:color w:val="000000"/>
          <w:lang w:eastAsia="nl-NL"/>
        </w:rPr>
        <w:br/>
      </w:r>
      <w:r w:rsidRPr="0022644E">
        <w:rPr>
          <w:rFonts w:eastAsia="Times New Roman" w:cs="Times New Roman"/>
          <w:color w:val="000000"/>
          <w:lang w:eastAsia="nl-NL"/>
        </w:rPr>
        <w:t xml:space="preserve">De kunst van het wonen zit </w:t>
      </w:r>
      <w:proofErr w:type="gramStart"/>
      <w:r w:rsidRPr="0022644E">
        <w:rPr>
          <w:rFonts w:eastAsia="Times New Roman" w:cs="Times New Roman"/>
          <w:color w:val="000000"/>
          <w:lang w:eastAsia="nl-NL"/>
        </w:rPr>
        <w:t>van binnen</w:t>
      </w:r>
      <w:proofErr w:type="gramEnd"/>
      <w:r w:rsidRPr="0022644E">
        <w:rPr>
          <w:rFonts w:eastAsia="Times New Roman" w:cs="Times New Roman"/>
          <w:color w:val="000000"/>
          <w:lang w:eastAsia="nl-NL"/>
        </w:rPr>
        <w:t xml:space="preserve">. </w:t>
      </w:r>
      <w:r>
        <w:rPr>
          <w:rFonts w:eastAsia="Times New Roman" w:cs="Times New Roman"/>
          <w:color w:val="000000"/>
          <w:lang w:eastAsia="nl-NL"/>
        </w:rPr>
        <w:br/>
      </w:r>
      <w:r w:rsidRPr="0022644E">
        <w:rPr>
          <w:rFonts w:eastAsia="Times New Roman" w:cs="Times New Roman"/>
          <w:color w:val="000000"/>
          <w:lang w:eastAsia="nl-NL"/>
        </w:rPr>
        <w:t>Zit hem</w:t>
      </w:r>
      <w:r>
        <w:rPr>
          <w:rFonts w:eastAsia="Times New Roman" w:cs="Times New Roman"/>
          <w:color w:val="000000"/>
          <w:lang w:eastAsia="nl-NL"/>
        </w:rPr>
        <w:t xml:space="preserve"> </w:t>
      </w:r>
      <w:r w:rsidRPr="0022644E">
        <w:rPr>
          <w:rFonts w:eastAsia="Times New Roman" w:cs="Times New Roman"/>
          <w:color w:val="000000"/>
          <w:lang w:eastAsia="nl-NL"/>
        </w:rPr>
        <w:t xml:space="preserve">niet in de kleurencombinatie of in de laatste nieuwe materialen. </w:t>
      </w:r>
      <w:r>
        <w:rPr>
          <w:rFonts w:eastAsia="Times New Roman" w:cs="Times New Roman"/>
          <w:color w:val="000000"/>
          <w:lang w:eastAsia="nl-NL"/>
        </w:rPr>
        <w:br/>
      </w:r>
      <w:r w:rsidRPr="0022644E">
        <w:rPr>
          <w:rFonts w:eastAsia="Times New Roman" w:cs="Times New Roman"/>
          <w:color w:val="000000"/>
          <w:lang w:eastAsia="nl-NL"/>
        </w:rPr>
        <w:t>De kunst van het wonen zit hem in de ogen en in</w:t>
      </w:r>
      <w:r>
        <w:rPr>
          <w:rFonts w:eastAsia="Times New Roman" w:cs="Times New Roman"/>
          <w:color w:val="000000"/>
          <w:lang w:eastAsia="nl-NL"/>
        </w:rPr>
        <w:t xml:space="preserve"> </w:t>
      </w:r>
      <w:r w:rsidRPr="0022644E">
        <w:rPr>
          <w:rFonts w:eastAsia="Times New Roman" w:cs="Times New Roman"/>
          <w:color w:val="000000"/>
          <w:lang w:eastAsia="nl-NL"/>
        </w:rPr>
        <w:t xml:space="preserve">het hart. </w:t>
      </w:r>
      <w:r>
        <w:rPr>
          <w:rFonts w:eastAsia="Times New Roman" w:cs="Times New Roman"/>
          <w:color w:val="000000"/>
          <w:lang w:eastAsia="nl-NL"/>
        </w:rPr>
        <w:br/>
      </w:r>
      <w:r w:rsidRPr="0022644E">
        <w:rPr>
          <w:rFonts w:eastAsia="Times New Roman" w:cs="Times New Roman"/>
          <w:color w:val="000000"/>
          <w:lang w:eastAsia="nl-NL"/>
        </w:rPr>
        <w:t xml:space="preserve">Daarmee bouw je een huis, een onderdak voor mekaar. </w:t>
      </w:r>
      <w:r>
        <w:rPr>
          <w:rFonts w:eastAsia="Times New Roman" w:cs="Times New Roman"/>
          <w:color w:val="000000"/>
          <w:lang w:eastAsia="nl-NL"/>
        </w:rPr>
        <w:br/>
      </w:r>
      <w:r w:rsidRPr="0022644E">
        <w:rPr>
          <w:rFonts w:eastAsia="Times New Roman" w:cs="Times New Roman"/>
          <w:color w:val="000000"/>
          <w:lang w:eastAsia="nl-NL"/>
        </w:rPr>
        <w:t>Dat droomhuis van God heeft ook een</w:t>
      </w:r>
      <w:r>
        <w:rPr>
          <w:rFonts w:eastAsia="Times New Roman" w:cs="Times New Roman"/>
          <w:color w:val="000000"/>
          <w:lang w:eastAsia="nl-NL"/>
        </w:rPr>
        <w:t xml:space="preserve"> </w:t>
      </w:r>
      <w:r w:rsidRPr="0022644E">
        <w:rPr>
          <w:rFonts w:eastAsia="Times New Roman" w:cs="Times New Roman"/>
          <w:color w:val="000000"/>
          <w:lang w:eastAsia="nl-NL"/>
        </w:rPr>
        <w:t xml:space="preserve">maatschappelijke dimensie. </w:t>
      </w:r>
      <w:r>
        <w:rPr>
          <w:rFonts w:eastAsia="Times New Roman" w:cs="Times New Roman"/>
          <w:color w:val="000000"/>
          <w:lang w:eastAsia="nl-NL"/>
        </w:rPr>
        <w:br/>
      </w:r>
      <w:r w:rsidRPr="0022644E">
        <w:rPr>
          <w:rFonts w:eastAsia="Times New Roman" w:cs="Times New Roman"/>
          <w:color w:val="000000"/>
          <w:lang w:eastAsia="nl-NL"/>
        </w:rPr>
        <w:t>God heeft de mens niet gemaakt om haveloos en dakloos door het leven te gaan.</w:t>
      </w:r>
    </w:p>
    <w:p w14:paraId="4877885E"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 xml:space="preserve">Geen mens is gemaakt om zonder vaste stek rond te dwalen in de naamloosheid van een stad. </w:t>
      </w:r>
      <w:r>
        <w:rPr>
          <w:rFonts w:eastAsia="Times New Roman" w:cs="Times New Roman"/>
          <w:color w:val="000000"/>
          <w:lang w:eastAsia="nl-NL"/>
        </w:rPr>
        <w:br/>
      </w:r>
      <w:r w:rsidRPr="0022644E">
        <w:rPr>
          <w:rFonts w:eastAsia="Times New Roman" w:cs="Times New Roman"/>
          <w:color w:val="000000"/>
          <w:lang w:eastAsia="nl-NL"/>
        </w:rPr>
        <w:t>En geen kind mag</w:t>
      </w:r>
      <w:r>
        <w:rPr>
          <w:rFonts w:eastAsia="Times New Roman" w:cs="Times New Roman"/>
          <w:color w:val="000000"/>
          <w:lang w:eastAsia="nl-NL"/>
        </w:rPr>
        <w:t xml:space="preserve"> </w:t>
      </w:r>
      <w:r w:rsidRPr="0022644E">
        <w:rPr>
          <w:rFonts w:eastAsia="Times New Roman" w:cs="Times New Roman"/>
          <w:color w:val="000000"/>
          <w:lang w:eastAsia="nl-NL"/>
        </w:rPr>
        <w:t xml:space="preserve">geboren worden in een stal. </w:t>
      </w:r>
      <w:r>
        <w:rPr>
          <w:rFonts w:eastAsia="Times New Roman" w:cs="Times New Roman"/>
          <w:color w:val="000000"/>
          <w:lang w:eastAsia="nl-NL"/>
        </w:rPr>
        <w:br/>
      </w:r>
      <w:r w:rsidRPr="0022644E">
        <w:rPr>
          <w:rFonts w:eastAsia="Times New Roman" w:cs="Times New Roman"/>
          <w:color w:val="000000"/>
          <w:lang w:eastAsia="nl-NL"/>
        </w:rPr>
        <w:t>Dat we van het wonen een cultuur hebben gemaakt is een fantastische vooruitgang,</w:t>
      </w:r>
    </w:p>
    <w:p w14:paraId="2CB74F86"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lastRenderedPageBreak/>
        <w:t>maar dat moet ons juist aanzetten om er alle mensen aan te laten deelnemen.</w:t>
      </w:r>
    </w:p>
    <w:p w14:paraId="0F728533" w14:textId="77777777" w:rsidR="00426862" w:rsidRPr="009E52D9" w:rsidRDefault="00426862" w:rsidP="00426862">
      <w:pPr>
        <w:spacing w:after="0" w:line="240" w:lineRule="auto"/>
        <w:rPr>
          <w:rFonts w:eastAsia="Times New Roman" w:cs="Times New Roman"/>
          <w:i/>
          <w:iCs/>
          <w:color w:val="000000"/>
          <w:lang w:eastAsia="nl-NL"/>
        </w:rPr>
      </w:pPr>
      <w:r w:rsidRPr="009E52D9">
        <w:rPr>
          <w:rFonts w:eastAsia="Times New Roman" w:cs="Times New Roman"/>
          <w:i/>
          <w:iCs/>
          <w:color w:val="000000"/>
          <w:lang w:eastAsia="nl-NL"/>
        </w:rPr>
        <w:t>(Manu Verhulst, Neem en lees, 36-37)</w:t>
      </w:r>
    </w:p>
    <w:p w14:paraId="41EB282D" w14:textId="77777777" w:rsidR="00426862" w:rsidRDefault="00426862" w:rsidP="00E1688D"/>
    <w:p w14:paraId="5CBB1400" w14:textId="27342C63" w:rsidR="00426862" w:rsidRDefault="00426862" w:rsidP="00426862">
      <w:pPr>
        <w:pStyle w:val="Kop2"/>
        <w:keepNext w:val="0"/>
        <w:keepLines w:val="0"/>
      </w:pPr>
      <w:bookmarkStart w:id="70" w:name="_Toc199160780"/>
      <w:bookmarkStart w:id="71" w:name="_Toc199333648"/>
      <w:bookmarkStart w:id="72" w:name="_Toc200032401"/>
      <w:r>
        <w:t>God is in de bomen</w:t>
      </w:r>
      <w:bookmarkEnd w:id="70"/>
      <w:bookmarkEnd w:id="71"/>
      <w:bookmarkEnd w:id="72"/>
    </w:p>
    <w:p w14:paraId="1797AAC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Op een keer was ik weer met de kinderen het</w:t>
      </w:r>
    </w:p>
    <w:p w14:paraId="307E915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bos ingetrokken en ineens zei Saskia: "God is in</w:t>
      </w:r>
    </w:p>
    <w:p w14:paraId="0299BD27"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de bomen". Saskia is een blij en diepzinnig kind.</w:t>
      </w:r>
    </w:p>
    <w:p w14:paraId="5EFA23C9"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Ze had wel meer van die plotse uitspraken.</w:t>
      </w:r>
    </w:p>
    <w:p w14:paraId="3D3BACB7"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Maar deze vond ik toch wel merkwaardig: "Zit</w:t>
      </w:r>
    </w:p>
    <w:p w14:paraId="355DB908"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God in de bomen?", vroeg ik verwonderd. "God</w:t>
      </w:r>
    </w:p>
    <w:p w14:paraId="6790257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zit niet in de bomen. God is in de bomen", zei</w:t>
      </w:r>
    </w:p>
    <w:p w14:paraId="1FFB5ED1"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ze. "Ah zo." We zwegen een poosje. En plots gaf</w:t>
      </w:r>
    </w:p>
    <w:p w14:paraId="09713E10"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ze zelf een verklaring en zei: "God is toch in</w:t>
      </w:r>
    </w:p>
    <w:p w14:paraId="58669FE3"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alles wat beweegt?" "Ja", zei ik, "en daarom</w:t>
      </w:r>
    </w:p>
    <w:p w14:paraId="7410AA84"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ook in de bomen?" "Ja, de bomen bewegen toch,</w:t>
      </w:r>
    </w:p>
    <w:p w14:paraId="3E6A8F1A"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zie je dat niet?" Ja, dat zag ik. We luisterden</w:t>
      </w:r>
    </w:p>
    <w:p w14:paraId="1900A9B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allebei naar hun suizend gezwiep. "En waarom</w:t>
      </w:r>
    </w:p>
    <w:p w14:paraId="497CBAE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beweegt God? vroeg ik bedachtzaam. Dat was</w:t>
      </w:r>
    </w:p>
    <w:p w14:paraId="511C45A7"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een heel domme vraag: "God moet toch overal</w:t>
      </w:r>
    </w:p>
    <w:p w14:paraId="44A907E9"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zijn om de mensen te helpen? Dat zegt mijn</w:t>
      </w:r>
    </w:p>
    <w:p w14:paraId="23A1533B"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mama toch." Ja, dat moest ik erkennen. "Is God</w:t>
      </w:r>
    </w:p>
    <w:p w14:paraId="7F02D340"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ook in de wolken?" "Jaja, dat zie je toch, ze</w:t>
      </w:r>
    </w:p>
    <w:p w14:paraId="2A6F2FC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bewegen." Ze huppelde verder. "En in het</w:t>
      </w:r>
    </w:p>
    <w:p w14:paraId="0688533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water?" "Dat hangt ervan af", zei Saskia. Ze</w:t>
      </w:r>
    </w:p>
    <w:p w14:paraId="36EE0741"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neep in mijn hand van het nadenken en zei</w:t>
      </w:r>
    </w:p>
    <w:p w14:paraId="64991603"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tenslotte: "In de beek wel, maar niet in een plas,</w:t>
      </w:r>
    </w:p>
    <w:p w14:paraId="5FEE6347"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want een plas beweegt niet." Zelf was ik er stil</w:t>
      </w:r>
    </w:p>
    <w:p w14:paraId="5763941A"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van geworden. Toen waagde ik mijn laatste</w:t>
      </w:r>
    </w:p>
    <w:p w14:paraId="2235863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vraag: "En in de mensen, is God in de mensen?"</w:t>
      </w:r>
    </w:p>
    <w:p w14:paraId="7A6A742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"Dat hangt ervan af hé", zei de kleine Saskia,</w:t>
      </w:r>
    </w:p>
    <w:p w14:paraId="60F6A7E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"als ze bewegen.”</w:t>
      </w:r>
    </w:p>
    <w:p w14:paraId="71950BEE" w14:textId="77777777" w:rsidR="00426862" w:rsidRPr="00225133" w:rsidRDefault="00426862" w:rsidP="00426862">
      <w:pPr>
        <w:spacing w:after="0" w:line="240" w:lineRule="auto"/>
        <w:rPr>
          <w:rFonts w:eastAsia="Times New Roman" w:cs="Times New Roman"/>
          <w:i/>
          <w:iCs/>
          <w:color w:val="000000"/>
          <w:lang w:eastAsia="nl-NL"/>
        </w:rPr>
      </w:pPr>
      <w:r>
        <w:rPr>
          <w:rFonts w:eastAsia="Times New Roman" w:cs="Times New Roman"/>
          <w:i/>
          <w:iCs/>
          <w:color w:val="000000"/>
          <w:lang w:eastAsia="nl-NL"/>
        </w:rPr>
        <w:t>(</w:t>
      </w:r>
      <w:r w:rsidRPr="00225133">
        <w:rPr>
          <w:rFonts w:eastAsia="Times New Roman" w:cs="Times New Roman"/>
          <w:i/>
          <w:iCs/>
          <w:color w:val="000000"/>
          <w:lang w:eastAsia="nl-NL"/>
        </w:rPr>
        <w:t>vrij naar : Huub Oosterhuis</w:t>
      </w:r>
      <w:r>
        <w:rPr>
          <w:rFonts w:eastAsia="Times New Roman" w:cs="Times New Roman"/>
          <w:i/>
          <w:iCs/>
          <w:color w:val="000000"/>
          <w:lang w:eastAsia="nl-NL"/>
        </w:rPr>
        <w:t>)</w:t>
      </w:r>
    </w:p>
    <w:p w14:paraId="31556007" w14:textId="77777777" w:rsidR="00426862" w:rsidRDefault="00426862" w:rsidP="00E1688D"/>
    <w:p w14:paraId="44D328BB" w14:textId="46F0ED0A" w:rsidR="00426862" w:rsidRDefault="00426862" w:rsidP="00426862">
      <w:pPr>
        <w:pStyle w:val="Kop2"/>
        <w:keepNext w:val="0"/>
        <w:keepLines w:val="0"/>
      </w:pPr>
      <w:bookmarkStart w:id="73" w:name="_Toc199160781"/>
      <w:bookmarkStart w:id="74" w:name="_Toc199333649"/>
      <w:bookmarkStart w:id="75" w:name="_Toc200032402"/>
      <w:r>
        <w:t>Gods woning onder de mensen</w:t>
      </w:r>
      <w:bookmarkEnd w:id="73"/>
      <w:bookmarkEnd w:id="74"/>
      <w:bookmarkEnd w:id="75"/>
    </w:p>
    <w:p w14:paraId="23C278FE"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Niet in tempels van goud,</w:t>
      </w:r>
    </w:p>
    <w:p w14:paraId="76A87260"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niet in de geur van wierook,</w:t>
      </w:r>
    </w:p>
    <w:p w14:paraId="3738BF5E"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wil God onder ons wonen.</w:t>
      </w:r>
    </w:p>
    <w:p w14:paraId="1712419B"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Maar in het hart van de mensen,</w:t>
      </w:r>
    </w:p>
    <w:p w14:paraId="326BA396"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die berooid en geslagen,</w:t>
      </w:r>
    </w:p>
    <w:p w14:paraId="666F87E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uitzien naar bevrijding,</w:t>
      </w:r>
    </w:p>
    <w:p w14:paraId="5FBCD380"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komt God aan het licht.</w:t>
      </w:r>
    </w:p>
    <w:p w14:paraId="6A0AACA4"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Niet in huizen van wetten,</w:t>
      </w:r>
    </w:p>
    <w:p w14:paraId="368DF2E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niet achter zuilen van eigen wijsheid,</w:t>
      </w:r>
    </w:p>
    <w:p w14:paraId="7EAD8F1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wil God onder ons wonen.</w:t>
      </w:r>
    </w:p>
    <w:p w14:paraId="635858F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Maar in mensen die eenvoudig en zonder pretenties,</w:t>
      </w:r>
    </w:p>
    <w:p w14:paraId="4F5B2C71"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uitzien naar vrede en liefde,</w:t>
      </w:r>
    </w:p>
    <w:p w14:paraId="77C4C3EA"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kan God geboren worden.</w:t>
      </w:r>
    </w:p>
    <w:p w14:paraId="529CD22E"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Niet in kerken van macht,</w:t>
      </w:r>
    </w:p>
    <w:p w14:paraId="6538176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niet op altaren van overvloed,</w:t>
      </w:r>
    </w:p>
    <w:p w14:paraId="33E6014A"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wil God onder ons wonen.</w:t>
      </w:r>
    </w:p>
    <w:p w14:paraId="19CC42E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Maar in mensen, die vol geloof</w:t>
      </w:r>
    </w:p>
    <w:p w14:paraId="4C309680"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blijven uitzien naar de Redder</w:t>
      </w:r>
    </w:p>
    <w:p w14:paraId="7F0A97DE"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en Bevrijder uit alle onmacht,</w:t>
      </w:r>
    </w:p>
    <w:p w14:paraId="54712B04"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kan God tot leven komen.</w:t>
      </w:r>
    </w:p>
    <w:p w14:paraId="148C0C9A"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Niet in mensen in onmin en onvrede,</w:t>
      </w:r>
    </w:p>
    <w:p w14:paraId="5BCC22BF"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niet in mensen vol van eigenbelang,</w:t>
      </w:r>
    </w:p>
    <w:p w14:paraId="415DD912"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wil God onder ons wonen.</w:t>
      </w:r>
    </w:p>
    <w:p w14:paraId="485D5FA8"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In mensen van goede wil,</w:t>
      </w:r>
    </w:p>
    <w:p w14:paraId="412B7AE3"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die uitzien naar leven volop</w:t>
      </w:r>
    </w:p>
    <w:p w14:paraId="3C161B8D"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lastRenderedPageBreak/>
        <w:t>en naar sjaloom voor iedereen,</w:t>
      </w:r>
    </w:p>
    <w:p w14:paraId="372BB5D5" w14:textId="77777777" w:rsidR="00426862" w:rsidRPr="0022644E" w:rsidRDefault="00426862" w:rsidP="00426862">
      <w:pPr>
        <w:spacing w:after="0" w:line="240" w:lineRule="auto"/>
        <w:rPr>
          <w:rFonts w:eastAsia="Times New Roman" w:cs="Times New Roman"/>
          <w:color w:val="000000"/>
          <w:lang w:eastAsia="nl-NL"/>
        </w:rPr>
      </w:pPr>
      <w:r w:rsidRPr="0022644E">
        <w:rPr>
          <w:rFonts w:eastAsia="Times New Roman" w:cs="Times New Roman"/>
          <w:color w:val="000000"/>
          <w:lang w:eastAsia="nl-NL"/>
        </w:rPr>
        <w:t>zoekt God zich een woning.</w:t>
      </w:r>
    </w:p>
    <w:p w14:paraId="22EB7C68" w14:textId="77777777" w:rsidR="00426862" w:rsidRPr="00225133" w:rsidRDefault="00426862" w:rsidP="00426862">
      <w:pPr>
        <w:spacing w:after="0" w:line="240" w:lineRule="auto"/>
        <w:rPr>
          <w:rFonts w:eastAsia="Times New Roman" w:cs="Times New Roman"/>
          <w:i/>
          <w:iCs/>
          <w:color w:val="000000" w:themeColor="text1"/>
          <w:lang w:eastAsia="nl-NL"/>
        </w:rPr>
      </w:pPr>
      <w:r>
        <w:rPr>
          <w:rFonts w:eastAsia="Times New Roman" w:cs="Times New Roman"/>
          <w:i/>
          <w:iCs/>
          <w:color w:val="000000" w:themeColor="text1"/>
          <w:lang w:eastAsia="nl-NL"/>
        </w:rPr>
        <w:t>(</w:t>
      </w:r>
      <w:r w:rsidRPr="00225133">
        <w:rPr>
          <w:rFonts w:eastAsia="Times New Roman" w:cs="Times New Roman"/>
          <w:i/>
          <w:iCs/>
          <w:color w:val="000000" w:themeColor="text1"/>
          <w:lang w:eastAsia="nl-NL"/>
        </w:rPr>
        <w:t>Wim Holtermann</w:t>
      </w:r>
      <w:r>
        <w:rPr>
          <w:rFonts w:eastAsia="Times New Roman" w:cs="Times New Roman"/>
          <w:i/>
          <w:iCs/>
          <w:color w:val="000000" w:themeColor="text1"/>
          <w:lang w:eastAsia="nl-NL"/>
        </w:rPr>
        <w:t>)</w:t>
      </w:r>
    </w:p>
    <w:p w14:paraId="5FD33633" w14:textId="77777777" w:rsidR="00426862" w:rsidRDefault="00426862" w:rsidP="00E1688D"/>
    <w:p w14:paraId="5D5A9B3D" w14:textId="631FAC8C" w:rsidR="00426862" w:rsidRDefault="00426862" w:rsidP="00426862">
      <w:pPr>
        <w:pStyle w:val="Kop2"/>
        <w:keepNext w:val="0"/>
        <w:keepLines w:val="0"/>
      </w:pPr>
      <w:bookmarkStart w:id="76" w:name="_Toc199160782"/>
      <w:bookmarkStart w:id="77" w:name="_Toc199333650"/>
      <w:bookmarkStart w:id="78" w:name="_Toc200032403"/>
      <w:r>
        <w:t>Wij dromen van een school</w:t>
      </w:r>
      <w:bookmarkEnd w:id="76"/>
      <w:bookmarkEnd w:id="77"/>
      <w:bookmarkEnd w:id="78"/>
    </w:p>
    <w:p w14:paraId="512B6C7F"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Wij dromen van een school</w:t>
      </w:r>
    </w:p>
    <w:p w14:paraId="09EE24B9"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leerlingen en leerkrachten</w:t>
      </w:r>
    </w:p>
    <w:p w14:paraId="100385DB"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graag werken,</w:t>
      </w:r>
    </w:p>
    <w:p w14:paraId="7232E252"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er solidariteit is</w:t>
      </w:r>
    </w:p>
    <w:p w14:paraId="252153BC"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met elkaar en met de grote wereld,</w:t>
      </w:r>
    </w:p>
    <w:p w14:paraId="0A961503"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er eerbied is voor mensen en dingen.</w:t>
      </w:r>
      <w:r w:rsidRPr="00225133">
        <w:rPr>
          <w:rFonts w:eastAsia="Times New Roman" w:cs="Times New Roman"/>
          <w:color w:val="000000" w:themeColor="text1"/>
          <w:lang w:eastAsia="nl-NL"/>
        </w:rPr>
        <w:br/>
      </w:r>
    </w:p>
    <w:p w14:paraId="3AB0D308"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Wij dromen van een school</w:t>
      </w:r>
    </w:p>
    <w:p w14:paraId="2C9CA390"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eerlijk gezocht wordt naar waarheid,</w:t>
      </w:r>
    </w:p>
    <w:p w14:paraId="103B93FF"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gevoel woont voor al wat schoon,</w:t>
      </w:r>
    </w:p>
    <w:p w14:paraId="58A95874"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edel en goed is,</w:t>
      </w:r>
    </w:p>
    <w:p w14:paraId="73B34A88"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dankbaarheid leeft</w:t>
      </w:r>
    </w:p>
    <w:p w14:paraId="403F2EEE"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voor het wonder waarin en waarvan we leven.</w:t>
      </w:r>
    </w:p>
    <w:p w14:paraId="52F82D1D"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br/>
        <w:t>Wij dromen van een school</w:t>
      </w:r>
    </w:p>
    <w:p w14:paraId="15E78469"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niemand volmaakt moet zijn,</w:t>
      </w:r>
    </w:p>
    <w:p w14:paraId="6DCF5F92"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we vergiffenis geven</w:t>
      </w:r>
    </w:p>
    <w:p w14:paraId="4792636B"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en vergiffenis krijgen,</w:t>
      </w:r>
    </w:p>
    <w:p w14:paraId="55FCD19E"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we altijd geloven in de toekomst.</w:t>
      </w:r>
    </w:p>
    <w:p w14:paraId="5F027AC1"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br/>
        <w:t>Wij dromen van een school</w:t>
      </w:r>
    </w:p>
    <w:p w14:paraId="7D2C2E94"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waar we elkaar niet overdonderen,</w:t>
      </w:r>
    </w:p>
    <w:p w14:paraId="2303D642"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maar beluisteren, niet minachten,</w:t>
      </w:r>
    </w:p>
    <w:p w14:paraId="653F6A6E"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maar respecteren</w:t>
      </w:r>
    </w:p>
    <w:p w14:paraId="11329A6A" w14:textId="322F195B" w:rsidR="00426862"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en waar we tijd maken voor elkaar.</w:t>
      </w:r>
    </w:p>
    <w:p w14:paraId="567E75E4"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br/>
        <w:t>Daarom willen we elkaar</w:t>
      </w:r>
    </w:p>
    <w:p w14:paraId="4C7D9600"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telkens weer brengen</w:t>
      </w:r>
    </w:p>
    <w:p w14:paraId="08F0669B"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op de weg van de verdraagzaamheid</w:t>
      </w:r>
    </w:p>
    <w:p w14:paraId="099CEB4E"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en eerbied voor het anders-zijn,</w:t>
      </w:r>
    </w:p>
    <w:p w14:paraId="63FBBC24"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de weg van delen</w:t>
      </w:r>
    </w:p>
    <w:p w14:paraId="4B6DA2BE"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en zich ten dienste stellen,</w:t>
      </w:r>
    </w:p>
    <w:p w14:paraId="480941EB" w14:textId="77777777" w:rsidR="00426862" w:rsidRPr="00225133"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de weg van het zoeken naar</w:t>
      </w:r>
    </w:p>
    <w:p w14:paraId="1525641D" w14:textId="0EAD21B2" w:rsidR="00426862" w:rsidRDefault="00426862" w:rsidP="00426862">
      <w:pPr>
        <w:spacing w:after="0" w:line="240" w:lineRule="auto"/>
        <w:rPr>
          <w:rFonts w:eastAsia="Times New Roman" w:cs="Times New Roman"/>
          <w:color w:val="000000" w:themeColor="text1"/>
          <w:lang w:eastAsia="nl-NL"/>
        </w:rPr>
      </w:pPr>
      <w:r w:rsidRPr="00225133">
        <w:rPr>
          <w:rFonts w:eastAsia="Times New Roman" w:cs="Times New Roman"/>
          <w:color w:val="000000" w:themeColor="text1"/>
          <w:lang w:eastAsia="nl-NL"/>
        </w:rPr>
        <w:t>rechtvaardige vormen van samenleven.</w:t>
      </w:r>
    </w:p>
    <w:p w14:paraId="0755DBC8" w14:textId="77777777" w:rsidR="008E3F85" w:rsidRDefault="008E3F85" w:rsidP="00426862">
      <w:pPr>
        <w:spacing w:after="0" w:line="240" w:lineRule="auto"/>
        <w:rPr>
          <w:rFonts w:eastAsia="Times New Roman" w:cs="Times New Roman"/>
          <w:color w:val="000000" w:themeColor="text1"/>
          <w:lang w:eastAsia="nl-NL"/>
        </w:rPr>
      </w:pPr>
    </w:p>
    <w:p w14:paraId="5BA7DCB3" w14:textId="66101089" w:rsidR="008E3F85" w:rsidRDefault="00717230" w:rsidP="008E3F85">
      <w:pPr>
        <w:pStyle w:val="Kop2"/>
        <w:rPr>
          <w:rFonts w:eastAsia="Times New Roman" w:cs="Times New Roman"/>
          <w:color w:val="000000" w:themeColor="text1"/>
          <w:lang w:eastAsia="nl-NL"/>
        </w:rPr>
      </w:pPr>
      <w:bookmarkStart w:id="79" w:name="_Toc199333651"/>
      <w:bookmarkStart w:id="80" w:name="_Toc200032404"/>
      <w:r>
        <w:rPr>
          <w:rFonts w:eastAsia="Times New Roman" w:cs="Times New Roman"/>
          <w:color w:val="000000" w:themeColor="text1"/>
          <w:lang w:eastAsia="nl-NL"/>
        </w:rPr>
        <w:t>Geloofsbelijdenis</w:t>
      </w:r>
      <w:bookmarkEnd w:id="79"/>
      <w:bookmarkEnd w:id="80"/>
    </w:p>
    <w:p w14:paraId="63F78093" w14:textId="2128E6F6" w:rsidR="00717230" w:rsidRDefault="00717230" w:rsidP="00717230">
      <w:pPr>
        <w:rPr>
          <w:lang w:eastAsia="nl-NL"/>
        </w:rPr>
      </w:pPr>
      <w:r>
        <w:rPr>
          <w:lang w:eastAsia="nl-NL"/>
        </w:rPr>
        <w:t>Ik geloof in het onverwachte,</w:t>
      </w:r>
      <w:r>
        <w:rPr>
          <w:lang w:eastAsia="nl-NL"/>
        </w:rPr>
        <w:br/>
        <w:t>dat zomaar mijn leven kan binnenkomen:</w:t>
      </w:r>
      <w:r>
        <w:rPr>
          <w:lang w:eastAsia="nl-NL"/>
        </w:rPr>
        <w:br/>
        <w:t>anders dan mijn plannen en dromen,</w:t>
      </w:r>
      <w:r>
        <w:rPr>
          <w:lang w:eastAsia="nl-NL"/>
        </w:rPr>
        <w:br/>
        <w:t>maar het trekt mijn kleine wereldje open.</w:t>
      </w:r>
    </w:p>
    <w:p w14:paraId="2C455878" w14:textId="361A04A9" w:rsidR="00717230" w:rsidRDefault="00717230" w:rsidP="00717230">
      <w:pPr>
        <w:rPr>
          <w:lang w:eastAsia="nl-NL"/>
        </w:rPr>
      </w:pPr>
      <w:r>
        <w:rPr>
          <w:lang w:eastAsia="nl-NL"/>
        </w:rPr>
        <w:t>Ik geloof in het wonderlijke geheim</w:t>
      </w:r>
      <w:r>
        <w:rPr>
          <w:lang w:eastAsia="nl-NL"/>
        </w:rPr>
        <w:br/>
        <w:t xml:space="preserve">dat daarachter schuilt, </w:t>
      </w:r>
      <w:r>
        <w:rPr>
          <w:lang w:eastAsia="nl-NL"/>
        </w:rPr>
        <w:br/>
        <w:t>in de goddelijke kracht die de</w:t>
      </w:r>
      <w:r>
        <w:rPr>
          <w:lang w:eastAsia="nl-NL"/>
        </w:rPr>
        <w:br/>
        <w:t xml:space="preserve">wereld elke dag vernieuwt. </w:t>
      </w:r>
    </w:p>
    <w:p w14:paraId="64BF3206" w14:textId="05F8B45F" w:rsidR="00717230" w:rsidRDefault="00717230" w:rsidP="00717230">
      <w:pPr>
        <w:rPr>
          <w:lang w:eastAsia="nl-NL"/>
        </w:rPr>
      </w:pPr>
      <w:r>
        <w:rPr>
          <w:lang w:eastAsia="nl-NL"/>
        </w:rPr>
        <w:t>En dat ondanks de droeve feiten</w:t>
      </w:r>
      <w:r>
        <w:rPr>
          <w:lang w:eastAsia="nl-NL"/>
        </w:rPr>
        <w:br/>
        <w:t>die mij en anderen platslaan,</w:t>
      </w:r>
      <w:r>
        <w:rPr>
          <w:lang w:eastAsia="nl-NL"/>
        </w:rPr>
        <w:br/>
        <w:t>ondanks mijn angsten en twijfels</w:t>
      </w:r>
      <w:r>
        <w:rPr>
          <w:lang w:eastAsia="nl-NL"/>
        </w:rPr>
        <w:br/>
        <w:t>die mij vaak verlammen.</w:t>
      </w:r>
    </w:p>
    <w:p w14:paraId="5B301AD1" w14:textId="09884334" w:rsidR="00717230" w:rsidRPr="00717230" w:rsidRDefault="00717230" w:rsidP="00717230">
      <w:pPr>
        <w:rPr>
          <w:lang w:eastAsia="nl-NL"/>
        </w:rPr>
      </w:pPr>
      <w:r>
        <w:rPr>
          <w:lang w:eastAsia="nl-NL"/>
        </w:rPr>
        <w:lastRenderedPageBreak/>
        <w:t xml:space="preserve">Ik geloof in de persoon die met </w:t>
      </w:r>
      <w:r>
        <w:rPr>
          <w:lang w:eastAsia="nl-NL"/>
        </w:rPr>
        <w:br/>
        <w:t>mij al vele jaren meetrekt:</w:t>
      </w:r>
      <w:r>
        <w:rPr>
          <w:lang w:eastAsia="nl-NL"/>
        </w:rPr>
        <w:br/>
        <w:t xml:space="preserve">Jezus van </w:t>
      </w:r>
      <w:proofErr w:type="spellStart"/>
      <w:r>
        <w:rPr>
          <w:lang w:eastAsia="nl-NL"/>
        </w:rPr>
        <w:t>Nazaret</w:t>
      </w:r>
      <w:proofErr w:type="spellEnd"/>
      <w:r>
        <w:rPr>
          <w:lang w:eastAsia="nl-NL"/>
        </w:rPr>
        <w:t xml:space="preserve">. </w:t>
      </w:r>
      <w:r>
        <w:rPr>
          <w:lang w:eastAsia="nl-NL"/>
        </w:rPr>
        <w:br/>
        <w:t xml:space="preserve">Zijn bezieling heeft mij geraakt, </w:t>
      </w:r>
      <w:r>
        <w:rPr>
          <w:lang w:eastAsia="nl-NL"/>
        </w:rPr>
        <w:br/>
        <w:t>zijn woorden hebben mij aangesproken</w:t>
      </w:r>
      <w:r>
        <w:rPr>
          <w:lang w:eastAsia="nl-NL"/>
        </w:rPr>
        <w:br/>
        <w:t xml:space="preserve">zijn geest heeft mij gezonde onrust </w:t>
      </w:r>
      <w:r>
        <w:rPr>
          <w:lang w:eastAsia="nl-NL"/>
        </w:rPr>
        <w:br/>
        <w:t>gegeven en een diep vertrouwen</w:t>
      </w:r>
      <w:r>
        <w:rPr>
          <w:lang w:eastAsia="nl-NL"/>
        </w:rPr>
        <w:br/>
        <w:t xml:space="preserve">in de weg die ik te gaan heb. </w:t>
      </w:r>
      <w:r>
        <w:rPr>
          <w:lang w:eastAsia="nl-NL"/>
        </w:rPr>
        <w:br/>
        <w:t>(uit: Steen voor steen, bezinningsboekje bij de adventscampagne 2004 van WWZ)</w:t>
      </w:r>
    </w:p>
    <w:p w14:paraId="56B8FF25" w14:textId="77777777" w:rsidR="00933D49" w:rsidRDefault="00933D49" w:rsidP="00426862">
      <w:pPr>
        <w:spacing w:after="0" w:line="240" w:lineRule="auto"/>
        <w:rPr>
          <w:rFonts w:eastAsia="Times New Roman" w:cs="Times New Roman"/>
          <w:color w:val="000000" w:themeColor="text1"/>
          <w:lang w:eastAsia="nl-NL"/>
        </w:rPr>
      </w:pPr>
    </w:p>
    <w:p w14:paraId="1A97A931" w14:textId="2992270F" w:rsidR="00933D49" w:rsidRDefault="00933D49" w:rsidP="00933D49">
      <w:pPr>
        <w:pStyle w:val="Kop2"/>
        <w:rPr>
          <w:rFonts w:eastAsia="Times New Roman" w:cs="Times New Roman"/>
          <w:color w:val="000000" w:themeColor="text1"/>
          <w:lang w:eastAsia="nl-NL"/>
        </w:rPr>
      </w:pPr>
      <w:bookmarkStart w:id="81" w:name="_Toc199333652"/>
      <w:bookmarkStart w:id="82" w:name="_Toc200032405"/>
      <w:r>
        <w:rPr>
          <w:rFonts w:eastAsia="Times New Roman" w:cs="Times New Roman"/>
          <w:color w:val="000000" w:themeColor="text1"/>
          <w:lang w:eastAsia="nl-NL"/>
        </w:rPr>
        <w:t>De herberg</w:t>
      </w:r>
      <w:bookmarkEnd w:id="81"/>
      <w:bookmarkEnd w:id="82"/>
    </w:p>
    <w:p w14:paraId="3021C0EC" w14:textId="77777777" w:rsidR="00933D49" w:rsidRDefault="00933D49" w:rsidP="00933D49">
      <w:r>
        <w:t xml:space="preserve">Mens-zijn is een herberg. </w:t>
      </w:r>
      <w:r>
        <w:br/>
        <w:t xml:space="preserve">Elke dag komen er nieuwe gasten. </w:t>
      </w:r>
      <w:r>
        <w:br/>
        <w:t>Vrolijkheid, somberheid, laagheid,</w:t>
      </w:r>
      <w:r>
        <w:br/>
        <w:t>even een helder moment</w:t>
      </w:r>
      <w:r>
        <w:br/>
        <w:t>als onverwachte bezoeker.</w:t>
      </w:r>
      <w:r>
        <w:br/>
        <w:t>Verwelkom ze en bied allen een gastvrij onthaal!</w:t>
      </w:r>
      <w:r>
        <w:br/>
        <w:t>Ook al zijn het een hoop zorgen</w:t>
      </w:r>
      <w:r>
        <w:br/>
        <w:t>die jouw huis overkoop halen</w:t>
      </w:r>
      <w:r>
        <w:br/>
        <w:t xml:space="preserve">behandel toch elke gast met respect. </w:t>
      </w:r>
      <w:r>
        <w:br/>
        <w:t>Misschien ruimt hij bij je op</w:t>
      </w:r>
      <w:r>
        <w:br/>
        <w:t xml:space="preserve">en maakt hij plaats voor iets anders, iets fijns. </w:t>
      </w:r>
      <w:r>
        <w:br/>
        <w:t>De sombere gedachte, de schaamte, de boosaardigheid,</w:t>
      </w:r>
      <w:r>
        <w:br/>
      </w:r>
      <w:proofErr w:type="gramStart"/>
      <w:r>
        <w:t>treed</w:t>
      </w:r>
      <w:proofErr w:type="gramEnd"/>
      <w:r>
        <w:t xml:space="preserve"> ze lachend bij de deur tegemoet</w:t>
      </w:r>
      <w:r>
        <w:br/>
        <w:t xml:space="preserve">en nood hen binnen. </w:t>
      </w:r>
      <w:r>
        <w:br/>
        <w:t>Wees dankbaar voor wie er komt,</w:t>
      </w:r>
      <w:r>
        <w:br/>
        <w:t>want ieder van hen is gestuurd</w:t>
      </w:r>
      <w:r>
        <w:br/>
        <w:t xml:space="preserve">als een gids uit het onbekende. </w:t>
      </w:r>
    </w:p>
    <w:p w14:paraId="3CB6D653" w14:textId="523CCA45" w:rsidR="00DC737A" w:rsidRDefault="00933D49" w:rsidP="008D2986">
      <w:r>
        <w:t>(</w:t>
      </w:r>
      <w:proofErr w:type="spellStart"/>
      <w:r>
        <w:t>Rumi</w:t>
      </w:r>
      <w:proofErr w:type="spellEnd"/>
      <w:r>
        <w:t xml:space="preserve">, </w:t>
      </w:r>
      <w:proofErr w:type="spellStart"/>
      <w:r>
        <w:t>Soefiedichter</w:t>
      </w:r>
      <w:proofErr w:type="spellEnd"/>
      <w:r>
        <w:t xml:space="preserve"> uit de 13</w:t>
      </w:r>
      <w:r w:rsidRPr="00E5221D">
        <w:rPr>
          <w:vertAlign w:val="superscript"/>
        </w:rPr>
        <w:t>de</w:t>
      </w:r>
      <w:r>
        <w:t xml:space="preserve"> eeuw)</w:t>
      </w:r>
    </w:p>
    <w:p w14:paraId="15335376" w14:textId="03D45C05" w:rsidR="00DC737A" w:rsidRDefault="00887F4B" w:rsidP="00DC737A">
      <w:pPr>
        <w:pStyle w:val="Kop2"/>
      </w:pPr>
      <w:bookmarkStart w:id="83" w:name="_Toc199333653"/>
      <w:bookmarkStart w:id="84" w:name="_Toc200032406"/>
      <w:r>
        <w:t xml:space="preserve">Jongeren aan het woord: </w:t>
      </w:r>
      <w:r w:rsidR="00DC737A">
        <w:t>Een huis is voor mij…</w:t>
      </w:r>
      <w:bookmarkEnd w:id="83"/>
      <w:bookmarkEnd w:id="84"/>
      <w:r w:rsidR="00DC737A">
        <w:t xml:space="preserve"> </w:t>
      </w:r>
    </w:p>
    <w:p w14:paraId="4436CE7B" w14:textId="77777777" w:rsidR="00DC737A" w:rsidRDefault="00DC737A" w:rsidP="00DC737A">
      <w:r w:rsidRPr="00DC737A">
        <w:rPr>
          <w:i/>
          <w:iCs/>
        </w:rPr>
        <w:t xml:space="preserve">‘Een huis, tja, eigenlijk is dat een soort van manier om uzelf te tonen; </w:t>
      </w:r>
      <w:r w:rsidRPr="00DC737A">
        <w:rPr>
          <w:i/>
          <w:iCs/>
        </w:rPr>
        <w:br/>
        <w:t xml:space="preserve">iemand die gestructureerd is, dat zul je ook zien aan zijn of haar huis. Al je spullen en je herinneringen, die zitten ook in je huis – misschien is je huis wel een soort van herdenkingsmonument van je eigen verleden’ </w:t>
      </w:r>
      <w:r>
        <w:t>(Daan, 16 jaar)</w:t>
      </w:r>
    </w:p>
    <w:p w14:paraId="57CDC64B" w14:textId="77777777" w:rsidR="00DC737A" w:rsidRDefault="00DC737A" w:rsidP="00DC737A">
      <w:r w:rsidRPr="00DC737A">
        <w:rPr>
          <w:i/>
          <w:iCs/>
        </w:rPr>
        <w:t>‘Als ik thuiskom van school, door de drukte van de stad en na het overwinnen van de helling waarop wij wonen (helaas bovenaan) dan denk ik: “Eindelijk… rust en stilte, hier komt niemand mij storen.” Een huis is voor mij een rustplek, een oase en misschien zelfs een vluchtheuvel.’</w:t>
      </w:r>
      <w:r>
        <w:t xml:space="preserve"> (Lies, 21 jaar)</w:t>
      </w:r>
    </w:p>
    <w:p w14:paraId="26F72BF7" w14:textId="4CB1F7CC" w:rsidR="008D2986" w:rsidRDefault="008D2986" w:rsidP="00DC737A">
      <w:r w:rsidRPr="008D2986">
        <w:rPr>
          <w:i/>
          <w:iCs/>
        </w:rPr>
        <w:t xml:space="preserve">‘De belangrijkste functie van mijn huis? Dat is voor mij dat mijn huis een plaats is waar je kunt </w:t>
      </w:r>
      <w:proofErr w:type="spellStart"/>
      <w:r w:rsidRPr="008D2986">
        <w:rPr>
          <w:i/>
          <w:iCs/>
        </w:rPr>
        <w:t>SAMENkomen</w:t>
      </w:r>
      <w:proofErr w:type="spellEnd"/>
      <w:r w:rsidRPr="008D2986">
        <w:rPr>
          <w:i/>
          <w:iCs/>
        </w:rPr>
        <w:t xml:space="preserve">. Een plaats waar je mensen kunt ontvangen, samen plezier kunt beleven, mensen kunt ‘herbergen’ (zo’n gezellig woord), laten bekomen van hun kwetsuren. </w:t>
      </w:r>
      <w:r w:rsidRPr="008D2986">
        <w:rPr>
          <w:i/>
          <w:iCs/>
        </w:rPr>
        <w:br/>
        <w:t>Een deur is voor mij een open deur, misschien moet ik in een grote tent gaan wonen.</w:t>
      </w:r>
      <w:r>
        <w:t xml:space="preserve"> (</w:t>
      </w:r>
      <w:proofErr w:type="spellStart"/>
      <w:r>
        <w:t>Jutta</w:t>
      </w:r>
      <w:proofErr w:type="spellEnd"/>
      <w:r>
        <w:t>, 22 jaar)</w:t>
      </w:r>
    </w:p>
    <w:p w14:paraId="591638C8" w14:textId="77777777" w:rsidR="00887F4B" w:rsidRDefault="008D2986" w:rsidP="00DC737A">
      <w:r w:rsidRPr="008D2986">
        <w:rPr>
          <w:b/>
          <w:bCs/>
        </w:rPr>
        <w:t xml:space="preserve">Wat is een (t)huis voor jou? </w:t>
      </w:r>
      <w:r w:rsidR="00DC737A" w:rsidRPr="008D2986">
        <w:rPr>
          <w:b/>
          <w:bCs/>
        </w:rPr>
        <w:br/>
      </w:r>
      <w:r w:rsidR="006E2663">
        <w:t>(uit: Steen voor steen – bezinningsboekje bij de adventscampagne WZZ ‘Hoog tijd voor een beter woonbeleid)</w:t>
      </w:r>
    </w:p>
    <w:p w14:paraId="07FF3562" w14:textId="39B865DE" w:rsidR="000679EF" w:rsidRDefault="009B0DB9" w:rsidP="000679EF">
      <w:pPr>
        <w:pStyle w:val="Kop2"/>
      </w:pPr>
      <w:bookmarkStart w:id="85" w:name="_Toc200032407"/>
      <w:r>
        <w:lastRenderedPageBreak/>
        <w:t>De deuren zwaaien voor je open</w:t>
      </w:r>
      <w:bookmarkEnd w:id="85"/>
    </w:p>
    <w:p w14:paraId="29C86C6D" w14:textId="78A335F5" w:rsidR="000679EF" w:rsidRPr="000679EF" w:rsidRDefault="000679EF" w:rsidP="000679EF">
      <w:pPr>
        <w:pStyle w:val="Normaalweb"/>
        <w:rPr>
          <w:rFonts w:ascii="Trebuchet MS" w:hAnsi="Trebuchet MS"/>
          <w:color w:val="000000"/>
          <w:sz w:val="20"/>
          <w:szCs w:val="20"/>
        </w:rPr>
      </w:pPr>
      <w:r w:rsidRPr="000679EF">
        <w:rPr>
          <w:rFonts w:ascii="Trebuchet MS" w:hAnsi="Trebuchet MS"/>
          <w:color w:val="000000"/>
          <w:sz w:val="20"/>
          <w:szCs w:val="20"/>
        </w:rPr>
        <w:t>De deuren zwaaien voor je open</w:t>
      </w:r>
      <w:r>
        <w:rPr>
          <w:rFonts w:ascii="MS Gothic" w:eastAsia="MS Gothic" w:hAnsi="MS Gothic" w:cs="MS Gothic"/>
          <w:color w:val="000000"/>
          <w:sz w:val="20"/>
          <w:szCs w:val="20"/>
        </w:rPr>
        <w:br/>
      </w:r>
      <w:r w:rsidRPr="000679EF">
        <w:rPr>
          <w:rFonts w:ascii="Trebuchet MS" w:hAnsi="Trebuchet MS"/>
          <w:color w:val="000000"/>
          <w:sz w:val="20"/>
          <w:szCs w:val="20"/>
        </w:rPr>
        <w:t xml:space="preserve">want hier heb jij de sleutel: </w:t>
      </w:r>
      <w:r w:rsidRPr="000679EF">
        <w:rPr>
          <w:rFonts w:ascii="MS Gothic" w:eastAsia="MS Gothic" w:hAnsi="MS Gothic" w:cs="MS Gothic" w:hint="eastAsia"/>
          <w:color w:val="000000"/>
          <w:sz w:val="20"/>
          <w:szCs w:val="20"/>
        </w:rPr>
        <w:t> </w:t>
      </w:r>
      <w:r>
        <w:rPr>
          <w:rFonts w:ascii="MS Gothic" w:eastAsia="MS Gothic" w:hAnsi="MS Gothic" w:cs="MS Gothic"/>
          <w:color w:val="000000"/>
          <w:sz w:val="20"/>
          <w:szCs w:val="20"/>
        </w:rPr>
        <w:br/>
      </w:r>
      <w:r w:rsidRPr="000679EF">
        <w:rPr>
          <w:rFonts w:ascii="Trebuchet MS" w:hAnsi="Trebuchet MS"/>
          <w:color w:val="000000"/>
          <w:sz w:val="20"/>
          <w:szCs w:val="20"/>
        </w:rPr>
        <w:t xml:space="preserve">je wordt begroet, omarmd, </w:t>
      </w:r>
      <w:r w:rsidRPr="000679EF">
        <w:rPr>
          <w:rFonts w:ascii="MS Gothic" w:eastAsia="MS Gothic" w:hAnsi="MS Gothic" w:cs="MS Gothic" w:hint="eastAsia"/>
          <w:color w:val="000000"/>
          <w:sz w:val="20"/>
          <w:szCs w:val="20"/>
        </w:rPr>
        <w:t> </w:t>
      </w:r>
      <w:r w:rsidRPr="000679EF">
        <w:rPr>
          <w:rFonts w:ascii="Trebuchet MS" w:hAnsi="Trebuchet MS"/>
          <w:color w:val="000000"/>
          <w:sz w:val="20"/>
          <w:szCs w:val="20"/>
        </w:rPr>
        <w:t xml:space="preserve"> </w:t>
      </w:r>
      <w:r>
        <w:rPr>
          <w:rFonts w:ascii="Trebuchet MS" w:hAnsi="Trebuchet MS"/>
          <w:color w:val="000000"/>
          <w:sz w:val="20"/>
          <w:szCs w:val="20"/>
        </w:rPr>
        <w:br/>
      </w:r>
      <w:r w:rsidRPr="000679EF">
        <w:rPr>
          <w:rFonts w:ascii="Trebuchet MS" w:hAnsi="Trebuchet MS"/>
          <w:color w:val="000000"/>
          <w:sz w:val="20"/>
          <w:szCs w:val="20"/>
        </w:rPr>
        <w:t>zelfs als er niemand is.</w:t>
      </w:r>
      <w:r>
        <w:rPr>
          <w:rFonts w:ascii="Trebuchet MS" w:hAnsi="Trebuchet MS"/>
          <w:color w:val="000000"/>
          <w:sz w:val="20"/>
          <w:szCs w:val="20"/>
        </w:rPr>
        <w:br/>
      </w:r>
      <w:r w:rsidRPr="000679EF">
        <w:rPr>
          <w:rFonts w:ascii="Trebuchet MS" w:hAnsi="Trebuchet MS"/>
          <w:color w:val="000000"/>
          <w:sz w:val="20"/>
          <w:szCs w:val="20"/>
        </w:rPr>
        <w:t xml:space="preserve">Hier ben je geworteld, </w:t>
      </w:r>
      <w:r w:rsidRPr="000679EF">
        <w:rPr>
          <w:rFonts w:ascii="MS Gothic" w:eastAsia="MS Gothic" w:hAnsi="MS Gothic" w:cs="MS Gothic" w:hint="eastAsia"/>
          <w:color w:val="000000"/>
          <w:sz w:val="20"/>
          <w:szCs w:val="20"/>
        </w:rPr>
        <w:t> </w:t>
      </w:r>
      <w:r w:rsidRPr="000679EF">
        <w:rPr>
          <w:rFonts w:ascii="Trebuchet MS" w:hAnsi="Trebuchet MS"/>
          <w:color w:val="000000"/>
          <w:sz w:val="20"/>
          <w:szCs w:val="20"/>
        </w:rPr>
        <w:t xml:space="preserve"> </w:t>
      </w:r>
      <w:r>
        <w:rPr>
          <w:rFonts w:ascii="Trebuchet MS" w:hAnsi="Trebuchet MS"/>
          <w:color w:val="000000"/>
          <w:sz w:val="20"/>
          <w:szCs w:val="20"/>
        </w:rPr>
        <w:br/>
      </w:r>
      <w:r w:rsidRPr="000679EF">
        <w:rPr>
          <w:rFonts w:ascii="Trebuchet MS" w:hAnsi="Trebuchet MS"/>
          <w:color w:val="000000"/>
          <w:sz w:val="20"/>
          <w:szCs w:val="20"/>
        </w:rPr>
        <w:t>de hakken mogen al eens in het zand:</w:t>
      </w:r>
      <w:r w:rsidRPr="000679EF">
        <w:rPr>
          <w:rFonts w:ascii="MS Gothic" w:eastAsia="MS Gothic" w:hAnsi="MS Gothic" w:cs="MS Gothic" w:hint="eastAsia"/>
          <w:color w:val="000000"/>
          <w:sz w:val="20"/>
          <w:szCs w:val="20"/>
        </w:rPr>
        <w:t> </w:t>
      </w:r>
      <w:r w:rsidRPr="000679EF">
        <w:rPr>
          <w:rFonts w:ascii="Trebuchet MS" w:hAnsi="Trebuchet MS"/>
          <w:color w:val="000000"/>
          <w:sz w:val="20"/>
          <w:szCs w:val="20"/>
        </w:rPr>
        <w:t xml:space="preserve"> </w:t>
      </w:r>
      <w:r>
        <w:rPr>
          <w:rFonts w:ascii="Trebuchet MS" w:hAnsi="Trebuchet MS"/>
          <w:color w:val="000000"/>
          <w:sz w:val="20"/>
          <w:szCs w:val="20"/>
        </w:rPr>
        <w:br/>
      </w:r>
      <w:r w:rsidRPr="000679EF">
        <w:rPr>
          <w:rFonts w:ascii="Trebuchet MS" w:hAnsi="Trebuchet MS"/>
          <w:color w:val="000000"/>
          <w:sz w:val="20"/>
          <w:szCs w:val="20"/>
        </w:rPr>
        <w:t>deze muren blijven overeind.</w:t>
      </w:r>
      <w:r>
        <w:rPr>
          <w:rFonts w:ascii="Trebuchet MS" w:hAnsi="Trebuchet MS"/>
          <w:color w:val="000000"/>
          <w:sz w:val="20"/>
          <w:szCs w:val="20"/>
        </w:rPr>
        <w:br/>
      </w:r>
      <w:r w:rsidRPr="000679EF">
        <w:rPr>
          <w:rFonts w:ascii="Trebuchet MS" w:hAnsi="Trebuchet MS"/>
          <w:color w:val="000000"/>
          <w:sz w:val="20"/>
          <w:szCs w:val="20"/>
        </w:rPr>
        <w:t>En raak je van het padje af,</w:t>
      </w:r>
      <w:r>
        <w:rPr>
          <w:rFonts w:ascii="Trebuchet MS" w:hAnsi="Trebuchet MS"/>
          <w:color w:val="000000"/>
          <w:sz w:val="20"/>
          <w:szCs w:val="20"/>
        </w:rPr>
        <w:br/>
      </w:r>
      <w:r w:rsidRPr="000679EF">
        <w:rPr>
          <w:rFonts w:ascii="Trebuchet MS" w:hAnsi="Trebuchet MS"/>
          <w:color w:val="000000"/>
          <w:sz w:val="20"/>
          <w:szCs w:val="20"/>
        </w:rPr>
        <w:t>dan geeft het niet, echt niet:</w:t>
      </w:r>
      <w:r>
        <w:rPr>
          <w:rFonts w:ascii="Trebuchet MS" w:hAnsi="Trebuchet MS"/>
          <w:color w:val="000000"/>
          <w:sz w:val="20"/>
          <w:szCs w:val="20"/>
        </w:rPr>
        <w:br/>
      </w:r>
      <w:r w:rsidRPr="000679EF">
        <w:rPr>
          <w:rFonts w:ascii="Trebuchet MS" w:hAnsi="Trebuchet MS"/>
          <w:color w:val="000000"/>
          <w:sz w:val="20"/>
          <w:szCs w:val="20"/>
        </w:rPr>
        <w:t xml:space="preserve">hier kan je verdwalen - </w:t>
      </w:r>
      <w:r w:rsidRPr="000679EF">
        <w:rPr>
          <w:rFonts w:ascii="MS Gothic" w:eastAsia="MS Gothic" w:hAnsi="MS Gothic" w:cs="MS Gothic" w:hint="eastAsia"/>
          <w:color w:val="000000"/>
          <w:sz w:val="20"/>
          <w:szCs w:val="20"/>
        </w:rPr>
        <w:t> </w:t>
      </w:r>
      <w:r w:rsidRPr="000679EF">
        <w:rPr>
          <w:rFonts w:ascii="Trebuchet MS" w:hAnsi="Trebuchet MS"/>
          <w:color w:val="000000"/>
          <w:sz w:val="20"/>
          <w:szCs w:val="20"/>
        </w:rPr>
        <w:t xml:space="preserve"> </w:t>
      </w:r>
      <w:r>
        <w:rPr>
          <w:rFonts w:ascii="Trebuchet MS" w:hAnsi="Trebuchet MS"/>
          <w:color w:val="000000"/>
          <w:sz w:val="20"/>
          <w:szCs w:val="20"/>
        </w:rPr>
        <w:br/>
      </w:r>
      <w:r w:rsidRPr="000679EF">
        <w:rPr>
          <w:rFonts w:ascii="Trebuchet MS" w:hAnsi="Trebuchet MS"/>
          <w:color w:val="000000"/>
          <w:sz w:val="20"/>
          <w:szCs w:val="20"/>
        </w:rPr>
        <w:t>verloren raak je nooit.</w:t>
      </w:r>
    </w:p>
    <w:p w14:paraId="6A5B47DB" w14:textId="01F1A509" w:rsidR="000679EF" w:rsidRPr="000679EF" w:rsidRDefault="000679EF" w:rsidP="000679EF">
      <w:pPr>
        <w:pStyle w:val="Normaalweb"/>
        <w:rPr>
          <w:rFonts w:ascii="Trebuchet MS" w:hAnsi="Trebuchet MS"/>
          <w:color w:val="000000"/>
          <w:sz w:val="20"/>
          <w:szCs w:val="20"/>
        </w:rPr>
      </w:pPr>
      <w:r w:rsidRPr="000679EF">
        <w:rPr>
          <w:rFonts w:ascii="Trebuchet MS" w:hAnsi="Trebuchet MS"/>
          <w:color w:val="000000"/>
          <w:sz w:val="20"/>
          <w:szCs w:val="20"/>
        </w:rPr>
        <w:t>RUTH</w:t>
      </w:r>
      <w:r>
        <w:rPr>
          <w:rFonts w:ascii="Trebuchet MS" w:hAnsi="Trebuchet MS"/>
          <w:color w:val="000000"/>
          <w:sz w:val="20"/>
          <w:szCs w:val="20"/>
        </w:rPr>
        <w:t xml:space="preserve"> (uit: Leeftocht september 2025-2026)</w:t>
      </w:r>
    </w:p>
    <w:p w14:paraId="7A728FF7" w14:textId="37A47360" w:rsidR="00887F4B" w:rsidRDefault="00887F4B" w:rsidP="00887F4B">
      <w:pPr>
        <w:pStyle w:val="Kop1"/>
      </w:pPr>
      <w:bookmarkStart w:id="86" w:name="_Toc199333655"/>
      <w:bookmarkStart w:id="87" w:name="_Toc200032408"/>
      <w:r>
        <w:t>Bijbel</w:t>
      </w:r>
      <w:bookmarkEnd w:id="86"/>
      <w:bookmarkEnd w:id="87"/>
    </w:p>
    <w:p w14:paraId="040FCA7B" w14:textId="48DEAA47" w:rsidR="00D025C4" w:rsidRDefault="00D025C4" w:rsidP="00D025C4">
      <w:pPr>
        <w:pStyle w:val="Kop2"/>
      </w:pPr>
      <w:bookmarkStart w:id="88" w:name="_Toc199333656"/>
      <w:bookmarkStart w:id="89" w:name="_Toc200032409"/>
      <w:r>
        <w:t>Het huis met de vele kamers</w:t>
      </w:r>
      <w:bookmarkEnd w:id="88"/>
      <w:bookmarkEnd w:id="89"/>
    </w:p>
    <w:p w14:paraId="49AF5E19" w14:textId="0A5E9943" w:rsidR="004039D5" w:rsidRPr="004039D5" w:rsidRDefault="004039D5" w:rsidP="004039D5">
      <w:pPr>
        <w:rPr>
          <w:lang w:val="nl-NL"/>
        </w:rPr>
      </w:pPr>
      <w:r w:rsidRPr="004039D5">
        <w:rPr>
          <w:lang w:val="nl-NL"/>
        </w:rPr>
        <w:t>‘In het huis van mijn Vader is plaats voor veel mensen.</w:t>
      </w:r>
      <w:r>
        <w:rPr>
          <w:lang w:val="nl-NL"/>
        </w:rPr>
        <w:t xml:space="preserve"> </w:t>
      </w:r>
      <w:r w:rsidRPr="004039D5">
        <w:rPr>
          <w:lang w:val="nl-NL"/>
        </w:rPr>
        <w:t>Daar mag je op vertrouwen. Want ik heb gezegd dat ik wegga om voor jullie een plaats klaar te maken.’</w:t>
      </w:r>
      <w:r>
        <w:rPr>
          <w:lang w:val="nl-NL"/>
        </w:rPr>
        <w:t xml:space="preserve"> (Joh 14, 2)</w:t>
      </w:r>
    </w:p>
    <w:p w14:paraId="4CB80C7F" w14:textId="73422255" w:rsidR="004039D5" w:rsidRPr="004039D5" w:rsidRDefault="004039D5" w:rsidP="004039D5">
      <w:r w:rsidRPr="004039D5">
        <w:rPr>
          <w:lang w:val="nl-NL"/>
        </w:rPr>
        <w:t>Apostel Tomas vraagt:’ Maar Heer, we weten niet eens waar U naartoe gaat! Hoe kunnen wij dan weten langs welke weg U gaat.</w:t>
      </w:r>
      <w:r>
        <w:rPr>
          <w:lang w:val="nl-NL"/>
        </w:rPr>
        <w:t xml:space="preserve"> </w:t>
      </w:r>
      <w:r w:rsidRPr="004039D5">
        <w:rPr>
          <w:lang w:val="nl-NL"/>
        </w:rPr>
        <w:t>Jezus antwoordt: ‘Ik ben de weg.</w:t>
      </w:r>
      <w:r>
        <w:rPr>
          <w:lang w:val="nl-NL"/>
        </w:rPr>
        <w:t xml:space="preserve"> </w:t>
      </w:r>
      <w:r w:rsidRPr="004039D5">
        <w:rPr>
          <w:lang w:val="nl-NL"/>
        </w:rPr>
        <w:t>Bij mij is de waarheid, en bij mij is het leven. Je kunt alleen bij de Vader komen als je in mij gelooft.’</w:t>
      </w:r>
      <w:r>
        <w:rPr>
          <w:lang w:val="nl-NL"/>
        </w:rPr>
        <w:t xml:space="preserve"> (Joh 14, 5-6)</w:t>
      </w:r>
    </w:p>
    <w:p w14:paraId="2E40C224" w14:textId="77777777" w:rsidR="004039D5" w:rsidRPr="004039D5" w:rsidRDefault="004039D5" w:rsidP="004039D5"/>
    <w:p w14:paraId="22A84E0F" w14:textId="77777777" w:rsidR="00D025C4" w:rsidRPr="00D025C4" w:rsidRDefault="00D025C4" w:rsidP="00D025C4"/>
    <w:p w14:paraId="46FACAE5" w14:textId="77777777" w:rsidR="00887F4B" w:rsidRPr="00887F4B" w:rsidRDefault="00887F4B" w:rsidP="000679EF">
      <w:pPr>
        <w:pStyle w:val="Kop2"/>
        <w:rPr>
          <w:bCs/>
        </w:rPr>
      </w:pPr>
      <w:bookmarkStart w:id="90" w:name="_Toc199333657"/>
      <w:bookmarkStart w:id="91" w:name="_Toc200032410"/>
      <w:r w:rsidRPr="00887F4B">
        <w:rPr>
          <w:bCs/>
        </w:rPr>
        <w:t>Het huis op de rots</w:t>
      </w:r>
      <w:bookmarkEnd w:id="90"/>
      <w:bookmarkEnd w:id="91"/>
    </w:p>
    <w:p w14:paraId="336003E2" w14:textId="5939D5D9" w:rsidR="00887F4B" w:rsidRDefault="00887F4B" w:rsidP="00887F4B">
      <w:r w:rsidRPr="00887F4B">
        <w:t xml:space="preserve">Jezus zei tegen zijn leerlingen: 'Niet degenen die tegen mij zeggen: "Heer, Heer" zullen het koninkrijk van de hemel binnengaan, maar degene die de wil van mijn Vader in de hemel doet. Daarom zal iedereen die naar deze woorden van mij luistert en ernaar handelt, zijn als een verstandige man die zijn huis op rotsen bouwde. Regen kwam naar beneden, overstromingen rezen op, stormen waaiden en wierpen zich tegen dat huis, en het viel niet: het was gegrondvest op rots. Maar iedereen die naar deze woorden van mij luistert en er niet naar handelt, is als een domme man die zijn huis op zand heeft gebouwd. Regen kwam naar beneden, overstromingen rezen op, stormen waaiden en troffen dat huis, en het viel; en wat een val had het! </w:t>
      </w:r>
      <w:r w:rsidR="004039D5">
        <w:t>(</w:t>
      </w:r>
      <w:r w:rsidRPr="00887F4B">
        <w:t>Mt 7, 21.24-27</w:t>
      </w:r>
      <w:r w:rsidR="004039D5">
        <w:t>)</w:t>
      </w:r>
      <w:r w:rsidRPr="00887F4B">
        <w:t xml:space="preserve"> </w:t>
      </w:r>
    </w:p>
    <w:p w14:paraId="79282945" w14:textId="358086B4" w:rsidR="00887F4B" w:rsidRPr="00AC3D52" w:rsidRDefault="004039D5" w:rsidP="004039D5">
      <w:pPr>
        <w:ind w:left="360"/>
      </w:pPr>
      <w:r>
        <w:t xml:space="preserve">Wie of wat is jouw rots? Op wie kan jij rekenen/bouwen? </w:t>
      </w:r>
      <w:r>
        <w:br/>
      </w:r>
      <w:r w:rsidR="00E6009B">
        <w:t xml:space="preserve">Je kan leerlingen </w:t>
      </w:r>
      <w:r>
        <w:t xml:space="preserve">dit eventueel </w:t>
      </w:r>
      <w:r w:rsidR="00E6009B">
        <w:t xml:space="preserve">laten schrijven op een </w:t>
      </w:r>
      <w:r>
        <w:t>kei/</w:t>
      </w:r>
      <w:r w:rsidR="00E6009B">
        <w:t xml:space="preserve">steen </w:t>
      </w:r>
      <w:r>
        <w:br/>
      </w:r>
      <w:r>
        <w:br/>
      </w:r>
      <w:r w:rsidR="00E6009B">
        <w:t xml:space="preserve">Wat wordt bedoeld met ‘je huis op zand bouwen’? </w:t>
      </w:r>
    </w:p>
    <w:p w14:paraId="4DE10B9C" w14:textId="1154A3D1" w:rsidR="00D025C4" w:rsidRDefault="00D025C4" w:rsidP="00D025C4">
      <w:pPr>
        <w:pStyle w:val="Kop2"/>
      </w:pPr>
      <w:bookmarkStart w:id="92" w:name="_Toc199333658"/>
      <w:bookmarkStart w:id="93" w:name="_Toc200032411"/>
      <w:r>
        <w:t>Andere teksten</w:t>
      </w:r>
      <w:bookmarkEnd w:id="92"/>
      <w:bookmarkEnd w:id="93"/>
      <w:r>
        <w:t xml:space="preserve"> </w:t>
      </w:r>
    </w:p>
    <w:p w14:paraId="70838FD0" w14:textId="5C13520D" w:rsidR="00D025C4" w:rsidRDefault="00D025C4" w:rsidP="00D025C4">
      <w:r>
        <w:t>‘De vossen hebben hun holen en de vogels hun nesten, maar deze mensenzoon heeft zelfs geen steen om zijn hoofd te laten rusten’ (</w:t>
      </w:r>
      <w:proofErr w:type="spellStart"/>
      <w:r>
        <w:t>Lc</w:t>
      </w:r>
      <w:proofErr w:type="spellEnd"/>
      <w:r>
        <w:t xml:space="preserve"> 9, 58)</w:t>
      </w:r>
    </w:p>
    <w:p w14:paraId="09052DAC" w14:textId="77777777" w:rsidR="00D025C4" w:rsidRDefault="00D025C4" w:rsidP="00D025C4">
      <w:r>
        <w:t xml:space="preserve">Twee leerlingen van Johannes de doper gingen Jezus achterna. Jezus keerde zich om, zag dat ze hem volgden en sprak hen aan: </w:t>
      </w:r>
      <w:r>
        <w:br/>
        <w:t>‘Zoeken jullie iets?’</w:t>
      </w:r>
      <w:r>
        <w:br/>
        <w:t>Ze zeiden: ‘Meester, waar verblijft u?’</w:t>
      </w:r>
      <w:r>
        <w:br/>
      </w:r>
      <w:r>
        <w:lastRenderedPageBreak/>
        <w:t>Hij antwoordde: ‘Kom mee en zie.’</w:t>
      </w:r>
      <w:r>
        <w:br/>
        <w:t>Ze gingen mee en zagen waar hij verbleef.</w:t>
      </w:r>
      <w:r>
        <w:br/>
        <w:t>En die dag bleven ze dan ook bij hem. (Joh 1, 37-39)</w:t>
      </w:r>
    </w:p>
    <w:p w14:paraId="16D9DACD" w14:textId="50C1E9EB" w:rsidR="008E3F85" w:rsidRPr="008E3F85" w:rsidRDefault="00A80F36" w:rsidP="008E3F85">
      <w:pPr>
        <w:pStyle w:val="Kop2"/>
      </w:pPr>
      <w:bookmarkStart w:id="94" w:name="_Toc199333659"/>
      <w:bookmarkStart w:id="95" w:name="_Toc200032412"/>
      <w:proofErr w:type="spellStart"/>
      <w:r>
        <w:t>Bible</w:t>
      </w:r>
      <w:proofErr w:type="spellEnd"/>
      <w:r>
        <w:t xml:space="preserve"> </w:t>
      </w:r>
      <w:proofErr w:type="spellStart"/>
      <w:r>
        <w:t>journaling</w:t>
      </w:r>
      <w:proofErr w:type="spellEnd"/>
      <w:r>
        <w:t xml:space="preserve"> – creatieve werkvorm</w:t>
      </w:r>
      <w:bookmarkEnd w:id="94"/>
      <w:bookmarkEnd w:id="95"/>
    </w:p>
    <w:p w14:paraId="230D0017" w14:textId="1EBC7578" w:rsidR="00A80F36" w:rsidRDefault="00A80F36" w:rsidP="00A80F36">
      <w:proofErr w:type="spellStart"/>
      <w:r>
        <w:t>Bible</w:t>
      </w:r>
      <w:proofErr w:type="spellEnd"/>
      <w:r>
        <w:t xml:space="preserve"> </w:t>
      </w:r>
      <w:proofErr w:type="spellStart"/>
      <w:r>
        <w:t>journaling</w:t>
      </w:r>
      <w:proofErr w:type="spellEnd"/>
      <w:r>
        <w:t xml:space="preserve"> is een creatieve manier om met </w:t>
      </w:r>
      <w:proofErr w:type="spellStart"/>
      <w:r>
        <w:t>bijbelteksten</w:t>
      </w:r>
      <w:proofErr w:type="spellEnd"/>
      <w:r>
        <w:t xml:space="preserve"> om te gaan. Het combineert creativiteit, persoonlijke reflectie en betrokkenheid bij de teksten.</w:t>
      </w:r>
    </w:p>
    <w:p w14:paraId="7EB4D544" w14:textId="69F26F74" w:rsidR="00A80F36" w:rsidRDefault="00A80F36" w:rsidP="00A80F36">
      <w:r>
        <w:t>Materiaal? Bijbeltekst, knutselgerief</w:t>
      </w:r>
      <w:r w:rsidR="004039D5">
        <w:t xml:space="preserve"> (stiften, kleurtjes, lijm, gekleurd </w:t>
      </w:r>
      <w:proofErr w:type="gramStart"/>
      <w:r w:rsidR="004039D5">
        <w:t>papier,…</w:t>
      </w:r>
      <w:proofErr w:type="gramEnd"/>
      <w:r w:rsidR="004039D5">
        <w:t>)</w:t>
      </w:r>
    </w:p>
    <w:p w14:paraId="36AC5368" w14:textId="77777777" w:rsidR="004039D5" w:rsidRPr="008E3F85" w:rsidRDefault="00A80F36" w:rsidP="004039D5">
      <w:pPr>
        <w:rPr>
          <w:u w:val="single"/>
        </w:rPr>
      </w:pPr>
      <w:r w:rsidRPr="008E3F85">
        <w:rPr>
          <w:u w:val="single"/>
        </w:rPr>
        <w:t>Werkwijze:</w:t>
      </w:r>
    </w:p>
    <w:p w14:paraId="38A51C1C" w14:textId="69F9CCEE" w:rsidR="008E3F85" w:rsidRDefault="00A80F36" w:rsidP="008E3F85">
      <w:pPr>
        <w:ind w:left="357" w:hanging="357"/>
      </w:pPr>
      <w:r>
        <w:t xml:space="preserve">Kies een </w:t>
      </w:r>
      <w:proofErr w:type="spellStart"/>
      <w:r>
        <w:t>bijbeltekst</w:t>
      </w:r>
      <w:proofErr w:type="spellEnd"/>
    </w:p>
    <w:p w14:paraId="161AF629" w14:textId="653D16B2" w:rsidR="008E3F85" w:rsidRDefault="00A80F36" w:rsidP="008E3F85">
      <w:pPr>
        <w:ind w:left="357" w:hanging="357"/>
      </w:pPr>
      <w:r>
        <w:t>Lees samen de tekst</w:t>
      </w:r>
    </w:p>
    <w:p w14:paraId="58235D48" w14:textId="5FBE886B" w:rsidR="008E3F85" w:rsidRDefault="00A80F36" w:rsidP="008E3F85">
      <w:pPr>
        <w:ind w:left="357" w:hanging="357"/>
      </w:pPr>
      <w:r>
        <w:t>Opdracht voor de deelnemers: duid een woord, een zin of een paragraaf aan die tot je</w:t>
      </w:r>
      <w:r w:rsidR="008E3F85">
        <w:t xml:space="preserve"> </w:t>
      </w:r>
      <w:r>
        <w:t>spreekt</w:t>
      </w:r>
    </w:p>
    <w:p w14:paraId="79AED0D8" w14:textId="428EE9BA" w:rsidR="008E3F85" w:rsidRDefault="00A80F36" w:rsidP="008E3F85">
      <w:pPr>
        <w:ind w:left="357" w:hanging="357"/>
      </w:pPr>
      <w:r>
        <w:t xml:space="preserve">Toon voorbeelden ter inspiratie: </w:t>
      </w:r>
      <w:hyperlink r:id="rId13" w:history="1">
        <w:proofErr w:type="spellStart"/>
        <w:r w:rsidRPr="00A80F36">
          <w:rPr>
            <w:rStyle w:val="Hyperlink"/>
          </w:rPr>
          <w:t>Biblejournaling</w:t>
        </w:r>
        <w:proofErr w:type="spellEnd"/>
      </w:hyperlink>
    </w:p>
    <w:p w14:paraId="7A7839FB" w14:textId="3420D1C9" w:rsidR="00A80F36" w:rsidRPr="00A80F36" w:rsidRDefault="00A80F36" w:rsidP="008E3F85">
      <w:r w:rsidRPr="00A80F36">
        <w:t>Opdracht voor de deelnemers: wees creatief met de elementen in de tekst die je hebt</w:t>
      </w:r>
      <w:r w:rsidR="004039D5">
        <w:t xml:space="preserve"> </w:t>
      </w:r>
      <w:r w:rsidRPr="00A80F36">
        <w:t>aangeduid. Dit kan van alles zijn: tekenen, kleuren, verf, schrijven, ... Trek voldoende tijd</w:t>
      </w:r>
      <w:r w:rsidR="004039D5">
        <w:t xml:space="preserve"> </w:t>
      </w:r>
      <w:r w:rsidRPr="00A80F36">
        <w:t>uit om de deelnemers te laten werken</w:t>
      </w:r>
      <w:r w:rsidR="008E3F85">
        <w:br/>
      </w:r>
      <w:r w:rsidR="004039D5">
        <w:br/>
      </w:r>
      <w:r w:rsidR="00AC3D52">
        <w:t>D</w:t>
      </w:r>
      <w:r w:rsidRPr="00A80F36">
        <w:t>eel met de rest van de groep wat je aansprak uit de tekst</w:t>
      </w:r>
      <w:r w:rsidR="00AC3D52">
        <w:t xml:space="preserve"> </w:t>
      </w:r>
      <w:r w:rsidRPr="00A80F36">
        <w:t>en op welke manier je hier rond hebt gewerkt. Het staat de deelnemers vrij zoveel of zo</w:t>
      </w:r>
      <w:r w:rsidR="00AC3D52">
        <w:t xml:space="preserve"> </w:t>
      </w:r>
      <w:r w:rsidRPr="00A80F36">
        <w:t>weinig te delen als ze zelf willen</w:t>
      </w:r>
      <w:r w:rsidR="008E3F85">
        <w:t>.</w:t>
      </w:r>
      <w:r w:rsidR="004039D5">
        <w:br/>
      </w:r>
      <w:r w:rsidRPr="00A80F36">
        <w:t>Enkele mogelijke verwerkingsvragen:</w:t>
      </w:r>
      <w:r w:rsidR="008E3F85">
        <w:t xml:space="preserve"> </w:t>
      </w:r>
      <w:r w:rsidRPr="00A80F36">
        <w:t>Waarom heb je dit materiaal gebruikt?</w:t>
      </w:r>
      <w:r w:rsidR="008E3F85">
        <w:t xml:space="preserve"> </w:t>
      </w:r>
      <w:r w:rsidRPr="00A80F36">
        <w:t>Welke betekenis heeft deze kleur/tekening/symbool voor jou?</w:t>
      </w:r>
      <w:r w:rsidR="008E3F85">
        <w:t xml:space="preserve"> </w:t>
      </w:r>
      <w:r w:rsidRPr="00A80F36">
        <w:t>Waar doet de tekst je aan denken? Waarom?</w:t>
      </w:r>
    </w:p>
    <w:p w14:paraId="5686A50F" w14:textId="6A1CCFC1" w:rsidR="008E3F85" w:rsidRDefault="00AC3D52" w:rsidP="008E3F85">
      <w:pPr>
        <w:ind w:left="357" w:hanging="357"/>
      </w:pPr>
      <w:r>
        <w:t>G</w:t>
      </w:r>
      <w:r w:rsidR="00A80F36" w:rsidRPr="00A80F36">
        <w:t xml:space="preserve">eef aan wat je leuk, interessant, </w:t>
      </w:r>
      <w:proofErr w:type="gramStart"/>
      <w:r w:rsidR="00A80F36" w:rsidRPr="00A80F36">
        <w:t>mooi,...</w:t>
      </w:r>
      <w:proofErr w:type="gramEnd"/>
      <w:r w:rsidR="00A80F36" w:rsidRPr="00A80F36">
        <w:t xml:space="preserve"> vond aan het</w:t>
      </w:r>
      <w:r>
        <w:t xml:space="preserve"> </w:t>
      </w:r>
      <w:r w:rsidR="00A80F36" w:rsidRPr="00A80F36">
        <w:t>werk van anderen</w:t>
      </w:r>
      <w:r w:rsidR="008E3F85">
        <w:t>.</w:t>
      </w:r>
    </w:p>
    <w:p w14:paraId="184BA1A7" w14:textId="78541ECE" w:rsidR="00A80F36" w:rsidRDefault="00A80F36" w:rsidP="008E3F85">
      <w:pPr>
        <w:ind w:left="357" w:hanging="357"/>
      </w:pPr>
      <w:r w:rsidRPr="00A80F36">
        <w:t>Lees de tekst nogmaals, mogelijks met nieuwe inzichten vanuit de verwerkingen van de</w:t>
      </w:r>
      <w:r w:rsidR="00AC3D52">
        <w:t xml:space="preserve"> </w:t>
      </w:r>
      <w:r w:rsidRPr="00A80F36">
        <w:t>ande</w:t>
      </w:r>
      <w:r w:rsidR="008E3F85">
        <w:t xml:space="preserve">re </w:t>
      </w:r>
      <w:r w:rsidRPr="00A80F36">
        <w:t>deelnemers</w:t>
      </w:r>
    </w:p>
    <w:p w14:paraId="3B5D5AF1" w14:textId="35A42C74" w:rsidR="00DC737A" w:rsidRPr="008E3F85" w:rsidRDefault="00AC3D52" w:rsidP="008E3F85">
      <w:r>
        <w:t xml:space="preserve">(geïnspireerd </w:t>
      </w:r>
      <w:r w:rsidR="008E3F85">
        <w:t xml:space="preserve">op een werkvorm uit </w:t>
      </w:r>
      <w:proofErr w:type="spellStart"/>
      <w:r w:rsidR="008E3F85">
        <w:t>J</w:t>
      </w:r>
      <w:r>
        <w:t>aarthemamap</w:t>
      </w:r>
      <w:proofErr w:type="spellEnd"/>
      <w:r>
        <w:t xml:space="preserve"> ‘een zee van hoop’</w:t>
      </w:r>
      <w:r w:rsidR="008E3F85">
        <w:t xml:space="preserve"> van </w:t>
      </w:r>
      <w:proofErr w:type="spellStart"/>
      <w:r w:rsidR="008E3F85">
        <w:t>Kamino</w:t>
      </w:r>
      <w:proofErr w:type="spellEnd"/>
      <w:r>
        <w:t>)</w:t>
      </w:r>
    </w:p>
    <w:p w14:paraId="01820263" w14:textId="06B0D6B5" w:rsidR="008D2986" w:rsidRDefault="00CE102C" w:rsidP="00CE102C">
      <w:pPr>
        <w:pStyle w:val="Kop1"/>
      </w:pPr>
      <w:bookmarkStart w:id="96" w:name="_Toc199333660"/>
      <w:bookmarkStart w:id="97" w:name="_Toc200032413"/>
      <w:r w:rsidRPr="00CE102C">
        <w:t xml:space="preserve">Citaten </w:t>
      </w:r>
      <w:r w:rsidR="00F97CF6">
        <w:t>en spreekwoorden</w:t>
      </w:r>
      <w:bookmarkEnd w:id="96"/>
      <w:bookmarkEnd w:id="97"/>
    </w:p>
    <w:p w14:paraId="431D45CF" w14:textId="24E4EA3B" w:rsidR="00F97CF6" w:rsidRDefault="00F97CF6" w:rsidP="00CE102C">
      <w:pPr>
        <w:rPr>
          <w:i/>
          <w:iCs/>
        </w:rPr>
      </w:pPr>
      <w:r>
        <w:rPr>
          <w:i/>
          <w:iCs/>
        </w:rPr>
        <w:t>“Zoals het klokje thuis tikt, tikt het nergens”</w:t>
      </w:r>
    </w:p>
    <w:p w14:paraId="34DF8297" w14:textId="64851941" w:rsidR="00F97CF6" w:rsidRDefault="00F97CF6" w:rsidP="00CE102C">
      <w:pPr>
        <w:rPr>
          <w:i/>
          <w:iCs/>
        </w:rPr>
      </w:pPr>
      <w:r>
        <w:rPr>
          <w:i/>
          <w:iCs/>
        </w:rPr>
        <w:t>“</w:t>
      </w:r>
      <w:proofErr w:type="gramStart"/>
      <w:r>
        <w:rPr>
          <w:i/>
          <w:iCs/>
        </w:rPr>
        <w:t>Oost west</w:t>
      </w:r>
      <w:proofErr w:type="gramEnd"/>
      <w:r>
        <w:rPr>
          <w:i/>
          <w:iCs/>
        </w:rPr>
        <w:t>, thuis best”</w:t>
      </w:r>
    </w:p>
    <w:p w14:paraId="30680D12" w14:textId="32CB7A3D" w:rsidR="00CE102C" w:rsidRDefault="00CE102C" w:rsidP="00CE102C">
      <w:r w:rsidRPr="00CE102C">
        <w:rPr>
          <w:i/>
          <w:iCs/>
        </w:rPr>
        <w:t>“Het is een grappig iets, thuiskomen. Niets verandert. Alles ziet er hetzelfde uit, voelt hetzelfde aan, ruikt hetzelfde. Je realiseert je dat jijzelf veranderd bent.”</w:t>
      </w:r>
      <w:r>
        <w:t xml:space="preserve"> (</w:t>
      </w:r>
      <w:r w:rsidRPr="008400CC">
        <w:t>F. Scott Fitzgerald</w:t>
      </w:r>
      <w:r>
        <w:t>)</w:t>
      </w:r>
    </w:p>
    <w:p w14:paraId="1CF453CF" w14:textId="77777777" w:rsidR="00CE102C" w:rsidRDefault="00CE102C" w:rsidP="00CE102C">
      <w:r w:rsidRPr="00CE102C">
        <w:rPr>
          <w:i/>
          <w:iCs/>
        </w:rPr>
        <w:t>“Thuis is niet een plaats, het is een gevoel.”</w:t>
      </w:r>
      <w:r>
        <w:t xml:space="preserve"> (</w:t>
      </w:r>
      <w:proofErr w:type="spellStart"/>
      <w:r w:rsidRPr="008400CC">
        <w:t>Cecelia</w:t>
      </w:r>
      <w:proofErr w:type="spellEnd"/>
      <w:r w:rsidRPr="008400CC">
        <w:t xml:space="preserve"> </w:t>
      </w:r>
      <w:proofErr w:type="spellStart"/>
      <w:r w:rsidRPr="008400CC">
        <w:t>Ahern</w:t>
      </w:r>
      <w:proofErr w:type="spellEnd"/>
      <w:r>
        <w:t>)</w:t>
      </w:r>
    </w:p>
    <w:p w14:paraId="673A1995" w14:textId="484F6F0A" w:rsidR="00CE102C" w:rsidRDefault="00CE102C" w:rsidP="00CE102C">
      <w:r w:rsidRPr="00CE102C">
        <w:rPr>
          <w:i/>
          <w:iCs/>
        </w:rPr>
        <w:t>“Soms moet je jezelf verliezen om de weg naar huis te vinden.”</w:t>
      </w:r>
      <w:r w:rsidRPr="00CE102C">
        <w:t xml:space="preserve"> (Paulo </w:t>
      </w:r>
      <w:proofErr w:type="spellStart"/>
      <w:r w:rsidRPr="00CE102C">
        <w:t>Coelho</w:t>
      </w:r>
      <w:proofErr w:type="spellEnd"/>
      <w:r w:rsidRPr="00CE102C">
        <w:t>)</w:t>
      </w:r>
    </w:p>
    <w:p w14:paraId="4F2C94FD" w14:textId="0E16198E" w:rsidR="00CE102C" w:rsidRDefault="00CE102C" w:rsidP="00CE102C">
      <w:r w:rsidRPr="00CE102C">
        <w:rPr>
          <w:i/>
          <w:iCs/>
        </w:rPr>
        <w:t>“Mijn hart pulseert met liefde, zoals de golven op de oceaan. Waar ik ook ben, ben ik thuis.”</w:t>
      </w:r>
      <w:r>
        <w:t xml:space="preserve"> (</w:t>
      </w:r>
      <w:proofErr w:type="spellStart"/>
      <w:r>
        <w:t>Rumi</w:t>
      </w:r>
      <w:proofErr w:type="spellEnd"/>
      <w:r>
        <w:t>)</w:t>
      </w:r>
    </w:p>
    <w:p w14:paraId="3A022D63" w14:textId="722F1AD0" w:rsidR="00DC737A" w:rsidRPr="00DC737A" w:rsidRDefault="00F97CF6" w:rsidP="00DC737A">
      <w:r w:rsidRPr="00F97CF6">
        <w:rPr>
          <w:i/>
          <w:iCs/>
        </w:rPr>
        <w:t>“De kunst van te leven is: thuis zijn alsof men op reis is.”</w:t>
      </w:r>
      <w:r>
        <w:t xml:space="preserve"> (Godfried Bomans)</w:t>
      </w:r>
    </w:p>
    <w:p w14:paraId="641B2EA6" w14:textId="008800C2" w:rsidR="00E1688D" w:rsidRPr="00E95386" w:rsidRDefault="00E1688D" w:rsidP="00E1688D">
      <w:pPr>
        <w:pStyle w:val="Kop1"/>
        <w:keepNext w:val="0"/>
        <w:keepLines w:val="0"/>
      </w:pPr>
      <w:bookmarkStart w:id="98" w:name="_Toc199160783"/>
      <w:bookmarkStart w:id="99" w:name="_Toc199333661"/>
      <w:bookmarkStart w:id="100" w:name="_Toc200032414"/>
      <w:r>
        <w:t>Liedjes</w:t>
      </w:r>
      <w:bookmarkEnd w:id="98"/>
      <w:bookmarkEnd w:id="99"/>
      <w:bookmarkEnd w:id="100"/>
    </w:p>
    <w:p w14:paraId="01D989D9" w14:textId="27DAC557" w:rsidR="00E1688D" w:rsidRDefault="00447268" w:rsidP="00E1688D">
      <w:pPr>
        <w:pStyle w:val="Kop2"/>
        <w:keepNext w:val="0"/>
        <w:keepLines w:val="0"/>
      </w:pPr>
      <w:bookmarkStart w:id="101" w:name="_Toc199160784"/>
      <w:bookmarkStart w:id="102" w:name="_Toc199333662"/>
      <w:bookmarkStart w:id="103" w:name="_Toc200032415"/>
      <w:r>
        <w:lastRenderedPageBreak/>
        <w:t>Stef Bos - Eiland</w:t>
      </w:r>
      <w:bookmarkEnd w:id="101"/>
      <w:bookmarkEnd w:id="102"/>
      <w:bookmarkEnd w:id="103"/>
    </w:p>
    <w:p w14:paraId="386F12CE" w14:textId="77777777" w:rsidR="00447268" w:rsidRPr="001771AD" w:rsidRDefault="00447268" w:rsidP="00447268">
      <w:pPr>
        <w:rPr>
          <w:color w:val="000000" w:themeColor="text1"/>
          <w:lang w:val="nl-NL"/>
        </w:rPr>
      </w:pPr>
      <w:r w:rsidRPr="001771AD">
        <w:rPr>
          <w:color w:val="000000" w:themeColor="text1"/>
          <w:lang w:val="nl-NL"/>
        </w:rPr>
        <w:t>Een lied over thuiskomen in jezelf</w:t>
      </w:r>
    </w:p>
    <w:p w14:paraId="18313258" w14:textId="77777777" w:rsidR="00447268" w:rsidRPr="001771AD" w:rsidRDefault="00447268" w:rsidP="00447268">
      <w:pPr>
        <w:rPr>
          <w:color w:val="000000" w:themeColor="text1"/>
          <w:lang w:val="nl-NL"/>
        </w:rPr>
      </w:pPr>
      <w:hyperlink r:id="rId14" w:history="1">
        <w:r w:rsidRPr="001771AD">
          <w:rPr>
            <w:rStyle w:val="Hyperlink"/>
            <w:color w:val="000000" w:themeColor="text1"/>
            <w:lang w:val="nl-NL"/>
          </w:rPr>
          <w:t>https://www.youtube.com/watch?v=pgBDAuiudaU</w:t>
        </w:r>
      </w:hyperlink>
    </w:p>
    <w:p w14:paraId="6AD8738A"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Ik zou soms op een eiland willen wonen</w:t>
      </w:r>
    </w:p>
    <w:p w14:paraId="0CD564C8"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Zoals jij met de stilte om je heen</w:t>
      </w:r>
    </w:p>
    <w:p w14:paraId="7187F27E"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Maar een deel van mij wil deel zijn van de massa</w:t>
      </w:r>
    </w:p>
    <w:p w14:paraId="076EC191"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een ander deel wil helemaal alleen</w:t>
      </w:r>
    </w:p>
    <w:p w14:paraId="3F047978"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Jij hebt je teruggetrokken uit de wereld</w:t>
      </w:r>
    </w:p>
    <w:p w14:paraId="29B4C75D"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ik, ik ben het volle leven ingegaan</w:t>
      </w:r>
    </w:p>
    <w:p w14:paraId="1750FB4D"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Hou me vast aan onmogelijke dromen</w:t>
      </w:r>
    </w:p>
    <w:p w14:paraId="18C57B83"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jij hebt je van alles losgemaakt</w:t>
      </w:r>
    </w:p>
    <w:p w14:paraId="6B200F74"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we zijn van dezelfde generatie</w:t>
      </w:r>
    </w:p>
    <w:p w14:paraId="47FDBE31"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elk van ons ging zijn eigen weg</w:t>
      </w:r>
    </w:p>
    <w:p w14:paraId="6C762A9A"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de tijd die ging voorbij</w:t>
      </w:r>
    </w:p>
    <w:p w14:paraId="0C4D36C2"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Maar we weten allebei</w:t>
      </w:r>
    </w:p>
    <w:p w14:paraId="093A57AB"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Je komt pas thuis</w:t>
      </w:r>
    </w:p>
    <w:p w14:paraId="1E41EE86"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Als je thuiskomt in jezelf</w:t>
      </w:r>
    </w:p>
    <w:p w14:paraId="62685562"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Wie niemand durft te zijn kan iemand worden</w:t>
      </w:r>
    </w:p>
    <w:p w14:paraId="57A06E1C"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de ware waarheid zoekt niet zijn gelijk</w:t>
      </w:r>
    </w:p>
    <w:p w14:paraId="40AD1C63"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Oh, ik hou van dat soort zinnen en gedachten</w:t>
      </w:r>
    </w:p>
    <w:p w14:paraId="4C26D13D"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Ook al breng ik ze maar weinig in praktijk</w:t>
      </w:r>
    </w:p>
    <w:p w14:paraId="0835F1BF"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Want ik kan niet zonder chaos en beweging</w:t>
      </w:r>
    </w:p>
    <w:p w14:paraId="1887E509"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ik blijf waarschijnlijk altijd onderweg</w:t>
      </w:r>
    </w:p>
    <w:p w14:paraId="306A4A09"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Jij zoekt naar stilte op een eiland in het noorden</w:t>
      </w:r>
    </w:p>
    <w:p w14:paraId="78A704D9"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ik ben aan het vasteland gehecht</w:t>
      </w:r>
    </w:p>
    <w:p w14:paraId="3A71E0E8"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we zijn van dezelfde generatie</w:t>
      </w:r>
    </w:p>
    <w:p w14:paraId="3DCE09A9"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Maar elk van ons ging zijn eigen weg</w:t>
      </w:r>
    </w:p>
    <w:p w14:paraId="24556905"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de tijd die ging voorbij</w:t>
      </w:r>
    </w:p>
    <w:p w14:paraId="7BAAA95F"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we weten allebei</w:t>
      </w:r>
    </w:p>
    <w:p w14:paraId="5D30A96E"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Je komt pas thuis</w:t>
      </w:r>
    </w:p>
    <w:p w14:paraId="2EE0CDD5"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Als je thuiskomt in jezelf</w:t>
      </w:r>
    </w:p>
    <w:p w14:paraId="01453B4D"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En de tijd die ging voorbij</w:t>
      </w:r>
    </w:p>
    <w:p w14:paraId="5800A10F"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Maar we weten allebei</w:t>
      </w:r>
    </w:p>
    <w:p w14:paraId="2B2F9D1C"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Je komt pas thuis</w:t>
      </w:r>
    </w:p>
    <w:p w14:paraId="5CAB0640" w14:textId="77777777" w:rsidR="00447268" w:rsidRPr="001771AD" w:rsidRDefault="00447268" w:rsidP="00447268">
      <w:pPr>
        <w:pStyle w:val="Normaalweb"/>
        <w:spacing w:before="0" w:beforeAutospacing="0" w:after="0" w:afterAutospacing="0"/>
        <w:rPr>
          <w:rFonts w:ascii="Trebuchet MS" w:hAnsi="Trebuchet MS"/>
          <w:color w:val="000000" w:themeColor="text1"/>
          <w:sz w:val="20"/>
          <w:szCs w:val="20"/>
        </w:rPr>
      </w:pPr>
      <w:r w:rsidRPr="001771AD">
        <w:rPr>
          <w:rFonts w:ascii="Trebuchet MS" w:hAnsi="Trebuchet MS"/>
          <w:color w:val="000000" w:themeColor="text1"/>
          <w:sz w:val="20"/>
          <w:szCs w:val="20"/>
        </w:rPr>
        <w:t>Als je thuiskomt in jezelf</w:t>
      </w:r>
    </w:p>
    <w:p w14:paraId="24F2A5A7" w14:textId="77777777" w:rsidR="00426862" w:rsidRDefault="00426862" w:rsidP="00E1688D"/>
    <w:p w14:paraId="7D57472E" w14:textId="13B7D863" w:rsidR="00426862" w:rsidRDefault="00447268" w:rsidP="00426862">
      <w:pPr>
        <w:pStyle w:val="Kop2"/>
        <w:keepNext w:val="0"/>
        <w:keepLines w:val="0"/>
      </w:pPr>
      <w:bookmarkStart w:id="104" w:name="_Toc199160785"/>
      <w:bookmarkStart w:id="105" w:name="_Toc199333663"/>
      <w:bookmarkStart w:id="106" w:name="_Toc200032416"/>
      <w:r>
        <w:t>Sela - Thuis</w:t>
      </w:r>
      <w:bookmarkEnd w:id="104"/>
      <w:bookmarkEnd w:id="105"/>
      <w:bookmarkEnd w:id="106"/>
    </w:p>
    <w:p w14:paraId="0EF4FBD3" w14:textId="77777777" w:rsidR="00447268" w:rsidRPr="001771AD" w:rsidRDefault="00447268" w:rsidP="00447268">
      <w:pPr>
        <w:rPr>
          <w:color w:val="000000" w:themeColor="text1"/>
          <w:lang w:val="nl-NL"/>
        </w:rPr>
      </w:pPr>
      <w:r w:rsidRPr="001771AD">
        <w:rPr>
          <w:color w:val="000000" w:themeColor="text1"/>
          <w:lang w:val="nl-NL"/>
        </w:rPr>
        <w:t>Lied over de verloren zoon</w:t>
      </w:r>
    </w:p>
    <w:p w14:paraId="676D876C" w14:textId="77777777" w:rsidR="00447268" w:rsidRPr="001771AD" w:rsidRDefault="00447268" w:rsidP="00447268">
      <w:pPr>
        <w:rPr>
          <w:color w:val="000000" w:themeColor="text1"/>
          <w:lang w:val="nl-NL"/>
        </w:rPr>
      </w:pPr>
      <w:hyperlink r:id="rId15" w:history="1">
        <w:r w:rsidRPr="001771AD">
          <w:rPr>
            <w:rStyle w:val="Hyperlink"/>
            <w:color w:val="000000" w:themeColor="text1"/>
            <w:lang w:val="nl-NL"/>
          </w:rPr>
          <w:t>https://www.youtube.com/watch?v=hj-UTEq0hyI&amp;t=1s</w:t>
        </w:r>
      </w:hyperlink>
    </w:p>
    <w:p w14:paraId="0EDE0B9A"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Style w:val="Nadruk"/>
          <w:rFonts w:ascii="Trebuchet MS" w:eastAsiaTheme="majorEastAsia" w:hAnsi="Trebuchet MS" w:cs="Calibri"/>
          <w:i w:val="0"/>
          <w:iCs w:val="0"/>
          <w:color w:val="000000" w:themeColor="text1"/>
          <w:sz w:val="20"/>
          <w:szCs w:val="20"/>
        </w:rPr>
        <w:t>Welkom thuis,</w:t>
      </w:r>
    </w:p>
    <w:p w14:paraId="776FDA59"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Style w:val="Nadruk"/>
          <w:rFonts w:ascii="Trebuchet MS" w:eastAsiaTheme="majorEastAsia" w:hAnsi="Trebuchet MS" w:cs="Calibri"/>
          <w:i w:val="0"/>
          <w:iCs w:val="0"/>
          <w:color w:val="000000" w:themeColor="text1"/>
          <w:sz w:val="20"/>
          <w:szCs w:val="20"/>
        </w:rPr>
        <w:t>hier mag je zijn. </w:t>
      </w:r>
    </w:p>
    <w:p w14:paraId="19188C82"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Style w:val="Nadruk"/>
          <w:rFonts w:ascii="Trebuchet MS" w:eastAsiaTheme="majorEastAsia" w:hAnsi="Trebuchet MS" w:cs="Calibri"/>
          <w:i w:val="0"/>
          <w:iCs w:val="0"/>
          <w:color w:val="000000" w:themeColor="text1"/>
          <w:sz w:val="20"/>
          <w:szCs w:val="20"/>
        </w:rPr>
        <w:t>De Vader viert een feest. </w:t>
      </w:r>
    </w:p>
    <w:p w14:paraId="5DD31A96"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Style w:val="Nadruk"/>
          <w:rFonts w:ascii="Trebuchet MS" w:eastAsiaTheme="majorEastAsia" w:hAnsi="Trebuchet MS" w:cs="Calibri"/>
          <w:i w:val="0"/>
          <w:iCs w:val="0"/>
          <w:color w:val="000000" w:themeColor="text1"/>
          <w:sz w:val="20"/>
          <w:szCs w:val="20"/>
        </w:rPr>
        <w:t>Welkom thuis,</w:t>
      </w:r>
    </w:p>
    <w:p w14:paraId="06AFD1A6"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Style w:val="Nadruk"/>
          <w:rFonts w:ascii="Trebuchet MS" w:eastAsiaTheme="majorEastAsia" w:hAnsi="Trebuchet MS" w:cs="Calibri"/>
          <w:i w:val="0"/>
          <w:iCs w:val="0"/>
          <w:color w:val="000000" w:themeColor="text1"/>
          <w:sz w:val="20"/>
          <w:szCs w:val="20"/>
        </w:rPr>
        <w:t>voor wie zoek was of op reis, </w:t>
      </w:r>
    </w:p>
    <w:p w14:paraId="220A8906"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Style w:val="Nadruk"/>
          <w:rFonts w:ascii="Trebuchet MS" w:eastAsiaTheme="majorEastAsia" w:hAnsi="Trebuchet MS" w:cs="Calibri"/>
          <w:i w:val="0"/>
          <w:iCs w:val="0"/>
          <w:color w:val="000000" w:themeColor="text1"/>
          <w:sz w:val="20"/>
          <w:szCs w:val="20"/>
        </w:rPr>
        <w:t>te lang is weggeweest. </w:t>
      </w:r>
    </w:p>
    <w:p w14:paraId="09377C1B"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Style w:val="Nadruk"/>
          <w:rFonts w:ascii="Trebuchet MS" w:eastAsiaTheme="majorEastAsia" w:hAnsi="Trebuchet MS" w:cs="Calibri"/>
          <w:i w:val="0"/>
          <w:iCs w:val="0"/>
          <w:color w:val="000000" w:themeColor="text1"/>
          <w:sz w:val="20"/>
          <w:szCs w:val="20"/>
        </w:rPr>
        <w:t>Welkom thuis. </w:t>
      </w:r>
    </w:p>
    <w:p w14:paraId="30A0D1E1"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 </w:t>
      </w:r>
    </w:p>
    <w:p w14:paraId="24A075D0"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Met zijn zegenende handen op je schouders </w:t>
      </w:r>
    </w:p>
    <w:p w14:paraId="3AD47492"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geeft Hij jou zijn liefde en zijn tijd. </w:t>
      </w:r>
    </w:p>
    <w:p w14:paraId="0388CDE0"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Met zijn eindeloze goedheid en vergeving </w:t>
      </w:r>
    </w:p>
    <w:p w14:paraId="324EACC5"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heet Hij je welkom.  </w:t>
      </w:r>
    </w:p>
    <w:p w14:paraId="0F46C35B"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Voel je thuis, je bent vrij.</w:t>
      </w:r>
    </w:p>
    <w:p w14:paraId="28C13FF8"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Je bent vrij. </w:t>
      </w:r>
    </w:p>
    <w:p w14:paraId="18BFD2A1"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 </w:t>
      </w:r>
    </w:p>
    <w:p w14:paraId="1200338C"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Met zijn mantel om je heen geeft Hij bescherming. </w:t>
      </w:r>
    </w:p>
    <w:p w14:paraId="2CC63928"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lastRenderedPageBreak/>
        <w:t>Hij is trouw in zijn barmhartigheid. </w:t>
      </w:r>
    </w:p>
    <w:p w14:paraId="4B8B8F51"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Met zijn eindeloze goedheid en vergeving</w:t>
      </w:r>
    </w:p>
    <w:p w14:paraId="440603D2"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heet Hij je welkom. </w:t>
      </w:r>
    </w:p>
    <w:p w14:paraId="35CD709F"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Voel je thuis, je bent vrij.</w:t>
      </w:r>
    </w:p>
    <w:p w14:paraId="25665BBB"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Je bent vrij. </w:t>
      </w:r>
    </w:p>
    <w:p w14:paraId="62D9D1D9"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 </w:t>
      </w:r>
    </w:p>
    <w:p w14:paraId="59546585"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Kom maar binnen.</w:t>
      </w:r>
    </w:p>
    <w:p w14:paraId="15C78A8B"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Hij sluit je in zijn armen. </w:t>
      </w:r>
    </w:p>
    <w:p w14:paraId="231AA734"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Je hoort hier, in zijn aanwezigheid. </w:t>
      </w:r>
    </w:p>
    <w:p w14:paraId="508D2BEA"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Deel in de vreugde en open nu je handen. </w:t>
      </w:r>
    </w:p>
    <w:p w14:paraId="52DA886C" w14:textId="77777777" w:rsidR="00447268" w:rsidRPr="001771AD" w:rsidRDefault="00447268" w:rsidP="00447268">
      <w:pPr>
        <w:pStyle w:val="Normaalweb"/>
        <w:spacing w:before="0" w:beforeAutospacing="0" w:after="0" w:afterAutospacing="0"/>
        <w:rPr>
          <w:rFonts w:ascii="Trebuchet MS" w:hAnsi="Trebuchet MS" w:cs="Calibri"/>
          <w:color w:val="000000" w:themeColor="text1"/>
          <w:sz w:val="20"/>
          <w:szCs w:val="20"/>
        </w:rPr>
      </w:pPr>
      <w:r w:rsidRPr="001771AD">
        <w:rPr>
          <w:rFonts w:ascii="Trebuchet MS" w:hAnsi="Trebuchet MS" w:cs="Calibri"/>
          <w:color w:val="000000" w:themeColor="text1"/>
          <w:sz w:val="20"/>
          <w:szCs w:val="20"/>
        </w:rPr>
        <w:t>Hij heeft een feest, een feest voor jou bereid. </w:t>
      </w:r>
    </w:p>
    <w:p w14:paraId="35A3E7A8" w14:textId="77777777" w:rsidR="00426862" w:rsidRDefault="00426862" w:rsidP="00E1688D"/>
    <w:p w14:paraId="09882286" w14:textId="6ACFE429" w:rsidR="00426862" w:rsidRDefault="008F1967" w:rsidP="00426862">
      <w:pPr>
        <w:pStyle w:val="Kop2"/>
        <w:keepNext w:val="0"/>
        <w:keepLines w:val="0"/>
      </w:pPr>
      <w:bookmarkStart w:id="107" w:name="_Toc199160786"/>
      <w:bookmarkStart w:id="108" w:name="_Toc199333664"/>
      <w:bookmarkStart w:id="109" w:name="_Toc200032417"/>
      <w:r>
        <w:t>Bløf – een manier om thuis te komen</w:t>
      </w:r>
      <w:bookmarkEnd w:id="107"/>
      <w:bookmarkEnd w:id="108"/>
      <w:bookmarkEnd w:id="109"/>
    </w:p>
    <w:p w14:paraId="2D0CCAC5" w14:textId="77777777" w:rsidR="008F1967" w:rsidRPr="001771AD" w:rsidRDefault="008F1967" w:rsidP="008F1967">
      <w:pPr>
        <w:rPr>
          <w:color w:val="000000" w:themeColor="text1"/>
          <w:lang w:val="nl-NL"/>
        </w:rPr>
      </w:pPr>
      <w:hyperlink r:id="rId16" w:history="1">
        <w:r w:rsidRPr="001771AD">
          <w:rPr>
            <w:rStyle w:val="Hyperlink"/>
            <w:color w:val="000000" w:themeColor="text1"/>
            <w:lang w:val="nl-NL"/>
          </w:rPr>
          <w:t>https://www.youtube.com/watch?app=desktop&amp;v=OAMq8ur-DK0</w:t>
        </w:r>
      </w:hyperlink>
    </w:p>
    <w:p w14:paraId="31686A85" w14:textId="508CC657" w:rsidR="00426862" w:rsidRDefault="008F1967" w:rsidP="00E1688D">
      <w:pPr>
        <w:rPr>
          <w:rFonts w:cs="Segoe UI"/>
          <w:color w:val="000000" w:themeColor="text1"/>
          <w:shd w:val="clear" w:color="auto" w:fill="FFFFFF"/>
        </w:rPr>
      </w:pPr>
      <w:r w:rsidRPr="001771AD">
        <w:rPr>
          <w:rFonts w:cs="Segoe UI"/>
          <w:color w:val="000000" w:themeColor="text1"/>
          <w:shd w:val="clear" w:color="auto" w:fill="FFFFFF"/>
        </w:rPr>
        <w:t>Ik bouwde bruggen van steen</w:t>
      </w:r>
      <w:r w:rsidRPr="001771AD">
        <w:rPr>
          <w:rFonts w:cs="Segoe UI"/>
          <w:color w:val="000000" w:themeColor="text1"/>
        </w:rPr>
        <w:br/>
      </w:r>
      <w:r w:rsidRPr="001771AD">
        <w:rPr>
          <w:rFonts w:cs="Segoe UI"/>
          <w:color w:val="000000" w:themeColor="text1"/>
          <w:shd w:val="clear" w:color="auto" w:fill="FFFFFF"/>
        </w:rPr>
        <w:t>Maar zonder water</w:t>
      </w:r>
      <w:r w:rsidRPr="001771AD">
        <w:rPr>
          <w:rFonts w:cs="Segoe UI"/>
          <w:color w:val="000000" w:themeColor="text1"/>
        </w:rPr>
        <w:br/>
      </w:r>
      <w:r w:rsidRPr="001771AD">
        <w:rPr>
          <w:rFonts w:cs="Segoe UI"/>
          <w:color w:val="000000" w:themeColor="text1"/>
          <w:shd w:val="clear" w:color="auto" w:fill="FFFFFF"/>
        </w:rPr>
        <w:t>Ik reisde overal heen</w:t>
      </w:r>
      <w:r w:rsidRPr="001771AD">
        <w:rPr>
          <w:rFonts w:cs="Segoe UI"/>
          <w:color w:val="000000" w:themeColor="text1"/>
        </w:rPr>
        <w:br/>
      </w:r>
      <w:r w:rsidRPr="001771AD">
        <w:rPr>
          <w:rFonts w:cs="Segoe UI"/>
          <w:color w:val="000000" w:themeColor="text1"/>
          <w:shd w:val="clear" w:color="auto" w:fill="FFFFFF"/>
        </w:rPr>
        <w:t>Veel verder dan ik kon</w:t>
      </w:r>
      <w:r w:rsidRPr="001771AD">
        <w:rPr>
          <w:rFonts w:cs="Segoe UI"/>
          <w:color w:val="000000" w:themeColor="text1"/>
        </w:rPr>
        <w:br/>
      </w:r>
      <w:r w:rsidRPr="001771AD">
        <w:rPr>
          <w:rFonts w:cs="Segoe UI"/>
          <w:color w:val="000000" w:themeColor="text1"/>
          <w:shd w:val="clear" w:color="auto" w:fill="FFFFFF"/>
        </w:rPr>
        <w:t>Totdat ik opnieuw begon</w:t>
      </w:r>
      <w:r w:rsidRPr="001771AD">
        <w:rPr>
          <w:rFonts w:cs="Segoe UI"/>
          <w:color w:val="000000" w:themeColor="text1"/>
        </w:rPr>
        <w:br/>
      </w:r>
      <w:r w:rsidRPr="001771AD">
        <w:rPr>
          <w:rFonts w:cs="Segoe UI"/>
          <w:color w:val="000000" w:themeColor="text1"/>
          <w:shd w:val="clear" w:color="auto" w:fill="FFFFFF"/>
        </w:rPr>
        <w:t>En mijn bergen overwon</w:t>
      </w:r>
      <w:r w:rsidRPr="001771AD">
        <w:rPr>
          <w:rFonts w:cs="Segoe UI"/>
          <w:color w:val="000000" w:themeColor="text1"/>
        </w:rPr>
        <w:br/>
      </w:r>
      <w:r w:rsidRPr="001771AD">
        <w:rPr>
          <w:rFonts w:cs="Segoe UI"/>
          <w:color w:val="000000" w:themeColor="text1"/>
          <w:shd w:val="clear" w:color="auto" w:fill="FFFFFF"/>
        </w:rPr>
        <w:t>Niet moedig en niet bang</w:t>
      </w:r>
      <w:r w:rsidRPr="001771AD">
        <w:rPr>
          <w:rFonts w:cs="Segoe UI"/>
          <w:color w:val="000000" w:themeColor="text1"/>
        </w:rPr>
        <w:br/>
      </w:r>
      <w:r w:rsidRPr="001771AD">
        <w:rPr>
          <w:rFonts w:cs="Segoe UI"/>
          <w:color w:val="000000" w:themeColor="text1"/>
          <w:shd w:val="clear" w:color="auto" w:fill="FFFFFF"/>
        </w:rPr>
        <w:t>Zag ik hoe je bij me kwam</w:t>
      </w:r>
      <w:r w:rsidRPr="001771AD">
        <w:rPr>
          <w:rFonts w:cs="Segoe UI"/>
          <w:color w:val="000000" w:themeColor="text1"/>
        </w:rPr>
        <w:br/>
      </w:r>
      <w:r w:rsidRPr="001771AD">
        <w:rPr>
          <w:rFonts w:cs="Segoe UI"/>
          <w:color w:val="000000" w:themeColor="text1"/>
        </w:rPr>
        <w:br/>
      </w:r>
      <w:r w:rsidRPr="001771AD">
        <w:rPr>
          <w:rFonts w:cs="Segoe UI"/>
          <w:color w:val="000000" w:themeColor="text1"/>
          <w:shd w:val="clear" w:color="auto" w:fill="FFFFFF"/>
        </w:rPr>
        <w:t>En de grond kust zacht je voeten</w:t>
      </w:r>
      <w:r w:rsidRPr="001771AD">
        <w:rPr>
          <w:rFonts w:cs="Segoe UI"/>
          <w:color w:val="000000" w:themeColor="text1"/>
        </w:rPr>
        <w:br/>
      </w:r>
      <w:r w:rsidRPr="001771AD">
        <w:rPr>
          <w:rFonts w:cs="Segoe UI"/>
          <w:color w:val="000000" w:themeColor="text1"/>
          <w:shd w:val="clear" w:color="auto" w:fill="FFFFFF"/>
        </w:rPr>
        <w:t>Ze is met je, elke stap</w:t>
      </w:r>
      <w:r w:rsidRPr="001771AD">
        <w:rPr>
          <w:rFonts w:cs="Segoe UI"/>
          <w:color w:val="000000" w:themeColor="text1"/>
        </w:rPr>
        <w:br/>
      </w:r>
      <w:r w:rsidRPr="001771AD">
        <w:rPr>
          <w:rFonts w:cs="Segoe UI"/>
          <w:color w:val="000000" w:themeColor="text1"/>
          <w:shd w:val="clear" w:color="auto" w:fill="FFFFFF"/>
        </w:rPr>
        <w:t>En elke dag zal ze vertrouwd zijn</w:t>
      </w:r>
      <w:r w:rsidRPr="001771AD">
        <w:rPr>
          <w:rFonts w:cs="Segoe UI"/>
          <w:color w:val="000000" w:themeColor="text1"/>
        </w:rPr>
        <w:br/>
      </w:r>
      <w:r w:rsidRPr="001771AD">
        <w:rPr>
          <w:rFonts w:cs="Segoe UI"/>
          <w:color w:val="000000" w:themeColor="text1"/>
          <w:shd w:val="clear" w:color="auto" w:fill="FFFFFF"/>
        </w:rPr>
        <w:t>Ze zal je dragen</w:t>
      </w:r>
      <w:r w:rsidRPr="001771AD">
        <w:rPr>
          <w:rFonts w:cs="Segoe UI"/>
          <w:color w:val="000000" w:themeColor="text1"/>
        </w:rPr>
        <w:br/>
      </w:r>
      <w:r w:rsidRPr="001771AD">
        <w:rPr>
          <w:rFonts w:cs="Segoe UI"/>
          <w:color w:val="000000" w:themeColor="text1"/>
          <w:shd w:val="clear" w:color="auto" w:fill="FFFFFF"/>
        </w:rPr>
        <w:t>Want de grond kust zacht je voeten</w:t>
      </w:r>
      <w:r w:rsidRPr="001771AD">
        <w:rPr>
          <w:rFonts w:cs="Segoe UI"/>
          <w:color w:val="000000" w:themeColor="text1"/>
        </w:rPr>
        <w:br/>
      </w:r>
      <w:r w:rsidRPr="001771AD">
        <w:rPr>
          <w:rFonts w:cs="Segoe UI"/>
          <w:color w:val="000000" w:themeColor="text1"/>
          <w:shd w:val="clear" w:color="auto" w:fill="FFFFFF"/>
        </w:rPr>
        <w:t>Ze is hier en in je dromen</w:t>
      </w:r>
      <w:r w:rsidRPr="001771AD">
        <w:rPr>
          <w:rFonts w:cs="Segoe UI"/>
          <w:color w:val="000000" w:themeColor="text1"/>
        </w:rPr>
        <w:br/>
      </w:r>
      <w:r w:rsidRPr="001771AD">
        <w:rPr>
          <w:rFonts w:cs="Segoe UI"/>
          <w:color w:val="000000" w:themeColor="text1"/>
          <w:shd w:val="clear" w:color="auto" w:fill="FFFFFF"/>
        </w:rPr>
        <w:t>Is ze als je wilt altijd</w:t>
      </w:r>
      <w:r w:rsidRPr="001771AD">
        <w:rPr>
          <w:rFonts w:cs="Segoe UI"/>
          <w:color w:val="000000" w:themeColor="text1"/>
        </w:rPr>
        <w:br/>
      </w:r>
      <w:r w:rsidRPr="001771AD">
        <w:rPr>
          <w:rFonts w:cs="Segoe UI"/>
          <w:color w:val="000000" w:themeColor="text1"/>
          <w:shd w:val="clear" w:color="auto" w:fill="FFFFFF"/>
        </w:rPr>
        <w:t>Een manier om thuis te komen</w:t>
      </w:r>
      <w:r w:rsidRPr="001771AD">
        <w:rPr>
          <w:rFonts w:cs="Segoe UI"/>
          <w:color w:val="000000" w:themeColor="text1"/>
        </w:rPr>
        <w:br/>
      </w:r>
      <w:r w:rsidRPr="001771AD">
        <w:rPr>
          <w:rFonts w:cs="Segoe UI"/>
          <w:color w:val="000000" w:themeColor="text1"/>
        </w:rPr>
        <w:br/>
      </w:r>
      <w:r w:rsidRPr="001771AD">
        <w:rPr>
          <w:rFonts w:cs="Segoe UI"/>
          <w:color w:val="000000" w:themeColor="text1"/>
          <w:shd w:val="clear" w:color="auto" w:fill="FFFFFF"/>
        </w:rPr>
        <w:t>Je hoeft de diepte niet in</w:t>
      </w:r>
      <w:r w:rsidRPr="001771AD">
        <w:rPr>
          <w:rFonts w:cs="Segoe UI"/>
          <w:color w:val="000000" w:themeColor="text1"/>
        </w:rPr>
        <w:br/>
      </w:r>
      <w:r w:rsidRPr="001771AD">
        <w:rPr>
          <w:rFonts w:cs="Segoe UI"/>
          <w:color w:val="000000" w:themeColor="text1"/>
          <w:shd w:val="clear" w:color="auto" w:fill="FFFFFF"/>
        </w:rPr>
        <w:t>Om de wereld te begrijpen</w:t>
      </w:r>
      <w:r w:rsidRPr="001771AD">
        <w:rPr>
          <w:rFonts w:cs="Segoe UI"/>
          <w:color w:val="000000" w:themeColor="text1"/>
        </w:rPr>
        <w:br/>
      </w:r>
      <w:r w:rsidRPr="001771AD">
        <w:rPr>
          <w:rFonts w:cs="Segoe UI"/>
          <w:color w:val="000000" w:themeColor="text1"/>
          <w:shd w:val="clear" w:color="auto" w:fill="FFFFFF"/>
        </w:rPr>
        <w:t>Maar klim zo hoog als je kan</w:t>
      </w:r>
      <w:r w:rsidRPr="001771AD">
        <w:rPr>
          <w:rFonts w:cs="Segoe UI"/>
          <w:color w:val="000000" w:themeColor="text1"/>
        </w:rPr>
        <w:br/>
      </w:r>
      <w:r w:rsidRPr="001771AD">
        <w:rPr>
          <w:rFonts w:cs="Segoe UI"/>
          <w:color w:val="000000" w:themeColor="text1"/>
          <w:shd w:val="clear" w:color="auto" w:fill="FFFFFF"/>
        </w:rPr>
        <w:t>En overzie het dan, er valt zoveel te kijken</w:t>
      </w:r>
      <w:r w:rsidRPr="001771AD">
        <w:rPr>
          <w:rFonts w:cs="Segoe UI"/>
          <w:color w:val="000000" w:themeColor="text1"/>
        </w:rPr>
        <w:br/>
      </w:r>
      <w:r w:rsidRPr="001771AD">
        <w:rPr>
          <w:rFonts w:cs="Segoe UI"/>
          <w:color w:val="000000" w:themeColor="text1"/>
          <w:shd w:val="clear" w:color="auto" w:fill="FFFFFF"/>
        </w:rPr>
        <w:t>Ik zal je geven wat ik kan</w:t>
      </w:r>
      <w:r w:rsidRPr="001771AD">
        <w:rPr>
          <w:rFonts w:cs="Segoe UI"/>
          <w:color w:val="000000" w:themeColor="text1"/>
        </w:rPr>
        <w:br/>
      </w:r>
      <w:r w:rsidRPr="001771AD">
        <w:rPr>
          <w:rFonts w:cs="Segoe UI"/>
          <w:color w:val="000000" w:themeColor="text1"/>
          <w:shd w:val="clear" w:color="auto" w:fill="FFFFFF"/>
        </w:rPr>
        <w:t>Wees maar moedig, wees maar bang</w:t>
      </w:r>
      <w:r w:rsidRPr="001771AD">
        <w:rPr>
          <w:rFonts w:cs="Segoe UI"/>
          <w:color w:val="000000" w:themeColor="text1"/>
        </w:rPr>
        <w:br/>
      </w:r>
      <w:r w:rsidRPr="001771AD">
        <w:rPr>
          <w:rFonts w:cs="Segoe UI"/>
          <w:color w:val="000000" w:themeColor="text1"/>
          <w:shd w:val="clear" w:color="auto" w:fill="FFFFFF"/>
        </w:rPr>
        <w:t>En als de deur achter je dichtvalt</w:t>
      </w:r>
      <w:r w:rsidRPr="001771AD">
        <w:rPr>
          <w:rStyle w:val="apple-converted-space"/>
          <w:rFonts w:cs="Segoe UI"/>
          <w:color w:val="000000" w:themeColor="text1"/>
          <w:shd w:val="clear" w:color="auto" w:fill="FFFFFF"/>
        </w:rPr>
        <w:t> </w:t>
      </w:r>
      <w:r w:rsidRPr="001771AD">
        <w:rPr>
          <w:rFonts w:cs="Segoe UI"/>
          <w:color w:val="000000" w:themeColor="text1"/>
        </w:rPr>
        <w:br/>
      </w:r>
      <w:r w:rsidRPr="001771AD">
        <w:rPr>
          <w:rFonts w:cs="Segoe UI"/>
          <w:color w:val="000000" w:themeColor="text1"/>
          <w:shd w:val="clear" w:color="auto" w:fill="FFFFFF"/>
        </w:rPr>
        <w:t>Dan voel ik je mond nog op mijn wang</w:t>
      </w:r>
      <w:r w:rsidRPr="001771AD">
        <w:rPr>
          <w:rFonts w:cs="Segoe UI"/>
          <w:color w:val="000000" w:themeColor="text1"/>
        </w:rPr>
        <w:br/>
      </w:r>
      <w:r w:rsidRPr="001771AD">
        <w:rPr>
          <w:rFonts w:cs="Segoe UI"/>
          <w:color w:val="000000" w:themeColor="text1"/>
        </w:rPr>
        <w:br/>
      </w:r>
      <w:r w:rsidRPr="001771AD">
        <w:rPr>
          <w:rFonts w:cs="Segoe UI"/>
          <w:color w:val="000000" w:themeColor="text1"/>
          <w:shd w:val="clear" w:color="auto" w:fill="FFFFFF"/>
        </w:rPr>
        <w:t>En de grond kust zacht je voeten</w:t>
      </w:r>
      <w:r w:rsidRPr="001771AD">
        <w:rPr>
          <w:rFonts w:cs="Segoe UI"/>
          <w:color w:val="000000" w:themeColor="text1"/>
        </w:rPr>
        <w:br/>
      </w:r>
      <w:r w:rsidRPr="001771AD">
        <w:rPr>
          <w:rFonts w:cs="Segoe UI"/>
          <w:color w:val="000000" w:themeColor="text1"/>
          <w:shd w:val="clear" w:color="auto" w:fill="FFFFFF"/>
        </w:rPr>
        <w:t>Ze is met je, elke stap</w:t>
      </w:r>
      <w:r w:rsidRPr="001771AD">
        <w:rPr>
          <w:rFonts w:cs="Segoe UI"/>
          <w:color w:val="000000" w:themeColor="text1"/>
        </w:rPr>
        <w:br/>
      </w:r>
      <w:r w:rsidRPr="001771AD">
        <w:rPr>
          <w:rFonts w:cs="Segoe UI"/>
          <w:color w:val="000000" w:themeColor="text1"/>
          <w:shd w:val="clear" w:color="auto" w:fill="FFFFFF"/>
        </w:rPr>
        <w:t>En elke dag zal ze vertrouwd zijn</w:t>
      </w:r>
      <w:r w:rsidRPr="001771AD">
        <w:rPr>
          <w:rFonts w:cs="Segoe UI"/>
          <w:color w:val="000000" w:themeColor="text1"/>
        </w:rPr>
        <w:br/>
      </w:r>
      <w:r w:rsidRPr="001771AD">
        <w:rPr>
          <w:rFonts w:cs="Segoe UI"/>
          <w:color w:val="000000" w:themeColor="text1"/>
          <w:shd w:val="clear" w:color="auto" w:fill="FFFFFF"/>
        </w:rPr>
        <w:t>Ze zal je dragen,</w:t>
      </w:r>
      <w:r w:rsidRPr="001771AD">
        <w:rPr>
          <w:rStyle w:val="apple-converted-space"/>
          <w:rFonts w:cs="Segoe UI"/>
          <w:color w:val="000000" w:themeColor="text1"/>
          <w:shd w:val="clear" w:color="auto" w:fill="FFFFFF"/>
        </w:rPr>
        <w:t> </w:t>
      </w:r>
      <w:r w:rsidRPr="001771AD">
        <w:rPr>
          <w:rFonts w:cs="Segoe UI"/>
          <w:color w:val="000000" w:themeColor="text1"/>
        </w:rPr>
        <w:br/>
      </w:r>
      <w:r w:rsidRPr="001771AD">
        <w:rPr>
          <w:rFonts w:cs="Segoe UI"/>
          <w:color w:val="000000" w:themeColor="text1"/>
          <w:shd w:val="clear" w:color="auto" w:fill="FFFFFF"/>
        </w:rPr>
        <w:t>Want de grond kust zacht je voeten</w:t>
      </w:r>
      <w:r w:rsidRPr="001771AD">
        <w:rPr>
          <w:rFonts w:cs="Segoe UI"/>
          <w:color w:val="000000" w:themeColor="text1"/>
        </w:rPr>
        <w:br/>
      </w:r>
      <w:r w:rsidRPr="001771AD">
        <w:rPr>
          <w:rFonts w:cs="Segoe UI"/>
          <w:color w:val="000000" w:themeColor="text1"/>
          <w:shd w:val="clear" w:color="auto" w:fill="FFFFFF"/>
        </w:rPr>
        <w:t>Ze is hier en in je dromen</w:t>
      </w:r>
      <w:r w:rsidRPr="001771AD">
        <w:rPr>
          <w:rFonts w:cs="Segoe UI"/>
          <w:color w:val="000000" w:themeColor="text1"/>
        </w:rPr>
        <w:br/>
      </w:r>
      <w:r w:rsidRPr="001771AD">
        <w:rPr>
          <w:rFonts w:cs="Segoe UI"/>
          <w:color w:val="000000" w:themeColor="text1"/>
          <w:shd w:val="clear" w:color="auto" w:fill="FFFFFF"/>
        </w:rPr>
        <w:t>Is ze als je wilt altijd</w:t>
      </w:r>
      <w:r w:rsidRPr="001771AD">
        <w:rPr>
          <w:rFonts w:cs="Segoe UI"/>
          <w:color w:val="000000" w:themeColor="text1"/>
        </w:rPr>
        <w:br/>
      </w:r>
      <w:r w:rsidRPr="001771AD">
        <w:rPr>
          <w:rFonts w:cs="Segoe UI"/>
          <w:color w:val="000000" w:themeColor="text1"/>
          <w:shd w:val="clear" w:color="auto" w:fill="FFFFFF"/>
        </w:rPr>
        <w:t>Een manier om thuis te komen</w:t>
      </w:r>
    </w:p>
    <w:p w14:paraId="3099A359" w14:textId="77777777" w:rsidR="008F1967" w:rsidRPr="008F1967" w:rsidRDefault="008F1967" w:rsidP="00E1688D">
      <w:pPr>
        <w:rPr>
          <w:rFonts w:cs="Segoe UI"/>
          <w:color w:val="000000" w:themeColor="text1"/>
          <w:shd w:val="clear" w:color="auto" w:fill="FFFFFF"/>
        </w:rPr>
      </w:pPr>
    </w:p>
    <w:p w14:paraId="0F8D66C3" w14:textId="4E1AABCA" w:rsidR="00426862" w:rsidRDefault="008F1967" w:rsidP="00426862">
      <w:pPr>
        <w:pStyle w:val="Kop2"/>
        <w:keepNext w:val="0"/>
        <w:keepLines w:val="0"/>
      </w:pPr>
      <w:bookmarkStart w:id="110" w:name="_Toc199160787"/>
      <w:bookmarkStart w:id="111" w:name="_Toc199333665"/>
      <w:bookmarkStart w:id="112" w:name="_Toc200032418"/>
      <w:r>
        <w:t>Michael Kiwanuka – Home again</w:t>
      </w:r>
      <w:bookmarkEnd w:id="110"/>
      <w:bookmarkEnd w:id="111"/>
      <w:bookmarkEnd w:id="112"/>
    </w:p>
    <w:p w14:paraId="40F55D81" w14:textId="77777777" w:rsidR="008F1967" w:rsidRPr="001771AD" w:rsidRDefault="008F1967" w:rsidP="008F1967">
      <w:pPr>
        <w:rPr>
          <w:color w:val="000000" w:themeColor="text1"/>
          <w:lang w:val="nl-NL"/>
        </w:rPr>
      </w:pPr>
      <w:r w:rsidRPr="001771AD">
        <w:rPr>
          <w:color w:val="000000" w:themeColor="text1"/>
          <w:lang w:val="nl-NL"/>
        </w:rPr>
        <w:t>Dit nummer gaat niet over ‘thuiskomen’, maar ‘je thuis voelen’. En wel thuis voelen bij jezelf.</w:t>
      </w:r>
    </w:p>
    <w:p w14:paraId="2010E74C" w14:textId="77777777" w:rsidR="008F1967" w:rsidRPr="001771AD" w:rsidRDefault="008F1967" w:rsidP="008F1967">
      <w:pPr>
        <w:rPr>
          <w:rFonts w:cs="Segoe UI"/>
          <w:color w:val="000000" w:themeColor="text1"/>
          <w:shd w:val="clear" w:color="auto" w:fill="FFFFFF"/>
        </w:rPr>
      </w:pPr>
      <w:hyperlink r:id="rId17" w:history="1">
        <w:r w:rsidRPr="001771AD">
          <w:rPr>
            <w:rStyle w:val="Hyperlink"/>
            <w:rFonts w:cs="Segoe UI"/>
            <w:color w:val="000000" w:themeColor="text1"/>
            <w:shd w:val="clear" w:color="auto" w:fill="FFFFFF"/>
          </w:rPr>
          <w:t>https://www.youtube.com/watch?v=kJ4s3G7hgR4&amp;t=199s</w:t>
        </w:r>
      </w:hyperlink>
    </w:p>
    <w:p w14:paraId="43860263"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Home again</w:t>
      </w:r>
    </w:p>
    <w:p w14:paraId="07165727"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Home again</w:t>
      </w:r>
    </w:p>
    <w:p w14:paraId="7F1A15B5"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One day I know</w:t>
      </w:r>
    </w:p>
    <w:p w14:paraId="26BFB6D8"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I′ll feel home again</w:t>
      </w:r>
    </w:p>
    <w:p w14:paraId="23D63A23"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Born again</w:t>
      </w:r>
    </w:p>
    <w:p w14:paraId="6C8116FF"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Born again</w:t>
      </w:r>
    </w:p>
    <w:p w14:paraId="2F5C1D03"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One day I know</w:t>
      </w:r>
    </w:p>
    <w:p w14:paraId="7BD1D6F9"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I'll feel strong again</w:t>
      </w:r>
    </w:p>
    <w:p w14:paraId="3C311B53"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I′ll lift my head</w:t>
      </w:r>
    </w:p>
    <w:p w14:paraId="42F20536"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 xml:space="preserve">Many </w:t>
      </w:r>
      <w:proofErr w:type="gramStart"/>
      <w:r w:rsidRPr="001771AD">
        <w:rPr>
          <w:rFonts w:eastAsia="Times New Roman" w:cs="Arial"/>
          <w:color w:val="000000" w:themeColor="text1"/>
          <w:lang w:val="en-US" w:eastAsia="nl-NL"/>
        </w:rPr>
        <w:t>times</w:t>
      </w:r>
      <w:proofErr w:type="gramEnd"/>
      <w:r w:rsidRPr="001771AD">
        <w:rPr>
          <w:rFonts w:eastAsia="Times New Roman" w:cs="Arial"/>
          <w:color w:val="000000" w:themeColor="text1"/>
          <w:lang w:val="en-US" w:eastAsia="nl-NL"/>
        </w:rPr>
        <w:t xml:space="preserve"> I've been told</w:t>
      </w:r>
    </w:p>
    <w:p w14:paraId="59BEBC16"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All this talk will make you old</w:t>
      </w:r>
    </w:p>
    <w:p w14:paraId="05427F2C" w14:textId="77777777" w:rsidR="008F1967" w:rsidRPr="001771AD" w:rsidRDefault="008F1967" w:rsidP="008F1967">
      <w:pPr>
        <w:spacing w:after="0" w:line="360" w:lineRule="atLeast"/>
        <w:rPr>
          <w:rFonts w:eastAsia="Times New Roman" w:cs="Arial"/>
          <w:color w:val="000000" w:themeColor="text1"/>
          <w:lang w:val="en-US" w:eastAsia="nl-NL"/>
        </w:rPr>
      </w:pPr>
      <w:proofErr w:type="gramStart"/>
      <w:r w:rsidRPr="001771AD">
        <w:rPr>
          <w:rFonts w:eastAsia="Times New Roman" w:cs="Arial"/>
          <w:color w:val="000000" w:themeColor="text1"/>
          <w:lang w:val="en-US" w:eastAsia="nl-NL"/>
        </w:rPr>
        <w:t>So</w:t>
      </w:r>
      <w:proofErr w:type="gramEnd"/>
      <w:r w:rsidRPr="001771AD">
        <w:rPr>
          <w:rFonts w:eastAsia="Times New Roman" w:cs="Arial"/>
          <w:color w:val="000000" w:themeColor="text1"/>
          <w:lang w:val="en-US" w:eastAsia="nl-NL"/>
        </w:rPr>
        <w:t xml:space="preserve"> I'll close my eyes</w:t>
      </w:r>
    </w:p>
    <w:p w14:paraId="63157307"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Look behind</w:t>
      </w:r>
    </w:p>
    <w:p w14:paraId="48EACEA6"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Moving on, moving on</w:t>
      </w:r>
    </w:p>
    <w:p w14:paraId="7306A0DA" w14:textId="77777777" w:rsidR="008F1967" w:rsidRPr="001771AD" w:rsidRDefault="008F1967" w:rsidP="008F1967">
      <w:pPr>
        <w:spacing w:after="0" w:line="360" w:lineRule="atLeast"/>
        <w:rPr>
          <w:rFonts w:eastAsia="Times New Roman" w:cs="Arial"/>
          <w:color w:val="000000" w:themeColor="text1"/>
          <w:lang w:val="en-US" w:eastAsia="nl-NL"/>
        </w:rPr>
      </w:pPr>
      <w:proofErr w:type="gramStart"/>
      <w:r w:rsidRPr="001771AD">
        <w:rPr>
          <w:rFonts w:eastAsia="Times New Roman" w:cs="Arial"/>
          <w:color w:val="000000" w:themeColor="text1"/>
          <w:lang w:val="en-US" w:eastAsia="nl-NL"/>
        </w:rPr>
        <w:t>So</w:t>
      </w:r>
      <w:proofErr w:type="gramEnd"/>
      <w:r w:rsidRPr="001771AD">
        <w:rPr>
          <w:rFonts w:eastAsia="Times New Roman" w:cs="Arial"/>
          <w:color w:val="000000" w:themeColor="text1"/>
          <w:lang w:val="en-US" w:eastAsia="nl-NL"/>
        </w:rPr>
        <w:t xml:space="preserve"> I′ll close my eyes</w:t>
      </w:r>
    </w:p>
    <w:p w14:paraId="6055B046"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Look behind</w:t>
      </w:r>
    </w:p>
    <w:p w14:paraId="5258489E"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Moving on</w:t>
      </w:r>
    </w:p>
    <w:p w14:paraId="1FE6B16A"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Lost again</w:t>
      </w:r>
    </w:p>
    <w:p w14:paraId="7030E514"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Lost again</w:t>
      </w:r>
    </w:p>
    <w:p w14:paraId="1ED12B9A"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One day I know</w:t>
      </w:r>
    </w:p>
    <w:p w14:paraId="598265AC"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Our paths will cross again</w:t>
      </w:r>
    </w:p>
    <w:p w14:paraId="7A835032"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Smile again</w:t>
      </w:r>
    </w:p>
    <w:p w14:paraId="1AA890C4"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Smile again</w:t>
      </w:r>
    </w:p>
    <w:p w14:paraId="4FC679C2"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One day I hope</w:t>
      </w:r>
    </w:p>
    <w:p w14:paraId="0C39D70E"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To make you smile again</w:t>
      </w:r>
    </w:p>
    <w:p w14:paraId="21FBE3D1"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 xml:space="preserve">I </w:t>
      </w:r>
      <w:proofErr w:type="gramStart"/>
      <w:r w:rsidRPr="001771AD">
        <w:rPr>
          <w:rFonts w:eastAsia="Times New Roman" w:cs="Arial"/>
          <w:color w:val="000000" w:themeColor="text1"/>
          <w:lang w:val="en-US" w:eastAsia="nl-NL"/>
        </w:rPr>
        <w:t>won′t</w:t>
      </w:r>
      <w:proofErr w:type="gramEnd"/>
      <w:r w:rsidRPr="001771AD">
        <w:rPr>
          <w:rFonts w:eastAsia="Times New Roman" w:cs="Arial"/>
          <w:color w:val="000000" w:themeColor="text1"/>
          <w:lang w:val="en-US" w:eastAsia="nl-NL"/>
        </w:rPr>
        <w:t xml:space="preserve"> hide</w:t>
      </w:r>
    </w:p>
    <w:p w14:paraId="575F9773"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 xml:space="preserve">Many </w:t>
      </w:r>
      <w:proofErr w:type="gramStart"/>
      <w:r w:rsidRPr="001771AD">
        <w:rPr>
          <w:rFonts w:eastAsia="Times New Roman" w:cs="Arial"/>
          <w:color w:val="000000" w:themeColor="text1"/>
          <w:lang w:val="en-US" w:eastAsia="nl-NL"/>
        </w:rPr>
        <w:t>times</w:t>
      </w:r>
      <w:proofErr w:type="gramEnd"/>
      <w:r w:rsidRPr="001771AD">
        <w:rPr>
          <w:rFonts w:eastAsia="Times New Roman" w:cs="Arial"/>
          <w:color w:val="000000" w:themeColor="text1"/>
          <w:lang w:val="en-US" w:eastAsia="nl-NL"/>
        </w:rPr>
        <w:t xml:space="preserve"> I've been told</w:t>
      </w:r>
    </w:p>
    <w:p w14:paraId="0941FE68"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Speak your mind, just be bold</w:t>
      </w:r>
    </w:p>
    <w:p w14:paraId="43C99746" w14:textId="77777777" w:rsidR="008F1967" w:rsidRPr="001771AD" w:rsidRDefault="008F1967" w:rsidP="008F1967">
      <w:pPr>
        <w:spacing w:after="0" w:line="360" w:lineRule="atLeast"/>
        <w:rPr>
          <w:rFonts w:eastAsia="Times New Roman" w:cs="Arial"/>
          <w:color w:val="000000" w:themeColor="text1"/>
          <w:lang w:val="en-US" w:eastAsia="nl-NL"/>
        </w:rPr>
      </w:pPr>
      <w:proofErr w:type="gramStart"/>
      <w:r w:rsidRPr="001771AD">
        <w:rPr>
          <w:rFonts w:eastAsia="Times New Roman" w:cs="Arial"/>
          <w:color w:val="000000" w:themeColor="text1"/>
          <w:lang w:val="en-US" w:eastAsia="nl-NL"/>
        </w:rPr>
        <w:t>So</w:t>
      </w:r>
      <w:proofErr w:type="gramEnd"/>
      <w:r w:rsidRPr="001771AD">
        <w:rPr>
          <w:rFonts w:eastAsia="Times New Roman" w:cs="Arial"/>
          <w:color w:val="000000" w:themeColor="text1"/>
          <w:lang w:val="en-US" w:eastAsia="nl-NL"/>
        </w:rPr>
        <w:t xml:space="preserve"> I′ll close my eyes</w:t>
      </w:r>
    </w:p>
    <w:p w14:paraId="27BD3AD0"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Look behind</w:t>
      </w:r>
    </w:p>
    <w:p w14:paraId="218603FF"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lastRenderedPageBreak/>
        <w:t>Moving on, moving on</w:t>
      </w:r>
    </w:p>
    <w:p w14:paraId="2D541D96" w14:textId="77777777" w:rsidR="008F1967" w:rsidRPr="001771AD" w:rsidRDefault="008F1967" w:rsidP="008F1967">
      <w:pPr>
        <w:spacing w:line="360" w:lineRule="atLeast"/>
        <w:rPr>
          <w:rFonts w:eastAsia="Times New Roman" w:cs="Arial"/>
          <w:color w:val="000000" w:themeColor="text1"/>
          <w:lang w:val="en-US" w:eastAsia="nl-NL"/>
        </w:rPr>
      </w:pPr>
      <w:proofErr w:type="gramStart"/>
      <w:r w:rsidRPr="001771AD">
        <w:rPr>
          <w:rFonts w:eastAsia="Times New Roman" w:cs="Arial"/>
          <w:color w:val="000000" w:themeColor="text1"/>
          <w:lang w:val="en-US" w:eastAsia="nl-NL"/>
        </w:rPr>
        <w:t>So</w:t>
      </w:r>
      <w:proofErr w:type="gramEnd"/>
      <w:r w:rsidRPr="001771AD">
        <w:rPr>
          <w:rFonts w:eastAsia="Times New Roman" w:cs="Arial"/>
          <w:color w:val="000000" w:themeColor="text1"/>
          <w:lang w:val="en-US" w:eastAsia="nl-NL"/>
        </w:rPr>
        <w:t xml:space="preserve"> I'll close my eyes</w:t>
      </w:r>
    </w:p>
    <w:p w14:paraId="0EFFD611"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And the tears will clear</w:t>
      </w:r>
    </w:p>
    <w:p w14:paraId="07C40419"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Then I feel no fear</w:t>
      </w:r>
    </w:p>
    <w:p w14:paraId="05DDF639"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Then I′d feel no way</w:t>
      </w:r>
    </w:p>
    <w:p w14:paraId="2F3B9298"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My paths will remain straight</w:t>
      </w:r>
    </w:p>
    <w:p w14:paraId="1B73994D"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Home again</w:t>
      </w:r>
    </w:p>
    <w:p w14:paraId="3CCCEEC6"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Home again</w:t>
      </w:r>
    </w:p>
    <w:p w14:paraId="1CF0E691"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One day I know</w:t>
      </w:r>
    </w:p>
    <w:p w14:paraId="60CA0AD6"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I'll feel home again</w:t>
      </w:r>
    </w:p>
    <w:p w14:paraId="420E9C7E"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Home again</w:t>
      </w:r>
    </w:p>
    <w:p w14:paraId="45966511"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Home again</w:t>
      </w:r>
    </w:p>
    <w:p w14:paraId="35B0081B"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One day I know</w:t>
      </w:r>
    </w:p>
    <w:p w14:paraId="3D33BFDC"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I′ll feel strong again</w:t>
      </w:r>
    </w:p>
    <w:p w14:paraId="055442C7"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I'll lift my head</w:t>
      </w:r>
    </w:p>
    <w:p w14:paraId="0C927655"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 xml:space="preserve">Many </w:t>
      </w:r>
      <w:proofErr w:type="gramStart"/>
      <w:r w:rsidRPr="001771AD">
        <w:rPr>
          <w:rFonts w:eastAsia="Times New Roman" w:cs="Arial"/>
          <w:color w:val="000000" w:themeColor="text1"/>
          <w:lang w:val="en-US" w:eastAsia="nl-NL"/>
        </w:rPr>
        <w:t>times</w:t>
      </w:r>
      <w:proofErr w:type="gramEnd"/>
      <w:r w:rsidRPr="001771AD">
        <w:rPr>
          <w:rFonts w:eastAsia="Times New Roman" w:cs="Arial"/>
          <w:color w:val="000000" w:themeColor="text1"/>
          <w:lang w:val="en-US" w:eastAsia="nl-NL"/>
        </w:rPr>
        <w:t xml:space="preserve"> I've been told</w:t>
      </w:r>
    </w:p>
    <w:p w14:paraId="69D24A88"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All this talk can make you old</w:t>
      </w:r>
    </w:p>
    <w:p w14:paraId="43823153" w14:textId="77777777" w:rsidR="008F1967" w:rsidRPr="001771AD" w:rsidRDefault="008F1967" w:rsidP="008F1967">
      <w:pPr>
        <w:spacing w:after="0" w:line="360" w:lineRule="atLeast"/>
        <w:rPr>
          <w:rFonts w:eastAsia="Times New Roman" w:cs="Arial"/>
          <w:color w:val="000000" w:themeColor="text1"/>
          <w:lang w:val="en-US" w:eastAsia="nl-NL"/>
        </w:rPr>
      </w:pPr>
      <w:proofErr w:type="gramStart"/>
      <w:r w:rsidRPr="001771AD">
        <w:rPr>
          <w:rFonts w:eastAsia="Times New Roman" w:cs="Arial"/>
          <w:color w:val="000000" w:themeColor="text1"/>
          <w:lang w:val="en-US" w:eastAsia="nl-NL"/>
        </w:rPr>
        <w:t>So</w:t>
      </w:r>
      <w:proofErr w:type="gramEnd"/>
      <w:r w:rsidRPr="001771AD">
        <w:rPr>
          <w:rFonts w:eastAsia="Times New Roman" w:cs="Arial"/>
          <w:color w:val="000000" w:themeColor="text1"/>
          <w:lang w:val="en-US" w:eastAsia="nl-NL"/>
        </w:rPr>
        <w:t xml:space="preserve"> I′ll close my eyes</w:t>
      </w:r>
    </w:p>
    <w:p w14:paraId="74AB28E5"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Won′t look behind</w:t>
      </w:r>
    </w:p>
    <w:p w14:paraId="654CE109"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Moving on, moving on</w:t>
      </w:r>
    </w:p>
    <w:p w14:paraId="5161FC3F" w14:textId="77777777" w:rsidR="008F1967" w:rsidRPr="001771AD" w:rsidRDefault="008F1967" w:rsidP="008F1967">
      <w:pPr>
        <w:spacing w:after="0" w:line="360" w:lineRule="atLeast"/>
        <w:rPr>
          <w:rFonts w:eastAsia="Times New Roman" w:cs="Arial"/>
          <w:color w:val="000000" w:themeColor="text1"/>
          <w:lang w:val="en-US" w:eastAsia="nl-NL"/>
        </w:rPr>
      </w:pPr>
      <w:proofErr w:type="gramStart"/>
      <w:r w:rsidRPr="001771AD">
        <w:rPr>
          <w:rFonts w:eastAsia="Times New Roman" w:cs="Arial"/>
          <w:color w:val="000000" w:themeColor="text1"/>
          <w:lang w:val="en-US" w:eastAsia="nl-NL"/>
        </w:rPr>
        <w:t>So</w:t>
      </w:r>
      <w:proofErr w:type="gramEnd"/>
      <w:r w:rsidRPr="001771AD">
        <w:rPr>
          <w:rFonts w:eastAsia="Times New Roman" w:cs="Arial"/>
          <w:color w:val="000000" w:themeColor="text1"/>
          <w:lang w:val="en-US" w:eastAsia="nl-NL"/>
        </w:rPr>
        <w:t xml:space="preserve"> I'll close my eyes</w:t>
      </w:r>
    </w:p>
    <w:p w14:paraId="3716DEE5" w14:textId="77777777" w:rsidR="008F1967" w:rsidRPr="001771AD" w:rsidRDefault="008F1967" w:rsidP="008F1967">
      <w:pPr>
        <w:spacing w:after="0"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Won′t look behind</w:t>
      </w:r>
    </w:p>
    <w:p w14:paraId="0371C126" w14:textId="77777777" w:rsidR="008F1967" w:rsidRPr="001771AD" w:rsidRDefault="008F1967" w:rsidP="008F1967">
      <w:pPr>
        <w:spacing w:line="360" w:lineRule="atLeast"/>
        <w:rPr>
          <w:rFonts w:eastAsia="Times New Roman" w:cs="Arial"/>
          <w:color w:val="000000" w:themeColor="text1"/>
          <w:lang w:val="en-US" w:eastAsia="nl-NL"/>
        </w:rPr>
      </w:pPr>
      <w:r w:rsidRPr="001771AD">
        <w:rPr>
          <w:rFonts w:eastAsia="Times New Roman" w:cs="Arial"/>
          <w:color w:val="000000" w:themeColor="text1"/>
          <w:lang w:val="en-US" w:eastAsia="nl-NL"/>
        </w:rPr>
        <w:t>Moving on</w:t>
      </w:r>
    </w:p>
    <w:p w14:paraId="4902E80F" w14:textId="77777777" w:rsidR="00426862" w:rsidRDefault="00426862" w:rsidP="00E1688D"/>
    <w:p w14:paraId="66F3C3FE" w14:textId="77777777" w:rsidR="00426862" w:rsidRDefault="00426862" w:rsidP="00E1688D"/>
    <w:p w14:paraId="262672AF" w14:textId="03318AF2" w:rsidR="00426862" w:rsidRDefault="008F1967" w:rsidP="00426862">
      <w:pPr>
        <w:pStyle w:val="Kop2"/>
        <w:keepNext w:val="0"/>
        <w:keepLines w:val="0"/>
      </w:pPr>
      <w:bookmarkStart w:id="113" w:name="_Toc199160788"/>
      <w:bookmarkStart w:id="114" w:name="_Toc199333666"/>
      <w:bookmarkStart w:id="115" w:name="_Toc200032419"/>
      <w:r>
        <w:t>Dotan - Home</w:t>
      </w:r>
      <w:bookmarkEnd w:id="113"/>
      <w:bookmarkEnd w:id="114"/>
      <w:bookmarkEnd w:id="115"/>
    </w:p>
    <w:p w14:paraId="3C7867B1" w14:textId="77777777" w:rsidR="008F1967" w:rsidRPr="008F1967" w:rsidRDefault="008F1967" w:rsidP="008F1967">
      <w:pPr>
        <w:rPr>
          <w:rFonts w:cs="Segoe UI"/>
          <w:color w:val="000000" w:themeColor="text1"/>
          <w:shd w:val="clear" w:color="auto" w:fill="FFFFFF"/>
        </w:rPr>
      </w:pPr>
      <w:hyperlink r:id="rId18" w:history="1">
        <w:r w:rsidRPr="008F1967">
          <w:rPr>
            <w:rStyle w:val="Hyperlink"/>
            <w:rFonts w:cs="Segoe UI"/>
            <w:shd w:val="clear" w:color="auto" w:fill="FFFFFF"/>
          </w:rPr>
          <w:t>https://www.youtube.com/watch?v=FZEuqzW16Nw</w:t>
        </w:r>
      </w:hyperlink>
    </w:p>
    <w:p w14:paraId="722ECB49" w14:textId="77777777" w:rsidR="008F1967" w:rsidRPr="008F1967" w:rsidRDefault="008F1967" w:rsidP="008F1967">
      <w:pPr>
        <w:rPr>
          <w:rFonts w:cs="Segoe UI"/>
          <w:color w:val="000000" w:themeColor="text1"/>
          <w:shd w:val="clear" w:color="auto" w:fill="FFFFFF"/>
        </w:rPr>
      </w:pPr>
    </w:p>
    <w:p w14:paraId="0839B57F"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Run past the rivers, run past all the light</w:t>
      </w:r>
    </w:p>
    <w:p w14:paraId="28F473EC"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Feel it crashing and burning, till it all collides</w:t>
      </w:r>
    </w:p>
    <w:p w14:paraId="450FF3B5"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Strike a match lit the fire, shining up the sky</w:t>
      </w:r>
    </w:p>
    <w:p w14:paraId="100551D4"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As it all comes down again</w:t>
      </w:r>
    </w:p>
    <w:p w14:paraId="3720FB26"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As it all comes down again</w:t>
      </w:r>
    </w:p>
    <w:p w14:paraId="074F9F13"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lastRenderedPageBreak/>
        <w:t>As it all comes down again, to the sound</w:t>
      </w:r>
    </w:p>
    <w:p w14:paraId="14964D35" w14:textId="77777777" w:rsidR="008F1967" w:rsidRPr="001771AD" w:rsidRDefault="008F1967" w:rsidP="008F1967">
      <w:pPr>
        <w:rPr>
          <w:rFonts w:cs="Segoe UI"/>
          <w:color w:val="000000" w:themeColor="text1"/>
          <w:shd w:val="clear" w:color="auto" w:fill="FFFFFF"/>
          <w:lang w:val="en-US"/>
        </w:rPr>
      </w:pPr>
    </w:p>
    <w:p w14:paraId="651CB1A9"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The sound of the wind is whispering in your head</w:t>
      </w:r>
    </w:p>
    <w:p w14:paraId="18D87E35"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Can you feel it coming back</w:t>
      </w:r>
    </w:p>
    <w:p w14:paraId="446E7A9D"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Through the warmth, through the cold, keep running till we're there</w:t>
      </w:r>
    </w:p>
    <w:p w14:paraId="5D62BE30"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We're coming home now, we're coming home now</w:t>
      </w:r>
    </w:p>
    <w:p w14:paraId="30271985"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The sound of the wind is whispering in your head</w:t>
      </w:r>
    </w:p>
    <w:p w14:paraId="670AD43D"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Can you feel it coming back</w:t>
      </w:r>
    </w:p>
    <w:p w14:paraId="257D0898"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Through the warmth, through the cold, keep running till we're there</w:t>
      </w:r>
    </w:p>
    <w:p w14:paraId="48BF804A"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We're coming home now, we're coming home now</w:t>
      </w:r>
    </w:p>
    <w:p w14:paraId="75A98540" w14:textId="77777777" w:rsidR="008F1967" w:rsidRPr="001771AD" w:rsidRDefault="008F1967" w:rsidP="008F1967">
      <w:pPr>
        <w:rPr>
          <w:rFonts w:cs="Segoe UI"/>
          <w:color w:val="000000" w:themeColor="text1"/>
          <w:shd w:val="clear" w:color="auto" w:fill="FFFFFF"/>
          <w:lang w:val="en-US"/>
        </w:rPr>
      </w:pPr>
    </w:p>
    <w:p w14:paraId="0369D773"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 xml:space="preserve">Hear the voices </w:t>
      </w:r>
      <w:proofErr w:type="gramStart"/>
      <w:r w:rsidRPr="001771AD">
        <w:rPr>
          <w:rFonts w:cs="Segoe UI"/>
          <w:color w:val="000000" w:themeColor="text1"/>
          <w:shd w:val="clear" w:color="auto" w:fill="FFFFFF"/>
          <w:lang w:val="en-US"/>
        </w:rPr>
        <w:t>surround</w:t>
      </w:r>
      <w:proofErr w:type="gramEnd"/>
      <w:r w:rsidRPr="001771AD">
        <w:rPr>
          <w:rFonts w:cs="Segoe UI"/>
          <w:color w:val="000000" w:themeColor="text1"/>
          <w:shd w:val="clear" w:color="auto" w:fill="FFFFFF"/>
          <w:lang w:val="en-US"/>
        </w:rPr>
        <w:t xml:space="preserve"> us, hear them screaming out</w:t>
      </w:r>
    </w:p>
    <w:p w14:paraId="0E7AF92C"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We'll be crying for mercy, we'll be crying out loud</w:t>
      </w:r>
    </w:p>
    <w:p w14:paraId="1EB5CEC6"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Burn the bridges in our town 'till the point where we drown</w:t>
      </w:r>
    </w:p>
    <w:p w14:paraId="3FCA47D7"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As it all comes down again</w:t>
      </w:r>
    </w:p>
    <w:p w14:paraId="4E32C8A3"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As it all comes down again</w:t>
      </w:r>
    </w:p>
    <w:p w14:paraId="0D4804A3"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As it all comes down again, to the sound The sound of the wind is whispering in your head</w:t>
      </w:r>
    </w:p>
    <w:p w14:paraId="1EE69884"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Can you feel it coming back</w:t>
      </w:r>
    </w:p>
    <w:p w14:paraId="0F75B561"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Through the warmth, through the cold, keep running till we're there</w:t>
      </w:r>
    </w:p>
    <w:p w14:paraId="31BC1146"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We're coming home now, we're coming home now</w:t>
      </w:r>
    </w:p>
    <w:p w14:paraId="16EF6567"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The sound of the wind is whispering in your head</w:t>
      </w:r>
    </w:p>
    <w:p w14:paraId="7911D204"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Can you feel it coming back</w:t>
      </w:r>
    </w:p>
    <w:p w14:paraId="3BB2ED19"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Through the warmth, through the cold, keep running till we're there</w:t>
      </w:r>
    </w:p>
    <w:p w14:paraId="5A3EA57B" w14:textId="77777777" w:rsidR="008F1967" w:rsidRPr="001771AD" w:rsidRDefault="008F1967" w:rsidP="008F1967">
      <w:pPr>
        <w:rPr>
          <w:rFonts w:cs="Segoe UI"/>
          <w:color w:val="000000" w:themeColor="text1"/>
          <w:shd w:val="clear" w:color="auto" w:fill="FFFFFF"/>
          <w:lang w:val="en-US"/>
        </w:rPr>
      </w:pPr>
      <w:r w:rsidRPr="001771AD">
        <w:rPr>
          <w:rFonts w:cs="Segoe UI"/>
          <w:color w:val="000000" w:themeColor="text1"/>
          <w:shd w:val="clear" w:color="auto" w:fill="FFFFFF"/>
          <w:lang w:val="en-US"/>
        </w:rPr>
        <w:t>We're coming home now, we're coming home now</w:t>
      </w:r>
    </w:p>
    <w:p w14:paraId="28074DDD" w14:textId="77777777" w:rsidR="00426862" w:rsidRPr="008F1967" w:rsidRDefault="00426862" w:rsidP="00E1688D">
      <w:pPr>
        <w:rPr>
          <w:lang w:val="en-US"/>
        </w:rPr>
      </w:pPr>
    </w:p>
    <w:p w14:paraId="488DD1A3" w14:textId="2379B119" w:rsidR="00426862" w:rsidRDefault="008F1967" w:rsidP="00426862">
      <w:pPr>
        <w:pStyle w:val="Kop2"/>
        <w:keepNext w:val="0"/>
        <w:keepLines w:val="0"/>
      </w:pPr>
      <w:bookmarkStart w:id="116" w:name="_Toc199160789"/>
      <w:bookmarkStart w:id="117" w:name="_Toc199333667"/>
      <w:bookmarkStart w:id="118" w:name="_Toc200032420"/>
      <w:r>
        <w:t>Huub Oosterhuis – Wonen overal</w:t>
      </w:r>
      <w:bookmarkEnd w:id="116"/>
      <w:bookmarkEnd w:id="117"/>
      <w:bookmarkEnd w:id="118"/>
    </w:p>
    <w:p w14:paraId="33855058" w14:textId="77777777" w:rsidR="008F1967" w:rsidRPr="001771AD" w:rsidRDefault="008F1967" w:rsidP="008F1967">
      <w:pPr>
        <w:spacing w:after="0" w:line="240" w:lineRule="auto"/>
        <w:rPr>
          <w:rFonts w:eastAsia="Times New Roman" w:cs="Times New Roman"/>
          <w:color w:val="000000" w:themeColor="text1"/>
          <w:lang w:eastAsia="nl-NL"/>
        </w:rPr>
      </w:pPr>
      <w:hyperlink r:id="rId19" w:history="1">
        <w:r w:rsidRPr="001771AD">
          <w:rPr>
            <w:rStyle w:val="Hyperlink"/>
            <w:rFonts w:eastAsia="Times New Roman" w:cs="Times New Roman"/>
            <w:lang w:eastAsia="nl-NL"/>
          </w:rPr>
          <w:t>https://www.youtube.com/watch?v=p2_T2ixH_Mo</w:t>
        </w:r>
      </w:hyperlink>
    </w:p>
    <w:p w14:paraId="1C680355" w14:textId="77777777" w:rsidR="008F1967" w:rsidRPr="001771AD" w:rsidRDefault="008F1967" w:rsidP="008F1967">
      <w:pPr>
        <w:spacing w:after="0" w:line="240" w:lineRule="auto"/>
        <w:rPr>
          <w:rFonts w:eastAsia="Times New Roman" w:cs="Times New Roman"/>
          <w:color w:val="000000" w:themeColor="text1"/>
          <w:lang w:eastAsia="nl-NL"/>
        </w:rPr>
      </w:pPr>
      <w:hyperlink r:id="rId20" w:history="1">
        <w:r w:rsidRPr="001771AD">
          <w:rPr>
            <w:rStyle w:val="Hyperlink"/>
            <w:rFonts w:eastAsia="Times New Roman" w:cs="Times New Roman"/>
            <w:lang w:eastAsia="nl-NL"/>
          </w:rPr>
          <w:t>https://www.youtube.com/watch?v=yjx_RbMlZ6g</w:t>
        </w:r>
      </w:hyperlink>
    </w:p>
    <w:p w14:paraId="5F40EBA2" w14:textId="77777777" w:rsidR="008F1967" w:rsidRDefault="008F1967" w:rsidP="008F1967">
      <w:pPr>
        <w:spacing w:after="0" w:line="240" w:lineRule="auto"/>
        <w:rPr>
          <w:rFonts w:eastAsia="Times New Roman" w:cs="Times New Roman"/>
          <w:color w:val="000000" w:themeColor="text1"/>
          <w:lang w:eastAsia="nl-NL"/>
        </w:rPr>
      </w:pPr>
    </w:p>
    <w:p w14:paraId="2A177BE6" w14:textId="0BB5F9E8"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Wonen overal nergens thuis,</w:t>
      </w:r>
    </w:p>
    <w:p w14:paraId="61F8F0BB"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aarde, mijn aarde, mijn moeders huis.</w:t>
      </w:r>
    </w:p>
    <w:p w14:paraId="26382F65"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Vallende sterren, de schim van de maan,</w:t>
      </w:r>
    </w:p>
    <w:p w14:paraId="547EFA06"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mensen die opstaan en leven gaan.</w:t>
      </w:r>
    </w:p>
    <w:p w14:paraId="264AAB32"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lastRenderedPageBreak/>
        <w:t>Mensen, veel geluk.</w:t>
      </w:r>
    </w:p>
    <w:p w14:paraId="1996700A"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Wonen overal even thuis,</w:t>
      </w:r>
    </w:p>
    <w:p w14:paraId="3B54DF10"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handel en wandel en huis na huis.</w:t>
      </w:r>
    </w:p>
    <w:p w14:paraId="41FE41D4"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Loven en bieden op waarheid en waan,</w:t>
      </w:r>
    </w:p>
    <w:p w14:paraId="523033C3"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wagen en winnen en verder gaan.</w:t>
      </w:r>
    </w:p>
    <w:p w14:paraId="1E3EA033"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Mensen, veel geluk</w:t>
      </w:r>
    </w:p>
    <w:p w14:paraId="63948EA1"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Wonen overal bijna thuis,</w:t>
      </w:r>
    </w:p>
    <w:p w14:paraId="5530A8FA"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aarde mijn hemel mijn vadershuis.</w:t>
      </w:r>
    </w:p>
    <w:p w14:paraId="46CF6DA4"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Stijgende sterren, de lach van de maan,</w:t>
      </w:r>
    </w:p>
    <w:p w14:paraId="1EADF8DC"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mensen die dromend een stem verstaan.</w:t>
      </w:r>
    </w:p>
    <w:p w14:paraId="1330BFF4" w14:textId="77777777" w:rsidR="008F1967" w:rsidRPr="001771AD"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Mensen, veel geluk.</w:t>
      </w:r>
      <w:r w:rsidRPr="001771AD">
        <w:rPr>
          <w:rFonts w:eastAsia="Times New Roman" w:cs="Times New Roman"/>
          <w:color w:val="000000" w:themeColor="text1"/>
          <w:lang w:eastAsia="nl-NL"/>
        </w:rPr>
        <w:br/>
      </w:r>
    </w:p>
    <w:p w14:paraId="5040B7AD" w14:textId="77777777" w:rsidR="008F1967" w:rsidRDefault="008F1967" w:rsidP="008F1967">
      <w:pPr>
        <w:spacing w:after="0" w:line="240" w:lineRule="auto"/>
        <w:rPr>
          <w:rFonts w:eastAsia="Times New Roman" w:cs="Times New Roman"/>
          <w:color w:val="000000" w:themeColor="text1"/>
          <w:lang w:eastAsia="nl-NL"/>
        </w:rPr>
      </w:pPr>
      <w:r w:rsidRPr="001771AD">
        <w:rPr>
          <w:rFonts w:eastAsia="Times New Roman" w:cs="Times New Roman"/>
          <w:color w:val="000000" w:themeColor="text1"/>
          <w:lang w:eastAsia="nl-NL"/>
        </w:rPr>
        <w:t>(Huub Oosterhuis - Suze Naanje)</w:t>
      </w:r>
    </w:p>
    <w:p w14:paraId="493BCAE1" w14:textId="77777777" w:rsidR="00933D49" w:rsidRDefault="00933D49" w:rsidP="008F1967">
      <w:pPr>
        <w:spacing w:after="0" w:line="240" w:lineRule="auto"/>
        <w:rPr>
          <w:rFonts w:eastAsia="Times New Roman" w:cs="Times New Roman"/>
          <w:color w:val="000000" w:themeColor="text1"/>
          <w:lang w:eastAsia="nl-NL"/>
        </w:rPr>
      </w:pPr>
    </w:p>
    <w:p w14:paraId="79218FBC" w14:textId="7FB250D7" w:rsidR="00933D49" w:rsidRDefault="00933D49" w:rsidP="00933D49">
      <w:pPr>
        <w:pStyle w:val="Kop2"/>
        <w:rPr>
          <w:rFonts w:eastAsia="Times New Roman" w:cs="Times New Roman"/>
          <w:color w:val="000000" w:themeColor="text1"/>
          <w:lang w:eastAsia="nl-NL"/>
        </w:rPr>
      </w:pPr>
      <w:bookmarkStart w:id="119" w:name="_Toc199333668"/>
      <w:bookmarkStart w:id="120" w:name="_Toc200032421"/>
      <w:r>
        <w:rPr>
          <w:rFonts w:eastAsia="Times New Roman" w:cs="Times New Roman"/>
          <w:color w:val="000000" w:themeColor="text1"/>
          <w:lang w:eastAsia="nl-NL"/>
        </w:rPr>
        <w:t>Snelle – Thuis</w:t>
      </w:r>
      <w:bookmarkEnd w:id="119"/>
      <w:bookmarkEnd w:id="120"/>
      <w:r>
        <w:rPr>
          <w:rFonts w:eastAsia="Times New Roman" w:cs="Times New Roman"/>
          <w:color w:val="000000" w:themeColor="text1"/>
          <w:lang w:eastAsia="nl-NL"/>
        </w:rPr>
        <w:t xml:space="preserve"> </w:t>
      </w:r>
    </w:p>
    <w:p w14:paraId="4E915862" w14:textId="33B81920" w:rsidR="00933D49" w:rsidRPr="00933D49" w:rsidRDefault="00933D49" w:rsidP="00933D49">
      <w:pPr>
        <w:rPr>
          <w:lang w:eastAsia="nl-NL"/>
        </w:rPr>
      </w:pPr>
      <w:hyperlink r:id="rId21" w:history="1">
        <w:r w:rsidRPr="000637BA">
          <w:rPr>
            <w:rStyle w:val="Hyperlink"/>
            <w:bCs/>
          </w:rPr>
          <w:t>https://www.youtube.com/watch?v=XMwyx1maJrQ</w:t>
        </w:r>
      </w:hyperlink>
    </w:p>
    <w:p w14:paraId="76D44741" w14:textId="77777777" w:rsidR="00933D49" w:rsidRPr="006E1BE7" w:rsidRDefault="00933D49" w:rsidP="00933D49">
      <w:r w:rsidRPr="006E1BE7">
        <w:t>De kiezelstenen van de oprit</w:t>
      </w:r>
      <w:r w:rsidRPr="006E1BE7">
        <w:br/>
        <w:t>Ze klinken naar een avond in de watten liggen</w:t>
      </w:r>
      <w:r w:rsidRPr="006E1BE7">
        <w:br/>
        <w:t>En van die touwtjes door m'n jas waaraan m'n wanten hingen</w:t>
      </w:r>
      <w:r w:rsidRPr="006E1BE7">
        <w:br/>
        <w:t>En ongeacht de temperatuur een hele warme winter</w:t>
      </w:r>
      <w:r w:rsidRPr="006E1BE7">
        <w:br/>
        <w:t>Een rokende schoorsteen en de geur van eten</w:t>
      </w:r>
      <w:r w:rsidRPr="006E1BE7">
        <w:br/>
        <w:t>Ze had al vijf minuten wachtend voor de deur gezeten</w:t>
      </w:r>
      <w:r w:rsidRPr="006E1BE7">
        <w:br/>
        <w:t>Dus ik vlieg haar in de armen en vergeet</w:t>
      </w:r>
      <w:r w:rsidRPr="006E1BE7">
        <w:br/>
        <w:t>Heel even alles, de familie is compleet (mm-mm)</w:t>
      </w:r>
    </w:p>
    <w:p w14:paraId="48BE9242" w14:textId="77777777" w:rsidR="00933D49" w:rsidRPr="006E1BE7" w:rsidRDefault="00933D49" w:rsidP="00933D49">
      <w:r w:rsidRPr="006E1BE7">
        <w:t>En ik kan niet onder woorden brengen wat (mm-mm-</w:t>
      </w:r>
      <w:proofErr w:type="spellStart"/>
      <w:r w:rsidRPr="006E1BE7">
        <w:t>ooh</w:t>
      </w:r>
      <w:proofErr w:type="spellEnd"/>
      <w:r w:rsidRPr="006E1BE7">
        <w:t>)</w:t>
      </w:r>
      <w:r w:rsidRPr="006E1BE7">
        <w:br/>
        <w:t>Er gebeurt als ik het huis binnenstap, maar (mm-mm)</w:t>
      </w:r>
    </w:p>
    <w:p w14:paraId="51FDBB60" w14:textId="77777777" w:rsidR="00933D49" w:rsidRPr="006E1BE7" w:rsidRDefault="00933D49" w:rsidP="00933D49">
      <w:r w:rsidRPr="006E1BE7">
        <w:t>'t Is als de aankomst in de haven na een lange tijd op zee</w:t>
      </w:r>
      <w:r w:rsidRPr="006E1BE7">
        <w:br/>
        <w:t>Hier staan m'n voeten op de aarde en m'n jeugd op DVD, en</w:t>
      </w:r>
      <w:r w:rsidRPr="006E1BE7">
        <w:br/>
        <w:t>Lang niet vaak genoeg is deze tijd aan ons besteed</w:t>
      </w:r>
      <w:r w:rsidRPr="006E1BE7">
        <w:br/>
        <w:t>Maar nergens tikt die zo en is de puzzel zo compleet</w:t>
      </w:r>
    </w:p>
    <w:p w14:paraId="0E0A4412" w14:textId="77777777" w:rsidR="00933D49" w:rsidRPr="006E1BE7" w:rsidRDefault="00933D49" w:rsidP="00933D49">
      <w:r w:rsidRPr="006E1BE7">
        <w:t>Ik ben thuis</w:t>
      </w:r>
      <w:r w:rsidRPr="006E1BE7">
        <w:br/>
        <w:t xml:space="preserve">Hier ben ik thuis (yeah, </w:t>
      </w:r>
      <w:proofErr w:type="spellStart"/>
      <w:r w:rsidRPr="006E1BE7">
        <w:t>ooh</w:t>
      </w:r>
      <w:proofErr w:type="spellEnd"/>
      <w:r w:rsidRPr="006E1BE7">
        <w:t>)</w:t>
      </w:r>
      <w:r w:rsidRPr="006E1BE7">
        <w:br/>
        <w:t>Hier ben ik thuis</w:t>
      </w:r>
    </w:p>
    <w:p w14:paraId="3AE2131F" w14:textId="77777777" w:rsidR="00933D49" w:rsidRPr="006E1BE7" w:rsidRDefault="00933D49" w:rsidP="00933D49">
      <w:r w:rsidRPr="006E1BE7">
        <w:t>Hier is de kust veilig</w:t>
      </w:r>
      <w:r w:rsidRPr="006E1BE7">
        <w:br/>
        <w:t>En reinheid, regelmaat en de rust heilig</w:t>
      </w:r>
      <w:r w:rsidRPr="006E1BE7">
        <w:br/>
        <w:t>Of daar waar die van Jan Steen tot ongenoegen</w:t>
      </w:r>
      <w:r w:rsidRPr="006E1BE7">
        <w:br/>
        <w:t xml:space="preserve">Van moeders de beste vergelijking op z'n tijd is, </w:t>
      </w:r>
      <w:proofErr w:type="spellStart"/>
      <w:r w:rsidRPr="006E1BE7">
        <w:t>hah</w:t>
      </w:r>
      <w:proofErr w:type="spellEnd"/>
      <w:r w:rsidRPr="006E1BE7">
        <w:br/>
        <w:t>Hier is je best doen goed</w:t>
      </w:r>
      <w:r w:rsidRPr="006E1BE7">
        <w:br/>
        <w:t>Liedjes schrijven in de schuur, heel de straat overlast</w:t>
      </w:r>
      <w:r w:rsidRPr="006E1BE7">
        <w:br/>
        <w:t>Zelfs wanneer ik als student alleen de was kwam doen</w:t>
      </w:r>
      <w:r w:rsidRPr="006E1BE7">
        <w:br/>
        <w:t>Of kwam eten als ik nog een stukje maand over had (</w:t>
      </w:r>
      <w:proofErr w:type="spellStart"/>
      <w:r w:rsidRPr="006E1BE7">
        <w:t>ooh-ooh</w:t>
      </w:r>
      <w:proofErr w:type="spellEnd"/>
      <w:r w:rsidRPr="006E1BE7">
        <w:t>)</w:t>
      </w:r>
    </w:p>
    <w:p w14:paraId="0E046907" w14:textId="77777777" w:rsidR="00933D49" w:rsidRPr="006E1BE7" w:rsidRDefault="00933D49" w:rsidP="00933D49">
      <w:r w:rsidRPr="006E1BE7">
        <w:t>En ik kan niet onder woorden brengen wat (</w:t>
      </w:r>
      <w:proofErr w:type="spellStart"/>
      <w:r w:rsidRPr="006E1BE7">
        <w:t>ooh-ooh-ooh</w:t>
      </w:r>
      <w:proofErr w:type="spellEnd"/>
      <w:r w:rsidRPr="006E1BE7">
        <w:t>)</w:t>
      </w:r>
      <w:r w:rsidRPr="006E1BE7">
        <w:br/>
        <w:t>Er gebeurt als ik het huis binnenstap, maar</w:t>
      </w:r>
    </w:p>
    <w:p w14:paraId="5A3DE012" w14:textId="77777777" w:rsidR="00933D49" w:rsidRPr="006E1BE7" w:rsidRDefault="00933D49" w:rsidP="00933D49">
      <w:r w:rsidRPr="006E1BE7">
        <w:t>'t Is als de aankomst in de haven na een lange tijd op zee</w:t>
      </w:r>
      <w:r w:rsidRPr="006E1BE7">
        <w:br/>
        <w:t>Hier staan m'n voeten op de aarde en m'n jeugd op DVD, en</w:t>
      </w:r>
      <w:r w:rsidRPr="006E1BE7">
        <w:br/>
      </w:r>
      <w:r w:rsidRPr="006E1BE7">
        <w:lastRenderedPageBreak/>
        <w:t>Lang niet vaak genoeg is deze tijd aan ons besteed</w:t>
      </w:r>
      <w:r w:rsidRPr="006E1BE7">
        <w:br/>
        <w:t>Maar nergens tikt die zo en is de puzzel zo compleet</w:t>
      </w:r>
    </w:p>
    <w:p w14:paraId="12CA0B07" w14:textId="77777777" w:rsidR="00933D49" w:rsidRPr="006E1BE7" w:rsidRDefault="00933D49" w:rsidP="00933D49">
      <w:r w:rsidRPr="006E1BE7">
        <w:t>Ik ben thuis</w:t>
      </w:r>
      <w:r w:rsidRPr="006E1BE7">
        <w:br/>
        <w:t>Hier ben ik thuis (yeah-yeah)</w:t>
      </w:r>
      <w:r w:rsidRPr="006E1BE7">
        <w:br/>
        <w:t xml:space="preserve">(Hier ben ik thuis, </w:t>
      </w:r>
      <w:proofErr w:type="spellStart"/>
      <w:r w:rsidRPr="006E1BE7">
        <w:t>ooh</w:t>
      </w:r>
      <w:proofErr w:type="spellEnd"/>
      <w:r w:rsidRPr="006E1BE7">
        <w:t>)</w:t>
      </w:r>
      <w:r w:rsidRPr="006E1BE7">
        <w:br/>
        <w:t>Hier ben ik thuis</w:t>
      </w:r>
    </w:p>
    <w:p w14:paraId="6C15C203" w14:textId="77777777" w:rsidR="00933D49" w:rsidRPr="006E1BE7" w:rsidRDefault="00933D49" w:rsidP="00933D49">
      <w:r w:rsidRPr="006E1BE7">
        <w:t>En ik kan niet onder woorden brengen wat</w:t>
      </w:r>
      <w:r w:rsidRPr="006E1BE7">
        <w:br/>
        <w:t xml:space="preserve">(Hier ben ik thuis, </w:t>
      </w:r>
      <w:proofErr w:type="spellStart"/>
      <w:r w:rsidRPr="006E1BE7">
        <w:t>ooh-ooh</w:t>
      </w:r>
      <w:proofErr w:type="spellEnd"/>
      <w:r w:rsidRPr="006E1BE7">
        <w:t>)</w:t>
      </w:r>
      <w:r w:rsidRPr="006E1BE7">
        <w:br/>
        <w:t>Er gebeurt als ik het huis binnenstap (yeah-yeah, yeah)</w:t>
      </w:r>
    </w:p>
    <w:p w14:paraId="19C0EF51" w14:textId="77777777" w:rsidR="00933D49" w:rsidRPr="006E1BE7" w:rsidRDefault="00933D49" w:rsidP="00933D49">
      <w:r w:rsidRPr="006E1BE7">
        <w:t>Hier ben ik thuis</w:t>
      </w:r>
    </w:p>
    <w:p w14:paraId="32FAAAE3" w14:textId="77777777" w:rsidR="00CA1BF4" w:rsidRDefault="00CA1BF4" w:rsidP="003F3B3F"/>
    <w:p w14:paraId="0E08DB47" w14:textId="1C3670F9" w:rsidR="00077D02" w:rsidRDefault="00077D02" w:rsidP="003F3B3F">
      <w:pPr>
        <w:pStyle w:val="Kop1"/>
        <w:keepNext w:val="0"/>
        <w:keepLines w:val="0"/>
      </w:pPr>
      <w:bookmarkStart w:id="121" w:name="_Toc199160790"/>
      <w:bookmarkStart w:id="122" w:name="_Toc199333669"/>
      <w:bookmarkStart w:id="123" w:name="_Toc200032422"/>
      <w:r>
        <w:t>Afbeeldingen deuren</w:t>
      </w:r>
      <w:bookmarkEnd w:id="121"/>
      <w:bookmarkEnd w:id="122"/>
      <w:bookmarkEnd w:id="123"/>
    </w:p>
    <w:p w14:paraId="6BB35CFF" w14:textId="77777777" w:rsidR="00077D02" w:rsidRDefault="00077D02" w:rsidP="00077D02"/>
    <w:p w14:paraId="517D9B03" w14:textId="5C029FA5" w:rsidR="00077D02" w:rsidRDefault="00077D02" w:rsidP="00077D02">
      <w:r>
        <w:rPr>
          <w:noProof/>
        </w:rPr>
        <w:drawing>
          <wp:inline distT="0" distB="0" distL="0" distR="0" wp14:anchorId="70229725" wp14:editId="3EF85EB9">
            <wp:extent cx="5759450" cy="4319905"/>
            <wp:effectExtent l="0" t="0" r="6350" b="0"/>
            <wp:docPr id="1850768021" name="Afbeelding 1" descr="Afbeelding met gebouw, deur, raam, eigend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68021" name="Afbeelding 1" descr="Afbeelding met gebouw, deur, raam, eigendom&#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34C1ACE8" w14:textId="6729BC70" w:rsidR="00077D02" w:rsidRDefault="00077D02" w:rsidP="00077D02">
      <w:r>
        <w:t>Deur Onderwijscentrum d’Abdij – Brugge (eigen beeld)</w:t>
      </w:r>
    </w:p>
    <w:p w14:paraId="7862D5E2" w14:textId="77777777" w:rsidR="00077D02" w:rsidRDefault="00077D02" w:rsidP="00077D02"/>
    <w:p w14:paraId="5771CA91" w14:textId="34CCB847" w:rsidR="00077D02" w:rsidRDefault="00077D02" w:rsidP="00077D02">
      <w:r>
        <w:t xml:space="preserve">Volgende rechtenvrije afbeeldingen komen van </w:t>
      </w:r>
      <w:hyperlink r:id="rId23" w:history="1">
        <w:r w:rsidRPr="00807609">
          <w:rPr>
            <w:rStyle w:val="Hyperlink"/>
          </w:rPr>
          <w:t>https://pixabay.com</w:t>
        </w:r>
      </w:hyperlink>
    </w:p>
    <w:p w14:paraId="0449968F" w14:textId="77777777" w:rsidR="00077D02" w:rsidRDefault="00077D02" w:rsidP="00077D02"/>
    <w:p w14:paraId="501697EB" w14:textId="2FC89C16" w:rsidR="00077D02" w:rsidRDefault="00077D02" w:rsidP="00077D02">
      <w:r>
        <w:rPr>
          <w:noProof/>
        </w:rPr>
        <w:lastRenderedPageBreak/>
        <w:drawing>
          <wp:inline distT="0" distB="0" distL="0" distR="0" wp14:anchorId="3E18B7E8" wp14:editId="6DFE3591">
            <wp:extent cx="5759450" cy="4319905"/>
            <wp:effectExtent l="0" t="0" r="6350" b="0"/>
            <wp:docPr id="629069860" name="Afbeelding 2" descr="Afbeelding met gebouw, overdekt, vloer, verla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69860" name="Afbeelding 2" descr="Afbeelding met gebouw, overdekt, vloer, verlaten&#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2F0A6790" w14:textId="66120BE6" w:rsidR="00077D02" w:rsidRDefault="00077D02" w:rsidP="00077D02">
      <w:r>
        <w:rPr>
          <w:noProof/>
        </w:rPr>
        <w:lastRenderedPageBreak/>
        <w:drawing>
          <wp:inline distT="0" distB="0" distL="0" distR="0" wp14:anchorId="5D5F6718" wp14:editId="48559F08">
            <wp:extent cx="5759450" cy="7910195"/>
            <wp:effectExtent l="0" t="0" r="6350" b="1905"/>
            <wp:docPr id="1419977752" name="Afbeelding 3" descr="Afbeelding met muur, overdekt, houten, paar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77752" name="Afbeelding 3" descr="Afbeelding met muur, overdekt, houten, paars&#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5759450" cy="7910195"/>
                    </a:xfrm>
                    <a:prstGeom prst="rect">
                      <a:avLst/>
                    </a:prstGeom>
                  </pic:spPr>
                </pic:pic>
              </a:graphicData>
            </a:graphic>
          </wp:inline>
        </w:drawing>
      </w:r>
    </w:p>
    <w:p w14:paraId="66A7DF73" w14:textId="77777777" w:rsidR="00077D02" w:rsidRDefault="00077D02" w:rsidP="00077D02"/>
    <w:p w14:paraId="6865FBB4" w14:textId="514F34C2" w:rsidR="00077D02" w:rsidRDefault="00077D02" w:rsidP="00077D02">
      <w:r>
        <w:rPr>
          <w:noProof/>
        </w:rPr>
        <w:lastRenderedPageBreak/>
        <w:drawing>
          <wp:inline distT="0" distB="0" distL="0" distR="0" wp14:anchorId="1D83600F" wp14:editId="6FDAFBBC">
            <wp:extent cx="5759450" cy="3839845"/>
            <wp:effectExtent l="0" t="0" r="6350" b="0"/>
            <wp:docPr id="1079446325" name="Afbeelding 4" descr="Afbeelding met licht, slot, schad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46325" name="Afbeelding 4" descr="Afbeelding met licht, slot, schaduw&#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6C721717" w14:textId="6ADBB597" w:rsidR="00077D02" w:rsidRDefault="00077D02" w:rsidP="00077D02">
      <w:r>
        <w:rPr>
          <w:noProof/>
        </w:rPr>
        <w:lastRenderedPageBreak/>
        <w:drawing>
          <wp:inline distT="0" distB="0" distL="0" distR="0" wp14:anchorId="09D2527A" wp14:editId="2A871D9C">
            <wp:extent cx="5410200" cy="8128000"/>
            <wp:effectExtent l="0" t="0" r="0" b="0"/>
            <wp:docPr id="285548972" name="Afbeelding 5" descr="Afbeelding met buitenshuis, gebouw, hemel, 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48972" name="Afbeelding 5" descr="Afbeelding met buitenshuis, gebouw, hemel, huis&#10;&#10;Door AI gegenereerde inhoud is mogelijk onjuist."/>
                    <pic:cNvPicPr/>
                  </pic:nvPicPr>
                  <pic:blipFill>
                    <a:blip r:embed="rId27">
                      <a:extLst>
                        <a:ext uri="{28A0092B-C50C-407E-A947-70E740481C1C}">
                          <a14:useLocalDpi xmlns:a14="http://schemas.microsoft.com/office/drawing/2010/main" val="0"/>
                        </a:ext>
                      </a:extLst>
                    </a:blip>
                    <a:stretch>
                      <a:fillRect/>
                    </a:stretch>
                  </pic:blipFill>
                  <pic:spPr>
                    <a:xfrm>
                      <a:off x="0" y="0"/>
                      <a:ext cx="5410200" cy="8128000"/>
                    </a:xfrm>
                    <a:prstGeom prst="rect">
                      <a:avLst/>
                    </a:prstGeom>
                  </pic:spPr>
                </pic:pic>
              </a:graphicData>
            </a:graphic>
          </wp:inline>
        </w:drawing>
      </w:r>
    </w:p>
    <w:p w14:paraId="1DE03BB9" w14:textId="014D19CA" w:rsidR="00077D02" w:rsidRDefault="00077D02" w:rsidP="00077D02">
      <w:r>
        <w:rPr>
          <w:noProof/>
        </w:rPr>
        <w:lastRenderedPageBreak/>
        <w:drawing>
          <wp:inline distT="0" distB="0" distL="0" distR="0" wp14:anchorId="05E30ED6" wp14:editId="5A970D02">
            <wp:extent cx="5759450" cy="4319905"/>
            <wp:effectExtent l="0" t="0" r="6350" b="0"/>
            <wp:docPr id="78156938" name="Afbeelding 6" descr="Afbeelding met hemel, wolk, buitenshuis, 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6938" name="Afbeelding 6" descr="Afbeelding met hemel, wolk, buitenshuis, huis&#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4D448647" w14:textId="2944AB0E" w:rsidR="00077D02" w:rsidRDefault="00077D02" w:rsidP="00077D02">
      <w:r>
        <w:rPr>
          <w:noProof/>
        </w:rPr>
        <w:drawing>
          <wp:inline distT="0" distB="0" distL="0" distR="0" wp14:anchorId="4A62F394" wp14:editId="4E8EA02D">
            <wp:extent cx="5759450" cy="3824605"/>
            <wp:effectExtent l="0" t="0" r="6350" b="0"/>
            <wp:docPr id="1597556905" name="Afbeelding 7" descr="Afbeelding met gebouw, plant, buitenshuis, de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56905" name="Afbeelding 7" descr="Afbeelding met gebouw, plant, buitenshuis, deur&#10;&#10;Door AI gegenereerde inhoud is mogelijk onjuist."/>
                    <pic:cNvPicPr/>
                  </pic:nvPicPr>
                  <pic:blipFill>
                    <a:blip r:embed="rId29">
                      <a:extLst>
                        <a:ext uri="{28A0092B-C50C-407E-A947-70E740481C1C}">
                          <a14:useLocalDpi xmlns:a14="http://schemas.microsoft.com/office/drawing/2010/main" val="0"/>
                        </a:ext>
                      </a:extLst>
                    </a:blip>
                    <a:stretch>
                      <a:fillRect/>
                    </a:stretch>
                  </pic:blipFill>
                  <pic:spPr>
                    <a:xfrm>
                      <a:off x="0" y="0"/>
                      <a:ext cx="5759450" cy="3824605"/>
                    </a:xfrm>
                    <a:prstGeom prst="rect">
                      <a:avLst/>
                    </a:prstGeom>
                  </pic:spPr>
                </pic:pic>
              </a:graphicData>
            </a:graphic>
          </wp:inline>
        </w:drawing>
      </w:r>
    </w:p>
    <w:p w14:paraId="35988732" w14:textId="5CBD93C3" w:rsidR="00077D02" w:rsidRDefault="00077D02" w:rsidP="00077D02">
      <w:r>
        <w:rPr>
          <w:noProof/>
        </w:rPr>
        <w:lastRenderedPageBreak/>
        <w:drawing>
          <wp:inline distT="0" distB="0" distL="0" distR="0" wp14:anchorId="6FDA8CB5" wp14:editId="13B4C568">
            <wp:extent cx="5759450" cy="8639175"/>
            <wp:effectExtent l="0" t="0" r="6350" b="0"/>
            <wp:docPr id="1607429624" name="Afbeelding 8" descr="Afbeelding met deurklopper, gebouw, Deurkruk, Deurklopp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29624" name="Afbeelding 8" descr="Afbeelding met deurklopper, gebouw, Deurkruk, Deurklopper&#10;&#10;Door AI gegenereerde inhoud is mogelijk onjuist."/>
                    <pic:cNvPicPr/>
                  </pic:nvPicPr>
                  <pic:blipFill>
                    <a:blip r:embed="rId30">
                      <a:extLst>
                        <a:ext uri="{28A0092B-C50C-407E-A947-70E740481C1C}">
                          <a14:useLocalDpi xmlns:a14="http://schemas.microsoft.com/office/drawing/2010/main" val="0"/>
                        </a:ext>
                      </a:extLst>
                    </a:blip>
                    <a:stretch>
                      <a:fillRect/>
                    </a:stretch>
                  </pic:blipFill>
                  <pic:spPr>
                    <a:xfrm>
                      <a:off x="0" y="0"/>
                      <a:ext cx="5759450" cy="8639175"/>
                    </a:xfrm>
                    <a:prstGeom prst="rect">
                      <a:avLst/>
                    </a:prstGeom>
                  </pic:spPr>
                </pic:pic>
              </a:graphicData>
            </a:graphic>
          </wp:inline>
        </w:drawing>
      </w:r>
    </w:p>
    <w:p w14:paraId="0F3CD70B" w14:textId="59BAC6C2" w:rsidR="00077D02" w:rsidRDefault="00077D02" w:rsidP="00077D02">
      <w:r>
        <w:rPr>
          <w:noProof/>
        </w:rPr>
        <w:lastRenderedPageBreak/>
        <w:drawing>
          <wp:inline distT="0" distB="0" distL="0" distR="0" wp14:anchorId="6D67EFAB" wp14:editId="7C075A87">
            <wp:extent cx="5759450" cy="7679055"/>
            <wp:effectExtent l="0" t="0" r="6350" b="4445"/>
            <wp:docPr id="295559635" name="Afbeelding 9" descr="Afbeelding met muur, deur, gebouw, blo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59635" name="Afbeelding 9" descr="Afbeelding met muur, deur, gebouw, bloem&#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14:paraId="5A2DDB1D" w14:textId="0FB7C089" w:rsidR="00077D02" w:rsidRDefault="00077D02" w:rsidP="00077D02">
      <w:r>
        <w:rPr>
          <w:noProof/>
        </w:rPr>
        <w:lastRenderedPageBreak/>
        <w:drawing>
          <wp:inline distT="0" distB="0" distL="0" distR="0" wp14:anchorId="176205D0" wp14:editId="25AF8BE8">
            <wp:extent cx="5759450" cy="3839845"/>
            <wp:effectExtent l="0" t="0" r="6350" b="0"/>
            <wp:docPr id="1805448151" name="Afbeelding 10" descr="Afbeelding met vlak, hemel, vliegtuig,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48151" name="Afbeelding 10" descr="Afbeelding met vlak, hemel, vliegtuig, blauw&#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2F0C8F0" w14:textId="108E4C61" w:rsidR="00077D02" w:rsidRDefault="00077D02" w:rsidP="00077D02">
      <w:r>
        <w:rPr>
          <w:noProof/>
        </w:rPr>
        <w:drawing>
          <wp:inline distT="0" distB="0" distL="0" distR="0" wp14:anchorId="3E14EAB2" wp14:editId="16005452">
            <wp:extent cx="5759450" cy="3827780"/>
            <wp:effectExtent l="0" t="0" r="6350" b="0"/>
            <wp:docPr id="744967925" name="Afbeelding 11" descr="Afbeelding met gebouw, open haard, haard, warm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67925" name="Afbeelding 11" descr="Afbeelding met gebouw, open haard, haard, warmte&#10;&#10;Door AI gegenereerde inhoud is mogelijk onjuis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3827780"/>
                    </a:xfrm>
                    <a:prstGeom prst="rect">
                      <a:avLst/>
                    </a:prstGeom>
                  </pic:spPr>
                </pic:pic>
              </a:graphicData>
            </a:graphic>
          </wp:inline>
        </w:drawing>
      </w:r>
    </w:p>
    <w:p w14:paraId="69B88AF6" w14:textId="15258022" w:rsidR="00077D02" w:rsidRDefault="00077D02" w:rsidP="00077D02">
      <w:r>
        <w:rPr>
          <w:noProof/>
        </w:rPr>
        <w:lastRenderedPageBreak/>
        <w:drawing>
          <wp:inline distT="0" distB="0" distL="0" distR="0" wp14:anchorId="5AB1545E" wp14:editId="0918C313">
            <wp:extent cx="5759450" cy="3839845"/>
            <wp:effectExtent l="0" t="0" r="6350" b="0"/>
            <wp:docPr id="1916049019" name="Afbeelding 12" descr="Afbeelding met Deurkruk, overdekt, handgreep, hou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49019" name="Afbeelding 12" descr="Afbeelding met Deurkruk, overdekt, handgreep, houten&#10;&#10;Door AI gegenereerde inhoud is mogelijk onjuis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4BDCD308" w14:textId="08B34964" w:rsidR="00077D02" w:rsidRDefault="00077D02" w:rsidP="00077D02">
      <w:r>
        <w:rPr>
          <w:noProof/>
        </w:rPr>
        <w:drawing>
          <wp:inline distT="0" distB="0" distL="0" distR="0" wp14:anchorId="6113437D" wp14:editId="14868E96">
            <wp:extent cx="5759450" cy="3839845"/>
            <wp:effectExtent l="0" t="0" r="6350" b="0"/>
            <wp:docPr id="904982620" name="Afbeelding 13" descr="Afbeelding met wolk, hemel, buitenshuis,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82620" name="Afbeelding 13" descr="Afbeelding met wolk, hemel, buitenshuis, grond&#10;&#10;Door AI gegenereerde inhoud is mogelijk onjui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78E02246" w14:textId="77777777" w:rsidR="00EE2780" w:rsidRDefault="00EE2780" w:rsidP="00077D02"/>
    <w:p w14:paraId="0760F99E" w14:textId="77777777" w:rsidR="0000491E" w:rsidRDefault="0000491E">
      <w:pPr>
        <w:suppressAutoHyphens w:val="0"/>
        <w:rPr>
          <w:rFonts w:eastAsiaTheme="majorEastAsia" w:cstheme="majorBidi"/>
          <w:b/>
          <w:sz w:val="24"/>
          <w:szCs w:val="24"/>
        </w:rPr>
      </w:pPr>
      <w:bookmarkStart w:id="124" w:name="_Toc199333670"/>
      <w:r>
        <w:br w:type="page"/>
      </w:r>
    </w:p>
    <w:p w14:paraId="3C20188C" w14:textId="0B0CDC02" w:rsidR="00C6769A" w:rsidRDefault="00C6769A" w:rsidP="00C6769A">
      <w:pPr>
        <w:pStyle w:val="Kop1"/>
      </w:pPr>
      <w:bookmarkStart w:id="125" w:name="_Toc200032423"/>
      <w:r>
        <w:lastRenderedPageBreak/>
        <w:t>Interreligieuze impulsen</w:t>
      </w:r>
      <w:bookmarkEnd w:id="124"/>
      <w:bookmarkEnd w:id="125"/>
      <w:r>
        <w:t xml:space="preserve"> </w:t>
      </w:r>
    </w:p>
    <w:p w14:paraId="6D17E733" w14:textId="53FEAC4B" w:rsidR="00C6769A" w:rsidRDefault="00F821DD" w:rsidP="00C6769A">
      <w:r w:rsidRPr="00F821DD">
        <w:t xml:space="preserve">Het thema </w:t>
      </w:r>
      <w:r w:rsidRPr="00F821DD">
        <w:rPr>
          <w:i/>
          <w:iCs/>
        </w:rPr>
        <w:t>thuiskomen</w:t>
      </w:r>
      <w:r w:rsidRPr="00F821DD">
        <w:t xml:space="preserve"> komt in veel religies en spirituele tradities terug, vaak als metafoor voor het vinden van innerlijke vrede, hereniging met het goddelijke, of het bereiken van een geestelijk doel. Hier zijn een aantal verhalen en ideeën rond het thema </w:t>
      </w:r>
      <w:r w:rsidRPr="00F821DD">
        <w:rPr>
          <w:i/>
          <w:iCs/>
        </w:rPr>
        <w:t>thuiskomen</w:t>
      </w:r>
      <w:r w:rsidRPr="00F821DD">
        <w:t xml:space="preserve"> in verschillende religies:</w:t>
      </w:r>
    </w:p>
    <w:p w14:paraId="4D081B47" w14:textId="77777777" w:rsidR="00021A20" w:rsidRPr="00021A20" w:rsidRDefault="00021A20" w:rsidP="00276785">
      <w:pPr>
        <w:pStyle w:val="Kop2"/>
      </w:pPr>
      <w:bookmarkStart w:id="126" w:name="_Toc200032424"/>
      <w:r w:rsidRPr="00021A20">
        <w:t>Jodendom – Exodus en de terugkeer uit ballingschap</w:t>
      </w:r>
      <w:bookmarkEnd w:id="126"/>
    </w:p>
    <w:p w14:paraId="4B0B56D2" w14:textId="77777777" w:rsidR="00021A20" w:rsidRPr="00021A20" w:rsidRDefault="00021A20" w:rsidP="00021A20">
      <w:pPr>
        <w:numPr>
          <w:ilvl w:val="0"/>
          <w:numId w:val="19"/>
        </w:numPr>
      </w:pPr>
      <w:r w:rsidRPr="00021A20">
        <w:rPr>
          <w:b/>
          <w:bCs/>
        </w:rPr>
        <w:t>Verhaal</w:t>
      </w:r>
      <w:r w:rsidRPr="00021A20">
        <w:t>: Het boek Exodus beschrijft de uittocht van de Israëlieten uit Egypte, hun tocht door de woestijn en uiteindelijk hun thuiskomst in het beloofde land.</w:t>
      </w:r>
    </w:p>
    <w:p w14:paraId="0D0EA2F0" w14:textId="77777777" w:rsidR="00021A20" w:rsidRDefault="00021A20" w:rsidP="00021A20">
      <w:pPr>
        <w:numPr>
          <w:ilvl w:val="0"/>
          <w:numId w:val="19"/>
        </w:numPr>
      </w:pPr>
      <w:r w:rsidRPr="00021A20">
        <w:rPr>
          <w:b/>
          <w:bCs/>
        </w:rPr>
        <w:t>Betekenis</w:t>
      </w:r>
      <w:r w:rsidRPr="00021A20">
        <w:t xml:space="preserve">: Thuiskomen betekent hier bevrijding, herstel van identiteit en </w:t>
      </w:r>
      <w:proofErr w:type="spellStart"/>
      <w:r w:rsidRPr="00021A20">
        <w:t>herverbinding</w:t>
      </w:r>
      <w:proofErr w:type="spellEnd"/>
      <w:r w:rsidRPr="00021A20">
        <w:t xml:space="preserve"> met God. Ook latere ballingschappen (zoals Babylon) en terugkeer vormen belangrijke motieven van thuiskomst in het Joodse denken.</w:t>
      </w:r>
    </w:p>
    <w:p w14:paraId="4A0E3186" w14:textId="77777777" w:rsidR="00E62734" w:rsidRDefault="00D57C90" w:rsidP="00E62734">
      <w:pPr>
        <w:numPr>
          <w:ilvl w:val="0"/>
          <w:numId w:val="19"/>
        </w:numPr>
        <w:rPr>
          <w:rFonts w:ascii="Times New Roman" w:hAnsi="Times New Roman"/>
          <w:color w:val="auto"/>
        </w:rPr>
      </w:pPr>
      <w:r w:rsidRPr="00A03A00">
        <w:t>Didactische suggestie</w:t>
      </w:r>
      <w:r>
        <w:rPr>
          <w:rStyle w:val="Zwaar"/>
        </w:rPr>
        <w:t xml:space="preserve"> – fragment uit </w:t>
      </w:r>
      <w:hyperlink r:id="rId36" w:history="1">
        <w:r w:rsidRPr="000F215D">
          <w:rPr>
            <w:rStyle w:val="Hyperlink"/>
            <w:b/>
            <w:bCs/>
          </w:rPr>
          <w:t xml:space="preserve">The </w:t>
        </w:r>
        <w:proofErr w:type="spellStart"/>
        <w:r w:rsidRPr="000F215D">
          <w:rPr>
            <w:rStyle w:val="Hyperlink"/>
            <w:b/>
            <w:bCs/>
          </w:rPr>
          <w:t>Promised</w:t>
        </w:r>
        <w:proofErr w:type="spellEnd"/>
        <w:r w:rsidRPr="000F215D">
          <w:rPr>
            <w:rStyle w:val="Hyperlink"/>
            <w:b/>
            <w:bCs/>
          </w:rPr>
          <w:t xml:space="preserve"> Land</w:t>
        </w:r>
      </w:hyperlink>
      <w:r w:rsidR="000F215D">
        <w:rPr>
          <w:rStyle w:val="Nadruk"/>
          <w:b/>
          <w:bCs/>
        </w:rPr>
        <w:t xml:space="preserve"> (</w:t>
      </w:r>
      <w:r w:rsidR="000F215D">
        <w:rPr>
          <w:rStyle w:val="Nadruk"/>
          <w:b/>
          <w:bCs/>
          <w:i w:val="0"/>
          <w:iCs w:val="0"/>
        </w:rPr>
        <w:t>na introlied)</w:t>
      </w:r>
      <w:r>
        <w:br/>
        <w:t xml:space="preserve">Gebruik de eerste aflevering van de komische reeks </w:t>
      </w:r>
      <w:r>
        <w:rPr>
          <w:rStyle w:val="Nadruk"/>
        </w:rPr>
        <w:t xml:space="preserve">The </w:t>
      </w:r>
      <w:proofErr w:type="spellStart"/>
      <w:r>
        <w:rPr>
          <w:rStyle w:val="Nadruk"/>
        </w:rPr>
        <w:t>Promised</w:t>
      </w:r>
      <w:proofErr w:type="spellEnd"/>
      <w:r>
        <w:rPr>
          <w:rStyle w:val="Nadruk"/>
        </w:rPr>
        <w:t xml:space="preserve"> Land</w:t>
      </w:r>
      <w:r>
        <w:t xml:space="preserve"> (gebaseerd op de stijl van </w:t>
      </w:r>
      <w:r>
        <w:rPr>
          <w:rStyle w:val="Nadruk"/>
        </w:rPr>
        <w:t>The Office</w:t>
      </w:r>
      <w:r>
        <w:t>, maar met de uittocht als thema).</w:t>
      </w:r>
    </w:p>
    <w:p w14:paraId="6C932F88" w14:textId="77777777" w:rsidR="00E62734" w:rsidRDefault="00D57C90" w:rsidP="00E62734">
      <w:pPr>
        <w:numPr>
          <w:ilvl w:val="1"/>
          <w:numId w:val="19"/>
        </w:numPr>
        <w:rPr>
          <w:rFonts w:ascii="Times New Roman" w:hAnsi="Times New Roman"/>
          <w:color w:val="auto"/>
        </w:rPr>
      </w:pPr>
      <w:r>
        <w:rPr>
          <w:rStyle w:val="Zwaar"/>
        </w:rPr>
        <w:t>Stap 1:</w:t>
      </w:r>
      <w:r>
        <w:t xml:space="preserve"> Laat een fragment zien waarin Mozes geconfronteerd wordt met de chaos en verwachtingen van het volk (bijv. fragment over ‘kampbeheer’ in de woestijn).</w:t>
      </w:r>
    </w:p>
    <w:p w14:paraId="0199CB42" w14:textId="77777777" w:rsidR="00E62734" w:rsidRDefault="00D57C90" w:rsidP="00E62734">
      <w:pPr>
        <w:numPr>
          <w:ilvl w:val="1"/>
          <w:numId w:val="19"/>
        </w:numPr>
        <w:rPr>
          <w:rFonts w:ascii="Times New Roman" w:hAnsi="Times New Roman"/>
          <w:color w:val="auto"/>
        </w:rPr>
      </w:pPr>
      <w:r>
        <w:rPr>
          <w:rStyle w:val="Zwaar"/>
        </w:rPr>
        <w:t>Stap 2:</w:t>
      </w:r>
      <w:r>
        <w:t xml:space="preserve"> Klassikaal gesprek: </w:t>
      </w:r>
      <w:r>
        <w:rPr>
          <w:rStyle w:val="Nadruk"/>
        </w:rPr>
        <w:t>Wat verwachten wij van een ‘leider’ die ons ergens thuisbrengt? Hoe verhoudt de chaos van het volk zich tot onze schoolstart?</w:t>
      </w:r>
    </w:p>
    <w:p w14:paraId="4463973D" w14:textId="77777777" w:rsidR="00E62734" w:rsidRDefault="00D57C90" w:rsidP="00E62734">
      <w:pPr>
        <w:numPr>
          <w:ilvl w:val="1"/>
          <w:numId w:val="19"/>
        </w:numPr>
        <w:rPr>
          <w:rFonts w:ascii="Times New Roman" w:hAnsi="Times New Roman"/>
          <w:color w:val="auto"/>
        </w:rPr>
      </w:pPr>
      <w:r>
        <w:rPr>
          <w:rStyle w:val="Zwaar"/>
        </w:rPr>
        <w:t>Stap 3:</w:t>
      </w:r>
      <w:r>
        <w:t xml:space="preserve"> Verbind het verlangen naar een ‘beloofd land’ met het verlangen van leerlingen naar een plek op school waar ze zich gezien en veilig voelen.</w:t>
      </w:r>
    </w:p>
    <w:p w14:paraId="523AE0A1" w14:textId="67FF3365" w:rsidR="00D57C90" w:rsidRPr="00E62734" w:rsidRDefault="00D57C90" w:rsidP="00E62734">
      <w:pPr>
        <w:numPr>
          <w:ilvl w:val="1"/>
          <w:numId w:val="19"/>
        </w:numPr>
        <w:rPr>
          <w:rFonts w:ascii="Times New Roman" w:hAnsi="Times New Roman"/>
          <w:color w:val="auto"/>
        </w:rPr>
      </w:pPr>
      <w:r>
        <w:rPr>
          <w:rStyle w:val="Zwaar"/>
        </w:rPr>
        <w:t>Werkvorm:</w:t>
      </w:r>
      <w:r>
        <w:t xml:space="preserve"> Laat leerlingen in duo’s of kleine groepjes een ‘</w:t>
      </w:r>
      <w:proofErr w:type="spellStart"/>
      <w:r>
        <w:t>roadmap</w:t>
      </w:r>
      <w:proofErr w:type="spellEnd"/>
      <w:r>
        <w:t>’ tekenen naar hun eigen ‘beloofde land’ op school (inclusief hindernissen én helpers onderweg).</w:t>
      </w:r>
    </w:p>
    <w:p w14:paraId="79AAE752" w14:textId="6DB1C1D1" w:rsidR="004963D1" w:rsidRDefault="004963D1" w:rsidP="004963D1">
      <w:pPr>
        <w:jc w:val="center"/>
      </w:pPr>
      <w:r w:rsidRPr="004963D1">
        <w:drawing>
          <wp:inline distT="0" distB="0" distL="0" distR="0" wp14:anchorId="57656995" wp14:editId="1A04C31D">
            <wp:extent cx="3257550" cy="2890851"/>
            <wp:effectExtent l="0" t="0" r="0" b="5080"/>
            <wp:docPr id="1221209841" name="Afbeelding 1" descr="Afbeelding met maan, vrouw, tekenfilm, Dan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09841" name="Afbeelding 1" descr="Afbeelding met maan, vrouw, tekenfilm, Dans&#10;&#10;Door AI gegenereerde inhoud is mogelijk onjuist."/>
                    <pic:cNvPicPr/>
                  </pic:nvPicPr>
                  <pic:blipFill>
                    <a:blip r:embed="rId37"/>
                    <a:stretch>
                      <a:fillRect/>
                    </a:stretch>
                  </pic:blipFill>
                  <pic:spPr>
                    <a:xfrm>
                      <a:off x="0" y="0"/>
                      <a:ext cx="3261172" cy="2894065"/>
                    </a:xfrm>
                    <a:prstGeom prst="rect">
                      <a:avLst/>
                    </a:prstGeom>
                  </pic:spPr>
                </pic:pic>
              </a:graphicData>
            </a:graphic>
          </wp:inline>
        </w:drawing>
      </w:r>
    </w:p>
    <w:p w14:paraId="4824082F" w14:textId="77777777" w:rsidR="00276785" w:rsidRDefault="00276785">
      <w:pPr>
        <w:suppressAutoHyphens w:val="0"/>
        <w:jc w:val="left"/>
        <w:rPr>
          <w:b/>
          <w:bCs/>
        </w:rPr>
      </w:pPr>
      <w:r>
        <w:rPr>
          <w:b/>
          <w:bCs/>
        </w:rPr>
        <w:br w:type="page"/>
      </w:r>
    </w:p>
    <w:p w14:paraId="29C10C73" w14:textId="1D14F5BD" w:rsidR="00DB32D4" w:rsidRPr="00DB32D4" w:rsidRDefault="00DB32D4" w:rsidP="00276785">
      <w:pPr>
        <w:pStyle w:val="Kop2"/>
        <w:ind w:left="992" w:hanging="992"/>
        <w:rPr>
          <w:b w:val="0"/>
          <w:bCs/>
        </w:rPr>
      </w:pPr>
      <w:bookmarkStart w:id="127" w:name="_Toc200032425"/>
      <w:r w:rsidRPr="00276785">
        <w:lastRenderedPageBreak/>
        <w:t>Islam</w:t>
      </w:r>
      <w:r w:rsidRPr="00DB32D4">
        <w:rPr>
          <w:bCs/>
        </w:rPr>
        <w:t xml:space="preserve"> – De Hadj als spirituele thuiskomst</w:t>
      </w:r>
      <w:bookmarkEnd w:id="127"/>
    </w:p>
    <w:p w14:paraId="6E076626" w14:textId="77777777" w:rsidR="00DB32D4" w:rsidRPr="00DB32D4" w:rsidRDefault="00DB32D4" w:rsidP="00DB32D4">
      <w:pPr>
        <w:numPr>
          <w:ilvl w:val="0"/>
          <w:numId w:val="20"/>
        </w:numPr>
      </w:pPr>
      <w:r w:rsidRPr="00DB32D4">
        <w:rPr>
          <w:b/>
          <w:bCs/>
        </w:rPr>
        <w:t>Ritueel</w:t>
      </w:r>
      <w:r w:rsidRPr="00DB32D4">
        <w:t xml:space="preserve">: De </w:t>
      </w:r>
      <w:r w:rsidRPr="00DB32D4">
        <w:rPr>
          <w:i/>
          <w:iCs/>
        </w:rPr>
        <w:t>Hadj</w:t>
      </w:r>
      <w:r w:rsidRPr="00DB32D4">
        <w:t xml:space="preserve"> is de bedevaart naar Mekka, verplicht voor iedere moslim die daartoe in staat is. Het wordt gezien als een spirituele terugkeer naar de bron van het geloof.</w:t>
      </w:r>
    </w:p>
    <w:p w14:paraId="2CE6BFDC" w14:textId="77777777" w:rsidR="00DB32D4" w:rsidRDefault="00DB32D4" w:rsidP="00DB32D4">
      <w:pPr>
        <w:numPr>
          <w:ilvl w:val="0"/>
          <w:numId w:val="20"/>
        </w:numPr>
      </w:pPr>
      <w:r w:rsidRPr="00DB32D4">
        <w:rPr>
          <w:b/>
          <w:bCs/>
        </w:rPr>
        <w:t>Betekenis</w:t>
      </w:r>
      <w:r w:rsidRPr="00DB32D4">
        <w:t>: Thuiskomen in de islam betekent vaak terugkeren naar God (</w:t>
      </w:r>
      <w:proofErr w:type="spellStart"/>
      <w:r w:rsidRPr="00DB32D4">
        <w:rPr>
          <w:i/>
          <w:iCs/>
        </w:rPr>
        <w:t>tawba</w:t>
      </w:r>
      <w:proofErr w:type="spellEnd"/>
      <w:r w:rsidRPr="00DB32D4">
        <w:t>, berouw) en leven in overgave aan Zijn wil. Mekka symboliseert spirituele oorsprong en verbondenheid.</w:t>
      </w:r>
    </w:p>
    <w:p w14:paraId="1302E32D" w14:textId="33520F41" w:rsidR="00485DF8" w:rsidRDefault="00FC37C1" w:rsidP="002F289A">
      <w:pPr>
        <w:numPr>
          <w:ilvl w:val="0"/>
          <w:numId w:val="20"/>
        </w:numPr>
      </w:pPr>
      <w:r>
        <w:rPr>
          <w:b/>
          <w:bCs/>
        </w:rPr>
        <w:t>Beeld</w:t>
      </w:r>
      <w:r w:rsidRPr="00FC37C1">
        <w:t>:</w:t>
      </w:r>
      <w:r>
        <w:t xml:space="preserve"> </w:t>
      </w:r>
      <w:r w:rsidR="002F289A" w:rsidRPr="002F289A">
        <w:t>In Egypte is het traditie om de huizen van hadj-</w:t>
      </w:r>
      <w:proofErr w:type="spellStart"/>
      <w:r w:rsidR="002F289A" w:rsidRPr="002F289A">
        <w:t>gangers</w:t>
      </w:r>
      <w:proofErr w:type="spellEnd"/>
      <w:r w:rsidR="002F289A" w:rsidRPr="002F289A">
        <w:t xml:space="preserve"> te versieren met kleurrijke graffiti. Op de muren verschijnen afbeeldingen van vliegtuigen, de </w:t>
      </w:r>
      <w:proofErr w:type="spellStart"/>
      <w:r w:rsidR="002F289A" w:rsidRPr="002F289A">
        <w:t>Ka’aba</w:t>
      </w:r>
      <w:proofErr w:type="spellEnd"/>
      <w:r w:rsidR="002F289A" w:rsidRPr="002F289A">
        <w:t xml:space="preserve"> of gebeden – als visuele getuigenis van de reis.</w:t>
      </w:r>
      <w:r w:rsidR="002F289A" w:rsidRPr="002F289A">
        <w:br/>
        <w:t>Deze kunst is méér dan decoratie: ze maakt de innerlijke tocht zichtbaar in de gemeenschap.</w:t>
      </w:r>
    </w:p>
    <w:p w14:paraId="6FBEC7AE" w14:textId="77777777" w:rsidR="005121B3" w:rsidRPr="005121B3" w:rsidRDefault="005121B3" w:rsidP="005121B3">
      <w:pPr>
        <w:numPr>
          <w:ilvl w:val="0"/>
          <w:numId w:val="20"/>
        </w:numPr>
      </w:pPr>
      <w:r w:rsidRPr="005121B3">
        <w:rPr>
          <w:b/>
          <w:bCs/>
        </w:rPr>
        <w:t>Didactische suggestie – graffiti maken als klasritueel</w:t>
      </w:r>
    </w:p>
    <w:p w14:paraId="04FF56B3" w14:textId="77777777" w:rsidR="005121B3" w:rsidRPr="005121B3" w:rsidRDefault="005121B3" w:rsidP="005121B3">
      <w:pPr>
        <w:numPr>
          <w:ilvl w:val="1"/>
          <w:numId w:val="20"/>
        </w:numPr>
      </w:pPr>
      <w:r w:rsidRPr="005121B3">
        <w:rPr>
          <w:b/>
          <w:bCs/>
        </w:rPr>
        <w:t>Stap 1:</w:t>
      </w:r>
      <w:r w:rsidRPr="005121B3">
        <w:t xml:space="preserve"> Bespreek met de klas de traditie van de graffiti rond de Hadj. Toon foto’s of tekeningen.</w:t>
      </w:r>
    </w:p>
    <w:p w14:paraId="52ADC780" w14:textId="01424A89" w:rsidR="005121B3" w:rsidRPr="005121B3" w:rsidRDefault="005121B3" w:rsidP="005121B3">
      <w:pPr>
        <w:numPr>
          <w:ilvl w:val="1"/>
          <w:numId w:val="20"/>
        </w:numPr>
      </w:pPr>
      <w:r w:rsidRPr="005121B3">
        <w:rPr>
          <w:b/>
          <w:bCs/>
        </w:rPr>
        <w:t>Stap 2:</w:t>
      </w:r>
      <w:r w:rsidRPr="005121B3">
        <w:t xml:space="preserve"> Laat leerlingen nadenken over een belangrijke 'reis' die ze zelf al gemaakt hebben (figuurlijk).</w:t>
      </w:r>
      <w:r w:rsidR="00BC5BEE">
        <w:t xml:space="preserve"> Bijvoorbeeld:</w:t>
      </w:r>
      <w:r w:rsidR="00D56BF2">
        <w:t xml:space="preserve"> afstuderen in het basisonderwijs, het eerste jaar van het middelbaar/de eerste of tweede graad ‘overleven’, worstelen met je studiekeuze…</w:t>
      </w:r>
    </w:p>
    <w:p w14:paraId="6FCB555C" w14:textId="53EA52E4" w:rsidR="005121B3" w:rsidRPr="005121B3" w:rsidRDefault="005121B3" w:rsidP="005121B3">
      <w:pPr>
        <w:numPr>
          <w:ilvl w:val="1"/>
          <w:numId w:val="20"/>
        </w:numPr>
      </w:pPr>
      <w:r w:rsidRPr="005121B3">
        <w:rPr>
          <w:b/>
          <w:bCs/>
        </w:rPr>
        <w:t>Stap 3:</w:t>
      </w:r>
      <w:r w:rsidRPr="005121B3">
        <w:t xml:space="preserve"> Voorzie het bord vooraan van veelkleurige krijtjes. Nodig telkens 2-3 leerlingen tegelijk uit om een </w:t>
      </w:r>
      <w:r w:rsidRPr="005121B3">
        <w:rPr>
          <w:i/>
          <w:iCs/>
        </w:rPr>
        <w:t>symbolisch beeld</w:t>
      </w:r>
      <w:r w:rsidRPr="005121B3">
        <w:t xml:space="preserve"> van hun persoonlijke tocht of thuiskomen op school te tekenen.</w:t>
      </w:r>
      <w:r w:rsidR="00AC571F">
        <w:t xml:space="preserve"> Laat de leerlingen dit even voorbereiden</w:t>
      </w:r>
    </w:p>
    <w:p w14:paraId="66969EC9" w14:textId="77777777" w:rsidR="005121B3" w:rsidRPr="005121B3" w:rsidRDefault="005121B3" w:rsidP="005121B3">
      <w:pPr>
        <w:numPr>
          <w:ilvl w:val="1"/>
          <w:numId w:val="20"/>
        </w:numPr>
      </w:pPr>
      <w:r w:rsidRPr="005121B3">
        <w:rPr>
          <w:b/>
          <w:bCs/>
        </w:rPr>
        <w:t>Stap 4:</w:t>
      </w:r>
      <w:r w:rsidRPr="005121B3">
        <w:t xml:space="preserve"> De rest van de klas kijkt mee, reflecteert stil of noteert steekwoorden.</w:t>
      </w:r>
    </w:p>
    <w:p w14:paraId="3B56624E" w14:textId="77777777" w:rsidR="005121B3" w:rsidRPr="005121B3" w:rsidRDefault="005121B3" w:rsidP="005121B3">
      <w:pPr>
        <w:numPr>
          <w:ilvl w:val="1"/>
          <w:numId w:val="20"/>
        </w:numPr>
      </w:pPr>
      <w:r w:rsidRPr="005121B3">
        <w:rPr>
          <w:b/>
          <w:bCs/>
        </w:rPr>
        <w:t>Afsluiting:</w:t>
      </w:r>
      <w:r w:rsidRPr="005121B3">
        <w:t xml:space="preserve"> Sta stil bij de verscheidenheid aan beelden en verbind deze met het idee dat ieders tocht uniek is, maar dat we allemaal onderweg zijn naar een plek van betekenis.</w:t>
      </w:r>
    </w:p>
    <w:p w14:paraId="7C0629A4" w14:textId="37BC8974" w:rsidR="005121B3" w:rsidRPr="005121B3" w:rsidRDefault="005121B3" w:rsidP="005121B3">
      <w:pPr>
        <w:ind w:left="720"/>
      </w:pPr>
      <w:r w:rsidRPr="005121B3">
        <w:rPr>
          <w:b/>
          <w:bCs/>
        </w:rPr>
        <w:sym w:font="Wingdings" w:char="F0E0"/>
      </w:r>
      <w:r w:rsidRPr="005121B3">
        <w:rPr>
          <w:b/>
          <w:bCs/>
        </w:rPr>
        <w:t>Tips bij moeilijkere klassen:</w:t>
      </w:r>
    </w:p>
    <w:p w14:paraId="13787A95" w14:textId="77777777" w:rsidR="005121B3" w:rsidRPr="005121B3" w:rsidRDefault="005121B3" w:rsidP="005121B3">
      <w:pPr>
        <w:numPr>
          <w:ilvl w:val="1"/>
          <w:numId w:val="20"/>
        </w:numPr>
      </w:pPr>
      <w:r w:rsidRPr="005121B3">
        <w:t>Werk met beurten en een vaste tijdslimiet per duo.</w:t>
      </w:r>
    </w:p>
    <w:p w14:paraId="10035F4D" w14:textId="77777777" w:rsidR="005121B3" w:rsidRPr="005121B3" w:rsidRDefault="005121B3" w:rsidP="005121B3">
      <w:pPr>
        <w:numPr>
          <w:ilvl w:val="1"/>
          <w:numId w:val="20"/>
        </w:numPr>
      </w:pPr>
      <w:r w:rsidRPr="005121B3">
        <w:t>Duid vooraf een ‘bordcoach’ aan uit de klas (rustige leerling) die helpt bij het vlot verlopen van het ritueel.</w:t>
      </w:r>
    </w:p>
    <w:p w14:paraId="33F00A38" w14:textId="13B1240A" w:rsidR="005121B3" w:rsidRDefault="00AC571F" w:rsidP="005121B3">
      <w:pPr>
        <w:numPr>
          <w:ilvl w:val="1"/>
          <w:numId w:val="20"/>
        </w:numPr>
      </w:pPr>
      <w:r>
        <w:t>Laat leerlingen die echt niet kunnen/willen tekenen een woord schrijven – maar hou dit achter de hand en geef dit niet vooraf als optie mee</w:t>
      </w:r>
      <w:r w:rsidR="005121B3" w:rsidRPr="005121B3">
        <w:t>.</w:t>
      </w:r>
    </w:p>
    <w:p w14:paraId="345879D5" w14:textId="0D24F532" w:rsidR="002736F5" w:rsidRDefault="002736F5" w:rsidP="002736F5">
      <w:pPr>
        <w:ind w:left="720"/>
      </w:pPr>
    </w:p>
    <w:p w14:paraId="59CFFA1A" w14:textId="20387614" w:rsidR="002F289A" w:rsidRDefault="002F289A" w:rsidP="002F289A">
      <w:pPr>
        <w:ind w:left="720"/>
      </w:pPr>
    </w:p>
    <w:p w14:paraId="6CB46143" w14:textId="77777777" w:rsidR="006D350C" w:rsidRDefault="006D350C" w:rsidP="002F289A">
      <w:pPr>
        <w:ind w:left="720"/>
      </w:pPr>
    </w:p>
    <w:p w14:paraId="3E42BEF8" w14:textId="258E9FB5" w:rsidR="006D350C" w:rsidRDefault="006D350C" w:rsidP="002F289A">
      <w:pPr>
        <w:ind w:left="720"/>
      </w:pPr>
    </w:p>
    <w:p w14:paraId="550A7585" w14:textId="5B60079C" w:rsidR="006D350C" w:rsidRDefault="006D350C" w:rsidP="002F289A">
      <w:pPr>
        <w:ind w:left="720"/>
      </w:pPr>
    </w:p>
    <w:p w14:paraId="1C95B175" w14:textId="3348DA3C" w:rsidR="006D350C" w:rsidRDefault="006D350C" w:rsidP="002F289A">
      <w:pPr>
        <w:ind w:left="720"/>
      </w:pPr>
    </w:p>
    <w:p w14:paraId="3EE3FAEE" w14:textId="5EAAF942" w:rsidR="004963D1" w:rsidRDefault="004963D1" w:rsidP="0000491E">
      <w:pPr>
        <w:ind w:left="720"/>
        <w:jc w:val="center"/>
        <w:rPr>
          <w:sz w:val="16"/>
          <w:szCs w:val="16"/>
        </w:rPr>
      </w:pPr>
      <w:r>
        <w:rPr>
          <w:noProof/>
          <w:sz w:val="22"/>
          <w:szCs w:val="22"/>
        </w:rPr>
        <w:lastRenderedPageBreak/>
        <w:drawing>
          <wp:anchor distT="0" distB="0" distL="114300" distR="114300" simplePos="0" relativeHeight="251658241" behindDoc="0" locked="0" layoutInCell="1" allowOverlap="1" wp14:anchorId="467C6906" wp14:editId="5AC13310">
            <wp:simplePos x="0" y="0"/>
            <wp:positionH relativeFrom="margin">
              <wp:align>center</wp:align>
            </wp:positionH>
            <wp:positionV relativeFrom="paragraph">
              <wp:posOffset>8255</wp:posOffset>
            </wp:positionV>
            <wp:extent cx="4132507" cy="3050305"/>
            <wp:effectExtent l="19050" t="19050" r="20955" b="17145"/>
            <wp:wrapNone/>
            <wp:docPr id="1999567116" name="Afbeelding 1" descr="Afbeelding met tekst, schermopnam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67116" name="Afbeelding 1" descr="Afbeelding met tekst, schermopname, tekenfilm&#10;&#10;Door AI gegenereerde inhoud is mogelijk onjuist."/>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132507" cy="3050305"/>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6577457" w14:textId="50F83F8E" w:rsidR="004963D1" w:rsidRDefault="004963D1" w:rsidP="0000491E">
      <w:pPr>
        <w:ind w:left="720"/>
        <w:jc w:val="center"/>
        <w:rPr>
          <w:sz w:val="16"/>
          <w:szCs w:val="16"/>
        </w:rPr>
      </w:pPr>
    </w:p>
    <w:p w14:paraId="45E0EB6B" w14:textId="77777777" w:rsidR="004963D1" w:rsidRDefault="004963D1" w:rsidP="0000491E">
      <w:pPr>
        <w:ind w:left="720"/>
        <w:jc w:val="center"/>
        <w:rPr>
          <w:sz w:val="16"/>
          <w:szCs w:val="16"/>
        </w:rPr>
      </w:pPr>
    </w:p>
    <w:p w14:paraId="7D891D73" w14:textId="77777777" w:rsidR="004963D1" w:rsidRDefault="004963D1" w:rsidP="0000491E">
      <w:pPr>
        <w:ind w:left="720"/>
        <w:jc w:val="center"/>
        <w:rPr>
          <w:sz w:val="16"/>
          <w:szCs w:val="16"/>
        </w:rPr>
      </w:pPr>
    </w:p>
    <w:p w14:paraId="6111B6B8" w14:textId="77777777" w:rsidR="004963D1" w:rsidRDefault="004963D1" w:rsidP="0000491E">
      <w:pPr>
        <w:ind w:left="720"/>
        <w:jc w:val="center"/>
        <w:rPr>
          <w:sz w:val="16"/>
          <w:szCs w:val="16"/>
        </w:rPr>
      </w:pPr>
    </w:p>
    <w:p w14:paraId="0DFBC38D" w14:textId="77777777" w:rsidR="004963D1" w:rsidRDefault="004963D1" w:rsidP="0000491E">
      <w:pPr>
        <w:ind w:left="720"/>
        <w:jc w:val="center"/>
        <w:rPr>
          <w:sz w:val="16"/>
          <w:szCs w:val="16"/>
        </w:rPr>
      </w:pPr>
    </w:p>
    <w:p w14:paraId="522B0818" w14:textId="77777777" w:rsidR="004963D1" w:rsidRDefault="004963D1" w:rsidP="0000491E">
      <w:pPr>
        <w:ind w:left="720"/>
        <w:jc w:val="center"/>
        <w:rPr>
          <w:sz w:val="16"/>
          <w:szCs w:val="16"/>
        </w:rPr>
      </w:pPr>
    </w:p>
    <w:p w14:paraId="2567C734" w14:textId="77777777" w:rsidR="004963D1" w:rsidRDefault="004963D1" w:rsidP="0000491E">
      <w:pPr>
        <w:ind w:left="720"/>
        <w:jc w:val="center"/>
        <w:rPr>
          <w:sz w:val="16"/>
          <w:szCs w:val="16"/>
        </w:rPr>
      </w:pPr>
    </w:p>
    <w:p w14:paraId="75FC7AE6" w14:textId="77777777" w:rsidR="004963D1" w:rsidRDefault="004963D1" w:rsidP="0000491E">
      <w:pPr>
        <w:ind w:left="720"/>
        <w:jc w:val="center"/>
        <w:rPr>
          <w:sz w:val="16"/>
          <w:szCs w:val="16"/>
        </w:rPr>
      </w:pPr>
    </w:p>
    <w:p w14:paraId="13A288C8" w14:textId="77777777" w:rsidR="004963D1" w:rsidRDefault="004963D1" w:rsidP="0000491E">
      <w:pPr>
        <w:ind w:left="720"/>
        <w:jc w:val="center"/>
        <w:rPr>
          <w:sz w:val="16"/>
          <w:szCs w:val="16"/>
        </w:rPr>
      </w:pPr>
    </w:p>
    <w:p w14:paraId="325294AD" w14:textId="77777777" w:rsidR="004963D1" w:rsidRDefault="004963D1" w:rsidP="0000491E">
      <w:pPr>
        <w:ind w:left="720"/>
        <w:jc w:val="center"/>
        <w:rPr>
          <w:sz w:val="16"/>
          <w:szCs w:val="16"/>
        </w:rPr>
      </w:pPr>
    </w:p>
    <w:p w14:paraId="1A1015A9" w14:textId="251E8824" w:rsidR="006D350C" w:rsidRPr="006D350C" w:rsidRDefault="006D350C" w:rsidP="0000491E">
      <w:pPr>
        <w:ind w:left="720"/>
        <w:jc w:val="center"/>
        <w:rPr>
          <w:sz w:val="16"/>
          <w:szCs w:val="16"/>
        </w:rPr>
      </w:pPr>
      <w:r w:rsidRPr="006D350C">
        <w:rPr>
          <w:sz w:val="16"/>
          <w:szCs w:val="16"/>
        </w:rPr>
        <w:t>Uit: het juninummer van Leeftocht, jaargang 40, 2025.</w:t>
      </w:r>
    </w:p>
    <w:p w14:paraId="4571F177" w14:textId="77777777" w:rsidR="004963D1" w:rsidRDefault="004963D1" w:rsidP="00E62BA9">
      <w:pPr>
        <w:rPr>
          <w:b/>
          <w:bCs/>
        </w:rPr>
      </w:pPr>
    </w:p>
    <w:p w14:paraId="74D7CFA2" w14:textId="77777777" w:rsidR="004963D1" w:rsidRDefault="004963D1" w:rsidP="00E62BA9">
      <w:pPr>
        <w:rPr>
          <w:b/>
          <w:bCs/>
        </w:rPr>
      </w:pPr>
    </w:p>
    <w:p w14:paraId="15F30B42" w14:textId="3F4929DD" w:rsidR="0099587C" w:rsidRDefault="0000491E" w:rsidP="00E62BA9">
      <w:pPr>
        <w:rPr>
          <w:b/>
          <w:bCs/>
        </w:rPr>
      </w:pPr>
      <w:r w:rsidRPr="0099587C">
        <w:rPr>
          <w:noProof/>
        </w:rPr>
        <w:drawing>
          <wp:anchor distT="0" distB="0" distL="114300" distR="114300" simplePos="0" relativeHeight="251658242" behindDoc="0" locked="0" layoutInCell="1" allowOverlap="1" wp14:anchorId="4E376543" wp14:editId="76362574">
            <wp:simplePos x="0" y="0"/>
            <wp:positionH relativeFrom="margin">
              <wp:align>center</wp:align>
            </wp:positionH>
            <wp:positionV relativeFrom="paragraph">
              <wp:posOffset>-285750</wp:posOffset>
            </wp:positionV>
            <wp:extent cx="4577671" cy="2926328"/>
            <wp:effectExtent l="0" t="0" r="0" b="7620"/>
            <wp:wrapNone/>
            <wp:docPr id="107160307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7671" cy="2926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1C769" w14:textId="77777777" w:rsidR="0099587C" w:rsidRDefault="0099587C" w:rsidP="00E62BA9">
      <w:pPr>
        <w:rPr>
          <w:b/>
          <w:bCs/>
        </w:rPr>
      </w:pPr>
    </w:p>
    <w:p w14:paraId="6143376F" w14:textId="77777777" w:rsidR="0099587C" w:rsidRDefault="0099587C" w:rsidP="00E62BA9">
      <w:pPr>
        <w:rPr>
          <w:b/>
          <w:bCs/>
        </w:rPr>
      </w:pPr>
    </w:p>
    <w:p w14:paraId="5B8118B4" w14:textId="77777777" w:rsidR="0099587C" w:rsidRDefault="0099587C" w:rsidP="00E62BA9">
      <w:pPr>
        <w:rPr>
          <w:b/>
          <w:bCs/>
        </w:rPr>
      </w:pPr>
    </w:p>
    <w:p w14:paraId="74967E33" w14:textId="77777777" w:rsidR="0099587C" w:rsidRDefault="0099587C" w:rsidP="00E62BA9">
      <w:pPr>
        <w:rPr>
          <w:b/>
          <w:bCs/>
        </w:rPr>
      </w:pPr>
    </w:p>
    <w:p w14:paraId="2A3DA474" w14:textId="77777777" w:rsidR="0099587C" w:rsidRDefault="0099587C" w:rsidP="00E62BA9">
      <w:pPr>
        <w:rPr>
          <w:b/>
          <w:bCs/>
        </w:rPr>
      </w:pPr>
    </w:p>
    <w:p w14:paraId="67633A49" w14:textId="77777777" w:rsidR="0099587C" w:rsidRDefault="0099587C" w:rsidP="00E62BA9">
      <w:pPr>
        <w:rPr>
          <w:b/>
          <w:bCs/>
        </w:rPr>
      </w:pPr>
    </w:p>
    <w:p w14:paraId="34664E31" w14:textId="77777777" w:rsidR="0099587C" w:rsidRDefault="0099587C" w:rsidP="00E62BA9">
      <w:pPr>
        <w:rPr>
          <w:b/>
          <w:bCs/>
        </w:rPr>
      </w:pPr>
    </w:p>
    <w:p w14:paraId="1B198503" w14:textId="77777777" w:rsidR="0099587C" w:rsidRDefault="0099587C" w:rsidP="00E62BA9">
      <w:pPr>
        <w:rPr>
          <w:b/>
          <w:bCs/>
        </w:rPr>
      </w:pPr>
    </w:p>
    <w:p w14:paraId="2A509A6C" w14:textId="4C7471C6" w:rsidR="00E62BA9" w:rsidRPr="00E62BA9" w:rsidRDefault="00E62BA9" w:rsidP="00276785">
      <w:pPr>
        <w:pStyle w:val="Kop2"/>
        <w:ind w:left="992" w:hanging="992"/>
        <w:rPr>
          <w:b w:val="0"/>
          <w:bCs/>
        </w:rPr>
      </w:pPr>
      <w:bookmarkStart w:id="128" w:name="_Toc200032426"/>
      <w:r w:rsidRPr="00276785">
        <w:t>Hindoeïsme</w:t>
      </w:r>
      <w:r w:rsidRPr="00E62BA9">
        <w:rPr>
          <w:bCs/>
        </w:rPr>
        <w:t xml:space="preserve"> – De terugkeer van </w:t>
      </w:r>
      <w:proofErr w:type="spellStart"/>
      <w:r w:rsidRPr="00E62BA9">
        <w:rPr>
          <w:bCs/>
        </w:rPr>
        <w:t>Rama</w:t>
      </w:r>
      <w:proofErr w:type="spellEnd"/>
      <w:r w:rsidRPr="00E62BA9">
        <w:rPr>
          <w:bCs/>
        </w:rPr>
        <w:t xml:space="preserve"> (</w:t>
      </w:r>
      <w:proofErr w:type="spellStart"/>
      <w:r w:rsidRPr="00E62BA9">
        <w:rPr>
          <w:bCs/>
        </w:rPr>
        <w:t>Ramayana</w:t>
      </w:r>
      <w:proofErr w:type="spellEnd"/>
      <w:r w:rsidRPr="00E62BA9">
        <w:rPr>
          <w:bCs/>
        </w:rPr>
        <w:t>)</w:t>
      </w:r>
      <w:bookmarkEnd w:id="128"/>
    </w:p>
    <w:p w14:paraId="7140DEBF" w14:textId="77777777" w:rsidR="00E62BA9" w:rsidRPr="00E62BA9" w:rsidRDefault="00E62BA9" w:rsidP="00E62BA9">
      <w:pPr>
        <w:numPr>
          <w:ilvl w:val="0"/>
          <w:numId w:val="21"/>
        </w:numPr>
      </w:pPr>
      <w:r w:rsidRPr="00E62BA9">
        <w:rPr>
          <w:b/>
          <w:bCs/>
        </w:rPr>
        <w:t>Verhaal</w:t>
      </w:r>
      <w:r w:rsidRPr="00E62BA9">
        <w:t xml:space="preserve">: In het epos </w:t>
      </w:r>
      <w:proofErr w:type="spellStart"/>
      <w:r w:rsidRPr="00E62BA9">
        <w:rPr>
          <w:i/>
          <w:iCs/>
        </w:rPr>
        <w:t>Ramayana</w:t>
      </w:r>
      <w:proofErr w:type="spellEnd"/>
      <w:r w:rsidRPr="00E62BA9">
        <w:t xml:space="preserve"> keert prins </w:t>
      </w:r>
      <w:proofErr w:type="spellStart"/>
      <w:r w:rsidRPr="00E62BA9">
        <w:t>Rama</w:t>
      </w:r>
      <w:proofErr w:type="spellEnd"/>
      <w:r w:rsidRPr="00E62BA9">
        <w:t xml:space="preserve"> na veertien jaar ballingschap en het verslaan van de demon </w:t>
      </w:r>
      <w:proofErr w:type="spellStart"/>
      <w:r w:rsidRPr="00E62BA9">
        <w:t>Ravana</w:t>
      </w:r>
      <w:proofErr w:type="spellEnd"/>
      <w:r w:rsidRPr="00E62BA9">
        <w:t xml:space="preserve"> terug naar </w:t>
      </w:r>
      <w:proofErr w:type="spellStart"/>
      <w:r w:rsidRPr="00E62BA9">
        <w:t>Ayodhya</w:t>
      </w:r>
      <w:proofErr w:type="spellEnd"/>
      <w:r w:rsidRPr="00E62BA9">
        <w:t>.</w:t>
      </w:r>
    </w:p>
    <w:p w14:paraId="60AE4A75" w14:textId="77777777" w:rsidR="00E62BA9" w:rsidRDefault="00E62BA9" w:rsidP="00E62BA9">
      <w:pPr>
        <w:numPr>
          <w:ilvl w:val="0"/>
          <w:numId w:val="21"/>
        </w:numPr>
      </w:pPr>
      <w:r w:rsidRPr="00E62BA9">
        <w:rPr>
          <w:b/>
          <w:bCs/>
        </w:rPr>
        <w:t>Betekenis</w:t>
      </w:r>
      <w:r w:rsidRPr="00E62BA9">
        <w:t xml:space="preserve">: Zijn terugkeer symboliseert herstel van </w:t>
      </w:r>
      <w:proofErr w:type="spellStart"/>
      <w:r w:rsidRPr="00E62BA9">
        <w:t>dharma</w:t>
      </w:r>
      <w:proofErr w:type="spellEnd"/>
      <w:r w:rsidRPr="00E62BA9">
        <w:t xml:space="preserve"> (kosmische orde) en spiritueel evenwicht. </w:t>
      </w:r>
      <w:proofErr w:type="spellStart"/>
      <w:r w:rsidRPr="00E62BA9">
        <w:t>Diwali</w:t>
      </w:r>
      <w:proofErr w:type="spellEnd"/>
      <w:r w:rsidRPr="00E62BA9">
        <w:t>, het lichtfeest, viert deze thuiskomst.</w:t>
      </w:r>
    </w:p>
    <w:p w14:paraId="27F9093E" w14:textId="77777777" w:rsidR="008D6CCF" w:rsidRPr="00EF1337" w:rsidRDefault="008D6CCF" w:rsidP="008D6CCF">
      <w:pPr>
        <w:numPr>
          <w:ilvl w:val="0"/>
          <w:numId w:val="21"/>
        </w:numPr>
      </w:pPr>
      <w:r w:rsidRPr="00EF1337">
        <w:rPr>
          <w:b/>
          <w:bCs/>
        </w:rPr>
        <w:t>Didactische suggestie – lichtceremonie in de klas</w:t>
      </w:r>
    </w:p>
    <w:p w14:paraId="17E46A6A" w14:textId="77777777" w:rsidR="008D6CCF" w:rsidRPr="00EF1337" w:rsidRDefault="008D6CCF" w:rsidP="008D6CCF">
      <w:pPr>
        <w:numPr>
          <w:ilvl w:val="1"/>
          <w:numId w:val="21"/>
        </w:numPr>
      </w:pPr>
      <w:r w:rsidRPr="00EF1337">
        <w:rPr>
          <w:b/>
          <w:bCs/>
        </w:rPr>
        <w:t>Stap 1:</w:t>
      </w:r>
      <w:r w:rsidRPr="00EF1337">
        <w:t xml:space="preserve"> Vertel kort het verhaal van </w:t>
      </w:r>
      <w:proofErr w:type="spellStart"/>
      <w:r w:rsidRPr="00EF1337">
        <w:t>Rama's</w:t>
      </w:r>
      <w:proofErr w:type="spellEnd"/>
      <w:r w:rsidRPr="00EF1337">
        <w:t xml:space="preserve"> terugkeer. Gebruik eventueel een kort animatiefilmpje of vertelplaten.</w:t>
      </w:r>
    </w:p>
    <w:p w14:paraId="30D324A6" w14:textId="77777777" w:rsidR="008D6CCF" w:rsidRPr="00EF1337" w:rsidRDefault="008D6CCF" w:rsidP="008D6CCF">
      <w:pPr>
        <w:numPr>
          <w:ilvl w:val="1"/>
          <w:numId w:val="21"/>
        </w:numPr>
      </w:pPr>
      <w:r w:rsidRPr="00EF1337">
        <w:rPr>
          <w:b/>
          <w:bCs/>
        </w:rPr>
        <w:lastRenderedPageBreak/>
        <w:t>Stap 2:</w:t>
      </w:r>
      <w:r w:rsidRPr="00EF1337">
        <w:t xml:space="preserve"> Plaats in de klas een cirkel van kleine (LED-)theelichtjes. Laat elke leerling bij het binnentreden een lichtje plaatsen met de vraag: </w:t>
      </w:r>
      <w:r w:rsidRPr="00EF1337">
        <w:rPr>
          <w:i/>
          <w:iCs/>
        </w:rPr>
        <w:t>Wat hoop jij terug te vinden op school dit jaar?</w:t>
      </w:r>
    </w:p>
    <w:p w14:paraId="2F31BA5D" w14:textId="77777777" w:rsidR="008D6CCF" w:rsidRPr="00EF1337" w:rsidRDefault="008D6CCF" w:rsidP="008D6CCF">
      <w:pPr>
        <w:numPr>
          <w:ilvl w:val="1"/>
          <w:numId w:val="21"/>
        </w:numPr>
      </w:pPr>
      <w:r w:rsidRPr="00EF1337">
        <w:rPr>
          <w:b/>
          <w:bCs/>
        </w:rPr>
        <w:t>Stap 3:</w:t>
      </w:r>
      <w:r w:rsidRPr="00EF1337">
        <w:t xml:space="preserve"> Bespreek kort enkele antwoorden en verbind dit met het verlangen naar balans, licht en verbondenheid.</w:t>
      </w:r>
    </w:p>
    <w:tbl>
      <w:tblPr>
        <w:tblStyle w:val="Tabelraster"/>
        <w:tblW w:w="0" w:type="auto"/>
        <w:tblInd w:w="1129" w:type="dxa"/>
        <w:tblLook w:val="04A0" w:firstRow="1" w:lastRow="0" w:firstColumn="1" w:lastColumn="0" w:noHBand="0" w:noVBand="1"/>
      </w:tblPr>
      <w:tblGrid>
        <w:gridCol w:w="7088"/>
      </w:tblGrid>
      <w:tr w:rsidR="008D6CCF" w14:paraId="1F78B43C" w14:textId="77777777" w:rsidTr="00C21315">
        <w:tc>
          <w:tcPr>
            <w:tcW w:w="7088" w:type="dxa"/>
          </w:tcPr>
          <w:p w14:paraId="21C75542" w14:textId="77777777" w:rsidR="008D6CCF" w:rsidRDefault="008D6CCF" w:rsidP="00C21315">
            <w:pPr>
              <w:spacing w:line="360" w:lineRule="auto"/>
              <w:rPr>
                <w:b/>
                <w:bCs/>
              </w:rPr>
            </w:pPr>
            <w:r w:rsidRPr="003479E3">
              <w:rPr>
                <w:b/>
                <w:bCs/>
              </w:rPr>
              <w:t xml:space="preserve">De terugkeer van prins </w:t>
            </w:r>
            <w:proofErr w:type="spellStart"/>
            <w:r w:rsidRPr="003479E3">
              <w:rPr>
                <w:b/>
                <w:bCs/>
              </w:rPr>
              <w:t>Rama</w:t>
            </w:r>
            <w:proofErr w:type="spellEnd"/>
          </w:p>
          <w:p w14:paraId="771E85C9" w14:textId="77777777" w:rsidR="008D6CCF" w:rsidRPr="003479E3" w:rsidRDefault="008D6CCF" w:rsidP="00C21315">
            <w:pPr>
              <w:spacing w:line="360" w:lineRule="auto"/>
            </w:pPr>
          </w:p>
          <w:p w14:paraId="68FF74CA" w14:textId="77777777" w:rsidR="008D6CCF" w:rsidRPr="003479E3" w:rsidRDefault="008D6CCF" w:rsidP="00C21315">
            <w:pPr>
              <w:spacing w:line="360" w:lineRule="auto"/>
            </w:pPr>
            <w:r w:rsidRPr="003479E3">
              <w:t xml:space="preserve">Na veertien jaar ballingschap keert prins </w:t>
            </w:r>
            <w:proofErr w:type="spellStart"/>
            <w:r w:rsidRPr="003479E3">
              <w:t>Rama</w:t>
            </w:r>
            <w:proofErr w:type="spellEnd"/>
            <w:r w:rsidRPr="003479E3">
              <w:t xml:space="preserve"> eindelijk terug naar zijn thuisstad </w:t>
            </w:r>
            <w:proofErr w:type="spellStart"/>
            <w:r w:rsidRPr="003479E3">
              <w:t>Ayodhya</w:t>
            </w:r>
            <w:proofErr w:type="spellEnd"/>
            <w:r w:rsidRPr="003479E3">
              <w:t xml:space="preserve">. Zijn reis begon lang geleden, toen hij – ondanks dat hij de rechtmatige troonopvolger was – werd verbannen uit het paleis. Zijn stiefmoeder </w:t>
            </w:r>
            <w:proofErr w:type="spellStart"/>
            <w:r w:rsidRPr="003479E3">
              <w:t>Kaikeyi</w:t>
            </w:r>
            <w:proofErr w:type="spellEnd"/>
            <w:r w:rsidRPr="003479E3">
              <w:t xml:space="preserve"> had bij koning </w:t>
            </w:r>
            <w:proofErr w:type="spellStart"/>
            <w:r w:rsidRPr="003479E3">
              <w:t>Dasharatha</w:t>
            </w:r>
            <w:proofErr w:type="spellEnd"/>
            <w:r w:rsidRPr="003479E3">
              <w:t xml:space="preserve"> afgedwongen dat haar eigen zoon </w:t>
            </w:r>
            <w:proofErr w:type="spellStart"/>
            <w:r w:rsidRPr="003479E3">
              <w:t>Bharata</w:t>
            </w:r>
            <w:proofErr w:type="spellEnd"/>
            <w:r w:rsidRPr="003479E3">
              <w:t xml:space="preserve"> koning zou worden, en dat </w:t>
            </w:r>
            <w:proofErr w:type="spellStart"/>
            <w:r w:rsidRPr="003479E3">
              <w:t>Rama</w:t>
            </w:r>
            <w:proofErr w:type="spellEnd"/>
            <w:r w:rsidRPr="003479E3">
              <w:t xml:space="preserve"> het paleis moest verlaten. </w:t>
            </w:r>
            <w:proofErr w:type="spellStart"/>
            <w:r w:rsidRPr="003479E3">
              <w:t>Rama</w:t>
            </w:r>
            <w:proofErr w:type="spellEnd"/>
            <w:r w:rsidRPr="003479E3">
              <w:t xml:space="preserve"> aanvaardde dit zonder protest, uit respect voor zijn vader en omdat hij geloofde in </w:t>
            </w:r>
            <w:proofErr w:type="spellStart"/>
            <w:r w:rsidRPr="003479E3">
              <w:t>dharma</w:t>
            </w:r>
            <w:proofErr w:type="spellEnd"/>
            <w:r w:rsidRPr="003479E3">
              <w:t xml:space="preserve">: het leven volgens plicht en rechtvaardigheid. Zijn vrouw Sita en zijn trouwe broer </w:t>
            </w:r>
            <w:proofErr w:type="spellStart"/>
            <w:r w:rsidRPr="003479E3">
              <w:t>Lakshmana</w:t>
            </w:r>
            <w:proofErr w:type="spellEnd"/>
            <w:r w:rsidRPr="003479E3">
              <w:t xml:space="preserve"> gingen vrijwillig met hem mee de wildernis in.</w:t>
            </w:r>
          </w:p>
          <w:p w14:paraId="2B30647E" w14:textId="77777777" w:rsidR="008D6CCF" w:rsidRPr="003479E3" w:rsidRDefault="008D6CCF" w:rsidP="00C21315">
            <w:pPr>
              <w:spacing w:line="360" w:lineRule="auto"/>
            </w:pPr>
            <w:r w:rsidRPr="003479E3">
              <w:t xml:space="preserve">De jaren in ballingschap waren niet eenvoudig. Ze leefden in bossen, tempels en hutten, ver weg van luxe en bescherming. Maar het dieptepunt kwam toen Sita werd ontvoerd door </w:t>
            </w:r>
            <w:proofErr w:type="spellStart"/>
            <w:r w:rsidRPr="003479E3">
              <w:t>Ravana</w:t>
            </w:r>
            <w:proofErr w:type="spellEnd"/>
            <w:r w:rsidRPr="003479E3">
              <w:t xml:space="preserve">, de machtige demonenkoning van Lanka. </w:t>
            </w:r>
            <w:proofErr w:type="spellStart"/>
            <w:r w:rsidRPr="003479E3">
              <w:t>Ravana</w:t>
            </w:r>
            <w:proofErr w:type="spellEnd"/>
            <w:r w:rsidRPr="003479E3">
              <w:t xml:space="preserve"> wilde Sita tot zijn vrouw maken, maar zij weigerde en bleef </w:t>
            </w:r>
            <w:proofErr w:type="spellStart"/>
            <w:r w:rsidRPr="003479E3">
              <w:t>Rama</w:t>
            </w:r>
            <w:proofErr w:type="spellEnd"/>
            <w:r w:rsidRPr="003479E3">
              <w:t xml:space="preserve"> trouw. </w:t>
            </w:r>
            <w:proofErr w:type="spellStart"/>
            <w:r w:rsidRPr="003479E3">
              <w:t>Rama</w:t>
            </w:r>
            <w:proofErr w:type="spellEnd"/>
            <w:r w:rsidRPr="003479E3">
              <w:t xml:space="preserve"> was kapot van verdriet, maar gaf niet op. Met de hulp van </w:t>
            </w:r>
            <w:proofErr w:type="spellStart"/>
            <w:r w:rsidRPr="003479E3">
              <w:t>Hanuman</w:t>
            </w:r>
            <w:proofErr w:type="spellEnd"/>
            <w:r w:rsidRPr="003479E3">
              <w:t xml:space="preserve">, de </w:t>
            </w:r>
            <w:proofErr w:type="spellStart"/>
            <w:r w:rsidRPr="003479E3">
              <w:t>aapgod</w:t>
            </w:r>
            <w:proofErr w:type="spellEnd"/>
            <w:r w:rsidRPr="003479E3">
              <w:t>, en een leger van apen en beren begon hij aan een reddingsmissie.</w:t>
            </w:r>
          </w:p>
          <w:p w14:paraId="7A8BF9F4" w14:textId="77777777" w:rsidR="008D6CCF" w:rsidRPr="003479E3" w:rsidRDefault="008D6CCF" w:rsidP="00C21315">
            <w:pPr>
              <w:spacing w:line="360" w:lineRule="auto"/>
            </w:pPr>
            <w:proofErr w:type="spellStart"/>
            <w:r w:rsidRPr="003479E3">
              <w:t>Hanuman</w:t>
            </w:r>
            <w:proofErr w:type="spellEnd"/>
            <w:r w:rsidRPr="003479E3">
              <w:t xml:space="preserve"> speelde een heldenrol. Hij sprong over de zee naar Lanka, vond Sita in de tuinen van </w:t>
            </w:r>
            <w:proofErr w:type="spellStart"/>
            <w:r w:rsidRPr="003479E3">
              <w:t>Ravana’s</w:t>
            </w:r>
            <w:proofErr w:type="spellEnd"/>
            <w:r w:rsidRPr="003479E3">
              <w:t xml:space="preserve"> paleis, en bracht haar nieuws van </w:t>
            </w:r>
            <w:proofErr w:type="spellStart"/>
            <w:r w:rsidRPr="003479E3">
              <w:t>Rama</w:t>
            </w:r>
            <w:proofErr w:type="spellEnd"/>
            <w:r w:rsidRPr="003479E3">
              <w:t>. Daarna bouwden de apen een enorme brug van drijvende stenen over de zee – de mythische ‘</w:t>
            </w:r>
            <w:proofErr w:type="spellStart"/>
            <w:r w:rsidRPr="003479E3">
              <w:t>Rama</w:t>
            </w:r>
            <w:proofErr w:type="spellEnd"/>
            <w:r w:rsidRPr="003479E3">
              <w:t xml:space="preserve"> </w:t>
            </w:r>
            <w:proofErr w:type="spellStart"/>
            <w:r w:rsidRPr="003479E3">
              <w:t>Setu</w:t>
            </w:r>
            <w:proofErr w:type="spellEnd"/>
            <w:r w:rsidRPr="003479E3">
              <w:t xml:space="preserve">’. Zo konden </w:t>
            </w:r>
            <w:proofErr w:type="spellStart"/>
            <w:r w:rsidRPr="003479E3">
              <w:t>Rama</w:t>
            </w:r>
            <w:proofErr w:type="spellEnd"/>
            <w:r w:rsidRPr="003479E3">
              <w:t xml:space="preserve"> en zijn leger Lanka bereiken. De strijd tussen goed en kwaad brak los: </w:t>
            </w:r>
            <w:proofErr w:type="spellStart"/>
            <w:r w:rsidRPr="003479E3">
              <w:t>Rama</w:t>
            </w:r>
            <w:proofErr w:type="spellEnd"/>
            <w:r w:rsidRPr="003479E3">
              <w:t xml:space="preserve"> tegen </w:t>
            </w:r>
            <w:proofErr w:type="spellStart"/>
            <w:r w:rsidRPr="003479E3">
              <w:t>Ravana</w:t>
            </w:r>
            <w:proofErr w:type="spellEnd"/>
            <w:r w:rsidRPr="003479E3">
              <w:t xml:space="preserve">. De veldslag was hevig. </w:t>
            </w:r>
            <w:proofErr w:type="spellStart"/>
            <w:r w:rsidRPr="003479E3">
              <w:t>Ravana</w:t>
            </w:r>
            <w:proofErr w:type="spellEnd"/>
            <w:r w:rsidRPr="003479E3">
              <w:t xml:space="preserve"> had tien hoofden en was bedreven in zwarte magie, maar </w:t>
            </w:r>
            <w:proofErr w:type="spellStart"/>
            <w:r w:rsidRPr="003479E3">
              <w:t>Rama</w:t>
            </w:r>
            <w:proofErr w:type="spellEnd"/>
            <w:r w:rsidRPr="003479E3">
              <w:t xml:space="preserve"> had de steun van de goden. Uiteindelijk doodde </w:t>
            </w:r>
            <w:proofErr w:type="spellStart"/>
            <w:r w:rsidRPr="003479E3">
              <w:t>Rama</w:t>
            </w:r>
            <w:proofErr w:type="spellEnd"/>
            <w:r w:rsidRPr="003479E3">
              <w:t xml:space="preserve"> </w:t>
            </w:r>
            <w:proofErr w:type="spellStart"/>
            <w:r w:rsidRPr="003479E3">
              <w:t>Ravana</w:t>
            </w:r>
            <w:proofErr w:type="spellEnd"/>
            <w:r w:rsidRPr="003479E3">
              <w:t xml:space="preserve"> met een goddelijke pijl, recht door het hart.</w:t>
            </w:r>
          </w:p>
          <w:p w14:paraId="67011115" w14:textId="77777777" w:rsidR="008D6CCF" w:rsidRPr="003479E3" w:rsidRDefault="008D6CCF" w:rsidP="00C21315">
            <w:pPr>
              <w:spacing w:line="360" w:lineRule="auto"/>
            </w:pPr>
            <w:r w:rsidRPr="003479E3">
              <w:t xml:space="preserve">Sita werd bevrijd, maar </w:t>
            </w:r>
            <w:proofErr w:type="spellStart"/>
            <w:r w:rsidRPr="003479E3">
              <w:t>Rama</w:t>
            </w:r>
            <w:proofErr w:type="spellEnd"/>
            <w:r w:rsidRPr="003479E3">
              <w:t xml:space="preserve"> vroeg haar om te bewijzen dat ze trouw was gebleven. Ze doorstond een vuurproef – een symbool in het verhaal – waarbij ze ongedeerd uit het vuur stapte. Dat bewees haar zuiverheid. Pas dan nam </w:t>
            </w:r>
            <w:proofErr w:type="spellStart"/>
            <w:r w:rsidRPr="003479E3">
              <w:t>Rama</w:t>
            </w:r>
            <w:proofErr w:type="spellEnd"/>
            <w:r w:rsidRPr="003479E3">
              <w:t xml:space="preserve"> haar weer aan zijn zijde.</w:t>
            </w:r>
          </w:p>
          <w:p w14:paraId="2EF92DD1" w14:textId="77777777" w:rsidR="008D6CCF" w:rsidRPr="003479E3" w:rsidRDefault="008D6CCF" w:rsidP="00C21315">
            <w:pPr>
              <w:spacing w:line="360" w:lineRule="auto"/>
            </w:pPr>
            <w:r w:rsidRPr="003479E3">
              <w:t xml:space="preserve">Toen de veertien jaar voorbij waren, keerden </w:t>
            </w:r>
            <w:proofErr w:type="spellStart"/>
            <w:r w:rsidRPr="003479E3">
              <w:t>Rama</w:t>
            </w:r>
            <w:proofErr w:type="spellEnd"/>
            <w:r w:rsidRPr="003479E3">
              <w:t xml:space="preserve">, Sita en </w:t>
            </w:r>
            <w:proofErr w:type="spellStart"/>
            <w:r w:rsidRPr="003479E3">
              <w:t>Lakshmana</w:t>
            </w:r>
            <w:proofErr w:type="spellEnd"/>
            <w:r w:rsidRPr="003479E3">
              <w:t xml:space="preserve"> terug naar </w:t>
            </w:r>
            <w:proofErr w:type="spellStart"/>
            <w:r w:rsidRPr="003479E3">
              <w:t>Ayodhya</w:t>
            </w:r>
            <w:proofErr w:type="spellEnd"/>
            <w:r w:rsidRPr="003479E3">
              <w:t xml:space="preserve">. De stad werd versierd met bloemen, vlaggen en duizenden olielampjes. Mensen vierden feest, zongen liederen en staken kaarsen aan om de duisternis te verdrijven. Deze gebeurtenis is de oorsprong van </w:t>
            </w:r>
            <w:proofErr w:type="spellStart"/>
            <w:r w:rsidRPr="003479E3">
              <w:rPr>
                <w:i/>
                <w:iCs/>
              </w:rPr>
              <w:t>Divali</w:t>
            </w:r>
            <w:proofErr w:type="spellEnd"/>
            <w:r w:rsidRPr="003479E3">
              <w:t>, het hindoeïstische lichtfeest, dat elk jaar opnieuw de overwinning van het goede op het kwade viert.</w:t>
            </w:r>
          </w:p>
          <w:p w14:paraId="285F86F1" w14:textId="77777777" w:rsidR="008D6CCF" w:rsidRPr="003479E3" w:rsidRDefault="008D6CCF" w:rsidP="00C21315">
            <w:pPr>
              <w:spacing w:line="360" w:lineRule="auto"/>
            </w:pPr>
            <w:proofErr w:type="spellStart"/>
            <w:r w:rsidRPr="003479E3">
              <w:lastRenderedPageBreak/>
              <w:t>Rama</w:t>
            </w:r>
            <w:proofErr w:type="spellEnd"/>
            <w:r w:rsidRPr="003479E3">
              <w:t xml:space="preserve"> werd gekroond tot koning en regeerde rechtvaardig, liefdevol en moedig. Zijn terugkeer is tot op vandaag een symbool van hoop, trouw, opoffering en gerechtigheid. In India en ver daarbuiten blijft het verhaal van de </w:t>
            </w:r>
            <w:proofErr w:type="spellStart"/>
            <w:r w:rsidRPr="003479E3">
              <w:rPr>
                <w:i/>
                <w:iCs/>
              </w:rPr>
              <w:t>Ramayana</w:t>
            </w:r>
            <w:proofErr w:type="spellEnd"/>
            <w:r w:rsidRPr="003479E3">
              <w:t xml:space="preserve"> mensen inspireren om te kiezen voor het goede, zelfs wanneer dat niet de makkelijkste weg is.</w:t>
            </w:r>
          </w:p>
          <w:p w14:paraId="73C8811F" w14:textId="77777777" w:rsidR="008D6CCF" w:rsidRDefault="008D6CCF" w:rsidP="00C21315">
            <w:pPr>
              <w:spacing w:line="360" w:lineRule="auto"/>
            </w:pPr>
          </w:p>
          <w:p w14:paraId="6E0E7D97" w14:textId="77777777" w:rsidR="008D6CCF" w:rsidRDefault="008D6CCF" w:rsidP="00C21315">
            <w:pPr>
              <w:spacing w:line="360" w:lineRule="auto"/>
            </w:pPr>
          </w:p>
          <w:p w14:paraId="3CF50975" w14:textId="77777777" w:rsidR="008D6CCF" w:rsidRDefault="008D6CCF" w:rsidP="00C21315">
            <w:pPr>
              <w:spacing w:line="360" w:lineRule="auto"/>
            </w:pPr>
            <w:r w:rsidRPr="009C5D26">
              <w:rPr>
                <w:u w:val="single"/>
              </w:rPr>
              <w:t>Bron</w:t>
            </w:r>
            <w:r>
              <w:t xml:space="preserve">: </w:t>
            </w:r>
            <w:hyperlink r:id="rId41" w:history="1">
              <w:r w:rsidRPr="007548D6">
                <w:rPr>
                  <w:rStyle w:val="Hyperlink"/>
                </w:rPr>
                <w:t>https://www.arsfloreat.nl/uit-ramayana/</w:t>
              </w:r>
            </w:hyperlink>
            <w:r>
              <w:t xml:space="preserve"> - herschreven voor 14- tot 16-jarigen door </w:t>
            </w:r>
            <w:proofErr w:type="spellStart"/>
            <w:r>
              <w:t>chatgpt</w:t>
            </w:r>
            <w:proofErr w:type="spellEnd"/>
          </w:p>
        </w:tc>
      </w:tr>
    </w:tbl>
    <w:p w14:paraId="26450879" w14:textId="77777777" w:rsidR="008D6CCF" w:rsidRPr="00E62BA9" w:rsidRDefault="008D6CCF" w:rsidP="008D6CCF"/>
    <w:p w14:paraId="3F4D1568" w14:textId="77777777" w:rsidR="000F5266" w:rsidRPr="000F5266" w:rsidRDefault="000F5266" w:rsidP="00276785">
      <w:pPr>
        <w:pStyle w:val="Kop2"/>
        <w:ind w:left="992" w:hanging="992"/>
        <w:rPr>
          <w:b w:val="0"/>
          <w:bCs/>
        </w:rPr>
      </w:pPr>
      <w:bookmarkStart w:id="129" w:name="_Toc200032427"/>
      <w:r w:rsidRPr="00276785">
        <w:t>Boeddhisme</w:t>
      </w:r>
      <w:r w:rsidRPr="000F5266">
        <w:rPr>
          <w:bCs/>
        </w:rPr>
        <w:t xml:space="preserve"> – De innerlijke reis naar verlichting</w:t>
      </w:r>
      <w:bookmarkEnd w:id="129"/>
    </w:p>
    <w:p w14:paraId="0B3B11AC" w14:textId="77777777" w:rsidR="000F5266" w:rsidRPr="000F5266" w:rsidRDefault="000F5266" w:rsidP="000F5266">
      <w:pPr>
        <w:numPr>
          <w:ilvl w:val="0"/>
          <w:numId w:val="22"/>
        </w:numPr>
      </w:pPr>
      <w:r w:rsidRPr="000F5266">
        <w:rPr>
          <w:b/>
          <w:bCs/>
        </w:rPr>
        <w:t>Beeldspraak</w:t>
      </w:r>
      <w:r w:rsidRPr="000F5266">
        <w:t xml:space="preserve">: In veel boeddhistische teksten wordt de weg naar verlichting gezien als een terugkeer naar je ware aard – het </w:t>
      </w:r>
      <w:r w:rsidRPr="000F5266">
        <w:rPr>
          <w:i/>
          <w:iCs/>
        </w:rPr>
        <w:t>Boeddhanatuur</w:t>
      </w:r>
      <w:r w:rsidRPr="000F5266">
        <w:t>.</w:t>
      </w:r>
    </w:p>
    <w:p w14:paraId="5B30E65E" w14:textId="77777777" w:rsidR="00EF1337" w:rsidRDefault="000F5266" w:rsidP="00EF1337">
      <w:pPr>
        <w:numPr>
          <w:ilvl w:val="0"/>
          <w:numId w:val="22"/>
        </w:numPr>
      </w:pPr>
      <w:r w:rsidRPr="000F5266">
        <w:rPr>
          <w:b/>
          <w:bCs/>
        </w:rPr>
        <w:t>Betekenis</w:t>
      </w:r>
      <w:r w:rsidRPr="000F5266">
        <w:t>: Thuiskomen is het loslaten van illusies en het hervinden van innerlijke vrede.</w:t>
      </w:r>
    </w:p>
    <w:p w14:paraId="4A60406D" w14:textId="5CD21D9F" w:rsidR="00717831" w:rsidRDefault="00717831" w:rsidP="00717831">
      <w:pPr>
        <w:numPr>
          <w:ilvl w:val="0"/>
          <w:numId w:val="22"/>
        </w:numPr>
      </w:pPr>
      <w:r>
        <w:rPr>
          <w:b/>
          <w:bCs/>
        </w:rPr>
        <w:t>Didactische suggestie(s)</w:t>
      </w:r>
      <w:r w:rsidRPr="00717831">
        <w:t>:</w:t>
      </w:r>
    </w:p>
    <w:p w14:paraId="0E60CE48" w14:textId="607B34B5" w:rsidR="00717831" w:rsidRPr="00717831" w:rsidRDefault="00717831" w:rsidP="00717831">
      <w:pPr>
        <w:numPr>
          <w:ilvl w:val="1"/>
          <w:numId w:val="22"/>
        </w:numPr>
      </w:pPr>
      <w:r>
        <w:rPr>
          <w:b/>
          <w:bCs/>
        </w:rPr>
        <w:t xml:space="preserve">Vertel het verhaal van prins </w:t>
      </w:r>
      <w:proofErr w:type="spellStart"/>
      <w:r>
        <w:rPr>
          <w:b/>
          <w:bCs/>
        </w:rPr>
        <w:t>Siddharta</w:t>
      </w:r>
      <w:proofErr w:type="spellEnd"/>
    </w:p>
    <w:p w14:paraId="6EEADE6F" w14:textId="77777777" w:rsidR="00717831" w:rsidRPr="00717831" w:rsidRDefault="00717831" w:rsidP="00717831">
      <w:pPr>
        <w:numPr>
          <w:ilvl w:val="1"/>
          <w:numId w:val="22"/>
        </w:numPr>
      </w:pPr>
      <w:r>
        <w:rPr>
          <w:b/>
          <w:bCs/>
        </w:rPr>
        <w:t xml:space="preserve">Leg nadruk op de beeldspraak in het verhaal: </w:t>
      </w:r>
      <w:r>
        <w:rPr>
          <w:b/>
          <w:bCs/>
        </w:rPr>
        <w:br/>
      </w:r>
      <w:r w:rsidRPr="00717831">
        <w:t xml:space="preserve">“Prins </w:t>
      </w:r>
      <w:proofErr w:type="spellStart"/>
      <w:r w:rsidRPr="00717831">
        <w:t>Siddharta</w:t>
      </w:r>
      <w:proofErr w:type="spellEnd"/>
      <w:r w:rsidRPr="00717831">
        <w:t xml:space="preserve"> had alles wat hij zich maar kon wensen: rijkdom, luxe, comfort. Maar op een dag stapte hij uit zijn beschermde wereld en zag hij dingen die hem raakten: ouderdom, ziekte, dood… en tegelijk ook: iemand die vrede gevonden had, een monnik. Hij voelde: ‘Ik moet iets doen met wat ik nu weet.’ Hij ging op weg, probeerde van alles – van rijkdom tot zelfverwaarlozing – en vond uiteindelijk </w:t>
      </w:r>
      <w:r w:rsidRPr="00717831">
        <w:rPr>
          <w:i/>
          <w:iCs/>
        </w:rPr>
        <w:t>het middenpad</w:t>
      </w:r>
      <w:r w:rsidRPr="00717831">
        <w:t>. Toen hij thuiskwam in zichzelf, was hij veranderd. Hij werd niet meer prins, maar Boeddha: ‘de ontwaakte’. Iemand die geleerd heeft te kijken met nieuwe ogen.”</w:t>
      </w:r>
    </w:p>
    <w:p w14:paraId="6A3D5C33" w14:textId="04CF4208" w:rsidR="00717831" w:rsidRDefault="00717831" w:rsidP="00717831">
      <w:pPr>
        <w:numPr>
          <w:ilvl w:val="1"/>
          <w:numId w:val="22"/>
        </w:numPr>
      </w:pPr>
      <w:r w:rsidRPr="00717831">
        <w:t xml:space="preserve">Leg uit dat dit </w:t>
      </w:r>
      <w:r w:rsidRPr="00717831">
        <w:rPr>
          <w:i/>
          <w:iCs/>
        </w:rPr>
        <w:t>beeldtaal</w:t>
      </w:r>
      <w:r w:rsidRPr="00717831">
        <w:t xml:space="preserve"> is: het gaat niet letterlijk om paleizen of ascese, maar om de innerlijke reis die ieder mens doormaakt als je op zoek gaat, leert, en groeit.</w:t>
      </w:r>
    </w:p>
    <w:p w14:paraId="050C2072" w14:textId="179DB2BE" w:rsidR="00717831" w:rsidRDefault="00717831" w:rsidP="00717831">
      <w:pPr>
        <w:numPr>
          <w:ilvl w:val="1"/>
          <w:numId w:val="22"/>
        </w:numPr>
      </w:pPr>
      <w:r>
        <w:t>Vertaalslag naar de leerlingen:</w:t>
      </w:r>
    </w:p>
    <w:p w14:paraId="68981A13" w14:textId="77777777" w:rsidR="004564B9" w:rsidRPr="004564B9" w:rsidRDefault="004564B9" w:rsidP="004564B9">
      <w:pPr>
        <w:numPr>
          <w:ilvl w:val="2"/>
          <w:numId w:val="22"/>
        </w:numPr>
      </w:pPr>
      <w:r>
        <w:t>Heb jij al eens iets meegemaakt dat je blik op het leven veranderde?</w:t>
      </w:r>
    </w:p>
    <w:p w14:paraId="2E2D2B56" w14:textId="77777777" w:rsidR="004564B9" w:rsidRDefault="004564B9" w:rsidP="004564B9">
      <w:pPr>
        <w:numPr>
          <w:ilvl w:val="2"/>
          <w:numId w:val="22"/>
        </w:numPr>
      </w:pPr>
      <w:r>
        <w:t xml:space="preserve">Wanneer voelde je: </w:t>
      </w:r>
      <w:r w:rsidRPr="004564B9">
        <w:rPr>
          <w:i/>
          <w:iCs/>
        </w:rPr>
        <w:t>“Ik zie de wereld nu een beetje anders dan vroeger”</w:t>
      </w:r>
      <w:r>
        <w:t>?</w:t>
      </w:r>
    </w:p>
    <w:p w14:paraId="15E45351" w14:textId="77777777" w:rsidR="004564B9" w:rsidRDefault="004564B9" w:rsidP="004564B9">
      <w:pPr>
        <w:numPr>
          <w:ilvl w:val="2"/>
          <w:numId w:val="22"/>
        </w:numPr>
      </w:pPr>
      <w:r>
        <w:t>Wat betekent ‘thuiskomen’ voor jou? Is dat altijd een plek, of kan het ook een gevoel zijn?</w:t>
      </w:r>
    </w:p>
    <w:p w14:paraId="735D126E" w14:textId="77777777" w:rsidR="004564B9" w:rsidRDefault="004564B9" w:rsidP="004564B9">
      <w:pPr>
        <w:numPr>
          <w:ilvl w:val="2"/>
          <w:numId w:val="22"/>
        </w:numPr>
      </w:pPr>
      <w:r>
        <w:t>Wat zou jij meenemen van onderweg – van wat je geleerd hebt – als je 'thuiskomt’?</w:t>
      </w:r>
    </w:p>
    <w:p w14:paraId="5498F527" w14:textId="77777777" w:rsidR="004564B9" w:rsidRDefault="004564B9" w:rsidP="004564B9">
      <w:pPr>
        <w:ind w:left="1440"/>
      </w:pPr>
      <w:r>
        <w:t>Laat leerlingen kort reageren. Moedig aan om te spreken over gewone ervaringen: een schooluitstap, een verlies, een moeilijke situatie, een inzicht op vakantie, een gesprek dat bleef hangen...</w:t>
      </w:r>
    </w:p>
    <w:p w14:paraId="4BF4C72F" w14:textId="65F94216" w:rsidR="000F5266" w:rsidRDefault="004564B9" w:rsidP="008509D5">
      <w:pPr>
        <w:numPr>
          <w:ilvl w:val="1"/>
          <w:numId w:val="22"/>
        </w:numPr>
      </w:pPr>
      <w:r>
        <w:t>Creatieve verwerking</w:t>
      </w:r>
    </w:p>
    <w:p w14:paraId="2282EB00" w14:textId="77777777" w:rsidR="008509D5" w:rsidRPr="008509D5" w:rsidRDefault="008509D5" w:rsidP="008509D5">
      <w:pPr>
        <w:ind w:left="1440"/>
      </w:pPr>
      <w:r w:rsidRPr="008509D5">
        <w:lastRenderedPageBreak/>
        <w:t>Opdracht: “</w:t>
      </w:r>
      <w:proofErr w:type="spellStart"/>
      <w:r w:rsidRPr="008509D5">
        <w:t>Siddharta</w:t>
      </w:r>
      <w:proofErr w:type="spellEnd"/>
      <w:r w:rsidRPr="008509D5">
        <w:t xml:space="preserve"> keerde niet letterlijk naar zijn paleis terug, maar kwam thuis in zichzelf – als een andere versie van wie hij ooit was.</w:t>
      </w:r>
      <w:r w:rsidRPr="008509D5">
        <w:br/>
        <w:t>Maak jouw eigen ‘Thuiskom-beeld’.”</w:t>
      </w:r>
    </w:p>
    <w:p w14:paraId="137E13E7" w14:textId="77777777" w:rsidR="008509D5" w:rsidRPr="008509D5" w:rsidRDefault="008509D5" w:rsidP="008509D5">
      <w:pPr>
        <w:ind w:left="1440"/>
      </w:pPr>
      <w:r w:rsidRPr="008509D5">
        <w:t>Opties (kies er één of laat leerlingen kiezen):</w:t>
      </w:r>
    </w:p>
    <w:p w14:paraId="66CE4188" w14:textId="1D1A9FB7" w:rsidR="008509D5" w:rsidRPr="008509D5" w:rsidRDefault="008509D5" w:rsidP="008509D5">
      <w:pPr>
        <w:numPr>
          <w:ilvl w:val="2"/>
          <w:numId w:val="22"/>
        </w:numPr>
      </w:pPr>
      <w:r w:rsidRPr="008509D5">
        <w:t>Teken jezelf als jij ‘thuiskomt’ na een groeimoment: wat draag je bij je? Wat laat je achter?</w:t>
      </w:r>
    </w:p>
    <w:p w14:paraId="11B4FC97" w14:textId="0F6685A7" w:rsidR="008509D5" w:rsidRPr="008509D5" w:rsidRDefault="008509D5" w:rsidP="008509D5">
      <w:pPr>
        <w:numPr>
          <w:ilvl w:val="2"/>
          <w:numId w:val="22"/>
        </w:numPr>
      </w:pPr>
      <w:r w:rsidRPr="008509D5">
        <w:t>Schrijf een brief aan je jongere zelf: wat zou jij hem/haar vertellen dat je onderweg geleerd hebt?</w:t>
      </w:r>
    </w:p>
    <w:p w14:paraId="674ADBD5" w14:textId="16B5DDB9" w:rsidR="008509D5" w:rsidRPr="008509D5" w:rsidRDefault="008509D5" w:rsidP="008509D5">
      <w:pPr>
        <w:numPr>
          <w:ilvl w:val="2"/>
          <w:numId w:val="22"/>
        </w:numPr>
      </w:pPr>
      <w:r w:rsidRPr="008509D5">
        <w:t>Maak een moodboard of collage met beelden die jouw persoonlijke weg en thuiskomen verbeelden.</w:t>
      </w:r>
    </w:p>
    <w:p w14:paraId="3DE07650" w14:textId="12A47992" w:rsidR="008509D5" w:rsidRPr="008509D5" w:rsidRDefault="008509D5" w:rsidP="008509D5">
      <w:pPr>
        <w:numPr>
          <w:ilvl w:val="2"/>
          <w:numId w:val="22"/>
        </w:numPr>
      </w:pPr>
      <w:r>
        <w:t>S</w:t>
      </w:r>
      <w:r w:rsidRPr="008509D5">
        <w:t>tel je voor dat je een podcast opneemt met als titel ‘Wat ik onderweg leerde’ – wat vertel je dan?</w:t>
      </w:r>
    </w:p>
    <w:p w14:paraId="67279F2C" w14:textId="77777777" w:rsidR="008509D5" w:rsidRPr="008509D5" w:rsidRDefault="008509D5" w:rsidP="008509D5">
      <w:pPr>
        <w:ind w:left="1440"/>
      </w:pPr>
      <w:r w:rsidRPr="008509D5">
        <w:t xml:space="preserve">Laat leerlingen bewust werken met symboliek en beeldtaal, net zoals het verhaal van </w:t>
      </w:r>
      <w:proofErr w:type="spellStart"/>
      <w:r w:rsidRPr="008509D5">
        <w:t>Siddharta</w:t>
      </w:r>
      <w:proofErr w:type="spellEnd"/>
      <w:r w:rsidRPr="008509D5">
        <w:t xml:space="preserve"> dat doet.</w:t>
      </w:r>
    </w:p>
    <w:tbl>
      <w:tblPr>
        <w:tblStyle w:val="Tabelraster"/>
        <w:tblW w:w="0" w:type="auto"/>
        <w:tblInd w:w="988" w:type="dxa"/>
        <w:tblLook w:val="04A0" w:firstRow="1" w:lastRow="0" w:firstColumn="1" w:lastColumn="0" w:noHBand="0" w:noVBand="1"/>
      </w:tblPr>
      <w:tblGrid>
        <w:gridCol w:w="6804"/>
      </w:tblGrid>
      <w:tr w:rsidR="005F3A45" w14:paraId="6DDF3221" w14:textId="77777777" w:rsidTr="005F3A45">
        <w:tc>
          <w:tcPr>
            <w:tcW w:w="6804" w:type="dxa"/>
          </w:tcPr>
          <w:p w14:paraId="2FBB2A00" w14:textId="77777777" w:rsidR="00E53C03" w:rsidRPr="00E53C03" w:rsidRDefault="00E53C03" w:rsidP="00E53C03">
            <w:pPr>
              <w:spacing w:line="360" w:lineRule="auto"/>
              <w:rPr>
                <w:b/>
                <w:bCs/>
              </w:rPr>
            </w:pPr>
            <w:r w:rsidRPr="00E53C03">
              <w:rPr>
                <w:b/>
                <w:bCs/>
              </w:rPr>
              <w:t xml:space="preserve">Het verhaal van prins </w:t>
            </w:r>
            <w:proofErr w:type="spellStart"/>
            <w:r w:rsidRPr="00E53C03">
              <w:rPr>
                <w:b/>
                <w:bCs/>
              </w:rPr>
              <w:t>Siddharta</w:t>
            </w:r>
            <w:proofErr w:type="spellEnd"/>
          </w:p>
          <w:p w14:paraId="3A4702F7" w14:textId="77777777" w:rsidR="00E53C03" w:rsidRDefault="00E53C03" w:rsidP="00E53C03">
            <w:pPr>
              <w:spacing w:line="360" w:lineRule="auto"/>
            </w:pPr>
            <w:r w:rsidRPr="00E53C03">
              <w:t>(De weg van de Boeddha)</w:t>
            </w:r>
          </w:p>
          <w:p w14:paraId="7308A5BF" w14:textId="77777777" w:rsidR="00E53C03" w:rsidRPr="00E53C03" w:rsidRDefault="00E53C03" w:rsidP="00E53C03">
            <w:pPr>
              <w:spacing w:line="360" w:lineRule="auto"/>
            </w:pPr>
          </w:p>
          <w:p w14:paraId="514983B6" w14:textId="77777777" w:rsidR="00E53C03" w:rsidRPr="00E53C03" w:rsidRDefault="00E53C03" w:rsidP="00E53C03">
            <w:pPr>
              <w:spacing w:line="360" w:lineRule="auto"/>
            </w:pPr>
            <w:r w:rsidRPr="00E53C03">
              <w:t xml:space="preserve">Lang geleden, in het noorden van India, werd een prins geboren: </w:t>
            </w:r>
            <w:proofErr w:type="spellStart"/>
            <w:r w:rsidRPr="00E53C03">
              <w:t>Siddharta</w:t>
            </w:r>
            <w:proofErr w:type="spellEnd"/>
            <w:r w:rsidRPr="00E53C03">
              <w:t xml:space="preserve"> </w:t>
            </w:r>
            <w:proofErr w:type="spellStart"/>
            <w:r w:rsidRPr="00E53C03">
              <w:t>Gautama</w:t>
            </w:r>
            <w:proofErr w:type="spellEnd"/>
            <w:r w:rsidRPr="00E53C03">
              <w:t xml:space="preserve">. Zijn vader, koning </w:t>
            </w:r>
            <w:proofErr w:type="spellStart"/>
            <w:r w:rsidRPr="00E53C03">
              <w:t>Suddhodana</w:t>
            </w:r>
            <w:proofErr w:type="spellEnd"/>
            <w:r w:rsidRPr="00E53C03">
              <w:t xml:space="preserve">, regeerde over een rijk en vredig koninkrijk. Volgens de voorspelling van wijze mannen zou </w:t>
            </w:r>
            <w:proofErr w:type="spellStart"/>
            <w:r w:rsidRPr="00E53C03">
              <w:t>Siddharta</w:t>
            </w:r>
            <w:proofErr w:type="spellEnd"/>
            <w:r w:rsidRPr="00E53C03">
              <w:t xml:space="preserve"> ofwel een groot koning worden, ofwel een religieus leider die het lijden van de wereld zou proberen oplossen.</w:t>
            </w:r>
          </w:p>
          <w:p w14:paraId="0C4ECFFC" w14:textId="77777777" w:rsidR="00E53C03" w:rsidRPr="00E53C03" w:rsidRDefault="00E53C03" w:rsidP="00E53C03">
            <w:pPr>
              <w:spacing w:line="360" w:lineRule="auto"/>
            </w:pPr>
            <w:r w:rsidRPr="00E53C03">
              <w:t xml:space="preserve">De koning wilde dat zijn zoon de troon zou overnemen. Daarom zorgde hij ervoor dat </w:t>
            </w:r>
            <w:proofErr w:type="spellStart"/>
            <w:r w:rsidRPr="00E53C03">
              <w:t>Siddharta</w:t>
            </w:r>
            <w:proofErr w:type="spellEnd"/>
            <w:r w:rsidRPr="00E53C03">
              <w:t xml:space="preserve"> opgroeide in luxe en comfort. In het paleis kreeg hij alles wat hij wilde: mooie kleding, lekker eten, muziek, paleistuinen… Maar hij mocht nooit iets zien van pijn, verdriet of ouderdom. Alles wat lelijk of confronterend was, werd voor hem verborgen gehouden.</w:t>
            </w:r>
          </w:p>
          <w:p w14:paraId="468DBB7B" w14:textId="77777777" w:rsidR="00E53C03" w:rsidRPr="00E53C03" w:rsidRDefault="00E53C03" w:rsidP="00E53C03">
            <w:pPr>
              <w:spacing w:line="360" w:lineRule="auto"/>
            </w:pPr>
            <w:r w:rsidRPr="00E53C03">
              <w:t xml:space="preserve">Toen hij volwassen werd, trouwde </w:t>
            </w:r>
            <w:proofErr w:type="spellStart"/>
            <w:r w:rsidRPr="00E53C03">
              <w:t>Siddharta</w:t>
            </w:r>
            <w:proofErr w:type="spellEnd"/>
            <w:r w:rsidRPr="00E53C03">
              <w:t xml:space="preserve"> met een mooie prinses, </w:t>
            </w:r>
            <w:proofErr w:type="spellStart"/>
            <w:r w:rsidRPr="00E53C03">
              <w:t>Yasodhara</w:t>
            </w:r>
            <w:proofErr w:type="spellEnd"/>
            <w:r w:rsidRPr="00E53C03">
              <w:t>, en samen kregen ze een zoontje. Zijn vader dacht dat hij nu gelukkig zou blijven en nooit zou vertrekken.</w:t>
            </w:r>
          </w:p>
          <w:p w14:paraId="465E3BB8" w14:textId="77777777" w:rsidR="00E53C03" w:rsidRPr="00E53C03" w:rsidRDefault="00E53C03" w:rsidP="00E53C03">
            <w:pPr>
              <w:spacing w:line="360" w:lineRule="auto"/>
            </w:pPr>
            <w:r w:rsidRPr="00E53C03">
              <w:t xml:space="preserve">Maar </w:t>
            </w:r>
            <w:proofErr w:type="spellStart"/>
            <w:r w:rsidRPr="00E53C03">
              <w:t>Siddharta</w:t>
            </w:r>
            <w:proofErr w:type="spellEnd"/>
            <w:r w:rsidRPr="00E53C03">
              <w:t xml:space="preserve"> was nieuwsgierig. Op een dag verliet hij stiekem het paleis met zijn wagenmenner. In de stad zag hij iets dat hij nog nooit eerder gezien had: een oude man, krom en rimpelig. De volgende keer zag hij een zieke man, die lag te kreunen van pijn. Daarna zag hij een dode man op een brandstapel. En ten slotte zag hij een monnik: een kalme, eenvoudige man met een vredige blik.</w:t>
            </w:r>
          </w:p>
          <w:p w14:paraId="2825DA1C" w14:textId="77777777" w:rsidR="00E53C03" w:rsidRPr="00E53C03" w:rsidRDefault="00E53C03" w:rsidP="00E53C03">
            <w:pPr>
              <w:spacing w:line="360" w:lineRule="auto"/>
            </w:pPr>
            <w:r w:rsidRPr="00E53C03">
              <w:t xml:space="preserve">Deze vier ontmoetingen raakten </w:t>
            </w:r>
            <w:proofErr w:type="spellStart"/>
            <w:r w:rsidRPr="00E53C03">
              <w:t>Siddharta</w:t>
            </w:r>
            <w:proofErr w:type="spellEnd"/>
            <w:r w:rsidRPr="00E53C03">
              <w:t xml:space="preserve"> diep. Hij vroeg zich af: waarom worden mensen oud? Waarom is er ziekte? Waarom sterven mensen? En waarom lijkt die monnik toch gelukkig, ondanks alles?</w:t>
            </w:r>
          </w:p>
          <w:p w14:paraId="4F2D3CF6" w14:textId="77777777" w:rsidR="00E53C03" w:rsidRPr="00E53C03" w:rsidRDefault="00E53C03" w:rsidP="00E53C03">
            <w:pPr>
              <w:spacing w:line="360" w:lineRule="auto"/>
            </w:pPr>
            <w:proofErr w:type="spellStart"/>
            <w:r w:rsidRPr="00E53C03">
              <w:lastRenderedPageBreak/>
              <w:t>Siddharta</w:t>
            </w:r>
            <w:proofErr w:type="spellEnd"/>
            <w:r w:rsidRPr="00E53C03">
              <w:t xml:space="preserve"> besefte dat rijkdom en luxe geen echt, blijvend geluk konden geven. In het paleis voelde hij zich opgesloten, alsof hij een masker droeg. Dus nam hij een moeilijke beslissing: hij verliet zijn vrouw en kind, en gaf zijn titel als prins op. Hij begon te zwerven, op zoek naar antwoorden op de grote vragen van het leven.</w:t>
            </w:r>
          </w:p>
          <w:p w14:paraId="15888C93" w14:textId="77777777" w:rsidR="00E53C03" w:rsidRPr="00E53C03" w:rsidRDefault="00E53C03" w:rsidP="00E53C03">
            <w:pPr>
              <w:spacing w:line="360" w:lineRule="auto"/>
            </w:pPr>
            <w:r w:rsidRPr="00E53C03">
              <w:t>Jarenlang leefde hij als asceet, een soort geestelijke die bijna niets bezit. Hij at bijna niets, sliep op de grond, en mediteerde urenlang. Hij dacht dat hij zo zijn lichaam kon overwinnen. Maar uiteindelijk merkte hij dat hij alleen maar zwak en ziek werd, en nog steeds geen duidelijkheid vond.</w:t>
            </w:r>
          </w:p>
          <w:p w14:paraId="3285A9C3" w14:textId="77777777" w:rsidR="00E53C03" w:rsidRPr="00E53C03" w:rsidRDefault="00E53C03" w:rsidP="00E53C03">
            <w:pPr>
              <w:spacing w:line="360" w:lineRule="auto"/>
            </w:pPr>
            <w:r w:rsidRPr="00E53C03">
              <w:t xml:space="preserve">Toen bedacht hij iets anders: misschien ligt de waarheid niet in extreme rijkdom, maar ook niet in extreme armoede. Misschien is er een middenweg. Hij begon opnieuw normaal te eten, zorgde goed voor zichzelf, en ging rustig zitten onder een grote boom – de </w:t>
            </w:r>
            <w:proofErr w:type="spellStart"/>
            <w:r w:rsidRPr="00E53C03">
              <w:t>Bodhiboom</w:t>
            </w:r>
            <w:proofErr w:type="spellEnd"/>
            <w:r w:rsidRPr="00E53C03">
              <w:t xml:space="preserve"> – om diep na te denken.</w:t>
            </w:r>
          </w:p>
          <w:p w14:paraId="4CCE66D2" w14:textId="77777777" w:rsidR="00E53C03" w:rsidRPr="00E53C03" w:rsidRDefault="00E53C03" w:rsidP="00E53C03">
            <w:pPr>
              <w:spacing w:line="360" w:lineRule="auto"/>
            </w:pPr>
            <w:r w:rsidRPr="00E53C03">
              <w:t>Daar, in stilte, mediteerde hij dagenlang. Hij dacht na over wat hij had gezien en meegemaakt. Uiteindelijk kreeg hij een diep inzicht: lijden hoort bij het leven, maar het is niet het einde. Als je begrijpt waar lijden vandaan komt – verlangen, gehechtheid, angst – kun je er anders mee omgaan. Je hoeft je niet vast te klampen aan dingen die voorbijgaan. Zo kun je innerlijke rust vinden.</w:t>
            </w:r>
          </w:p>
          <w:p w14:paraId="254B5CFC" w14:textId="77777777" w:rsidR="00E53C03" w:rsidRPr="00E53C03" w:rsidRDefault="00E53C03" w:rsidP="00E53C03">
            <w:pPr>
              <w:spacing w:line="360" w:lineRule="auto"/>
            </w:pPr>
            <w:r w:rsidRPr="00E53C03">
              <w:t xml:space="preserve">Op dat moment werd </w:t>
            </w:r>
            <w:proofErr w:type="spellStart"/>
            <w:r w:rsidRPr="00E53C03">
              <w:t>Siddharta</w:t>
            </w:r>
            <w:proofErr w:type="spellEnd"/>
            <w:r w:rsidRPr="00E53C03">
              <w:t xml:space="preserve"> ‘verlicht’. Hij werd de Boeddha – dat betekent: de Ontwaakte. Niet een god, maar een mens die helder ziet. Hij voelde vrede, mededogen en kracht. Vanaf dan begon hij te onderwijzen wat hij geleerd had.</w:t>
            </w:r>
          </w:p>
          <w:p w14:paraId="573AE917" w14:textId="77777777" w:rsidR="00E53C03" w:rsidRPr="00E53C03" w:rsidRDefault="00E53C03" w:rsidP="00E53C03">
            <w:pPr>
              <w:spacing w:line="360" w:lineRule="auto"/>
            </w:pPr>
            <w:r w:rsidRPr="00E53C03">
              <w:t xml:space="preserve">Hij sprak over de </w:t>
            </w:r>
            <w:r w:rsidRPr="00E53C03">
              <w:rPr>
                <w:b/>
                <w:bCs/>
              </w:rPr>
              <w:t>Vier Nobele Waarheden</w:t>
            </w:r>
            <w:r w:rsidRPr="00E53C03">
              <w:t>:</w:t>
            </w:r>
          </w:p>
          <w:p w14:paraId="0A0D0461" w14:textId="77777777" w:rsidR="00E53C03" w:rsidRPr="00E53C03" w:rsidRDefault="00E53C03" w:rsidP="00E53C03">
            <w:pPr>
              <w:numPr>
                <w:ilvl w:val="0"/>
                <w:numId w:val="35"/>
              </w:numPr>
              <w:spacing w:line="360" w:lineRule="auto"/>
            </w:pPr>
            <w:r w:rsidRPr="00E53C03">
              <w:t>In het leven is er lijden.</w:t>
            </w:r>
          </w:p>
          <w:p w14:paraId="306DBBBB" w14:textId="77777777" w:rsidR="00E53C03" w:rsidRPr="00E53C03" w:rsidRDefault="00E53C03" w:rsidP="00E53C03">
            <w:pPr>
              <w:numPr>
                <w:ilvl w:val="0"/>
                <w:numId w:val="35"/>
              </w:numPr>
              <w:spacing w:line="360" w:lineRule="auto"/>
            </w:pPr>
            <w:r w:rsidRPr="00E53C03">
              <w:t>Lijden ontstaat door verlangen en gehechtheid.</w:t>
            </w:r>
          </w:p>
          <w:p w14:paraId="7CC7BB23" w14:textId="77777777" w:rsidR="00E53C03" w:rsidRPr="00E53C03" w:rsidRDefault="00E53C03" w:rsidP="00E53C03">
            <w:pPr>
              <w:numPr>
                <w:ilvl w:val="0"/>
                <w:numId w:val="35"/>
              </w:numPr>
              <w:spacing w:line="360" w:lineRule="auto"/>
            </w:pPr>
            <w:r w:rsidRPr="00E53C03">
              <w:t>Je kunt dat lijden beëindigen.</w:t>
            </w:r>
          </w:p>
          <w:p w14:paraId="1563357D" w14:textId="77777777" w:rsidR="00E53C03" w:rsidRPr="00E53C03" w:rsidRDefault="00E53C03" w:rsidP="00E53C03">
            <w:pPr>
              <w:numPr>
                <w:ilvl w:val="0"/>
                <w:numId w:val="35"/>
              </w:numPr>
              <w:spacing w:line="360" w:lineRule="auto"/>
            </w:pPr>
            <w:r w:rsidRPr="00E53C03">
              <w:t xml:space="preserve">Er is een weg: het </w:t>
            </w:r>
            <w:r w:rsidRPr="00E53C03">
              <w:rPr>
                <w:b/>
                <w:bCs/>
              </w:rPr>
              <w:t>Achtvoudige Pad</w:t>
            </w:r>
            <w:r w:rsidRPr="00E53C03">
              <w:t xml:space="preserve"> (een manier van leven met juiste aandacht, gedrag, concentratie…).</w:t>
            </w:r>
          </w:p>
          <w:p w14:paraId="1A07B4FC" w14:textId="77777777" w:rsidR="00E53C03" w:rsidRPr="00E53C03" w:rsidRDefault="00E53C03" w:rsidP="00E53C03">
            <w:pPr>
              <w:spacing w:line="360" w:lineRule="auto"/>
            </w:pPr>
            <w:r w:rsidRPr="00E53C03">
              <w:t>De Boeddha trok rond en sprak met mensen van alle standen. Hij stichtte een gemeenschap van monniken en volgelingen. Hij wilde geen nieuwe godsdienst stichten, maar mensen leren om helder te kijken naar zichzelf en de wereld.</w:t>
            </w:r>
          </w:p>
          <w:p w14:paraId="48C94EC2" w14:textId="38EF9632" w:rsidR="005F3A45" w:rsidRDefault="00E53C03" w:rsidP="00E53C03">
            <w:pPr>
              <w:spacing w:line="360" w:lineRule="auto"/>
            </w:pPr>
            <w:r w:rsidRPr="00E53C03">
              <w:t>Tot op vandaag volgen miljoenen mensen zijn inzichten. Niet door te geloven in dogma’s, maar door te oefenen in bewust leven, mediteren, en kiezen voor vrede – in zichzelf en met anderen.</w:t>
            </w:r>
          </w:p>
        </w:tc>
      </w:tr>
    </w:tbl>
    <w:p w14:paraId="2DD3D390" w14:textId="77777777" w:rsidR="004564B9" w:rsidRPr="000F5266" w:rsidRDefault="004564B9" w:rsidP="008509D5">
      <w:pPr>
        <w:ind w:left="1440"/>
      </w:pPr>
    </w:p>
    <w:p w14:paraId="7786A895" w14:textId="5A9317C0" w:rsidR="00E62734" w:rsidRDefault="00E62734" w:rsidP="00581160">
      <w:pPr>
        <w:rPr>
          <w:b/>
          <w:bCs/>
        </w:rPr>
      </w:pPr>
      <w:r>
        <w:rPr>
          <w:noProof/>
        </w:rPr>
        <w:lastRenderedPageBreak/>
        <w:drawing>
          <wp:inline distT="0" distB="0" distL="0" distR="0" wp14:anchorId="05A590C1" wp14:editId="497EFDE9">
            <wp:extent cx="5759450" cy="3291205"/>
            <wp:effectExtent l="0" t="0" r="0" b="4445"/>
            <wp:docPr id="159944273" name="Afbeelding 2" descr="Mindfulness en boeddhisme, wat is de relatie tussen die t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fulness en boeddhisme, wat is de relatie tussen die twe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3291205"/>
                    </a:xfrm>
                    <a:prstGeom prst="rect">
                      <a:avLst/>
                    </a:prstGeom>
                    <a:noFill/>
                    <a:ln>
                      <a:noFill/>
                    </a:ln>
                  </pic:spPr>
                </pic:pic>
              </a:graphicData>
            </a:graphic>
          </wp:inline>
        </w:drawing>
      </w:r>
    </w:p>
    <w:p w14:paraId="52D21C0B" w14:textId="5A61DDCB" w:rsidR="00581160" w:rsidRPr="00581160" w:rsidRDefault="00581160" w:rsidP="00276785">
      <w:pPr>
        <w:pStyle w:val="Kop2"/>
        <w:ind w:left="992" w:hanging="992"/>
        <w:rPr>
          <w:b w:val="0"/>
          <w:bCs/>
        </w:rPr>
      </w:pPr>
      <w:bookmarkStart w:id="130" w:name="_Toc200032428"/>
      <w:r w:rsidRPr="00276785">
        <w:t>Inheemse</w:t>
      </w:r>
      <w:r w:rsidRPr="00581160">
        <w:rPr>
          <w:bCs/>
        </w:rPr>
        <w:t xml:space="preserve"> religies – Terugkeer naar de voorouders of de aarde</w:t>
      </w:r>
      <w:bookmarkEnd w:id="130"/>
    </w:p>
    <w:p w14:paraId="618AB221" w14:textId="77777777" w:rsidR="00581160" w:rsidRPr="00581160" w:rsidRDefault="00581160" w:rsidP="00581160">
      <w:pPr>
        <w:numPr>
          <w:ilvl w:val="0"/>
          <w:numId w:val="23"/>
        </w:numPr>
      </w:pPr>
      <w:r w:rsidRPr="00581160">
        <w:rPr>
          <w:b/>
          <w:bCs/>
        </w:rPr>
        <w:t>Voorbeeld</w:t>
      </w:r>
      <w:r w:rsidRPr="00581160">
        <w:t>: In veel inheemse tradities (zoals die van de Navajo of Aboriginal volkeren) betekent thuiskomen terugkeren naar het land, de stam, en de voorouders.</w:t>
      </w:r>
    </w:p>
    <w:p w14:paraId="20E0778E" w14:textId="77777777" w:rsidR="00581160" w:rsidRDefault="00581160" w:rsidP="00581160">
      <w:pPr>
        <w:numPr>
          <w:ilvl w:val="0"/>
          <w:numId w:val="23"/>
        </w:numPr>
      </w:pPr>
      <w:r w:rsidRPr="00581160">
        <w:rPr>
          <w:b/>
          <w:bCs/>
        </w:rPr>
        <w:t>Betekenis</w:t>
      </w:r>
      <w:r w:rsidRPr="00581160">
        <w:t>: Thuiskomen is leven in harmonie met de natuur, gemeenschap en spirituele voorouders. Soms wordt ook het sterven gezien als thuiskomen bij de voorouders.</w:t>
      </w:r>
    </w:p>
    <w:p w14:paraId="542264D8" w14:textId="3F859E80" w:rsidR="009C5D26" w:rsidRDefault="009C5D26" w:rsidP="00581160">
      <w:pPr>
        <w:numPr>
          <w:ilvl w:val="0"/>
          <w:numId w:val="23"/>
        </w:numPr>
      </w:pPr>
      <w:r w:rsidRPr="009C5D26">
        <w:rPr>
          <w:b/>
          <w:bCs/>
        </w:rPr>
        <w:t>Didactische suggestie:</w:t>
      </w:r>
      <w:r w:rsidRPr="009C5D26">
        <w:br/>
        <w:t xml:space="preserve">Laat leerlingen symbolisch 'hun wortels tekenen': op een boomblad tekenen ze iets dat hen thuis doet voelen of met hun familie verbindt. Verzamel deze in een grote </w:t>
      </w:r>
      <w:r w:rsidRPr="009C5D26">
        <w:rPr>
          <w:i/>
          <w:iCs/>
        </w:rPr>
        <w:t>'boom van verbondenheid'</w:t>
      </w:r>
      <w:r w:rsidRPr="009C5D26">
        <w:t xml:space="preserve"> in de klas.</w:t>
      </w:r>
    </w:p>
    <w:p w14:paraId="733206C1" w14:textId="77777777" w:rsidR="005F3A45" w:rsidRPr="00581160" w:rsidRDefault="005F3A45" w:rsidP="005F3A45">
      <w:pPr>
        <w:ind w:left="720"/>
      </w:pPr>
    </w:p>
    <w:p w14:paraId="6FC27160" w14:textId="77777777" w:rsidR="00AD411B" w:rsidRPr="00AD411B" w:rsidRDefault="00AD411B" w:rsidP="00276785">
      <w:pPr>
        <w:pStyle w:val="Kop2"/>
        <w:ind w:left="992" w:hanging="992"/>
        <w:rPr>
          <w:b w:val="0"/>
          <w:bCs/>
        </w:rPr>
      </w:pPr>
      <w:bookmarkStart w:id="131" w:name="_Toc200032429"/>
      <w:proofErr w:type="spellStart"/>
      <w:r w:rsidRPr="00276785">
        <w:t>Bahá'í</w:t>
      </w:r>
      <w:proofErr w:type="spellEnd"/>
      <w:r w:rsidRPr="00AD411B">
        <w:rPr>
          <w:bCs/>
        </w:rPr>
        <w:t>-geloof – Thuiskomen als eenheid</w:t>
      </w:r>
      <w:bookmarkEnd w:id="131"/>
    </w:p>
    <w:p w14:paraId="1184763A" w14:textId="77777777" w:rsidR="00AD411B" w:rsidRPr="00AD411B" w:rsidRDefault="00AD411B" w:rsidP="00AD411B">
      <w:pPr>
        <w:numPr>
          <w:ilvl w:val="0"/>
          <w:numId w:val="24"/>
        </w:numPr>
      </w:pPr>
      <w:r w:rsidRPr="00AD411B">
        <w:rPr>
          <w:b/>
          <w:bCs/>
        </w:rPr>
        <w:t>Idee</w:t>
      </w:r>
      <w:r w:rsidRPr="00AD411B">
        <w:t xml:space="preserve">: In de </w:t>
      </w:r>
      <w:proofErr w:type="spellStart"/>
      <w:r w:rsidRPr="00AD411B">
        <w:t>Bahá'í</w:t>
      </w:r>
      <w:proofErr w:type="spellEnd"/>
      <w:r w:rsidRPr="00AD411B">
        <w:t>-geschriften wordt de menselijke ziel gezien als een reiziger die steeds dichter tot God komt. De wereld is een doorgangsplek, niet het echte thuis.</w:t>
      </w:r>
    </w:p>
    <w:p w14:paraId="21B844CC" w14:textId="77777777" w:rsidR="00AD411B" w:rsidRDefault="00AD411B" w:rsidP="00AD411B">
      <w:pPr>
        <w:numPr>
          <w:ilvl w:val="0"/>
          <w:numId w:val="24"/>
        </w:numPr>
      </w:pPr>
      <w:r w:rsidRPr="00AD411B">
        <w:rPr>
          <w:b/>
          <w:bCs/>
        </w:rPr>
        <w:t>Betekenis</w:t>
      </w:r>
      <w:r w:rsidRPr="00AD411B">
        <w:t>: Thuiskomen betekent leven in overeenstemming met goddelijke principes en streven naar eenheid van de mensheid.</w:t>
      </w:r>
    </w:p>
    <w:p w14:paraId="5F885B5A" w14:textId="164B13E8" w:rsidR="0078567F" w:rsidRPr="0078567F" w:rsidRDefault="0078567F" w:rsidP="0078567F">
      <w:pPr>
        <w:numPr>
          <w:ilvl w:val="0"/>
          <w:numId w:val="24"/>
        </w:numPr>
      </w:pPr>
      <w:r w:rsidRPr="0078567F">
        <w:rPr>
          <w:b/>
          <w:bCs/>
        </w:rPr>
        <w:t>Didactische suggestie – tempels en symboliek</w:t>
      </w:r>
    </w:p>
    <w:p w14:paraId="0D2586E1" w14:textId="77777777" w:rsidR="0078567F" w:rsidRPr="0078567F" w:rsidRDefault="0078567F" w:rsidP="0078567F">
      <w:pPr>
        <w:numPr>
          <w:ilvl w:val="1"/>
          <w:numId w:val="24"/>
        </w:numPr>
      </w:pPr>
      <w:r w:rsidRPr="0078567F">
        <w:rPr>
          <w:b/>
          <w:bCs/>
        </w:rPr>
        <w:t>Stap 1:</w:t>
      </w:r>
      <w:r w:rsidRPr="0078567F">
        <w:t xml:space="preserve"> Geef een korte intro over het </w:t>
      </w:r>
      <w:proofErr w:type="spellStart"/>
      <w:r w:rsidRPr="0078567F">
        <w:t>Bahá’í</w:t>
      </w:r>
      <w:proofErr w:type="spellEnd"/>
      <w:r w:rsidRPr="0078567F">
        <w:t>-geloof (oorsprong, belangrijkste ideeën, de ‘ziel als reiziger’).</w:t>
      </w:r>
    </w:p>
    <w:p w14:paraId="73B430E3" w14:textId="77777777" w:rsidR="0078567F" w:rsidRPr="0078567F" w:rsidRDefault="0078567F" w:rsidP="0078567F">
      <w:pPr>
        <w:numPr>
          <w:ilvl w:val="1"/>
          <w:numId w:val="24"/>
        </w:numPr>
      </w:pPr>
      <w:r w:rsidRPr="0078567F">
        <w:rPr>
          <w:b/>
          <w:bCs/>
        </w:rPr>
        <w:t>Stap 2:</w:t>
      </w:r>
      <w:r w:rsidRPr="0078567F">
        <w:t xml:space="preserve"> Toon foto’s van </w:t>
      </w:r>
      <w:proofErr w:type="spellStart"/>
      <w:r w:rsidRPr="0078567F">
        <w:t>Bahá’í</w:t>
      </w:r>
      <w:proofErr w:type="spellEnd"/>
      <w:r w:rsidRPr="0078567F">
        <w:t>-tempels wereldwijd. Bespreek hun gemeenschappelijke kenmerken (negen zijden, koepel, openheid, licht).</w:t>
      </w:r>
    </w:p>
    <w:p w14:paraId="62C47BC9" w14:textId="77777777" w:rsidR="0078567F" w:rsidRPr="0078567F" w:rsidRDefault="0078567F" w:rsidP="0078567F">
      <w:pPr>
        <w:numPr>
          <w:ilvl w:val="1"/>
          <w:numId w:val="24"/>
        </w:numPr>
      </w:pPr>
      <w:r w:rsidRPr="0078567F">
        <w:rPr>
          <w:b/>
          <w:bCs/>
        </w:rPr>
        <w:t>Stap 3:</w:t>
      </w:r>
      <w:r w:rsidRPr="0078567F">
        <w:t xml:space="preserve"> Stuur leerlingen op symbolentocht door de school: zoek plekken of objecten die symbool staan voor zingeving, hoop of verbinding.</w:t>
      </w:r>
      <w:r w:rsidRPr="0078567F">
        <w:br/>
        <w:t>Denk aan: kapel, kruisbeeld, inspirerende spreuken, stilteplek, herdenkingshoekje...</w:t>
      </w:r>
    </w:p>
    <w:p w14:paraId="26CDA9A9" w14:textId="77777777" w:rsidR="0078567F" w:rsidRPr="0078567F" w:rsidRDefault="0078567F" w:rsidP="0078567F">
      <w:pPr>
        <w:numPr>
          <w:ilvl w:val="1"/>
          <w:numId w:val="24"/>
        </w:numPr>
      </w:pPr>
      <w:r w:rsidRPr="0078567F">
        <w:rPr>
          <w:b/>
          <w:bCs/>
        </w:rPr>
        <w:lastRenderedPageBreak/>
        <w:t>Stap 4:</w:t>
      </w:r>
      <w:r w:rsidRPr="0078567F">
        <w:t xml:space="preserve"> Laat leerlingen in groepjes hun gevonden symbool presenteren en bespreken wat het zegt over 'thuis zijn op school'.</w:t>
      </w:r>
    </w:p>
    <w:p w14:paraId="746D7896" w14:textId="19BC9503" w:rsidR="0078567F" w:rsidRDefault="00314059" w:rsidP="0078567F">
      <w:pPr>
        <w:ind w:left="720"/>
      </w:pPr>
      <w:r>
        <w:rPr>
          <w:noProof/>
        </w:rPr>
        <w:drawing>
          <wp:anchor distT="0" distB="0" distL="114300" distR="114300" simplePos="0" relativeHeight="251659266" behindDoc="0" locked="0" layoutInCell="1" allowOverlap="1" wp14:anchorId="776CAB7B" wp14:editId="42FC7CD8">
            <wp:simplePos x="0" y="0"/>
            <wp:positionH relativeFrom="margin">
              <wp:align>center</wp:align>
            </wp:positionH>
            <wp:positionV relativeFrom="paragraph">
              <wp:posOffset>5080</wp:posOffset>
            </wp:positionV>
            <wp:extent cx="5759450" cy="3839845"/>
            <wp:effectExtent l="0" t="0" r="0" b="8255"/>
            <wp:wrapNone/>
            <wp:docPr id="160263082" name="Afbeelding 1" descr="Houses of Worship: Three new Houses of Worship to be established | B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s of Worship: Three new Houses of Worship to be established | BW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AF63B" w14:textId="0FD92DBE" w:rsidR="001F70D9" w:rsidRDefault="001F70D9" w:rsidP="001F70D9">
      <w:pPr>
        <w:ind w:left="720"/>
      </w:pPr>
    </w:p>
    <w:p w14:paraId="525CB112" w14:textId="77777777" w:rsidR="00314059" w:rsidRDefault="00314059" w:rsidP="001F70D9">
      <w:pPr>
        <w:ind w:left="720"/>
      </w:pPr>
    </w:p>
    <w:p w14:paraId="4F4844C3" w14:textId="77777777" w:rsidR="00314059" w:rsidRDefault="00314059" w:rsidP="001F70D9">
      <w:pPr>
        <w:ind w:left="720"/>
      </w:pPr>
    </w:p>
    <w:p w14:paraId="0EEA28EE" w14:textId="77777777" w:rsidR="00314059" w:rsidRDefault="00314059" w:rsidP="001F70D9">
      <w:pPr>
        <w:ind w:left="720"/>
      </w:pPr>
    </w:p>
    <w:p w14:paraId="15512C9D" w14:textId="77777777" w:rsidR="00314059" w:rsidRDefault="00314059" w:rsidP="001F70D9">
      <w:pPr>
        <w:ind w:left="720"/>
      </w:pPr>
    </w:p>
    <w:p w14:paraId="595BCBE3" w14:textId="77777777" w:rsidR="00314059" w:rsidRDefault="00314059" w:rsidP="001F70D9">
      <w:pPr>
        <w:ind w:left="720"/>
      </w:pPr>
    </w:p>
    <w:p w14:paraId="52B12EC2" w14:textId="77777777" w:rsidR="00314059" w:rsidRDefault="00314059" w:rsidP="001F70D9">
      <w:pPr>
        <w:ind w:left="720"/>
      </w:pPr>
    </w:p>
    <w:p w14:paraId="4107283E" w14:textId="77777777" w:rsidR="00314059" w:rsidRDefault="00314059" w:rsidP="001F70D9">
      <w:pPr>
        <w:ind w:left="720"/>
      </w:pPr>
    </w:p>
    <w:p w14:paraId="6C5929CC" w14:textId="77777777" w:rsidR="00314059" w:rsidRDefault="00314059" w:rsidP="001F70D9">
      <w:pPr>
        <w:ind w:left="720"/>
      </w:pPr>
    </w:p>
    <w:p w14:paraId="6BEAE04F" w14:textId="77777777" w:rsidR="00314059" w:rsidRDefault="00314059" w:rsidP="001F70D9">
      <w:pPr>
        <w:ind w:left="720"/>
      </w:pPr>
    </w:p>
    <w:p w14:paraId="64F6F6C5" w14:textId="77777777" w:rsidR="00314059" w:rsidRDefault="00314059" w:rsidP="001F70D9">
      <w:pPr>
        <w:ind w:left="720"/>
      </w:pPr>
    </w:p>
    <w:p w14:paraId="6AA987B7" w14:textId="77777777" w:rsidR="00314059" w:rsidRDefault="00314059" w:rsidP="001F70D9">
      <w:pPr>
        <w:ind w:left="720"/>
      </w:pPr>
    </w:p>
    <w:tbl>
      <w:tblPr>
        <w:tblStyle w:val="Tabelraster"/>
        <w:tblW w:w="0" w:type="auto"/>
        <w:tblInd w:w="720" w:type="dxa"/>
        <w:tblLook w:val="04A0" w:firstRow="1" w:lastRow="0" w:firstColumn="1" w:lastColumn="0" w:noHBand="0" w:noVBand="1"/>
      </w:tblPr>
      <w:tblGrid>
        <w:gridCol w:w="8340"/>
      </w:tblGrid>
      <w:tr w:rsidR="00314059" w14:paraId="114467D9" w14:textId="77777777" w:rsidTr="00314059">
        <w:tc>
          <w:tcPr>
            <w:tcW w:w="9060" w:type="dxa"/>
          </w:tcPr>
          <w:p w14:paraId="6C28B964" w14:textId="3ADADE4B" w:rsidR="00314059" w:rsidRPr="00314059" w:rsidRDefault="00314059" w:rsidP="00314059">
            <w:r w:rsidRPr="00314059">
              <w:rPr>
                <w:b/>
                <w:bCs/>
              </w:rPr>
              <w:t>Korte intro:</w:t>
            </w:r>
            <w:r w:rsidRPr="00314059">
              <w:br/>
              <w:t xml:space="preserve">Het </w:t>
            </w:r>
            <w:proofErr w:type="spellStart"/>
            <w:r w:rsidRPr="00314059">
              <w:t>Bahá’í</w:t>
            </w:r>
            <w:proofErr w:type="spellEnd"/>
            <w:r w:rsidRPr="00314059">
              <w:t xml:space="preserve">-geloof is een relatief jonge wereldgodsdienst, ontstaan in de 19e eeuw in Perzië (nu Iran), met als stichter </w:t>
            </w:r>
            <w:proofErr w:type="spellStart"/>
            <w:r w:rsidRPr="00314059">
              <w:t>Bahá’u’lláh</w:t>
            </w:r>
            <w:proofErr w:type="spellEnd"/>
            <w:r w:rsidRPr="00314059">
              <w:t xml:space="preserve">. Centraal staan de eenheid van de mensheid, de gelijkheid van man en vrouw, wereldvrede en interreligieuze harmonie. </w:t>
            </w:r>
            <w:proofErr w:type="spellStart"/>
            <w:r w:rsidRPr="00314059">
              <w:t>Bahá’ís</w:t>
            </w:r>
            <w:proofErr w:type="spellEnd"/>
            <w:r w:rsidRPr="00314059">
              <w:t xml:space="preserve"> geloven dat alle grote religies voortkomen uit éénzelfde goddelijke bron, en dat God zich in verschillende tijden via verschillende boodschappers (zoals Abraham, Mozes, Boeddha, Jezus, Mohammed en </w:t>
            </w:r>
            <w:proofErr w:type="spellStart"/>
            <w:r w:rsidRPr="00314059">
              <w:t>Bahá’u’lláh</w:t>
            </w:r>
            <w:proofErr w:type="spellEnd"/>
            <w:r w:rsidRPr="00314059">
              <w:t>) aan de mens openbaart.</w:t>
            </w:r>
          </w:p>
          <w:p w14:paraId="715D198D" w14:textId="77777777" w:rsidR="00314059" w:rsidRPr="00314059" w:rsidRDefault="00314059" w:rsidP="00314059">
            <w:r w:rsidRPr="00314059">
              <w:t>De ziel wordt gezien als een reiziger, die op aarde leert en groeit, en na de dood verdergaat op een spirituele reis richting God. Thuiskomen is dus een innerlijk proces van groei in liefde en goedheid.</w:t>
            </w:r>
          </w:p>
          <w:p w14:paraId="1BAA298A" w14:textId="746BC17D" w:rsidR="00314059" w:rsidRDefault="00314059" w:rsidP="00314059">
            <w:r w:rsidRPr="00314059">
              <w:rPr>
                <w:b/>
                <w:bCs/>
              </w:rPr>
              <w:t xml:space="preserve">Tempels in het </w:t>
            </w:r>
            <w:proofErr w:type="spellStart"/>
            <w:r w:rsidRPr="00314059">
              <w:rPr>
                <w:b/>
                <w:bCs/>
              </w:rPr>
              <w:t>Bahá’í</w:t>
            </w:r>
            <w:proofErr w:type="spellEnd"/>
            <w:r w:rsidRPr="00314059">
              <w:rPr>
                <w:b/>
                <w:bCs/>
              </w:rPr>
              <w:t>-geloof – bespreking kenmerken:</w:t>
            </w:r>
            <w:r w:rsidRPr="00314059">
              <w:br/>
            </w:r>
            <w:proofErr w:type="spellStart"/>
            <w:r w:rsidRPr="00314059">
              <w:t>Bahá’í</w:t>
            </w:r>
            <w:proofErr w:type="spellEnd"/>
            <w:r w:rsidRPr="00314059">
              <w:t>-tempels (ook wel "huizen van aanbidding" genoemd) zijn over de hele wereld gebouwd en bedoeld voor iedereen, ongeacht geloof of afkomst. Hun architectuur bevat symboliek die verwijst naar thuiskomen in verbondenheid.</w:t>
            </w:r>
          </w:p>
          <w:p w14:paraId="1EC464F6" w14:textId="77777777" w:rsidR="009E4AE9" w:rsidRPr="00314059" w:rsidRDefault="009E4AE9" w:rsidP="00314059"/>
          <w:p w14:paraId="6A085B96" w14:textId="77777777" w:rsidR="00314059" w:rsidRPr="00314059" w:rsidRDefault="00314059" w:rsidP="00314059">
            <w:r w:rsidRPr="00314059">
              <w:rPr>
                <w:b/>
                <w:bCs/>
              </w:rPr>
              <w:t>Belangrijkste kenmerken:</w:t>
            </w:r>
          </w:p>
          <w:p w14:paraId="5DAE7C22" w14:textId="77777777" w:rsidR="00314059" w:rsidRPr="00314059" w:rsidRDefault="00314059" w:rsidP="00314059">
            <w:pPr>
              <w:numPr>
                <w:ilvl w:val="0"/>
                <w:numId w:val="30"/>
              </w:numPr>
            </w:pPr>
            <w:r w:rsidRPr="00314059">
              <w:rPr>
                <w:b/>
                <w:bCs/>
              </w:rPr>
              <w:t>Negen zijden of ingangen</w:t>
            </w:r>
            <w:r w:rsidRPr="00314059">
              <w:t xml:space="preserve"> – symbool voor de openheid naar de hele mensheid en de verscheidenheid aan religieuze paden die allen naar God leiden.</w:t>
            </w:r>
          </w:p>
          <w:p w14:paraId="09DCFABF" w14:textId="77777777" w:rsidR="00314059" w:rsidRPr="00314059" w:rsidRDefault="00314059" w:rsidP="00314059">
            <w:pPr>
              <w:numPr>
                <w:ilvl w:val="0"/>
                <w:numId w:val="30"/>
              </w:numPr>
            </w:pPr>
            <w:r w:rsidRPr="00314059">
              <w:rPr>
                <w:b/>
                <w:bCs/>
              </w:rPr>
              <w:t>Centrale koepel</w:t>
            </w:r>
            <w:r w:rsidRPr="00314059">
              <w:t xml:space="preserve"> – symboliseert de eenheid en het goddelijke als centraal punt van het leven.</w:t>
            </w:r>
          </w:p>
          <w:p w14:paraId="7D8C356B" w14:textId="77777777" w:rsidR="00314059" w:rsidRPr="00314059" w:rsidRDefault="00314059" w:rsidP="00314059">
            <w:pPr>
              <w:numPr>
                <w:ilvl w:val="0"/>
                <w:numId w:val="30"/>
              </w:numPr>
            </w:pPr>
            <w:r w:rsidRPr="00314059">
              <w:rPr>
                <w:b/>
                <w:bCs/>
              </w:rPr>
              <w:t>Geen vast ritueel of eredienst</w:t>
            </w:r>
            <w:r w:rsidRPr="00314059">
              <w:t xml:space="preserve"> – iedereen mag er in stilte bidden, mediteren of religieuze teksten lezen (uit alle religies).</w:t>
            </w:r>
          </w:p>
          <w:p w14:paraId="06EA4761" w14:textId="77777777" w:rsidR="00314059" w:rsidRDefault="00314059" w:rsidP="00314059">
            <w:pPr>
              <w:numPr>
                <w:ilvl w:val="0"/>
                <w:numId w:val="30"/>
              </w:numPr>
            </w:pPr>
            <w:r w:rsidRPr="00314059">
              <w:rPr>
                <w:b/>
                <w:bCs/>
              </w:rPr>
              <w:t>Open voor iedereen</w:t>
            </w:r>
            <w:r w:rsidRPr="00314059">
              <w:t xml:space="preserve"> – </w:t>
            </w:r>
            <w:proofErr w:type="spellStart"/>
            <w:r w:rsidRPr="00314059">
              <w:t>Bahá’í</w:t>
            </w:r>
            <w:proofErr w:type="spellEnd"/>
            <w:r w:rsidRPr="00314059">
              <w:t>-tempels willen een ruimte van inclusie zijn, een spiritueel thuis voor alle mensen.</w:t>
            </w:r>
          </w:p>
          <w:p w14:paraId="192AA8EE" w14:textId="77777777" w:rsidR="009E4AE9" w:rsidRPr="00314059" w:rsidRDefault="009E4AE9" w:rsidP="009E4AE9">
            <w:pPr>
              <w:ind w:left="720"/>
            </w:pPr>
          </w:p>
          <w:p w14:paraId="64C1114E" w14:textId="77777777" w:rsidR="00314059" w:rsidRPr="00314059" w:rsidRDefault="00314059" w:rsidP="00314059">
            <w:r w:rsidRPr="00314059">
              <w:t xml:space="preserve">Toon gerust enkele foto’s van bekende </w:t>
            </w:r>
            <w:proofErr w:type="spellStart"/>
            <w:r w:rsidRPr="00314059">
              <w:t>Bahá’í</w:t>
            </w:r>
            <w:proofErr w:type="spellEnd"/>
            <w:r w:rsidRPr="00314059">
              <w:t>-tempels, bijvoorbeeld:</w:t>
            </w:r>
          </w:p>
          <w:p w14:paraId="5DC1B899" w14:textId="77777777" w:rsidR="00314059" w:rsidRPr="00314059" w:rsidRDefault="00314059" w:rsidP="00314059">
            <w:pPr>
              <w:numPr>
                <w:ilvl w:val="0"/>
                <w:numId w:val="31"/>
              </w:numPr>
            </w:pPr>
            <w:r w:rsidRPr="00314059">
              <w:t xml:space="preserve">de </w:t>
            </w:r>
            <w:r w:rsidRPr="00314059">
              <w:rPr>
                <w:i/>
                <w:iCs/>
              </w:rPr>
              <w:t>Lotustempel</w:t>
            </w:r>
            <w:r w:rsidRPr="00314059">
              <w:t xml:space="preserve"> in Delhi (India)</w:t>
            </w:r>
          </w:p>
          <w:p w14:paraId="6BD3A88F" w14:textId="77777777" w:rsidR="00314059" w:rsidRPr="00314059" w:rsidRDefault="00314059" w:rsidP="00314059">
            <w:pPr>
              <w:numPr>
                <w:ilvl w:val="0"/>
                <w:numId w:val="31"/>
              </w:numPr>
              <w:rPr>
                <w:lang w:val="en-US"/>
              </w:rPr>
            </w:pPr>
            <w:r w:rsidRPr="00314059">
              <w:rPr>
                <w:lang w:val="en-US"/>
              </w:rPr>
              <w:t xml:space="preserve">het </w:t>
            </w:r>
            <w:r w:rsidRPr="00314059">
              <w:rPr>
                <w:i/>
                <w:iCs/>
                <w:lang w:val="en-US"/>
              </w:rPr>
              <w:t>Bahá’í House of Worship</w:t>
            </w:r>
            <w:r w:rsidRPr="00314059">
              <w:rPr>
                <w:lang w:val="en-US"/>
              </w:rPr>
              <w:t xml:space="preserve"> in Santiago (Chili)</w:t>
            </w:r>
          </w:p>
          <w:p w14:paraId="31F67421" w14:textId="77777777" w:rsidR="00314059" w:rsidRDefault="00314059" w:rsidP="00314059">
            <w:pPr>
              <w:numPr>
                <w:ilvl w:val="0"/>
                <w:numId w:val="31"/>
              </w:numPr>
            </w:pPr>
            <w:r w:rsidRPr="00314059">
              <w:t xml:space="preserve">de </w:t>
            </w:r>
            <w:proofErr w:type="spellStart"/>
            <w:r w:rsidRPr="00314059">
              <w:rPr>
                <w:i/>
                <w:iCs/>
              </w:rPr>
              <w:t>Wilmette</w:t>
            </w:r>
            <w:proofErr w:type="spellEnd"/>
            <w:r w:rsidRPr="00314059">
              <w:rPr>
                <w:i/>
                <w:iCs/>
              </w:rPr>
              <w:t xml:space="preserve"> </w:t>
            </w:r>
            <w:proofErr w:type="spellStart"/>
            <w:r w:rsidRPr="00314059">
              <w:rPr>
                <w:i/>
                <w:iCs/>
              </w:rPr>
              <w:t>Temple</w:t>
            </w:r>
            <w:proofErr w:type="spellEnd"/>
            <w:r w:rsidRPr="00314059">
              <w:t xml:space="preserve"> in de VS</w:t>
            </w:r>
          </w:p>
          <w:p w14:paraId="41E2BC30" w14:textId="77777777" w:rsidR="009E4AE9" w:rsidRPr="00314059" w:rsidRDefault="009E4AE9" w:rsidP="009E4AE9">
            <w:pPr>
              <w:ind w:left="720"/>
            </w:pPr>
          </w:p>
          <w:p w14:paraId="37BE0EA3" w14:textId="475FA21C" w:rsidR="00314059" w:rsidRDefault="00314059" w:rsidP="001F70D9">
            <w:r w:rsidRPr="00314059">
              <w:lastRenderedPageBreak/>
              <w:t>Deze gebouwen worden vaak als zeer sereen ervaren, en brengen architectonisch de spirituele zoektocht naar thuiskomen tot uiting.</w:t>
            </w:r>
          </w:p>
        </w:tc>
      </w:tr>
    </w:tbl>
    <w:p w14:paraId="14C4BE60" w14:textId="77777777" w:rsidR="00314059" w:rsidRPr="00AD411B" w:rsidRDefault="00314059" w:rsidP="001F70D9">
      <w:pPr>
        <w:ind w:left="720"/>
      </w:pPr>
    </w:p>
    <w:p w14:paraId="7B4FABC3" w14:textId="77777777" w:rsidR="00DB32D4" w:rsidRPr="00DB32D4" w:rsidRDefault="00DB32D4" w:rsidP="00DB32D4"/>
    <w:p w14:paraId="35F1764B" w14:textId="5C0C6F34" w:rsidR="00E41BCC" w:rsidRDefault="00E41BCC" w:rsidP="00E41BCC">
      <w:pPr>
        <w:pStyle w:val="Kop1"/>
      </w:pPr>
      <w:bookmarkStart w:id="132" w:name="_Toc199333671"/>
      <w:bookmarkStart w:id="133" w:name="_Toc200032430"/>
      <w:r>
        <w:t>Nergens beter dan thuis?! – In de kijker – Thomaswebsite</w:t>
      </w:r>
      <w:bookmarkEnd w:id="132"/>
      <w:bookmarkEnd w:id="133"/>
    </w:p>
    <w:p w14:paraId="084631D4" w14:textId="6F5E194B" w:rsidR="00E41BCC" w:rsidRPr="00E41BCC" w:rsidRDefault="00E41BCC" w:rsidP="00E41BCC">
      <w:r w:rsidRPr="00E41BCC">
        <w:t xml:space="preserve">In deze In de kijker wordt onder andere ingegaan op het belang van een thuis, het eigen thuisgevoel, de nood aan een eigen plek, moeilijke en bijzondere thuissituaties, nomadisch leven, het huis van </w:t>
      </w:r>
      <w:proofErr w:type="gramStart"/>
      <w:r w:rsidRPr="00E41BCC">
        <w:t>God,…</w:t>
      </w:r>
      <w:proofErr w:type="gramEnd"/>
      <w:r>
        <w:t xml:space="preserve"> Een schat aan inspirerend materiaal om aan de slag te gaan met het thema.</w:t>
      </w:r>
    </w:p>
    <w:p w14:paraId="3576FE5C" w14:textId="4D8B1409" w:rsidR="00E41BCC" w:rsidRPr="00E41BCC" w:rsidRDefault="00E41BCC" w:rsidP="00E41BCC">
      <w:hyperlink r:id="rId44" w:history="1">
        <w:r w:rsidRPr="00E41BCC">
          <w:rPr>
            <w:rStyle w:val="Hyperlink"/>
          </w:rPr>
          <w:t>Nergens beter dan thuis!? - Thomas - Godsdienstonderwijs.be</w:t>
        </w:r>
      </w:hyperlink>
    </w:p>
    <w:p w14:paraId="2E6452C5" w14:textId="656DB3BC" w:rsidR="00EE2780" w:rsidRDefault="00EE2780" w:rsidP="00EE2780">
      <w:pPr>
        <w:pStyle w:val="Kop1"/>
      </w:pPr>
      <w:bookmarkStart w:id="134" w:name="_Toc199333672"/>
      <w:bookmarkStart w:id="135" w:name="_Toc200032431"/>
      <w:r>
        <w:t>Uit-tip</w:t>
      </w:r>
      <w:bookmarkEnd w:id="134"/>
      <w:bookmarkEnd w:id="135"/>
    </w:p>
    <w:p w14:paraId="42A08A47" w14:textId="28373984" w:rsidR="00EE2780" w:rsidRDefault="00EE2780" w:rsidP="00EE2780">
      <w:pPr>
        <w:pStyle w:val="Kop2"/>
      </w:pPr>
      <w:bookmarkStart w:id="136" w:name="_Toc199333673"/>
      <w:bookmarkStart w:id="137" w:name="_Toc200032432"/>
      <w:r>
        <w:t>Tentoonstelling ‘Iemand thuis?’ – MAS Antwerpen</w:t>
      </w:r>
      <w:bookmarkEnd w:id="136"/>
      <w:bookmarkEnd w:id="137"/>
    </w:p>
    <w:p w14:paraId="34BEAA12" w14:textId="77777777" w:rsidR="00EE2780" w:rsidRPr="00EE2780" w:rsidRDefault="00EE2780" w:rsidP="00EE2780">
      <w:r w:rsidRPr="00EE2780">
        <w:t>Wat is thuis? Is het een dak en vier muren, of is het meer dan dat? Is het een plek, een gevoel of enkel een herinnering? En wat als je je nergens thuis voelt? Bezoek de fantasierijke en speelse familietentoonstelling ‘Iemand thuis?’ en sta hier samen bij stil. Ervaar hoe stukken uit de MAS-collectie de thema’s tot leven brengen en luister naar de thuisverhalen van verschillende Antwerpenaren, jong en oud. Want één antwoord valt er al te verklappen: ‘thuis’, dat betekent voor iedereen iets anders.</w:t>
      </w:r>
    </w:p>
    <w:p w14:paraId="118F37C1" w14:textId="77777777" w:rsidR="00EE2780" w:rsidRDefault="00EE2780" w:rsidP="00EE2780">
      <w:r>
        <w:t xml:space="preserve">Meer info op de website: </w:t>
      </w:r>
      <w:hyperlink r:id="rId45" w:history="1">
        <w:r w:rsidRPr="000637BA">
          <w:rPr>
            <w:rStyle w:val="Hyperlink"/>
          </w:rPr>
          <w:t>https://mas.be/nl/iemandthuis</w:t>
        </w:r>
      </w:hyperlink>
    </w:p>
    <w:p w14:paraId="2B76B147" w14:textId="77777777" w:rsidR="00EE2780" w:rsidRPr="00EE2780" w:rsidRDefault="00EE2780" w:rsidP="00EE2780"/>
    <w:sectPr w:rsidR="00EE2780" w:rsidRPr="00EE2780" w:rsidSect="00D32709">
      <w:footerReference w:type="even" r:id="rId46"/>
      <w:footerReference w:type="default" r:id="rId47"/>
      <w:footerReference w:type="first" r:id="rId48"/>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9B64E" w14:textId="77777777" w:rsidR="007E4835" w:rsidRDefault="007E4835" w:rsidP="00542652">
      <w:r>
        <w:separator/>
      </w:r>
    </w:p>
  </w:endnote>
  <w:endnote w:type="continuationSeparator" w:id="0">
    <w:p w14:paraId="31A2FC8C" w14:textId="77777777" w:rsidR="007E4835" w:rsidRDefault="007E4835" w:rsidP="00542652">
      <w:r>
        <w:continuationSeparator/>
      </w:r>
    </w:p>
  </w:endnote>
  <w:endnote w:type="continuationNotice" w:id="1">
    <w:p w14:paraId="4B7AB562" w14:textId="77777777" w:rsidR="007E4835" w:rsidRDefault="007E48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700B7" w14:textId="6275CC88"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715915" w:rsidRPr="00715915">
      <w:rPr>
        <w:bCs/>
        <w:noProof/>
        <w:color w:val="404040" w:themeColor="text1" w:themeTint="BF"/>
        <w:sz w:val="18"/>
        <w:szCs w:val="18"/>
        <w:lang w:val="nl-NL"/>
      </w:rPr>
      <w:t>Titel</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715915" w:rsidRPr="00715915">
      <w:rPr>
        <w:bCs/>
        <w:noProof/>
        <w:color w:val="404040" w:themeColor="text1" w:themeTint="BF"/>
        <w:sz w:val="18"/>
        <w:szCs w:val="18"/>
        <w:lang w:val="nl-NL"/>
      </w:rPr>
      <w:t>jjjj-mm-dd</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E4CE" w14:textId="214D0DC2" w:rsidR="00742BE1" w:rsidRPr="00005053" w:rsidRDefault="00742BE1" w:rsidP="00BD17BC">
    <w:pPr>
      <w:pStyle w:val="Voettekst"/>
      <w:tabs>
        <w:tab w:val="clear" w:pos="9072"/>
        <w:tab w:val="right" w:pos="9070"/>
      </w:tabs>
      <w:rPr>
        <w:color w:val="404040" w:themeColor="text1" w:themeTint="BF"/>
        <w:sz w:val="18"/>
        <w:szCs w:val="18"/>
      </w:rPr>
    </w:pPr>
    <w:r>
      <w:rPr>
        <w:noProof/>
        <w:lang w:eastAsia="nl-BE"/>
      </w:rPr>
      <w:drawing>
        <wp:anchor distT="0" distB="0" distL="114300" distR="114300" simplePos="0" relativeHeight="251658240" behindDoc="1" locked="0" layoutInCell="1" allowOverlap="1" wp14:anchorId="4835956E" wp14:editId="4AB28530">
          <wp:simplePos x="0" y="0"/>
          <wp:positionH relativeFrom="rightMargin">
            <wp:align>left</wp:align>
          </wp:positionH>
          <wp:positionV relativeFrom="paragraph">
            <wp:posOffset>-885825</wp:posOffset>
          </wp:positionV>
          <wp:extent cx="540000" cy="1005688"/>
          <wp:effectExtent l="0" t="0" r="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8975" t="10246" r="21154" b="6558"/>
                  <a:stretch/>
                </pic:blipFill>
                <pic:spPr bwMode="auto">
                  <a:xfrm>
                    <a:off x="0" y="0"/>
                    <a:ext cx="540000" cy="1005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7F6">
      <w:rPr>
        <w:b/>
        <w:color w:val="404040" w:themeColor="text1" w:themeTint="BF"/>
        <w:sz w:val="18"/>
        <w:szCs w:val="18"/>
      </w:rPr>
      <w:tab/>
    </w: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3</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3</w:t>
    </w:r>
    <w:r w:rsidRPr="002267F6">
      <w:rPr>
        <w:b/>
        <w:noProof/>
        <w:color w:val="404040" w:themeColor="text1" w:themeTint="BF"/>
        <w:sz w:val="18"/>
        <w:szCs w:val="18"/>
        <w:lang w:val="nl-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30ED4" w14:textId="1D93F8B0" w:rsidR="00742BE1" w:rsidRPr="000D5051" w:rsidRDefault="00742BE1" w:rsidP="00A72D9E">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F01269" w:rsidRPr="00F01269">
      <w:rPr>
        <w:b/>
        <w:noProof/>
        <w:color w:val="404040" w:themeColor="text1" w:themeTint="BF"/>
        <w:sz w:val="18"/>
        <w:szCs w:val="18"/>
        <w:lang w:val="nl-NL"/>
      </w:rPr>
      <w:t>1</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F01269" w:rsidRPr="00F01269">
      <w:rPr>
        <w:b/>
        <w:noProof/>
        <w:color w:val="404040" w:themeColor="text1" w:themeTint="BF"/>
        <w:sz w:val="18"/>
        <w:szCs w:val="18"/>
        <w:lang w:val="nl-NL"/>
      </w:rPr>
      <w:t>1</w:t>
    </w:r>
    <w:r w:rsidRPr="002267F6">
      <w:rPr>
        <w:b/>
        <w:noProof/>
        <w:color w:val="404040" w:themeColor="text1" w:themeTint="BF"/>
        <w:sz w:val="18"/>
        <w:szCs w:val="18"/>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32641" w14:textId="77777777" w:rsidR="007E4835" w:rsidRDefault="007E4835" w:rsidP="00542652">
      <w:r>
        <w:separator/>
      </w:r>
    </w:p>
  </w:footnote>
  <w:footnote w:type="continuationSeparator" w:id="0">
    <w:p w14:paraId="18ADD875" w14:textId="77777777" w:rsidR="007E4835" w:rsidRDefault="007E4835" w:rsidP="00542652">
      <w:r>
        <w:continuationSeparator/>
      </w:r>
    </w:p>
    <w:p w14:paraId="6055B973" w14:textId="77777777" w:rsidR="007E4835" w:rsidRDefault="007E4835"/>
    <w:p w14:paraId="53B84C6A" w14:textId="77777777" w:rsidR="007E4835" w:rsidRDefault="007E48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468E"/>
    <w:multiLevelType w:val="multilevel"/>
    <w:tmpl w:val="FAE60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464FA"/>
    <w:multiLevelType w:val="hybridMultilevel"/>
    <w:tmpl w:val="118A5AB2"/>
    <w:lvl w:ilvl="0" w:tplc="17D83798">
      <w:start w:val="2025"/>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ED77598"/>
    <w:multiLevelType w:val="multilevel"/>
    <w:tmpl w:val="7D9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25121E"/>
    <w:multiLevelType w:val="multilevel"/>
    <w:tmpl w:val="53C4F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02D44"/>
    <w:multiLevelType w:val="multilevel"/>
    <w:tmpl w:val="9526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3265AF"/>
    <w:multiLevelType w:val="multilevel"/>
    <w:tmpl w:val="5B2E5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F7170B"/>
    <w:multiLevelType w:val="multilevel"/>
    <w:tmpl w:val="7D9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A7EC8"/>
    <w:multiLevelType w:val="multilevel"/>
    <w:tmpl w:val="001A2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A77BCC"/>
    <w:multiLevelType w:val="hybridMultilevel"/>
    <w:tmpl w:val="199234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5073963"/>
    <w:multiLevelType w:val="hybridMultilevel"/>
    <w:tmpl w:val="CAE08C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5A90D3E"/>
    <w:multiLevelType w:val="multilevel"/>
    <w:tmpl w:val="7D92F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C81569"/>
    <w:multiLevelType w:val="multilevel"/>
    <w:tmpl w:val="2B92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6C137D3"/>
    <w:multiLevelType w:val="hybridMultilevel"/>
    <w:tmpl w:val="9564C3B6"/>
    <w:lvl w:ilvl="0" w:tplc="D8E20906">
      <w:numFmt w:val="bullet"/>
      <w:lvlText w:val="-"/>
      <w:lvlJc w:val="left"/>
      <w:pPr>
        <w:ind w:left="1069" w:hanging="360"/>
      </w:pPr>
      <w:rPr>
        <w:rFonts w:ascii="Trebuchet MS" w:eastAsiaTheme="minorHAnsi" w:hAnsi="Trebuchet MS" w:cstheme="minorBidi"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8" w15:restartNumberingAfterBreak="0">
    <w:nsid w:val="3DD37D01"/>
    <w:multiLevelType w:val="multilevel"/>
    <w:tmpl w:val="7D9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283C66"/>
    <w:multiLevelType w:val="multilevel"/>
    <w:tmpl w:val="7D9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1E36BB9"/>
    <w:multiLevelType w:val="multilevel"/>
    <w:tmpl w:val="7D9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5D687F"/>
    <w:multiLevelType w:val="multilevel"/>
    <w:tmpl w:val="7D9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49395862"/>
    <w:multiLevelType w:val="multilevel"/>
    <w:tmpl w:val="7D9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6" w15:restartNumberingAfterBreak="0">
    <w:nsid w:val="5EDF4A32"/>
    <w:multiLevelType w:val="hybridMultilevel"/>
    <w:tmpl w:val="25FA67FA"/>
    <w:lvl w:ilvl="0" w:tplc="17D83798">
      <w:start w:val="2025"/>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2437A54"/>
    <w:multiLevelType w:val="multilevel"/>
    <w:tmpl w:val="60527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367037B"/>
    <w:multiLevelType w:val="multilevel"/>
    <w:tmpl w:val="7D9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81061902">
    <w:abstractNumId w:val="25"/>
  </w:num>
  <w:num w:numId="2" w16cid:durableId="205871601">
    <w:abstractNumId w:val="25"/>
  </w:num>
  <w:num w:numId="3" w16cid:durableId="33893823">
    <w:abstractNumId w:val="7"/>
  </w:num>
  <w:num w:numId="4" w16cid:durableId="1790398123">
    <w:abstractNumId w:val="25"/>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937248068">
    <w:abstractNumId w:val="25"/>
  </w:num>
  <w:num w:numId="6" w16cid:durableId="1997176114">
    <w:abstractNumId w:val="16"/>
  </w:num>
  <w:num w:numId="7" w16cid:durableId="575363610">
    <w:abstractNumId w:val="28"/>
  </w:num>
  <w:num w:numId="8" w16cid:durableId="760830460">
    <w:abstractNumId w:val="23"/>
  </w:num>
  <w:num w:numId="9" w16cid:durableId="2114855711">
    <w:abstractNumId w:val="31"/>
  </w:num>
  <w:num w:numId="10" w16cid:durableId="1848906754">
    <w:abstractNumId w:val="4"/>
  </w:num>
  <w:num w:numId="11" w16cid:durableId="1637836525">
    <w:abstractNumId w:val="20"/>
  </w:num>
  <w:num w:numId="12" w16cid:durableId="219246905">
    <w:abstractNumId w:val="29"/>
  </w:num>
  <w:num w:numId="13" w16cid:durableId="938677217">
    <w:abstractNumId w:val="2"/>
  </w:num>
  <w:num w:numId="14" w16cid:durableId="1492065173">
    <w:abstractNumId w:val="12"/>
  </w:num>
  <w:num w:numId="15" w16cid:durableId="1714891445">
    <w:abstractNumId w:val="1"/>
  </w:num>
  <w:num w:numId="16" w16cid:durableId="1187449067">
    <w:abstractNumId w:val="26"/>
  </w:num>
  <w:num w:numId="17" w16cid:durableId="1173297677">
    <w:abstractNumId w:val="11"/>
  </w:num>
  <w:num w:numId="18" w16cid:durableId="481627395">
    <w:abstractNumId w:val="13"/>
  </w:num>
  <w:num w:numId="19" w16cid:durableId="262803607">
    <w:abstractNumId w:val="14"/>
  </w:num>
  <w:num w:numId="20" w16cid:durableId="214320136">
    <w:abstractNumId w:val="5"/>
  </w:num>
  <w:num w:numId="21" w16cid:durableId="1285115898">
    <w:abstractNumId w:val="10"/>
  </w:num>
  <w:num w:numId="22" w16cid:durableId="484008796">
    <w:abstractNumId w:val="8"/>
  </w:num>
  <w:num w:numId="23" w16cid:durableId="1897815221">
    <w:abstractNumId w:val="15"/>
  </w:num>
  <w:num w:numId="24" w16cid:durableId="62719710">
    <w:abstractNumId w:val="27"/>
  </w:num>
  <w:num w:numId="25" w16cid:durableId="95448633">
    <w:abstractNumId w:val="6"/>
  </w:num>
  <w:num w:numId="26" w16cid:durableId="1151605809">
    <w:abstractNumId w:val="9"/>
  </w:num>
  <w:num w:numId="27" w16cid:durableId="1802846696">
    <w:abstractNumId w:val="24"/>
  </w:num>
  <w:num w:numId="28" w16cid:durableId="1483082839">
    <w:abstractNumId w:val="19"/>
  </w:num>
  <w:num w:numId="29" w16cid:durableId="510535791">
    <w:abstractNumId w:val="3"/>
  </w:num>
  <w:num w:numId="30" w16cid:durableId="280890537">
    <w:abstractNumId w:val="22"/>
  </w:num>
  <w:num w:numId="31" w16cid:durableId="582570972">
    <w:abstractNumId w:val="30"/>
  </w:num>
  <w:num w:numId="32" w16cid:durableId="1922717411">
    <w:abstractNumId w:val="18"/>
  </w:num>
  <w:num w:numId="33" w16cid:durableId="1642540951">
    <w:abstractNumId w:val="17"/>
  </w:num>
  <w:num w:numId="34" w16cid:durableId="1771388907">
    <w:abstractNumId w:val="21"/>
  </w:num>
  <w:num w:numId="35" w16cid:durableId="1839541401">
    <w:abstractNumId w:val="0"/>
  </w:num>
  <w:num w:numId="36" w16cid:durableId="208996197">
    <w:abstractNumId w:val="25"/>
  </w:num>
  <w:num w:numId="37" w16cid:durableId="523860806">
    <w:abstractNumId w:val="25"/>
  </w:num>
  <w:num w:numId="38" w16cid:durableId="179855374">
    <w:abstractNumId w:val="25"/>
  </w:num>
  <w:num w:numId="39" w16cid:durableId="1879119781">
    <w:abstractNumId w:val="25"/>
  </w:num>
  <w:num w:numId="40" w16cid:durableId="18911077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915"/>
    <w:rsid w:val="0000491E"/>
    <w:rsid w:val="00005053"/>
    <w:rsid w:val="00020948"/>
    <w:rsid w:val="00021A20"/>
    <w:rsid w:val="0002559F"/>
    <w:rsid w:val="00033B3F"/>
    <w:rsid w:val="00034324"/>
    <w:rsid w:val="00050125"/>
    <w:rsid w:val="000679EF"/>
    <w:rsid w:val="00077D02"/>
    <w:rsid w:val="000C5ED7"/>
    <w:rsid w:val="000C68C2"/>
    <w:rsid w:val="000D5051"/>
    <w:rsid w:val="000E198B"/>
    <w:rsid w:val="000F215D"/>
    <w:rsid w:val="000F5266"/>
    <w:rsid w:val="001047F7"/>
    <w:rsid w:val="00124E96"/>
    <w:rsid w:val="00125451"/>
    <w:rsid w:val="00127D92"/>
    <w:rsid w:val="001539F1"/>
    <w:rsid w:val="00167FAC"/>
    <w:rsid w:val="001755E4"/>
    <w:rsid w:val="00176921"/>
    <w:rsid w:val="00184DC6"/>
    <w:rsid w:val="00184F88"/>
    <w:rsid w:val="00192F4A"/>
    <w:rsid w:val="00195631"/>
    <w:rsid w:val="001A5011"/>
    <w:rsid w:val="001B4CC6"/>
    <w:rsid w:val="001C0C5E"/>
    <w:rsid w:val="001C2532"/>
    <w:rsid w:val="001D0E8A"/>
    <w:rsid w:val="001E28E7"/>
    <w:rsid w:val="001E2B0B"/>
    <w:rsid w:val="001E41DD"/>
    <w:rsid w:val="001E7667"/>
    <w:rsid w:val="001E7E47"/>
    <w:rsid w:val="001F70D9"/>
    <w:rsid w:val="0020522C"/>
    <w:rsid w:val="0022158D"/>
    <w:rsid w:val="00223374"/>
    <w:rsid w:val="0022385B"/>
    <w:rsid w:val="00225806"/>
    <w:rsid w:val="00244327"/>
    <w:rsid w:val="00250907"/>
    <w:rsid w:val="00251420"/>
    <w:rsid w:val="0026274E"/>
    <w:rsid w:val="0026610B"/>
    <w:rsid w:val="002714E4"/>
    <w:rsid w:val="002736F5"/>
    <w:rsid w:val="00276785"/>
    <w:rsid w:val="002819E2"/>
    <w:rsid w:val="00282BB1"/>
    <w:rsid w:val="002862E9"/>
    <w:rsid w:val="00290079"/>
    <w:rsid w:val="002C6FD7"/>
    <w:rsid w:val="002D36BF"/>
    <w:rsid w:val="002D5628"/>
    <w:rsid w:val="002E25CA"/>
    <w:rsid w:val="002F289A"/>
    <w:rsid w:val="00305086"/>
    <w:rsid w:val="00314059"/>
    <w:rsid w:val="0031624F"/>
    <w:rsid w:val="0032251D"/>
    <w:rsid w:val="00323038"/>
    <w:rsid w:val="0034324A"/>
    <w:rsid w:val="00344488"/>
    <w:rsid w:val="003479E3"/>
    <w:rsid w:val="00355407"/>
    <w:rsid w:val="003556C8"/>
    <w:rsid w:val="003569C5"/>
    <w:rsid w:val="00366D4E"/>
    <w:rsid w:val="003770F7"/>
    <w:rsid w:val="00377AFC"/>
    <w:rsid w:val="00393793"/>
    <w:rsid w:val="003A7EB5"/>
    <w:rsid w:val="003C3080"/>
    <w:rsid w:val="003C365A"/>
    <w:rsid w:val="003D02CD"/>
    <w:rsid w:val="003D42FA"/>
    <w:rsid w:val="003F25BF"/>
    <w:rsid w:val="003F3B3F"/>
    <w:rsid w:val="004039D5"/>
    <w:rsid w:val="00405283"/>
    <w:rsid w:val="00426862"/>
    <w:rsid w:val="004305D4"/>
    <w:rsid w:val="004359EC"/>
    <w:rsid w:val="00437BBA"/>
    <w:rsid w:val="00442F4C"/>
    <w:rsid w:val="00447268"/>
    <w:rsid w:val="00450BE0"/>
    <w:rsid w:val="0045317B"/>
    <w:rsid w:val="00456013"/>
    <w:rsid w:val="004564B9"/>
    <w:rsid w:val="00456B7A"/>
    <w:rsid w:val="0046180B"/>
    <w:rsid w:val="00475418"/>
    <w:rsid w:val="0047687E"/>
    <w:rsid w:val="0048410B"/>
    <w:rsid w:val="00485DF8"/>
    <w:rsid w:val="0049233D"/>
    <w:rsid w:val="004963D1"/>
    <w:rsid w:val="004A3E71"/>
    <w:rsid w:val="004C3FCD"/>
    <w:rsid w:val="004D062F"/>
    <w:rsid w:val="004F4BAD"/>
    <w:rsid w:val="004F5EB3"/>
    <w:rsid w:val="004F670C"/>
    <w:rsid w:val="00507B8D"/>
    <w:rsid w:val="005121B2"/>
    <w:rsid w:val="005121B3"/>
    <w:rsid w:val="0051512A"/>
    <w:rsid w:val="0051626C"/>
    <w:rsid w:val="005354F7"/>
    <w:rsid w:val="00542652"/>
    <w:rsid w:val="00565A69"/>
    <w:rsid w:val="00573614"/>
    <w:rsid w:val="00581160"/>
    <w:rsid w:val="00582D2E"/>
    <w:rsid w:val="0058457E"/>
    <w:rsid w:val="00587F9C"/>
    <w:rsid w:val="005B6E7C"/>
    <w:rsid w:val="005B732D"/>
    <w:rsid w:val="005C2046"/>
    <w:rsid w:val="005C4006"/>
    <w:rsid w:val="005C6692"/>
    <w:rsid w:val="005F3A45"/>
    <w:rsid w:val="005F50AB"/>
    <w:rsid w:val="0060187B"/>
    <w:rsid w:val="00602896"/>
    <w:rsid w:val="00620A2B"/>
    <w:rsid w:val="00621CBE"/>
    <w:rsid w:val="00640317"/>
    <w:rsid w:val="00643BB3"/>
    <w:rsid w:val="006505A5"/>
    <w:rsid w:val="0065447F"/>
    <w:rsid w:val="00657AE7"/>
    <w:rsid w:val="0066310A"/>
    <w:rsid w:val="00664D1D"/>
    <w:rsid w:val="00675BA9"/>
    <w:rsid w:val="0068504D"/>
    <w:rsid w:val="006872E7"/>
    <w:rsid w:val="006903EF"/>
    <w:rsid w:val="00692DD9"/>
    <w:rsid w:val="006A5A53"/>
    <w:rsid w:val="006B3DD8"/>
    <w:rsid w:val="006D350C"/>
    <w:rsid w:val="006D3F09"/>
    <w:rsid w:val="006E2663"/>
    <w:rsid w:val="00701086"/>
    <w:rsid w:val="007115EE"/>
    <w:rsid w:val="00711A8E"/>
    <w:rsid w:val="0071469E"/>
    <w:rsid w:val="00715915"/>
    <w:rsid w:val="00716850"/>
    <w:rsid w:val="00717230"/>
    <w:rsid w:val="00717831"/>
    <w:rsid w:val="00727F36"/>
    <w:rsid w:val="00733752"/>
    <w:rsid w:val="00735556"/>
    <w:rsid w:val="00737230"/>
    <w:rsid w:val="00742BE1"/>
    <w:rsid w:val="00752236"/>
    <w:rsid w:val="007530AA"/>
    <w:rsid w:val="00766DA3"/>
    <w:rsid w:val="007755A0"/>
    <w:rsid w:val="007755F9"/>
    <w:rsid w:val="0078567F"/>
    <w:rsid w:val="00790DA0"/>
    <w:rsid w:val="007913F3"/>
    <w:rsid w:val="00791ABB"/>
    <w:rsid w:val="00794B76"/>
    <w:rsid w:val="007A49B8"/>
    <w:rsid w:val="007A53D4"/>
    <w:rsid w:val="007B4ED4"/>
    <w:rsid w:val="007B64EB"/>
    <w:rsid w:val="007C3BD2"/>
    <w:rsid w:val="007C4B11"/>
    <w:rsid w:val="007D02E2"/>
    <w:rsid w:val="007D5840"/>
    <w:rsid w:val="007D7685"/>
    <w:rsid w:val="007E4835"/>
    <w:rsid w:val="007E5CF1"/>
    <w:rsid w:val="007E6DC0"/>
    <w:rsid w:val="007F00C2"/>
    <w:rsid w:val="007F27AB"/>
    <w:rsid w:val="00803E9F"/>
    <w:rsid w:val="00831D21"/>
    <w:rsid w:val="00844A02"/>
    <w:rsid w:val="008509D5"/>
    <w:rsid w:val="00861A96"/>
    <w:rsid w:val="00863F63"/>
    <w:rsid w:val="00876958"/>
    <w:rsid w:val="008854E2"/>
    <w:rsid w:val="00887F4B"/>
    <w:rsid w:val="008A1FC5"/>
    <w:rsid w:val="008A2765"/>
    <w:rsid w:val="008A5DFF"/>
    <w:rsid w:val="008B663C"/>
    <w:rsid w:val="008D2986"/>
    <w:rsid w:val="008D4918"/>
    <w:rsid w:val="008D6CCF"/>
    <w:rsid w:val="008E3DF9"/>
    <w:rsid w:val="008E3F85"/>
    <w:rsid w:val="008E65BF"/>
    <w:rsid w:val="008F1967"/>
    <w:rsid w:val="00900DA2"/>
    <w:rsid w:val="0090100B"/>
    <w:rsid w:val="0090582A"/>
    <w:rsid w:val="009110C9"/>
    <w:rsid w:val="009123EA"/>
    <w:rsid w:val="009265A6"/>
    <w:rsid w:val="009327EA"/>
    <w:rsid w:val="00933D49"/>
    <w:rsid w:val="00943AF2"/>
    <w:rsid w:val="0096643D"/>
    <w:rsid w:val="00980DCE"/>
    <w:rsid w:val="00982889"/>
    <w:rsid w:val="00983866"/>
    <w:rsid w:val="0099587C"/>
    <w:rsid w:val="0099620A"/>
    <w:rsid w:val="009A6EA2"/>
    <w:rsid w:val="009B0DB9"/>
    <w:rsid w:val="009B235B"/>
    <w:rsid w:val="009B4946"/>
    <w:rsid w:val="009B63B2"/>
    <w:rsid w:val="009C5D26"/>
    <w:rsid w:val="009D610A"/>
    <w:rsid w:val="009E4AE9"/>
    <w:rsid w:val="009E61A9"/>
    <w:rsid w:val="009F000C"/>
    <w:rsid w:val="009F0795"/>
    <w:rsid w:val="00A0066B"/>
    <w:rsid w:val="00A03A00"/>
    <w:rsid w:val="00A04E1D"/>
    <w:rsid w:val="00A442E2"/>
    <w:rsid w:val="00A44960"/>
    <w:rsid w:val="00A52B82"/>
    <w:rsid w:val="00A72D9E"/>
    <w:rsid w:val="00A75144"/>
    <w:rsid w:val="00A75F66"/>
    <w:rsid w:val="00A77976"/>
    <w:rsid w:val="00A80F36"/>
    <w:rsid w:val="00A84694"/>
    <w:rsid w:val="00A853B3"/>
    <w:rsid w:val="00A90E5B"/>
    <w:rsid w:val="00AB68EC"/>
    <w:rsid w:val="00AC3D52"/>
    <w:rsid w:val="00AC43ED"/>
    <w:rsid w:val="00AC571F"/>
    <w:rsid w:val="00AD1305"/>
    <w:rsid w:val="00AD411B"/>
    <w:rsid w:val="00AE3D10"/>
    <w:rsid w:val="00B05E09"/>
    <w:rsid w:val="00B0652B"/>
    <w:rsid w:val="00B3089F"/>
    <w:rsid w:val="00B333D2"/>
    <w:rsid w:val="00B33B85"/>
    <w:rsid w:val="00B45EA0"/>
    <w:rsid w:val="00B45F55"/>
    <w:rsid w:val="00B46550"/>
    <w:rsid w:val="00B46939"/>
    <w:rsid w:val="00B46A5D"/>
    <w:rsid w:val="00B51E01"/>
    <w:rsid w:val="00B614E7"/>
    <w:rsid w:val="00B66369"/>
    <w:rsid w:val="00B74B05"/>
    <w:rsid w:val="00B835F1"/>
    <w:rsid w:val="00B9372F"/>
    <w:rsid w:val="00B965B4"/>
    <w:rsid w:val="00BC3446"/>
    <w:rsid w:val="00BC5BEE"/>
    <w:rsid w:val="00BD17BC"/>
    <w:rsid w:val="00BE5126"/>
    <w:rsid w:val="00BF535C"/>
    <w:rsid w:val="00C02ED3"/>
    <w:rsid w:val="00C06487"/>
    <w:rsid w:val="00C17299"/>
    <w:rsid w:val="00C3301F"/>
    <w:rsid w:val="00C34916"/>
    <w:rsid w:val="00C42227"/>
    <w:rsid w:val="00C6769A"/>
    <w:rsid w:val="00C73101"/>
    <w:rsid w:val="00C93D8E"/>
    <w:rsid w:val="00CA1BF4"/>
    <w:rsid w:val="00CA2ADD"/>
    <w:rsid w:val="00CA70E6"/>
    <w:rsid w:val="00CB1B2C"/>
    <w:rsid w:val="00CC1472"/>
    <w:rsid w:val="00CC45E2"/>
    <w:rsid w:val="00CC608A"/>
    <w:rsid w:val="00CE102C"/>
    <w:rsid w:val="00CF2CFC"/>
    <w:rsid w:val="00D025C4"/>
    <w:rsid w:val="00D13185"/>
    <w:rsid w:val="00D153F1"/>
    <w:rsid w:val="00D2120A"/>
    <w:rsid w:val="00D2257D"/>
    <w:rsid w:val="00D27963"/>
    <w:rsid w:val="00D32709"/>
    <w:rsid w:val="00D35E05"/>
    <w:rsid w:val="00D47932"/>
    <w:rsid w:val="00D56BF2"/>
    <w:rsid w:val="00D57927"/>
    <w:rsid w:val="00D57C90"/>
    <w:rsid w:val="00D62CAD"/>
    <w:rsid w:val="00D71FD9"/>
    <w:rsid w:val="00D91EDD"/>
    <w:rsid w:val="00DA2DE5"/>
    <w:rsid w:val="00DB32D4"/>
    <w:rsid w:val="00DB668E"/>
    <w:rsid w:val="00DC1E08"/>
    <w:rsid w:val="00DC737A"/>
    <w:rsid w:val="00DD5DDD"/>
    <w:rsid w:val="00DE03B3"/>
    <w:rsid w:val="00DF09AC"/>
    <w:rsid w:val="00DF17C0"/>
    <w:rsid w:val="00DF20AB"/>
    <w:rsid w:val="00E02A25"/>
    <w:rsid w:val="00E03F61"/>
    <w:rsid w:val="00E04192"/>
    <w:rsid w:val="00E1688D"/>
    <w:rsid w:val="00E2096D"/>
    <w:rsid w:val="00E27E09"/>
    <w:rsid w:val="00E41BCC"/>
    <w:rsid w:val="00E47C80"/>
    <w:rsid w:val="00E50F3A"/>
    <w:rsid w:val="00E53ADC"/>
    <w:rsid w:val="00E53C03"/>
    <w:rsid w:val="00E557ED"/>
    <w:rsid w:val="00E6009B"/>
    <w:rsid w:val="00E62734"/>
    <w:rsid w:val="00E62BA9"/>
    <w:rsid w:val="00E73A6D"/>
    <w:rsid w:val="00E75062"/>
    <w:rsid w:val="00E8057D"/>
    <w:rsid w:val="00E82741"/>
    <w:rsid w:val="00E94E6B"/>
    <w:rsid w:val="00E95386"/>
    <w:rsid w:val="00EA6F08"/>
    <w:rsid w:val="00EB3154"/>
    <w:rsid w:val="00EB3381"/>
    <w:rsid w:val="00EC0171"/>
    <w:rsid w:val="00EC194F"/>
    <w:rsid w:val="00EC3B8F"/>
    <w:rsid w:val="00EE1643"/>
    <w:rsid w:val="00EE2780"/>
    <w:rsid w:val="00EF0587"/>
    <w:rsid w:val="00EF1337"/>
    <w:rsid w:val="00EF1C47"/>
    <w:rsid w:val="00F01269"/>
    <w:rsid w:val="00F2108F"/>
    <w:rsid w:val="00F24820"/>
    <w:rsid w:val="00F2707D"/>
    <w:rsid w:val="00F5043B"/>
    <w:rsid w:val="00F62FF5"/>
    <w:rsid w:val="00F70B2F"/>
    <w:rsid w:val="00F75290"/>
    <w:rsid w:val="00F821DD"/>
    <w:rsid w:val="00F82436"/>
    <w:rsid w:val="00F8750F"/>
    <w:rsid w:val="00F93C1B"/>
    <w:rsid w:val="00F96046"/>
    <w:rsid w:val="00F97CF6"/>
    <w:rsid w:val="00FA6EC9"/>
    <w:rsid w:val="00FC37C1"/>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B97D7"/>
  <w15:docId w15:val="{E35BE3B3-733E-49E3-8A9A-73786ABC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7976"/>
    <w:pPr>
      <w:suppressAutoHyphens/>
      <w:jc w:val="both"/>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customStyle="1" w:styleId="p1">
    <w:name w:val="p1"/>
    <w:basedOn w:val="Standaard"/>
    <w:rsid w:val="00E1688D"/>
    <w:pPr>
      <w:suppressAutoHyphens w:val="0"/>
      <w:spacing w:after="0" w:line="240" w:lineRule="auto"/>
    </w:pPr>
    <w:rPr>
      <w:rFonts w:ascii="Tw Cen MT" w:eastAsia="Times New Roman" w:hAnsi="Tw Cen MT" w:cs="Times New Roman"/>
      <w:color w:val="DA570D"/>
      <w:sz w:val="17"/>
      <w:szCs w:val="17"/>
      <w:lang w:eastAsia="nl-NL"/>
    </w:rPr>
  </w:style>
  <w:style w:type="paragraph" w:customStyle="1" w:styleId="p2">
    <w:name w:val="p2"/>
    <w:basedOn w:val="Standaard"/>
    <w:rsid w:val="00E1688D"/>
    <w:pPr>
      <w:suppressAutoHyphens w:val="0"/>
      <w:spacing w:after="0" w:line="240" w:lineRule="auto"/>
    </w:pPr>
    <w:rPr>
      <w:rFonts w:ascii="Tw Cen MT" w:eastAsia="Times New Roman" w:hAnsi="Tw Cen MT" w:cs="Times New Roman"/>
      <w:color w:val="000000"/>
      <w:sz w:val="17"/>
      <w:szCs w:val="17"/>
      <w:lang w:eastAsia="nl-NL"/>
    </w:rPr>
  </w:style>
  <w:style w:type="character" w:customStyle="1" w:styleId="s1">
    <w:name w:val="s1"/>
    <w:basedOn w:val="Standaardalinea-lettertype"/>
    <w:rsid w:val="00E1688D"/>
    <w:rPr>
      <w:color w:val="000000"/>
    </w:rPr>
  </w:style>
  <w:style w:type="character" w:customStyle="1" w:styleId="s2">
    <w:name w:val="s2"/>
    <w:basedOn w:val="Standaardalinea-lettertype"/>
    <w:rsid w:val="00E1688D"/>
    <w:rPr>
      <w:rFonts w:ascii="Tw Cen MT" w:hAnsi="Tw Cen MT" w:hint="default"/>
      <w:sz w:val="18"/>
      <w:szCs w:val="18"/>
    </w:rPr>
  </w:style>
  <w:style w:type="paragraph" w:styleId="Normaalweb">
    <w:name w:val="Normal (Web)"/>
    <w:basedOn w:val="Standaard"/>
    <w:uiPriority w:val="99"/>
    <w:unhideWhenUsed/>
    <w:rsid w:val="00447268"/>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styleId="Nadruk">
    <w:name w:val="Emphasis"/>
    <w:basedOn w:val="Standaardalinea-lettertype"/>
    <w:uiPriority w:val="20"/>
    <w:qFormat/>
    <w:rsid w:val="00447268"/>
    <w:rPr>
      <w:i/>
      <w:iCs/>
    </w:rPr>
  </w:style>
  <w:style w:type="character" w:customStyle="1" w:styleId="apple-converted-space">
    <w:name w:val="apple-converted-space"/>
    <w:basedOn w:val="Standaardalinea-lettertype"/>
    <w:rsid w:val="008F1967"/>
  </w:style>
  <w:style w:type="paragraph" w:styleId="Kopvaninhoudsopgave">
    <w:name w:val="TOC Heading"/>
    <w:basedOn w:val="Kop1"/>
    <w:next w:val="Standaard"/>
    <w:uiPriority w:val="39"/>
    <w:unhideWhenUsed/>
    <w:qFormat/>
    <w:rsid w:val="00933D49"/>
    <w:pPr>
      <w:numPr>
        <w:numId w:val="0"/>
      </w:numPr>
      <w:suppressAutoHyphens w:val="0"/>
      <w:spacing w:before="240" w:after="0" w:line="259" w:lineRule="auto"/>
      <w:outlineLvl w:val="9"/>
    </w:pPr>
    <w:rPr>
      <w:rFonts w:asciiTheme="majorHAnsi" w:hAnsiTheme="majorHAnsi"/>
      <w:b w:val="0"/>
      <w:color w:val="2E74B5" w:themeColor="accent1" w:themeShade="BF"/>
      <w:sz w:val="32"/>
      <w:szCs w:val="32"/>
      <w:lang w:eastAsia="nl-BE"/>
    </w:rPr>
  </w:style>
  <w:style w:type="character" w:customStyle="1" w:styleId="GeenafstandChar">
    <w:name w:val="Geen afstand Char"/>
    <w:basedOn w:val="Standaardalinea-lettertype"/>
    <w:link w:val="Geenafstand"/>
    <w:uiPriority w:val="1"/>
    <w:locked/>
    <w:rsid w:val="000679EF"/>
    <w:rPr>
      <w:lang w:val="en-US"/>
    </w:rPr>
  </w:style>
  <w:style w:type="paragraph" w:styleId="Geenafstand">
    <w:name w:val="No Spacing"/>
    <w:link w:val="GeenafstandChar"/>
    <w:uiPriority w:val="1"/>
    <w:qFormat/>
    <w:rsid w:val="000679EF"/>
    <w:pPr>
      <w:spacing w:after="0" w:line="240" w:lineRule="auto"/>
    </w:pPr>
    <w:rPr>
      <w:lang w:val="en-US"/>
    </w:rPr>
  </w:style>
  <w:style w:type="character" w:styleId="Zwaar">
    <w:name w:val="Strong"/>
    <w:basedOn w:val="Standaardalinea-lettertype"/>
    <w:uiPriority w:val="22"/>
    <w:qFormat/>
    <w:rsid w:val="00D57C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8488">
      <w:bodyDiv w:val="1"/>
      <w:marLeft w:val="0"/>
      <w:marRight w:val="0"/>
      <w:marTop w:val="0"/>
      <w:marBottom w:val="0"/>
      <w:divBdr>
        <w:top w:val="none" w:sz="0" w:space="0" w:color="auto"/>
        <w:left w:val="none" w:sz="0" w:space="0" w:color="auto"/>
        <w:bottom w:val="none" w:sz="0" w:space="0" w:color="auto"/>
        <w:right w:val="none" w:sz="0" w:space="0" w:color="auto"/>
      </w:divBdr>
    </w:div>
    <w:div w:id="33045818">
      <w:bodyDiv w:val="1"/>
      <w:marLeft w:val="0"/>
      <w:marRight w:val="0"/>
      <w:marTop w:val="0"/>
      <w:marBottom w:val="0"/>
      <w:divBdr>
        <w:top w:val="none" w:sz="0" w:space="0" w:color="auto"/>
        <w:left w:val="none" w:sz="0" w:space="0" w:color="auto"/>
        <w:bottom w:val="none" w:sz="0" w:space="0" w:color="auto"/>
        <w:right w:val="none" w:sz="0" w:space="0" w:color="auto"/>
      </w:divBdr>
    </w:div>
    <w:div w:id="46338026">
      <w:bodyDiv w:val="1"/>
      <w:marLeft w:val="0"/>
      <w:marRight w:val="0"/>
      <w:marTop w:val="0"/>
      <w:marBottom w:val="0"/>
      <w:divBdr>
        <w:top w:val="none" w:sz="0" w:space="0" w:color="auto"/>
        <w:left w:val="none" w:sz="0" w:space="0" w:color="auto"/>
        <w:bottom w:val="none" w:sz="0" w:space="0" w:color="auto"/>
        <w:right w:val="none" w:sz="0" w:space="0" w:color="auto"/>
      </w:divBdr>
    </w:div>
    <w:div w:id="257911752">
      <w:bodyDiv w:val="1"/>
      <w:marLeft w:val="0"/>
      <w:marRight w:val="0"/>
      <w:marTop w:val="0"/>
      <w:marBottom w:val="0"/>
      <w:divBdr>
        <w:top w:val="none" w:sz="0" w:space="0" w:color="auto"/>
        <w:left w:val="none" w:sz="0" w:space="0" w:color="auto"/>
        <w:bottom w:val="none" w:sz="0" w:space="0" w:color="auto"/>
        <w:right w:val="none" w:sz="0" w:space="0" w:color="auto"/>
      </w:divBdr>
    </w:div>
    <w:div w:id="391925152">
      <w:bodyDiv w:val="1"/>
      <w:marLeft w:val="0"/>
      <w:marRight w:val="0"/>
      <w:marTop w:val="0"/>
      <w:marBottom w:val="0"/>
      <w:divBdr>
        <w:top w:val="none" w:sz="0" w:space="0" w:color="auto"/>
        <w:left w:val="none" w:sz="0" w:space="0" w:color="auto"/>
        <w:bottom w:val="none" w:sz="0" w:space="0" w:color="auto"/>
        <w:right w:val="none" w:sz="0" w:space="0" w:color="auto"/>
      </w:divBdr>
    </w:div>
    <w:div w:id="426511469">
      <w:bodyDiv w:val="1"/>
      <w:marLeft w:val="0"/>
      <w:marRight w:val="0"/>
      <w:marTop w:val="0"/>
      <w:marBottom w:val="0"/>
      <w:divBdr>
        <w:top w:val="none" w:sz="0" w:space="0" w:color="auto"/>
        <w:left w:val="none" w:sz="0" w:space="0" w:color="auto"/>
        <w:bottom w:val="none" w:sz="0" w:space="0" w:color="auto"/>
        <w:right w:val="none" w:sz="0" w:space="0" w:color="auto"/>
      </w:divBdr>
      <w:divsChild>
        <w:div w:id="1288122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714122">
      <w:bodyDiv w:val="1"/>
      <w:marLeft w:val="0"/>
      <w:marRight w:val="0"/>
      <w:marTop w:val="0"/>
      <w:marBottom w:val="0"/>
      <w:divBdr>
        <w:top w:val="none" w:sz="0" w:space="0" w:color="auto"/>
        <w:left w:val="none" w:sz="0" w:space="0" w:color="auto"/>
        <w:bottom w:val="none" w:sz="0" w:space="0" w:color="auto"/>
        <w:right w:val="none" w:sz="0" w:space="0" w:color="auto"/>
      </w:divBdr>
    </w:div>
    <w:div w:id="606815247">
      <w:bodyDiv w:val="1"/>
      <w:marLeft w:val="0"/>
      <w:marRight w:val="0"/>
      <w:marTop w:val="0"/>
      <w:marBottom w:val="0"/>
      <w:divBdr>
        <w:top w:val="none" w:sz="0" w:space="0" w:color="auto"/>
        <w:left w:val="none" w:sz="0" w:space="0" w:color="auto"/>
        <w:bottom w:val="none" w:sz="0" w:space="0" w:color="auto"/>
        <w:right w:val="none" w:sz="0" w:space="0" w:color="auto"/>
      </w:divBdr>
    </w:div>
    <w:div w:id="614169597">
      <w:bodyDiv w:val="1"/>
      <w:marLeft w:val="0"/>
      <w:marRight w:val="0"/>
      <w:marTop w:val="0"/>
      <w:marBottom w:val="0"/>
      <w:divBdr>
        <w:top w:val="none" w:sz="0" w:space="0" w:color="auto"/>
        <w:left w:val="none" w:sz="0" w:space="0" w:color="auto"/>
        <w:bottom w:val="none" w:sz="0" w:space="0" w:color="auto"/>
        <w:right w:val="none" w:sz="0" w:space="0" w:color="auto"/>
      </w:divBdr>
    </w:div>
    <w:div w:id="628318660">
      <w:bodyDiv w:val="1"/>
      <w:marLeft w:val="0"/>
      <w:marRight w:val="0"/>
      <w:marTop w:val="0"/>
      <w:marBottom w:val="0"/>
      <w:divBdr>
        <w:top w:val="none" w:sz="0" w:space="0" w:color="auto"/>
        <w:left w:val="none" w:sz="0" w:space="0" w:color="auto"/>
        <w:bottom w:val="none" w:sz="0" w:space="0" w:color="auto"/>
        <w:right w:val="none" w:sz="0" w:space="0" w:color="auto"/>
      </w:divBdr>
    </w:div>
    <w:div w:id="672415048">
      <w:bodyDiv w:val="1"/>
      <w:marLeft w:val="0"/>
      <w:marRight w:val="0"/>
      <w:marTop w:val="0"/>
      <w:marBottom w:val="0"/>
      <w:divBdr>
        <w:top w:val="none" w:sz="0" w:space="0" w:color="auto"/>
        <w:left w:val="none" w:sz="0" w:space="0" w:color="auto"/>
        <w:bottom w:val="none" w:sz="0" w:space="0" w:color="auto"/>
        <w:right w:val="none" w:sz="0" w:space="0" w:color="auto"/>
      </w:divBdr>
    </w:div>
    <w:div w:id="687371961">
      <w:bodyDiv w:val="1"/>
      <w:marLeft w:val="0"/>
      <w:marRight w:val="0"/>
      <w:marTop w:val="0"/>
      <w:marBottom w:val="0"/>
      <w:divBdr>
        <w:top w:val="none" w:sz="0" w:space="0" w:color="auto"/>
        <w:left w:val="none" w:sz="0" w:space="0" w:color="auto"/>
        <w:bottom w:val="none" w:sz="0" w:space="0" w:color="auto"/>
        <w:right w:val="none" w:sz="0" w:space="0" w:color="auto"/>
      </w:divBdr>
    </w:div>
    <w:div w:id="698118580">
      <w:bodyDiv w:val="1"/>
      <w:marLeft w:val="0"/>
      <w:marRight w:val="0"/>
      <w:marTop w:val="0"/>
      <w:marBottom w:val="0"/>
      <w:divBdr>
        <w:top w:val="none" w:sz="0" w:space="0" w:color="auto"/>
        <w:left w:val="none" w:sz="0" w:space="0" w:color="auto"/>
        <w:bottom w:val="none" w:sz="0" w:space="0" w:color="auto"/>
        <w:right w:val="none" w:sz="0" w:space="0" w:color="auto"/>
      </w:divBdr>
    </w:div>
    <w:div w:id="752623789">
      <w:bodyDiv w:val="1"/>
      <w:marLeft w:val="0"/>
      <w:marRight w:val="0"/>
      <w:marTop w:val="0"/>
      <w:marBottom w:val="0"/>
      <w:divBdr>
        <w:top w:val="none" w:sz="0" w:space="0" w:color="auto"/>
        <w:left w:val="none" w:sz="0" w:space="0" w:color="auto"/>
        <w:bottom w:val="none" w:sz="0" w:space="0" w:color="auto"/>
        <w:right w:val="none" w:sz="0" w:space="0" w:color="auto"/>
      </w:divBdr>
    </w:div>
    <w:div w:id="777986531">
      <w:bodyDiv w:val="1"/>
      <w:marLeft w:val="0"/>
      <w:marRight w:val="0"/>
      <w:marTop w:val="0"/>
      <w:marBottom w:val="0"/>
      <w:divBdr>
        <w:top w:val="none" w:sz="0" w:space="0" w:color="auto"/>
        <w:left w:val="none" w:sz="0" w:space="0" w:color="auto"/>
        <w:bottom w:val="none" w:sz="0" w:space="0" w:color="auto"/>
        <w:right w:val="none" w:sz="0" w:space="0" w:color="auto"/>
      </w:divBdr>
    </w:div>
    <w:div w:id="819276417">
      <w:bodyDiv w:val="1"/>
      <w:marLeft w:val="0"/>
      <w:marRight w:val="0"/>
      <w:marTop w:val="0"/>
      <w:marBottom w:val="0"/>
      <w:divBdr>
        <w:top w:val="none" w:sz="0" w:space="0" w:color="auto"/>
        <w:left w:val="none" w:sz="0" w:space="0" w:color="auto"/>
        <w:bottom w:val="none" w:sz="0" w:space="0" w:color="auto"/>
        <w:right w:val="none" w:sz="0" w:space="0" w:color="auto"/>
      </w:divBdr>
    </w:div>
    <w:div w:id="872108426">
      <w:bodyDiv w:val="1"/>
      <w:marLeft w:val="0"/>
      <w:marRight w:val="0"/>
      <w:marTop w:val="0"/>
      <w:marBottom w:val="0"/>
      <w:divBdr>
        <w:top w:val="none" w:sz="0" w:space="0" w:color="auto"/>
        <w:left w:val="none" w:sz="0" w:space="0" w:color="auto"/>
        <w:bottom w:val="none" w:sz="0" w:space="0" w:color="auto"/>
        <w:right w:val="none" w:sz="0" w:space="0" w:color="auto"/>
      </w:divBdr>
    </w:div>
    <w:div w:id="874123973">
      <w:bodyDiv w:val="1"/>
      <w:marLeft w:val="0"/>
      <w:marRight w:val="0"/>
      <w:marTop w:val="0"/>
      <w:marBottom w:val="0"/>
      <w:divBdr>
        <w:top w:val="none" w:sz="0" w:space="0" w:color="auto"/>
        <w:left w:val="none" w:sz="0" w:space="0" w:color="auto"/>
        <w:bottom w:val="none" w:sz="0" w:space="0" w:color="auto"/>
        <w:right w:val="none" w:sz="0" w:space="0" w:color="auto"/>
      </w:divBdr>
    </w:div>
    <w:div w:id="875241130">
      <w:bodyDiv w:val="1"/>
      <w:marLeft w:val="0"/>
      <w:marRight w:val="0"/>
      <w:marTop w:val="0"/>
      <w:marBottom w:val="0"/>
      <w:divBdr>
        <w:top w:val="none" w:sz="0" w:space="0" w:color="auto"/>
        <w:left w:val="none" w:sz="0" w:space="0" w:color="auto"/>
        <w:bottom w:val="none" w:sz="0" w:space="0" w:color="auto"/>
        <w:right w:val="none" w:sz="0" w:space="0" w:color="auto"/>
      </w:divBdr>
      <w:divsChild>
        <w:div w:id="1965303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68026">
      <w:bodyDiv w:val="1"/>
      <w:marLeft w:val="0"/>
      <w:marRight w:val="0"/>
      <w:marTop w:val="0"/>
      <w:marBottom w:val="0"/>
      <w:divBdr>
        <w:top w:val="none" w:sz="0" w:space="0" w:color="auto"/>
        <w:left w:val="none" w:sz="0" w:space="0" w:color="auto"/>
        <w:bottom w:val="none" w:sz="0" w:space="0" w:color="auto"/>
        <w:right w:val="none" w:sz="0" w:space="0" w:color="auto"/>
      </w:divBdr>
    </w:div>
    <w:div w:id="931011575">
      <w:bodyDiv w:val="1"/>
      <w:marLeft w:val="0"/>
      <w:marRight w:val="0"/>
      <w:marTop w:val="0"/>
      <w:marBottom w:val="0"/>
      <w:divBdr>
        <w:top w:val="none" w:sz="0" w:space="0" w:color="auto"/>
        <w:left w:val="none" w:sz="0" w:space="0" w:color="auto"/>
        <w:bottom w:val="none" w:sz="0" w:space="0" w:color="auto"/>
        <w:right w:val="none" w:sz="0" w:space="0" w:color="auto"/>
      </w:divBdr>
    </w:div>
    <w:div w:id="1097099520">
      <w:bodyDiv w:val="1"/>
      <w:marLeft w:val="0"/>
      <w:marRight w:val="0"/>
      <w:marTop w:val="0"/>
      <w:marBottom w:val="0"/>
      <w:divBdr>
        <w:top w:val="none" w:sz="0" w:space="0" w:color="auto"/>
        <w:left w:val="none" w:sz="0" w:space="0" w:color="auto"/>
        <w:bottom w:val="none" w:sz="0" w:space="0" w:color="auto"/>
        <w:right w:val="none" w:sz="0" w:space="0" w:color="auto"/>
      </w:divBdr>
    </w:div>
    <w:div w:id="1122991824">
      <w:bodyDiv w:val="1"/>
      <w:marLeft w:val="0"/>
      <w:marRight w:val="0"/>
      <w:marTop w:val="0"/>
      <w:marBottom w:val="0"/>
      <w:divBdr>
        <w:top w:val="none" w:sz="0" w:space="0" w:color="auto"/>
        <w:left w:val="none" w:sz="0" w:space="0" w:color="auto"/>
        <w:bottom w:val="none" w:sz="0" w:space="0" w:color="auto"/>
        <w:right w:val="none" w:sz="0" w:space="0" w:color="auto"/>
      </w:divBdr>
    </w:div>
    <w:div w:id="1312517793">
      <w:bodyDiv w:val="1"/>
      <w:marLeft w:val="0"/>
      <w:marRight w:val="0"/>
      <w:marTop w:val="0"/>
      <w:marBottom w:val="0"/>
      <w:divBdr>
        <w:top w:val="none" w:sz="0" w:space="0" w:color="auto"/>
        <w:left w:val="none" w:sz="0" w:space="0" w:color="auto"/>
        <w:bottom w:val="none" w:sz="0" w:space="0" w:color="auto"/>
        <w:right w:val="none" w:sz="0" w:space="0" w:color="auto"/>
      </w:divBdr>
    </w:div>
    <w:div w:id="1376538623">
      <w:bodyDiv w:val="1"/>
      <w:marLeft w:val="0"/>
      <w:marRight w:val="0"/>
      <w:marTop w:val="0"/>
      <w:marBottom w:val="0"/>
      <w:divBdr>
        <w:top w:val="none" w:sz="0" w:space="0" w:color="auto"/>
        <w:left w:val="none" w:sz="0" w:space="0" w:color="auto"/>
        <w:bottom w:val="none" w:sz="0" w:space="0" w:color="auto"/>
        <w:right w:val="none" w:sz="0" w:space="0" w:color="auto"/>
      </w:divBdr>
    </w:div>
    <w:div w:id="1495098245">
      <w:bodyDiv w:val="1"/>
      <w:marLeft w:val="0"/>
      <w:marRight w:val="0"/>
      <w:marTop w:val="0"/>
      <w:marBottom w:val="0"/>
      <w:divBdr>
        <w:top w:val="none" w:sz="0" w:space="0" w:color="auto"/>
        <w:left w:val="none" w:sz="0" w:space="0" w:color="auto"/>
        <w:bottom w:val="none" w:sz="0" w:space="0" w:color="auto"/>
        <w:right w:val="none" w:sz="0" w:space="0" w:color="auto"/>
      </w:divBdr>
    </w:div>
    <w:div w:id="1525900683">
      <w:bodyDiv w:val="1"/>
      <w:marLeft w:val="0"/>
      <w:marRight w:val="0"/>
      <w:marTop w:val="0"/>
      <w:marBottom w:val="0"/>
      <w:divBdr>
        <w:top w:val="none" w:sz="0" w:space="0" w:color="auto"/>
        <w:left w:val="none" w:sz="0" w:space="0" w:color="auto"/>
        <w:bottom w:val="none" w:sz="0" w:space="0" w:color="auto"/>
        <w:right w:val="none" w:sz="0" w:space="0" w:color="auto"/>
      </w:divBdr>
      <w:divsChild>
        <w:div w:id="1834100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5017093">
      <w:bodyDiv w:val="1"/>
      <w:marLeft w:val="0"/>
      <w:marRight w:val="0"/>
      <w:marTop w:val="0"/>
      <w:marBottom w:val="0"/>
      <w:divBdr>
        <w:top w:val="none" w:sz="0" w:space="0" w:color="auto"/>
        <w:left w:val="none" w:sz="0" w:space="0" w:color="auto"/>
        <w:bottom w:val="none" w:sz="0" w:space="0" w:color="auto"/>
        <w:right w:val="none" w:sz="0" w:space="0" w:color="auto"/>
      </w:divBdr>
    </w:div>
    <w:div w:id="1551383845">
      <w:bodyDiv w:val="1"/>
      <w:marLeft w:val="0"/>
      <w:marRight w:val="0"/>
      <w:marTop w:val="0"/>
      <w:marBottom w:val="0"/>
      <w:divBdr>
        <w:top w:val="none" w:sz="0" w:space="0" w:color="auto"/>
        <w:left w:val="none" w:sz="0" w:space="0" w:color="auto"/>
        <w:bottom w:val="none" w:sz="0" w:space="0" w:color="auto"/>
        <w:right w:val="none" w:sz="0" w:space="0" w:color="auto"/>
      </w:divBdr>
    </w:div>
    <w:div w:id="1581021793">
      <w:bodyDiv w:val="1"/>
      <w:marLeft w:val="0"/>
      <w:marRight w:val="0"/>
      <w:marTop w:val="0"/>
      <w:marBottom w:val="0"/>
      <w:divBdr>
        <w:top w:val="none" w:sz="0" w:space="0" w:color="auto"/>
        <w:left w:val="none" w:sz="0" w:space="0" w:color="auto"/>
        <w:bottom w:val="none" w:sz="0" w:space="0" w:color="auto"/>
        <w:right w:val="none" w:sz="0" w:space="0" w:color="auto"/>
      </w:divBdr>
    </w:div>
    <w:div w:id="1603301929">
      <w:bodyDiv w:val="1"/>
      <w:marLeft w:val="0"/>
      <w:marRight w:val="0"/>
      <w:marTop w:val="0"/>
      <w:marBottom w:val="0"/>
      <w:divBdr>
        <w:top w:val="none" w:sz="0" w:space="0" w:color="auto"/>
        <w:left w:val="none" w:sz="0" w:space="0" w:color="auto"/>
        <w:bottom w:val="none" w:sz="0" w:space="0" w:color="auto"/>
        <w:right w:val="none" w:sz="0" w:space="0" w:color="auto"/>
      </w:divBdr>
      <w:divsChild>
        <w:div w:id="24528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321643">
      <w:bodyDiv w:val="1"/>
      <w:marLeft w:val="0"/>
      <w:marRight w:val="0"/>
      <w:marTop w:val="0"/>
      <w:marBottom w:val="0"/>
      <w:divBdr>
        <w:top w:val="none" w:sz="0" w:space="0" w:color="auto"/>
        <w:left w:val="none" w:sz="0" w:space="0" w:color="auto"/>
        <w:bottom w:val="none" w:sz="0" w:space="0" w:color="auto"/>
        <w:right w:val="none" w:sz="0" w:space="0" w:color="auto"/>
      </w:divBdr>
    </w:div>
    <w:div w:id="1837914483">
      <w:bodyDiv w:val="1"/>
      <w:marLeft w:val="0"/>
      <w:marRight w:val="0"/>
      <w:marTop w:val="0"/>
      <w:marBottom w:val="0"/>
      <w:divBdr>
        <w:top w:val="none" w:sz="0" w:space="0" w:color="auto"/>
        <w:left w:val="none" w:sz="0" w:space="0" w:color="auto"/>
        <w:bottom w:val="none" w:sz="0" w:space="0" w:color="auto"/>
        <w:right w:val="none" w:sz="0" w:space="0" w:color="auto"/>
      </w:divBdr>
    </w:div>
    <w:div w:id="1915504380">
      <w:bodyDiv w:val="1"/>
      <w:marLeft w:val="0"/>
      <w:marRight w:val="0"/>
      <w:marTop w:val="0"/>
      <w:marBottom w:val="0"/>
      <w:divBdr>
        <w:top w:val="none" w:sz="0" w:space="0" w:color="auto"/>
        <w:left w:val="none" w:sz="0" w:space="0" w:color="auto"/>
        <w:bottom w:val="none" w:sz="0" w:space="0" w:color="auto"/>
        <w:right w:val="none" w:sz="0" w:space="0" w:color="auto"/>
      </w:divBdr>
    </w:div>
    <w:div w:id="1958367004">
      <w:bodyDiv w:val="1"/>
      <w:marLeft w:val="0"/>
      <w:marRight w:val="0"/>
      <w:marTop w:val="0"/>
      <w:marBottom w:val="0"/>
      <w:divBdr>
        <w:top w:val="none" w:sz="0" w:space="0" w:color="auto"/>
        <w:left w:val="none" w:sz="0" w:space="0" w:color="auto"/>
        <w:bottom w:val="none" w:sz="0" w:space="0" w:color="auto"/>
        <w:right w:val="none" w:sz="0" w:space="0" w:color="auto"/>
      </w:divBdr>
    </w:div>
    <w:div w:id="1970866058">
      <w:bodyDiv w:val="1"/>
      <w:marLeft w:val="0"/>
      <w:marRight w:val="0"/>
      <w:marTop w:val="0"/>
      <w:marBottom w:val="0"/>
      <w:divBdr>
        <w:top w:val="none" w:sz="0" w:space="0" w:color="auto"/>
        <w:left w:val="none" w:sz="0" w:space="0" w:color="auto"/>
        <w:bottom w:val="none" w:sz="0" w:space="0" w:color="auto"/>
        <w:right w:val="none" w:sz="0" w:space="0" w:color="auto"/>
      </w:divBdr>
    </w:div>
    <w:div w:id="1986887144">
      <w:bodyDiv w:val="1"/>
      <w:marLeft w:val="0"/>
      <w:marRight w:val="0"/>
      <w:marTop w:val="0"/>
      <w:marBottom w:val="0"/>
      <w:divBdr>
        <w:top w:val="none" w:sz="0" w:space="0" w:color="auto"/>
        <w:left w:val="none" w:sz="0" w:space="0" w:color="auto"/>
        <w:bottom w:val="none" w:sz="0" w:space="0" w:color="auto"/>
        <w:right w:val="none" w:sz="0" w:space="0" w:color="auto"/>
      </w:divBdr>
    </w:div>
    <w:div w:id="2007827327">
      <w:bodyDiv w:val="1"/>
      <w:marLeft w:val="0"/>
      <w:marRight w:val="0"/>
      <w:marTop w:val="0"/>
      <w:marBottom w:val="0"/>
      <w:divBdr>
        <w:top w:val="none" w:sz="0" w:space="0" w:color="auto"/>
        <w:left w:val="none" w:sz="0" w:space="0" w:color="auto"/>
        <w:bottom w:val="none" w:sz="0" w:space="0" w:color="auto"/>
        <w:right w:val="none" w:sz="0" w:space="0" w:color="auto"/>
      </w:divBdr>
    </w:div>
    <w:div w:id="2017658196">
      <w:bodyDiv w:val="1"/>
      <w:marLeft w:val="0"/>
      <w:marRight w:val="0"/>
      <w:marTop w:val="0"/>
      <w:marBottom w:val="0"/>
      <w:divBdr>
        <w:top w:val="none" w:sz="0" w:space="0" w:color="auto"/>
        <w:left w:val="none" w:sz="0" w:space="0" w:color="auto"/>
        <w:bottom w:val="none" w:sz="0" w:space="0" w:color="auto"/>
        <w:right w:val="none" w:sz="0" w:space="0" w:color="auto"/>
      </w:divBdr>
    </w:div>
    <w:div w:id="2086367092">
      <w:bodyDiv w:val="1"/>
      <w:marLeft w:val="0"/>
      <w:marRight w:val="0"/>
      <w:marTop w:val="0"/>
      <w:marBottom w:val="0"/>
      <w:divBdr>
        <w:top w:val="none" w:sz="0" w:space="0" w:color="auto"/>
        <w:left w:val="none" w:sz="0" w:space="0" w:color="auto"/>
        <w:bottom w:val="none" w:sz="0" w:space="0" w:color="auto"/>
        <w:right w:val="none" w:sz="0" w:space="0" w:color="auto"/>
      </w:divBdr>
    </w:div>
    <w:div w:id="2128816662">
      <w:bodyDiv w:val="1"/>
      <w:marLeft w:val="0"/>
      <w:marRight w:val="0"/>
      <w:marTop w:val="0"/>
      <w:marBottom w:val="0"/>
      <w:divBdr>
        <w:top w:val="none" w:sz="0" w:space="0" w:color="auto"/>
        <w:left w:val="none" w:sz="0" w:space="0" w:color="auto"/>
        <w:bottom w:val="none" w:sz="0" w:space="0" w:color="auto"/>
        <w:right w:val="none" w:sz="0" w:space="0" w:color="auto"/>
      </w:divBdr>
    </w:div>
    <w:div w:id="212922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journaling.nl/" TargetMode="External"/><Relationship Id="rId18" Type="http://schemas.openxmlformats.org/officeDocument/2006/relationships/hyperlink" Target="https://www.youtube.com/watch?v=FZEuqzW16Nw" TargetMode="External"/><Relationship Id="rId26" Type="http://schemas.openxmlformats.org/officeDocument/2006/relationships/image" Target="media/image5.jpeg"/><Relationship Id="rId39" Type="http://schemas.openxmlformats.org/officeDocument/2006/relationships/image" Target="cid:image007.png@01DBCFDC.F2179C70" TargetMode="External"/><Relationship Id="rId21" Type="http://schemas.openxmlformats.org/officeDocument/2006/relationships/hyperlink" Target="https://www.youtube.com/watch?v=XMwyx1maJrQ" TargetMode="External"/><Relationship Id="rId34" Type="http://schemas.openxmlformats.org/officeDocument/2006/relationships/image" Target="media/image13.jpeg"/><Relationship Id="rId42" Type="http://schemas.openxmlformats.org/officeDocument/2006/relationships/image" Target="media/image18.pn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app=desktop&amp;v=OAMq8ur-DK0" TargetMode="External"/><Relationship Id="rId29" Type="http://schemas.openxmlformats.org/officeDocument/2006/relationships/image" Target="media/image8.jpg"/><Relationship Id="rId11" Type="http://schemas.openxmlformats.org/officeDocument/2006/relationships/hyperlink" Target="file:///C:/Users/danielle.droog/OneDrive%20-%20Katholiek%20Onderwijs%20Vlaanderen/Sjablonen/2020_07_13_Update_sjablonen/Brussel/www.katholiekonderwijs.vlaanderen" TargetMode="External"/><Relationship Id="rId24" Type="http://schemas.openxmlformats.org/officeDocument/2006/relationships/image" Target="media/image3.jp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image" Target="media/image17.emf"/><Relationship Id="rId45" Type="http://schemas.openxmlformats.org/officeDocument/2006/relationships/hyperlink" Target="https://mas.be/nl/iemandthuis" TargetMode="External"/><Relationship Id="rId5" Type="http://schemas.openxmlformats.org/officeDocument/2006/relationships/numbering" Target="numbering.xml"/><Relationship Id="rId15" Type="http://schemas.openxmlformats.org/officeDocument/2006/relationships/hyperlink" Target="https://www.youtube.com/watch?v=hj-UTEq0hyI&amp;t=1s" TargetMode="External"/><Relationship Id="rId23" Type="http://schemas.openxmlformats.org/officeDocument/2006/relationships/hyperlink" Target="https://pixabay.com" TargetMode="External"/><Relationship Id="rId28" Type="http://schemas.openxmlformats.org/officeDocument/2006/relationships/image" Target="media/image7.jpeg"/><Relationship Id="rId36" Type="http://schemas.openxmlformats.org/officeDocument/2006/relationships/hyperlink" Target="https://www.youtube.com/watch?v=HSI04-1oLwg&amp;ab_channel=ThePromisedLand"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p2_T2ixH_Mo" TargetMode="External"/><Relationship Id="rId31" Type="http://schemas.openxmlformats.org/officeDocument/2006/relationships/image" Target="media/image10.jpg"/><Relationship Id="rId44" Type="http://schemas.openxmlformats.org/officeDocument/2006/relationships/hyperlink" Target="https://www.kuleuven.be/thomas/page/nergens-beter-dan-thu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pgBDAuiudaU" TargetMode="External"/><Relationship Id="rId22" Type="http://schemas.openxmlformats.org/officeDocument/2006/relationships/image" Target="media/image2.jpeg"/><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kJ4s3G7hgR4&amp;t=199s" TargetMode="External"/><Relationship Id="rId25" Type="http://schemas.openxmlformats.org/officeDocument/2006/relationships/image" Target="media/image4.jp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footer" Target="footer1.xml"/><Relationship Id="rId20" Type="http://schemas.openxmlformats.org/officeDocument/2006/relationships/hyperlink" Target="https://www.youtube.com/watch?v=yjx_RbMlZ6g" TargetMode="External"/><Relationship Id="rId41" Type="http://schemas.openxmlformats.org/officeDocument/2006/relationships/hyperlink" Target="https://www.arsfloreat.nl/uit-ramayana/"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deburchgraeve\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098661AA9B4750A13FDB6AF5E7E75D"/>
        <w:category>
          <w:name w:val="Algemeen"/>
          <w:gallery w:val="placeholder"/>
        </w:category>
        <w:types>
          <w:type w:val="bbPlcHdr"/>
        </w:types>
        <w:behaviors>
          <w:behavior w:val="content"/>
        </w:behaviors>
        <w:guid w:val="{E3770EB7-35C9-4FD1-A2D8-158C7FA5FD44}"/>
      </w:docPartPr>
      <w:docPartBody>
        <w:p w:rsidR="00ED5AB9" w:rsidRDefault="00000000">
          <w:pPr>
            <w:pStyle w:val="5B098661AA9B4750A13FDB6AF5E7E75D"/>
          </w:pPr>
          <w:r>
            <w:rPr>
              <w:rStyle w:val="Tekstvantijdelijkeaanduiding"/>
            </w:rPr>
            <w:t>Dienst</w:t>
          </w:r>
        </w:p>
      </w:docPartBody>
    </w:docPart>
    <w:docPart>
      <w:docPartPr>
        <w:name w:val="BCC6DC86E5F14A54AA438B8DF490AB4A"/>
        <w:category>
          <w:name w:val="Algemeen"/>
          <w:gallery w:val="placeholder"/>
        </w:category>
        <w:types>
          <w:type w:val="bbPlcHdr"/>
        </w:types>
        <w:behaviors>
          <w:behavior w:val="content"/>
        </w:behaviors>
        <w:guid w:val="{7131739C-466E-43B4-932C-7F4F27B68F1F}"/>
      </w:docPartPr>
      <w:docPartBody>
        <w:p w:rsidR="00ED5AB9" w:rsidRDefault="00000000">
          <w:pPr>
            <w:pStyle w:val="BCC6DC86E5F14A54AA438B8DF490AB4A"/>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74C"/>
    <w:rsid w:val="000E198B"/>
    <w:rsid w:val="0022158D"/>
    <w:rsid w:val="002D36BF"/>
    <w:rsid w:val="0030474C"/>
    <w:rsid w:val="00322AF2"/>
    <w:rsid w:val="0045317B"/>
    <w:rsid w:val="005121B2"/>
    <w:rsid w:val="0062385E"/>
    <w:rsid w:val="00843154"/>
    <w:rsid w:val="0089314D"/>
    <w:rsid w:val="00B51D00"/>
    <w:rsid w:val="00D712A7"/>
    <w:rsid w:val="00ED5AB9"/>
    <w:rsid w:val="00ED7391"/>
    <w:rsid w:val="00F4389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5B098661AA9B4750A13FDB6AF5E7E75D">
    <w:name w:val="5B098661AA9B4750A13FDB6AF5E7E75D"/>
  </w:style>
  <w:style w:type="paragraph" w:customStyle="1" w:styleId="BCC6DC86E5F14A54AA438B8DF490AB4A">
    <w:name w:val="BCC6DC86E5F14A54AA438B8DF490AB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9E0E87574581409A952A62EF9B8E65" ma:contentTypeVersion="18" ma:contentTypeDescription="Een nieuw document maken." ma:contentTypeScope="" ma:versionID="cc656183b0eef3c2cb28a04e9d861f99">
  <xsd:schema xmlns:xsd="http://www.w3.org/2001/XMLSchema" xmlns:xs="http://www.w3.org/2001/XMLSchema" xmlns:p="http://schemas.microsoft.com/office/2006/metadata/properties" xmlns:ns2="5403cd27-e816-4536-b1d0-eedf731416e2" xmlns:ns3="4497625a-173b-4f4e-94f0-cf129d470a64" xmlns:ns4="9043eea9-c6a2-41bd-a216-33d45f9f09e1" targetNamespace="http://schemas.microsoft.com/office/2006/metadata/properties" ma:root="true" ma:fieldsID="d15dbcc430df4c036083339aab809fc6" ns2:_="" ns3:_="" ns4:_="">
    <xsd:import namespace="5403cd27-e816-4536-b1d0-eedf731416e2"/>
    <xsd:import namespace="4497625a-173b-4f4e-94f0-cf129d470a64"/>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cd27-e816-4536-b1d0-eedf731416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97625a-173b-4f4e-94f0-cf129d470a6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588981-a415-49b8-9e1b-2fea2ed37c3e}" ma:internalName="TaxCatchAll" ma:showField="CatchAllData" ma:web="4497625a-173b-4f4e-94f0-cf129d470a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043eea9-c6a2-41bd-a216-33d45f9f09e1" xsi:nil="true"/>
    <lcf76f155ced4ddcb4097134ff3c332f xmlns="5403cd27-e816-4536-b1d0-eedf731416e2">
      <Terms xmlns="http://schemas.microsoft.com/office/infopath/2007/PartnerControls"/>
    </lcf76f155ced4ddcb4097134ff3c332f>
    <SharedWithUsers xmlns="4497625a-173b-4f4e-94f0-cf129d470a64">
      <UserInfo>
        <DisplayName>Marleen Vanthienen</DisplayName>
        <AccountId>37</AccountId>
        <AccountType/>
      </UserInfo>
      <UserInfo>
        <DisplayName>Ellen Beyens</DisplayName>
        <AccountId>45</AccountId>
        <AccountType/>
      </UserInfo>
      <UserInfo>
        <DisplayName>Hendrik-Jan Gubbelmans</DisplayName>
        <AccountId>19</AccountId>
        <AccountType/>
      </UserInfo>
      <UserInfo>
        <DisplayName>Vera Vastesaeger</DisplayName>
        <AccountId>29</AccountId>
        <AccountType/>
      </UserInfo>
      <UserInfo>
        <DisplayName>Bellinda Staelens</DisplayName>
        <AccountId>22</AccountId>
        <AccountType/>
      </UserInfo>
      <UserInfo>
        <DisplayName>Kristel De Leeuw</DisplayName>
        <AccountId>44</AccountId>
        <AccountType/>
      </UserInfo>
      <UserInfo>
        <DisplayName>Edith Maes</DisplayName>
        <AccountId>20</AccountId>
        <AccountType/>
      </UserInfo>
      <UserInfo>
        <DisplayName>Christel Geeraerts</DisplayName>
        <AccountId>131</AccountId>
        <AccountType/>
      </UserInfo>
      <UserInfo>
        <DisplayName>Rik Depré</DisplayName>
        <AccountId>16</AccountId>
        <AccountType/>
      </UserInfo>
      <UserInfo>
        <DisplayName>Kris T'Seyen</DisplayName>
        <AccountId>32</AccountId>
        <AccountType/>
      </UserInfo>
      <UserInfo>
        <DisplayName>Kelly Deburchgraeve</DisplayName>
        <AccountId>38</AccountId>
        <AccountType/>
      </UserInfo>
      <UserInfo>
        <DisplayName>Tine Struyve</DisplayName>
        <AccountId>26</AccountId>
        <AccountType/>
      </UserInfo>
      <UserInfo>
        <DisplayName>Hanne Jacobs</DisplayName>
        <AccountId>35</AccountId>
        <AccountType/>
      </UserInfo>
      <UserInfo>
        <DisplayName>Christa Damen</DisplayName>
        <AccountId>23</AccountId>
        <AccountType/>
      </UserInfo>
    </SharedWithUsers>
  </documentManagement>
</p:properties>
</file>

<file path=customXml/itemProps1.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2.xml><?xml version="1.0" encoding="utf-8"?>
<ds:datastoreItem xmlns:ds="http://schemas.openxmlformats.org/officeDocument/2006/customXml" ds:itemID="{A73B1C40-33FB-441D-87E1-354399A11BA3}">
  <ds:schemaRefs>
    <ds:schemaRef ds:uri="http://schemas.microsoft.com/sharepoint/v3/contenttype/forms"/>
  </ds:schemaRefs>
</ds:datastoreItem>
</file>

<file path=customXml/itemProps3.xml><?xml version="1.0" encoding="utf-8"?>
<ds:datastoreItem xmlns:ds="http://schemas.openxmlformats.org/officeDocument/2006/customXml" ds:itemID="{137FFE38-1BF9-4685-9D39-18BF8493BDE7}"/>
</file>

<file path=customXml/itemProps4.xml><?xml version="1.0" encoding="utf-8"?>
<ds:datastoreItem xmlns:ds="http://schemas.openxmlformats.org/officeDocument/2006/customXml" ds:itemID="{29961EBF-2A7A-465A-A899-E4110C0DA47B}">
  <ds:schemaRefs>
    <ds:schemaRef ds:uri="http://schemas.microsoft.com/office/2006/metadata/properties"/>
    <ds:schemaRef ds:uri="http://schemas.microsoft.com/office/infopath/2007/PartnerControls"/>
    <ds:schemaRef ds:uri="5577cb3d-eb86-42eb-997a-a692a6216bf2"/>
    <ds:schemaRef ds:uri="9043eea9-c6a2-41bd-a216-33d45f9f09e1"/>
    <ds:schemaRef ds:uri="eb49ae03-a505-4617-a4c8-335ce93e5b29"/>
  </ds:schemaRefs>
</ds:datastoreItem>
</file>

<file path=docProps/app.xml><?xml version="1.0" encoding="utf-8"?>
<Properties xmlns="http://schemas.openxmlformats.org/officeDocument/2006/extended-properties" xmlns:vt="http://schemas.openxmlformats.org/officeDocument/2006/docPropsVTypes">
  <Template>Document_staand</Template>
  <TotalTime>105</TotalTime>
  <Pages>42</Pages>
  <Words>9090</Words>
  <Characters>49997</Characters>
  <Application>Microsoft Office Word</Application>
  <DocSecurity>0</DocSecurity>
  <Lines>416</Lines>
  <Paragraphs>117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Deburchgraeve</dc:creator>
  <cp:lastModifiedBy>Kelly Deburchgraeve</cp:lastModifiedBy>
  <cp:revision>50</cp:revision>
  <dcterms:created xsi:type="dcterms:W3CDTF">2025-05-28T11:46:00Z</dcterms:created>
  <dcterms:modified xsi:type="dcterms:W3CDTF">2025-06-05T14:12:00Z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0x010100599E0E87574581409A952A62EF9B8E65</vt:lpwstr>
  </property>
  <property fmtid="{D5CDD505-2E9C-101B-9397-08002B2CF9AE}" pid="3" name="MediaServiceImageTags">
    <vt:lpwstr/>
  </property>
</Properties>
</file>