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1DCA95" w14:textId="09363CD0" w:rsidR="00092C7B" w:rsidRPr="000F1F9E" w:rsidRDefault="00092C7B" w:rsidP="00424A70">
      <w:pPr>
        <w:spacing w:after="0"/>
        <w:rPr>
          <w:b/>
          <w:bCs/>
          <w:color w:val="000000" w:themeColor="text1"/>
          <w:sz w:val="28"/>
          <w:szCs w:val="28"/>
        </w:rPr>
      </w:pPr>
      <w:r w:rsidRPr="000F1F9E">
        <w:rPr>
          <w:b/>
          <w:bCs/>
          <w:color w:val="000000" w:themeColor="text1"/>
          <w:sz w:val="28"/>
          <w:szCs w:val="28"/>
        </w:rPr>
        <w:t>Katholiek Onderwijs Vlaanderen</w:t>
      </w:r>
    </w:p>
    <w:p w14:paraId="59F1AB2A" w14:textId="43AF7EDC" w:rsidR="00AE57DC" w:rsidRPr="000F1F9E" w:rsidRDefault="00F16C5C" w:rsidP="00424A70">
      <w:pPr>
        <w:spacing w:after="0"/>
        <w:rPr>
          <w:b/>
          <w:color w:val="000000" w:themeColor="text1"/>
          <w:sz w:val="24"/>
          <w:szCs w:val="24"/>
        </w:rPr>
      </w:pPr>
      <w:sdt>
        <w:sdtPr>
          <w:rPr>
            <w:b/>
            <w:color w:val="000000" w:themeColor="text1"/>
            <w:sz w:val="24"/>
            <w:szCs w:val="24"/>
          </w:rPr>
          <w:alias w:val="Dienst"/>
          <w:tag w:val="Dienst"/>
          <w:id w:val="-898982075"/>
          <w:placeholder>
            <w:docPart w:val="8A7D2FE4BA5A4DF2B5B157B948442DAC"/>
          </w:placeholder>
          <w:comboBox>
            <w:listItem w:displayText="    " w:value="   "/>
            <w:listItem w:displayText="Dienst Bestuur &amp; organisatie" w:value="Dienst Bestuur &amp; organisatie"/>
            <w:listItem w:displayText="Dienst Curriculum &amp; vorming" w:value="Dienst Curriculum &amp; vorming"/>
            <w:listItem w:displayText="Dienst Lerenden" w:value="Dienst Lerenden"/>
            <w:listItem w:displayText="Dienst Ondersteuning" w:value="Dienst Ondersteuning"/>
            <w:listItem w:displayText="Dienst Personeel" w:value="Dienst Personeel"/>
            <w:listItem w:displayText="Dienst School- &amp; kwaliteitsontwikkeling" w:value="Dienst School- &amp; kwaliteitsontwikkeling"/>
            <w:listItem w:displayText="Stafdienst" w:value="Stafdienst"/>
          </w:comboBox>
        </w:sdtPr>
        <w:sdtEndPr/>
        <w:sdtContent>
          <w:r w:rsidR="0057650E" w:rsidRPr="000F1F9E">
            <w:rPr>
              <w:b/>
              <w:color w:val="000000" w:themeColor="text1"/>
              <w:sz w:val="24"/>
              <w:szCs w:val="24"/>
            </w:rPr>
            <w:t>Stafdienst</w:t>
          </w:r>
        </w:sdtContent>
      </w:sdt>
    </w:p>
    <w:sdt>
      <w:sdtPr>
        <w:rPr>
          <w:color w:val="000000" w:themeColor="text1"/>
          <w:sz w:val="24"/>
          <w:szCs w:val="24"/>
        </w:rPr>
        <w:alias w:val="Team"/>
        <w:tag w:val="Team"/>
        <w:id w:val="-854424336"/>
        <w:placeholder>
          <w:docPart w:val="95DA4CADC854420CB59BB4CD4A8A6177"/>
        </w:placeholder>
        <w:comboBox>
          <w:listItem w:displayText="        " w:value="        "/>
          <w:listItem w:displayText="Team basisonderwijs" w:value="Team basisonderwijs"/>
          <w:listItem w:displayText="Team secundair onderwijs" w:value="Team secundair onderwijs"/>
          <w:listItem w:displayText="Team buitengewoon onderwijs" w:value="Team buitengewoon onderwijs"/>
          <w:listItem w:displayText="Team volwassenenonderwijs" w:value="Team volwassenenonderwijs"/>
          <w:listItem w:displayText="Academie" w:value="Academie"/>
          <w:listItem w:displayText="Team administratie" w:value="Team administratie"/>
          <w:listItem w:displayText="Team digitale transformatie" w:value="Team digitale transformatie"/>
          <w:listItem w:displayText="Team ict" w:value="Team ict"/>
          <w:listItem w:displayText="Team internaten" w:value="Team internaten"/>
          <w:listItem w:displayText="Team interne kwaliteitsontwikkeling" w:value="Team interne kwaliteitsontwikkeling"/>
          <w:listItem w:displayText="Team leersteuncentra" w:value="Team leersteuncentra"/>
          <w:listItem w:displayText="Team personeel" w:value="Team personeel"/>
        </w:comboBox>
      </w:sdtPr>
      <w:sdtEndPr/>
      <w:sdtContent>
        <w:p w14:paraId="27405FD2" w14:textId="07614B7A" w:rsidR="00AE57DC" w:rsidRPr="000F1F9E" w:rsidRDefault="00B53A4D" w:rsidP="00424A70">
          <w:pPr>
            <w:spacing w:after="0"/>
            <w:rPr>
              <w:color w:val="000000" w:themeColor="text1"/>
              <w:sz w:val="24"/>
              <w:szCs w:val="24"/>
            </w:rPr>
          </w:pPr>
          <w:r>
            <w:rPr>
              <w:color w:val="000000" w:themeColor="text1"/>
              <w:sz w:val="24"/>
              <w:szCs w:val="24"/>
            </w:rPr>
            <w:t>Identiteit en pastoraal</w:t>
          </w:r>
        </w:p>
      </w:sdtContent>
    </w:sdt>
    <w:p w14:paraId="6BA8D4E7" w14:textId="64588F1D" w:rsidR="00342B58" w:rsidRPr="000F1F9E" w:rsidRDefault="0057650E" w:rsidP="00531181">
      <w:pPr>
        <w:pStyle w:val="Datumdocument"/>
        <w:spacing w:after="0"/>
        <w:rPr>
          <w:b w:val="0"/>
          <w:bCs/>
          <w:color w:val="000000" w:themeColor="text1"/>
        </w:rPr>
      </w:pPr>
      <w:bookmarkStart w:id="0" w:name="Datum"/>
      <w:bookmarkEnd w:id="0"/>
      <w:r w:rsidRPr="000F1F9E">
        <w:rPr>
          <w:b w:val="0"/>
          <w:bCs/>
          <w:color w:val="000000" w:themeColor="text1"/>
        </w:rPr>
        <w:t>202</w:t>
      </w:r>
      <w:r w:rsidR="009E6D57" w:rsidRPr="000F1F9E">
        <w:rPr>
          <w:b w:val="0"/>
          <w:bCs/>
          <w:color w:val="000000" w:themeColor="text1"/>
        </w:rPr>
        <w:t>5</w:t>
      </w:r>
      <w:r w:rsidRPr="000F1F9E">
        <w:rPr>
          <w:b w:val="0"/>
          <w:bCs/>
          <w:color w:val="000000" w:themeColor="text1"/>
        </w:rPr>
        <w:t>-</w:t>
      </w:r>
      <w:r w:rsidR="00051110">
        <w:rPr>
          <w:b w:val="0"/>
          <w:bCs/>
          <w:color w:val="000000" w:themeColor="text1"/>
        </w:rPr>
        <w:t>1</w:t>
      </w:r>
      <w:r w:rsidR="003816CF">
        <w:rPr>
          <w:b w:val="0"/>
          <w:bCs/>
          <w:color w:val="000000" w:themeColor="text1"/>
        </w:rPr>
        <w:t>2</w:t>
      </w:r>
      <w:r w:rsidRPr="000F1F9E">
        <w:rPr>
          <w:b w:val="0"/>
          <w:bCs/>
          <w:color w:val="000000" w:themeColor="text1"/>
        </w:rPr>
        <w:t>-</w:t>
      </w:r>
      <w:r w:rsidR="0039145E">
        <w:rPr>
          <w:b w:val="0"/>
          <w:bCs/>
          <w:color w:val="000000" w:themeColor="text1"/>
        </w:rPr>
        <w:t>12</w:t>
      </w:r>
    </w:p>
    <w:p w14:paraId="46FC850C" w14:textId="7F3C3194" w:rsidR="00127D92" w:rsidRPr="000F1F9E" w:rsidRDefault="00342B58" w:rsidP="00531181">
      <w:pPr>
        <w:spacing w:line="120" w:lineRule="auto"/>
        <w:rPr>
          <w:color w:val="000000" w:themeColor="text1"/>
        </w:rPr>
      </w:pPr>
      <w:r w:rsidRPr="000F1F9E">
        <w:rPr>
          <w:noProof/>
          <w:color w:val="000000" w:themeColor="text1"/>
        </w:rPr>
        <w:drawing>
          <wp:inline distT="0" distB="0" distL="0" distR="0" wp14:anchorId="0A6075EB" wp14:editId="14FCEF15">
            <wp:extent cx="5760000" cy="1397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5760000" cy="13971"/>
                    </a:xfrm>
                    <a:prstGeom prst="rect">
                      <a:avLst/>
                    </a:prstGeom>
                    <a:noFill/>
                    <a:ln>
                      <a:noFill/>
                    </a:ln>
                  </pic:spPr>
                </pic:pic>
              </a:graphicData>
            </a:graphic>
          </wp:inline>
        </w:drawing>
      </w:r>
    </w:p>
    <w:p w14:paraId="6089032F" w14:textId="43F1A6EA" w:rsidR="00127D92" w:rsidRDefault="00342F15" w:rsidP="00737230">
      <w:pPr>
        <w:pStyle w:val="Titel"/>
        <w:rPr>
          <w:noProof/>
          <w:color w:val="000000" w:themeColor="text1"/>
        </w:rPr>
      </w:pPr>
      <w:r w:rsidRPr="00CC5C83">
        <w:rPr>
          <w:noProof/>
          <w:color w:val="000000" w:themeColor="text1"/>
        </w:rPr>
        <w:drawing>
          <wp:anchor distT="0" distB="0" distL="114300" distR="114300" simplePos="0" relativeHeight="251659264" behindDoc="0" locked="0" layoutInCell="1" allowOverlap="1" wp14:anchorId="1EE471EE" wp14:editId="0EA82DC6">
            <wp:simplePos x="0" y="0"/>
            <wp:positionH relativeFrom="margin">
              <wp:align>right</wp:align>
            </wp:positionH>
            <wp:positionV relativeFrom="paragraph">
              <wp:posOffset>8255</wp:posOffset>
            </wp:positionV>
            <wp:extent cx="1183005" cy="1665605"/>
            <wp:effectExtent l="0" t="0" r="0" b="0"/>
            <wp:wrapSquare wrapText="bothSides"/>
            <wp:docPr id="4" name="Afbeelding 3" descr="Afbeelding met kunst, tekst, verven, poster&#10;&#10;Door AI gegenereerde inhoud is mogelijk onjuist.">
              <a:extLst xmlns:a="http://schemas.openxmlformats.org/drawingml/2006/main">
                <a:ext uri="{FF2B5EF4-FFF2-40B4-BE49-F238E27FC236}">
                  <a16:creationId xmlns:a16="http://schemas.microsoft.com/office/drawing/2014/main" id="{C309B21C-EA04-F855-0588-B9C04C3985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Afbeelding met kunst, tekst, verven, poster&#10;&#10;Door AI gegenereerde inhoud is mogelijk onjuist.">
                      <a:extLst>
                        <a:ext uri="{FF2B5EF4-FFF2-40B4-BE49-F238E27FC236}">
                          <a16:creationId xmlns:a16="http://schemas.microsoft.com/office/drawing/2014/main" id="{C309B21C-EA04-F855-0588-B9C04C39852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3005" cy="1665605"/>
                    </a:xfrm>
                    <a:prstGeom prst="rect">
                      <a:avLst/>
                    </a:prstGeom>
                  </pic:spPr>
                </pic:pic>
              </a:graphicData>
            </a:graphic>
            <wp14:sizeRelH relativeFrom="page">
              <wp14:pctWidth>0</wp14:pctWidth>
            </wp14:sizeRelH>
            <wp14:sizeRelV relativeFrom="page">
              <wp14:pctHeight>0</wp14:pctHeight>
            </wp14:sizeRelV>
          </wp:anchor>
        </w:drawing>
      </w:r>
      <w:r w:rsidR="00BC4DBD">
        <w:rPr>
          <w:color w:val="000000" w:themeColor="text1"/>
        </w:rPr>
        <w:t>Nieuwe kansen</w:t>
      </w:r>
      <w:r w:rsidR="0057650E" w:rsidRPr="000F1F9E">
        <w:rPr>
          <w:color w:val="000000" w:themeColor="text1"/>
        </w:rPr>
        <w:t xml:space="preserve"> – </w:t>
      </w:r>
      <w:r w:rsidR="003A5B59">
        <w:rPr>
          <w:color w:val="000000" w:themeColor="text1"/>
        </w:rPr>
        <w:t>Gebedsviering</w:t>
      </w:r>
      <w:r w:rsidR="00127428" w:rsidRPr="000F1F9E">
        <w:rPr>
          <w:color w:val="000000" w:themeColor="text1"/>
        </w:rPr>
        <w:t xml:space="preserve"> (</w:t>
      </w:r>
      <w:r w:rsidR="003A5B59">
        <w:rPr>
          <w:color w:val="000000" w:themeColor="text1"/>
        </w:rPr>
        <w:t>LS</w:t>
      </w:r>
      <w:r w:rsidR="00127428" w:rsidRPr="000F1F9E">
        <w:rPr>
          <w:color w:val="000000" w:themeColor="text1"/>
        </w:rPr>
        <w:t>)</w:t>
      </w:r>
      <w:r w:rsidR="00C03CF8" w:rsidRPr="000F1F9E">
        <w:rPr>
          <w:noProof/>
          <w:color w:val="000000" w:themeColor="text1"/>
        </w:rPr>
        <w:t xml:space="preserve"> </w:t>
      </w:r>
    </w:p>
    <w:p w14:paraId="671D1069" w14:textId="77777777" w:rsidR="00991B29" w:rsidRDefault="00991B29" w:rsidP="00991B29">
      <w:pPr>
        <w:jc w:val="both"/>
        <w:rPr>
          <w:i/>
          <w:iCs/>
          <w:color w:val="000000" w:themeColor="text1"/>
          <w:sz w:val="16"/>
          <w:szCs w:val="16"/>
        </w:rPr>
      </w:pPr>
    </w:p>
    <w:p w14:paraId="610B7CE9" w14:textId="77777777" w:rsidR="00991B29" w:rsidRPr="000F1F9E" w:rsidRDefault="00991B29" w:rsidP="00991B29">
      <w:pPr>
        <w:jc w:val="both"/>
        <w:rPr>
          <w:i/>
          <w:iCs/>
          <w:color w:val="000000" w:themeColor="text1"/>
          <w:sz w:val="16"/>
          <w:szCs w:val="16"/>
        </w:rPr>
      </w:pPr>
      <w:r w:rsidRPr="000F1F9E">
        <w:rPr>
          <w:i/>
          <w:iCs/>
          <w:color w:val="000000" w:themeColor="text1"/>
          <w:sz w:val="16"/>
          <w:szCs w:val="16"/>
        </w:rPr>
        <w:t>Dit document is een voorstel voor een gebedsviering. Als school kan je zelf onderdelen vervangen of aanpassen. Zo kan je zelf een duiding schrijven bij de teksten of op voorhand voorbeden verzamelen bij leerlingen/collega’s en deze in de viering verwerken. Ook een keuze voor andere liederen of werkvormen is mogelijk.</w:t>
      </w:r>
    </w:p>
    <w:p w14:paraId="10C3DEA6" w14:textId="77777777" w:rsidR="00991B29" w:rsidRPr="000F1F9E" w:rsidRDefault="00991B29" w:rsidP="00991B29">
      <w:pPr>
        <w:jc w:val="both"/>
        <w:rPr>
          <w:i/>
          <w:iCs/>
          <w:color w:val="000000" w:themeColor="text1"/>
          <w:sz w:val="16"/>
          <w:szCs w:val="16"/>
        </w:rPr>
      </w:pPr>
      <w:r w:rsidRPr="000F1F9E">
        <w:rPr>
          <w:i/>
          <w:iCs/>
          <w:color w:val="000000" w:themeColor="text1"/>
          <w:sz w:val="16"/>
          <w:szCs w:val="16"/>
        </w:rPr>
        <w:t>Deze viering kan ondersteund en versterkt worden door een projectie (vb. PPT-presentatie) van beelden en liedteksten. De bronnen van de gebruikte beelden en liederen worden vermeld in deze viering en leiden je naar de vindplekken zodat je zelf een projectie/presentatie kan uitwerken.</w:t>
      </w:r>
    </w:p>
    <w:p w14:paraId="17EFD723" w14:textId="45413E47" w:rsidR="00991B29" w:rsidRDefault="00991B29" w:rsidP="00991B29">
      <w:pPr>
        <w:rPr>
          <w:i/>
          <w:iCs/>
          <w:color w:val="000000" w:themeColor="text1"/>
          <w:sz w:val="16"/>
          <w:szCs w:val="16"/>
        </w:rPr>
      </w:pPr>
      <w:r w:rsidRPr="000F1F9E">
        <w:rPr>
          <w:i/>
          <w:iCs/>
          <w:color w:val="000000" w:themeColor="text1"/>
          <w:sz w:val="16"/>
          <w:szCs w:val="16"/>
        </w:rPr>
        <w:t>Extra benodigdheden voor deze gebedsviering:</w:t>
      </w:r>
    </w:p>
    <w:p w14:paraId="646EA88A" w14:textId="45C96CC5" w:rsidR="00373D3E" w:rsidRDefault="00A645EE" w:rsidP="006E08E5">
      <w:pPr>
        <w:pStyle w:val="Lijstalinea"/>
        <w:numPr>
          <w:ilvl w:val="0"/>
          <w:numId w:val="29"/>
        </w:numPr>
        <w:rPr>
          <w:sz w:val="16"/>
          <w:szCs w:val="16"/>
        </w:rPr>
      </w:pPr>
      <w:r>
        <w:rPr>
          <w:sz w:val="16"/>
          <w:szCs w:val="16"/>
        </w:rPr>
        <w:t xml:space="preserve">grote </w:t>
      </w:r>
      <w:r w:rsidR="00373D3E">
        <w:rPr>
          <w:sz w:val="16"/>
          <w:szCs w:val="16"/>
        </w:rPr>
        <w:t>affiche</w:t>
      </w:r>
      <w:r>
        <w:rPr>
          <w:sz w:val="16"/>
          <w:szCs w:val="16"/>
        </w:rPr>
        <w:t>/karton</w:t>
      </w:r>
      <w:r w:rsidR="00373D3E">
        <w:rPr>
          <w:sz w:val="16"/>
          <w:szCs w:val="16"/>
        </w:rPr>
        <w:t xml:space="preserve"> met </w:t>
      </w:r>
      <w:r>
        <w:rPr>
          <w:sz w:val="16"/>
          <w:szCs w:val="16"/>
        </w:rPr>
        <w:t>een</w:t>
      </w:r>
      <w:r w:rsidR="00373D3E">
        <w:rPr>
          <w:sz w:val="16"/>
          <w:szCs w:val="16"/>
        </w:rPr>
        <w:t xml:space="preserve"> open deur</w:t>
      </w:r>
    </w:p>
    <w:p w14:paraId="3CF6F514" w14:textId="77777777" w:rsidR="003566D7" w:rsidRDefault="002A1227" w:rsidP="003566D7">
      <w:pPr>
        <w:pStyle w:val="Lijstalinea"/>
        <w:numPr>
          <w:ilvl w:val="0"/>
          <w:numId w:val="29"/>
        </w:numPr>
        <w:rPr>
          <w:sz w:val="16"/>
          <w:szCs w:val="16"/>
        </w:rPr>
      </w:pPr>
      <w:r>
        <w:rPr>
          <w:sz w:val="16"/>
          <w:szCs w:val="16"/>
        </w:rPr>
        <w:t>een s</w:t>
      </w:r>
      <w:r w:rsidR="006E08E5" w:rsidRPr="00B025A0">
        <w:rPr>
          <w:sz w:val="16"/>
          <w:szCs w:val="16"/>
        </w:rPr>
        <w:t xml:space="preserve">toel </w:t>
      </w:r>
    </w:p>
    <w:p w14:paraId="52335ECA" w14:textId="514D51A6" w:rsidR="002A1227" w:rsidRPr="00125AAF" w:rsidRDefault="003566D7" w:rsidP="00125AAF">
      <w:pPr>
        <w:pStyle w:val="Lijstalinea"/>
        <w:numPr>
          <w:ilvl w:val="0"/>
          <w:numId w:val="29"/>
        </w:numPr>
        <w:rPr>
          <w:sz w:val="16"/>
          <w:szCs w:val="16"/>
        </w:rPr>
      </w:pPr>
      <w:r w:rsidRPr="00125AAF">
        <w:rPr>
          <w:sz w:val="16"/>
          <w:szCs w:val="16"/>
        </w:rPr>
        <w:t>e</w:t>
      </w:r>
      <w:r w:rsidR="07F37CBA" w:rsidRPr="00125AAF">
        <w:rPr>
          <w:sz w:val="16"/>
          <w:szCs w:val="16"/>
        </w:rPr>
        <w:t xml:space="preserve">en </w:t>
      </w:r>
      <w:r w:rsidR="002A1227" w:rsidRPr="00125AAF">
        <w:rPr>
          <w:sz w:val="16"/>
          <w:szCs w:val="16"/>
        </w:rPr>
        <w:t>woordkaart voor op de stoel</w:t>
      </w:r>
      <w:r w:rsidR="00AC7118" w:rsidRPr="00125AAF">
        <w:rPr>
          <w:sz w:val="16"/>
          <w:szCs w:val="16"/>
        </w:rPr>
        <w:t>: vader, op de uitkijk/ik kijk uit naar…</w:t>
      </w:r>
    </w:p>
    <w:p w14:paraId="7161C5F0" w14:textId="0935248E" w:rsidR="00627585" w:rsidRDefault="002A1227" w:rsidP="006E08E5">
      <w:pPr>
        <w:pStyle w:val="Lijstalinea"/>
        <w:numPr>
          <w:ilvl w:val="0"/>
          <w:numId w:val="29"/>
        </w:numPr>
        <w:rPr>
          <w:sz w:val="16"/>
          <w:szCs w:val="16"/>
        </w:rPr>
      </w:pPr>
      <w:r>
        <w:rPr>
          <w:sz w:val="16"/>
          <w:szCs w:val="16"/>
        </w:rPr>
        <w:t>v</w:t>
      </w:r>
      <w:r w:rsidR="00627585">
        <w:rPr>
          <w:sz w:val="16"/>
          <w:szCs w:val="16"/>
        </w:rPr>
        <w:t>errekijker</w:t>
      </w:r>
      <w:r w:rsidR="003C4EF8">
        <w:rPr>
          <w:sz w:val="16"/>
          <w:szCs w:val="16"/>
        </w:rPr>
        <w:t xml:space="preserve"> (s). Deze kan je eventueel ook zelf knutselen </w:t>
      </w:r>
      <w:r w:rsidR="00D2309B">
        <w:rPr>
          <w:sz w:val="16"/>
          <w:szCs w:val="16"/>
        </w:rPr>
        <w:t xml:space="preserve">met </w:t>
      </w:r>
      <w:r w:rsidR="006551F7">
        <w:rPr>
          <w:sz w:val="16"/>
          <w:szCs w:val="16"/>
        </w:rPr>
        <w:t>wc-rolletjes</w:t>
      </w:r>
      <w:r w:rsidR="003C4EF8">
        <w:rPr>
          <w:sz w:val="16"/>
          <w:szCs w:val="16"/>
        </w:rPr>
        <w:t>.</w:t>
      </w:r>
    </w:p>
    <w:p w14:paraId="3B07BD16" w14:textId="7E913652" w:rsidR="00C73A66" w:rsidRPr="00B025A0" w:rsidRDefault="00F25352" w:rsidP="006E08E5">
      <w:pPr>
        <w:pStyle w:val="Lijstalinea"/>
        <w:numPr>
          <w:ilvl w:val="0"/>
          <w:numId w:val="29"/>
        </w:numPr>
        <w:rPr>
          <w:sz w:val="16"/>
          <w:szCs w:val="16"/>
        </w:rPr>
      </w:pPr>
      <w:r>
        <w:rPr>
          <w:sz w:val="16"/>
          <w:szCs w:val="16"/>
        </w:rPr>
        <w:t>V</w:t>
      </w:r>
      <w:r w:rsidR="00C73A66">
        <w:rPr>
          <w:sz w:val="16"/>
          <w:szCs w:val="16"/>
        </w:rPr>
        <w:t>errekijkerkaartjes</w:t>
      </w:r>
      <w:r>
        <w:rPr>
          <w:sz w:val="16"/>
          <w:szCs w:val="16"/>
        </w:rPr>
        <w:t xml:space="preserve"> met: Ik </w:t>
      </w:r>
      <w:r w:rsidR="00117277">
        <w:rPr>
          <w:sz w:val="16"/>
          <w:szCs w:val="16"/>
        </w:rPr>
        <w:t xml:space="preserve">wil een nieuwe kans- Ik </w:t>
      </w:r>
      <w:r w:rsidR="005F1B93">
        <w:rPr>
          <w:sz w:val="16"/>
          <w:szCs w:val="16"/>
        </w:rPr>
        <w:t>wil</w:t>
      </w:r>
      <w:r>
        <w:rPr>
          <w:sz w:val="16"/>
          <w:szCs w:val="16"/>
        </w:rPr>
        <w:t xml:space="preserve"> opnieuw beginnen – Ik wil sorry zeggen – Het spijt me </w:t>
      </w:r>
      <w:r w:rsidR="005F1B93">
        <w:rPr>
          <w:sz w:val="16"/>
          <w:szCs w:val="16"/>
        </w:rPr>
        <w:t>– Ik maak het weer goed</w:t>
      </w:r>
      <w:r w:rsidR="00436D44">
        <w:rPr>
          <w:sz w:val="16"/>
          <w:szCs w:val="16"/>
        </w:rPr>
        <w:t xml:space="preserve"> – Ik wil het opnieuw proberen</w:t>
      </w:r>
      <w:r w:rsidR="00CC42AB">
        <w:rPr>
          <w:sz w:val="16"/>
          <w:szCs w:val="16"/>
        </w:rPr>
        <w:t xml:space="preserve"> - Ik kijk uit naar</w:t>
      </w:r>
    </w:p>
    <w:p w14:paraId="60011FFF" w14:textId="240A537C" w:rsidR="006E08E5" w:rsidRDefault="00D41818" w:rsidP="006E08E5">
      <w:pPr>
        <w:pStyle w:val="Lijstalinea"/>
        <w:numPr>
          <w:ilvl w:val="0"/>
          <w:numId w:val="29"/>
        </w:numPr>
        <w:rPr>
          <w:sz w:val="16"/>
          <w:szCs w:val="16"/>
        </w:rPr>
      </w:pPr>
      <w:r>
        <w:rPr>
          <w:sz w:val="16"/>
          <w:szCs w:val="16"/>
        </w:rPr>
        <w:t>w</w:t>
      </w:r>
      <w:r w:rsidR="006E08E5" w:rsidRPr="00B025A0">
        <w:rPr>
          <w:sz w:val="16"/>
          <w:szCs w:val="16"/>
        </w:rPr>
        <w:t xml:space="preserve">oordstroken: </w:t>
      </w:r>
      <w:r>
        <w:rPr>
          <w:sz w:val="16"/>
          <w:szCs w:val="16"/>
        </w:rPr>
        <w:t xml:space="preserve">op </w:t>
      </w:r>
      <w:r w:rsidR="004B11A2">
        <w:rPr>
          <w:sz w:val="16"/>
          <w:szCs w:val="16"/>
        </w:rPr>
        <w:t xml:space="preserve">avontuur, fouten maken, spijt, </w:t>
      </w:r>
      <w:r w:rsidR="00CE396A">
        <w:rPr>
          <w:sz w:val="16"/>
          <w:szCs w:val="16"/>
        </w:rPr>
        <w:t>sorry</w:t>
      </w:r>
      <w:r w:rsidR="00C10566">
        <w:rPr>
          <w:sz w:val="16"/>
          <w:szCs w:val="16"/>
        </w:rPr>
        <w:t xml:space="preserve">, </w:t>
      </w:r>
      <w:r w:rsidR="006E08E5" w:rsidRPr="00B025A0">
        <w:rPr>
          <w:sz w:val="16"/>
          <w:szCs w:val="16"/>
        </w:rPr>
        <w:t xml:space="preserve">nieuwe kansen, </w:t>
      </w:r>
      <w:r w:rsidR="00627585">
        <w:rPr>
          <w:sz w:val="16"/>
          <w:szCs w:val="16"/>
        </w:rPr>
        <w:t xml:space="preserve">vergeven, </w:t>
      </w:r>
      <w:r w:rsidR="006E08E5" w:rsidRPr="00B025A0">
        <w:rPr>
          <w:sz w:val="16"/>
          <w:szCs w:val="16"/>
        </w:rPr>
        <w:t xml:space="preserve">terug thuiskomen, </w:t>
      </w:r>
      <w:r w:rsidR="00B025A0" w:rsidRPr="00B025A0">
        <w:rPr>
          <w:sz w:val="16"/>
          <w:szCs w:val="16"/>
        </w:rPr>
        <w:t>wachten, uitkijken</w:t>
      </w:r>
      <w:r w:rsidR="00B025A0">
        <w:rPr>
          <w:sz w:val="16"/>
          <w:szCs w:val="16"/>
        </w:rPr>
        <w:t>, vader, zoon</w:t>
      </w:r>
      <w:r w:rsidR="00627585">
        <w:rPr>
          <w:sz w:val="16"/>
          <w:szCs w:val="16"/>
        </w:rPr>
        <w:t>, feest</w:t>
      </w:r>
      <w:r w:rsidR="004B11A2">
        <w:rPr>
          <w:sz w:val="16"/>
          <w:szCs w:val="16"/>
        </w:rPr>
        <w:t xml:space="preserve"> …</w:t>
      </w:r>
    </w:p>
    <w:p w14:paraId="254C521A" w14:textId="01F10865" w:rsidR="0010398C" w:rsidRPr="00B025A0" w:rsidRDefault="00AC7118" w:rsidP="006E08E5">
      <w:pPr>
        <w:pStyle w:val="Lijstalinea"/>
        <w:numPr>
          <w:ilvl w:val="0"/>
          <w:numId w:val="29"/>
        </w:numPr>
        <w:rPr>
          <w:sz w:val="16"/>
          <w:szCs w:val="16"/>
        </w:rPr>
      </w:pPr>
      <w:r>
        <w:rPr>
          <w:sz w:val="16"/>
          <w:szCs w:val="16"/>
        </w:rPr>
        <w:t>v</w:t>
      </w:r>
      <w:r w:rsidR="0010398C">
        <w:rPr>
          <w:sz w:val="16"/>
          <w:szCs w:val="16"/>
        </w:rPr>
        <w:t>oor elk kind een klein steentje of een houten/kartonnen hartje</w:t>
      </w:r>
    </w:p>
    <w:sdt>
      <w:sdtPr>
        <w:rPr>
          <w:rFonts w:ascii="Trebuchet MS" w:eastAsiaTheme="minorEastAsia" w:hAnsi="Trebuchet MS" w:cstheme="minorBidi"/>
          <w:color w:val="262626" w:themeColor="text1" w:themeTint="D9"/>
          <w:sz w:val="20"/>
          <w:szCs w:val="20"/>
          <w:lang w:val="nl-NL" w:eastAsia="en-US"/>
        </w:rPr>
        <w:id w:val="1145703867"/>
        <w:docPartObj>
          <w:docPartGallery w:val="Table of Contents"/>
          <w:docPartUnique/>
        </w:docPartObj>
      </w:sdtPr>
      <w:sdtEndPr>
        <w:rPr>
          <w:b/>
          <w:bCs/>
          <w:color w:val="000000" w:themeColor="text1"/>
        </w:rPr>
      </w:sdtEndPr>
      <w:sdtContent>
        <w:p w14:paraId="2B4B8C9B" w14:textId="3388FFD9" w:rsidR="00BC5BA0" w:rsidRDefault="00BC5BA0">
          <w:pPr>
            <w:pStyle w:val="Kopvaninhoudsopgave"/>
          </w:pPr>
          <w:r>
            <w:rPr>
              <w:lang w:val="nl-NL"/>
            </w:rPr>
            <w:t>Inhoud</w:t>
          </w:r>
        </w:p>
        <w:p w14:paraId="4FEEA138" w14:textId="088F9788" w:rsidR="0012534B" w:rsidRDefault="00BC5BA0">
          <w:pPr>
            <w:pStyle w:val="Inhopg1"/>
            <w:rPr>
              <w:rFonts w:asciiTheme="minorHAnsi" w:eastAsiaTheme="minorEastAsia" w:hAnsiTheme="minorHAnsi"/>
              <w:b w:val="0"/>
              <w:noProof/>
              <w:color w:val="auto"/>
              <w:kern w:val="2"/>
              <w:sz w:val="24"/>
              <w:szCs w:val="24"/>
              <w:lang w:eastAsia="nl-BE"/>
              <w14:ligatures w14:val="standardContextual"/>
            </w:rPr>
          </w:pPr>
          <w:r>
            <w:fldChar w:fldCharType="begin"/>
          </w:r>
          <w:r>
            <w:instrText xml:space="preserve"> TOC \o "1-3" \h \z \u </w:instrText>
          </w:r>
          <w:r>
            <w:fldChar w:fldCharType="separate"/>
          </w:r>
          <w:hyperlink w:anchor="_Toc213791998" w:history="1">
            <w:r w:rsidR="0012534B" w:rsidRPr="0068237E">
              <w:rPr>
                <w:rStyle w:val="Hyperlink"/>
                <w:noProof/>
              </w:rPr>
              <w:t>1</w:t>
            </w:r>
            <w:r w:rsidR="0012534B">
              <w:rPr>
                <w:rFonts w:asciiTheme="minorHAnsi" w:eastAsiaTheme="minorEastAsia" w:hAnsiTheme="minorHAnsi"/>
                <w:b w:val="0"/>
                <w:noProof/>
                <w:color w:val="auto"/>
                <w:kern w:val="2"/>
                <w:sz w:val="24"/>
                <w:szCs w:val="24"/>
                <w:lang w:eastAsia="nl-BE"/>
                <w14:ligatures w14:val="standardContextual"/>
              </w:rPr>
              <w:tab/>
            </w:r>
            <w:r w:rsidR="0012534B" w:rsidRPr="0068237E">
              <w:rPr>
                <w:rStyle w:val="Hyperlink"/>
                <w:noProof/>
              </w:rPr>
              <w:t>Openen</w:t>
            </w:r>
            <w:r w:rsidR="0012534B">
              <w:rPr>
                <w:noProof/>
                <w:webHidden/>
              </w:rPr>
              <w:tab/>
            </w:r>
            <w:r w:rsidR="0012534B">
              <w:rPr>
                <w:noProof/>
                <w:webHidden/>
              </w:rPr>
              <w:fldChar w:fldCharType="begin"/>
            </w:r>
            <w:r w:rsidR="0012534B">
              <w:rPr>
                <w:noProof/>
                <w:webHidden/>
              </w:rPr>
              <w:instrText xml:space="preserve"> PAGEREF _Toc213791998 \h </w:instrText>
            </w:r>
            <w:r w:rsidR="0012534B">
              <w:rPr>
                <w:noProof/>
                <w:webHidden/>
              </w:rPr>
            </w:r>
            <w:r w:rsidR="0012534B">
              <w:rPr>
                <w:noProof/>
                <w:webHidden/>
              </w:rPr>
              <w:fldChar w:fldCharType="separate"/>
            </w:r>
            <w:r w:rsidR="0012534B">
              <w:rPr>
                <w:noProof/>
                <w:webHidden/>
              </w:rPr>
              <w:t>4</w:t>
            </w:r>
            <w:r w:rsidR="0012534B">
              <w:rPr>
                <w:noProof/>
                <w:webHidden/>
              </w:rPr>
              <w:fldChar w:fldCharType="end"/>
            </w:r>
          </w:hyperlink>
        </w:p>
        <w:p w14:paraId="10ABB6FD" w14:textId="443B1913" w:rsidR="0012534B" w:rsidRDefault="0012534B">
          <w:pPr>
            <w:pStyle w:val="Inhopg2"/>
            <w:rPr>
              <w:rFonts w:asciiTheme="minorHAnsi" w:eastAsiaTheme="minorEastAsia" w:hAnsiTheme="minorHAnsi"/>
              <w:noProof/>
              <w:color w:val="auto"/>
              <w:kern w:val="2"/>
              <w:sz w:val="24"/>
              <w:szCs w:val="24"/>
              <w:lang w:eastAsia="nl-BE"/>
              <w14:ligatures w14:val="standardContextual"/>
            </w:rPr>
          </w:pPr>
          <w:hyperlink w:anchor="_Toc213791999" w:history="1">
            <w:r w:rsidRPr="0068237E">
              <w:rPr>
                <w:rStyle w:val="Hyperlink"/>
                <w:noProof/>
              </w:rPr>
              <w:t>1.1</w:t>
            </w:r>
            <w:r>
              <w:rPr>
                <w:rFonts w:asciiTheme="minorHAnsi" w:eastAsiaTheme="minorEastAsia" w:hAnsiTheme="minorHAnsi"/>
                <w:noProof/>
                <w:color w:val="auto"/>
                <w:kern w:val="2"/>
                <w:sz w:val="24"/>
                <w:szCs w:val="24"/>
                <w:lang w:eastAsia="nl-BE"/>
                <w14:ligatures w14:val="standardContextual"/>
              </w:rPr>
              <w:tab/>
            </w:r>
            <w:r w:rsidRPr="0068237E">
              <w:rPr>
                <w:rStyle w:val="Hyperlink"/>
                <w:noProof/>
              </w:rPr>
              <w:t>Lied:</w:t>
            </w:r>
            <w:r>
              <w:rPr>
                <w:noProof/>
                <w:webHidden/>
              </w:rPr>
              <w:tab/>
            </w:r>
            <w:r>
              <w:rPr>
                <w:noProof/>
                <w:webHidden/>
              </w:rPr>
              <w:fldChar w:fldCharType="begin"/>
            </w:r>
            <w:r>
              <w:rPr>
                <w:noProof/>
                <w:webHidden/>
              </w:rPr>
              <w:instrText xml:space="preserve"> PAGEREF _Toc213791999 \h </w:instrText>
            </w:r>
            <w:r>
              <w:rPr>
                <w:noProof/>
                <w:webHidden/>
              </w:rPr>
            </w:r>
            <w:r>
              <w:rPr>
                <w:noProof/>
                <w:webHidden/>
              </w:rPr>
              <w:fldChar w:fldCharType="separate"/>
            </w:r>
            <w:r>
              <w:rPr>
                <w:noProof/>
                <w:webHidden/>
              </w:rPr>
              <w:t>4</w:t>
            </w:r>
            <w:r>
              <w:rPr>
                <w:noProof/>
                <w:webHidden/>
              </w:rPr>
              <w:fldChar w:fldCharType="end"/>
            </w:r>
          </w:hyperlink>
        </w:p>
        <w:p w14:paraId="2697D2FD" w14:textId="1EBFFA39" w:rsidR="0012534B" w:rsidRDefault="0012534B">
          <w:pPr>
            <w:pStyle w:val="Inhopg2"/>
            <w:rPr>
              <w:rFonts w:asciiTheme="minorHAnsi" w:eastAsiaTheme="minorEastAsia" w:hAnsiTheme="minorHAnsi"/>
              <w:noProof/>
              <w:color w:val="auto"/>
              <w:kern w:val="2"/>
              <w:sz w:val="24"/>
              <w:szCs w:val="24"/>
              <w:lang w:eastAsia="nl-BE"/>
              <w14:ligatures w14:val="standardContextual"/>
            </w:rPr>
          </w:pPr>
          <w:hyperlink w:anchor="_Toc213792000" w:history="1">
            <w:r w:rsidRPr="0068237E">
              <w:rPr>
                <w:rStyle w:val="Hyperlink"/>
                <w:noProof/>
              </w:rPr>
              <w:t>1.2</w:t>
            </w:r>
            <w:r>
              <w:rPr>
                <w:rFonts w:asciiTheme="minorHAnsi" w:eastAsiaTheme="minorEastAsia" w:hAnsiTheme="minorHAnsi"/>
                <w:noProof/>
                <w:color w:val="auto"/>
                <w:kern w:val="2"/>
                <w:sz w:val="24"/>
                <w:szCs w:val="24"/>
                <w:lang w:eastAsia="nl-BE"/>
                <w14:ligatures w14:val="standardContextual"/>
              </w:rPr>
              <w:tab/>
            </w:r>
            <w:r w:rsidRPr="0068237E">
              <w:rPr>
                <w:rStyle w:val="Hyperlink"/>
                <w:noProof/>
              </w:rPr>
              <w:t>Welkom en kruisteken</w:t>
            </w:r>
            <w:r>
              <w:rPr>
                <w:noProof/>
                <w:webHidden/>
              </w:rPr>
              <w:tab/>
            </w:r>
            <w:r>
              <w:rPr>
                <w:noProof/>
                <w:webHidden/>
              </w:rPr>
              <w:fldChar w:fldCharType="begin"/>
            </w:r>
            <w:r>
              <w:rPr>
                <w:noProof/>
                <w:webHidden/>
              </w:rPr>
              <w:instrText xml:space="preserve"> PAGEREF _Toc213792000 \h </w:instrText>
            </w:r>
            <w:r>
              <w:rPr>
                <w:noProof/>
                <w:webHidden/>
              </w:rPr>
            </w:r>
            <w:r>
              <w:rPr>
                <w:noProof/>
                <w:webHidden/>
              </w:rPr>
              <w:fldChar w:fldCharType="separate"/>
            </w:r>
            <w:r>
              <w:rPr>
                <w:noProof/>
                <w:webHidden/>
              </w:rPr>
              <w:t>4</w:t>
            </w:r>
            <w:r>
              <w:rPr>
                <w:noProof/>
                <w:webHidden/>
              </w:rPr>
              <w:fldChar w:fldCharType="end"/>
            </w:r>
          </w:hyperlink>
        </w:p>
        <w:p w14:paraId="29860DE7" w14:textId="03999B38" w:rsidR="0012534B" w:rsidRDefault="0012534B">
          <w:pPr>
            <w:pStyle w:val="Inhopg2"/>
            <w:rPr>
              <w:rFonts w:asciiTheme="minorHAnsi" w:eastAsiaTheme="minorEastAsia" w:hAnsiTheme="minorHAnsi"/>
              <w:noProof/>
              <w:color w:val="auto"/>
              <w:kern w:val="2"/>
              <w:sz w:val="24"/>
              <w:szCs w:val="24"/>
              <w:lang w:eastAsia="nl-BE"/>
              <w14:ligatures w14:val="standardContextual"/>
            </w:rPr>
          </w:pPr>
          <w:hyperlink w:anchor="_Toc213792001" w:history="1">
            <w:r w:rsidRPr="0068237E">
              <w:rPr>
                <w:rStyle w:val="Hyperlink"/>
                <w:noProof/>
              </w:rPr>
              <w:t>1.3</w:t>
            </w:r>
            <w:r>
              <w:rPr>
                <w:rFonts w:asciiTheme="minorHAnsi" w:eastAsiaTheme="minorEastAsia" w:hAnsiTheme="minorHAnsi"/>
                <w:noProof/>
                <w:color w:val="auto"/>
                <w:kern w:val="2"/>
                <w:sz w:val="24"/>
                <w:szCs w:val="24"/>
                <w:lang w:eastAsia="nl-BE"/>
                <w14:ligatures w14:val="standardContextual"/>
              </w:rPr>
              <w:tab/>
            </w:r>
            <w:r w:rsidRPr="0068237E">
              <w:rPr>
                <w:rStyle w:val="Hyperlink"/>
                <w:noProof/>
              </w:rPr>
              <w:t>Duiding van het thema</w:t>
            </w:r>
            <w:r>
              <w:rPr>
                <w:noProof/>
                <w:webHidden/>
              </w:rPr>
              <w:tab/>
            </w:r>
            <w:r>
              <w:rPr>
                <w:noProof/>
                <w:webHidden/>
              </w:rPr>
              <w:fldChar w:fldCharType="begin"/>
            </w:r>
            <w:r>
              <w:rPr>
                <w:noProof/>
                <w:webHidden/>
              </w:rPr>
              <w:instrText xml:space="preserve"> PAGEREF _Toc213792001 \h </w:instrText>
            </w:r>
            <w:r>
              <w:rPr>
                <w:noProof/>
                <w:webHidden/>
              </w:rPr>
            </w:r>
            <w:r>
              <w:rPr>
                <w:noProof/>
                <w:webHidden/>
              </w:rPr>
              <w:fldChar w:fldCharType="separate"/>
            </w:r>
            <w:r>
              <w:rPr>
                <w:noProof/>
                <w:webHidden/>
              </w:rPr>
              <w:t>4</w:t>
            </w:r>
            <w:r>
              <w:rPr>
                <w:noProof/>
                <w:webHidden/>
              </w:rPr>
              <w:fldChar w:fldCharType="end"/>
            </w:r>
          </w:hyperlink>
        </w:p>
        <w:p w14:paraId="16D0102B" w14:textId="7266422D" w:rsidR="0012534B" w:rsidRDefault="0012534B">
          <w:pPr>
            <w:pStyle w:val="Inhopg2"/>
            <w:rPr>
              <w:rFonts w:asciiTheme="minorHAnsi" w:eastAsiaTheme="minorEastAsia" w:hAnsiTheme="minorHAnsi"/>
              <w:noProof/>
              <w:color w:val="auto"/>
              <w:kern w:val="2"/>
              <w:sz w:val="24"/>
              <w:szCs w:val="24"/>
              <w:lang w:eastAsia="nl-BE"/>
              <w14:ligatures w14:val="standardContextual"/>
            </w:rPr>
          </w:pPr>
          <w:hyperlink w:anchor="_Toc213792002" w:history="1">
            <w:r w:rsidRPr="0068237E">
              <w:rPr>
                <w:rStyle w:val="Hyperlink"/>
                <w:noProof/>
              </w:rPr>
              <w:t>1.4</w:t>
            </w:r>
            <w:r>
              <w:rPr>
                <w:rFonts w:asciiTheme="minorHAnsi" w:eastAsiaTheme="minorEastAsia" w:hAnsiTheme="minorHAnsi"/>
                <w:noProof/>
                <w:color w:val="auto"/>
                <w:kern w:val="2"/>
                <w:sz w:val="24"/>
                <w:szCs w:val="24"/>
                <w:lang w:eastAsia="nl-BE"/>
                <w14:ligatures w14:val="standardContextual"/>
              </w:rPr>
              <w:tab/>
            </w:r>
            <w:r w:rsidRPr="0068237E">
              <w:rPr>
                <w:rStyle w:val="Hyperlink"/>
                <w:noProof/>
              </w:rPr>
              <w:t>Overgang naar luisteren</w:t>
            </w:r>
            <w:r>
              <w:rPr>
                <w:noProof/>
                <w:webHidden/>
              </w:rPr>
              <w:tab/>
            </w:r>
            <w:r>
              <w:rPr>
                <w:noProof/>
                <w:webHidden/>
              </w:rPr>
              <w:fldChar w:fldCharType="begin"/>
            </w:r>
            <w:r>
              <w:rPr>
                <w:noProof/>
                <w:webHidden/>
              </w:rPr>
              <w:instrText xml:space="preserve"> PAGEREF _Toc213792002 \h </w:instrText>
            </w:r>
            <w:r>
              <w:rPr>
                <w:noProof/>
                <w:webHidden/>
              </w:rPr>
            </w:r>
            <w:r>
              <w:rPr>
                <w:noProof/>
                <w:webHidden/>
              </w:rPr>
              <w:fldChar w:fldCharType="separate"/>
            </w:r>
            <w:r>
              <w:rPr>
                <w:noProof/>
                <w:webHidden/>
              </w:rPr>
              <w:t>4</w:t>
            </w:r>
            <w:r>
              <w:rPr>
                <w:noProof/>
                <w:webHidden/>
              </w:rPr>
              <w:fldChar w:fldCharType="end"/>
            </w:r>
          </w:hyperlink>
        </w:p>
        <w:p w14:paraId="4708EC68" w14:textId="6B808DD5" w:rsidR="0012534B" w:rsidRDefault="0012534B">
          <w:pPr>
            <w:pStyle w:val="Inhopg1"/>
            <w:rPr>
              <w:rFonts w:asciiTheme="minorHAnsi" w:eastAsiaTheme="minorEastAsia" w:hAnsiTheme="minorHAnsi"/>
              <w:b w:val="0"/>
              <w:noProof/>
              <w:color w:val="auto"/>
              <w:kern w:val="2"/>
              <w:sz w:val="24"/>
              <w:szCs w:val="24"/>
              <w:lang w:eastAsia="nl-BE"/>
              <w14:ligatures w14:val="standardContextual"/>
            </w:rPr>
          </w:pPr>
          <w:hyperlink w:anchor="_Toc213792003" w:history="1">
            <w:r w:rsidRPr="0068237E">
              <w:rPr>
                <w:rStyle w:val="Hyperlink"/>
                <w:noProof/>
              </w:rPr>
              <w:t>2</w:t>
            </w:r>
            <w:r>
              <w:rPr>
                <w:rFonts w:asciiTheme="minorHAnsi" w:eastAsiaTheme="minorEastAsia" w:hAnsiTheme="minorHAnsi"/>
                <w:b w:val="0"/>
                <w:noProof/>
                <w:color w:val="auto"/>
                <w:kern w:val="2"/>
                <w:sz w:val="24"/>
                <w:szCs w:val="24"/>
                <w:lang w:eastAsia="nl-BE"/>
                <w14:ligatures w14:val="standardContextual"/>
              </w:rPr>
              <w:tab/>
            </w:r>
            <w:r w:rsidRPr="0068237E">
              <w:rPr>
                <w:rStyle w:val="Hyperlink"/>
                <w:noProof/>
              </w:rPr>
              <w:t>Luisteren</w:t>
            </w:r>
            <w:r>
              <w:rPr>
                <w:noProof/>
                <w:webHidden/>
              </w:rPr>
              <w:tab/>
            </w:r>
            <w:r>
              <w:rPr>
                <w:noProof/>
                <w:webHidden/>
              </w:rPr>
              <w:fldChar w:fldCharType="begin"/>
            </w:r>
            <w:r>
              <w:rPr>
                <w:noProof/>
                <w:webHidden/>
              </w:rPr>
              <w:instrText xml:space="preserve"> PAGEREF _Toc213792003 \h </w:instrText>
            </w:r>
            <w:r>
              <w:rPr>
                <w:noProof/>
                <w:webHidden/>
              </w:rPr>
            </w:r>
            <w:r>
              <w:rPr>
                <w:noProof/>
                <w:webHidden/>
              </w:rPr>
              <w:fldChar w:fldCharType="separate"/>
            </w:r>
            <w:r>
              <w:rPr>
                <w:noProof/>
                <w:webHidden/>
              </w:rPr>
              <w:t>4</w:t>
            </w:r>
            <w:r>
              <w:rPr>
                <w:noProof/>
                <w:webHidden/>
              </w:rPr>
              <w:fldChar w:fldCharType="end"/>
            </w:r>
          </w:hyperlink>
        </w:p>
        <w:p w14:paraId="3C6220C2" w14:textId="240B8BBE" w:rsidR="0012534B" w:rsidRDefault="0012534B">
          <w:pPr>
            <w:pStyle w:val="Inhopg2"/>
            <w:rPr>
              <w:rFonts w:asciiTheme="minorHAnsi" w:eastAsiaTheme="minorEastAsia" w:hAnsiTheme="minorHAnsi"/>
              <w:noProof/>
              <w:color w:val="auto"/>
              <w:kern w:val="2"/>
              <w:sz w:val="24"/>
              <w:szCs w:val="24"/>
              <w:lang w:eastAsia="nl-BE"/>
              <w14:ligatures w14:val="standardContextual"/>
            </w:rPr>
          </w:pPr>
          <w:hyperlink w:anchor="_Toc213792004" w:history="1">
            <w:r w:rsidRPr="0068237E">
              <w:rPr>
                <w:rStyle w:val="Hyperlink"/>
                <w:noProof/>
              </w:rPr>
              <w:t>2.1</w:t>
            </w:r>
            <w:r>
              <w:rPr>
                <w:rFonts w:asciiTheme="minorHAnsi" w:eastAsiaTheme="minorEastAsia" w:hAnsiTheme="minorHAnsi"/>
                <w:noProof/>
                <w:color w:val="auto"/>
                <w:kern w:val="2"/>
                <w:sz w:val="24"/>
                <w:szCs w:val="24"/>
                <w:lang w:eastAsia="nl-BE"/>
                <w14:ligatures w14:val="standardContextual"/>
              </w:rPr>
              <w:tab/>
            </w:r>
            <w:r w:rsidRPr="0068237E">
              <w:rPr>
                <w:rStyle w:val="Hyperlink"/>
                <w:noProof/>
              </w:rPr>
              <w:t>Bijbelverhaal</w:t>
            </w:r>
            <w:r>
              <w:rPr>
                <w:noProof/>
                <w:webHidden/>
              </w:rPr>
              <w:tab/>
            </w:r>
            <w:r>
              <w:rPr>
                <w:noProof/>
                <w:webHidden/>
              </w:rPr>
              <w:fldChar w:fldCharType="begin"/>
            </w:r>
            <w:r>
              <w:rPr>
                <w:noProof/>
                <w:webHidden/>
              </w:rPr>
              <w:instrText xml:space="preserve"> PAGEREF _Toc213792004 \h </w:instrText>
            </w:r>
            <w:r>
              <w:rPr>
                <w:noProof/>
                <w:webHidden/>
              </w:rPr>
            </w:r>
            <w:r>
              <w:rPr>
                <w:noProof/>
                <w:webHidden/>
              </w:rPr>
              <w:fldChar w:fldCharType="separate"/>
            </w:r>
            <w:r>
              <w:rPr>
                <w:noProof/>
                <w:webHidden/>
              </w:rPr>
              <w:t>4</w:t>
            </w:r>
            <w:r>
              <w:rPr>
                <w:noProof/>
                <w:webHidden/>
              </w:rPr>
              <w:fldChar w:fldCharType="end"/>
            </w:r>
          </w:hyperlink>
        </w:p>
        <w:p w14:paraId="1B8F7730" w14:textId="215F903B" w:rsidR="0012534B" w:rsidRDefault="0012534B">
          <w:pPr>
            <w:pStyle w:val="Inhopg2"/>
            <w:rPr>
              <w:rFonts w:asciiTheme="minorHAnsi" w:eastAsiaTheme="minorEastAsia" w:hAnsiTheme="minorHAnsi"/>
              <w:noProof/>
              <w:color w:val="auto"/>
              <w:kern w:val="2"/>
              <w:sz w:val="24"/>
              <w:szCs w:val="24"/>
              <w:lang w:eastAsia="nl-BE"/>
              <w14:ligatures w14:val="standardContextual"/>
            </w:rPr>
          </w:pPr>
          <w:hyperlink w:anchor="_Toc213792005" w:history="1">
            <w:r w:rsidRPr="0068237E">
              <w:rPr>
                <w:rStyle w:val="Hyperlink"/>
                <w:noProof/>
              </w:rPr>
              <w:t>2.2</w:t>
            </w:r>
            <w:r>
              <w:rPr>
                <w:rFonts w:asciiTheme="minorHAnsi" w:eastAsiaTheme="minorEastAsia" w:hAnsiTheme="minorHAnsi"/>
                <w:noProof/>
                <w:color w:val="auto"/>
                <w:kern w:val="2"/>
                <w:sz w:val="24"/>
                <w:szCs w:val="24"/>
                <w:lang w:eastAsia="nl-BE"/>
                <w14:ligatures w14:val="standardContextual"/>
              </w:rPr>
              <w:tab/>
            </w:r>
            <w:r w:rsidRPr="0068237E">
              <w:rPr>
                <w:rStyle w:val="Hyperlink"/>
                <w:noProof/>
              </w:rPr>
              <w:t>Duiding bij de bijbeltekst</w:t>
            </w:r>
            <w:r>
              <w:rPr>
                <w:noProof/>
                <w:webHidden/>
              </w:rPr>
              <w:tab/>
            </w:r>
            <w:r>
              <w:rPr>
                <w:noProof/>
                <w:webHidden/>
              </w:rPr>
              <w:fldChar w:fldCharType="begin"/>
            </w:r>
            <w:r>
              <w:rPr>
                <w:noProof/>
                <w:webHidden/>
              </w:rPr>
              <w:instrText xml:space="preserve"> PAGEREF _Toc213792005 \h </w:instrText>
            </w:r>
            <w:r>
              <w:rPr>
                <w:noProof/>
                <w:webHidden/>
              </w:rPr>
            </w:r>
            <w:r>
              <w:rPr>
                <w:noProof/>
                <w:webHidden/>
              </w:rPr>
              <w:fldChar w:fldCharType="separate"/>
            </w:r>
            <w:r>
              <w:rPr>
                <w:noProof/>
                <w:webHidden/>
              </w:rPr>
              <w:t>5</w:t>
            </w:r>
            <w:r>
              <w:rPr>
                <w:noProof/>
                <w:webHidden/>
              </w:rPr>
              <w:fldChar w:fldCharType="end"/>
            </w:r>
          </w:hyperlink>
        </w:p>
        <w:p w14:paraId="69DC3591" w14:textId="55CE4EB4" w:rsidR="0012534B" w:rsidRDefault="0012534B">
          <w:pPr>
            <w:pStyle w:val="Inhopg2"/>
            <w:rPr>
              <w:rFonts w:asciiTheme="minorHAnsi" w:eastAsiaTheme="minorEastAsia" w:hAnsiTheme="minorHAnsi"/>
              <w:noProof/>
              <w:color w:val="auto"/>
              <w:kern w:val="2"/>
              <w:sz w:val="24"/>
              <w:szCs w:val="24"/>
              <w:lang w:eastAsia="nl-BE"/>
              <w14:ligatures w14:val="standardContextual"/>
            </w:rPr>
          </w:pPr>
          <w:hyperlink w:anchor="_Toc213792006" w:history="1">
            <w:r w:rsidRPr="0068237E">
              <w:rPr>
                <w:rStyle w:val="Hyperlink"/>
                <w:noProof/>
              </w:rPr>
              <w:t>2.3</w:t>
            </w:r>
            <w:r>
              <w:rPr>
                <w:rFonts w:asciiTheme="minorHAnsi" w:eastAsiaTheme="minorEastAsia" w:hAnsiTheme="minorHAnsi"/>
                <w:noProof/>
                <w:color w:val="auto"/>
                <w:kern w:val="2"/>
                <w:sz w:val="24"/>
                <w:szCs w:val="24"/>
                <w:lang w:eastAsia="nl-BE"/>
                <w14:ligatures w14:val="standardContextual"/>
              </w:rPr>
              <w:tab/>
            </w:r>
            <w:r w:rsidRPr="0068237E">
              <w:rPr>
                <w:rStyle w:val="Hyperlink"/>
                <w:noProof/>
              </w:rPr>
              <w:t>Stilte/Meditatie/doe-moment</w:t>
            </w:r>
            <w:r>
              <w:rPr>
                <w:noProof/>
                <w:webHidden/>
              </w:rPr>
              <w:tab/>
            </w:r>
            <w:r>
              <w:rPr>
                <w:noProof/>
                <w:webHidden/>
              </w:rPr>
              <w:fldChar w:fldCharType="begin"/>
            </w:r>
            <w:r>
              <w:rPr>
                <w:noProof/>
                <w:webHidden/>
              </w:rPr>
              <w:instrText xml:space="preserve"> PAGEREF _Toc213792006 \h </w:instrText>
            </w:r>
            <w:r>
              <w:rPr>
                <w:noProof/>
                <w:webHidden/>
              </w:rPr>
            </w:r>
            <w:r>
              <w:rPr>
                <w:noProof/>
                <w:webHidden/>
              </w:rPr>
              <w:fldChar w:fldCharType="separate"/>
            </w:r>
            <w:r>
              <w:rPr>
                <w:noProof/>
                <w:webHidden/>
              </w:rPr>
              <w:t>5</w:t>
            </w:r>
            <w:r>
              <w:rPr>
                <w:noProof/>
                <w:webHidden/>
              </w:rPr>
              <w:fldChar w:fldCharType="end"/>
            </w:r>
          </w:hyperlink>
        </w:p>
        <w:p w14:paraId="3FFFE04E" w14:textId="4439998B" w:rsidR="0012534B" w:rsidRDefault="0012534B">
          <w:pPr>
            <w:pStyle w:val="Inhopg1"/>
            <w:rPr>
              <w:rFonts w:asciiTheme="minorHAnsi" w:eastAsiaTheme="minorEastAsia" w:hAnsiTheme="minorHAnsi"/>
              <w:b w:val="0"/>
              <w:noProof/>
              <w:color w:val="auto"/>
              <w:kern w:val="2"/>
              <w:sz w:val="24"/>
              <w:szCs w:val="24"/>
              <w:lang w:eastAsia="nl-BE"/>
              <w14:ligatures w14:val="standardContextual"/>
            </w:rPr>
          </w:pPr>
          <w:hyperlink w:anchor="_Toc213792007" w:history="1">
            <w:r w:rsidRPr="0068237E">
              <w:rPr>
                <w:rStyle w:val="Hyperlink"/>
                <w:noProof/>
              </w:rPr>
              <w:t>3</w:t>
            </w:r>
            <w:r>
              <w:rPr>
                <w:rFonts w:asciiTheme="minorHAnsi" w:eastAsiaTheme="minorEastAsia" w:hAnsiTheme="minorHAnsi"/>
                <w:b w:val="0"/>
                <w:noProof/>
                <w:color w:val="auto"/>
                <w:kern w:val="2"/>
                <w:sz w:val="24"/>
                <w:szCs w:val="24"/>
                <w:lang w:eastAsia="nl-BE"/>
                <w14:ligatures w14:val="standardContextual"/>
              </w:rPr>
              <w:tab/>
            </w:r>
            <w:r w:rsidRPr="0068237E">
              <w:rPr>
                <w:rStyle w:val="Hyperlink"/>
                <w:noProof/>
              </w:rPr>
              <w:t>Bidden</w:t>
            </w:r>
            <w:r>
              <w:rPr>
                <w:noProof/>
                <w:webHidden/>
              </w:rPr>
              <w:tab/>
            </w:r>
            <w:r>
              <w:rPr>
                <w:noProof/>
                <w:webHidden/>
              </w:rPr>
              <w:fldChar w:fldCharType="begin"/>
            </w:r>
            <w:r>
              <w:rPr>
                <w:noProof/>
                <w:webHidden/>
              </w:rPr>
              <w:instrText xml:space="preserve"> PAGEREF _Toc213792007 \h </w:instrText>
            </w:r>
            <w:r>
              <w:rPr>
                <w:noProof/>
                <w:webHidden/>
              </w:rPr>
            </w:r>
            <w:r>
              <w:rPr>
                <w:noProof/>
                <w:webHidden/>
              </w:rPr>
              <w:fldChar w:fldCharType="separate"/>
            </w:r>
            <w:r>
              <w:rPr>
                <w:noProof/>
                <w:webHidden/>
              </w:rPr>
              <w:t>5</w:t>
            </w:r>
            <w:r>
              <w:rPr>
                <w:noProof/>
                <w:webHidden/>
              </w:rPr>
              <w:fldChar w:fldCharType="end"/>
            </w:r>
          </w:hyperlink>
        </w:p>
        <w:p w14:paraId="564CE800" w14:textId="33D0F1FE" w:rsidR="0012534B" w:rsidRDefault="0012534B">
          <w:pPr>
            <w:pStyle w:val="Inhopg2"/>
            <w:rPr>
              <w:rFonts w:asciiTheme="minorHAnsi" w:eastAsiaTheme="minorEastAsia" w:hAnsiTheme="minorHAnsi"/>
              <w:noProof/>
              <w:color w:val="auto"/>
              <w:kern w:val="2"/>
              <w:sz w:val="24"/>
              <w:szCs w:val="24"/>
              <w:lang w:eastAsia="nl-BE"/>
              <w14:ligatures w14:val="standardContextual"/>
            </w:rPr>
          </w:pPr>
          <w:hyperlink w:anchor="_Toc213792008" w:history="1">
            <w:r w:rsidRPr="0068237E">
              <w:rPr>
                <w:rStyle w:val="Hyperlink"/>
                <w:noProof/>
              </w:rPr>
              <w:t>3.1</w:t>
            </w:r>
            <w:r>
              <w:rPr>
                <w:rFonts w:asciiTheme="minorHAnsi" w:eastAsiaTheme="minorEastAsia" w:hAnsiTheme="minorHAnsi"/>
                <w:noProof/>
                <w:color w:val="auto"/>
                <w:kern w:val="2"/>
                <w:sz w:val="24"/>
                <w:szCs w:val="24"/>
                <w:lang w:eastAsia="nl-BE"/>
                <w14:ligatures w14:val="standardContextual"/>
              </w:rPr>
              <w:tab/>
            </w:r>
            <w:r w:rsidRPr="0068237E">
              <w:rPr>
                <w:rStyle w:val="Hyperlink"/>
                <w:noProof/>
              </w:rPr>
              <w:t>Voorbede</w:t>
            </w:r>
            <w:r>
              <w:rPr>
                <w:noProof/>
                <w:webHidden/>
              </w:rPr>
              <w:tab/>
            </w:r>
            <w:r>
              <w:rPr>
                <w:noProof/>
                <w:webHidden/>
              </w:rPr>
              <w:fldChar w:fldCharType="begin"/>
            </w:r>
            <w:r>
              <w:rPr>
                <w:noProof/>
                <w:webHidden/>
              </w:rPr>
              <w:instrText xml:space="preserve"> PAGEREF _Toc213792008 \h </w:instrText>
            </w:r>
            <w:r>
              <w:rPr>
                <w:noProof/>
                <w:webHidden/>
              </w:rPr>
            </w:r>
            <w:r>
              <w:rPr>
                <w:noProof/>
                <w:webHidden/>
              </w:rPr>
              <w:fldChar w:fldCharType="separate"/>
            </w:r>
            <w:r>
              <w:rPr>
                <w:noProof/>
                <w:webHidden/>
              </w:rPr>
              <w:t>5</w:t>
            </w:r>
            <w:r>
              <w:rPr>
                <w:noProof/>
                <w:webHidden/>
              </w:rPr>
              <w:fldChar w:fldCharType="end"/>
            </w:r>
          </w:hyperlink>
        </w:p>
        <w:p w14:paraId="5F6D35C5" w14:textId="4B7FE29F" w:rsidR="0012534B" w:rsidRDefault="0012534B">
          <w:pPr>
            <w:pStyle w:val="Inhopg2"/>
            <w:rPr>
              <w:rFonts w:asciiTheme="minorHAnsi" w:eastAsiaTheme="minorEastAsia" w:hAnsiTheme="minorHAnsi"/>
              <w:noProof/>
              <w:color w:val="auto"/>
              <w:kern w:val="2"/>
              <w:sz w:val="24"/>
              <w:szCs w:val="24"/>
              <w:lang w:eastAsia="nl-BE"/>
              <w14:ligatures w14:val="standardContextual"/>
            </w:rPr>
          </w:pPr>
          <w:hyperlink w:anchor="_Toc213792009" w:history="1">
            <w:r w:rsidRPr="0068237E">
              <w:rPr>
                <w:rStyle w:val="Hyperlink"/>
                <w:noProof/>
              </w:rPr>
              <w:t>3.2</w:t>
            </w:r>
            <w:r>
              <w:rPr>
                <w:rFonts w:asciiTheme="minorHAnsi" w:eastAsiaTheme="minorEastAsia" w:hAnsiTheme="minorHAnsi"/>
                <w:noProof/>
                <w:color w:val="auto"/>
                <w:kern w:val="2"/>
                <w:sz w:val="24"/>
                <w:szCs w:val="24"/>
                <w:lang w:eastAsia="nl-BE"/>
                <w14:ligatures w14:val="standardContextual"/>
              </w:rPr>
              <w:tab/>
            </w:r>
            <w:r w:rsidRPr="0068237E">
              <w:rPr>
                <w:rStyle w:val="Hyperlink"/>
                <w:noProof/>
              </w:rPr>
              <w:t>Onzevader</w:t>
            </w:r>
            <w:r>
              <w:rPr>
                <w:noProof/>
                <w:webHidden/>
              </w:rPr>
              <w:tab/>
            </w:r>
            <w:r>
              <w:rPr>
                <w:noProof/>
                <w:webHidden/>
              </w:rPr>
              <w:fldChar w:fldCharType="begin"/>
            </w:r>
            <w:r>
              <w:rPr>
                <w:noProof/>
                <w:webHidden/>
              </w:rPr>
              <w:instrText xml:space="preserve"> PAGEREF _Toc213792009 \h </w:instrText>
            </w:r>
            <w:r>
              <w:rPr>
                <w:noProof/>
                <w:webHidden/>
              </w:rPr>
            </w:r>
            <w:r>
              <w:rPr>
                <w:noProof/>
                <w:webHidden/>
              </w:rPr>
              <w:fldChar w:fldCharType="separate"/>
            </w:r>
            <w:r>
              <w:rPr>
                <w:noProof/>
                <w:webHidden/>
              </w:rPr>
              <w:t>7</w:t>
            </w:r>
            <w:r>
              <w:rPr>
                <w:noProof/>
                <w:webHidden/>
              </w:rPr>
              <w:fldChar w:fldCharType="end"/>
            </w:r>
          </w:hyperlink>
        </w:p>
        <w:p w14:paraId="7BB4A460" w14:textId="37813AF7" w:rsidR="0012534B" w:rsidRDefault="0012534B">
          <w:pPr>
            <w:pStyle w:val="Inhopg1"/>
            <w:rPr>
              <w:rFonts w:asciiTheme="minorHAnsi" w:eastAsiaTheme="minorEastAsia" w:hAnsiTheme="minorHAnsi"/>
              <w:b w:val="0"/>
              <w:noProof/>
              <w:color w:val="auto"/>
              <w:kern w:val="2"/>
              <w:sz w:val="24"/>
              <w:szCs w:val="24"/>
              <w:lang w:eastAsia="nl-BE"/>
              <w14:ligatures w14:val="standardContextual"/>
            </w:rPr>
          </w:pPr>
          <w:hyperlink w:anchor="_Toc213792010" w:history="1">
            <w:r w:rsidRPr="0068237E">
              <w:rPr>
                <w:rStyle w:val="Hyperlink"/>
                <w:noProof/>
              </w:rPr>
              <w:t>4</w:t>
            </w:r>
            <w:r>
              <w:rPr>
                <w:rFonts w:asciiTheme="minorHAnsi" w:eastAsiaTheme="minorEastAsia" w:hAnsiTheme="minorHAnsi"/>
                <w:b w:val="0"/>
                <w:noProof/>
                <w:color w:val="auto"/>
                <w:kern w:val="2"/>
                <w:sz w:val="24"/>
                <w:szCs w:val="24"/>
                <w:lang w:eastAsia="nl-BE"/>
                <w14:ligatures w14:val="standardContextual"/>
              </w:rPr>
              <w:tab/>
            </w:r>
            <w:r w:rsidRPr="0068237E">
              <w:rPr>
                <w:rStyle w:val="Hyperlink"/>
                <w:noProof/>
              </w:rPr>
              <w:t>Zenden</w:t>
            </w:r>
            <w:r>
              <w:rPr>
                <w:noProof/>
                <w:webHidden/>
              </w:rPr>
              <w:tab/>
            </w:r>
            <w:r>
              <w:rPr>
                <w:noProof/>
                <w:webHidden/>
              </w:rPr>
              <w:fldChar w:fldCharType="begin"/>
            </w:r>
            <w:r>
              <w:rPr>
                <w:noProof/>
                <w:webHidden/>
              </w:rPr>
              <w:instrText xml:space="preserve"> PAGEREF _Toc213792010 \h </w:instrText>
            </w:r>
            <w:r>
              <w:rPr>
                <w:noProof/>
                <w:webHidden/>
              </w:rPr>
            </w:r>
            <w:r>
              <w:rPr>
                <w:noProof/>
                <w:webHidden/>
              </w:rPr>
              <w:fldChar w:fldCharType="separate"/>
            </w:r>
            <w:r>
              <w:rPr>
                <w:noProof/>
                <w:webHidden/>
              </w:rPr>
              <w:t>7</w:t>
            </w:r>
            <w:r>
              <w:rPr>
                <w:noProof/>
                <w:webHidden/>
              </w:rPr>
              <w:fldChar w:fldCharType="end"/>
            </w:r>
          </w:hyperlink>
        </w:p>
        <w:p w14:paraId="5C12E099" w14:textId="22EF6164" w:rsidR="0012534B" w:rsidRDefault="0012534B">
          <w:pPr>
            <w:pStyle w:val="Inhopg2"/>
            <w:rPr>
              <w:rFonts w:asciiTheme="minorHAnsi" w:eastAsiaTheme="minorEastAsia" w:hAnsiTheme="minorHAnsi"/>
              <w:noProof/>
              <w:color w:val="auto"/>
              <w:kern w:val="2"/>
              <w:sz w:val="24"/>
              <w:szCs w:val="24"/>
              <w:lang w:eastAsia="nl-BE"/>
              <w14:ligatures w14:val="standardContextual"/>
            </w:rPr>
          </w:pPr>
          <w:hyperlink w:anchor="_Toc213792011" w:history="1">
            <w:r w:rsidRPr="0068237E">
              <w:rPr>
                <w:rStyle w:val="Hyperlink"/>
                <w:noProof/>
              </w:rPr>
              <w:t>4.1</w:t>
            </w:r>
            <w:r>
              <w:rPr>
                <w:rFonts w:asciiTheme="minorHAnsi" w:eastAsiaTheme="minorEastAsia" w:hAnsiTheme="minorHAnsi"/>
                <w:noProof/>
                <w:color w:val="auto"/>
                <w:kern w:val="2"/>
                <w:sz w:val="24"/>
                <w:szCs w:val="24"/>
                <w:lang w:eastAsia="nl-BE"/>
                <w14:ligatures w14:val="standardContextual"/>
              </w:rPr>
              <w:tab/>
            </w:r>
            <w:r w:rsidRPr="0068237E">
              <w:rPr>
                <w:rStyle w:val="Hyperlink"/>
                <w:noProof/>
              </w:rPr>
              <w:t>Afsluitende bezinningstekst</w:t>
            </w:r>
            <w:r>
              <w:rPr>
                <w:noProof/>
                <w:webHidden/>
              </w:rPr>
              <w:tab/>
            </w:r>
            <w:r>
              <w:rPr>
                <w:noProof/>
                <w:webHidden/>
              </w:rPr>
              <w:fldChar w:fldCharType="begin"/>
            </w:r>
            <w:r>
              <w:rPr>
                <w:noProof/>
                <w:webHidden/>
              </w:rPr>
              <w:instrText xml:space="preserve"> PAGEREF _Toc213792011 \h </w:instrText>
            </w:r>
            <w:r>
              <w:rPr>
                <w:noProof/>
                <w:webHidden/>
              </w:rPr>
            </w:r>
            <w:r>
              <w:rPr>
                <w:noProof/>
                <w:webHidden/>
              </w:rPr>
              <w:fldChar w:fldCharType="separate"/>
            </w:r>
            <w:r>
              <w:rPr>
                <w:noProof/>
                <w:webHidden/>
              </w:rPr>
              <w:t>7</w:t>
            </w:r>
            <w:r>
              <w:rPr>
                <w:noProof/>
                <w:webHidden/>
              </w:rPr>
              <w:fldChar w:fldCharType="end"/>
            </w:r>
          </w:hyperlink>
        </w:p>
        <w:p w14:paraId="5B3F32CF" w14:textId="17A1EE10" w:rsidR="0012534B" w:rsidRDefault="0012534B">
          <w:pPr>
            <w:pStyle w:val="Inhopg2"/>
            <w:rPr>
              <w:rFonts w:asciiTheme="minorHAnsi" w:eastAsiaTheme="minorEastAsia" w:hAnsiTheme="minorHAnsi"/>
              <w:noProof/>
              <w:color w:val="auto"/>
              <w:kern w:val="2"/>
              <w:sz w:val="24"/>
              <w:szCs w:val="24"/>
              <w:lang w:eastAsia="nl-BE"/>
              <w14:ligatures w14:val="standardContextual"/>
            </w:rPr>
          </w:pPr>
          <w:hyperlink w:anchor="_Toc213792012" w:history="1">
            <w:r w:rsidRPr="0068237E">
              <w:rPr>
                <w:rStyle w:val="Hyperlink"/>
                <w:noProof/>
              </w:rPr>
              <w:t>4.2</w:t>
            </w:r>
            <w:r>
              <w:rPr>
                <w:rFonts w:asciiTheme="minorHAnsi" w:eastAsiaTheme="minorEastAsia" w:hAnsiTheme="minorHAnsi"/>
                <w:noProof/>
                <w:color w:val="auto"/>
                <w:kern w:val="2"/>
                <w:sz w:val="24"/>
                <w:szCs w:val="24"/>
                <w:lang w:eastAsia="nl-BE"/>
                <w14:ligatures w14:val="standardContextual"/>
              </w:rPr>
              <w:tab/>
            </w:r>
            <w:r w:rsidRPr="0068237E">
              <w:rPr>
                <w:rStyle w:val="Hyperlink"/>
                <w:noProof/>
              </w:rPr>
              <w:t>Slotgebed en zending</w:t>
            </w:r>
            <w:r>
              <w:rPr>
                <w:noProof/>
                <w:webHidden/>
              </w:rPr>
              <w:tab/>
            </w:r>
            <w:r>
              <w:rPr>
                <w:noProof/>
                <w:webHidden/>
              </w:rPr>
              <w:fldChar w:fldCharType="begin"/>
            </w:r>
            <w:r>
              <w:rPr>
                <w:noProof/>
                <w:webHidden/>
              </w:rPr>
              <w:instrText xml:space="preserve"> PAGEREF _Toc213792012 \h </w:instrText>
            </w:r>
            <w:r>
              <w:rPr>
                <w:noProof/>
                <w:webHidden/>
              </w:rPr>
            </w:r>
            <w:r>
              <w:rPr>
                <w:noProof/>
                <w:webHidden/>
              </w:rPr>
              <w:fldChar w:fldCharType="separate"/>
            </w:r>
            <w:r>
              <w:rPr>
                <w:noProof/>
                <w:webHidden/>
              </w:rPr>
              <w:t>7</w:t>
            </w:r>
            <w:r>
              <w:rPr>
                <w:noProof/>
                <w:webHidden/>
              </w:rPr>
              <w:fldChar w:fldCharType="end"/>
            </w:r>
          </w:hyperlink>
        </w:p>
        <w:p w14:paraId="228D1840" w14:textId="5BBC0930" w:rsidR="0012534B" w:rsidRDefault="0012534B">
          <w:pPr>
            <w:pStyle w:val="Inhopg2"/>
            <w:rPr>
              <w:rFonts w:asciiTheme="minorHAnsi" w:eastAsiaTheme="minorEastAsia" w:hAnsiTheme="minorHAnsi"/>
              <w:noProof/>
              <w:color w:val="auto"/>
              <w:kern w:val="2"/>
              <w:sz w:val="24"/>
              <w:szCs w:val="24"/>
              <w:lang w:eastAsia="nl-BE"/>
              <w14:ligatures w14:val="standardContextual"/>
            </w:rPr>
          </w:pPr>
          <w:hyperlink w:anchor="_Toc213792013" w:history="1">
            <w:r w:rsidRPr="0068237E">
              <w:rPr>
                <w:rStyle w:val="Hyperlink"/>
                <w:noProof/>
              </w:rPr>
              <w:t>4.3</w:t>
            </w:r>
            <w:r>
              <w:rPr>
                <w:rFonts w:asciiTheme="minorHAnsi" w:eastAsiaTheme="minorEastAsia" w:hAnsiTheme="minorHAnsi"/>
                <w:noProof/>
                <w:color w:val="auto"/>
                <w:kern w:val="2"/>
                <w:sz w:val="24"/>
                <w:szCs w:val="24"/>
                <w:lang w:eastAsia="nl-BE"/>
                <w14:ligatures w14:val="standardContextual"/>
              </w:rPr>
              <w:tab/>
            </w:r>
            <w:r w:rsidRPr="0068237E">
              <w:rPr>
                <w:rStyle w:val="Hyperlink"/>
                <w:noProof/>
              </w:rPr>
              <w:t>Kruisteken</w:t>
            </w:r>
            <w:r>
              <w:rPr>
                <w:noProof/>
                <w:webHidden/>
              </w:rPr>
              <w:tab/>
            </w:r>
            <w:r>
              <w:rPr>
                <w:noProof/>
                <w:webHidden/>
              </w:rPr>
              <w:fldChar w:fldCharType="begin"/>
            </w:r>
            <w:r>
              <w:rPr>
                <w:noProof/>
                <w:webHidden/>
              </w:rPr>
              <w:instrText xml:space="preserve"> PAGEREF _Toc213792013 \h </w:instrText>
            </w:r>
            <w:r>
              <w:rPr>
                <w:noProof/>
                <w:webHidden/>
              </w:rPr>
            </w:r>
            <w:r>
              <w:rPr>
                <w:noProof/>
                <w:webHidden/>
              </w:rPr>
              <w:fldChar w:fldCharType="separate"/>
            </w:r>
            <w:r>
              <w:rPr>
                <w:noProof/>
                <w:webHidden/>
              </w:rPr>
              <w:t>8</w:t>
            </w:r>
            <w:r>
              <w:rPr>
                <w:noProof/>
                <w:webHidden/>
              </w:rPr>
              <w:fldChar w:fldCharType="end"/>
            </w:r>
          </w:hyperlink>
        </w:p>
        <w:p w14:paraId="19E81C0E" w14:textId="7F8254D6" w:rsidR="0012534B" w:rsidRDefault="0012534B">
          <w:pPr>
            <w:pStyle w:val="Inhopg2"/>
            <w:rPr>
              <w:rFonts w:asciiTheme="minorHAnsi" w:eastAsiaTheme="minorEastAsia" w:hAnsiTheme="minorHAnsi"/>
              <w:noProof/>
              <w:color w:val="auto"/>
              <w:kern w:val="2"/>
              <w:sz w:val="24"/>
              <w:szCs w:val="24"/>
              <w:lang w:eastAsia="nl-BE"/>
              <w14:ligatures w14:val="standardContextual"/>
            </w:rPr>
          </w:pPr>
          <w:hyperlink w:anchor="_Toc213792014" w:history="1">
            <w:r w:rsidRPr="0068237E">
              <w:rPr>
                <w:rStyle w:val="Hyperlink"/>
                <w:noProof/>
              </w:rPr>
              <w:t>4.4</w:t>
            </w:r>
            <w:r>
              <w:rPr>
                <w:rFonts w:asciiTheme="minorHAnsi" w:eastAsiaTheme="minorEastAsia" w:hAnsiTheme="minorHAnsi"/>
                <w:noProof/>
                <w:color w:val="auto"/>
                <w:kern w:val="2"/>
                <w:sz w:val="24"/>
                <w:szCs w:val="24"/>
                <w:lang w:eastAsia="nl-BE"/>
                <w14:ligatures w14:val="standardContextual"/>
              </w:rPr>
              <w:tab/>
            </w:r>
            <w:r w:rsidRPr="0068237E">
              <w:rPr>
                <w:rStyle w:val="Hyperlink"/>
                <w:noProof/>
              </w:rPr>
              <w:t>Liedsuggesties</w:t>
            </w:r>
            <w:r>
              <w:rPr>
                <w:noProof/>
                <w:webHidden/>
              </w:rPr>
              <w:tab/>
            </w:r>
            <w:r>
              <w:rPr>
                <w:noProof/>
                <w:webHidden/>
              </w:rPr>
              <w:fldChar w:fldCharType="begin"/>
            </w:r>
            <w:r>
              <w:rPr>
                <w:noProof/>
                <w:webHidden/>
              </w:rPr>
              <w:instrText xml:space="preserve"> PAGEREF _Toc213792014 \h </w:instrText>
            </w:r>
            <w:r>
              <w:rPr>
                <w:noProof/>
                <w:webHidden/>
              </w:rPr>
            </w:r>
            <w:r>
              <w:rPr>
                <w:noProof/>
                <w:webHidden/>
              </w:rPr>
              <w:fldChar w:fldCharType="separate"/>
            </w:r>
            <w:r>
              <w:rPr>
                <w:noProof/>
                <w:webHidden/>
              </w:rPr>
              <w:t>8</w:t>
            </w:r>
            <w:r>
              <w:rPr>
                <w:noProof/>
                <w:webHidden/>
              </w:rPr>
              <w:fldChar w:fldCharType="end"/>
            </w:r>
          </w:hyperlink>
        </w:p>
        <w:p w14:paraId="0C5DD03B" w14:textId="7888FF87" w:rsidR="00BC5BA0" w:rsidRDefault="00BC5BA0">
          <w:r>
            <w:rPr>
              <w:b/>
              <w:bCs/>
              <w:lang w:val="nl-NL"/>
            </w:rPr>
            <w:fldChar w:fldCharType="end"/>
          </w:r>
        </w:p>
      </w:sdtContent>
    </w:sdt>
    <w:p w14:paraId="7D19E2CF" w14:textId="77777777" w:rsidR="00864589" w:rsidRDefault="00864589" w:rsidP="00D05707">
      <w:pPr>
        <w:jc w:val="both"/>
        <w:rPr>
          <w:i/>
          <w:iCs/>
          <w:color w:val="000000" w:themeColor="text1"/>
          <w:sz w:val="16"/>
          <w:szCs w:val="16"/>
        </w:rPr>
      </w:pPr>
    </w:p>
    <w:p w14:paraId="7EF26252" w14:textId="0BD5DF1B" w:rsidR="0017511D" w:rsidRPr="0074035E" w:rsidRDefault="0084145F" w:rsidP="0074035E">
      <w:pPr>
        <w:jc w:val="both"/>
        <w:rPr>
          <w:i/>
          <w:iCs/>
          <w:color w:val="000000" w:themeColor="text1"/>
          <w:sz w:val="16"/>
          <w:szCs w:val="16"/>
        </w:rPr>
      </w:pPr>
      <w:r>
        <w:rPr>
          <w:i/>
          <w:iCs/>
          <w:color w:val="000000" w:themeColor="text1"/>
          <w:sz w:val="16"/>
          <w:szCs w:val="16"/>
        </w:rPr>
        <w:br/>
        <w:t xml:space="preserve">- </w:t>
      </w:r>
    </w:p>
    <w:p w14:paraId="5BB783D9" w14:textId="2B1C7CF4" w:rsidR="0057650E" w:rsidRPr="00416E6D" w:rsidRDefault="00127428" w:rsidP="00127428">
      <w:pPr>
        <w:pStyle w:val="Kop1"/>
        <w:rPr>
          <w:color w:val="AE2081" w:themeColor="accent1"/>
        </w:rPr>
      </w:pPr>
      <w:bookmarkStart w:id="1" w:name="_Toc213791998"/>
      <w:r w:rsidRPr="00416E6D">
        <w:rPr>
          <w:color w:val="AE2081" w:themeColor="accent1"/>
        </w:rPr>
        <w:lastRenderedPageBreak/>
        <w:t>Openen</w:t>
      </w:r>
      <w:bookmarkEnd w:id="1"/>
    </w:p>
    <w:p w14:paraId="21BC04CE" w14:textId="71859F2E" w:rsidR="001D0A1A" w:rsidRPr="001D0A1A" w:rsidRDefault="001D0A1A" w:rsidP="001D0A1A">
      <w:pPr>
        <w:pStyle w:val="Kop2"/>
        <w:rPr>
          <w:color w:val="32929A" w:themeColor="accent4" w:themeShade="BF"/>
        </w:rPr>
      </w:pPr>
      <w:r w:rsidRPr="001D0A1A">
        <w:rPr>
          <w:color w:val="32929A" w:themeColor="accent4" w:themeShade="BF"/>
        </w:rPr>
        <w:t>Lied: Themalied: De deur staat open</w:t>
      </w:r>
    </w:p>
    <w:p w14:paraId="451126C1" w14:textId="77777777" w:rsidR="001D0A1A" w:rsidRPr="00125AAF" w:rsidRDefault="001D0A1A" w:rsidP="554BB870">
      <w:pPr>
        <w:spacing w:after="0"/>
        <w:ind w:firstLine="709"/>
        <w:rPr>
          <w:color w:val="auto"/>
          <w:lang w:val="nl-NL"/>
        </w:rPr>
      </w:pPr>
      <w:r w:rsidRPr="00125AAF">
        <w:rPr>
          <w:color w:val="auto"/>
          <w:lang w:val="nl-NL"/>
        </w:rPr>
        <w:t>Kom maar binnen in dit huis.</w:t>
      </w:r>
    </w:p>
    <w:p w14:paraId="3E08A4BD" w14:textId="77777777" w:rsidR="001D0A1A" w:rsidRPr="00125AAF" w:rsidRDefault="001D0A1A" w:rsidP="554BB870">
      <w:pPr>
        <w:spacing w:after="0"/>
        <w:ind w:firstLine="709"/>
        <w:rPr>
          <w:color w:val="auto"/>
          <w:lang w:val="nl-NL"/>
        </w:rPr>
      </w:pPr>
      <w:r w:rsidRPr="00125AAF">
        <w:rPr>
          <w:color w:val="auto"/>
          <w:lang w:val="nl-NL"/>
        </w:rPr>
        <w:t>Je bent welkom voel je thuis.</w:t>
      </w:r>
    </w:p>
    <w:p w14:paraId="6CA4AC57" w14:textId="225C2060" w:rsidR="001D0A1A" w:rsidRPr="00125AAF" w:rsidRDefault="001D0A1A" w:rsidP="554BB870">
      <w:pPr>
        <w:spacing w:after="0"/>
        <w:ind w:firstLine="709"/>
        <w:rPr>
          <w:color w:val="auto"/>
          <w:lang w:val="nl-NL"/>
        </w:rPr>
      </w:pPr>
      <w:r w:rsidRPr="00125AAF">
        <w:rPr>
          <w:color w:val="auto"/>
          <w:lang w:val="nl-NL"/>
        </w:rPr>
        <w:t xml:space="preserve">Hier is plaats genoeg. Hier is plaats </w:t>
      </w:r>
      <w:r w:rsidR="7BCD1A75" w:rsidRPr="00125AAF">
        <w:rPr>
          <w:color w:val="auto"/>
          <w:lang w:val="nl-NL"/>
        </w:rPr>
        <w:t>genoeg. (</w:t>
      </w:r>
      <w:r w:rsidRPr="00125AAF">
        <w:rPr>
          <w:color w:val="auto"/>
          <w:lang w:val="nl-NL"/>
        </w:rPr>
        <w:t>2x)</w:t>
      </w:r>
    </w:p>
    <w:p w14:paraId="047482F7" w14:textId="77777777" w:rsidR="001D0A1A" w:rsidRPr="00125AAF" w:rsidRDefault="001D0A1A" w:rsidP="554BB870">
      <w:pPr>
        <w:spacing w:after="0"/>
        <w:ind w:left="357" w:firstLine="352"/>
        <w:rPr>
          <w:color w:val="auto"/>
          <w:lang w:val="nl-NL"/>
        </w:rPr>
      </w:pPr>
      <w:r w:rsidRPr="00125AAF">
        <w:rPr>
          <w:color w:val="auto"/>
          <w:lang w:val="nl-NL"/>
        </w:rPr>
        <w:t xml:space="preserve">* </w:t>
      </w:r>
      <w:proofErr w:type="spellStart"/>
      <w:r w:rsidRPr="00125AAF">
        <w:rPr>
          <w:color w:val="auto"/>
          <w:lang w:val="nl-NL"/>
        </w:rPr>
        <w:t>Tawwat</w:t>
      </w:r>
      <w:proofErr w:type="spellEnd"/>
      <w:r w:rsidRPr="00125AAF">
        <w:rPr>
          <w:color w:val="auto"/>
          <w:lang w:val="nl-NL"/>
        </w:rPr>
        <w:t xml:space="preserve"> </w:t>
      </w:r>
      <w:proofErr w:type="spellStart"/>
      <w:r w:rsidRPr="00125AAF">
        <w:rPr>
          <w:color w:val="auto"/>
          <w:lang w:val="nl-NL"/>
        </w:rPr>
        <w:t>tazem</w:t>
      </w:r>
      <w:proofErr w:type="spellEnd"/>
      <w:r w:rsidRPr="00125AAF">
        <w:rPr>
          <w:color w:val="auto"/>
          <w:lang w:val="nl-NL"/>
        </w:rPr>
        <w:t xml:space="preserve"> </w:t>
      </w:r>
    </w:p>
    <w:p w14:paraId="04D0ECDD" w14:textId="77777777" w:rsidR="001D0A1A" w:rsidRPr="00125AAF" w:rsidRDefault="001D0A1A" w:rsidP="554BB870">
      <w:pPr>
        <w:spacing w:after="0"/>
        <w:ind w:firstLine="709"/>
        <w:rPr>
          <w:color w:val="auto"/>
          <w:lang w:val="nl-NL"/>
        </w:rPr>
      </w:pPr>
      <w:r w:rsidRPr="00125AAF">
        <w:rPr>
          <w:color w:val="auto"/>
          <w:lang w:val="nl-NL"/>
        </w:rPr>
        <w:t>Kom maar binnen, kom erbij.</w:t>
      </w:r>
    </w:p>
    <w:p w14:paraId="5E1B976D" w14:textId="77777777" w:rsidR="001D0A1A" w:rsidRPr="00125AAF" w:rsidRDefault="001D0A1A" w:rsidP="554BB870">
      <w:pPr>
        <w:spacing w:after="0"/>
        <w:ind w:firstLine="709"/>
        <w:rPr>
          <w:color w:val="auto"/>
          <w:lang w:val="nl-NL"/>
        </w:rPr>
      </w:pPr>
      <w:r w:rsidRPr="00125AAF">
        <w:rPr>
          <w:color w:val="auto"/>
          <w:lang w:val="nl-NL"/>
        </w:rPr>
        <w:t>Voel je veilig voel je vrij.</w:t>
      </w:r>
    </w:p>
    <w:p w14:paraId="638D12D4" w14:textId="0DF3B7EA" w:rsidR="001D0A1A" w:rsidRPr="00125AAF" w:rsidRDefault="001D0A1A" w:rsidP="554BB870">
      <w:pPr>
        <w:spacing w:after="0"/>
        <w:ind w:firstLine="709"/>
        <w:rPr>
          <w:color w:val="auto"/>
          <w:lang w:val="nl-NL"/>
        </w:rPr>
      </w:pPr>
      <w:r w:rsidRPr="00125AAF">
        <w:rPr>
          <w:color w:val="auto"/>
          <w:lang w:val="nl-NL"/>
        </w:rPr>
        <w:t xml:space="preserve">Hier is plaats genoeg. Hier is plaats </w:t>
      </w:r>
      <w:r w:rsidR="10F76208" w:rsidRPr="00125AAF">
        <w:rPr>
          <w:color w:val="auto"/>
          <w:lang w:val="nl-NL"/>
        </w:rPr>
        <w:t>genoeg. (</w:t>
      </w:r>
      <w:r w:rsidRPr="00125AAF">
        <w:rPr>
          <w:color w:val="auto"/>
          <w:lang w:val="nl-NL"/>
        </w:rPr>
        <w:t>2x)</w:t>
      </w:r>
    </w:p>
    <w:p w14:paraId="36182DE0" w14:textId="77777777" w:rsidR="001D0A1A" w:rsidRPr="00125AAF" w:rsidRDefault="001D0A1A" w:rsidP="554BB870">
      <w:pPr>
        <w:spacing w:after="0"/>
        <w:ind w:firstLine="709"/>
        <w:rPr>
          <w:color w:val="auto"/>
          <w:lang w:val="nl-NL"/>
        </w:rPr>
      </w:pPr>
      <w:r w:rsidRPr="00125AAF">
        <w:rPr>
          <w:color w:val="auto"/>
          <w:lang w:val="nl-NL"/>
        </w:rPr>
        <w:t>De deur staat open.</w:t>
      </w:r>
    </w:p>
    <w:p w14:paraId="58A4C290" w14:textId="58355309" w:rsidR="001D0A1A" w:rsidRPr="00125AAF" w:rsidRDefault="001D0A1A" w:rsidP="554BB870">
      <w:pPr>
        <w:spacing w:after="0"/>
        <w:ind w:firstLine="709"/>
        <w:rPr>
          <w:color w:val="auto"/>
          <w:lang w:val="nl-NL"/>
        </w:rPr>
      </w:pPr>
      <w:r w:rsidRPr="00125AAF">
        <w:rPr>
          <w:color w:val="auto"/>
          <w:lang w:val="nl-NL"/>
        </w:rPr>
        <w:t xml:space="preserve">Kom zing (dans) met mij en voel je </w:t>
      </w:r>
      <w:r w:rsidR="21517791" w:rsidRPr="00125AAF">
        <w:rPr>
          <w:color w:val="auto"/>
          <w:lang w:val="nl-NL"/>
        </w:rPr>
        <w:t>vrij. (</w:t>
      </w:r>
      <w:r w:rsidRPr="00125AAF">
        <w:rPr>
          <w:color w:val="auto"/>
          <w:lang w:val="nl-NL"/>
        </w:rPr>
        <w:t>2x)</w:t>
      </w:r>
    </w:p>
    <w:p w14:paraId="43C9067F" w14:textId="77777777" w:rsidR="001D0A1A" w:rsidRPr="00125AAF" w:rsidRDefault="001D0A1A" w:rsidP="554BB870">
      <w:pPr>
        <w:spacing w:after="0"/>
        <w:ind w:firstLine="709"/>
        <w:rPr>
          <w:color w:val="auto"/>
          <w:lang w:val="nl-NL"/>
        </w:rPr>
      </w:pPr>
    </w:p>
    <w:p w14:paraId="120B1D77" w14:textId="77777777" w:rsidR="001D0A1A" w:rsidRPr="00125AAF" w:rsidRDefault="001D0A1A" w:rsidP="554BB870">
      <w:pPr>
        <w:spacing w:after="0"/>
        <w:ind w:firstLine="709"/>
        <w:rPr>
          <w:color w:val="auto"/>
          <w:lang w:val="nl-NL"/>
        </w:rPr>
      </w:pPr>
      <w:r w:rsidRPr="00125AAF">
        <w:rPr>
          <w:color w:val="auto"/>
          <w:lang w:val="nl-NL"/>
        </w:rPr>
        <w:t>Een huis op rotsen niet op zand,</w:t>
      </w:r>
    </w:p>
    <w:p w14:paraId="4F762436" w14:textId="77777777" w:rsidR="001D0A1A" w:rsidRPr="00125AAF" w:rsidRDefault="001D0A1A" w:rsidP="554BB870">
      <w:pPr>
        <w:spacing w:after="0"/>
        <w:ind w:firstLine="709"/>
        <w:rPr>
          <w:color w:val="auto"/>
          <w:lang w:val="nl-NL"/>
        </w:rPr>
      </w:pPr>
      <w:r w:rsidRPr="00125AAF">
        <w:rPr>
          <w:color w:val="auto"/>
          <w:lang w:val="nl-NL"/>
        </w:rPr>
        <w:t>bouwen wij dan naar Gods hand.</w:t>
      </w:r>
    </w:p>
    <w:p w14:paraId="02581E7D" w14:textId="60D0D5E7" w:rsidR="001D0A1A" w:rsidRPr="00125AAF" w:rsidRDefault="001D0A1A" w:rsidP="554BB870">
      <w:pPr>
        <w:spacing w:after="0"/>
        <w:ind w:firstLine="709"/>
        <w:rPr>
          <w:color w:val="auto"/>
          <w:lang w:val="nl-NL"/>
        </w:rPr>
      </w:pPr>
      <w:r w:rsidRPr="00125AAF">
        <w:rPr>
          <w:color w:val="auto"/>
          <w:lang w:val="nl-NL"/>
        </w:rPr>
        <w:t xml:space="preserve">Hier is plaats genoeg. Hier is plaats </w:t>
      </w:r>
      <w:r w:rsidR="40CA1F90" w:rsidRPr="00125AAF">
        <w:rPr>
          <w:color w:val="auto"/>
          <w:lang w:val="nl-NL"/>
        </w:rPr>
        <w:t>genoeg. (</w:t>
      </w:r>
      <w:r w:rsidRPr="00125AAF">
        <w:rPr>
          <w:color w:val="auto"/>
          <w:lang w:val="nl-NL"/>
        </w:rPr>
        <w:t>2x)</w:t>
      </w:r>
    </w:p>
    <w:p w14:paraId="09963FFC" w14:textId="77777777" w:rsidR="001D0A1A" w:rsidRPr="00125AAF" w:rsidRDefault="001D0A1A" w:rsidP="554BB870">
      <w:pPr>
        <w:spacing w:after="0"/>
        <w:rPr>
          <w:color w:val="auto"/>
          <w:u w:val="single"/>
          <w:lang w:val="nl-NL"/>
        </w:rPr>
      </w:pPr>
    </w:p>
    <w:p w14:paraId="64215E38" w14:textId="77777777" w:rsidR="001D0A1A" w:rsidRPr="00125AAF" w:rsidRDefault="001D0A1A" w:rsidP="554BB870">
      <w:pPr>
        <w:spacing w:after="0"/>
        <w:ind w:firstLine="709"/>
        <w:rPr>
          <w:color w:val="auto"/>
          <w:lang w:val="nl-NL"/>
        </w:rPr>
      </w:pPr>
      <w:r w:rsidRPr="00125AAF">
        <w:rPr>
          <w:color w:val="auto"/>
          <w:lang w:val="nl-NL"/>
        </w:rPr>
        <w:t>Spreek jij dan een andere taal,</w:t>
      </w:r>
    </w:p>
    <w:p w14:paraId="6F28799A" w14:textId="77777777" w:rsidR="001D0A1A" w:rsidRPr="00125AAF" w:rsidRDefault="001D0A1A" w:rsidP="554BB870">
      <w:pPr>
        <w:spacing w:after="0"/>
        <w:ind w:firstLine="709"/>
        <w:rPr>
          <w:color w:val="auto"/>
          <w:lang w:val="nl-NL"/>
        </w:rPr>
      </w:pPr>
      <w:r w:rsidRPr="00125AAF">
        <w:rPr>
          <w:color w:val="auto"/>
          <w:lang w:val="nl-NL"/>
        </w:rPr>
        <w:t>luister ik naar jouw verhaal.</w:t>
      </w:r>
    </w:p>
    <w:p w14:paraId="7ECDEFBE" w14:textId="02288FC3" w:rsidR="001D0A1A" w:rsidRPr="00125AAF" w:rsidRDefault="001D0A1A" w:rsidP="554BB870">
      <w:pPr>
        <w:spacing w:after="0"/>
        <w:ind w:firstLine="709"/>
        <w:rPr>
          <w:color w:val="auto"/>
          <w:lang w:val="nl-NL"/>
        </w:rPr>
      </w:pPr>
      <w:r w:rsidRPr="00125AAF">
        <w:rPr>
          <w:color w:val="auto"/>
          <w:lang w:val="nl-NL"/>
        </w:rPr>
        <w:t xml:space="preserve">Hier is plaats genoeg. Hier is plaats </w:t>
      </w:r>
      <w:r w:rsidR="15D05BD6" w:rsidRPr="00125AAF">
        <w:rPr>
          <w:color w:val="auto"/>
          <w:lang w:val="nl-NL"/>
        </w:rPr>
        <w:t>genoeg. (</w:t>
      </w:r>
      <w:r w:rsidRPr="00125AAF">
        <w:rPr>
          <w:color w:val="auto"/>
          <w:lang w:val="nl-NL"/>
        </w:rPr>
        <w:t>2x)</w:t>
      </w:r>
    </w:p>
    <w:p w14:paraId="3D735452" w14:textId="77777777" w:rsidR="001D0A1A" w:rsidRPr="00125AAF" w:rsidRDefault="001D0A1A" w:rsidP="554BB870">
      <w:pPr>
        <w:spacing w:after="0"/>
        <w:rPr>
          <w:color w:val="auto"/>
          <w:lang w:val="nl-NL"/>
        </w:rPr>
      </w:pPr>
    </w:p>
    <w:p w14:paraId="0C7690DA" w14:textId="77777777" w:rsidR="001D0A1A" w:rsidRPr="00125AAF" w:rsidRDefault="001D0A1A" w:rsidP="554BB870">
      <w:pPr>
        <w:spacing w:after="0"/>
        <w:ind w:firstLine="709"/>
        <w:rPr>
          <w:color w:val="auto"/>
          <w:lang w:val="nl-NL"/>
        </w:rPr>
      </w:pPr>
      <w:r w:rsidRPr="00125AAF">
        <w:rPr>
          <w:color w:val="auto"/>
          <w:lang w:val="nl-NL"/>
        </w:rPr>
        <w:t>De deur staat open.</w:t>
      </w:r>
    </w:p>
    <w:p w14:paraId="3B9FC47A" w14:textId="329645B1" w:rsidR="001D0A1A" w:rsidRPr="00125AAF" w:rsidRDefault="001D0A1A" w:rsidP="554BB870">
      <w:pPr>
        <w:spacing w:after="0"/>
        <w:ind w:firstLine="709"/>
        <w:rPr>
          <w:color w:val="auto"/>
          <w:lang w:val="nl-NL"/>
        </w:rPr>
      </w:pPr>
      <w:r w:rsidRPr="00125AAF">
        <w:rPr>
          <w:color w:val="auto"/>
          <w:lang w:val="nl-NL"/>
        </w:rPr>
        <w:t xml:space="preserve">Kom zing (dans) met mij en voel je </w:t>
      </w:r>
      <w:r w:rsidR="2DD222D1" w:rsidRPr="00125AAF">
        <w:rPr>
          <w:color w:val="auto"/>
          <w:lang w:val="nl-NL"/>
        </w:rPr>
        <w:t>vrij. (</w:t>
      </w:r>
      <w:r w:rsidRPr="00125AAF">
        <w:rPr>
          <w:color w:val="auto"/>
          <w:lang w:val="nl-NL"/>
        </w:rPr>
        <w:t>2x)</w:t>
      </w:r>
    </w:p>
    <w:p w14:paraId="7B414885" w14:textId="77777777" w:rsidR="001D0A1A" w:rsidRPr="00125AAF" w:rsidRDefault="001D0A1A" w:rsidP="554BB870">
      <w:pPr>
        <w:spacing w:after="0"/>
        <w:rPr>
          <w:color w:val="auto"/>
          <w:lang w:val="nl-NL"/>
        </w:rPr>
      </w:pPr>
    </w:p>
    <w:p w14:paraId="12880C1B" w14:textId="77777777" w:rsidR="001D0A1A" w:rsidRPr="00125AAF" w:rsidRDefault="001D0A1A" w:rsidP="554BB870">
      <w:pPr>
        <w:spacing w:after="0"/>
        <w:ind w:firstLine="709"/>
        <w:rPr>
          <w:color w:val="auto"/>
          <w:lang w:val="nl-NL"/>
        </w:rPr>
      </w:pPr>
      <w:r w:rsidRPr="00125AAF">
        <w:rPr>
          <w:color w:val="auto"/>
          <w:lang w:val="nl-NL"/>
        </w:rPr>
        <w:t>Kamers vol met dromen, waar jij dan thuis kan komen.</w:t>
      </w:r>
    </w:p>
    <w:p w14:paraId="08452FF8" w14:textId="77777777" w:rsidR="001D0A1A" w:rsidRPr="00125AAF" w:rsidRDefault="001D0A1A" w:rsidP="554BB870">
      <w:pPr>
        <w:spacing w:after="0"/>
        <w:ind w:firstLine="709"/>
        <w:rPr>
          <w:color w:val="auto"/>
          <w:lang w:val="nl-NL"/>
        </w:rPr>
      </w:pPr>
      <w:r w:rsidRPr="00125AAF">
        <w:rPr>
          <w:color w:val="auto"/>
          <w:lang w:val="nl-NL"/>
        </w:rPr>
        <w:t>Kamers om te schuilen, een plek waar jij mag huilen.</w:t>
      </w:r>
    </w:p>
    <w:p w14:paraId="614DED7F" w14:textId="77777777" w:rsidR="001D0A1A" w:rsidRPr="00125AAF" w:rsidRDefault="001D0A1A" w:rsidP="554BB870">
      <w:pPr>
        <w:spacing w:after="0"/>
        <w:ind w:firstLine="709"/>
        <w:rPr>
          <w:color w:val="auto"/>
          <w:lang w:val="nl-NL"/>
        </w:rPr>
      </w:pPr>
      <w:r w:rsidRPr="00125AAF">
        <w:rPr>
          <w:color w:val="auto"/>
          <w:lang w:val="nl-NL"/>
        </w:rPr>
        <w:t>Kamers om te delen, te vieren en te spelen.</w:t>
      </w:r>
    </w:p>
    <w:p w14:paraId="059D0804" w14:textId="77777777" w:rsidR="001D0A1A" w:rsidRPr="00125AAF" w:rsidRDefault="001D0A1A" w:rsidP="554BB870">
      <w:pPr>
        <w:spacing w:after="0"/>
        <w:ind w:firstLine="709"/>
        <w:rPr>
          <w:color w:val="auto"/>
          <w:lang w:val="nl-NL"/>
        </w:rPr>
      </w:pPr>
      <w:r w:rsidRPr="00125AAF">
        <w:rPr>
          <w:color w:val="auto"/>
          <w:lang w:val="nl-NL"/>
        </w:rPr>
        <w:t>De deur staat open.</w:t>
      </w:r>
    </w:p>
    <w:p w14:paraId="744943FD" w14:textId="77777777" w:rsidR="001D0A1A" w:rsidRPr="00125AAF" w:rsidRDefault="001D0A1A" w:rsidP="554BB870">
      <w:pPr>
        <w:spacing w:after="0"/>
        <w:ind w:firstLine="709"/>
        <w:rPr>
          <w:color w:val="auto"/>
          <w:lang w:val="nl-NL"/>
        </w:rPr>
      </w:pPr>
      <w:r w:rsidRPr="00125AAF">
        <w:rPr>
          <w:color w:val="auto"/>
          <w:lang w:val="nl-NL"/>
        </w:rPr>
        <w:t>Kom zing (dans) met mij en voel je vrij…</w:t>
      </w:r>
    </w:p>
    <w:p w14:paraId="026E03B7" w14:textId="003E7A51" w:rsidR="00912EC1" w:rsidRDefault="00912EC1" w:rsidP="554BB870">
      <w:pPr>
        <w:spacing w:after="0"/>
        <w:rPr>
          <w:color w:val="000000" w:themeColor="text1"/>
        </w:rPr>
      </w:pPr>
    </w:p>
    <w:p w14:paraId="3FC786C5" w14:textId="445FAF6F" w:rsidR="00127428" w:rsidRPr="00C26E24" w:rsidRDefault="00127428" w:rsidP="00127428">
      <w:pPr>
        <w:pStyle w:val="Kop2"/>
        <w:rPr>
          <w:color w:val="32929A" w:themeColor="accent4" w:themeShade="BF"/>
        </w:rPr>
      </w:pPr>
      <w:bookmarkStart w:id="2" w:name="_Toc213792000"/>
      <w:r w:rsidRPr="00C26E24">
        <w:rPr>
          <w:color w:val="32929A" w:themeColor="accent4" w:themeShade="BF"/>
        </w:rPr>
        <w:t>Welkom en kruisteken</w:t>
      </w:r>
      <w:bookmarkEnd w:id="2"/>
    </w:p>
    <w:p w14:paraId="0B921683" w14:textId="178F8CE3" w:rsidR="009158F8" w:rsidRPr="00125AAF" w:rsidRDefault="009158F8" w:rsidP="00524D62">
      <w:pPr>
        <w:jc w:val="both"/>
        <w:rPr>
          <w:b/>
          <w:bCs/>
          <w:color w:val="auto"/>
        </w:rPr>
      </w:pPr>
      <w:r w:rsidRPr="00125AAF">
        <w:rPr>
          <w:b/>
          <w:bCs/>
          <w:color w:val="auto"/>
        </w:rPr>
        <w:t>Voor jongere kinderen</w:t>
      </w:r>
      <w:r w:rsidR="00CC5D12" w:rsidRPr="00125AAF">
        <w:rPr>
          <w:b/>
          <w:bCs/>
          <w:color w:val="auto"/>
        </w:rPr>
        <w:t xml:space="preserve"> </w:t>
      </w:r>
    </w:p>
    <w:p w14:paraId="06A86B0D" w14:textId="7DDFBE3D" w:rsidR="00147C3F" w:rsidRPr="00125AAF" w:rsidRDefault="00147C3F" w:rsidP="00524D62">
      <w:pPr>
        <w:jc w:val="both"/>
        <w:rPr>
          <w:b/>
          <w:bCs/>
          <w:color w:val="auto"/>
        </w:rPr>
      </w:pPr>
      <w:r w:rsidRPr="00125AAF">
        <w:rPr>
          <w:b/>
          <w:bCs/>
          <w:color w:val="auto"/>
        </w:rPr>
        <w:t>Voorganger</w:t>
      </w:r>
    </w:p>
    <w:p w14:paraId="45CA6A9C" w14:textId="320DD274" w:rsidR="00033C71" w:rsidRPr="00125AAF" w:rsidRDefault="00E44CAA" w:rsidP="00871CB0">
      <w:pPr>
        <w:jc w:val="both"/>
        <w:rPr>
          <w:color w:val="auto"/>
        </w:rPr>
      </w:pPr>
      <w:r w:rsidRPr="00125AAF">
        <w:rPr>
          <w:color w:val="auto"/>
        </w:rPr>
        <w:t>Beste kinderen, w</w:t>
      </w:r>
      <w:r w:rsidR="00147C3F" w:rsidRPr="00125AAF">
        <w:rPr>
          <w:color w:val="auto"/>
        </w:rPr>
        <w:t>elkom allemaal in deze viering</w:t>
      </w:r>
      <w:r w:rsidR="007D31D4" w:rsidRPr="00125AAF">
        <w:rPr>
          <w:color w:val="auto"/>
        </w:rPr>
        <w:t xml:space="preserve">. </w:t>
      </w:r>
      <w:r w:rsidR="00EF792C" w:rsidRPr="00125AAF">
        <w:rPr>
          <w:color w:val="auto"/>
        </w:rPr>
        <w:t xml:space="preserve">We zijn in de </w:t>
      </w:r>
      <w:r w:rsidR="73B5DD9D" w:rsidRPr="00125AAF">
        <w:rPr>
          <w:color w:val="auto"/>
        </w:rPr>
        <w:t>v</w:t>
      </w:r>
      <w:r w:rsidR="09A6C424" w:rsidRPr="00125AAF">
        <w:rPr>
          <w:color w:val="auto"/>
        </w:rPr>
        <w:t>eertigdagentijd</w:t>
      </w:r>
      <w:r w:rsidR="001018D8" w:rsidRPr="00125AAF">
        <w:rPr>
          <w:color w:val="auto"/>
        </w:rPr>
        <w:t xml:space="preserve">, een tijd om stil te staan, om na te denken, om kansen te geven om opnieuw te beginnen. </w:t>
      </w:r>
      <w:r w:rsidR="004006A9" w:rsidRPr="00125AAF">
        <w:rPr>
          <w:color w:val="auto"/>
        </w:rPr>
        <w:t xml:space="preserve">Vandaag luisteren we naar een verhaal dat Jezus vertelde: de parabel van de verloren zoon. Het gaat over fouten maken, spijt hebben, weer mogen thuiskomen en nieuwe kansen krijgen. </w:t>
      </w:r>
    </w:p>
    <w:p w14:paraId="338549A1" w14:textId="38E8607D" w:rsidR="00871CB0" w:rsidRPr="00125AAF" w:rsidRDefault="00871CB0" w:rsidP="00871CB0">
      <w:pPr>
        <w:jc w:val="both"/>
        <w:rPr>
          <w:color w:val="auto"/>
        </w:rPr>
      </w:pPr>
      <w:r w:rsidRPr="00125AAF">
        <w:rPr>
          <w:color w:val="auto"/>
          <w:lang w:eastAsia="nl-NL"/>
        </w:rPr>
        <w:t>Laten we er een fijne viering van maken</w:t>
      </w:r>
      <w:r w:rsidR="008B6BEC" w:rsidRPr="00125AAF">
        <w:rPr>
          <w:color w:val="auto"/>
          <w:lang w:eastAsia="nl-NL"/>
        </w:rPr>
        <w:t xml:space="preserve"> en de deur openen naar elkaar en naar God</w:t>
      </w:r>
      <w:r w:rsidRPr="00125AAF">
        <w:rPr>
          <w:color w:val="auto"/>
          <w:lang w:eastAsia="nl-NL"/>
        </w:rPr>
        <w:t>.</w:t>
      </w:r>
      <w:r w:rsidRPr="00125AAF">
        <w:rPr>
          <w:color w:val="auto"/>
        </w:rPr>
        <w:t xml:space="preserve"> Je mag de viering starten op jouw manier. Maak je het even stil in jezelf? Of doe je dat met het teken van Jezus: het kruisteken. ‘In de naam van de Vader en de Zoon en de Heilige Geest. Amen.</w:t>
      </w:r>
    </w:p>
    <w:p w14:paraId="16B161E9" w14:textId="77777777" w:rsidR="00125AAF" w:rsidRDefault="00125AAF" w:rsidP="00B03014">
      <w:pPr>
        <w:jc w:val="both"/>
        <w:rPr>
          <w:b/>
          <w:bCs/>
          <w:color w:val="000000" w:themeColor="text1"/>
        </w:rPr>
      </w:pPr>
    </w:p>
    <w:p w14:paraId="31832822" w14:textId="77777777" w:rsidR="00125AAF" w:rsidRDefault="00125AAF" w:rsidP="00B03014">
      <w:pPr>
        <w:jc w:val="both"/>
        <w:rPr>
          <w:b/>
          <w:bCs/>
          <w:color w:val="000000" w:themeColor="text1"/>
        </w:rPr>
      </w:pPr>
    </w:p>
    <w:p w14:paraId="25F667C3" w14:textId="77777777" w:rsidR="00125AAF" w:rsidRDefault="00125AAF" w:rsidP="00B03014">
      <w:pPr>
        <w:jc w:val="both"/>
        <w:rPr>
          <w:b/>
          <w:bCs/>
          <w:color w:val="000000" w:themeColor="text1"/>
        </w:rPr>
      </w:pPr>
    </w:p>
    <w:p w14:paraId="5BFC3502" w14:textId="0FA77313" w:rsidR="00B03014" w:rsidRPr="00C72E7E" w:rsidRDefault="00B03014" w:rsidP="00B03014">
      <w:pPr>
        <w:jc w:val="both"/>
        <w:rPr>
          <w:b/>
          <w:bCs/>
          <w:color w:val="000000" w:themeColor="text1"/>
        </w:rPr>
      </w:pPr>
      <w:r w:rsidRPr="00C72E7E">
        <w:rPr>
          <w:b/>
          <w:bCs/>
          <w:color w:val="000000" w:themeColor="text1"/>
        </w:rPr>
        <w:lastRenderedPageBreak/>
        <w:t xml:space="preserve">Voor </w:t>
      </w:r>
      <w:r w:rsidR="00E92FB7">
        <w:rPr>
          <w:b/>
          <w:bCs/>
          <w:color w:val="000000" w:themeColor="text1"/>
        </w:rPr>
        <w:t>oudere</w:t>
      </w:r>
      <w:r w:rsidRPr="00C72E7E">
        <w:rPr>
          <w:b/>
          <w:bCs/>
          <w:color w:val="000000" w:themeColor="text1"/>
        </w:rPr>
        <w:t xml:space="preserve"> kinderen</w:t>
      </w:r>
      <w:r>
        <w:rPr>
          <w:b/>
          <w:bCs/>
          <w:color w:val="000000" w:themeColor="text1"/>
        </w:rPr>
        <w:t xml:space="preserve"> </w:t>
      </w:r>
    </w:p>
    <w:p w14:paraId="758A7679" w14:textId="77777777" w:rsidR="00B03014" w:rsidRPr="00125AAF" w:rsidRDefault="00B03014" w:rsidP="00B03014">
      <w:pPr>
        <w:jc w:val="both"/>
        <w:rPr>
          <w:b/>
          <w:bCs/>
          <w:color w:val="auto"/>
        </w:rPr>
      </w:pPr>
      <w:r w:rsidRPr="00125AAF">
        <w:rPr>
          <w:b/>
          <w:bCs/>
          <w:color w:val="auto"/>
        </w:rPr>
        <w:t>Voorganger</w:t>
      </w:r>
    </w:p>
    <w:p w14:paraId="711C101A" w14:textId="2078801B" w:rsidR="00A46019" w:rsidRPr="00125AAF" w:rsidRDefault="00E92FB7" w:rsidP="00524D62">
      <w:pPr>
        <w:jc w:val="both"/>
        <w:rPr>
          <w:color w:val="auto"/>
        </w:rPr>
      </w:pPr>
      <w:r w:rsidRPr="00125AAF">
        <w:rPr>
          <w:color w:val="auto"/>
        </w:rPr>
        <w:t xml:space="preserve">Welkom allemaal, we zitten in de </w:t>
      </w:r>
      <w:r w:rsidR="7CA09DA6" w:rsidRPr="00125AAF">
        <w:rPr>
          <w:color w:val="auto"/>
        </w:rPr>
        <w:t>v</w:t>
      </w:r>
      <w:r w:rsidR="09A6C424" w:rsidRPr="00125AAF">
        <w:rPr>
          <w:color w:val="auto"/>
        </w:rPr>
        <w:t>eertigdagentijd</w:t>
      </w:r>
      <w:r w:rsidRPr="00125AAF">
        <w:rPr>
          <w:color w:val="auto"/>
        </w:rPr>
        <w:t xml:space="preserve">, een periode waarin christenen stil staan bij wie ze zijn, wat ze doen en hoe ze verder kunnen groeien. </w:t>
      </w:r>
      <w:r w:rsidR="00E164B1" w:rsidRPr="00125AAF">
        <w:rPr>
          <w:color w:val="auto"/>
        </w:rPr>
        <w:t>Tegelijkertijd vieren dit jaar veel moslims de ramada</w:t>
      </w:r>
      <w:r w:rsidR="0019056B" w:rsidRPr="00125AAF">
        <w:rPr>
          <w:color w:val="auto"/>
        </w:rPr>
        <w:t>n, ook een periode van bezinning, vasten en beter proberen te leven. Vandaag luisteren we naar Jezus’ parabel van de verloren zoon: een verhaal over fouten maken, maar vooral</w:t>
      </w:r>
      <w:r w:rsidR="007A043E" w:rsidRPr="00125AAF">
        <w:rPr>
          <w:color w:val="auto"/>
        </w:rPr>
        <w:t xml:space="preserve"> over vergeving, nieuwe kansen en thuiskomen.</w:t>
      </w:r>
    </w:p>
    <w:p w14:paraId="2C0AF06B" w14:textId="519429E7" w:rsidR="003C4EF8" w:rsidRPr="00125AAF" w:rsidRDefault="003C4EF8" w:rsidP="00524D62">
      <w:pPr>
        <w:jc w:val="both"/>
        <w:rPr>
          <w:color w:val="auto"/>
        </w:rPr>
      </w:pPr>
      <w:r w:rsidRPr="00125AAF">
        <w:rPr>
          <w:color w:val="auto"/>
          <w:lang w:eastAsia="nl-NL"/>
        </w:rPr>
        <w:t>Laten we er een fijne viering van maken en de deur openen naar elkaar en naar God.</w:t>
      </w:r>
      <w:r w:rsidRPr="00125AAF">
        <w:rPr>
          <w:color w:val="auto"/>
        </w:rPr>
        <w:t xml:space="preserve"> Je mag de viering starten op jouw manier. Maak je het even stil in jezelf? Of doe je dat met het teken van Jezus: het kruisteken. ‘In de naam van de Vader en de Zoon en de Heilige Geest. Amen.</w:t>
      </w:r>
    </w:p>
    <w:p w14:paraId="58BBE21E" w14:textId="638EDAD0" w:rsidR="003C4EF8" w:rsidRDefault="2C5931AD" w:rsidP="05BBF94D">
      <w:pPr>
        <w:jc w:val="both"/>
        <w:rPr>
          <w:rFonts w:eastAsia="Trebuchet MS" w:cs="Trebuchet MS"/>
          <w:color w:val="000000" w:themeColor="text1"/>
        </w:rPr>
      </w:pPr>
      <w:r>
        <w:rPr>
          <w:noProof/>
        </w:rPr>
        <w:drawing>
          <wp:inline distT="0" distB="0" distL="0" distR="0" wp14:anchorId="3D704DCB" wp14:editId="0B63EBA1">
            <wp:extent cx="5753100" cy="3867150"/>
            <wp:effectExtent l="0" t="0" r="0" b="0"/>
            <wp:docPr id="662606828" name="drawing" title="Lezen, Een Boek, Kaars, Bij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06828" name="Picture 662606828"/>
                    <pic:cNvPicPr/>
                  </pic:nvPicPr>
                  <pic:blipFill>
                    <a:blip r:embed="rId13">
                      <a:extLst>
                        <a:ext uri="{28A0092B-C50C-407E-A947-70E740481C1C}">
                          <a14:useLocalDpi xmlns:a14="http://schemas.microsoft.com/office/drawing/2010/main"/>
                        </a:ext>
                      </a:extLst>
                    </a:blip>
                    <a:stretch>
                      <a:fillRect/>
                    </a:stretch>
                  </pic:blipFill>
                  <pic:spPr>
                    <a:xfrm>
                      <a:off x="0" y="0"/>
                      <a:ext cx="5753100" cy="3867150"/>
                    </a:xfrm>
                    <a:prstGeom prst="rect">
                      <a:avLst/>
                    </a:prstGeom>
                  </pic:spPr>
                </pic:pic>
              </a:graphicData>
            </a:graphic>
          </wp:inline>
        </w:drawing>
      </w:r>
    </w:p>
    <w:p w14:paraId="38C00BDC" w14:textId="0AFBEB39" w:rsidR="003C4EF8" w:rsidRDefault="2C5931AD" w:rsidP="05BBF94D">
      <w:pPr>
        <w:jc w:val="center"/>
        <w:rPr>
          <w:rFonts w:eastAsia="Trebuchet MS" w:cs="Trebuchet MS"/>
        </w:rPr>
      </w:pPr>
      <w:r w:rsidRPr="05BBF94D">
        <w:rPr>
          <w:rFonts w:eastAsia="Trebuchet MS" w:cs="Trebuchet MS"/>
          <w:i/>
          <w:iCs/>
          <w:lang w:val="it-IT"/>
        </w:rPr>
        <w:t>Foto: Pixabay</w:t>
      </w:r>
    </w:p>
    <w:p w14:paraId="352A36A8" w14:textId="5353AE0C" w:rsidR="003C4EF8" w:rsidRDefault="2C5931AD" w:rsidP="05BBF94D">
      <w:pPr>
        <w:jc w:val="center"/>
        <w:rPr>
          <w:rFonts w:eastAsia="Trebuchet MS" w:cs="Trebuchet MS"/>
          <w:color w:val="000000" w:themeColor="text1"/>
        </w:rPr>
      </w:pPr>
      <w:hyperlink r:id="rId14">
        <w:r w:rsidRPr="05BBF94D">
          <w:rPr>
            <w:rStyle w:val="Hyperlink"/>
            <w:rFonts w:eastAsia="Trebuchet MS" w:cs="Trebuchet MS"/>
            <w:i/>
            <w:iCs/>
          </w:rPr>
          <w:t>https://pixabay.com/nl/photos/lezen-een-boek-kaars-bijbel-2890857/</w:t>
        </w:r>
      </w:hyperlink>
    </w:p>
    <w:p w14:paraId="72D6A5DE" w14:textId="7BBAE873" w:rsidR="003C4EF8" w:rsidRDefault="003C4EF8" w:rsidP="00524D62">
      <w:pPr>
        <w:jc w:val="both"/>
        <w:rPr>
          <w:color w:val="000000" w:themeColor="text1"/>
        </w:rPr>
      </w:pPr>
    </w:p>
    <w:p w14:paraId="57B7405D" w14:textId="3F641FC7" w:rsidR="00127428" w:rsidRPr="00E548C2" w:rsidRDefault="00127428" w:rsidP="554BB870">
      <w:pPr>
        <w:pStyle w:val="Kop2"/>
        <w:rPr>
          <w:color w:val="32929A" w:themeColor="accent4" w:themeShade="BF"/>
        </w:rPr>
      </w:pPr>
      <w:bookmarkStart w:id="3" w:name="_Toc213792001"/>
      <w:r w:rsidRPr="554BB870">
        <w:rPr>
          <w:color w:val="32929A" w:themeColor="accent4" w:themeShade="BF"/>
        </w:rPr>
        <w:t>Duiding van het thema</w:t>
      </w:r>
      <w:bookmarkEnd w:id="3"/>
    </w:p>
    <w:p w14:paraId="314347D5" w14:textId="33A21EE2" w:rsidR="35FB1938" w:rsidRPr="00125AAF" w:rsidRDefault="35FB1938" w:rsidP="554BB870">
      <w:pPr>
        <w:jc w:val="both"/>
        <w:rPr>
          <w:color w:val="auto"/>
        </w:rPr>
      </w:pPr>
      <w:r w:rsidRPr="00125AAF">
        <w:rPr>
          <w:color w:val="auto"/>
        </w:rPr>
        <w:t xml:space="preserve">Dit jaar vallen de </w:t>
      </w:r>
      <w:r w:rsidR="09A6C424" w:rsidRPr="00125AAF">
        <w:rPr>
          <w:color w:val="auto"/>
        </w:rPr>
        <w:t>veertigdagentijd</w:t>
      </w:r>
      <w:r w:rsidRPr="00125AAF">
        <w:rPr>
          <w:color w:val="auto"/>
        </w:rPr>
        <w:t xml:space="preserve"> en de ramadan samen; twee bijzondere momenten in zowel de christelijke als de islamitische traditie. </w:t>
      </w:r>
      <w:r w:rsidR="2A26807B" w:rsidRPr="00125AAF">
        <w:rPr>
          <w:color w:val="auto"/>
        </w:rPr>
        <w:t>D</w:t>
      </w:r>
      <w:r w:rsidR="7AD8BE37" w:rsidRPr="00125AAF">
        <w:rPr>
          <w:color w:val="auto"/>
        </w:rPr>
        <w:t>oor de</w:t>
      </w:r>
      <w:r w:rsidR="56C8E46D" w:rsidRPr="00125AAF">
        <w:rPr>
          <w:color w:val="auto"/>
        </w:rPr>
        <w:t>ze twee vastenperiodes</w:t>
      </w:r>
      <w:r w:rsidR="7AD8BE37" w:rsidRPr="00125AAF">
        <w:rPr>
          <w:color w:val="auto"/>
        </w:rPr>
        <w:t xml:space="preserve"> samen te brengen willen we kinderen laten ervaren </w:t>
      </w:r>
      <w:r w:rsidR="0B61ED4D" w:rsidRPr="00125AAF">
        <w:rPr>
          <w:color w:val="auto"/>
        </w:rPr>
        <w:t>d</w:t>
      </w:r>
      <w:r w:rsidR="7AD8BE37" w:rsidRPr="00125AAF">
        <w:rPr>
          <w:color w:val="auto"/>
        </w:rPr>
        <w:t>at verschillende geloofstradities elkaar kunnen raken en versterken. We nodigen hen uit om na te denken over hun eigen leven: waar zij willen</w:t>
      </w:r>
      <w:r w:rsidR="02FF5F36" w:rsidRPr="00125AAF">
        <w:rPr>
          <w:color w:val="auto"/>
        </w:rPr>
        <w:t xml:space="preserve"> groeien, wie ze opnieuw nabij willen zijn en hoe ze zelf een plaats van welkom kunnen worden voor anderen.</w:t>
      </w:r>
    </w:p>
    <w:p w14:paraId="44FA234B" w14:textId="77777777" w:rsidR="00125AAF" w:rsidRDefault="00125AAF" w:rsidP="554BB870">
      <w:pPr>
        <w:jc w:val="both"/>
      </w:pPr>
    </w:p>
    <w:p w14:paraId="29C24195" w14:textId="432FECF7" w:rsidR="00127428" w:rsidRPr="00616AE8" w:rsidRDefault="00127428" w:rsidP="00127428">
      <w:pPr>
        <w:pStyle w:val="Kop2"/>
        <w:rPr>
          <w:color w:val="32929A" w:themeColor="accent4" w:themeShade="BF"/>
        </w:rPr>
      </w:pPr>
      <w:bookmarkStart w:id="4" w:name="_Toc213792002"/>
      <w:r w:rsidRPr="00616AE8">
        <w:rPr>
          <w:color w:val="32929A" w:themeColor="accent4" w:themeShade="BF"/>
        </w:rPr>
        <w:lastRenderedPageBreak/>
        <w:t>Overgang naar luisteren</w:t>
      </w:r>
      <w:bookmarkEnd w:id="4"/>
    </w:p>
    <w:p w14:paraId="45901595" w14:textId="77BCC5E1" w:rsidR="00CF332A" w:rsidRPr="00CF332A" w:rsidRDefault="00CF332A" w:rsidP="00524D62">
      <w:pPr>
        <w:jc w:val="both"/>
        <w:rPr>
          <w:b/>
          <w:bCs/>
          <w:color w:val="000000" w:themeColor="text1"/>
        </w:rPr>
      </w:pPr>
      <w:r w:rsidRPr="00C72E7E">
        <w:rPr>
          <w:b/>
          <w:bCs/>
          <w:color w:val="000000" w:themeColor="text1"/>
        </w:rPr>
        <w:t>Voorganger</w:t>
      </w:r>
    </w:p>
    <w:p w14:paraId="3E572AC0" w14:textId="58274C62" w:rsidR="0010545B" w:rsidRDefault="0010545B" w:rsidP="0010545B">
      <w:pPr>
        <w:jc w:val="both"/>
        <w:rPr>
          <w:color w:val="000000" w:themeColor="text1"/>
        </w:rPr>
      </w:pPr>
      <w:r w:rsidRPr="554BB870">
        <w:rPr>
          <w:color w:val="000000" w:themeColor="text1"/>
        </w:rPr>
        <w:t xml:space="preserve">We gaan het nu even stil maken. </w:t>
      </w:r>
      <w:r w:rsidR="00E353A9" w:rsidRPr="554BB870">
        <w:rPr>
          <w:color w:val="000000" w:themeColor="text1"/>
        </w:rPr>
        <w:t xml:space="preserve">We steken de kaars aan en </w:t>
      </w:r>
      <w:r w:rsidRPr="554BB870">
        <w:rPr>
          <w:color w:val="000000" w:themeColor="text1"/>
        </w:rPr>
        <w:t xml:space="preserve">nemen de bijbel voor een bijzonder verhaal. </w:t>
      </w:r>
      <w:r w:rsidR="00E353A9" w:rsidRPr="554BB870">
        <w:rPr>
          <w:color w:val="000000" w:themeColor="text1"/>
        </w:rPr>
        <w:t>Jezus vertelde vaak verhalen om ons iets te leren. Vandaag horen we een verhaal over een stoere jongen die dacht dat hij het alleen kon.</w:t>
      </w:r>
      <w:r w:rsidR="0050628D" w:rsidRPr="554BB870">
        <w:rPr>
          <w:color w:val="000000" w:themeColor="text1"/>
        </w:rPr>
        <w:t xml:space="preserve"> Hij maakte fouten, maar er gebeurde iets moois.</w:t>
      </w:r>
    </w:p>
    <w:p w14:paraId="75D7C04C" w14:textId="77777777" w:rsidR="00314DF1" w:rsidRDefault="00314DF1" w:rsidP="00524D62">
      <w:pPr>
        <w:jc w:val="both"/>
        <w:rPr>
          <w:i/>
          <w:iCs/>
          <w:color w:val="000000" w:themeColor="text1"/>
        </w:rPr>
      </w:pPr>
    </w:p>
    <w:p w14:paraId="6E2BEDFA" w14:textId="381191ED" w:rsidR="00127428" w:rsidRPr="00616AE8" w:rsidRDefault="00127428" w:rsidP="00127428">
      <w:pPr>
        <w:pStyle w:val="Kop1"/>
        <w:rPr>
          <w:color w:val="AE2081" w:themeColor="accent1"/>
        </w:rPr>
      </w:pPr>
      <w:bookmarkStart w:id="5" w:name="_Toc213792003"/>
      <w:r w:rsidRPr="00616AE8">
        <w:rPr>
          <w:color w:val="AE2081" w:themeColor="accent1"/>
        </w:rPr>
        <w:t>Luisteren</w:t>
      </w:r>
      <w:bookmarkEnd w:id="5"/>
    </w:p>
    <w:p w14:paraId="343101FC" w14:textId="14A1BC75" w:rsidR="00810564" w:rsidRDefault="00127428" w:rsidP="00810564">
      <w:pPr>
        <w:pStyle w:val="Kop2"/>
        <w:rPr>
          <w:color w:val="32929A" w:themeColor="accent4" w:themeShade="BF"/>
        </w:rPr>
      </w:pPr>
      <w:bookmarkStart w:id="6" w:name="_Toc213792004"/>
      <w:r w:rsidRPr="00616AE8">
        <w:rPr>
          <w:color w:val="32929A" w:themeColor="accent4" w:themeShade="BF"/>
        </w:rPr>
        <w:t>Bijbelverhaal</w:t>
      </w:r>
      <w:bookmarkEnd w:id="6"/>
    </w:p>
    <w:p w14:paraId="12732CB8" w14:textId="77777777" w:rsidR="00E83409" w:rsidRDefault="00E83409" w:rsidP="00E83409"/>
    <w:p w14:paraId="094BD242" w14:textId="1DE91910" w:rsidR="00997795" w:rsidRPr="00E83409" w:rsidRDefault="00997795" w:rsidP="00E83409">
      <w:pPr>
        <w:rPr>
          <w:b/>
          <w:bCs/>
          <w:color w:val="auto"/>
        </w:rPr>
      </w:pPr>
      <w:r w:rsidRPr="00E83409">
        <w:rPr>
          <w:b/>
          <w:bCs/>
          <w:color w:val="auto"/>
        </w:rPr>
        <w:t>Terug thuis: we mogen opnieuw thuiskomen, we krijgen nieuwe kansen.</w:t>
      </w:r>
    </w:p>
    <w:p w14:paraId="72DB164D" w14:textId="0E74B035" w:rsidR="00AB47E4" w:rsidRDefault="0050628D" w:rsidP="0061177C">
      <w:pPr>
        <w:rPr>
          <w:b/>
          <w:bCs/>
          <w:color w:val="000000" w:themeColor="text1"/>
          <w:u w:val="single"/>
        </w:rPr>
      </w:pPr>
      <w:r>
        <w:rPr>
          <w:b/>
          <w:bCs/>
          <w:color w:val="000000" w:themeColor="text1"/>
          <w:u w:val="single"/>
        </w:rPr>
        <w:t>Parabel van de verloren zoon</w:t>
      </w:r>
      <w:r w:rsidR="00D260D9">
        <w:rPr>
          <w:b/>
          <w:bCs/>
          <w:color w:val="000000" w:themeColor="text1"/>
          <w:u w:val="single"/>
        </w:rPr>
        <w:t xml:space="preserve"> – </w:t>
      </w:r>
      <w:r w:rsidR="005F5A2B">
        <w:rPr>
          <w:b/>
          <w:bCs/>
          <w:color w:val="000000" w:themeColor="text1"/>
          <w:u w:val="single"/>
        </w:rPr>
        <w:t>Lucas 1</w:t>
      </w:r>
      <w:r>
        <w:rPr>
          <w:b/>
          <w:bCs/>
          <w:color w:val="000000" w:themeColor="text1"/>
          <w:u w:val="single"/>
        </w:rPr>
        <w:t>5</w:t>
      </w:r>
      <w:r w:rsidR="00D260D9">
        <w:rPr>
          <w:b/>
          <w:bCs/>
          <w:color w:val="000000" w:themeColor="text1"/>
          <w:u w:val="single"/>
        </w:rPr>
        <w:t xml:space="preserve">, </w:t>
      </w:r>
      <w:r>
        <w:rPr>
          <w:b/>
          <w:bCs/>
          <w:color w:val="000000" w:themeColor="text1"/>
          <w:u w:val="single"/>
        </w:rPr>
        <w:t>11</w:t>
      </w:r>
      <w:r w:rsidR="00D260D9">
        <w:rPr>
          <w:b/>
          <w:bCs/>
          <w:color w:val="000000" w:themeColor="text1"/>
          <w:u w:val="single"/>
        </w:rPr>
        <w:t>-</w:t>
      </w:r>
      <w:r>
        <w:rPr>
          <w:b/>
          <w:bCs/>
          <w:color w:val="000000" w:themeColor="text1"/>
          <w:u w:val="single"/>
        </w:rPr>
        <w:t>32</w:t>
      </w:r>
    </w:p>
    <w:p w14:paraId="6EE3C69D" w14:textId="77777777" w:rsidR="00810564" w:rsidRPr="00E83409" w:rsidRDefault="0050628D" w:rsidP="00401FDF">
      <w:pPr>
        <w:jc w:val="both"/>
        <w:rPr>
          <w:color w:val="auto"/>
        </w:rPr>
      </w:pPr>
      <w:r w:rsidRPr="00E83409">
        <w:rPr>
          <w:color w:val="auto"/>
        </w:rPr>
        <w:t>Er was eens een vader met twee zonen.</w:t>
      </w:r>
      <w:r w:rsidR="00810564" w:rsidRPr="00E83409">
        <w:rPr>
          <w:color w:val="auto"/>
        </w:rPr>
        <w:t xml:space="preserve"> </w:t>
      </w:r>
      <w:r w:rsidRPr="00E83409">
        <w:rPr>
          <w:color w:val="auto"/>
        </w:rPr>
        <w:t>Op een dag zei de jongste zoon:</w:t>
      </w:r>
      <w:r w:rsidR="00810564" w:rsidRPr="00E83409">
        <w:rPr>
          <w:color w:val="auto"/>
        </w:rPr>
        <w:t xml:space="preserve"> </w:t>
      </w:r>
      <w:r w:rsidRPr="00E83409">
        <w:rPr>
          <w:color w:val="auto"/>
        </w:rPr>
        <w:t>‘Vader</w:t>
      </w:r>
      <w:r w:rsidR="00117053" w:rsidRPr="00E83409">
        <w:rPr>
          <w:color w:val="auto"/>
        </w:rPr>
        <w:t>, mag ik nu al het deel van de erfenis dat ik later zou krijgen?’</w:t>
      </w:r>
      <w:r w:rsidR="00810564" w:rsidRPr="00E83409">
        <w:rPr>
          <w:color w:val="auto"/>
        </w:rPr>
        <w:t xml:space="preserve"> </w:t>
      </w:r>
      <w:r w:rsidR="00117053" w:rsidRPr="00E83409">
        <w:rPr>
          <w:color w:val="auto"/>
        </w:rPr>
        <w:t>D</w:t>
      </w:r>
      <w:r w:rsidR="00810564" w:rsidRPr="00E83409">
        <w:rPr>
          <w:color w:val="auto"/>
        </w:rPr>
        <w:t>e</w:t>
      </w:r>
      <w:r w:rsidR="00117053" w:rsidRPr="00E83409">
        <w:rPr>
          <w:color w:val="auto"/>
        </w:rPr>
        <w:t xml:space="preserve"> vader gaf hem het geld.</w:t>
      </w:r>
      <w:r w:rsidR="00810564" w:rsidRPr="00E83409">
        <w:rPr>
          <w:color w:val="auto"/>
        </w:rPr>
        <w:t xml:space="preserve"> </w:t>
      </w:r>
      <w:r w:rsidR="00117053" w:rsidRPr="00E83409">
        <w:rPr>
          <w:color w:val="auto"/>
        </w:rPr>
        <w:t>De zoon trok naar een ver land.</w:t>
      </w:r>
      <w:r w:rsidR="00810564" w:rsidRPr="00E83409">
        <w:rPr>
          <w:color w:val="auto"/>
        </w:rPr>
        <w:t xml:space="preserve"> </w:t>
      </w:r>
      <w:r w:rsidR="00117053" w:rsidRPr="00E83409">
        <w:rPr>
          <w:color w:val="auto"/>
        </w:rPr>
        <w:t>Daar gaf hij al zijn geld uit aan dingen die helemaal niet belangrijk waren.</w:t>
      </w:r>
      <w:r w:rsidR="00810564" w:rsidRPr="00E83409">
        <w:rPr>
          <w:color w:val="auto"/>
        </w:rPr>
        <w:t xml:space="preserve"> </w:t>
      </w:r>
      <w:r w:rsidR="00117053" w:rsidRPr="00E83409">
        <w:rPr>
          <w:color w:val="auto"/>
        </w:rPr>
        <w:t>En toen had hij niets meer</w:t>
      </w:r>
      <w:r w:rsidR="007214A2" w:rsidRPr="00E83409">
        <w:rPr>
          <w:color w:val="auto"/>
        </w:rPr>
        <w:t>. Hij had honger. Hij had geen vrienden. Hij had niemand.</w:t>
      </w:r>
      <w:r w:rsidR="00810564" w:rsidRPr="00E83409">
        <w:rPr>
          <w:color w:val="auto"/>
        </w:rPr>
        <w:t xml:space="preserve"> </w:t>
      </w:r>
      <w:r w:rsidR="007214A2" w:rsidRPr="00E83409">
        <w:rPr>
          <w:color w:val="auto"/>
        </w:rPr>
        <w:t xml:space="preserve">Toen dacht hij: ‘Bij mijn vader thuis hebben zelfs de knechten genoeg te eten. Ik ga terug. Ik zeg dat het me spijt. </w:t>
      </w:r>
    </w:p>
    <w:p w14:paraId="3C5C93A8" w14:textId="6117BBE3" w:rsidR="008E3173" w:rsidRPr="00E83409" w:rsidRDefault="007214A2" w:rsidP="00401FDF">
      <w:pPr>
        <w:jc w:val="both"/>
        <w:rPr>
          <w:color w:val="auto"/>
        </w:rPr>
      </w:pPr>
      <w:r w:rsidRPr="00E83409">
        <w:rPr>
          <w:color w:val="auto"/>
        </w:rPr>
        <w:t>Misschien laat hij me als knecht werken.</w:t>
      </w:r>
      <w:r w:rsidR="008E3173" w:rsidRPr="00E83409">
        <w:rPr>
          <w:color w:val="auto"/>
        </w:rPr>
        <w:t>’</w:t>
      </w:r>
      <w:r w:rsidR="00810564" w:rsidRPr="00E83409">
        <w:rPr>
          <w:color w:val="auto"/>
        </w:rPr>
        <w:t xml:space="preserve"> </w:t>
      </w:r>
      <w:r w:rsidR="008E3173" w:rsidRPr="00E83409">
        <w:rPr>
          <w:color w:val="auto"/>
        </w:rPr>
        <w:t>En hij ging op weg. Toen de vader hem van ver zag komen, rende hij hem tegemoet. Hij sloeg zijn armen om zijn zoon heen.</w:t>
      </w:r>
      <w:r w:rsidR="00810564" w:rsidRPr="00E83409">
        <w:rPr>
          <w:color w:val="auto"/>
        </w:rPr>
        <w:t xml:space="preserve"> </w:t>
      </w:r>
      <w:r w:rsidR="008E3173" w:rsidRPr="00E83409">
        <w:rPr>
          <w:color w:val="auto"/>
        </w:rPr>
        <w:t>De zoon zei: ‘Vader, ik heb fouten gemaa</w:t>
      </w:r>
      <w:r w:rsidR="00F22528" w:rsidRPr="00E83409">
        <w:rPr>
          <w:color w:val="auto"/>
        </w:rPr>
        <w:t>kt…’ Maar de vader zei: ‘Welkom thuis! Je was verloren, maar je bent terug!’ De vader gaf een groot feest van blijdschap.</w:t>
      </w:r>
    </w:p>
    <w:p w14:paraId="2CD39E5A" w14:textId="7CEB49F0" w:rsidR="00AB47E4" w:rsidRPr="00CE396A" w:rsidRDefault="00810564" w:rsidP="00234323">
      <w:pPr>
        <w:rPr>
          <w:color w:val="000000" w:themeColor="text1"/>
        </w:rPr>
      </w:pPr>
      <w:r>
        <w:rPr>
          <w:noProof/>
        </w:rPr>
        <w:drawing>
          <wp:anchor distT="0" distB="0" distL="114300" distR="114300" simplePos="0" relativeHeight="251660288" behindDoc="0" locked="0" layoutInCell="1" allowOverlap="1" wp14:anchorId="185121F0" wp14:editId="13A58CBB">
            <wp:simplePos x="0" y="0"/>
            <wp:positionH relativeFrom="margin">
              <wp:posOffset>1758950</wp:posOffset>
            </wp:positionH>
            <wp:positionV relativeFrom="paragraph">
              <wp:posOffset>8890</wp:posOffset>
            </wp:positionV>
            <wp:extent cx="2362200" cy="3543300"/>
            <wp:effectExtent l="0" t="0" r="0" b="0"/>
            <wp:wrapSquare wrapText="bothSides"/>
            <wp:docPr id="1759583557" name="Afbeelding 1" descr="Afbeelding met muur, standbeeld, brons,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13359" name="Afbeelding 1" descr="Afbeelding met muur, standbeeld, brons, overdekt&#10;&#10;Door AI gegenereerde inhoud is mogelijk onjui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2200"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A13EBB" w14:textId="262591AD" w:rsidR="00172CE3" w:rsidRDefault="00172CE3" w:rsidP="004729FA">
      <w:pPr>
        <w:jc w:val="center"/>
        <w:rPr>
          <w:i/>
          <w:iCs/>
          <w:color w:val="000000" w:themeColor="text1"/>
          <w:lang w:val="it-IT"/>
        </w:rPr>
      </w:pPr>
      <w:r w:rsidRPr="00CF52CD">
        <w:rPr>
          <w:i/>
          <w:iCs/>
          <w:color w:val="000000" w:themeColor="text1"/>
          <w:lang w:val="it-IT"/>
        </w:rPr>
        <w:t xml:space="preserve">Foto: </w:t>
      </w:r>
      <w:r w:rsidR="00997795">
        <w:rPr>
          <w:i/>
          <w:iCs/>
          <w:color w:val="000000" w:themeColor="text1"/>
          <w:lang w:val="it-IT"/>
        </w:rPr>
        <w:t>Leeftocht</w:t>
      </w:r>
      <w:r w:rsidR="00810564">
        <w:rPr>
          <w:i/>
          <w:iCs/>
          <w:color w:val="000000" w:themeColor="text1"/>
          <w:lang w:val="it-IT"/>
        </w:rPr>
        <w:t xml:space="preserve"> maart 2026</w:t>
      </w:r>
    </w:p>
    <w:p w14:paraId="6EB907B9" w14:textId="77777777" w:rsidR="00AC7118" w:rsidRDefault="00AC7118" w:rsidP="004729FA">
      <w:pPr>
        <w:jc w:val="center"/>
        <w:rPr>
          <w:i/>
          <w:iCs/>
          <w:color w:val="000000" w:themeColor="text1"/>
          <w:lang w:val="it-IT"/>
        </w:rPr>
      </w:pPr>
    </w:p>
    <w:p w14:paraId="432ECB97" w14:textId="77777777" w:rsidR="00AC7118" w:rsidRDefault="00AC7118" w:rsidP="004729FA">
      <w:pPr>
        <w:jc w:val="center"/>
        <w:rPr>
          <w:i/>
          <w:iCs/>
          <w:color w:val="000000" w:themeColor="text1"/>
          <w:lang w:val="it-IT"/>
        </w:rPr>
      </w:pPr>
    </w:p>
    <w:p w14:paraId="4A9730AA" w14:textId="77777777" w:rsidR="00AC7118" w:rsidRDefault="00AC7118" w:rsidP="004729FA">
      <w:pPr>
        <w:jc w:val="center"/>
        <w:rPr>
          <w:i/>
          <w:iCs/>
          <w:color w:val="000000" w:themeColor="text1"/>
          <w:lang w:val="it-IT"/>
        </w:rPr>
      </w:pPr>
    </w:p>
    <w:p w14:paraId="4ADFD745" w14:textId="77777777" w:rsidR="00E83409" w:rsidRDefault="00E83409" w:rsidP="004729FA">
      <w:pPr>
        <w:jc w:val="center"/>
        <w:rPr>
          <w:i/>
          <w:iCs/>
          <w:color w:val="000000" w:themeColor="text1"/>
          <w:lang w:val="it-IT"/>
        </w:rPr>
      </w:pPr>
    </w:p>
    <w:p w14:paraId="5B0B345D" w14:textId="77777777" w:rsidR="00E83409" w:rsidRDefault="00E83409" w:rsidP="004729FA">
      <w:pPr>
        <w:jc w:val="center"/>
        <w:rPr>
          <w:i/>
          <w:iCs/>
          <w:color w:val="000000" w:themeColor="text1"/>
          <w:lang w:val="it-IT"/>
        </w:rPr>
      </w:pPr>
    </w:p>
    <w:p w14:paraId="7A6CEA3A" w14:textId="77777777" w:rsidR="00E83409" w:rsidRDefault="00E83409" w:rsidP="004729FA">
      <w:pPr>
        <w:jc w:val="center"/>
        <w:rPr>
          <w:i/>
          <w:iCs/>
          <w:color w:val="000000" w:themeColor="text1"/>
          <w:lang w:val="it-IT"/>
        </w:rPr>
      </w:pPr>
    </w:p>
    <w:p w14:paraId="45A47749" w14:textId="77777777" w:rsidR="00E83409" w:rsidRDefault="00E83409" w:rsidP="004729FA">
      <w:pPr>
        <w:jc w:val="center"/>
        <w:rPr>
          <w:i/>
          <w:iCs/>
          <w:color w:val="000000" w:themeColor="text1"/>
          <w:lang w:val="it-IT"/>
        </w:rPr>
      </w:pPr>
    </w:p>
    <w:p w14:paraId="5BD1A1F3" w14:textId="77777777" w:rsidR="00E83409" w:rsidRDefault="00E83409" w:rsidP="004729FA">
      <w:pPr>
        <w:jc w:val="center"/>
        <w:rPr>
          <w:i/>
          <w:iCs/>
          <w:color w:val="000000" w:themeColor="text1"/>
          <w:lang w:val="it-IT"/>
        </w:rPr>
      </w:pPr>
    </w:p>
    <w:p w14:paraId="47554421" w14:textId="77777777" w:rsidR="00E83409" w:rsidRDefault="00E83409" w:rsidP="004729FA">
      <w:pPr>
        <w:jc w:val="center"/>
        <w:rPr>
          <w:i/>
          <w:iCs/>
          <w:color w:val="000000" w:themeColor="text1"/>
          <w:lang w:val="it-IT"/>
        </w:rPr>
      </w:pPr>
    </w:p>
    <w:p w14:paraId="46C34FFD" w14:textId="77777777" w:rsidR="00E83409" w:rsidRDefault="00E83409" w:rsidP="004729FA">
      <w:pPr>
        <w:jc w:val="center"/>
        <w:rPr>
          <w:i/>
          <w:iCs/>
          <w:color w:val="000000" w:themeColor="text1"/>
          <w:lang w:val="it-IT"/>
        </w:rPr>
      </w:pPr>
    </w:p>
    <w:p w14:paraId="26EBC1CD" w14:textId="77777777" w:rsidR="00AC7118" w:rsidRPr="00CF52CD" w:rsidRDefault="00AC7118" w:rsidP="004729FA">
      <w:pPr>
        <w:jc w:val="center"/>
        <w:rPr>
          <w:color w:val="000000" w:themeColor="text1"/>
          <w:lang w:val="it-IT"/>
        </w:rPr>
      </w:pPr>
    </w:p>
    <w:p w14:paraId="0EFC5ED5" w14:textId="73563D88" w:rsidR="00127428" w:rsidRPr="00616AE8" w:rsidRDefault="00127428" w:rsidP="00127428">
      <w:pPr>
        <w:pStyle w:val="Kop2"/>
        <w:rPr>
          <w:color w:val="32929A" w:themeColor="accent4" w:themeShade="BF"/>
        </w:rPr>
      </w:pPr>
      <w:bookmarkStart w:id="7" w:name="_Toc213792005"/>
      <w:r w:rsidRPr="00616AE8">
        <w:rPr>
          <w:color w:val="32929A" w:themeColor="accent4" w:themeShade="BF"/>
        </w:rPr>
        <w:lastRenderedPageBreak/>
        <w:t>Duiding</w:t>
      </w:r>
      <w:r w:rsidR="00D669EB" w:rsidRPr="00616AE8">
        <w:rPr>
          <w:color w:val="32929A" w:themeColor="accent4" w:themeShade="BF"/>
        </w:rPr>
        <w:t xml:space="preserve"> bij de </w:t>
      </w:r>
      <w:proofErr w:type="spellStart"/>
      <w:r w:rsidR="00D669EB" w:rsidRPr="00616AE8">
        <w:rPr>
          <w:color w:val="32929A" w:themeColor="accent4" w:themeShade="BF"/>
        </w:rPr>
        <w:t>bijbeltekst</w:t>
      </w:r>
      <w:bookmarkEnd w:id="7"/>
      <w:proofErr w:type="spellEnd"/>
      <w:r w:rsidR="009632F2" w:rsidRPr="00616AE8">
        <w:rPr>
          <w:color w:val="32929A" w:themeColor="accent4" w:themeShade="BF"/>
        </w:rPr>
        <w:t xml:space="preserve"> </w:t>
      </w:r>
    </w:p>
    <w:p w14:paraId="2463C39D" w14:textId="77777777" w:rsidR="00FC733F" w:rsidRDefault="00FC733F" w:rsidP="00B61C17">
      <w:pPr>
        <w:rPr>
          <w:color w:val="auto"/>
        </w:rPr>
      </w:pPr>
    </w:p>
    <w:p w14:paraId="4B804F1A" w14:textId="5DC31BE2" w:rsidR="004316AD" w:rsidRPr="004316AD" w:rsidRDefault="004316AD" w:rsidP="00B61C17">
      <w:pPr>
        <w:rPr>
          <w:b/>
          <w:bCs/>
          <w:color w:val="auto"/>
        </w:rPr>
      </w:pPr>
      <w:r w:rsidRPr="554BB870">
        <w:rPr>
          <w:b/>
          <w:bCs/>
          <w:color w:val="auto"/>
        </w:rPr>
        <w:t>Voor jongere kinderen</w:t>
      </w:r>
    </w:p>
    <w:p w14:paraId="3A528D56" w14:textId="77777777" w:rsidR="00FC733F" w:rsidRPr="004316AD" w:rsidRDefault="00FC733F" w:rsidP="00B61C17">
      <w:pPr>
        <w:rPr>
          <w:b/>
          <w:bCs/>
          <w:color w:val="auto"/>
        </w:rPr>
      </w:pPr>
      <w:r w:rsidRPr="004316AD">
        <w:rPr>
          <w:b/>
          <w:bCs/>
          <w:color w:val="auto"/>
        </w:rPr>
        <w:t>Voorganger</w:t>
      </w:r>
    </w:p>
    <w:p w14:paraId="5C2175B4" w14:textId="4139DE59" w:rsidR="001A7CAE" w:rsidRPr="0036310A" w:rsidRDefault="001A7CAE" w:rsidP="00A679D7">
      <w:pPr>
        <w:jc w:val="both"/>
        <w:rPr>
          <w:color w:val="auto"/>
        </w:rPr>
      </w:pPr>
      <w:r w:rsidRPr="0036310A">
        <w:rPr>
          <w:color w:val="auto"/>
        </w:rPr>
        <w:t>De vader keek elke dag uit naar zijn zoon.</w:t>
      </w:r>
      <w:r w:rsidR="003E1706" w:rsidRPr="0036310A">
        <w:rPr>
          <w:color w:val="auto"/>
        </w:rPr>
        <w:t xml:space="preserve"> Zoals je </w:t>
      </w:r>
      <w:r w:rsidR="00002108" w:rsidRPr="0036310A">
        <w:rPr>
          <w:color w:val="auto"/>
        </w:rPr>
        <w:t>hier ziet op de afbeelding met de verrekijker.</w:t>
      </w:r>
      <w:r w:rsidR="00996058" w:rsidRPr="0036310A">
        <w:rPr>
          <w:color w:val="auto"/>
        </w:rPr>
        <w:t xml:space="preserve"> En op een dag zag hij hem in de verte terugkomen.</w:t>
      </w:r>
      <w:r w:rsidR="00E66924" w:rsidRPr="0036310A">
        <w:rPr>
          <w:color w:val="auto"/>
        </w:rPr>
        <w:t xml:space="preserve"> </w:t>
      </w:r>
      <w:r w:rsidR="007930DA" w:rsidRPr="0036310A">
        <w:rPr>
          <w:color w:val="auto"/>
        </w:rPr>
        <w:t xml:space="preserve">Hij </w:t>
      </w:r>
      <w:r w:rsidR="00507F5F" w:rsidRPr="0036310A">
        <w:rPr>
          <w:color w:val="auto"/>
        </w:rPr>
        <w:t>was</w:t>
      </w:r>
      <w:r w:rsidR="007930DA" w:rsidRPr="0036310A">
        <w:rPr>
          <w:color w:val="auto"/>
        </w:rPr>
        <w:t xml:space="preserve"> erg blij en k</w:t>
      </w:r>
      <w:r w:rsidR="00057C43" w:rsidRPr="0036310A">
        <w:rPr>
          <w:color w:val="auto"/>
        </w:rPr>
        <w:t>eek</w:t>
      </w:r>
      <w:r w:rsidR="007930DA" w:rsidRPr="0036310A">
        <w:rPr>
          <w:color w:val="auto"/>
        </w:rPr>
        <w:t xml:space="preserve"> niet naar de fouten van zijn zoon.</w:t>
      </w:r>
      <w:r w:rsidR="002753CF" w:rsidRPr="0036310A">
        <w:rPr>
          <w:color w:val="auto"/>
        </w:rPr>
        <w:t xml:space="preserve"> Hij k</w:t>
      </w:r>
      <w:r w:rsidR="00057C43" w:rsidRPr="0036310A">
        <w:rPr>
          <w:color w:val="auto"/>
        </w:rPr>
        <w:t>eek</w:t>
      </w:r>
      <w:r w:rsidR="002753CF" w:rsidRPr="0036310A">
        <w:rPr>
          <w:color w:val="auto"/>
        </w:rPr>
        <w:t xml:space="preserve"> naar het goede. </w:t>
      </w:r>
      <w:r w:rsidR="00057C43" w:rsidRPr="0036310A">
        <w:rPr>
          <w:color w:val="auto"/>
        </w:rPr>
        <w:t>Hij opende zijn deur opnieuw en gaf nieuwe kansen.</w:t>
      </w:r>
    </w:p>
    <w:p w14:paraId="0A6274D6" w14:textId="01FF66CD" w:rsidR="00401FDF" w:rsidRPr="0036310A" w:rsidRDefault="00F5470F" w:rsidP="00A679D7">
      <w:pPr>
        <w:jc w:val="both"/>
        <w:rPr>
          <w:color w:val="auto"/>
        </w:rPr>
      </w:pPr>
      <w:r w:rsidRPr="0036310A">
        <w:rPr>
          <w:color w:val="auto"/>
        </w:rPr>
        <w:t xml:space="preserve">In dit verhaal </w:t>
      </w:r>
      <w:r w:rsidR="00FC3F71" w:rsidRPr="0036310A">
        <w:rPr>
          <w:color w:val="auto"/>
        </w:rPr>
        <w:t>lijkt de vader op God. Soms maken wij fouten, maar God kijkt altijd uit naar ons. Hij zegt: ‘Kom maar. Je mag opnieuw beginnen</w:t>
      </w:r>
      <w:r w:rsidR="00C27AEE" w:rsidRPr="0036310A">
        <w:rPr>
          <w:color w:val="auto"/>
        </w:rPr>
        <w:t xml:space="preserve">.’ In de </w:t>
      </w:r>
      <w:r w:rsidR="09A6C424" w:rsidRPr="0036310A">
        <w:rPr>
          <w:color w:val="auto"/>
        </w:rPr>
        <w:t>veertigdagentijd</w:t>
      </w:r>
      <w:r w:rsidR="00C27AEE" w:rsidRPr="0036310A">
        <w:rPr>
          <w:color w:val="auto"/>
        </w:rPr>
        <w:t xml:space="preserve"> </w:t>
      </w:r>
      <w:r w:rsidR="00E44C53" w:rsidRPr="0036310A">
        <w:rPr>
          <w:color w:val="auto"/>
        </w:rPr>
        <w:t xml:space="preserve">kijken wij ook </w:t>
      </w:r>
      <w:r w:rsidR="005D7FC4" w:rsidRPr="0036310A">
        <w:rPr>
          <w:color w:val="auto"/>
        </w:rPr>
        <w:t xml:space="preserve">door de </w:t>
      </w:r>
      <w:r w:rsidR="0025257B" w:rsidRPr="0036310A">
        <w:rPr>
          <w:color w:val="auto"/>
        </w:rPr>
        <w:t>verrekijker</w:t>
      </w:r>
      <w:r w:rsidR="005D7FC4" w:rsidRPr="0036310A">
        <w:rPr>
          <w:color w:val="auto"/>
        </w:rPr>
        <w:t xml:space="preserve"> en </w:t>
      </w:r>
      <w:r w:rsidR="00C27AEE" w:rsidRPr="0036310A">
        <w:rPr>
          <w:color w:val="auto"/>
        </w:rPr>
        <w:t xml:space="preserve">oefenen we </w:t>
      </w:r>
      <w:r w:rsidR="005D7FC4" w:rsidRPr="0036310A">
        <w:rPr>
          <w:color w:val="auto"/>
        </w:rPr>
        <w:t>belangrijke dingen</w:t>
      </w:r>
      <w:r w:rsidR="000060DE" w:rsidRPr="0036310A">
        <w:rPr>
          <w:color w:val="auto"/>
        </w:rPr>
        <w:t xml:space="preserve"> zoals</w:t>
      </w:r>
      <w:r w:rsidR="00C27AEE" w:rsidRPr="0036310A">
        <w:rPr>
          <w:color w:val="auto"/>
        </w:rPr>
        <w:t xml:space="preserve">: </w:t>
      </w:r>
    </w:p>
    <w:p w14:paraId="0E040018" w14:textId="19F3C5FE" w:rsidR="00C27AEE" w:rsidRPr="0036310A" w:rsidRDefault="0037123A" w:rsidP="00C27AEE">
      <w:pPr>
        <w:pStyle w:val="Lijstalinea"/>
        <w:numPr>
          <w:ilvl w:val="0"/>
          <w:numId w:val="28"/>
        </w:numPr>
        <w:jc w:val="both"/>
        <w:rPr>
          <w:color w:val="auto"/>
        </w:rPr>
      </w:pPr>
      <w:r w:rsidRPr="0036310A">
        <w:rPr>
          <w:color w:val="auto"/>
        </w:rPr>
        <w:t>s</w:t>
      </w:r>
      <w:r w:rsidR="00C27AEE" w:rsidRPr="0036310A">
        <w:rPr>
          <w:color w:val="auto"/>
        </w:rPr>
        <w:t>orry durven zeggen</w:t>
      </w:r>
    </w:p>
    <w:p w14:paraId="4C41BA8C" w14:textId="5DA76A47" w:rsidR="0037123A" w:rsidRPr="0036310A" w:rsidRDefault="0037123A" w:rsidP="00C27AEE">
      <w:pPr>
        <w:pStyle w:val="Lijstalinea"/>
        <w:numPr>
          <w:ilvl w:val="0"/>
          <w:numId w:val="28"/>
        </w:numPr>
        <w:jc w:val="both"/>
        <w:rPr>
          <w:color w:val="auto"/>
        </w:rPr>
      </w:pPr>
      <w:r w:rsidRPr="0036310A">
        <w:rPr>
          <w:color w:val="auto"/>
        </w:rPr>
        <w:t>opnieuw proberen</w:t>
      </w:r>
    </w:p>
    <w:p w14:paraId="6233E57F" w14:textId="6280FAA9" w:rsidR="0037123A" w:rsidRPr="0036310A" w:rsidRDefault="0037123A" w:rsidP="00C27AEE">
      <w:pPr>
        <w:pStyle w:val="Lijstalinea"/>
        <w:numPr>
          <w:ilvl w:val="0"/>
          <w:numId w:val="28"/>
        </w:numPr>
        <w:jc w:val="both"/>
        <w:rPr>
          <w:color w:val="auto"/>
        </w:rPr>
      </w:pPr>
      <w:r w:rsidRPr="0036310A">
        <w:rPr>
          <w:color w:val="auto"/>
        </w:rPr>
        <w:t>anderen een nieuwe kans geven</w:t>
      </w:r>
    </w:p>
    <w:p w14:paraId="3944894A" w14:textId="7B34E153" w:rsidR="00584C11" w:rsidRPr="0036310A" w:rsidRDefault="00584C11" w:rsidP="00C27AEE">
      <w:pPr>
        <w:pStyle w:val="Lijstalinea"/>
        <w:numPr>
          <w:ilvl w:val="0"/>
          <w:numId w:val="28"/>
        </w:numPr>
        <w:jc w:val="both"/>
        <w:rPr>
          <w:color w:val="auto"/>
        </w:rPr>
      </w:pPr>
      <w:r w:rsidRPr="0036310A">
        <w:rPr>
          <w:color w:val="auto"/>
        </w:rPr>
        <w:t>het goede zien</w:t>
      </w:r>
    </w:p>
    <w:p w14:paraId="72593CCD" w14:textId="68889B79" w:rsidR="000060DE" w:rsidRPr="000060DE" w:rsidRDefault="006333A3" w:rsidP="000060DE">
      <w:pPr>
        <w:jc w:val="both"/>
        <w:rPr>
          <w:color w:val="auto"/>
        </w:rPr>
      </w:pPr>
      <w:r w:rsidRPr="0036310A">
        <w:rPr>
          <w:color w:val="auto"/>
        </w:rPr>
        <w:t>We proberen door onze verrekijker te kijken naar het goede, naar nieuwe kansen en we proberen te vergeven wat verkeerd ging</w:t>
      </w:r>
      <w:r w:rsidR="00011B05" w:rsidRPr="0036310A">
        <w:rPr>
          <w:color w:val="auto"/>
        </w:rPr>
        <w:t>…</w:t>
      </w:r>
    </w:p>
    <w:p w14:paraId="6B3EE5C8" w14:textId="2DA2A425" w:rsidR="00AF2357" w:rsidRDefault="004316AD" w:rsidP="00B61C17">
      <w:pPr>
        <w:rPr>
          <w:b/>
          <w:bCs/>
          <w:color w:val="auto"/>
        </w:rPr>
      </w:pPr>
      <w:r w:rsidRPr="554BB870">
        <w:rPr>
          <w:b/>
          <w:bCs/>
          <w:color w:val="auto"/>
        </w:rPr>
        <w:t>Voor oudere kinderen</w:t>
      </w:r>
    </w:p>
    <w:p w14:paraId="1171BA8B" w14:textId="47A81E91" w:rsidR="00516CE2" w:rsidRPr="0036310A" w:rsidRDefault="007A6105" w:rsidP="00516CE2">
      <w:pPr>
        <w:jc w:val="both"/>
        <w:rPr>
          <w:color w:val="auto"/>
        </w:rPr>
      </w:pPr>
      <w:r w:rsidRPr="0036310A">
        <w:rPr>
          <w:color w:val="auto"/>
        </w:rPr>
        <w:t>Het verhaal gaat over kans</w:t>
      </w:r>
      <w:r w:rsidR="00FB7621" w:rsidRPr="0036310A">
        <w:rPr>
          <w:color w:val="auto"/>
        </w:rPr>
        <w:t>en</w:t>
      </w:r>
      <w:r w:rsidRPr="0036310A">
        <w:rPr>
          <w:color w:val="auto"/>
        </w:rPr>
        <w:t xml:space="preserve"> </w:t>
      </w:r>
      <w:r w:rsidR="00951032" w:rsidRPr="0036310A">
        <w:rPr>
          <w:color w:val="auto"/>
        </w:rPr>
        <w:t>om het beter te doen, om het goed</w:t>
      </w:r>
      <w:r w:rsidR="003E1B52" w:rsidRPr="0036310A">
        <w:rPr>
          <w:color w:val="auto"/>
        </w:rPr>
        <w:t>e</w:t>
      </w:r>
      <w:r w:rsidR="00951032" w:rsidRPr="0036310A">
        <w:rPr>
          <w:color w:val="auto"/>
        </w:rPr>
        <w:t xml:space="preserve"> te doen</w:t>
      </w:r>
      <w:r w:rsidRPr="0036310A">
        <w:rPr>
          <w:color w:val="auto"/>
        </w:rPr>
        <w:t xml:space="preserve">. God wacht niet tot wij perfect zijn. </w:t>
      </w:r>
      <w:r w:rsidR="006A1E9F" w:rsidRPr="0036310A">
        <w:rPr>
          <w:color w:val="auto"/>
        </w:rPr>
        <w:t xml:space="preserve">Het is oké om fouten te maken en te beseffen wat we verkeerd deden. </w:t>
      </w:r>
      <w:r w:rsidR="001A0A57" w:rsidRPr="0036310A">
        <w:rPr>
          <w:color w:val="auto"/>
        </w:rPr>
        <w:t>Het is goed om sorry te leren zeggen en sorry te kunnen zeggen. Het is mooi om nieuwe kansen te krijgen van andere</w:t>
      </w:r>
      <w:r w:rsidR="00516CE2" w:rsidRPr="0036310A">
        <w:rPr>
          <w:color w:val="auto"/>
        </w:rPr>
        <w:t xml:space="preserve">n. We mogen </w:t>
      </w:r>
      <w:r w:rsidR="200E8C4F" w:rsidRPr="0036310A">
        <w:rPr>
          <w:color w:val="auto"/>
        </w:rPr>
        <w:t>terugkomen</w:t>
      </w:r>
      <w:r w:rsidR="00516CE2" w:rsidRPr="0036310A">
        <w:rPr>
          <w:color w:val="auto"/>
        </w:rPr>
        <w:t xml:space="preserve">, eerlijk zijn en we mogen opnieuw beginnen. </w:t>
      </w:r>
    </w:p>
    <w:p w14:paraId="1A917775" w14:textId="2E6B2439" w:rsidR="00516CE2" w:rsidRPr="0036310A" w:rsidRDefault="00516CE2" w:rsidP="00516CE2">
      <w:pPr>
        <w:jc w:val="both"/>
        <w:rPr>
          <w:color w:val="auto"/>
        </w:rPr>
      </w:pPr>
      <w:r w:rsidRPr="0036310A">
        <w:rPr>
          <w:color w:val="auto"/>
        </w:rPr>
        <w:t xml:space="preserve">In de </w:t>
      </w:r>
      <w:r w:rsidR="09A6C424" w:rsidRPr="0036310A">
        <w:rPr>
          <w:color w:val="auto"/>
        </w:rPr>
        <w:t>veertigdagentijd</w:t>
      </w:r>
      <w:r w:rsidRPr="0036310A">
        <w:rPr>
          <w:color w:val="auto"/>
        </w:rPr>
        <w:t xml:space="preserve"> </w:t>
      </w:r>
      <w:r w:rsidR="00E44C53" w:rsidRPr="0036310A">
        <w:rPr>
          <w:color w:val="auto"/>
        </w:rPr>
        <w:t xml:space="preserve">kijken wij ook door </w:t>
      </w:r>
      <w:r w:rsidRPr="0036310A">
        <w:rPr>
          <w:color w:val="auto"/>
        </w:rPr>
        <w:t xml:space="preserve">de verrekijker kijken en oefenen we belangrijke dingen zoals: </w:t>
      </w:r>
    </w:p>
    <w:p w14:paraId="59A0830B" w14:textId="77777777" w:rsidR="00516CE2" w:rsidRPr="0036310A" w:rsidRDefault="00516CE2" w:rsidP="00516CE2">
      <w:pPr>
        <w:pStyle w:val="Lijstalinea"/>
        <w:numPr>
          <w:ilvl w:val="0"/>
          <w:numId w:val="28"/>
        </w:numPr>
        <w:jc w:val="both"/>
        <w:rPr>
          <w:color w:val="auto"/>
        </w:rPr>
      </w:pPr>
      <w:r w:rsidRPr="0036310A">
        <w:rPr>
          <w:color w:val="auto"/>
        </w:rPr>
        <w:t>sorry durven zeggen</w:t>
      </w:r>
    </w:p>
    <w:p w14:paraId="7DD01808" w14:textId="77777777" w:rsidR="00516CE2" w:rsidRPr="0036310A" w:rsidRDefault="00516CE2" w:rsidP="00516CE2">
      <w:pPr>
        <w:pStyle w:val="Lijstalinea"/>
        <w:numPr>
          <w:ilvl w:val="0"/>
          <w:numId w:val="28"/>
        </w:numPr>
        <w:jc w:val="both"/>
        <w:rPr>
          <w:color w:val="auto"/>
        </w:rPr>
      </w:pPr>
      <w:r w:rsidRPr="0036310A">
        <w:rPr>
          <w:color w:val="auto"/>
        </w:rPr>
        <w:t>opnieuw proberen</w:t>
      </w:r>
    </w:p>
    <w:p w14:paraId="3336DF59" w14:textId="77777777" w:rsidR="00516CE2" w:rsidRPr="0036310A" w:rsidRDefault="00516CE2" w:rsidP="00516CE2">
      <w:pPr>
        <w:pStyle w:val="Lijstalinea"/>
        <w:numPr>
          <w:ilvl w:val="0"/>
          <w:numId w:val="28"/>
        </w:numPr>
        <w:jc w:val="both"/>
        <w:rPr>
          <w:color w:val="auto"/>
        </w:rPr>
      </w:pPr>
      <w:r w:rsidRPr="0036310A">
        <w:rPr>
          <w:color w:val="auto"/>
        </w:rPr>
        <w:t>anderen een nieuwe kans geven</w:t>
      </w:r>
    </w:p>
    <w:p w14:paraId="5B23174C" w14:textId="77777777" w:rsidR="00516CE2" w:rsidRPr="0036310A" w:rsidRDefault="00516CE2" w:rsidP="00516CE2">
      <w:pPr>
        <w:pStyle w:val="Lijstalinea"/>
        <w:numPr>
          <w:ilvl w:val="0"/>
          <w:numId w:val="28"/>
        </w:numPr>
        <w:jc w:val="both"/>
        <w:rPr>
          <w:color w:val="auto"/>
        </w:rPr>
      </w:pPr>
      <w:r w:rsidRPr="0036310A">
        <w:rPr>
          <w:color w:val="auto"/>
        </w:rPr>
        <w:t>het goede zien</w:t>
      </w:r>
    </w:p>
    <w:p w14:paraId="0A347C4E" w14:textId="1D3414F2" w:rsidR="00516CE2" w:rsidRPr="0036310A" w:rsidRDefault="00516CE2" w:rsidP="00516CE2">
      <w:pPr>
        <w:jc w:val="both"/>
        <w:rPr>
          <w:color w:val="auto"/>
        </w:rPr>
      </w:pPr>
      <w:r w:rsidRPr="0036310A">
        <w:rPr>
          <w:color w:val="auto"/>
        </w:rPr>
        <w:t>We proberen door onze verrekijker te kijken naar het goede, naar nieuwe kansen en we proberen te vergeven wat verkeerd ging…</w:t>
      </w:r>
    </w:p>
    <w:p w14:paraId="06BC6008" w14:textId="0572DBD2" w:rsidR="00607A3E" w:rsidRPr="0036310A" w:rsidRDefault="00607A3E" w:rsidP="00B61C17">
      <w:pPr>
        <w:rPr>
          <w:color w:val="auto"/>
        </w:rPr>
      </w:pPr>
      <w:r w:rsidRPr="0036310A">
        <w:rPr>
          <w:color w:val="auto"/>
        </w:rPr>
        <w:t xml:space="preserve">Veel moslims vieren de ramadan. Net zoals de </w:t>
      </w:r>
      <w:r w:rsidR="09A6C424" w:rsidRPr="0036310A">
        <w:rPr>
          <w:color w:val="auto"/>
        </w:rPr>
        <w:t>veertigdagentijd</w:t>
      </w:r>
      <w:r w:rsidRPr="0036310A">
        <w:rPr>
          <w:color w:val="auto"/>
        </w:rPr>
        <w:t xml:space="preserve"> is de ramadan een tijd van</w:t>
      </w:r>
    </w:p>
    <w:p w14:paraId="29B405A3" w14:textId="76E69686" w:rsidR="00C23E24" w:rsidRPr="0036310A" w:rsidRDefault="00C23E24" w:rsidP="00C23E24">
      <w:pPr>
        <w:pStyle w:val="Lijstalinea"/>
        <w:numPr>
          <w:ilvl w:val="0"/>
          <w:numId w:val="28"/>
        </w:numPr>
        <w:rPr>
          <w:color w:val="auto"/>
        </w:rPr>
      </w:pPr>
      <w:r w:rsidRPr="0036310A">
        <w:rPr>
          <w:color w:val="auto"/>
        </w:rPr>
        <w:t>stilstaan bij jezelf</w:t>
      </w:r>
    </w:p>
    <w:p w14:paraId="5F3CEDB5" w14:textId="1A0D8DD3" w:rsidR="00C23E24" w:rsidRPr="0036310A" w:rsidRDefault="00C23E24" w:rsidP="00C23E24">
      <w:pPr>
        <w:pStyle w:val="Lijstalinea"/>
        <w:numPr>
          <w:ilvl w:val="0"/>
          <w:numId w:val="28"/>
        </w:numPr>
        <w:rPr>
          <w:color w:val="auto"/>
        </w:rPr>
      </w:pPr>
      <w:r w:rsidRPr="0036310A">
        <w:rPr>
          <w:color w:val="auto"/>
        </w:rPr>
        <w:t>proberen beter te worden</w:t>
      </w:r>
    </w:p>
    <w:p w14:paraId="36312CE1" w14:textId="16DA15F0" w:rsidR="00C23E24" w:rsidRPr="0036310A" w:rsidRDefault="00C23E24" w:rsidP="00C23E24">
      <w:pPr>
        <w:pStyle w:val="Lijstalinea"/>
        <w:numPr>
          <w:ilvl w:val="0"/>
          <w:numId w:val="28"/>
        </w:numPr>
        <w:rPr>
          <w:color w:val="auto"/>
        </w:rPr>
      </w:pPr>
      <w:r w:rsidRPr="0036310A">
        <w:rPr>
          <w:color w:val="auto"/>
        </w:rPr>
        <w:t>fouten toegeven</w:t>
      </w:r>
    </w:p>
    <w:p w14:paraId="54BFB3ED" w14:textId="151BEE74" w:rsidR="00C23E24" w:rsidRPr="0036310A" w:rsidRDefault="00C23E24" w:rsidP="00C23E24">
      <w:pPr>
        <w:pStyle w:val="Lijstalinea"/>
        <w:numPr>
          <w:ilvl w:val="0"/>
          <w:numId w:val="28"/>
        </w:numPr>
        <w:rPr>
          <w:color w:val="auto"/>
        </w:rPr>
      </w:pPr>
      <w:r w:rsidRPr="0036310A">
        <w:rPr>
          <w:color w:val="auto"/>
        </w:rPr>
        <w:t>delen met mensen die het moeilijk hebben</w:t>
      </w:r>
    </w:p>
    <w:p w14:paraId="684F56AE" w14:textId="0F3497B2" w:rsidR="00C23E24" w:rsidRPr="0036310A" w:rsidRDefault="00C23E24" w:rsidP="00C23E24">
      <w:pPr>
        <w:pStyle w:val="Lijstalinea"/>
        <w:numPr>
          <w:ilvl w:val="0"/>
          <w:numId w:val="28"/>
        </w:numPr>
        <w:rPr>
          <w:color w:val="auto"/>
        </w:rPr>
      </w:pPr>
      <w:r w:rsidRPr="0036310A">
        <w:rPr>
          <w:color w:val="auto"/>
        </w:rPr>
        <w:t>bidden, vasten, nadenken</w:t>
      </w:r>
    </w:p>
    <w:p w14:paraId="5A44E97F" w14:textId="6183A7DA" w:rsidR="001A39B0" w:rsidRPr="0036310A" w:rsidRDefault="001A39B0" w:rsidP="00C23E24">
      <w:pPr>
        <w:pStyle w:val="Lijstalinea"/>
        <w:numPr>
          <w:ilvl w:val="0"/>
          <w:numId w:val="28"/>
        </w:numPr>
        <w:rPr>
          <w:color w:val="auto"/>
        </w:rPr>
      </w:pPr>
      <w:r w:rsidRPr="0036310A">
        <w:rPr>
          <w:color w:val="auto"/>
        </w:rPr>
        <w:t>proberen een betere versie van jezelf te worden</w:t>
      </w:r>
    </w:p>
    <w:p w14:paraId="68AB1410" w14:textId="54D93B6B" w:rsidR="00454780" w:rsidRPr="0036310A" w:rsidRDefault="001A39B0" w:rsidP="00953DFC">
      <w:pPr>
        <w:jc w:val="both"/>
        <w:rPr>
          <w:color w:val="auto"/>
        </w:rPr>
      </w:pPr>
      <w:r w:rsidRPr="0036310A">
        <w:rPr>
          <w:color w:val="auto"/>
        </w:rPr>
        <w:t>Beide geloofstradities willen ons helpen opnieuw te begin</w:t>
      </w:r>
      <w:r w:rsidR="000C66C0" w:rsidRPr="0036310A">
        <w:rPr>
          <w:color w:val="auto"/>
        </w:rPr>
        <w:t xml:space="preserve">nen. Het verhaal van de verloren zoon </w:t>
      </w:r>
      <w:r w:rsidR="11EEF04A" w:rsidRPr="0036310A">
        <w:rPr>
          <w:color w:val="auto"/>
        </w:rPr>
        <w:t>kan</w:t>
      </w:r>
      <w:r w:rsidR="000C66C0" w:rsidRPr="0036310A">
        <w:rPr>
          <w:color w:val="auto"/>
        </w:rPr>
        <w:t xml:space="preserve"> ook in andere godsdiensten begrepen worden: het gaat over je hart opzetten, vergeving en terug thuiskomen. </w:t>
      </w:r>
    </w:p>
    <w:p w14:paraId="66041412" w14:textId="77777777" w:rsidR="0036310A" w:rsidRDefault="00503E3A" w:rsidP="0036310A">
      <w:pPr>
        <w:rPr>
          <w:i/>
          <w:iCs/>
          <w:color w:val="auto"/>
        </w:rPr>
      </w:pPr>
      <w:r w:rsidRPr="0036310A">
        <w:rPr>
          <w:i/>
          <w:iCs/>
          <w:color w:val="auto"/>
        </w:rPr>
        <w:lastRenderedPageBreak/>
        <w:t>Je kan ook twee leerlingen laten getuigen (een christen en een moslim – in de klas vooraf voorbereiden)</w:t>
      </w:r>
    </w:p>
    <w:p w14:paraId="5E713226" w14:textId="77777777" w:rsidR="007879B9" w:rsidRPr="007879B9" w:rsidRDefault="14C34170" w:rsidP="007879B9">
      <w:pPr>
        <w:pStyle w:val="Lijstalinea"/>
        <w:numPr>
          <w:ilvl w:val="0"/>
          <w:numId w:val="28"/>
        </w:numPr>
        <w:rPr>
          <w:i/>
          <w:iCs/>
          <w:color w:val="auto"/>
        </w:rPr>
      </w:pPr>
      <w:r w:rsidRPr="0036310A">
        <w:rPr>
          <w:color w:val="auto"/>
        </w:rPr>
        <w:t>Wat vind je mooi of speciaal aan de ramadan/</w:t>
      </w:r>
      <w:r w:rsidR="09A6C424" w:rsidRPr="0036310A">
        <w:rPr>
          <w:color w:val="auto"/>
        </w:rPr>
        <w:t>veertigdagentijd</w:t>
      </w:r>
      <w:r w:rsidRPr="0036310A">
        <w:rPr>
          <w:color w:val="auto"/>
        </w:rPr>
        <w:t>?</w:t>
      </w:r>
    </w:p>
    <w:p w14:paraId="46AC75D9" w14:textId="77777777" w:rsidR="007879B9" w:rsidRPr="007879B9" w:rsidRDefault="14C34170" w:rsidP="007879B9">
      <w:pPr>
        <w:pStyle w:val="Lijstalinea"/>
        <w:numPr>
          <w:ilvl w:val="0"/>
          <w:numId w:val="28"/>
        </w:numPr>
        <w:rPr>
          <w:i/>
          <w:iCs/>
          <w:color w:val="auto"/>
        </w:rPr>
      </w:pPr>
      <w:r w:rsidRPr="007879B9">
        <w:rPr>
          <w:color w:val="auto"/>
        </w:rPr>
        <w:t xml:space="preserve">Wat vind je moeilijk aan de ramadan of de </w:t>
      </w:r>
      <w:r w:rsidR="09A6C424" w:rsidRPr="007879B9">
        <w:rPr>
          <w:color w:val="auto"/>
        </w:rPr>
        <w:t>veertigdagentijd</w:t>
      </w:r>
      <w:r w:rsidRPr="007879B9">
        <w:rPr>
          <w:color w:val="auto"/>
        </w:rPr>
        <w:t>?</w:t>
      </w:r>
    </w:p>
    <w:p w14:paraId="2E9A7C90" w14:textId="77777777" w:rsidR="007879B9" w:rsidRPr="007879B9" w:rsidRDefault="14C34170" w:rsidP="007879B9">
      <w:pPr>
        <w:pStyle w:val="Lijstalinea"/>
        <w:numPr>
          <w:ilvl w:val="0"/>
          <w:numId w:val="28"/>
        </w:numPr>
        <w:rPr>
          <w:i/>
          <w:iCs/>
          <w:color w:val="auto"/>
        </w:rPr>
      </w:pPr>
      <w:r w:rsidRPr="007879B9">
        <w:rPr>
          <w:color w:val="auto"/>
        </w:rPr>
        <w:t>Wat of wie helpt je in deze tijd?</w:t>
      </w:r>
    </w:p>
    <w:p w14:paraId="1911E6AA" w14:textId="77777777" w:rsidR="007879B9" w:rsidRPr="007879B9" w:rsidRDefault="1B478E8A" w:rsidP="007879B9">
      <w:pPr>
        <w:pStyle w:val="Lijstalinea"/>
        <w:numPr>
          <w:ilvl w:val="0"/>
          <w:numId w:val="28"/>
        </w:numPr>
        <w:rPr>
          <w:i/>
          <w:iCs/>
          <w:color w:val="auto"/>
        </w:rPr>
      </w:pPr>
      <w:r w:rsidRPr="007879B9">
        <w:rPr>
          <w:color w:val="auto"/>
        </w:rPr>
        <w:t>Wat leer je over jezelf in deze tijd?</w:t>
      </w:r>
    </w:p>
    <w:p w14:paraId="6D0FCD68" w14:textId="6C1CC96E" w:rsidR="004316AD" w:rsidRPr="007879B9" w:rsidRDefault="1B478E8A" w:rsidP="007879B9">
      <w:pPr>
        <w:pStyle w:val="Lijstalinea"/>
        <w:numPr>
          <w:ilvl w:val="0"/>
          <w:numId w:val="28"/>
        </w:numPr>
        <w:rPr>
          <w:i/>
          <w:iCs/>
          <w:color w:val="auto"/>
        </w:rPr>
      </w:pPr>
      <w:r w:rsidRPr="007879B9">
        <w:rPr>
          <w:color w:val="auto"/>
        </w:rPr>
        <w:t>Als je één wens zou mogen doen voor anderen in deze tijd, wat zou dat zijn?</w:t>
      </w:r>
    </w:p>
    <w:p w14:paraId="6C951801" w14:textId="44FC84D3" w:rsidR="007879B9" w:rsidRPr="007879B9" w:rsidRDefault="007879B9" w:rsidP="007879B9">
      <w:pPr>
        <w:pStyle w:val="Lijstalinea"/>
        <w:numPr>
          <w:ilvl w:val="0"/>
          <w:numId w:val="28"/>
        </w:numPr>
        <w:rPr>
          <w:i/>
          <w:iCs/>
          <w:color w:val="auto"/>
        </w:rPr>
      </w:pPr>
      <w:r>
        <w:rPr>
          <w:color w:val="auto"/>
        </w:rPr>
        <w:t>…</w:t>
      </w:r>
    </w:p>
    <w:p w14:paraId="4E1A4246" w14:textId="77777777" w:rsidR="00A439BC" w:rsidRPr="00A439BC" w:rsidRDefault="00A439BC" w:rsidP="00A439BC">
      <w:pPr>
        <w:pStyle w:val="Lijstalinea"/>
        <w:numPr>
          <w:ilvl w:val="0"/>
          <w:numId w:val="0"/>
        </w:numPr>
        <w:ind w:left="720"/>
        <w:rPr>
          <w:color w:val="auto"/>
        </w:rPr>
      </w:pPr>
    </w:p>
    <w:p w14:paraId="75E5E728" w14:textId="5A1340B7" w:rsidR="00127428" w:rsidRPr="00616AE8" w:rsidRDefault="00127428" w:rsidP="00127428">
      <w:pPr>
        <w:pStyle w:val="Kop2"/>
        <w:rPr>
          <w:color w:val="32929A" w:themeColor="accent4" w:themeShade="BF"/>
        </w:rPr>
      </w:pPr>
      <w:bookmarkStart w:id="8" w:name="_Toc213792006"/>
      <w:r w:rsidRPr="00616AE8">
        <w:rPr>
          <w:color w:val="32929A" w:themeColor="accent4" w:themeShade="BF"/>
        </w:rPr>
        <w:t>Stilte/Meditatie</w:t>
      </w:r>
      <w:r w:rsidR="00031BD7" w:rsidRPr="00616AE8">
        <w:rPr>
          <w:color w:val="32929A" w:themeColor="accent4" w:themeShade="BF"/>
        </w:rPr>
        <w:t>/doe-moment</w:t>
      </w:r>
      <w:bookmarkEnd w:id="8"/>
    </w:p>
    <w:p w14:paraId="6FD0E695" w14:textId="55DA3AD8" w:rsidR="00A76784" w:rsidRDefault="00BA2719" w:rsidP="00BA2719">
      <w:pPr>
        <w:pStyle w:val="Kop2"/>
        <w:numPr>
          <w:ilvl w:val="2"/>
          <w:numId w:val="20"/>
        </w:numPr>
        <w:rPr>
          <w:color w:val="EC7D23" w:themeColor="accent2"/>
        </w:rPr>
      </w:pPr>
      <w:r w:rsidRPr="00616AE8">
        <w:rPr>
          <w:color w:val="EC7D23" w:themeColor="accent2"/>
        </w:rPr>
        <w:t>Stilte</w:t>
      </w:r>
      <w:r w:rsidR="004C4C20" w:rsidRPr="00616AE8">
        <w:rPr>
          <w:color w:val="EC7D23" w:themeColor="accent2"/>
        </w:rPr>
        <w:t>/Meditatie</w:t>
      </w:r>
      <w:r w:rsidR="00C67BFA">
        <w:rPr>
          <w:color w:val="EC7D23" w:themeColor="accent2"/>
        </w:rPr>
        <w:t xml:space="preserve"> </w:t>
      </w:r>
    </w:p>
    <w:p w14:paraId="65ADB0C2" w14:textId="792FB6FF" w:rsidR="00DF36DD" w:rsidRPr="00815E64" w:rsidRDefault="00DF36DD" w:rsidP="00815E64">
      <w:pPr>
        <w:ind w:left="357" w:hanging="357"/>
        <w:jc w:val="both"/>
        <w:rPr>
          <w:i/>
          <w:iCs/>
          <w:color w:val="000000" w:themeColor="text1"/>
        </w:rPr>
      </w:pPr>
      <w:r w:rsidRPr="00815E64">
        <w:rPr>
          <w:i/>
          <w:iCs/>
          <w:color w:val="000000" w:themeColor="text1"/>
        </w:rPr>
        <w:t>Je kan rustige muziek op</w:t>
      </w:r>
      <w:r w:rsidR="007A043E" w:rsidRPr="00815E64">
        <w:rPr>
          <w:i/>
          <w:iCs/>
          <w:color w:val="000000" w:themeColor="text1"/>
        </w:rPr>
        <w:t>zetten</w:t>
      </w:r>
      <w:r w:rsidRPr="00815E64">
        <w:rPr>
          <w:i/>
          <w:iCs/>
          <w:color w:val="000000" w:themeColor="text1"/>
        </w:rPr>
        <w:t>.</w:t>
      </w:r>
    </w:p>
    <w:p w14:paraId="2BB2991A" w14:textId="45DFF138" w:rsidR="00DF36DD" w:rsidRDefault="00DF36DD" w:rsidP="554BB870">
      <w:pPr>
        <w:ind w:left="357" w:hanging="357"/>
        <w:jc w:val="both"/>
        <w:rPr>
          <w:b/>
          <w:bCs/>
          <w:color w:val="000000" w:themeColor="text1"/>
        </w:rPr>
      </w:pPr>
      <w:r w:rsidRPr="554BB870">
        <w:rPr>
          <w:b/>
          <w:bCs/>
          <w:color w:val="000000" w:themeColor="text1"/>
        </w:rPr>
        <w:t>Voorganger</w:t>
      </w:r>
    </w:p>
    <w:p w14:paraId="5538CC6C" w14:textId="3404336B" w:rsidR="52CA72E1" w:rsidRPr="00815E64" w:rsidRDefault="52CA72E1" w:rsidP="554BB870">
      <w:pPr>
        <w:rPr>
          <w:color w:val="auto"/>
        </w:rPr>
      </w:pPr>
      <w:r w:rsidRPr="00815E64">
        <w:rPr>
          <w:color w:val="auto"/>
        </w:rPr>
        <w:t>We maken tijd voor een kort moment van stilte</w:t>
      </w:r>
      <w:r w:rsidR="41B2DA94" w:rsidRPr="00815E64">
        <w:rPr>
          <w:color w:val="auto"/>
        </w:rPr>
        <w:t>:</w:t>
      </w:r>
      <w:r w:rsidRPr="00815E64">
        <w:rPr>
          <w:color w:val="auto"/>
        </w:rPr>
        <w:t xml:space="preserve"> een moment om heel rustig te worden</w:t>
      </w:r>
      <w:r w:rsidR="39C154F0" w:rsidRPr="00815E64">
        <w:rPr>
          <w:color w:val="auto"/>
        </w:rPr>
        <w:t>. Sluit je ogen.</w:t>
      </w:r>
      <w:r w:rsidRPr="00815E64">
        <w:rPr>
          <w:color w:val="auto"/>
        </w:rPr>
        <w:t xml:space="preserve"> Luister naar de rustige muziek.</w:t>
      </w:r>
      <w:r w:rsidR="5A8DDF05" w:rsidRPr="00815E64">
        <w:rPr>
          <w:color w:val="auto"/>
        </w:rPr>
        <w:t xml:space="preserve"> Adem langzaam </w:t>
      </w:r>
      <w:r w:rsidR="4C893F08" w:rsidRPr="00815E64">
        <w:rPr>
          <w:color w:val="auto"/>
        </w:rPr>
        <w:t>in…</w:t>
      </w:r>
      <w:r w:rsidR="5A8DDF05" w:rsidRPr="00815E64">
        <w:rPr>
          <w:color w:val="auto"/>
        </w:rPr>
        <w:t>en weer uit...</w:t>
      </w:r>
    </w:p>
    <w:p w14:paraId="2F94627E" w14:textId="63DA3740" w:rsidR="724D96B4" w:rsidRPr="00815E64" w:rsidRDefault="724D96B4" w:rsidP="554BB870">
      <w:pPr>
        <w:spacing w:after="0"/>
        <w:jc w:val="both"/>
        <w:rPr>
          <w:color w:val="auto"/>
        </w:rPr>
      </w:pPr>
      <w:r w:rsidRPr="00815E64">
        <w:rPr>
          <w:color w:val="auto"/>
        </w:rPr>
        <w:t>Denk nu aan iets in jezelf</w:t>
      </w:r>
    </w:p>
    <w:p w14:paraId="345C15B8" w14:textId="3969170A" w:rsidR="3D697D03" w:rsidRPr="00815E64" w:rsidRDefault="3D697D03" w:rsidP="554BB870">
      <w:pPr>
        <w:spacing w:after="0"/>
        <w:jc w:val="both"/>
        <w:rPr>
          <w:color w:val="auto"/>
        </w:rPr>
      </w:pPr>
      <w:r w:rsidRPr="00815E64">
        <w:rPr>
          <w:color w:val="auto"/>
        </w:rPr>
        <w:t>d</w:t>
      </w:r>
      <w:r w:rsidR="724D96B4" w:rsidRPr="00815E64">
        <w:rPr>
          <w:color w:val="auto"/>
        </w:rPr>
        <w:t>at je graag een beetje zou willen veranderen.</w:t>
      </w:r>
    </w:p>
    <w:p w14:paraId="48EBC3C1" w14:textId="134EFC5F" w:rsidR="724D96B4" w:rsidRPr="00815E64" w:rsidRDefault="724D96B4" w:rsidP="554BB870">
      <w:pPr>
        <w:spacing w:after="0"/>
        <w:jc w:val="both"/>
        <w:rPr>
          <w:color w:val="auto"/>
        </w:rPr>
      </w:pPr>
      <w:r w:rsidRPr="00815E64">
        <w:rPr>
          <w:color w:val="auto"/>
        </w:rPr>
        <w:t>Misschien iets waar je aan wil werken,</w:t>
      </w:r>
    </w:p>
    <w:p w14:paraId="622AD9FD" w14:textId="7366927E" w:rsidR="159C4392" w:rsidRPr="00815E64" w:rsidRDefault="159C4392" w:rsidP="554BB870">
      <w:pPr>
        <w:spacing w:after="0"/>
        <w:jc w:val="both"/>
        <w:rPr>
          <w:color w:val="auto"/>
        </w:rPr>
      </w:pPr>
      <w:r w:rsidRPr="00815E64">
        <w:rPr>
          <w:color w:val="auto"/>
        </w:rPr>
        <w:t>o</w:t>
      </w:r>
      <w:r w:rsidR="724D96B4" w:rsidRPr="00815E64">
        <w:rPr>
          <w:color w:val="auto"/>
        </w:rPr>
        <w:t>f iets wat je</w:t>
      </w:r>
      <w:r w:rsidR="4E563CAE" w:rsidRPr="00815E64">
        <w:rPr>
          <w:color w:val="auto"/>
        </w:rPr>
        <w:t xml:space="preserve"> beter wil maken.</w:t>
      </w:r>
      <w:r w:rsidR="724D96B4" w:rsidRPr="00815E64">
        <w:rPr>
          <w:color w:val="auto"/>
        </w:rPr>
        <w:t xml:space="preserve"> </w:t>
      </w:r>
    </w:p>
    <w:p w14:paraId="1240F933" w14:textId="022C827A" w:rsidR="2C719BA8" w:rsidRPr="00815E64" w:rsidRDefault="2C719BA8" w:rsidP="554BB870">
      <w:pPr>
        <w:spacing w:after="0"/>
        <w:jc w:val="both"/>
        <w:rPr>
          <w:color w:val="auto"/>
        </w:rPr>
      </w:pPr>
      <w:r w:rsidRPr="00815E64">
        <w:rPr>
          <w:color w:val="auto"/>
        </w:rPr>
        <w:t>D</w:t>
      </w:r>
      <w:r w:rsidR="724D96B4" w:rsidRPr="00815E64">
        <w:rPr>
          <w:color w:val="auto"/>
        </w:rPr>
        <w:t>enk aan iemand</w:t>
      </w:r>
    </w:p>
    <w:p w14:paraId="607B940F" w14:textId="0DD432B0" w:rsidR="647C726E" w:rsidRPr="00815E64" w:rsidRDefault="647C726E" w:rsidP="554BB870">
      <w:pPr>
        <w:spacing w:after="0"/>
        <w:jc w:val="both"/>
        <w:rPr>
          <w:color w:val="auto"/>
        </w:rPr>
      </w:pPr>
      <w:r w:rsidRPr="00815E64">
        <w:rPr>
          <w:color w:val="auto"/>
        </w:rPr>
        <w:t>b</w:t>
      </w:r>
      <w:r w:rsidR="724D96B4" w:rsidRPr="00815E64">
        <w:rPr>
          <w:color w:val="auto"/>
        </w:rPr>
        <w:t>ij wie jij je welkom voelt,</w:t>
      </w:r>
    </w:p>
    <w:p w14:paraId="422A8151" w14:textId="50AA54CC" w:rsidR="3525A4E8" w:rsidRPr="00815E64" w:rsidRDefault="3525A4E8" w:rsidP="554BB870">
      <w:pPr>
        <w:spacing w:after="0"/>
        <w:jc w:val="both"/>
        <w:rPr>
          <w:color w:val="auto"/>
        </w:rPr>
      </w:pPr>
      <w:r w:rsidRPr="00815E64">
        <w:rPr>
          <w:color w:val="auto"/>
        </w:rPr>
        <w:t>b</w:t>
      </w:r>
      <w:r w:rsidR="724D96B4" w:rsidRPr="00815E64">
        <w:rPr>
          <w:color w:val="auto"/>
        </w:rPr>
        <w:t xml:space="preserve">ij wie je mag thuiskomen zoals je bent. </w:t>
      </w:r>
    </w:p>
    <w:p w14:paraId="09828F66" w14:textId="1CBABAE8" w:rsidR="724D96B4" w:rsidRPr="00815E64" w:rsidRDefault="724D96B4" w:rsidP="554BB870">
      <w:pPr>
        <w:spacing w:after="0"/>
        <w:jc w:val="both"/>
        <w:rPr>
          <w:color w:val="auto"/>
        </w:rPr>
      </w:pPr>
      <w:r w:rsidRPr="00815E64">
        <w:rPr>
          <w:color w:val="auto"/>
        </w:rPr>
        <w:t xml:space="preserve">Misschien is dat iemand dichtbij, </w:t>
      </w:r>
    </w:p>
    <w:p w14:paraId="28F06E27" w14:textId="67AA1284" w:rsidR="3B51B6A1" w:rsidRPr="00815E64" w:rsidRDefault="3B51B6A1" w:rsidP="554BB870">
      <w:pPr>
        <w:spacing w:after="0"/>
        <w:jc w:val="both"/>
        <w:rPr>
          <w:color w:val="auto"/>
        </w:rPr>
      </w:pPr>
      <w:r w:rsidRPr="00815E64">
        <w:rPr>
          <w:color w:val="auto"/>
        </w:rPr>
        <w:t>o</w:t>
      </w:r>
      <w:r w:rsidR="724D96B4" w:rsidRPr="00815E64">
        <w:rPr>
          <w:color w:val="auto"/>
        </w:rPr>
        <w:t>f iemand die je mist.</w:t>
      </w:r>
    </w:p>
    <w:p w14:paraId="1A4FFDDA" w14:textId="3DC711D5" w:rsidR="554BB870" w:rsidRPr="00815E64" w:rsidRDefault="554BB870" w:rsidP="554BB870">
      <w:pPr>
        <w:spacing w:after="0"/>
        <w:jc w:val="both"/>
        <w:rPr>
          <w:color w:val="auto"/>
        </w:rPr>
      </w:pPr>
    </w:p>
    <w:p w14:paraId="497A7093" w14:textId="79D1A4D8" w:rsidR="724D96B4" w:rsidRPr="00815E64" w:rsidRDefault="724D96B4" w:rsidP="554BB870">
      <w:pPr>
        <w:spacing w:after="0"/>
        <w:jc w:val="both"/>
        <w:rPr>
          <w:color w:val="auto"/>
        </w:rPr>
      </w:pPr>
      <w:r w:rsidRPr="00815E64">
        <w:rPr>
          <w:color w:val="auto"/>
        </w:rPr>
        <w:t>Leg dit stil in je hart.</w:t>
      </w:r>
    </w:p>
    <w:p w14:paraId="160A4172" w14:textId="2662817B" w:rsidR="724D96B4" w:rsidRPr="00815E64" w:rsidRDefault="724D96B4" w:rsidP="554BB870">
      <w:pPr>
        <w:spacing w:after="0"/>
        <w:jc w:val="both"/>
        <w:rPr>
          <w:color w:val="auto"/>
        </w:rPr>
      </w:pPr>
      <w:r w:rsidRPr="00815E64">
        <w:rPr>
          <w:color w:val="auto"/>
        </w:rPr>
        <w:t>Zonder woorden,</w:t>
      </w:r>
    </w:p>
    <w:p w14:paraId="1097CD4C" w14:textId="77A475AC" w:rsidR="724D96B4" w:rsidRPr="00815E64" w:rsidRDefault="724D96B4" w:rsidP="554BB870">
      <w:pPr>
        <w:spacing w:after="0"/>
        <w:jc w:val="both"/>
        <w:rPr>
          <w:color w:val="auto"/>
        </w:rPr>
      </w:pPr>
      <w:r w:rsidRPr="00815E64">
        <w:rPr>
          <w:color w:val="auto"/>
        </w:rPr>
        <w:t xml:space="preserve">Gewoon even daar zijn. </w:t>
      </w:r>
    </w:p>
    <w:p w14:paraId="03B0C516" w14:textId="0015EA12" w:rsidR="724D96B4" w:rsidRPr="00815E64" w:rsidRDefault="724D96B4" w:rsidP="554BB870">
      <w:pPr>
        <w:spacing w:after="0"/>
        <w:jc w:val="both"/>
        <w:rPr>
          <w:color w:val="auto"/>
        </w:rPr>
      </w:pPr>
      <w:r w:rsidRPr="00815E64">
        <w:rPr>
          <w:color w:val="auto"/>
        </w:rPr>
        <w:t>We blijven nog een moment samen stil.</w:t>
      </w:r>
    </w:p>
    <w:p w14:paraId="2FF1A549" w14:textId="141C2BE4" w:rsidR="554BB870" w:rsidRPr="00815E64" w:rsidRDefault="554BB870" w:rsidP="554BB870">
      <w:pPr>
        <w:spacing w:after="0"/>
        <w:jc w:val="both"/>
        <w:rPr>
          <w:color w:val="auto"/>
        </w:rPr>
      </w:pPr>
    </w:p>
    <w:p w14:paraId="3E177757" w14:textId="347F0EA4" w:rsidR="3BB061BA" w:rsidRPr="00815E64" w:rsidRDefault="3BB061BA" w:rsidP="554BB870">
      <w:pPr>
        <w:spacing w:after="0"/>
        <w:jc w:val="both"/>
        <w:rPr>
          <w:color w:val="auto"/>
        </w:rPr>
      </w:pPr>
      <w:r w:rsidRPr="00815E64">
        <w:rPr>
          <w:color w:val="auto"/>
        </w:rPr>
        <w:t>Wat we net in de stilte voelden, nemen we mee in ons gebed:</w:t>
      </w:r>
    </w:p>
    <w:p w14:paraId="724022A5" w14:textId="1BE0DF50" w:rsidR="554BB870" w:rsidRDefault="554BB870" w:rsidP="554BB870">
      <w:pPr>
        <w:spacing w:after="0"/>
        <w:jc w:val="both"/>
      </w:pPr>
    </w:p>
    <w:p w14:paraId="22AFDF35" w14:textId="58032437" w:rsidR="00B534FD" w:rsidRPr="006425AD" w:rsidRDefault="00B534FD" w:rsidP="554BB870">
      <w:pPr>
        <w:jc w:val="both"/>
        <w:rPr>
          <w:b/>
          <w:bCs/>
          <w:color w:val="000000" w:themeColor="text1"/>
        </w:rPr>
      </w:pPr>
      <w:r w:rsidRPr="554BB870">
        <w:rPr>
          <w:b/>
          <w:bCs/>
          <w:color w:val="000000" w:themeColor="text1"/>
        </w:rPr>
        <w:t>Voor jonge</w:t>
      </w:r>
      <w:r w:rsidR="62097EDD" w:rsidRPr="554BB870">
        <w:rPr>
          <w:b/>
          <w:bCs/>
          <w:color w:val="000000" w:themeColor="text1"/>
        </w:rPr>
        <w:t xml:space="preserve"> kinderen</w:t>
      </w:r>
    </w:p>
    <w:p w14:paraId="31935E76" w14:textId="5279EA24" w:rsidR="554BB870" w:rsidRDefault="00B534FD" w:rsidP="00815E64">
      <w:pPr>
        <w:jc w:val="both"/>
        <w:rPr>
          <w:color w:val="000000" w:themeColor="text1"/>
        </w:rPr>
      </w:pPr>
      <w:r w:rsidRPr="554BB870">
        <w:rPr>
          <w:color w:val="000000" w:themeColor="text1"/>
        </w:rPr>
        <w:t>Goede God</w:t>
      </w:r>
      <w:r w:rsidR="006425AD" w:rsidRPr="554BB870">
        <w:rPr>
          <w:color w:val="000000" w:themeColor="text1"/>
        </w:rPr>
        <w:t>,</w:t>
      </w:r>
      <w:r w:rsidR="5D7D0001" w:rsidRPr="554BB870">
        <w:rPr>
          <w:color w:val="000000" w:themeColor="text1"/>
        </w:rPr>
        <w:t xml:space="preserve"> </w:t>
      </w:r>
      <w:r w:rsidR="34E2BFFF" w:rsidRPr="554BB870">
        <w:rPr>
          <w:color w:val="000000" w:themeColor="text1"/>
        </w:rPr>
        <w:t xml:space="preserve">dank U voor de stilte waarin we even mochten luisteren naar ons hart. Help ons om vriendelijk te zijn voor elkaar, om opnieuw te beginnen als iets moeilijk loopt. Zegen de mensen </w:t>
      </w:r>
      <w:r w:rsidR="0AF6919E" w:rsidRPr="554BB870">
        <w:rPr>
          <w:color w:val="000000" w:themeColor="text1"/>
        </w:rPr>
        <w:t>bij wie we mogen thuiskomen en help ons om zelf ook een thuis te zijn voor anderen.</w:t>
      </w:r>
      <w:r w:rsidR="485A8F7A" w:rsidRPr="554BB870">
        <w:rPr>
          <w:color w:val="000000" w:themeColor="text1"/>
        </w:rPr>
        <w:t xml:space="preserve"> </w:t>
      </w:r>
      <w:r w:rsidR="0AF6919E" w:rsidRPr="554BB870">
        <w:rPr>
          <w:color w:val="000000" w:themeColor="text1"/>
        </w:rPr>
        <w:t>Amen.</w:t>
      </w:r>
    </w:p>
    <w:p w14:paraId="29D603AB" w14:textId="77777777" w:rsidR="00B534FD" w:rsidRPr="00D51E3C" w:rsidRDefault="00B534FD" w:rsidP="00B534FD">
      <w:pPr>
        <w:jc w:val="both"/>
        <w:rPr>
          <w:b/>
          <w:bCs/>
          <w:color w:val="000000" w:themeColor="text1"/>
        </w:rPr>
      </w:pPr>
      <w:r w:rsidRPr="554BB870">
        <w:rPr>
          <w:b/>
          <w:bCs/>
          <w:color w:val="000000" w:themeColor="text1"/>
        </w:rPr>
        <w:t>Voor oudere kinderen</w:t>
      </w:r>
    </w:p>
    <w:p w14:paraId="0ADB98A5" w14:textId="0E8D8819" w:rsidR="113B7A6C" w:rsidRDefault="113B7A6C" w:rsidP="554BB870">
      <w:pPr>
        <w:jc w:val="both"/>
        <w:rPr>
          <w:color w:val="000000" w:themeColor="text1"/>
        </w:rPr>
      </w:pPr>
      <w:r w:rsidRPr="554BB870">
        <w:rPr>
          <w:color w:val="000000" w:themeColor="text1"/>
        </w:rPr>
        <w:t xml:space="preserve">Goede God, U kent wat leeft in ons hart, ook wat we niet luidop durven zeggen. In deze tijd van vasten en </w:t>
      </w:r>
      <w:r w:rsidR="3C1BF75F" w:rsidRPr="554BB870">
        <w:rPr>
          <w:color w:val="000000" w:themeColor="text1"/>
        </w:rPr>
        <w:t>bezinning vragen we u: help ons groeien in liefde, in eerlijkheid en in zorg voor elkaar. Geef ons de moed om kleine stappen te zetten naar wat beter kan en om open te blijven voor wie ons nodig heeft. Amen.</w:t>
      </w:r>
    </w:p>
    <w:p w14:paraId="6916AEEF" w14:textId="130FB70E" w:rsidR="00C67BFA" w:rsidRPr="00616AE8" w:rsidRDefault="00F0268D" w:rsidP="00C67BFA">
      <w:pPr>
        <w:pStyle w:val="Kop2"/>
        <w:numPr>
          <w:ilvl w:val="2"/>
          <w:numId w:val="20"/>
        </w:numPr>
        <w:rPr>
          <w:color w:val="EC7D23" w:themeColor="accent2"/>
        </w:rPr>
      </w:pPr>
      <w:r>
        <w:rPr>
          <w:color w:val="EC7D23" w:themeColor="accent2"/>
        </w:rPr>
        <w:lastRenderedPageBreak/>
        <w:t xml:space="preserve">Doemoment </w:t>
      </w:r>
      <w:r w:rsidR="00C67BFA">
        <w:rPr>
          <w:color w:val="EC7D23" w:themeColor="accent2"/>
        </w:rPr>
        <w:t xml:space="preserve"> </w:t>
      </w:r>
    </w:p>
    <w:p w14:paraId="35AC11F0" w14:textId="38C8061E" w:rsidR="00FC733F" w:rsidRDefault="00FC733F" w:rsidP="00031BD7">
      <w:pPr>
        <w:jc w:val="both"/>
        <w:rPr>
          <w:b/>
          <w:bCs/>
          <w:color w:val="000000" w:themeColor="text1"/>
        </w:rPr>
      </w:pPr>
      <w:r w:rsidRPr="00BB0E5D">
        <w:rPr>
          <w:b/>
          <w:bCs/>
          <w:color w:val="000000" w:themeColor="text1"/>
        </w:rPr>
        <w:t>Voorganger</w:t>
      </w:r>
    </w:p>
    <w:p w14:paraId="73722393" w14:textId="5AF86AB0" w:rsidR="009A6A6C" w:rsidRPr="0087536B" w:rsidRDefault="00DF36DD" w:rsidP="00031BD7">
      <w:pPr>
        <w:jc w:val="both"/>
        <w:rPr>
          <w:color w:val="auto"/>
        </w:rPr>
      </w:pPr>
      <w:r w:rsidRPr="0087536B">
        <w:rPr>
          <w:color w:val="auto"/>
        </w:rPr>
        <w:t>Iedereen krijgt een klein steentje</w:t>
      </w:r>
      <w:r w:rsidR="008B66FB" w:rsidRPr="0087536B">
        <w:rPr>
          <w:color w:val="auto"/>
        </w:rPr>
        <w:t>/hartje</w:t>
      </w:r>
      <w:r w:rsidRPr="0087536B">
        <w:rPr>
          <w:color w:val="auto"/>
        </w:rPr>
        <w:t>. Houd je steentje</w:t>
      </w:r>
      <w:r w:rsidR="0010398C" w:rsidRPr="0087536B">
        <w:rPr>
          <w:color w:val="auto"/>
        </w:rPr>
        <w:t>/hartje</w:t>
      </w:r>
      <w:r w:rsidRPr="0087536B">
        <w:rPr>
          <w:color w:val="auto"/>
        </w:rPr>
        <w:t xml:space="preserve"> even vast. Denk aan iets dat je moeilijk vindt of waar je spijt van hebt</w:t>
      </w:r>
      <w:r w:rsidR="007E4F25" w:rsidRPr="0087536B">
        <w:rPr>
          <w:color w:val="auto"/>
        </w:rPr>
        <w:t>. Als je wil, mag je je steentje</w:t>
      </w:r>
      <w:r w:rsidR="008A3817" w:rsidRPr="0087536B">
        <w:rPr>
          <w:color w:val="auto"/>
        </w:rPr>
        <w:t>/hartje</w:t>
      </w:r>
      <w:r w:rsidR="007E4F25" w:rsidRPr="0087536B">
        <w:rPr>
          <w:color w:val="auto"/>
        </w:rPr>
        <w:t xml:space="preserve"> vooraan neerleggen </w:t>
      </w:r>
      <w:r w:rsidR="7F87BA4E" w:rsidRPr="0087536B">
        <w:rPr>
          <w:color w:val="auto"/>
        </w:rPr>
        <w:t>bij de</w:t>
      </w:r>
      <w:r w:rsidR="001A60E5" w:rsidRPr="0087536B">
        <w:rPr>
          <w:color w:val="auto"/>
        </w:rPr>
        <w:t xml:space="preserve"> open deur</w:t>
      </w:r>
      <w:r w:rsidR="004D2714" w:rsidRPr="0087536B">
        <w:rPr>
          <w:color w:val="auto"/>
        </w:rPr>
        <w:t xml:space="preserve"> als teken dat je opnieuw wil beginnen.</w:t>
      </w:r>
    </w:p>
    <w:p w14:paraId="403A6DB1" w14:textId="77777777" w:rsidR="008A3817" w:rsidRDefault="008A3817" w:rsidP="00031BD7">
      <w:pPr>
        <w:jc w:val="both"/>
        <w:rPr>
          <w:color w:val="000000" w:themeColor="text1"/>
        </w:rPr>
      </w:pPr>
    </w:p>
    <w:p w14:paraId="4BA357D0" w14:textId="16D3805F" w:rsidR="00127428" w:rsidRPr="00616AE8" w:rsidRDefault="00127428" w:rsidP="00127428">
      <w:pPr>
        <w:pStyle w:val="Kop1"/>
        <w:rPr>
          <w:color w:val="AE2081" w:themeColor="accent1"/>
        </w:rPr>
      </w:pPr>
      <w:bookmarkStart w:id="9" w:name="_Toc213792007"/>
      <w:r w:rsidRPr="00616AE8">
        <w:rPr>
          <w:color w:val="AE2081" w:themeColor="accent1"/>
        </w:rPr>
        <w:t>Bidden</w:t>
      </w:r>
      <w:bookmarkEnd w:id="9"/>
    </w:p>
    <w:p w14:paraId="1DD0225F" w14:textId="46ADC2A2" w:rsidR="00B06B43" w:rsidRDefault="00127428" w:rsidP="0087536B">
      <w:pPr>
        <w:pStyle w:val="Kop2"/>
        <w:rPr>
          <w:color w:val="32929A" w:themeColor="accent4" w:themeShade="BF"/>
        </w:rPr>
      </w:pPr>
      <w:bookmarkStart w:id="10" w:name="_Toc213792008"/>
      <w:r w:rsidRPr="00ED781E">
        <w:rPr>
          <w:color w:val="32929A" w:themeColor="accent4" w:themeShade="BF"/>
        </w:rPr>
        <w:t>Voorbede</w:t>
      </w:r>
      <w:bookmarkEnd w:id="10"/>
    </w:p>
    <w:p w14:paraId="7FA0C33E" w14:textId="77777777" w:rsidR="0087536B" w:rsidRPr="0087536B" w:rsidRDefault="0087536B" w:rsidP="0087536B"/>
    <w:p w14:paraId="0FDC8545" w14:textId="000D6B0B" w:rsidR="00704CD8" w:rsidRDefault="00704CD8" w:rsidP="554BB870">
      <w:pPr>
        <w:rPr>
          <w:b/>
          <w:bCs/>
          <w:color w:val="auto"/>
        </w:rPr>
      </w:pPr>
      <w:r w:rsidRPr="554BB870">
        <w:rPr>
          <w:b/>
          <w:bCs/>
          <w:color w:val="auto"/>
        </w:rPr>
        <w:t>Voor</w:t>
      </w:r>
      <w:r w:rsidR="00B06B43" w:rsidRPr="554BB870">
        <w:rPr>
          <w:b/>
          <w:bCs/>
          <w:color w:val="auto"/>
        </w:rPr>
        <w:t xml:space="preserve"> jongere kinderen</w:t>
      </w:r>
    </w:p>
    <w:p w14:paraId="43B9C057" w14:textId="3A7E06ED" w:rsidR="00924761" w:rsidRPr="00BB0E5D" w:rsidRDefault="00FC733F" w:rsidP="554BB870">
      <w:pPr>
        <w:spacing w:after="0"/>
        <w:rPr>
          <w:b/>
          <w:bCs/>
          <w:color w:val="auto"/>
        </w:rPr>
      </w:pPr>
      <w:r w:rsidRPr="554BB870">
        <w:rPr>
          <w:b/>
          <w:bCs/>
          <w:color w:val="auto"/>
        </w:rPr>
        <w:t>Voorganger</w:t>
      </w:r>
    </w:p>
    <w:p w14:paraId="18082B45" w14:textId="5DFEC8D5" w:rsidR="00B06B43" w:rsidRDefault="00FC03CA" w:rsidP="554BB870">
      <w:pPr>
        <w:spacing w:after="0"/>
        <w:rPr>
          <w:color w:val="auto"/>
        </w:rPr>
      </w:pPr>
      <w:r w:rsidRPr="554BB870">
        <w:rPr>
          <w:color w:val="auto"/>
        </w:rPr>
        <w:t>Laten we bidden tot God die ons altijd nieuwe kansen geeft.</w:t>
      </w:r>
    </w:p>
    <w:p w14:paraId="100D6320" w14:textId="0F08C01D" w:rsidR="554BB870" w:rsidRDefault="554BB870" w:rsidP="554BB870">
      <w:pPr>
        <w:spacing w:after="0"/>
        <w:rPr>
          <w:b/>
          <w:bCs/>
          <w:color w:val="auto"/>
        </w:rPr>
      </w:pPr>
    </w:p>
    <w:p w14:paraId="2DB5AF6E" w14:textId="6FB6C4E7" w:rsidR="004C6884" w:rsidRPr="00BB0E5D" w:rsidRDefault="004C6884" w:rsidP="554BB870">
      <w:pPr>
        <w:spacing w:after="0"/>
        <w:rPr>
          <w:b/>
          <w:bCs/>
          <w:color w:val="auto"/>
        </w:rPr>
      </w:pPr>
      <w:r w:rsidRPr="554BB870">
        <w:rPr>
          <w:b/>
          <w:bCs/>
          <w:color w:val="auto"/>
        </w:rPr>
        <w:t>Kind</w:t>
      </w:r>
    </w:p>
    <w:p w14:paraId="20E96BD0" w14:textId="7B14E84E" w:rsidR="00B06B43" w:rsidRDefault="00FC03CA" w:rsidP="554BB870">
      <w:pPr>
        <w:spacing w:after="0"/>
        <w:rPr>
          <w:color w:val="auto"/>
        </w:rPr>
      </w:pPr>
      <w:r w:rsidRPr="554BB870">
        <w:rPr>
          <w:color w:val="auto"/>
        </w:rPr>
        <w:t xml:space="preserve">Voor alle kinderen die soms ruzie maken: dat we telkens opnieuw vriendelijk proberen zijn. </w:t>
      </w:r>
    </w:p>
    <w:p w14:paraId="2CD91D2F" w14:textId="7EE065D8" w:rsidR="009A6A6C" w:rsidRDefault="00F00FC5" w:rsidP="554BB870">
      <w:pPr>
        <w:spacing w:after="0"/>
        <w:rPr>
          <w:color w:val="auto"/>
        </w:rPr>
      </w:pPr>
      <w:r w:rsidRPr="554BB870">
        <w:rPr>
          <w:color w:val="auto"/>
        </w:rPr>
        <w:t>Laten wij bidden.</w:t>
      </w:r>
    </w:p>
    <w:p w14:paraId="2384223D" w14:textId="324EAE1C" w:rsidR="554BB870" w:rsidRDefault="554BB870" w:rsidP="554BB870">
      <w:pPr>
        <w:spacing w:after="0"/>
        <w:rPr>
          <w:color w:val="auto"/>
        </w:rPr>
      </w:pPr>
    </w:p>
    <w:p w14:paraId="53C367DD" w14:textId="7EF8701B" w:rsidR="000F6E78" w:rsidRPr="00BB0E5D" w:rsidRDefault="000F6E78" w:rsidP="554BB870">
      <w:pPr>
        <w:spacing w:after="0"/>
        <w:rPr>
          <w:b/>
          <w:bCs/>
          <w:color w:val="auto"/>
        </w:rPr>
      </w:pPr>
      <w:r w:rsidRPr="554BB870">
        <w:rPr>
          <w:b/>
          <w:bCs/>
          <w:color w:val="auto"/>
        </w:rPr>
        <w:t>Kind</w:t>
      </w:r>
    </w:p>
    <w:p w14:paraId="60527D16" w14:textId="6E4F3210" w:rsidR="009A6A6C" w:rsidRDefault="0041405F" w:rsidP="554BB870">
      <w:pPr>
        <w:spacing w:after="0"/>
        <w:rPr>
          <w:color w:val="auto"/>
        </w:rPr>
      </w:pPr>
      <w:r w:rsidRPr="554BB870">
        <w:rPr>
          <w:color w:val="auto"/>
        </w:rPr>
        <w:t>Voor mensen die zich alleen voelen of verdrietig zijn</w:t>
      </w:r>
      <w:r w:rsidR="009734DA" w:rsidRPr="554BB870">
        <w:rPr>
          <w:color w:val="auto"/>
        </w:rPr>
        <w:t xml:space="preserve">: dat ze iemand vinden die naar hen luistert. </w:t>
      </w:r>
      <w:bookmarkStart w:id="11" w:name="_Hlk216269431"/>
      <w:r w:rsidR="0001675F" w:rsidRPr="554BB870">
        <w:rPr>
          <w:color w:val="auto"/>
        </w:rPr>
        <w:t>Laten wij bidden.</w:t>
      </w:r>
      <w:bookmarkEnd w:id="11"/>
    </w:p>
    <w:p w14:paraId="6BE40FFD" w14:textId="0F8221FF" w:rsidR="554BB870" w:rsidRDefault="554BB870" w:rsidP="554BB870">
      <w:pPr>
        <w:spacing w:after="0"/>
        <w:rPr>
          <w:color w:val="auto"/>
        </w:rPr>
      </w:pPr>
    </w:p>
    <w:p w14:paraId="3ED27C8E" w14:textId="30F4AE79" w:rsidR="00CC6019" w:rsidRPr="00BB0E5D" w:rsidRDefault="00CC6019" w:rsidP="554BB870">
      <w:pPr>
        <w:spacing w:after="0"/>
        <w:rPr>
          <w:b/>
          <w:bCs/>
          <w:color w:val="auto"/>
        </w:rPr>
      </w:pPr>
      <w:r w:rsidRPr="554BB870">
        <w:rPr>
          <w:b/>
          <w:bCs/>
          <w:color w:val="auto"/>
        </w:rPr>
        <w:t>Kind</w:t>
      </w:r>
    </w:p>
    <w:p w14:paraId="4DEFCFD4" w14:textId="4BF80198" w:rsidR="00283F03" w:rsidRDefault="009734DA" w:rsidP="554BB870">
      <w:pPr>
        <w:spacing w:after="0"/>
        <w:rPr>
          <w:color w:val="auto"/>
        </w:rPr>
      </w:pPr>
      <w:r w:rsidRPr="554BB870">
        <w:rPr>
          <w:color w:val="auto"/>
        </w:rPr>
        <w:t xml:space="preserve">Voor iedereen die fouten heeft gemaakt: dat ze mogen </w:t>
      </w:r>
      <w:r w:rsidR="004752D5" w:rsidRPr="554BB870">
        <w:rPr>
          <w:color w:val="auto"/>
        </w:rPr>
        <w:t xml:space="preserve">ervaren dat ze nieuwe kansen krijgen. </w:t>
      </w:r>
      <w:r w:rsidR="00D80C68" w:rsidRPr="554BB870">
        <w:rPr>
          <w:color w:val="auto"/>
        </w:rPr>
        <w:t>Laten wij bidden.</w:t>
      </w:r>
    </w:p>
    <w:p w14:paraId="0F67E136" w14:textId="25ABB837" w:rsidR="554BB870" w:rsidRDefault="554BB870" w:rsidP="554BB870">
      <w:pPr>
        <w:spacing w:after="0"/>
        <w:rPr>
          <w:color w:val="auto"/>
        </w:rPr>
      </w:pPr>
    </w:p>
    <w:p w14:paraId="756742D5" w14:textId="77777777" w:rsidR="005D1A59" w:rsidRPr="00BB0E5D" w:rsidRDefault="005D1A59" w:rsidP="554BB870">
      <w:pPr>
        <w:spacing w:after="0"/>
        <w:rPr>
          <w:b/>
          <w:bCs/>
          <w:color w:val="auto"/>
        </w:rPr>
      </w:pPr>
      <w:r w:rsidRPr="554BB870">
        <w:rPr>
          <w:b/>
          <w:bCs/>
          <w:color w:val="auto"/>
        </w:rPr>
        <w:t>Kind</w:t>
      </w:r>
    </w:p>
    <w:p w14:paraId="157BD58D" w14:textId="77BA1C89" w:rsidR="005D1A59" w:rsidRDefault="004752D5" w:rsidP="554BB870">
      <w:pPr>
        <w:spacing w:after="0"/>
        <w:rPr>
          <w:color w:val="auto"/>
        </w:rPr>
      </w:pPr>
      <w:r w:rsidRPr="554BB870">
        <w:rPr>
          <w:color w:val="auto"/>
        </w:rPr>
        <w:t xml:space="preserve">Voor ons allemaal dat we in de </w:t>
      </w:r>
      <w:r w:rsidR="09A6C424" w:rsidRPr="554BB870">
        <w:rPr>
          <w:color w:val="auto"/>
        </w:rPr>
        <w:t>veertigdagentijd</w:t>
      </w:r>
      <w:r w:rsidRPr="554BB870">
        <w:rPr>
          <w:color w:val="auto"/>
        </w:rPr>
        <w:t xml:space="preserve"> mogen groeien </w:t>
      </w:r>
      <w:r w:rsidR="00A84936" w:rsidRPr="554BB870">
        <w:rPr>
          <w:color w:val="auto"/>
        </w:rPr>
        <w:t>in eerlijkheid en vrede.</w:t>
      </w:r>
      <w:r w:rsidR="00B06B43" w:rsidRPr="554BB870">
        <w:rPr>
          <w:color w:val="auto"/>
        </w:rPr>
        <w:t xml:space="preserve"> </w:t>
      </w:r>
      <w:r w:rsidR="0014374D" w:rsidRPr="554BB870">
        <w:rPr>
          <w:color w:val="auto"/>
        </w:rPr>
        <w:t>Laten wij bidden.</w:t>
      </w:r>
    </w:p>
    <w:p w14:paraId="3C8B9337" w14:textId="73C8884B" w:rsidR="554BB870" w:rsidRDefault="554BB870" w:rsidP="554BB870">
      <w:pPr>
        <w:rPr>
          <w:color w:val="auto"/>
        </w:rPr>
      </w:pPr>
    </w:p>
    <w:p w14:paraId="237E0F27" w14:textId="77777777" w:rsidR="00B06B43" w:rsidRPr="00BB0E5D" w:rsidRDefault="00B06B43" w:rsidP="554BB870">
      <w:pPr>
        <w:rPr>
          <w:b/>
          <w:bCs/>
          <w:color w:val="auto"/>
        </w:rPr>
      </w:pPr>
      <w:r w:rsidRPr="554BB870">
        <w:rPr>
          <w:b/>
          <w:bCs/>
          <w:color w:val="auto"/>
        </w:rPr>
        <w:t>Voorganger</w:t>
      </w:r>
    </w:p>
    <w:p w14:paraId="62C9DE6F" w14:textId="48920504" w:rsidR="005D1A59" w:rsidRPr="00244DA9" w:rsidRDefault="00734EE1" w:rsidP="0087536B">
      <w:pPr>
        <w:jc w:val="both"/>
        <w:rPr>
          <w:color w:val="auto"/>
        </w:rPr>
      </w:pPr>
      <w:r w:rsidRPr="00244DA9">
        <w:rPr>
          <w:color w:val="auto"/>
        </w:rPr>
        <w:t xml:space="preserve">Goede God, dank </w:t>
      </w:r>
      <w:r w:rsidR="00244DA9" w:rsidRPr="00244DA9">
        <w:rPr>
          <w:color w:val="auto"/>
        </w:rPr>
        <w:t>u</w:t>
      </w:r>
      <w:r w:rsidRPr="00244DA9">
        <w:rPr>
          <w:color w:val="auto"/>
        </w:rPr>
        <w:t xml:space="preserve"> dat we altijd weer mogen thuiskomen bij U. Help ons om fouten toe te geven, om opnieuw te beginnen en om anderen ook nieuwe kansen te geven. </w:t>
      </w:r>
      <w:r w:rsidR="00F93C4E" w:rsidRPr="00244DA9">
        <w:rPr>
          <w:color w:val="auto"/>
        </w:rPr>
        <w:t>Zorg dat we hier elke dag opnieuw aandacht voor hebben.</w:t>
      </w:r>
      <w:r w:rsidR="254A62E6" w:rsidRPr="00244DA9">
        <w:rPr>
          <w:color w:val="auto"/>
        </w:rPr>
        <w:t xml:space="preserve"> </w:t>
      </w:r>
      <w:r w:rsidRPr="00244DA9">
        <w:rPr>
          <w:color w:val="auto"/>
        </w:rPr>
        <w:t>Amen.</w:t>
      </w:r>
    </w:p>
    <w:p w14:paraId="3FAE12A2" w14:textId="77777777" w:rsidR="008A3817" w:rsidRDefault="008A3817" w:rsidP="554BB870">
      <w:pPr>
        <w:rPr>
          <w:color w:val="auto"/>
        </w:rPr>
      </w:pPr>
    </w:p>
    <w:p w14:paraId="215CDF6A" w14:textId="53A02419" w:rsidR="00256D2A" w:rsidRPr="00AC6347" w:rsidRDefault="00256D2A" w:rsidP="554BB870">
      <w:pPr>
        <w:rPr>
          <w:b/>
          <w:bCs/>
          <w:color w:val="auto"/>
        </w:rPr>
      </w:pPr>
      <w:r w:rsidRPr="554BB870">
        <w:rPr>
          <w:b/>
          <w:bCs/>
          <w:color w:val="auto"/>
        </w:rPr>
        <w:t>Voor oudere kinderen</w:t>
      </w:r>
    </w:p>
    <w:p w14:paraId="33E14431" w14:textId="7C52961C" w:rsidR="00907E19" w:rsidRDefault="00907E19" w:rsidP="554BB870">
      <w:pPr>
        <w:rPr>
          <w:b/>
          <w:bCs/>
          <w:color w:val="auto"/>
        </w:rPr>
      </w:pPr>
      <w:r w:rsidRPr="554BB870">
        <w:rPr>
          <w:b/>
          <w:bCs/>
          <w:color w:val="auto"/>
        </w:rPr>
        <w:t>Voorganger</w:t>
      </w:r>
    </w:p>
    <w:p w14:paraId="7F253021" w14:textId="2AFE61C2" w:rsidR="00907E19" w:rsidRPr="00244DA9" w:rsidRDefault="00B21BCD" w:rsidP="554BB870">
      <w:pPr>
        <w:rPr>
          <w:color w:val="auto"/>
        </w:rPr>
      </w:pPr>
      <w:r w:rsidRPr="00244DA9">
        <w:rPr>
          <w:color w:val="auto"/>
        </w:rPr>
        <w:t xml:space="preserve">Laten wij bidden tot God die ons altijd welkom heet, die tijd heeft voor iedereen. </w:t>
      </w:r>
    </w:p>
    <w:p w14:paraId="708C2C9D" w14:textId="77777777" w:rsidR="00244DA9" w:rsidRDefault="00244DA9" w:rsidP="554BB870">
      <w:pPr>
        <w:rPr>
          <w:b/>
          <w:bCs/>
          <w:color w:val="auto"/>
        </w:rPr>
      </w:pPr>
    </w:p>
    <w:p w14:paraId="0B8E44CB" w14:textId="24D73EAD" w:rsidR="00704CD8" w:rsidRPr="00244DA9" w:rsidRDefault="00451459" w:rsidP="554BB870">
      <w:pPr>
        <w:rPr>
          <w:b/>
          <w:bCs/>
          <w:color w:val="auto"/>
        </w:rPr>
      </w:pPr>
      <w:r w:rsidRPr="00244DA9">
        <w:rPr>
          <w:b/>
          <w:bCs/>
          <w:color w:val="auto"/>
        </w:rPr>
        <w:lastRenderedPageBreak/>
        <w:t>Kind</w:t>
      </w:r>
    </w:p>
    <w:p w14:paraId="06EAFD2C" w14:textId="3F559438" w:rsidR="00283F03" w:rsidRPr="00244DA9" w:rsidRDefault="008A3D64" w:rsidP="554BB870">
      <w:pPr>
        <w:rPr>
          <w:color w:val="auto"/>
        </w:rPr>
      </w:pPr>
      <w:r w:rsidRPr="00244DA9">
        <w:rPr>
          <w:color w:val="auto"/>
        </w:rPr>
        <w:t xml:space="preserve">Voor mensen die </w:t>
      </w:r>
      <w:r w:rsidR="000F6CF4" w:rsidRPr="00244DA9">
        <w:rPr>
          <w:color w:val="auto"/>
        </w:rPr>
        <w:t xml:space="preserve">een </w:t>
      </w:r>
      <w:r w:rsidRPr="00244DA9">
        <w:rPr>
          <w:color w:val="auto"/>
        </w:rPr>
        <w:t>verkeerd</w:t>
      </w:r>
      <w:r w:rsidR="000F6CF4" w:rsidRPr="00244DA9">
        <w:rPr>
          <w:color w:val="auto"/>
        </w:rPr>
        <w:t>e weg kozen</w:t>
      </w:r>
      <w:r w:rsidRPr="00244DA9">
        <w:rPr>
          <w:color w:val="auto"/>
        </w:rPr>
        <w:t>: dat ze de kracht vinden om terug te komen en opnieuw te beginnen.</w:t>
      </w:r>
      <w:r w:rsidR="00F93C4E" w:rsidRPr="00244DA9">
        <w:rPr>
          <w:color w:val="auto"/>
        </w:rPr>
        <w:t xml:space="preserve"> Laten wij bidden.</w:t>
      </w:r>
    </w:p>
    <w:p w14:paraId="75EB4DDD" w14:textId="2EC572C5" w:rsidR="00D55299" w:rsidRPr="00244DA9" w:rsidRDefault="00D55299" w:rsidP="554BB870">
      <w:pPr>
        <w:rPr>
          <w:b/>
          <w:bCs/>
          <w:color w:val="auto"/>
        </w:rPr>
      </w:pPr>
      <w:r w:rsidRPr="00244DA9">
        <w:rPr>
          <w:b/>
          <w:bCs/>
          <w:color w:val="auto"/>
        </w:rPr>
        <w:t>Kind</w:t>
      </w:r>
    </w:p>
    <w:p w14:paraId="7446F8F6" w14:textId="0312BE7B" w:rsidR="00283F03" w:rsidRPr="00244DA9" w:rsidRDefault="000F6CF4" w:rsidP="554BB870">
      <w:pPr>
        <w:rPr>
          <w:color w:val="auto"/>
        </w:rPr>
      </w:pPr>
      <w:r w:rsidRPr="00244DA9">
        <w:rPr>
          <w:color w:val="auto"/>
        </w:rPr>
        <w:t>Voor wie zich alleen voelt of niet gezien</w:t>
      </w:r>
      <w:r w:rsidR="00B12F72" w:rsidRPr="00244DA9">
        <w:rPr>
          <w:color w:val="auto"/>
        </w:rPr>
        <w:t>: dat er iemand is die zegt: ‘Je mag er zijn.’</w:t>
      </w:r>
      <w:r w:rsidR="00F93C4E" w:rsidRPr="00244DA9">
        <w:rPr>
          <w:color w:val="auto"/>
        </w:rPr>
        <w:t xml:space="preserve"> Laten wij bidden.</w:t>
      </w:r>
    </w:p>
    <w:p w14:paraId="5CCED9E7" w14:textId="0C91AE3F" w:rsidR="004B4757" w:rsidRPr="00244DA9" w:rsidRDefault="004B4757" w:rsidP="554BB870">
      <w:pPr>
        <w:rPr>
          <w:b/>
          <w:bCs/>
          <w:color w:val="auto"/>
        </w:rPr>
      </w:pPr>
      <w:r w:rsidRPr="00244DA9">
        <w:rPr>
          <w:b/>
          <w:bCs/>
          <w:color w:val="auto"/>
        </w:rPr>
        <w:t>Kind</w:t>
      </w:r>
    </w:p>
    <w:p w14:paraId="38E6C679" w14:textId="2846ECEF" w:rsidR="00283F03" w:rsidRPr="00244DA9" w:rsidRDefault="00633AE2" w:rsidP="554BB870">
      <w:pPr>
        <w:rPr>
          <w:color w:val="auto"/>
        </w:rPr>
      </w:pPr>
      <w:r w:rsidRPr="00244DA9">
        <w:rPr>
          <w:color w:val="auto"/>
        </w:rPr>
        <w:t xml:space="preserve">Voor alle christenen in de </w:t>
      </w:r>
      <w:r w:rsidR="09A6C424" w:rsidRPr="00244DA9">
        <w:rPr>
          <w:color w:val="auto"/>
        </w:rPr>
        <w:t>veertigdagentijd</w:t>
      </w:r>
      <w:r w:rsidRPr="00244DA9">
        <w:rPr>
          <w:color w:val="auto"/>
        </w:rPr>
        <w:t xml:space="preserve"> en voor alle moslims in de </w:t>
      </w:r>
      <w:r w:rsidR="00C64560" w:rsidRPr="00244DA9">
        <w:rPr>
          <w:color w:val="auto"/>
        </w:rPr>
        <w:t>ramadan</w:t>
      </w:r>
      <w:r w:rsidRPr="00244DA9">
        <w:rPr>
          <w:color w:val="auto"/>
        </w:rPr>
        <w:t xml:space="preserve">: dat deze tijd </w:t>
      </w:r>
      <w:r w:rsidR="00C64560" w:rsidRPr="00244DA9">
        <w:rPr>
          <w:color w:val="auto"/>
        </w:rPr>
        <w:t xml:space="preserve">ons </w:t>
      </w:r>
      <w:r w:rsidR="00485288" w:rsidRPr="00244DA9">
        <w:rPr>
          <w:color w:val="auto"/>
        </w:rPr>
        <w:t xml:space="preserve">nog </w:t>
      </w:r>
      <w:r w:rsidR="00C64560" w:rsidRPr="00244DA9">
        <w:rPr>
          <w:color w:val="auto"/>
        </w:rPr>
        <w:t>dichter bij God en bij elkaar brengt.</w:t>
      </w:r>
      <w:r w:rsidR="00F93C4E" w:rsidRPr="00244DA9">
        <w:rPr>
          <w:color w:val="auto"/>
        </w:rPr>
        <w:t xml:space="preserve"> Laten wij bidden.</w:t>
      </w:r>
    </w:p>
    <w:p w14:paraId="7601F86E" w14:textId="07864346" w:rsidR="00C64560" w:rsidRPr="00244DA9" w:rsidRDefault="00C64560" w:rsidP="554BB870">
      <w:pPr>
        <w:rPr>
          <w:b/>
          <w:bCs/>
          <w:color w:val="auto"/>
        </w:rPr>
      </w:pPr>
      <w:r w:rsidRPr="00244DA9">
        <w:rPr>
          <w:b/>
          <w:bCs/>
          <w:color w:val="auto"/>
        </w:rPr>
        <w:t>Kind</w:t>
      </w:r>
    </w:p>
    <w:p w14:paraId="6A91CA73" w14:textId="64FD6CAA" w:rsidR="00C64560" w:rsidRPr="00244DA9" w:rsidRDefault="00C64560" w:rsidP="554BB870">
      <w:pPr>
        <w:rPr>
          <w:color w:val="auto"/>
        </w:rPr>
      </w:pPr>
      <w:r w:rsidRPr="00244DA9">
        <w:rPr>
          <w:color w:val="auto"/>
        </w:rPr>
        <w:t>Voor onszelf</w:t>
      </w:r>
      <w:r w:rsidR="00706A72" w:rsidRPr="00244DA9">
        <w:rPr>
          <w:color w:val="auto"/>
        </w:rPr>
        <w:t xml:space="preserve"> dat we leren vergeven en ook onszelf een nieuwe kans geven. </w:t>
      </w:r>
      <w:r w:rsidR="00485288" w:rsidRPr="00244DA9">
        <w:rPr>
          <w:color w:val="auto"/>
        </w:rPr>
        <w:t>Laten wij bidden.</w:t>
      </w:r>
    </w:p>
    <w:p w14:paraId="6508348F" w14:textId="4BB3942B" w:rsidR="00485288" w:rsidRPr="00244DA9" w:rsidRDefault="00907E19" w:rsidP="554BB870">
      <w:pPr>
        <w:rPr>
          <w:b/>
          <w:bCs/>
          <w:color w:val="auto"/>
        </w:rPr>
      </w:pPr>
      <w:r w:rsidRPr="00244DA9">
        <w:rPr>
          <w:b/>
          <w:bCs/>
          <w:color w:val="auto"/>
        </w:rPr>
        <w:t>Voorgange</w:t>
      </w:r>
      <w:r w:rsidR="349E997D" w:rsidRPr="00244DA9">
        <w:rPr>
          <w:b/>
          <w:bCs/>
          <w:color w:val="auto"/>
        </w:rPr>
        <w:t>r</w:t>
      </w:r>
    </w:p>
    <w:p w14:paraId="41DA7ED7" w14:textId="1231AA03" w:rsidR="00485288" w:rsidRPr="00244DA9" w:rsidRDefault="349E997D" w:rsidP="554BB870">
      <w:pPr>
        <w:rPr>
          <w:i/>
          <w:iCs/>
          <w:color w:val="auto"/>
          <w:lang w:val="it-IT"/>
        </w:rPr>
      </w:pPr>
      <w:r w:rsidRPr="00244DA9">
        <w:rPr>
          <w:color w:val="auto"/>
        </w:rPr>
        <w:t>Goede God, neem onze gebeden mee in uw hart en leer ons elkaar welkom te heten,</w:t>
      </w:r>
      <w:r w:rsidR="3029CFB7" w:rsidRPr="00244DA9">
        <w:rPr>
          <w:color w:val="auto"/>
        </w:rPr>
        <w:t xml:space="preserve"> </w:t>
      </w:r>
      <w:r w:rsidRPr="00244DA9">
        <w:rPr>
          <w:color w:val="auto"/>
        </w:rPr>
        <w:t>vandaag en alle dagen. Amen</w:t>
      </w:r>
      <w:r w:rsidR="00244DA9">
        <w:rPr>
          <w:color w:val="auto"/>
        </w:rPr>
        <w:t>.</w:t>
      </w:r>
    </w:p>
    <w:p w14:paraId="458A7055" w14:textId="4C9884F6" w:rsidR="00485288" w:rsidRPr="00E548C2" w:rsidRDefault="6788741A" w:rsidP="00244DA9">
      <w:pPr>
        <w:jc w:val="center"/>
        <w:rPr>
          <w:i/>
          <w:iCs/>
          <w:lang w:val="it-IT"/>
        </w:rPr>
      </w:pPr>
      <w:r>
        <w:rPr>
          <w:noProof/>
        </w:rPr>
        <w:drawing>
          <wp:inline distT="0" distB="0" distL="0" distR="0" wp14:anchorId="5B2E463E" wp14:editId="30E1F8FA">
            <wp:extent cx="2479984" cy="2221738"/>
            <wp:effectExtent l="0" t="0" r="0" b="0"/>
            <wp:docPr id="162755936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59361" name="Picture 1627559361"/>
                    <pic:cNvPicPr/>
                  </pic:nvPicPr>
                  <pic:blipFill>
                    <a:blip r:embed="rId16">
                      <a:extLst>
                        <a:ext uri="{28A0092B-C50C-407E-A947-70E740481C1C}">
                          <a14:useLocalDpi xmlns:a14="http://schemas.microsoft.com/office/drawing/2010/main"/>
                        </a:ext>
                      </a:extLst>
                    </a:blip>
                    <a:stretch>
                      <a:fillRect/>
                    </a:stretch>
                  </pic:blipFill>
                  <pic:spPr>
                    <a:xfrm>
                      <a:off x="0" y="0"/>
                      <a:ext cx="2479984" cy="2221738"/>
                    </a:xfrm>
                    <a:prstGeom prst="rect">
                      <a:avLst/>
                    </a:prstGeom>
                  </pic:spPr>
                </pic:pic>
              </a:graphicData>
            </a:graphic>
          </wp:inline>
        </w:drawing>
      </w:r>
    </w:p>
    <w:p w14:paraId="20333514" w14:textId="32F7D609" w:rsidR="00485288" w:rsidRPr="00E548C2" w:rsidRDefault="6083AEC2" w:rsidP="554BB870">
      <w:pPr>
        <w:jc w:val="center"/>
        <w:rPr>
          <w:rFonts w:eastAsia="Trebuchet MS" w:cs="Trebuchet MS"/>
          <w:color w:val="000000" w:themeColor="text1"/>
        </w:rPr>
      </w:pPr>
      <w:r w:rsidRPr="554BB870">
        <w:rPr>
          <w:rFonts w:eastAsia="Trebuchet MS" w:cs="Trebuchet MS"/>
          <w:i/>
          <w:iCs/>
          <w:color w:val="000000" w:themeColor="text1"/>
          <w:lang w:val="it-IT"/>
        </w:rPr>
        <w:t>Foto: Pixabay</w:t>
      </w:r>
    </w:p>
    <w:p w14:paraId="088FC097" w14:textId="3DD066E3" w:rsidR="00485288" w:rsidRDefault="5765D3FC" w:rsidP="554BB870">
      <w:pPr>
        <w:rPr>
          <w:i/>
          <w:iCs/>
          <w:lang w:val="it-IT"/>
        </w:rPr>
      </w:pPr>
      <w:r w:rsidRPr="554BB870">
        <w:rPr>
          <w:i/>
          <w:iCs/>
          <w:lang w:val="it-IT"/>
        </w:rPr>
        <w:t xml:space="preserve">https://pixabay.com/photos/door-entrance-home-open-house-1737285/?utm_source=chatgpt.com </w:t>
      </w:r>
      <w:r w:rsidR="00485288" w:rsidRPr="554BB870">
        <w:rPr>
          <w:i/>
          <w:iCs/>
          <w:lang w:val="it-IT"/>
        </w:rPr>
        <w:t>oto: Pixabay</w:t>
      </w:r>
    </w:p>
    <w:p w14:paraId="19C44634" w14:textId="77777777" w:rsidR="00B54ADA" w:rsidRPr="00E548C2" w:rsidRDefault="00B54ADA" w:rsidP="554BB870">
      <w:pPr>
        <w:rPr>
          <w:i/>
          <w:iCs/>
          <w:lang w:val="it-IT"/>
        </w:rPr>
      </w:pPr>
    </w:p>
    <w:p w14:paraId="1F0C24A8" w14:textId="3DFE9B72" w:rsidR="554BB870" w:rsidRDefault="554BB870" w:rsidP="554BB870">
      <w:pPr>
        <w:rPr>
          <w:i/>
          <w:iCs/>
          <w:lang w:val="it-IT"/>
        </w:rPr>
      </w:pPr>
    </w:p>
    <w:p w14:paraId="4CFFFDDF" w14:textId="4CB1CD52" w:rsidR="00864589" w:rsidRPr="003B560B" w:rsidRDefault="00864589" w:rsidP="00485288">
      <w:pPr>
        <w:rPr>
          <w:color w:val="000000" w:themeColor="text1"/>
        </w:rPr>
      </w:pPr>
      <w:r>
        <w:rPr>
          <w:color w:val="000000" w:themeColor="text1"/>
        </w:rPr>
        <w:br w:type="page"/>
      </w:r>
    </w:p>
    <w:p w14:paraId="06AD9037" w14:textId="13BB36D8" w:rsidR="00127428" w:rsidRPr="00F62BC7" w:rsidRDefault="00127428" w:rsidP="554BB870">
      <w:pPr>
        <w:pStyle w:val="Kop2"/>
        <w:rPr>
          <w:color w:val="32929A" w:themeColor="accent4" w:themeShade="BF"/>
        </w:rPr>
      </w:pPr>
      <w:bookmarkStart w:id="12" w:name="_Toc213792009"/>
      <w:r w:rsidRPr="554BB870">
        <w:rPr>
          <w:color w:val="32929A" w:themeColor="accent4" w:themeShade="BF"/>
        </w:rPr>
        <w:lastRenderedPageBreak/>
        <w:t>Onzevader</w:t>
      </w:r>
      <w:bookmarkEnd w:id="12"/>
    </w:p>
    <w:p w14:paraId="35BCCFCA" w14:textId="206506E8" w:rsidR="006E405A" w:rsidRPr="006E405A" w:rsidRDefault="007A49AA" w:rsidP="554BB870">
      <w:pPr>
        <w:rPr>
          <w:color w:val="auto"/>
        </w:rPr>
      </w:pPr>
      <w:r>
        <w:br/>
      </w:r>
      <w:r w:rsidR="42870E32" w:rsidRPr="554BB870">
        <w:rPr>
          <w:b/>
          <w:bCs/>
          <w:color w:val="auto"/>
        </w:rPr>
        <w:t>Voorganger</w:t>
      </w:r>
    </w:p>
    <w:p w14:paraId="496BBFAB" w14:textId="61DA42D9" w:rsidR="006E405A" w:rsidRPr="00B54ADA" w:rsidRDefault="006E405A" w:rsidP="00B54ADA">
      <w:pPr>
        <w:jc w:val="both"/>
        <w:rPr>
          <w:color w:val="auto"/>
        </w:rPr>
      </w:pPr>
      <w:r w:rsidRPr="00B54ADA">
        <w:rPr>
          <w:color w:val="auto"/>
        </w:rPr>
        <w:t xml:space="preserve">Soms </w:t>
      </w:r>
      <w:r w:rsidR="00AC4F29" w:rsidRPr="00B54ADA">
        <w:rPr>
          <w:color w:val="auto"/>
        </w:rPr>
        <w:t>loopt het eens verkeerd en kiezen we voor foute dingen</w:t>
      </w:r>
      <w:r w:rsidRPr="00B54ADA">
        <w:rPr>
          <w:color w:val="auto"/>
        </w:rPr>
        <w:t xml:space="preserve">. </w:t>
      </w:r>
      <w:r w:rsidR="006A6463" w:rsidRPr="00B54ADA">
        <w:rPr>
          <w:color w:val="auto"/>
        </w:rPr>
        <w:t>Dan i</w:t>
      </w:r>
      <w:r w:rsidR="00A47736" w:rsidRPr="00B54ADA">
        <w:rPr>
          <w:color w:val="auto"/>
        </w:rPr>
        <w:t>s</w:t>
      </w:r>
      <w:r w:rsidR="006A6463" w:rsidRPr="00B54ADA">
        <w:rPr>
          <w:color w:val="auto"/>
        </w:rPr>
        <w:t xml:space="preserve"> het goed dat er anderen zijn die ons hierop wijzen en dat we nieuwe kansen </w:t>
      </w:r>
      <w:r w:rsidR="00A47736" w:rsidRPr="00B54ADA">
        <w:rPr>
          <w:color w:val="auto"/>
        </w:rPr>
        <w:t xml:space="preserve">krijgen. </w:t>
      </w:r>
      <w:r w:rsidRPr="00B54ADA">
        <w:rPr>
          <w:color w:val="auto"/>
        </w:rPr>
        <w:t xml:space="preserve">Het gebed, het onzevader, herinnert ons eraan dat God </w:t>
      </w:r>
      <w:r w:rsidR="00F62BC7" w:rsidRPr="00B54ADA">
        <w:rPr>
          <w:color w:val="auto"/>
        </w:rPr>
        <w:t>steeds opnieuw naar ons uitkijkt</w:t>
      </w:r>
      <w:r w:rsidRPr="00B54ADA">
        <w:rPr>
          <w:color w:val="auto"/>
        </w:rPr>
        <w:t>. Wie wil, mag</w:t>
      </w:r>
      <w:r w:rsidR="472AB15D" w:rsidRPr="00B54ADA">
        <w:rPr>
          <w:color w:val="auto"/>
        </w:rPr>
        <w:t xml:space="preserve"> met me meebidden.</w:t>
      </w:r>
    </w:p>
    <w:p w14:paraId="6D0806F5" w14:textId="088DF7E5" w:rsidR="00CC58FC" w:rsidRPr="00B54ADA" w:rsidRDefault="007110F4" w:rsidP="00B54ADA">
      <w:pPr>
        <w:jc w:val="both"/>
        <w:rPr>
          <w:color w:val="auto"/>
        </w:rPr>
      </w:pPr>
      <w:r w:rsidRPr="00B54ADA">
        <w:rPr>
          <w:color w:val="auto"/>
        </w:rPr>
        <w:t>Als je zelf een ander gebed wil zeggen, of wil nadenken over hoe jij over God wil spreken, voel je dan vrij dit in stilte te doen.</w:t>
      </w:r>
    </w:p>
    <w:p w14:paraId="2BD9B08E" w14:textId="77777777" w:rsidR="00711A2B" w:rsidRPr="00B54ADA" w:rsidRDefault="00711A2B" w:rsidP="00B54ADA">
      <w:pPr>
        <w:spacing w:after="0"/>
        <w:ind w:left="397"/>
        <w:jc w:val="both"/>
        <w:rPr>
          <w:color w:val="auto"/>
        </w:rPr>
      </w:pPr>
      <w:r w:rsidRPr="00B54ADA">
        <w:rPr>
          <w:color w:val="auto"/>
        </w:rPr>
        <w:t>Onze Vader, die in de hemel zijt,</w:t>
      </w:r>
    </w:p>
    <w:p w14:paraId="59570789" w14:textId="77777777" w:rsidR="00711A2B" w:rsidRPr="00B54ADA" w:rsidRDefault="00711A2B" w:rsidP="00B54ADA">
      <w:pPr>
        <w:spacing w:after="0"/>
        <w:ind w:left="397"/>
        <w:jc w:val="both"/>
        <w:rPr>
          <w:color w:val="auto"/>
        </w:rPr>
      </w:pPr>
      <w:r w:rsidRPr="00B54ADA">
        <w:rPr>
          <w:color w:val="auto"/>
        </w:rPr>
        <w:t>uw naam worde geheiligd,</w:t>
      </w:r>
    </w:p>
    <w:p w14:paraId="7AC8E556" w14:textId="77777777" w:rsidR="00711A2B" w:rsidRPr="00B54ADA" w:rsidRDefault="00711A2B" w:rsidP="00B54ADA">
      <w:pPr>
        <w:spacing w:after="0"/>
        <w:ind w:left="397"/>
        <w:jc w:val="both"/>
        <w:rPr>
          <w:color w:val="auto"/>
        </w:rPr>
      </w:pPr>
      <w:r w:rsidRPr="00B54ADA">
        <w:rPr>
          <w:color w:val="auto"/>
        </w:rPr>
        <w:t>uw rijk kome,</w:t>
      </w:r>
    </w:p>
    <w:p w14:paraId="08131AE4" w14:textId="77777777" w:rsidR="00711A2B" w:rsidRPr="00B54ADA" w:rsidRDefault="00711A2B" w:rsidP="00B54ADA">
      <w:pPr>
        <w:spacing w:after="0"/>
        <w:ind w:left="397"/>
        <w:jc w:val="both"/>
        <w:rPr>
          <w:color w:val="auto"/>
        </w:rPr>
      </w:pPr>
      <w:r w:rsidRPr="00B54ADA">
        <w:rPr>
          <w:color w:val="auto"/>
        </w:rPr>
        <w:t>uw wil geschiede</w:t>
      </w:r>
    </w:p>
    <w:p w14:paraId="5FFB600A" w14:textId="77777777" w:rsidR="00711A2B" w:rsidRPr="00B54ADA" w:rsidRDefault="00711A2B" w:rsidP="00B54ADA">
      <w:pPr>
        <w:spacing w:after="0"/>
        <w:ind w:left="397"/>
        <w:jc w:val="both"/>
        <w:rPr>
          <w:color w:val="auto"/>
        </w:rPr>
      </w:pPr>
      <w:r w:rsidRPr="00B54ADA">
        <w:rPr>
          <w:color w:val="auto"/>
        </w:rPr>
        <w:t>op aarde zoals in de hemel.</w:t>
      </w:r>
    </w:p>
    <w:p w14:paraId="49A036D9" w14:textId="77777777" w:rsidR="00711A2B" w:rsidRPr="00B54ADA" w:rsidRDefault="00711A2B" w:rsidP="00B54ADA">
      <w:pPr>
        <w:spacing w:after="0"/>
        <w:ind w:left="397"/>
        <w:jc w:val="both"/>
        <w:rPr>
          <w:color w:val="auto"/>
        </w:rPr>
      </w:pPr>
      <w:r w:rsidRPr="00B54ADA">
        <w:rPr>
          <w:color w:val="auto"/>
        </w:rPr>
        <w:t>Geef ons heden ons dagelijks brood</w:t>
      </w:r>
    </w:p>
    <w:p w14:paraId="22650D28" w14:textId="77777777" w:rsidR="00711A2B" w:rsidRPr="00B54ADA" w:rsidRDefault="00711A2B" w:rsidP="00B54ADA">
      <w:pPr>
        <w:spacing w:after="0"/>
        <w:ind w:left="397"/>
        <w:jc w:val="both"/>
        <w:rPr>
          <w:color w:val="auto"/>
        </w:rPr>
      </w:pPr>
      <w:r w:rsidRPr="00B54ADA">
        <w:rPr>
          <w:color w:val="auto"/>
        </w:rPr>
        <w:t>en vergeef ons onze schulden,</w:t>
      </w:r>
    </w:p>
    <w:p w14:paraId="19B687B5" w14:textId="77777777" w:rsidR="00711A2B" w:rsidRPr="00B54ADA" w:rsidRDefault="00711A2B" w:rsidP="00B54ADA">
      <w:pPr>
        <w:spacing w:after="0"/>
        <w:ind w:left="397"/>
        <w:jc w:val="both"/>
        <w:rPr>
          <w:color w:val="auto"/>
        </w:rPr>
      </w:pPr>
      <w:r w:rsidRPr="00B54ADA">
        <w:rPr>
          <w:color w:val="auto"/>
        </w:rPr>
        <w:t>zoals ook wij vergeven aan onze schuldenaren,</w:t>
      </w:r>
    </w:p>
    <w:p w14:paraId="0A80EBDF" w14:textId="77777777" w:rsidR="00711A2B" w:rsidRPr="00B54ADA" w:rsidRDefault="00711A2B" w:rsidP="00B54ADA">
      <w:pPr>
        <w:spacing w:after="0"/>
        <w:ind w:left="397"/>
        <w:jc w:val="both"/>
        <w:rPr>
          <w:color w:val="auto"/>
        </w:rPr>
      </w:pPr>
      <w:r w:rsidRPr="00B54ADA">
        <w:rPr>
          <w:color w:val="auto"/>
        </w:rPr>
        <w:t>en breng ons niet in beproeving,</w:t>
      </w:r>
    </w:p>
    <w:p w14:paraId="0EE57792" w14:textId="77777777" w:rsidR="00711A2B" w:rsidRPr="00B54ADA" w:rsidRDefault="00711A2B" w:rsidP="00B54ADA">
      <w:pPr>
        <w:spacing w:after="0"/>
        <w:ind w:left="397"/>
        <w:jc w:val="both"/>
        <w:rPr>
          <w:color w:val="auto"/>
        </w:rPr>
      </w:pPr>
      <w:r w:rsidRPr="00B54ADA">
        <w:rPr>
          <w:color w:val="auto"/>
        </w:rPr>
        <w:t>maar verlos ons van het kwade.</w:t>
      </w:r>
    </w:p>
    <w:p w14:paraId="5B3393D2" w14:textId="1EB8C0A7" w:rsidR="00711A2B" w:rsidRPr="00B54ADA" w:rsidRDefault="00711A2B" w:rsidP="00B54ADA">
      <w:pPr>
        <w:ind w:left="397"/>
        <w:jc w:val="both"/>
        <w:rPr>
          <w:noProof/>
          <w:color w:val="auto"/>
        </w:rPr>
      </w:pPr>
      <w:r w:rsidRPr="00B54ADA">
        <w:rPr>
          <w:color w:val="auto"/>
        </w:rPr>
        <w:t>Amen.</w:t>
      </w:r>
    </w:p>
    <w:p w14:paraId="58B87204" w14:textId="71875AEC" w:rsidR="00941B0C" w:rsidRDefault="00941B0C" w:rsidP="00864589">
      <w:pPr>
        <w:ind w:left="397"/>
        <w:jc w:val="center"/>
        <w:rPr>
          <w:noProof/>
          <w:color w:val="000000" w:themeColor="text1"/>
        </w:rPr>
      </w:pPr>
    </w:p>
    <w:p w14:paraId="01C9357D" w14:textId="10B3B880" w:rsidR="00127428" w:rsidRPr="00ED781E" w:rsidRDefault="00127428" w:rsidP="00127428">
      <w:pPr>
        <w:pStyle w:val="Kop1"/>
        <w:rPr>
          <w:color w:val="AE2081" w:themeColor="accent1"/>
        </w:rPr>
      </w:pPr>
      <w:bookmarkStart w:id="13" w:name="_Toc213792010"/>
      <w:r w:rsidRPr="00ED781E">
        <w:rPr>
          <w:color w:val="AE2081" w:themeColor="accent1"/>
        </w:rPr>
        <w:t>Zenden</w:t>
      </w:r>
      <w:bookmarkEnd w:id="13"/>
    </w:p>
    <w:p w14:paraId="734B6EAE" w14:textId="5BB3DC50" w:rsidR="0057650E" w:rsidRPr="00ED781E" w:rsidRDefault="00127428" w:rsidP="00127428">
      <w:pPr>
        <w:pStyle w:val="Kop2"/>
        <w:rPr>
          <w:color w:val="32929A" w:themeColor="accent4" w:themeShade="BF"/>
        </w:rPr>
      </w:pPr>
      <w:bookmarkStart w:id="14" w:name="_Toc213792011"/>
      <w:r w:rsidRPr="554BB870">
        <w:rPr>
          <w:color w:val="32929A" w:themeColor="accent4" w:themeShade="BF"/>
        </w:rPr>
        <w:t>Afsluitend</w:t>
      </w:r>
      <w:r w:rsidR="009632F2" w:rsidRPr="554BB870">
        <w:rPr>
          <w:color w:val="32929A" w:themeColor="accent4" w:themeShade="BF"/>
        </w:rPr>
        <w:t>e</w:t>
      </w:r>
      <w:r w:rsidRPr="554BB870">
        <w:rPr>
          <w:color w:val="32929A" w:themeColor="accent4" w:themeShade="BF"/>
        </w:rPr>
        <w:t xml:space="preserve"> </w:t>
      </w:r>
      <w:r w:rsidR="009632F2" w:rsidRPr="554BB870">
        <w:rPr>
          <w:color w:val="32929A" w:themeColor="accent4" w:themeShade="BF"/>
        </w:rPr>
        <w:t>bezinningstekst</w:t>
      </w:r>
      <w:bookmarkEnd w:id="14"/>
    </w:p>
    <w:p w14:paraId="46D93D17" w14:textId="4C7A7C71" w:rsidR="554BB870" w:rsidRDefault="554BB870" w:rsidP="554BB870">
      <w:pPr>
        <w:spacing w:after="0"/>
      </w:pPr>
    </w:p>
    <w:p w14:paraId="6121EEEE" w14:textId="4A976726" w:rsidR="6E859871" w:rsidRDefault="6E859871" w:rsidP="554BB870">
      <w:pPr>
        <w:spacing w:after="0"/>
        <w:rPr>
          <w:b/>
          <w:bCs/>
          <w:color w:val="auto"/>
        </w:rPr>
      </w:pPr>
      <w:r w:rsidRPr="554BB870">
        <w:rPr>
          <w:b/>
          <w:bCs/>
          <w:color w:val="auto"/>
        </w:rPr>
        <w:t>Kind</w:t>
      </w:r>
    </w:p>
    <w:p w14:paraId="1F30C9C5" w14:textId="4EFEEE41" w:rsidR="003B560B" w:rsidRDefault="2808A1FC" w:rsidP="554BB870">
      <w:pPr>
        <w:spacing w:after="0"/>
        <w:rPr>
          <w:color w:val="auto"/>
        </w:rPr>
      </w:pPr>
      <w:r w:rsidRPr="554BB870">
        <w:rPr>
          <w:color w:val="auto"/>
        </w:rPr>
        <w:t>Soms lopen we even een andere weg.</w:t>
      </w:r>
    </w:p>
    <w:p w14:paraId="33E535A5" w14:textId="41169953" w:rsidR="1F8085B7" w:rsidRDefault="2808A1FC" w:rsidP="554BB870">
      <w:pPr>
        <w:spacing w:after="0"/>
        <w:rPr>
          <w:color w:val="auto"/>
        </w:rPr>
      </w:pPr>
      <w:r w:rsidRPr="554BB870">
        <w:rPr>
          <w:color w:val="auto"/>
        </w:rPr>
        <w:t>We maken fouten</w:t>
      </w:r>
      <w:r w:rsidR="004F1DEB">
        <w:rPr>
          <w:color w:val="auto"/>
        </w:rPr>
        <w:t xml:space="preserve"> </w:t>
      </w:r>
      <w:r w:rsidR="1F8085B7" w:rsidRPr="554BB870">
        <w:rPr>
          <w:color w:val="auto"/>
        </w:rPr>
        <w:t>o</w:t>
      </w:r>
      <w:r w:rsidRPr="554BB870">
        <w:rPr>
          <w:color w:val="auto"/>
        </w:rPr>
        <w:t>f raken elkaar kwijt.</w:t>
      </w:r>
    </w:p>
    <w:p w14:paraId="3CC2B7D6" w14:textId="42237786" w:rsidR="2808A1FC" w:rsidRDefault="2808A1FC" w:rsidP="554BB870">
      <w:pPr>
        <w:spacing w:after="0"/>
        <w:rPr>
          <w:color w:val="auto"/>
        </w:rPr>
      </w:pPr>
      <w:r w:rsidRPr="554BB870">
        <w:rPr>
          <w:color w:val="auto"/>
        </w:rPr>
        <w:t xml:space="preserve">Deze </w:t>
      </w:r>
      <w:r w:rsidR="09A6C424" w:rsidRPr="554BB870">
        <w:rPr>
          <w:color w:val="auto"/>
        </w:rPr>
        <w:t>veertigdagentijd</w:t>
      </w:r>
      <w:r w:rsidRPr="554BB870">
        <w:rPr>
          <w:color w:val="auto"/>
        </w:rPr>
        <w:t xml:space="preserve"> herinnert er ons aan</w:t>
      </w:r>
    </w:p>
    <w:p w14:paraId="653557ED" w14:textId="2BCA23D1" w:rsidR="34996B63" w:rsidRDefault="34996B63" w:rsidP="554BB870">
      <w:pPr>
        <w:spacing w:after="0"/>
        <w:rPr>
          <w:color w:val="auto"/>
        </w:rPr>
      </w:pPr>
      <w:bookmarkStart w:id="15" w:name="_Int_Ogdtd5nh"/>
      <w:r w:rsidRPr="554BB870">
        <w:rPr>
          <w:color w:val="auto"/>
        </w:rPr>
        <w:t>d</w:t>
      </w:r>
      <w:r w:rsidR="2808A1FC" w:rsidRPr="554BB870">
        <w:rPr>
          <w:color w:val="auto"/>
        </w:rPr>
        <w:t>at</w:t>
      </w:r>
      <w:bookmarkEnd w:id="15"/>
      <w:r w:rsidR="2808A1FC" w:rsidRPr="554BB870">
        <w:rPr>
          <w:color w:val="auto"/>
        </w:rPr>
        <w:t xml:space="preserve"> we altijd mogen terugkeren.</w:t>
      </w:r>
    </w:p>
    <w:p w14:paraId="3B19D3F9" w14:textId="47A46725" w:rsidR="76FE5661" w:rsidRDefault="2808A1FC" w:rsidP="554BB870">
      <w:pPr>
        <w:spacing w:after="0"/>
        <w:rPr>
          <w:color w:val="auto"/>
        </w:rPr>
      </w:pPr>
      <w:r w:rsidRPr="554BB870">
        <w:rPr>
          <w:color w:val="auto"/>
        </w:rPr>
        <w:t xml:space="preserve">Dat er plaatsen zijn </w:t>
      </w:r>
      <w:bookmarkStart w:id="16" w:name="_Int_8qjemuhf"/>
      <w:r w:rsidR="76FE5661" w:rsidRPr="554BB870">
        <w:rPr>
          <w:color w:val="auto"/>
        </w:rPr>
        <w:t>w</w:t>
      </w:r>
      <w:r w:rsidRPr="554BB870">
        <w:rPr>
          <w:color w:val="auto"/>
        </w:rPr>
        <w:t>aar</w:t>
      </w:r>
      <w:bookmarkEnd w:id="16"/>
      <w:r w:rsidRPr="554BB870">
        <w:rPr>
          <w:color w:val="auto"/>
        </w:rPr>
        <w:t xml:space="preserve"> we welkom zijn </w:t>
      </w:r>
    </w:p>
    <w:p w14:paraId="1026F72C" w14:textId="28E22296" w:rsidR="3A14BB88" w:rsidRDefault="0ADB76F3" w:rsidP="554BB870">
      <w:pPr>
        <w:spacing w:after="0"/>
        <w:rPr>
          <w:color w:val="auto"/>
        </w:rPr>
      </w:pPr>
      <w:bookmarkStart w:id="17" w:name="_Int_FHFKPbjI"/>
      <w:r w:rsidRPr="554BB870">
        <w:rPr>
          <w:color w:val="auto"/>
        </w:rPr>
        <w:t>e</w:t>
      </w:r>
      <w:r w:rsidR="2808A1FC" w:rsidRPr="554BB870">
        <w:rPr>
          <w:color w:val="auto"/>
        </w:rPr>
        <w:t>n</w:t>
      </w:r>
      <w:bookmarkEnd w:id="17"/>
      <w:r w:rsidR="2808A1FC" w:rsidRPr="554BB870">
        <w:rPr>
          <w:color w:val="auto"/>
        </w:rPr>
        <w:t xml:space="preserve"> mensen die zeggen: </w:t>
      </w:r>
      <w:bookmarkStart w:id="18" w:name="_Int_Rr8JHdHr"/>
      <w:r w:rsidR="3A14BB88" w:rsidRPr="554BB870">
        <w:rPr>
          <w:color w:val="auto"/>
        </w:rPr>
        <w:t>k</w:t>
      </w:r>
      <w:r w:rsidR="2808A1FC" w:rsidRPr="554BB870">
        <w:rPr>
          <w:color w:val="auto"/>
        </w:rPr>
        <w:t>om</w:t>
      </w:r>
      <w:bookmarkEnd w:id="18"/>
      <w:r w:rsidR="2808A1FC" w:rsidRPr="554BB870">
        <w:rPr>
          <w:color w:val="auto"/>
        </w:rPr>
        <w:t xml:space="preserve"> maar thuis.</w:t>
      </w:r>
    </w:p>
    <w:p w14:paraId="334C77CB" w14:textId="75975B48" w:rsidR="554BB870" w:rsidRDefault="554BB870" w:rsidP="554BB870">
      <w:pPr>
        <w:spacing w:after="0"/>
        <w:rPr>
          <w:b/>
          <w:bCs/>
          <w:color w:val="auto"/>
        </w:rPr>
      </w:pPr>
    </w:p>
    <w:p w14:paraId="4DAF00A6" w14:textId="3DD91EE4" w:rsidR="49B3C641" w:rsidRDefault="49B3C641" w:rsidP="554BB870">
      <w:pPr>
        <w:spacing w:after="0"/>
        <w:rPr>
          <w:b/>
          <w:bCs/>
          <w:color w:val="auto"/>
        </w:rPr>
      </w:pPr>
      <w:r w:rsidRPr="554BB870">
        <w:rPr>
          <w:b/>
          <w:bCs/>
          <w:color w:val="auto"/>
        </w:rPr>
        <w:t>Kind</w:t>
      </w:r>
    </w:p>
    <w:p w14:paraId="3D747DCB" w14:textId="00FD4258" w:rsidR="4789359C" w:rsidRDefault="09A6C424" w:rsidP="554BB870">
      <w:pPr>
        <w:spacing w:after="0"/>
        <w:rPr>
          <w:color w:val="auto"/>
        </w:rPr>
      </w:pPr>
      <w:r w:rsidRPr="554BB870">
        <w:rPr>
          <w:color w:val="auto"/>
        </w:rPr>
        <w:t>Veertigdagentijd</w:t>
      </w:r>
      <w:r w:rsidR="2808A1FC" w:rsidRPr="554BB870">
        <w:rPr>
          <w:color w:val="auto"/>
        </w:rPr>
        <w:t xml:space="preserve"> en ramadan</w:t>
      </w:r>
      <w:r w:rsidR="004F1DEB">
        <w:rPr>
          <w:color w:val="auto"/>
        </w:rPr>
        <w:t xml:space="preserve"> </w:t>
      </w:r>
      <w:r w:rsidR="4789359C" w:rsidRPr="554BB870">
        <w:rPr>
          <w:color w:val="auto"/>
        </w:rPr>
        <w:t>n</w:t>
      </w:r>
      <w:r w:rsidR="2808A1FC" w:rsidRPr="554BB870">
        <w:rPr>
          <w:color w:val="auto"/>
        </w:rPr>
        <w:t>odigen ons uit</w:t>
      </w:r>
    </w:p>
    <w:p w14:paraId="6317C0C9" w14:textId="028F51A2" w:rsidR="19242F41" w:rsidRDefault="19242F41" w:rsidP="554BB870">
      <w:pPr>
        <w:spacing w:after="0"/>
        <w:rPr>
          <w:color w:val="auto"/>
        </w:rPr>
      </w:pPr>
      <w:bookmarkStart w:id="19" w:name="_Int_Dc0i9SoQ"/>
      <w:r w:rsidRPr="554BB870">
        <w:rPr>
          <w:color w:val="auto"/>
        </w:rPr>
        <w:t>o</w:t>
      </w:r>
      <w:r w:rsidR="2808A1FC" w:rsidRPr="554BB870">
        <w:rPr>
          <w:color w:val="auto"/>
        </w:rPr>
        <w:t>m</w:t>
      </w:r>
      <w:bookmarkEnd w:id="19"/>
      <w:r w:rsidR="2808A1FC" w:rsidRPr="554BB870">
        <w:rPr>
          <w:color w:val="auto"/>
        </w:rPr>
        <w:t xml:space="preserve"> opnieuw te kiezen voor wat goed is:</w:t>
      </w:r>
    </w:p>
    <w:p w14:paraId="3C5F983B" w14:textId="57C2331C" w:rsidR="281E314C" w:rsidRDefault="281E314C" w:rsidP="554BB870">
      <w:pPr>
        <w:spacing w:after="0"/>
        <w:rPr>
          <w:color w:val="auto"/>
        </w:rPr>
      </w:pPr>
      <w:bookmarkStart w:id="20" w:name="_Int_1cjlz3Bn"/>
      <w:r w:rsidRPr="554BB870">
        <w:rPr>
          <w:color w:val="auto"/>
        </w:rPr>
        <w:t>v</w:t>
      </w:r>
      <w:r w:rsidR="2808A1FC" w:rsidRPr="554BB870">
        <w:rPr>
          <w:color w:val="auto"/>
        </w:rPr>
        <w:t>oor</w:t>
      </w:r>
      <w:bookmarkEnd w:id="20"/>
      <w:r w:rsidR="2808A1FC" w:rsidRPr="554BB870">
        <w:rPr>
          <w:color w:val="auto"/>
        </w:rPr>
        <w:t xml:space="preserve"> zorg, voor vergeving</w:t>
      </w:r>
    </w:p>
    <w:p w14:paraId="77F365AD" w14:textId="4C523679" w:rsidR="6814C0E4" w:rsidRDefault="6814C0E4" w:rsidP="554BB870">
      <w:pPr>
        <w:spacing w:after="0"/>
        <w:rPr>
          <w:color w:val="auto"/>
        </w:rPr>
      </w:pPr>
      <w:bookmarkStart w:id="21" w:name="_Int_aLPRUL6Q"/>
      <w:r w:rsidRPr="554BB870">
        <w:rPr>
          <w:color w:val="auto"/>
        </w:rPr>
        <w:t>v</w:t>
      </w:r>
      <w:r w:rsidR="2808A1FC" w:rsidRPr="554BB870">
        <w:rPr>
          <w:color w:val="auto"/>
        </w:rPr>
        <w:t>oor</w:t>
      </w:r>
      <w:bookmarkEnd w:id="21"/>
      <w:r w:rsidR="2808A1FC" w:rsidRPr="554BB870">
        <w:rPr>
          <w:color w:val="auto"/>
        </w:rPr>
        <w:t xml:space="preserve"> samen onderweg zijn. </w:t>
      </w:r>
    </w:p>
    <w:p w14:paraId="3BECF2D8" w14:textId="5166C686" w:rsidR="2808A1FC" w:rsidRDefault="2808A1FC" w:rsidP="554BB870">
      <w:pPr>
        <w:spacing w:after="0"/>
        <w:rPr>
          <w:color w:val="auto"/>
        </w:rPr>
      </w:pPr>
      <w:r w:rsidRPr="554BB870">
        <w:rPr>
          <w:color w:val="auto"/>
        </w:rPr>
        <w:t>Met wat we hier hebben gehoord en gedeeld</w:t>
      </w:r>
    </w:p>
    <w:p w14:paraId="5599B0E9" w14:textId="6A033066" w:rsidR="26F8839E" w:rsidRDefault="26F8839E" w:rsidP="554BB870">
      <w:pPr>
        <w:spacing w:after="0"/>
        <w:rPr>
          <w:color w:val="auto"/>
        </w:rPr>
      </w:pPr>
      <w:bookmarkStart w:id="22" w:name="_Int_nfddiL7u"/>
      <w:r w:rsidRPr="554BB870">
        <w:rPr>
          <w:color w:val="auto"/>
        </w:rPr>
        <w:t>g</w:t>
      </w:r>
      <w:r w:rsidR="2808A1FC" w:rsidRPr="554BB870">
        <w:rPr>
          <w:color w:val="auto"/>
        </w:rPr>
        <w:t>aan</w:t>
      </w:r>
      <w:bookmarkEnd w:id="22"/>
      <w:r w:rsidR="2808A1FC" w:rsidRPr="554BB870">
        <w:rPr>
          <w:color w:val="auto"/>
        </w:rPr>
        <w:t xml:space="preserve"> we weer verder. </w:t>
      </w:r>
    </w:p>
    <w:p w14:paraId="649E35F8" w14:textId="482AD86C" w:rsidR="2808A1FC" w:rsidRDefault="2808A1FC" w:rsidP="554BB870">
      <w:pPr>
        <w:spacing w:after="0"/>
        <w:rPr>
          <w:color w:val="auto"/>
        </w:rPr>
      </w:pPr>
      <w:r w:rsidRPr="554BB870">
        <w:rPr>
          <w:color w:val="auto"/>
        </w:rPr>
        <w:t xml:space="preserve">Niet perfect, </w:t>
      </w:r>
    </w:p>
    <w:p w14:paraId="7FCE26E2" w14:textId="0067062B" w:rsidR="35BC537E" w:rsidRDefault="35BC537E" w:rsidP="554BB870">
      <w:pPr>
        <w:spacing w:after="0"/>
      </w:pPr>
      <w:bookmarkStart w:id="23" w:name="_Int_f0cvIfLl"/>
      <w:r w:rsidRPr="554BB870">
        <w:rPr>
          <w:color w:val="auto"/>
        </w:rPr>
        <w:t>m</w:t>
      </w:r>
      <w:r w:rsidR="2808A1FC" w:rsidRPr="554BB870">
        <w:rPr>
          <w:color w:val="auto"/>
        </w:rPr>
        <w:t>aar</w:t>
      </w:r>
      <w:bookmarkEnd w:id="23"/>
      <w:r w:rsidR="2808A1FC" w:rsidRPr="554BB870">
        <w:rPr>
          <w:color w:val="auto"/>
        </w:rPr>
        <w:t xml:space="preserve"> met nieuwe kansen</w:t>
      </w:r>
      <w:r w:rsidR="00BA70B8">
        <w:rPr>
          <w:color w:val="auto"/>
        </w:rPr>
        <w:t>.</w:t>
      </w:r>
    </w:p>
    <w:p w14:paraId="118D6082" w14:textId="77777777" w:rsidR="009632F2" w:rsidRDefault="009632F2" w:rsidP="0057650E">
      <w:pPr>
        <w:rPr>
          <w:color w:val="000000" w:themeColor="text1"/>
        </w:rPr>
      </w:pPr>
    </w:p>
    <w:p w14:paraId="2022D6CC" w14:textId="77777777" w:rsidR="00BA70B8" w:rsidRPr="000F1F9E" w:rsidRDefault="00BA70B8" w:rsidP="0057650E">
      <w:pPr>
        <w:rPr>
          <w:color w:val="000000" w:themeColor="text1"/>
        </w:rPr>
      </w:pPr>
    </w:p>
    <w:p w14:paraId="47E24D74" w14:textId="2350D319" w:rsidR="00127428" w:rsidRPr="00ED781E" w:rsidRDefault="003932DC" w:rsidP="00127428">
      <w:pPr>
        <w:pStyle w:val="Kop2"/>
        <w:rPr>
          <w:color w:val="32929A" w:themeColor="accent4" w:themeShade="BF"/>
        </w:rPr>
      </w:pPr>
      <w:bookmarkStart w:id="24" w:name="_Toc213792012"/>
      <w:r w:rsidRPr="00ED781E">
        <w:rPr>
          <w:color w:val="32929A" w:themeColor="accent4" w:themeShade="BF"/>
        </w:rPr>
        <w:lastRenderedPageBreak/>
        <w:t xml:space="preserve">Slotgebed </w:t>
      </w:r>
      <w:r w:rsidR="00127428" w:rsidRPr="00ED781E">
        <w:rPr>
          <w:color w:val="32929A" w:themeColor="accent4" w:themeShade="BF"/>
        </w:rPr>
        <w:t>en ze</w:t>
      </w:r>
      <w:r w:rsidR="00277175" w:rsidRPr="00ED781E">
        <w:rPr>
          <w:color w:val="32929A" w:themeColor="accent4" w:themeShade="BF"/>
        </w:rPr>
        <w:t>nding</w:t>
      </w:r>
      <w:bookmarkEnd w:id="24"/>
    </w:p>
    <w:p w14:paraId="031D6A7E" w14:textId="77777777" w:rsidR="00D66D86" w:rsidRDefault="00D66D86" w:rsidP="008C4242">
      <w:pPr>
        <w:rPr>
          <w:color w:val="auto"/>
        </w:rPr>
      </w:pPr>
    </w:p>
    <w:p w14:paraId="0B706675" w14:textId="234AAEB7" w:rsidR="00D66D86" w:rsidRPr="00D66D86" w:rsidRDefault="00D66D86" w:rsidP="008C4242">
      <w:pPr>
        <w:rPr>
          <w:b/>
          <w:bCs/>
          <w:color w:val="auto"/>
        </w:rPr>
      </w:pPr>
      <w:r w:rsidRPr="00D66D86">
        <w:rPr>
          <w:b/>
          <w:bCs/>
          <w:color w:val="auto"/>
        </w:rPr>
        <w:t>Voorganger</w:t>
      </w:r>
    </w:p>
    <w:p w14:paraId="5AE22318" w14:textId="756A55F4" w:rsidR="001068DC" w:rsidRDefault="001068DC" w:rsidP="008C4242">
      <w:pPr>
        <w:rPr>
          <w:color w:val="auto"/>
        </w:rPr>
      </w:pPr>
      <w:r w:rsidRPr="00D66D86">
        <w:rPr>
          <w:color w:val="auto"/>
        </w:rPr>
        <w:t xml:space="preserve">Laat ons tot slot van deze </w:t>
      </w:r>
      <w:r w:rsidR="000E2BF5" w:rsidRPr="00D66D86">
        <w:rPr>
          <w:color w:val="auto"/>
        </w:rPr>
        <w:t>viering nog even dankbaar bidden tot God:</w:t>
      </w:r>
    </w:p>
    <w:p w14:paraId="35D69DDA" w14:textId="43B79276" w:rsidR="001F1F54" w:rsidRDefault="001F1F54" w:rsidP="008C4242">
      <w:pPr>
        <w:rPr>
          <w:b/>
          <w:bCs/>
          <w:color w:val="auto"/>
        </w:rPr>
      </w:pPr>
      <w:r>
        <w:rPr>
          <w:b/>
          <w:bCs/>
          <w:color w:val="auto"/>
        </w:rPr>
        <w:t>Voor jongere kinderen</w:t>
      </w:r>
    </w:p>
    <w:p w14:paraId="45960A1E" w14:textId="0E823FCF" w:rsidR="00D66D86" w:rsidRPr="00D66D86" w:rsidRDefault="00D66D86" w:rsidP="00547775">
      <w:pPr>
        <w:ind w:firstLine="709"/>
        <w:rPr>
          <w:b/>
          <w:bCs/>
          <w:color w:val="auto"/>
        </w:rPr>
      </w:pPr>
      <w:r w:rsidRPr="00D66D86">
        <w:rPr>
          <w:b/>
          <w:bCs/>
          <w:color w:val="auto"/>
        </w:rPr>
        <w:t>Kind</w:t>
      </w:r>
    </w:p>
    <w:p w14:paraId="3FA48E54" w14:textId="62E1BD78" w:rsidR="00283F03" w:rsidRDefault="00CC07E3" w:rsidP="554BB870">
      <w:pPr>
        <w:spacing w:after="0"/>
        <w:ind w:firstLine="709"/>
        <w:rPr>
          <w:color w:val="000000" w:themeColor="text1"/>
        </w:rPr>
      </w:pPr>
      <w:r w:rsidRPr="554BB870">
        <w:rPr>
          <w:color w:val="000000" w:themeColor="text1"/>
        </w:rPr>
        <w:t>Goede Goed</w:t>
      </w:r>
    </w:p>
    <w:p w14:paraId="585912A0" w14:textId="5E1FBDF0" w:rsidR="00CC07E3" w:rsidRDefault="00CC07E3" w:rsidP="554BB870">
      <w:pPr>
        <w:spacing w:after="0"/>
        <w:ind w:firstLine="709"/>
        <w:rPr>
          <w:color w:val="000000" w:themeColor="text1"/>
        </w:rPr>
      </w:pPr>
      <w:r w:rsidRPr="554BB870">
        <w:rPr>
          <w:color w:val="000000" w:themeColor="text1"/>
        </w:rPr>
        <w:t>Soms doen we dingen die niet goed zijn,</w:t>
      </w:r>
    </w:p>
    <w:p w14:paraId="173522D3" w14:textId="4BF2DB3F" w:rsidR="00CC07E3" w:rsidRDefault="00CC07E3" w:rsidP="554BB870">
      <w:pPr>
        <w:spacing w:after="0"/>
        <w:ind w:firstLine="709"/>
        <w:rPr>
          <w:color w:val="000000" w:themeColor="text1"/>
        </w:rPr>
      </w:pPr>
      <w:r w:rsidRPr="554BB870">
        <w:rPr>
          <w:color w:val="000000" w:themeColor="text1"/>
        </w:rPr>
        <w:t>Soms maken we ruzie of vergeten we te delen.</w:t>
      </w:r>
    </w:p>
    <w:p w14:paraId="11D45AAE" w14:textId="7CAE4998" w:rsidR="00CC07E3" w:rsidRDefault="00CC07E3" w:rsidP="554BB870">
      <w:pPr>
        <w:spacing w:after="0"/>
        <w:ind w:firstLine="709"/>
        <w:rPr>
          <w:color w:val="000000" w:themeColor="text1"/>
        </w:rPr>
      </w:pPr>
      <w:r w:rsidRPr="554BB870">
        <w:rPr>
          <w:color w:val="000000" w:themeColor="text1"/>
        </w:rPr>
        <w:t>Maa</w:t>
      </w:r>
      <w:r w:rsidR="003538AE" w:rsidRPr="554BB870">
        <w:rPr>
          <w:color w:val="000000" w:themeColor="text1"/>
        </w:rPr>
        <w:t>r Jij blijft zeggen:</w:t>
      </w:r>
    </w:p>
    <w:p w14:paraId="4B4940AD" w14:textId="7DE0B56C" w:rsidR="003538AE" w:rsidRDefault="003538AE" w:rsidP="554BB870">
      <w:pPr>
        <w:spacing w:after="0"/>
        <w:ind w:firstLine="709"/>
        <w:rPr>
          <w:color w:val="000000" w:themeColor="text1"/>
        </w:rPr>
      </w:pPr>
      <w:r w:rsidRPr="554BB870">
        <w:rPr>
          <w:color w:val="000000" w:themeColor="text1"/>
        </w:rPr>
        <w:t>‘Je mag altijd terugkomen’.</w:t>
      </w:r>
    </w:p>
    <w:p w14:paraId="53CA8B5C" w14:textId="281FBBEE" w:rsidR="004157F6" w:rsidRDefault="004157F6" w:rsidP="554BB870">
      <w:pPr>
        <w:spacing w:after="0"/>
        <w:ind w:firstLine="709"/>
        <w:rPr>
          <w:color w:val="000000" w:themeColor="text1"/>
        </w:rPr>
      </w:pPr>
      <w:r w:rsidRPr="554BB870">
        <w:rPr>
          <w:color w:val="000000" w:themeColor="text1"/>
        </w:rPr>
        <w:t>Dat doet ons beseffen</w:t>
      </w:r>
    </w:p>
    <w:p w14:paraId="1DFC342E" w14:textId="598128C9" w:rsidR="004157F6" w:rsidRDefault="004157F6" w:rsidP="554BB870">
      <w:pPr>
        <w:spacing w:after="0"/>
        <w:ind w:firstLine="709"/>
        <w:rPr>
          <w:color w:val="000000" w:themeColor="text1"/>
        </w:rPr>
      </w:pPr>
      <w:r w:rsidRPr="554BB870">
        <w:rPr>
          <w:color w:val="000000" w:themeColor="text1"/>
        </w:rPr>
        <w:t>hoe groot Jouw Liefde is.</w:t>
      </w:r>
    </w:p>
    <w:p w14:paraId="73A5DCAC" w14:textId="65DCE519" w:rsidR="004157F6" w:rsidRDefault="004157F6" w:rsidP="554BB870">
      <w:pPr>
        <w:spacing w:after="0"/>
        <w:ind w:firstLine="709"/>
        <w:rPr>
          <w:color w:val="000000" w:themeColor="text1"/>
        </w:rPr>
      </w:pPr>
      <w:r w:rsidRPr="554BB870">
        <w:rPr>
          <w:color w:val="000000" w:themeColor="text1"/>
        </w:rPr>
        <w:t>Amen.</w:t>
      </w:r>
    </w:p>
    <w:p w14:paraId="7C026AEB" w14:textId="77777777" w:rsidR="00E74981" w:rsidRDefault="00E74981" w:rsidP="007D6C9E">
      <w:pPr>
        <w:spacing w:after="0"/>
        <w:jc w:val="both"/>
        <w:rPr>
          <w:color w:val="000000" w:themeColor="text1"/>
        </w:rPr>
      </w:pPr>
    </w:p>
    <w:p w14:paraId="1C020AF3" w14:textId="7DD1907B" w:rsidR="001F1F54" w:rsidRPr="001F1F54" w:rsidRDefault="001F1F54" w:rsidP="00D66D86">
      <w:pPr>
        <w:rPr>
          <w:b/>
          <w:bCs/>
          <w:color w:val="auto"/>
        </w:rPr>
      </w:pPr>
      <w:r w:rsidRPr="001F1F54">
        <w:rPr>
          <w:b/>
          <w:bCs/>
          <w:color w:val="auto"/>
        </w:rPr>
        <w:t>Voor oudere kinderen</w:t>
      </w:r>
    </w:p>
    <w:p w14:paraId="40C4915B" w14:textId="5DEC84B1" w:rsidR="00765C57" w:rsidRDefault="00D66D86" w:rsidP="00547775">
      <w:pPr>
        <w:ind w:firstLine="709"/>
        <w:rPr>
          <w:b/>
          <w:bCs/>
          <w:color w:val="auto"/>
        </w:rPr>
      </w:pPr>
      <w:r w:rsidRPr="00D66D86">
        <w:rPr>
          <w:b/>
          <w:bCs/>
          <w:color w:val="auto"/>
        </w:rPr>
        <w:t>Kind</w:t>
      </w:r>
    </w:p>
    <w:p w14:paraId="05786A18" w14:textId="77777777" w:rsidR="00257233" w:rsidRDefault="00C93FC7" w:rsidP="554BB870">
      <w:pPr>
        <w:spacing w:after="0"/>
        <w:ind w:firstLine="709"/>
        <w:rPr>
          <w:color w:val="auto"/>
        </w:rPr>
      </w:pPr>
      <w:r w:rsidRPr="554BB870">
        <w:rPr>
          <w:color w:val="auto"/>
        </w:rPr>
        <w:t xml:space="preserve">Goede God, </w:t>
      </w:r>
    </w:p>
    <w:p w14:paraId="16D09F04" w14:textId="77777777" w:rsidR="00257233" w:rsidRDefault="00C93FC7" w:rsidP="554BB870">
      <w:pPr>
        <w:spacing w:after="0"/>
        <w:ind w:firstLine="709"/>
        <w:rPr>
          <w:color w:val="auto"/>
        </w:rPr>
      </w:pPr>
      <w:r w:rsidRPr="554BB870">
        <w:rPr>
          <w:color w:val="auto"/>
        </w:rPr>
        <w:t xml:space="preserve">soms maken we fouten </w:t>
      </w:r>
    </w:p>
    <w:p w14:paraId="228B2C0C" w14:textId="11417275" w:rsidR="00257233" w:rsidRDefault="00C93FC7" w:rsidP="554BB870">
      <w:pPr>
        <w:spacing w:after="0"/>
        <w:ind w:firstLine="709"/>
        <w:rPr>
          <w:color w:val="auto"/>
        </w:rPr>
      </w:pPr>
      <w:r w:rsidRPr="554BB870">
        <w:rPr>
          <w:color w:val="auto"/>
        </w:rPr>
        <w:t>en gaan we onze eigen weg.</w:t>
      </w:r>
      <w:r w:rsidR="00A078EA" w:rsidRPr="554BB870">
        <w:rPr>
          <w:color w:val="auto"/>
        </w:rPr>
        <w:t xml:space="preserve"> </w:t>
      </w:r>
    </w:p>
    <w:p w14:paraId="43B1A631" w14:textId="6FBEC397" w:rsidR="00257233" w:rsidRDefault="00C93FC7" w:rsidP="554BB870">
      <w:pPr>
        <w:spacing w:after="0"/>
        <w:ind w:firstLine="709"/>
        <w:rPr>
          <w:color w:val="auto"/>
        </w:rPr>
      </w:pPr>
      <w:r w:rsidRPr="554BB870">
        <w:rPr>
          <w:color w:val="auto"/>
        </w:rPr>
        <w:t xml:space="preserve">In de </w:t>
      </w:r>
      <w:r w:rsidR="09A6C424" w:rsidRPr="554BB870">
        <w:rPr>
          <w:color w:val="auto"/>
        </w:rPr>
        <w:t>veertigdagentijd</w:t>
      </w:r>
      <w:r w:rsidRPr="554BB870">
        <w:rPr>
          <w:color w:val="auto"/>
        </w:rPr>
        <w:t xml:space="preserve"> leren we </w:t>
      </w:r>
    </w:p>
    <w:p w14:paraId="49E70896" w14:textId="3F413597" w:rsidR="00257233" w:rsidRDefault="00C93FC7" w:rsidP="554BB870">
      <w:pPr>
        <w:spacing w:after="0"/>
        <w:ind w:firstLine="709"/>
        <w:rPr>
          <w:color w:val="auto"/>
        </w:rPr>
      </w:pPr>
      <w:r w:rsidRPr="554BB870">
        <w:rPr>
          <w:color w:val="auto"/>
        </w:rPr>
        <w:t xml:space="preserve">dat </w:t>
      </w:r>
      <w:r w:rsidR="00A078EA" w:rsidRPr="554BB870">
        <w:rPr>
          <w:color w:val="auto"/>
        </w:rPr>
        <w:t>Uw</w:t>
      </w:r>
      <w:r w:rsidRPr="554BB870">
        <w:rPr>
          <w:color w:val="auto"/>
        </w:rPr>
        <w:t xml:space="preserve"> deur altijd openstaa</w:t>
      </w:r>
      <w:r w:rsidR="00E74981" w:rsidRPr="554BB870">
        <w:rPr>
          <w:color w:val="auto"/>
        </w:rPr>
        <w:t>t</w:t>
      </w:r>
      <w:r w:rsidRPr="554BB870">
        <w:rPr>
          <w:color w:val="auto"/>
        </w:rPr>
        <w:t xml:space="preserve">. </w:t>
      </w:r>
    </w:p>
    <w:p w14:paraId="77E1B61D" w14:textId="77777777" w:rsidR="00257233" w:rsidRDefault="00C93FC7" w:rsidP="554BB870">
      <w:pPr>
        <w:spacing w:after="0"/>
        <w:ind w:firstLine="709"/>
        <w:rPr>
          <w:color w:val="auto"/>
        </w:rPr>
      </w:pPr>
      <w:r w:rsidRPr="554BB870">
        <w:rPr>
          <w:color w:val="auto"/>
        </w:rPr>
        <w:t xml:space="preserve">Help ons om eerlijk te zijn, </w:t>
      </w:r>
    </w:p>
    <w:p w14:paraId="0FE59061" w14:textId="77777777" w:rsidR="00257233" w:rsidRDefault="00C93FC7" w:rsidP="554BB870">
      <w:pPr>
        <w:spacing w:after="0"/>
        <w:ind w:firstLine="709"/>
        <w:rPr>
          <w:color w:val="auto"/>
        </w:rPr>
      </w:pPr>
      <w:r w:rsidRPr="554BB870">
        <w:rPr>
          <w:color w:val="auto"/>
        </w:rPr>
        <w:t xml:space="preserve">om te groeien en te vergeven. </w:t>
      </w:r>
    </w:p>
    <w:p w14:paraId="6432C948" w14:textId="77777777" w:rsidR="00257233" w:rsidRDefault="00C93FC7" w:rsidP="554BB870">
      <w:pPr>
        <w:spacing w:after="0"/>
        <w:ind w:firstLine="709"/>
        <w:rPr>
          <w:color w:val="auto"/>
        </w:rPr>
      </w:pPr>
      <w:r w:rsidRPr="554BB870">
        <w:rPr>
          <w:color w:val="auto"/>
        </w:rPr>
        <w:t xml:space="preserve">Help ons ook om respectvol </w:t>
      </w:r>
    </w:p>
    <w:p w14:paraId="19762B53" w14:textId="77777777" w:rsidR="00257233" w:rsidRDefault="00C93FC7" w:rsidP="554BB870">
      <w:pPr>
        <w:spacing w:after="0"/>
        <w:ind w:firstLine="709"/>
        <w:rPr>
          <w:color w:val="auto"/>
        </w:rPr>
      </w:pPr>
      <w:r w:rsidRPr="554BB870">
        <w:rPr>
          <w:color w:val="auto"/>
        </w:rPr>
        <w:t xml:space="preserve">om te gaan met anderen </w:t>
      </w:r>
    </w:p>
    <w:p w14:paraId="00865A93" w14:textId="77777777" w:rsidR="00257233" w:rsidRDefault="00C93FC7" w:rsidP="554BB870">
      <w:pPr>
        <w:spacing w:after="0"/>
        <w:ind w:firstLine="709"/>
        <w:rPr>
          <w:color w:val="auto"/>
        </w:rPr>
      </w:pPr>
      <w:r w:rsidRPr="554BB870">
        <w:rPr>
          <w:color w:val="auto"/>
        </w:rPr>
        <w:t>die op hun manie</w:t>
      </w:r>
      <w:r w:rsidR="00A078EA" w:rsidRPr="554BB870">
        <w:rPr>
          <w:color w:val="auto"/>
        </w:rPr>
        <w:t xml:space="preserve">r geloven en zoeken. </w:t>
      </w:r>
    </w:p>
    <w:p w14:paraId="60846C52" w14:textId="77777777" w:rsidR="00257233" w:rsidRDefault="00A078EA" w:rsidP="554BB870">
      <w:pPr>
        <w:spacing w:after="0"/>
        <w:ind w:firstLine="709"/>
        <w:rPr>
          <w:color w:val="auto"/>
        </w:rPr>
      </w:pPr>
      <w:r w:rsidRPr="554BB870">
        <w:rPr>
          <w:color w:val="auto"/>
        </w:rPr>
        <w:t xml:space="preserve">Dank U voor elke nieuw kans. </w:t>
      </w:r>
    </w:p>
    <w:p w14:paraId="5604093C" w14:textId="3D4D7B6A" w:rsidR="00546EDF" w:rsidRPr="00406405" w:rsidRDefault="008C31C7" w:rsidP="554BB870">
      <w:pPr>
        <w:spacing w:after="0"/>
        <w:ind w:firstLine="709"/>
        <w:rPr>
          <w:color w:val="auto"/>
        </w:rPr>
      </w:pPr>
      <w:r w:rsidRPr="554BB870">
        <w:rPr>
          <w:color w:val="000000" w:themeColor="text1"/>
        </w:rPr>
        <w:t>Amen.</w:t>
      </w:r>
    </w:p>
    <w:p w14:paraId="7AEC370E" w14:textId="29D3967F" w:rsidR="554BB870" w:rsidRDefault="554BB870" w:rsidP="554BB870">
      <w:pPr>
        <w:spacing w:after="0"/>
        <w:ind w:firstLine="709"/>
        <w:rPr>
          <w:color w:val="000000" w:themeColor="text1"/>
        </w:rPr>
      </w:pPr>
    </w:p>
    <w:p w14:paraId="101D8B03" w14:textId="10698613" w:rsidR="00FA095F" w:rsidRPr="004F4608" w:rsidRDefault="00FA095F" w:rsidP="008C4242">
      <w:pPr>
        <w:rPr>
          <w:b/>
          <w:bCs/>
          <w:color w:val="auto"/>
        </w:rPr>
      </w:pPr>
      <w:bookmarkStart w:id="25" w:name="_Hlk216270009"/>
      <w:r w:rsidRPr="004F4608">
        <w:rPr>
          <w:b/>
          <w:bCs/>
          <w:color w:val="auto"/>
        </w:rPr>
        <w:t>Voorganger</w:t>
      </w:r>
    </w:p>
    <w:p w14:paraId="5E824188" w14:textId="79980F61" w:rsidR="0084225D" w:rsidRDefault="0084225D" w:rsidP="554BB870">
      <w:pPr>
        <w:jc w:val="both"/>
        <w:rPr>
          <w:color w:val="auto"/>
          <w:lang w:val="it-IT"/>
        </w:rPr>
      </w:pPr>
      <w:r w:rsidRPr="554BB870">
        <w:rPr>
          <w:color w:val="auto"/>
        </w:rPr>
        <w:t xml:space="preserve">Beste kinderen, dank om mee te vieren. </w:t>
      </w:r>
      <w:r w:rsidR="00AD3CA2" w:rsidRPr="554BB870">
        <w:rPr>
          <w:color w:val="auto"/>
        </w:rPr>
        <w:t xml:space="preserve">Jullie krijgen allemaal een verrekijkerkaartje mee om af en toe eens opnieuw te lezen </w:t>
      </w:r>
      <w:r w:rsidR="00CA22B9" w:rsidRPr="554BB870">
        <w:rPr>
          <w:color w:val="auto"/>
        </w:rPr>
        <w:t xml:space="preserve">en over na te denken. </w:t>
      </w:r>
      <w:r w:rsidR="00AF127A" w:rsidRPr="554BB870">
        <w:rPr>
          <w:color w:val="auto"/>
        </w:rPr>
        <w:t>Ga terug naar de klas en neem mee da</w:t>
      </w:r>
      <w:r w:rsidR="00406405" w:rsidRPr="554BB870">
        <w:rPr>
          <w:color w:val="auto"/>
        </w:rPr>
        <w:t xml:space="preserve">t je altijd </w:t>
      </w:r>
      <w:bookmarkEnd w:id="25"/>
      <w:r w:rsidR="00406405" w:rsidRPr="554BB870">
        <w:rPr>
          <w:color w:val="auto"/>
        </w:rPr>
        <w:t>opnieuw mag thuiskomen.</w:t>
      </w:r>
      <w:r w:rsidR="00547775" w:rsidRPr="554BB870">
        <w:rPr>
          <w:color w:val="auto"/>
        </w:rPr>
        <w:t xml:space="preserve"> Wie wil mag de viering mee afsluiten met het kruisteken</w:t>
      </w:r>
      <w:r w:rsidR="2DD76BA1" w:rsidRPr="554BB870">
        <w:rPr>
          <w:color w:val="auto"/>
        </w:rPr>
        <w:t>:</w:t>
      </w:r>
    </w:p>
    <w:p w14:paraId="59AEBF09" w14:textId="4B1DD5CA" w:rsidR="554BB870" w:rsidRDefault="554BB870" w:rsidP="554BB870">
      <w:pPr>
        <w:jc w:val="center"/>
      </w:pPr>
    </w:p>
    <w:p w14:paraId="6AF71933" w14:textId="3B52D4F0" w:rsidR="003E459C" w:rsidRDefault="003E459C" w:rsidP="00127428">
      <w:pPr>
        <w:pStyle w:val="Kop2"/>
        <w:rPr>
          <w:color w:val="32929A" w:themeColor="accent4" w:themeShade="BF"/>
        </w:rPr>
      </w:pPr>
      <w:bookmarkStart w:id="26" w:name="_Toc213792013"/>
      <w:r w:rsidRPr="554BB870">
        <w:rPr>
          <w:color w:val="32929A" w:themeColor="accent4" w:themeShade="BF"/>
        </w:rPr>
        <w:t>Kruisteken</w:t>
      </w:r>
      <w:bookmarkEnd w:id="26"/>
    </w:p>
    <w:p w14:paraId="3B1642BD" w14:textId="01606DDF" w:rsidR="00CA22B9" w:rsidRPr="00E92161" w:rsidRDefault="536D6E35" w:rsidP="554BB870">
      <w:pPr>
        <w:rPr>
          <w:color w:val="auto"/>
        </w:rPr>
      </w:pPr>
      <w:r w:rsidRPr="00E92161">
        <w:rPr>
          <w:color w:val="auto"/>
        </w:rPr>
        <w:t>In de naam van de Vader, en de Zoon en de Heilige Geest. Amen.</w:t>
      </w:r>
    </w:p>
    <w:p w14:paraId="2F6D2837" w14:textId="4CDF6494" w:rsidR="00CA22B9" w:rsidRPr="00CA22B9" w:rsidRDefault="0E73BBA4" w:rsidP="00E92161">
      <w:pPr>
        <w:jc w:val="center"/>
      </w:pPr>
      <w:r>
        <w:rPr>
          <w:noProof/>
        </w:rPr>
        <w:lastRenderedPageBreak/>
        <w:drawing>
          <wp:inline distT="0" distB="0" distL="0" distR="0" wp14:anchorId="5CA7E993" wp14:editId="5EBFA5D2">
            <wp:extent cx="3871367" cy="2905125"/>
            <wp:effectExtent l="0" t="0" r="0" b="0"/>
            <wp:docPr id="179428441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41236" name="Picture 899641236"/>
                    <pic:cNvPicPr/>
                  </pic:nvPicPr>
                  <pic:blipFill>
                    <a:blip r:embed="rId17">
                      <a:extLst>
                        <a:ext uri="{28A0092B-C50C-407E-A947-70E740481C1C}">
                          <a14:useLocalDpi xmlns:a14="http://schemas.microsoft.com/office/drawing/2010/main"/>
                        </a:ext>
                      </a:extLst>
                    </a:blip>
                    <a:stretch>
                      <a:fillRect/>
                    </a:stretch>
                  </pic:blipFill>
                  <pic:spPr>
                    <a:xfrm>
                      <a:off x="0" y="0"/>
                      <a:ext cx="3871367" cy="2905125"/>
                    </a:xfrm>
                    <a:prstGeom prst="rect">
                      <a:avLst/>
                    </a:prstGeom>
                  </pic:spPr>
                </pic:pic>
              </a:graphicData>
            </a:graphic>
          </wp:inline>
        </w:drawing>
      </w:r>
    </w:p>
    <w:p w14:paraId="1D045DCD" w14:textId="51C8AD6E" w:rsidR="2F316B9B" w:rsidRDefault="2F316B9B" w:rsidP="554BB870">
      <w:pPr>
        <w:jc w:val="center"/>
        <w:rPr>
          <w:rFonts w:eastAsia="Trebuchet MS" w:cs="Trebuchet MS"/>
          <w:color w:val="000000" w:themeColor="text1"/>
        </w:rPr>
      </w:pPr>
      <w:r w:rsidRPr="554BB870">
        <w:rPr>
          <w:rFonts w:eastAsia="Trebuchet MS" w:cs="Trebuchet MS"/>
          <w:i/>
          <w:iCs/>
          <w:color w:val="000000" w:themeColor="text1"/>
          <w:lang w:val="it-IT"/>
        </w:rPr>
        <w:t>Foto: Pixabay</w:t>
      </w:r>
    </w:p>
    <w:p w14:paraId="7F5D7144" w14:textId="5DD4E08B" w:rsidR="0E73BBA4" w:rsidRDefault="0E73BBA4" w:rsidP="00E92161">
      <w:pPr>
        <w:jc w:val="center"/>
        <w:rPr>
          <w:rFonts w:eastAsia="Trebuchet MS" w:cs="Trebuchet MS"/>
        </w:rPr>
      </w:pPr>
      <w:hyperlink r:id="rId18">
        <w:r w:rsidRPr="554BB870">
          <w:rPr>
            <w:rStyle w:val="Hyperlink"/>
            <w:rFonts w:ascii="Segoe UI" w:eastAsia="Segoe UI" w:hAnsi="Segoe UI" w:cs="Segoe UI"/>
            <w:sz w:val="18"/>
            <w:szCs w:val="18"/>
          </w:rPr>
          <w:t>https://cdn.pixabay.com/photo/2015/06/03/13/00/binoculars-796423_1280.jpg</w:t>
        </w:r>
      </w:hyperlink>
    </w:p>
    <w:p w14:paraId="7F257740" w14:textId="64801B52" w:rsidR="554BB870" w:rsidRDefault="554BB870" w:rsidP="554BB870">
      <w:pPr>
        <w:rPr>
          <w:rFonts w:ascii="Segoe UI" w:eastAsia="Segoe UI" w:hAnsi="Segoe UI" w:cs="Segoe UI"/>
          <w:color w:val="000000" w:themeColor="text1"/>
          <w:sz w:val="18"/>
          <w:szCs w:val="18"/>
        </w:rPr>
      </w:pPr>
    </w:p>
    <w:p w14:paraId="6C73FA4F" w14:textId="5841D426" w:rsidR="003C650B" w:rsidRPr="003042A0" w:rsidRDefault="003C650B" w:rsidP="003C650B">
      <w:pPr>
        <w:pStyle w:val="Kop2"/>
        <w:rPr>
          <w:color w:val="32929A" w:themeColor="accent4" w:themeShade="BF"/>
        </w:rPr>
      </w:pPr>
      <w:bookmarkStart w:id="27" w:name="_Toc213792014"/>
      <w:r w:rsidRPr="003042A0">
        <w:rPr>
          <w:color w:val="32929A" w:themeColor="accent4" w:themeShade="BF"/>
        </w:rPr>
        <w:t>Liedsuggesties</w:t>
      </w:r>
    </w:p>
    <w:bookmarkEnd w:id="27"/>
    <w:p w14:paraId="3F677F6D" w14:textId="77777777" w:rsidR="007C1F6E" w:rsidRDefault="007C1F6E" w:rsidP="007C1F6E">
      <w:pPr>
        <w:suppressAutoHyphens w:val="0"/>
        <w:spacing w:after="0" w:line="240" w:lineRule="auto"/>
        <w:rPr>
          <w:rFonts w:ascii="Calibri" w:eastAsia="Times New Roman" w:hAnsi="Calibri" w:cs="Calibri"/>
          <w:b/>
          <w:bCs/>
          <w:color w:val="000000"/>
          <w:sz w:val="28"/>
          <w:szCs w:val="28"/>
          <w:u w:val="single"/>
          <w:lang w:eastAsia="nl-BE"/>
        </w:rPr>
      </w:pPr>
    </w:p>
    <w:p w14:paraId="40928270" w14:textId="49EA2D3D" w:rsidR="007C1F6E" w:rsidRPr="00702C9C" w:rsidRDefault="007C1F6E" w:rsidP="007C1F6E">
      <w:pPr>
        <w:rPr>
          <w:rFonts w:asciiTheme="minorHAnsi" w:hAnsiTheme="minorHAnsi"/>
          <w:b/>
          <w:bCs/>
          <w:iCs/>
          <w:color w:val="EC7D23" w:themeColor="text2"/>
        </w:rPr>
      </w:pPr>
      <w:r w:rsidRPr="00702C9C">
        <w:rPr>
          <w:rFonts w:asciiTheme="minorHAnsi" w:hAnsiTheme="minorHAnsi"/>
          <w:b/>
          <w:bCs/>
          <w:iCs/>
          <w:color w:val="EC7D23" w:themeColor="text2"/>
        </w:rPr>
        <w:t xml:space="preserve">Lied: </w:t>
      </w:r>
      <w:r>
        <w:rPr>
          <w:rFonts w:asciiTheme="minorHAnsi" w:hAnsiTheme="minorHAnsi"/>
          <w:b/>
          <w:bCs/>
          <w:iCs/>
          <w:color w:val="EC7D23" w:themeColor="text2"/>
        </w:rPr>
        <w:t>I’m sorry</w:t>
      </w:r>
      <w:r w:rsidR="006E57E2">
        <w:rPr>
          <w:rFonts w:asciiTheme="minorHAnsi" w:hAnsiTheme="minorHAnsi"/>
          <w:b/>
          <w:bCs/>
          <w:iCs/>
          <w:color w:val="EC7D23" w:themeColor="text2"/>
        </w:rPr>
        <w:t xml:space="preserve"> </w:t>
      </w:r>
      <w:r w:rsidR="004B07DB">
        <w:rPr>
          <w:rFonts w:asciiTheme="minorHAnsi" w:hAnsiTheme="minorHAnsi"/>
          <w:b/>
          <w:bCs/>
          <w:iCs/>
          <w:color w:val="EC7D23" w:themeColor="text2"/>
        </w:rPr>
        <w:t>- Ingeborg</w:t>
      </w:r>
    </w:p>
    <w:p w14:paraId="0AE3C28B" w14:textId="63801FAD" w:rsidR="004B07DB" w:rsidRDefault="00D41BCC" w:rsidP="00D41BCC">
      <w:pPr>
        <w:suppressAutoHyphens w:val="0"/>
        <w:spacing w:after="0" w:line="240" w:lineRule="auto"/>
        <w:ind w:firstLine="709"/>
        <w:rPr>
          <w:rFonts w:asciiTheme="minorHAnsi" w:eastAsia="Times New Roman" w:hAnsiTheme="minorHAnsi" w:cs="Calibri"/>
          <w:color w:val="000000"/>
          <w:lang w:eastAsia="nl-BE"/>
        </w:rPr>
      </w:pPr>
      <w:hyperlink r:id="rId19" w:history="1">
        <w:r w:rsidRPr="00303491">
          <w:rPr>
            <w:rStyle w:val="Hyperlink"/>
            <w:rFonts w:asciiTheme="minorHAnsi" w:eastAsia="Times New Roman" w:hAnsiTheme="minorHAnsi" w:cs="Calibri"/>
            <w:lang w:eastAsia="nl-BE"/>
          </w:rPr>
          <w:t>https://youtu.be/mANN4ij2O8A</w:t>
        </w:r>
      </w:hyperlink>
    </w:p>
    <w:p w14:paraId="77D119C2" w14:textId="77777777" w:rsidR="007C1F6E" w:rsidRPr="007C1F6E" w:rsidRDefault="007C1F6E" w:rsidP="007C1F6E">
      <w:pPr>
        <w:suppressAutoHyphens w:val="0"/>
        <w:spacing w:after="0" w:line="240" w:lineRule="auto"/>
        <w:rPr>
          <w:rFonts w:asciiTheme="minorHAnsi" w:eastAsia="Times New Roman" w:hAnsiTheme="minorHAnsi" w:cs="Times New Roman"/>
          <w:color w:val="auto"/>
          <w:lang w:eastAsia="nl-BE"/>
        </w:rPr>
      </w:pPr>
    </w:p>
    <w:p w14:paraId="2BD61F83" w14:textId="77777777" w:rsidR="007C1F6E" w:rsidRPr="007C1F6E" w:rsidRDefault="007C1F6E" w:rsidP="008230E7">
      <w:pPr>
        <w:suppressAutoHyphens w:val="0"/>
        <w:spacing w:after="0" w:line="240" w:lineRule="auto"/>
        <w:ind w:left="709"/>
        <w:rPr>
          <w:rFonts w:asciiTheme="minorHAnsi" w:eastAsia="Times New Roman" w:hAnsiTheme="minorHAnsi" w:cs="Times New Roman"/>
          <w:color w:val="auto"/>
          <w:lang w:eastAsia="nl-BE"/>
        </w:rPr>
      </w:pPr>
      <w:r w:rsidRPr="007C1F6E">
        <w:rPr>
          <w:rFonts w:asciiTheme="minorHAnsi" w:eastAsia="Times New Roman" w:hAnsiTheme="minorHAnsi" w:cs="Calibri"/>
          <w:color w:val="000000"/>
          <w:lang w:eastAsia="nl-BE"/>
        </w:rPr>
        <w:t>I’m sorry</w:t>
      </w:r>
      <w:r w:rsidRPr="007C1F6E">
        <w:rPr>
          <w:rFonts w:asciiTheme="minorHAnsi" w:eastAsia="Times New Roman" w:hAnsiTheme="minorHAnsi" w:cs="Calibri"/>
          <w:color w:val="000000"/>
          <w:lang w:eastAsia="nl-BE"/>
        </w:rPr>
        <w:br/>
        <w:t>Forgive me</w:t>
      </w:r>
      <w:r w:rsidRPr="007C1F6E">
        <w:rPr>
          <w:rFonts w:asciiTheme="minorHAnsi" w:eastAsia="Times New Roman" w:hAnsiTheme="minorHAnsi" w:cs="Calibri"/>
          <w:color w:val="000000"/>
          <w:lang w:eastAsia="nl-BE"/>
        </w:rPr>
        <w:br/>
        <w:t>I thank you</w:t>
      </w:r>
      <w:r w:rsidRPr="007C1F6E">
        <w:rPr>
          <w:rFonts w:asciiTheme="minorHAnsi" w:eastAsia="Times New Roman" w:hAnsiTheme="minorHAnsi" w:cs="Calibri"/>
          <w:color w:val="000000"/>
          <w:lang w:eastAsia="nl-BE"/>
        </w:rPr>
        <w:br/>
        <w:t>I love you</w:t>
      </w:r>
    </w:p>
    <w:p w14:paraId="5083BE21" w14:textId="77777777" w:rsidR="007C1F6E" w:rsidRPr="007C1F6E" w:rsidRDefault="007C1F6E" w:rsidP="007C1F6E">
      <w:pPr>
        <w:suppressAutoHyphens w:val="0"/>
        <w:spacing w:after="0" w:line="240" w:lineRule="auto"/>
        <w:rPr>
          <w:rFonts w:asciiTheme="minorHAnsi" w:eastAsia="Times New Roman" w:hAnsiTheme="minorHAnsi" w:cs="Times New Roman"/>
          <w:color w:val="auto"/>
          <w:lang w:eastAsia="nl-BE"/>
        </w:rPr>
      </w:pPr>
    </w:p>
    <w:p w14:paraId="6921D426" w14:textId="48DFA92A" w:rsidR="007C1F6E" w:rsidRDefault="007C1F6E" w:rsidP="008230E7">
      <w:pPr>
        <w:suppressAutoHyphens w:val="0"/>
        <w:spacing w:after="0" w:line="240" w:lineRule="auto"/>
        <w:ind w:left="709"/>
        <w:rPr>
          <w:rFonts w:asciiTheme="minorHAnsi" w:eastAsia="Times New Roman" w:hAnsiTheme="minorHAnsi" w:cs="Calibri"/>
          <w:color w:val="000000"/>
          <w:lang w:eastAsia="nl-BE"/>
        </w:rPr>
      </w:pPr>
      <w:r w:rsidRPr="007C1F6E">
        <w:rPr>
          <w:rFonts w:asciiTheme="minorHAnsi" w:eastAsia="Times New Roman" w:hAnsiTheme="minorHAnsi" w:cs="Calibri"/>
          <w:color w:val="000000"/>
          <w:lang w:eastAsia="nl-BE"/>
        </w:rPr>
        <w:t>I’m sorry</w:t>
      </w:r>
      <w:r w:rsidRPr="007C1F6E">
        <w:rPr>
          <w:rFonts w:asciiTheme="minorHAnsi" w:eastAsia="Times New Roman" w:hAnsiTheme="minorHAnsi" w:cs="Calibri"/>
          <w:color w:val="000000"/>
          <w:lang w:eastAsia="nl-BE"/>
        </w:rPr>
        <w:br/>
        <w:t>Forgive me</w:t>
      </w:r>
      <w:r w:rsidRPr="007C1F6E">
        <w:rPr>
          <w:rFonts w:asciiTheme="minorHAnsi" w:eastAsia="Times New Roman" w:hAnsiTheme="minorHAnsi" w:cs="Calibri"/>
          <w:color w:val="000000"/>
          <w:lang w:eastAsia="nl-BE"/>
        </w:rPr>
        <w:br/>
        <w:t>I thank you</w:t>
      </w:r>
      <w:r w:rsidRPr="007C1F6E">
        <w:rPr>
          <w:rFonts w:asciiTheme="minorHAnsi" w:eastAsia="Times New Roman" w:hAnsiTheme="minorHAnsi" w:cs="Calibri"/>
          <w:color w:val="000000"/>
          <w:lang w:eastAsia="nl-BE"/>
        </w:rPr>
        <w:br/>
        <w:t xml:space="preserve">I love you </w:t>
      </w:r>
      <w:proofErr w:type="spellStart"/>
      <w:r w:rsidR="000D048E">
        <w:rPr>
          <w:rFonts w:asciiTheme="minorHAnsi" w:eastAsia="Times New Roman" w:hAnsiTheme="minorHAnsi" w:cs="Calibri"/>
          <w:color w:val="000000"/>
          <w:lang w:eastAsia="nl-BE"/>
        </w:rPr>
        <w:t>to</w:t>
      </w:r>
      <w:r w:rsidR="008230E7">
        <w:rPr>
          <w:rFonts w:asciiTheme="minorHAnsi" w:eastAsia="Times New Roman" w:hAnsiTheme="minorHAnsi" w:cs="Calibri"/>
          <w:color w:val="000000"/>
          <w:lang w:eastAsia="nl-BE"/>
        </w:rPr>
        <w:t>o</w:t>
      </w:r>
      <w:proofErr w:type="spellEnd"/>
    </w:p>
    <w:p w14:paraId="79C30ADE" w14:textId="77777777" w:rsidR="00C401FC" w:rsidRDefault="00C401FC" w:rsidP="007C1F6E">
      <w:pPr>
        <w:suppressAutoHyphens w:val="0"/>
        <w:spacing w:after="0" w:line="240" w:lineRule="auto"/>
        <w:rPr>
          <w:rFonts w:asciiTheme="minorHAnsi" w:eastAsia="Times New Roman" w:hAnsiTheme="minorHAnsi" w:cs="Calibri"/>
          <w:color w:val="000000"/>
          <w:lang w:eastAsia="nl-BE"/>
        </w:rPr>
      </w:pPr>
    </w:p>
    <w:p w14:paraId="14B40C80" w14:textId="77777777" w:rsidR="00C401FC" w:rsidRPr="007C1F6E" w:rsidRDefault="00C401FC" w:rsidP="007C1F6E">
      <w:pPr>
        <w:suppressAutoHyphens w:val="0"/>
        <w:spacing w:after="0" w:line="240" w:lineRule="auto"/>
        <w:rPr>
          <w:rFonts w:asciiTheme="minorHAnsi" w:eastAsia="Times New Roman" w:hAnsiTheme="minorHAnsi" w:cs="Times New Roman"/>
          <w:color w:val="auto"/>
          <w:lang w:eastAsia="nl-BE"/>
        </w:rPr>
      </w:pPr>
    </w:p>
    <w:p w14:paraId="6A9034A5" w14:textId="695D6945" w:rsidR="003B0CE9" w:rsidRPr="00702C9C" w:rsidRDefault="003B0CE9" w:rsidP="003B0CE9">
      <w:pPr>
        <w:rPr>
          <w:rFonts w:asciiTheme="minorHAnsi" w:hAnsiTheme="minorHAnsi"/>
          <w:b/>
          <w:bCs/>
          <w:iCs/>
          <w:color w:val="EC7D23" w:themeColor="text2"/>
        </w:rPr>
      </w:pPr>
      <w:r w:rsidRPr="00702C9C">
        <w:rPr>
          <w:rFonts w:asciiTheme="minorHAnsi" w:hAnsiTheme="minorHAnsi"/>
          <w:b/>
          <w:bCs/>
          <w:iCs/>
          <w:color w:val="EC7D23" w:themeColor="text2"/>
        </w:rPr>
        <w:t xml:space="preserve">Lied: </w:t>
      </w:r>
      <w:r>
        <w:rPr>
          <w:rFonts w:asciiTheme="minorHAnsi" w:hAnsiTheme="minorHAnsi"/>
          <w:b/>
          <w:bCs/>
          <w:iCs/>
          <w:color w:val="EC7D23" w:themeColor="text2"/>
        </w:rPr>
        <w:t>Welkom thuis</w:t>
      </w:r>
      <w:r>
        <w:rPr>
          <w:rFonts w:asciiTheme="minorHAnsi" w:hAnsiTheme="minorHAnsi"/>
          <w:b/>
          <w:bCs/>
          <w:iCs/>
          <w:color w:val="EC7D23" w:themeColor="text2"/>
        </w:rPr>
        <w:t xml:space="preserve"> </w:t>
      </w:r>
    </w:p>
    <w:p w14:paraId="47E88F9A" w14:textId="299E2F2E" w:rsidR="003B0CE9" w:rsidRPr="00252B95" w:rsidRDefault="00583C21" w:rsidP="00C2459F">
      <w:pPr>
        <w:pStyle w:val="Normaalweb"/>
        <w:shd w:val="clear" w:color="auto" w:fill="FFFFFF"/>
        <w:spacing w:before="150" w:beforeAutospacing="0"/>
        <w:ind w:left="709"/>
        <w:rPr>
          <w:rFonts w:asciiTheme="minorHAnsi" w:hAnsiTheme="minorHAnsi" w:cs="Tahoma"/>
          <w:i/>
          <w:iCs/>
          <w:spacing w:val="8"/>
          <w:sz w:val="18"/>
          <w:szCs w:val="18"/>
        </w:rPr>
      </w:pPr>
      <w:r w:rsidRPr="00583C21">
        <w:rPr>
          <w:rFonts w:asciiTheme="minorHAnsi" w:hAnsiTheme="minorHAnsi" w:cs="Tahoma"/>
          <w:i/>
          <w:iCs/>
          <w:spacing w:val="8"/>
          <w:sz w:val="18"/>
          <w:szCs w:val="18"/>
        </w:rPr>
        <w:t xml:space="preserve">Tekst: Matthijs Hoornaar &amp; Marcel </w:t>
      </w:r>
      <w:proofErr w:type="spellStart"/>
      <w:r w:rsidRPr="00583C21">
        <w:rPr>
          <w:rFonts w:asciiTheme="minorHAnsi" w:hAnsiTheme="minorHAnsi" w:cs="Tahoma"/>
          <w:i/>
          <w:iCs/>
          <w:spacing w:val="8"/>
          <w:sz w:val="18"/>
          <w:szCs w:val="18"/>
        </w:rPr>
        <w:t>Zimmer</w:t>
      </w:r>
      <w:proofErr w:type="spellEnd"/>
      <w:r w:rsidR="007E4CCC">
        <w:rPr>
          <w:rFonts w:asciiTheme="minorHAnsi" w:hAnsiTheme="minorHAnsi" w:cs="Tahoma"/>
          <w:i/>
          <w:iCs/>
          <w:spacing w:val="8"/>
          <w:sz w:val="18"/>
          <w:szCs w:val="18"/>
        </w:rPr>
        <w:t xml:space="preserve"> - </w:t>
      </w:r>
      <w:r w:rsidRPr="00583C21">
        <w:rPr>
          <w:rFonts w:asciiTheme="minorHAnsi" w:hAnsiTheme="minorHAnsi" w:cs="Tahoma"/>
          <w:i/>
          <w:iCs/>
          <w:spacing w:val="8"/>
          <w:sz w:val="18"/>
          <w:szCs w:val="18"/>
        </w:rPr>
        <w:t xml:space="preserve">Muziek: Marcel &amp; Lydia </w:t>
      </w:r>
      <w:proofErr w:type="spellStart"/>
      <w:r w:rsidRPr="00583C21">
        <w:rPr>
          <w:rFonts w:asciiTheme="minorHAnsi" w:hAnsiTheme="minorHAnsi" w:cs="Tahoma"/>
          <w:i/>
          <w:iCs/>
          <w:spacing w:val="8"/>
          <w:sz w:val="18"/>
          <w:szCs w:val="18"/>
        </w:rPr>
        <w:t>Zimmer</w:t>
      </w:r>
      <w:proofErr w:type="spellEnd"/>
    </w:p>
    <w:p w14:paraId="6C4DA22C" w14:textId="648932A8" w:rsidR="00583C21" w:rsidRPr="00583C21" w:rsidRDefault="00C2459F" w:rsidP="007E4CCC">
      <w:pPr>
        <w:suppressAutoHyphens w:val="0"/>
        <w:spacing w:line="240" w:lineRule="auto"/>
        <w:ind w:firstLine="709"/>
        <w:rPr>
          <w:rFonts w:asciiTheme="minorHAnsi" w:eastAsia="Times New Roman" w:hAnsiTheme="minorHAnsi" w:cs="Times New Roman"/>
          <w:b/>
          <w:bCs/>
          <w:color w:val="auto"/>
          <w:lang w:eastAsia="nl-BE"/>
        </w:rPr>
      </w:pPr>
      <w:hyperlink r:id="rId20" w:history="1">
        <w:r w:rsidRPr="00303491">
          <w:rPr>
            <w:rStyle w:val="Hyperlink"/>
            <w:rFonts w:asciiTheme="minorHAnsi" w:eastAsia="Times New Roman" w:hAnsiTheme="minorHAnsi" w:cs="Times New Roman"/>
            <w:b/>
            <w:bCs/>
            <w:lang w:eastAsia="nl-BE"/>
          </w:rPr>
          <w:t>https://youtu.be/ekA7A2DD8qU</w:t>
        </w:r>
      </w:hyperlink>
    </w:p>
    <w:p w14:paraId="1D4851B9" w14:textId="77777777" w:rsidR="00583C21" w:rsidRPr="00583C21" w:rsidRDefault="00583C21" w:rsidP="00252B95">
      <w:pPr>
        <w:pStyle w:val="Normaalweb"/>
        <w:shd w:val="clear" w:color="auto" w:fill="FFFFFF"/>
        <w:spacing w:before="150" w:beforeAutospacing="0"/>
        <w:ind w:left="709"/>
        <w:rPr>
          <w:rFonts w:asciiTheme="minorHAnsi" w:hAnsiTheme="minorHAnsi" w:cs="Tahoma"/>
          <w:spacing w:val="8"/>
          <w:sz w:val="20"/>
          <w:szCs w:val="20"/>
        </w:rPr>
      </w:pPr>
      <w:r w:rsidRPr="00583C21">
        <w:rPr>
          <w:rFonts w:asciiTheme="minorHAnsi" w:hAnsiTheme="minorHAnsi" w:cs="Tahoma"/>
          <w:spacing w:val="8"/>
          <w:sz w:val="20"/>
          <w:szCs w:val="20"/>
        </w:rPr>
        <w:t>Een vader had twee zonen en de jongste zei</w:t>
      </w:r>
      <w:r w:rsidRPr="00583C21">
        <w:rPr>
          <w:rFonts w:asciiTheme="minorHAnsi" w:hAnsiTheme="minorHAnsi" w:cs="Tahoma"/>
          <w:spacing w:val="8"/>
          <w:sz w:val="20"/>
          <w:szCs w:val="20"/>
        </w:rPr>
        <w:br/>
        <w:t>ik wil graag mijn erfenis, geef maar vast aan mij</w:t>
      </w:r>
      <w:r w:rsidRPr="00583C21">
        <w:rPr>
          <w:rFonts w:asciiTheme="minorHAnsi" w:hAnsiTheme="minorHAnsi" w:cs="Tahoma"/>
          <w:spacing w:val="8"/>
          <w:sz w:val="20"/>
          <w:szCs w:val="20"/>
        </w:rPr>
        <w:br/>
        <w:t>hij trok met al zijn geld de wijde wereld in</w:t>
      </w:r>
      <w:r w:rsidRPr="00583C21">
        <w:rPr>
          <w:rFonts w:asciiTheme="minorHAnsi" w:hAnsiTheme="minorHAnsi" w:cs="Tahoma"/>
          <w:spacing w:val="8"/>
          <w:sz w:val="20"/>
          <w:szCs w:val="20"/>
        </w:rPr>
        <w:br/>
        <w:t>want hij had het thuis niet meer naar z’n zin</w:t>
      </w:r>
      <w:r w:rsidRPr="00583C21">
        <w:rPr>
          <w:rFonts w:asciiTheme="minorHAnsi" w:hAnsiTheme="minorHAnsi" w:cs="Tahoma"/>
          <w:spacing w:val="8"/>
          <w:sz w:val="20"/>
          <w:szCs w:val="20"/>
        </w:rPr>
        <w:br/>
        <w:t>hij leefde erop los maar na verloop van tijd</w:t>
      </w:r>
      <w:r w:rsidRPr="00583C21">
        <w:rPr>
          <w:rFonts w:asciiTheme="minorHAnsi" w:hAnsiTheme="minorHAnsi" w:cs="Tahoma"/>
          <w:spacing w:val="8"/>
          <w:sz w:val="20"/>
          <w:szCs w:val="20"/>
        </w:rPr>
        <w:br/>
        <w:t>had 'ie al z'n geld verkwist en was 'ie alles kwijt</w:t>
      </w:r>
    </w:p>
    <w:p w14:paraId="7A73D6E8" w14:textId="77777777" w:rsidR="00583C21" w:rsidRPr="00583C21" w:rsidRDefault="00583C21" w:rsidP="00252B95">
      <w:pPr>
        <w:pStyle w:val="Normaalweb"/>
        <w:shd w:val="clear" w:color="auto" w:fill="FFFFFF"/>
        <w:spacing w:before="150" w:beforeAutospacing="0"/>
        <w:ind w:left="709"/>
        <w:rPr>
          <w:rFonts w:asciiTheme="minorHAnsi" w:hAnsiTheme="minorHAnsi" w:cs="Tahoma"/>
          <w:spacing w:val="8"/>
          <w:sz w:val="20"/>
          <w:szCs w:val="20"/>
        </w:rPr>
      </w:pPr>
      <w:r w:rsidRPr="00583C21">
        <w:rPr>
          <w:rFonts w:asciiTheme="minorHAnsi" w:hAnsiTheme="minorHAnsi" w:cs="Tahoma"/>
          <w:spacing w:val="8"/>
          <w:sz w:val="20"/>
          <w:szCs w:val="20"/>
        </w:rPr>
        <w:t>Tot overmaat van ramp kwam er een hongersnood</w:t>
      </w:r>
      <w:r w:rsidRPr="00583C21">
        <w:rPr>
          <w:rFonts w:asciiTheme="minorHAnsi" w:hAnsiTheme="minorHAnsi" w:cs="Tahoma"/>
          <w:spacing w:val="8"/>
          <w:sz w:val="20"/>
          <w:szCs w:val="20"/>
        </w:rPr>
        <w:br/>
        <w:t>en zo belandde hij uiteindelijk in de goot</w:t>
      </w:r>
      <w:r w:rsidRPr="00583C21">
        <w:rPr>
          <w:rFonts w:asciiTheme="minorHAnsi" w:hAnsiTheme="minorHAnsi" w:cs="Tahoma"/>
          <w:spacing w:val="8"/>
          <w:sz w:val="20"/>
          <w:szCs w:val="20"/>
        </w:rPr>
        <w:br/>
        <w:t>hij werd een varkenshoeder, het ergste dat bestond</w:t>
      </w:r>
      <w:r w:rsidRPr="00583C21">
        <w:rPr>
          <w:rFonts w:asciiTheme="minorHAnsi" w:hAnsiTheme="minorHAnsi" w:cs="Tahoma"/>
          <w:spacing w:val="8"/>
          <w:sz w:val="20"/>
          <w:szCs w:val="20"/>
        </w:rPr>
        <w:br/>
      </w:r>
      <w:r w:rsidRPr="00583C21">
        <w:rPr>
          <w:rFonts w:asciiTheme="minorHAnsi" w:hAnsiTheme="minorHAnsi" w:cs="Tahoma"/>
          <w:spacing w:val="8"/>
          <w:sz w:val="20"/>
          <w:szCs w:val="20"/>
        </w:rPr>
        <w:lastRenderedPageBreak/>
        <w:t>stierf bijna van de honger, 't was echt niet meer gezond</w:t>
      </w:r>
      <w:r w:rsidRPr="00583C21">
        <w:rPr>
          <w:rFonts w:asciiTheme="minorHAnsi" w:hAnsiTheme="minorHAnsi" w:cs="Tahoma"/>
          <w:spacing w:val="8"/>
          <w:sz w:val="20"/>
          <w:szCs w:val="20"/>
        </w:rPr>
        <w:br/>
        <w:t>en toen dacht hij: bij vader thuis is het leven goed</w:t>
      </w:r>
      <w:r w:rsidRPr="00583C21">
        <w:rPr>
          <w:rFonts w:asciiTheme="minorHAnsi" w:hAnsiTheme="minorHAnsi" w:cs="Tahoma"/>
          <w:spacing w:val="8"/>
          <w:sz w:val="20"/>
          <w:szCs w:val="20"/>
        </w:rPr>
        <w:br/>
        <w:t>zelfs de knechten leven daar in grote overvloed</w:t>
      </w:r>
    </w:p>
    <w:p w14:paraId="49088508" w14:textId="77777777" w:rsidR="00583C21" w:rsidRPr="00583C21" w:rsidRDefault="00583C21" w:rsidP="00252B95">
      <w:pPr>
        <w:pStyle w:val="Normaalweb"/>
        <w:shd w:val="clear" w:color="auto" w:fill="FFFFFF"/>
        <w:spacing w:before="150" w:beforeAutospacing="0"/>
        <w:ind w:left="709"/>
        <w:rPr>
          <w:rFonts w:asciiTheme="minorHAnsi" w:hAnsiTheme="minorHAnsi" w:cs="Tahoma"/>
          <w:spacing w:val="8"/>
          <w:sz w:val="20"/>
          <w:szCs w:val="20"/>
        </w:rPr>
      </w:pPr>
      <w:r w:rsidRPr="00583C21">
        <w:rPr>
          <w:rFonts w:asciiTheme="minorHAnsi" w:hAnsiTheme="minorHAnsi" w:cs="Tahoma"/>
          <w:spacing w:val="8"/>
          <w:sz w:val="20"/>
          <w:szCs w:val="20"/>
        </w:rPr>
        <w:t>Ga naar huis, ga naar huis</w:t>
      </w:r>
      <w:r w:rsidRPr="00583C21">
        <w:rPr>
          <w:rFonts w:asciiTheme="minorHAnsi" w:hAnsiTheme="minorHAnsi" w:cs="Tahoma"/>
          <w:spacing w:val="8"/>
          <w:sz w:val="20"/>
          <w:szCs w:val="20"/>
        </w:rPr>
        <w:br/>
        <w:t>je vader wacht op jou</w:t>
      </w:r>
      <w:r w:rsidRPr="00583C21">
        <w:rPr>
          <w:rFonts w:asciiTheme="minorHAnsi" w:hAnsiTheme="minorHAnsi" w:cs="Tahoma"/>
          <w:spacing w:val="8"/>
          <w:sz w:val="20"/>
          <w:szCs w:val="20"/>
        </w:rPr>
        <w:br/>
        <w:t>daar zul je pas gelukkig zijn</w:t>
      </w:r>
      <w:r w:rsidRPr="00583C21">
        <w:rPr>
          <w:rFonts w:asciiTheme="minorHAnsi" w:hAnsiTheme="minorHAnsi" w:cs="Tahoma"/>
          <w:spacing w:val="8"/>
          <w:sz w:val="20"/>
          <w:szCs w:val="20"/>
        </w:rPr>
        <w:br/>
        <w:t>kom op ga nu maar gauw</w:t>
      </w:r>
      <w:r w:rsidRPr="00583C21">
        <w:rPr>
          <w:rFonts w:asciiTheme="minorHAnsi" w:hAnsiTheme="minorHAnsi" w:cs="Tahoma"/>
          <w:spacing w:val="8"/>
          <w:sz w:val="20"/>
          <w:szCs w:val="20"/>
        </w:rPr>
        <w:br/>
        <w:t>ga naar huis, ga naar huis</w:t>
      </w:r>
      <w:r w:rsidRPr="00583C21">
        <w:rPr>
          <w:rFonts w:asciiTheme="minorHAnsi" w:hAnsiTheme="minorHAnsi" w:cs="Tahoma"/>
          <w:spacing w:val="8"/>
          <w:sz w:val="20"/>
          <w:szCs w:val="20"/>
        </w:rPr>
        <w:br/>
        <w:t>en wacht nou niet te lang</w:t>
      </w:r>
      <w:r w:rsidRPr="00583C21">
        <w:rPr>
          <w:rFonts w:asciiTheme="minorHAnsi" w:hAnsiTheme="minorHAnsi" w:cs="Tahoma"/>
          <w:spacing w:val="8"/>
          <w:sz w:val="20"/>
          <w:szCs w:val="20"/>
        </w:rPr>
        <w:br/>
        <w:t>of ga jij toch gewoon je eigen gang</w:t>
      </w:r>
    </w:p>
    <w:p w14:paraId="66E45C65" w14:textId="77777777" w:rsidR="00583C21" w:rsidRPr="00583C21" w:rsidRDefault="00583C21" w:rsidP="00252B95">
      <w:pPr>
        <w:pStyle w:val="Normaalweb"/>
        <w:shd w:val="clear" w:color="auto" w:fill="FFFFFF"/>
        <w:spacing w:before="150" w:beforeAutospacing="0"/>
        <w:ind w:left="709"/>
        <w:rPr>
          <w:rFonts w:asciiTheme="minorHAnsi" w:hAnsiTheme="minorHAnsi" w:cs="Tahoma"/>
          <w:spacing w:val="8"/>
          <w:sz w:val="20"/>
          <w:szCs w:val="20"/>
        </w:rPr>
      </w:pPr>
      <w:r w:rsidRPr="00583C21">
        <w:rPr>
          <w:rFonts w:asciiTheme="minorHAnsi" w:hAnsiTheme="minorHAnsi" w:cs="Tahoma"/>
          <w:spacing w:val="8"/>
          <w:sz w:val="20"/>
          <w:szCs w:val="20"/>
        </w:rPr>
        <w:t>Ik zal hem zeggen: vader, ik meen het echt oprecht</w:t>
      </w:r>
      <w:r w:rsidRPr="00583C21">
        <w:rPr>
          <w:rFonts w:asciiTheme="minorHAnsi" w:hAnsiTheme="minorHAnsi" w:cs="Tahoma"/>
          <w:spacing w:val="8"/>
          <w:sz w:val="20"/>
          <w:szCs w:val="20"/>
        </w:rPr>
        <w:br/>
        <w:t>ik ben niet waard uw zoon te zijn, neem mij aan als knecht</w:t>
      </w:r>
      <w:r w:rsidRPr="00583C21">
        <w:rPr>
          <w:rFonts w:asciiTheme="minorHAnsi" w:hAnsiTheme="minorHAnsi" w:cs="Tahoma"/>
          <w:spacing w:val="8"/>
          <w:sz w:val="20"/>
          <w:szCs w:val="20"/>
        </w:rPr>
        <w:br/>
        <w:t>het spijt me wat ik God en u heb aangedaan</w:t>
      </w:r>
      <w:r w:rsidRPr="00583C21">
        <w:rPr>
          <w:rFonts w:asciiTheme="minorHAnsi" w:hAnsiTheme="minorHAnsi" w:cs="Tahoma"/>
          <w:spacing w:val="8"/>
          <w:sz w:val="20"/>
          <w:szCs w:val="20"/>
        </w:rPr>
        <w:br/>
        <w:t>en zo is de jongen op weg naar huis gegaan</w:t>
      </w:r>
      <w:r w:rsidRPr="00583C21">
        <w:rPr>
          <w:rFonts w:asciiTheme="minorHAnsi" w:hAnsiTheme="minorHAnsi" w:cs="Tahoma"/>
          <w:spacing w:val="8"/>
          <w:sz w:val="20"/>
          <w:szCs w:val="20"/>
        </w:rPr>
        <w:br/>
        <w:t>zijn vader zag hem komen en had met hem te doen</w:t>
      </w:r>
      <w:r w:rsidRPr="00583C21">
        <w:rPr>
          <w:rFonts w:asciiTheme="minorHAnsi" w:hAnsiTheme="minorHAnsi" w:cs="Tahoma"/>
          <w:spacing w:val="8"/>
          <w:sz w:val="20"/>
          <w:szCs w:val="20"/>
        </w:rPr>
        <w:br/>
        <w:t>hij vloog hem om de hals en gaf hem een dikke zoen</w:t>
      </w:r>
    </w:p>
    <w:p w14:paraId="61B97C62" w14:textId="77777777" w:rsidR="00583C21" w:rsidRPr="00583C21" w:rsidRDefault="00583C21" w:rsidP="00252B95">
      <w:pPr>
        <w:pStyle w:val="Normaalweb"/>
        <w:shd w:val="clear" w:color="auto" w:fill="FFFFFF"/>
        <w:spacing w:before="150" w:beforeAutospacing="0"/>
        <w:ind w:left="709"/>
        <w:rPr>
          <w:rFonts w:asciiTheme="minorHAnsi" w:hAnsiTheme="minorHAnsi" w:cs="Tahoma"/>
          <w:spacing w:val="8"/>
          <w:sz w:val="20"/>
          <w:szCs w:val="20"/>
        </w:rPr>
      </w:pPr>
      <w:r w:rsidRPr="00583C21">
        <w:rPr>
          <w:rFonts w:asciiTheme="minorHAnsi" w:hAnsiTheme="minorHAnsi" w:cs="Tahoma"/>
          <w:spacing w:val="8"/>
          <w:sz w:val="20"/>
          <w:szCs w:val="20"/>
        </w:rPr>
        <w:t>Welkom thuis, welkom thuis</w:t>
      </w:r>
      <w:r w:rsidRPr="00583C21">
        <w:rPr>
          <w:rFonts w:asciiTheme="minorHAnsi" w:hAnsiTheme="minorHAnsi" w:cs="Tahoma"/>
          <w:spacing w:val="8"/>
          <w:sz w:val="20"/>
          <w:szCs w:val="20"/>
        </w:rPr>
        <w:br/>
        <w:t>wat fijn dat je er bent</w:t>
      </w:r>
      <w:r w:rsidRPr="00583C21">
        <w:rPr>
          <w:rFonts w:asciiTheme="minorHAnsi" w:hAnsiTheme="minorHAnsi" w:cs="Tahoma"/>
          <w:spacing w:val="8"/>
          <w:sz w:val="20"/>
          <w:szCs w:val="20"/>
        </w:rPr>
        <w:br/>
        <w:t>we kunnen ons geluk niet op</w:t>
      </w:r>
      <w:r w:rsidRPr="00583C21">
        <w:rPr>
          <w:rFonts w:asciiTheme="minorHAnsi" w:hAnsiTheme="minorHAnsi" w:cs="Tahoma"/>
          <w:spacing w:val="8"/>
          <w:sz w:val="20"/>
          <w:szCs w:val="20"/>
        </w:rPr>
        <w:br/>
        <w:t>'t is echt een 'happy end'</w:t>
      </w:r>
      <w:r w:rsidRPr="00583C21">
        <w:rPr>
          <w:rFonts w:asciiTheme="minorHAnsi" w:hAnsiTheme="minorHAnsi" w:cs="Tahoma"/>
          <w:spacing w:val="8"/>
          <w:sz w:val="20"/>
          <w:szCs w:val="20"/>
        </w:rPr>
        <w:br/>
        <w:t>welkom thuis, welkom thuis</w:t>
      </w:r>
      <w:r w:rsidRPr="00583C21">
        <w:rPr>
          <w:rFonts w:asciiTheme="minorHAnsi" w:hAnsiTheme="minorHAnsi" w:cs="Tahoma"/>
          <w:spacing w:val="8"/>
          <w:sz w:val="20"/>
          <w:szCs w:val="20"/>
        </w:rPr>
        <w:br/>
        <w:t>we vieren nu dit feest</w:t>
      </w:r>
      <w:r w:rsidRPr="00583C21">
        <w:rPr>
          <w:rFonts w:asciiTheme="minorHAnsi" w:hAnsiTheme="minorHAnsi" w:cs="Tahoma"/>
          <w:spacing w:val="8"/>
          <w:sz w:val="20"/>
          <w:szCs w:val="20"/>
        </w:rPr>
        <w:br/>
        <w:t>want je bent terug van weggeweest</w:t>
      </w:r>
    </w:p>
    <w:p w14:paraId="23E5B8CF" w14:textId="77777777" w:rsidR="00583C21" w:rsidRPr="00583C21" w:rsidRDefault="00583C21" w:rsidP="00252B95">
      <w:pPr>
        <w:pStyle w:val="Normaalweb"/>
        <w:shd w:val="clear" w:color="auto" w:fill="FFFFFF"/>
        <w:spacing w:before="150" w:beforeAutospacing="0"/>
        <w:ind w:left="709"/>
        <w:rPr>
          <w:rFonts w:asciiTheme="minorHAnsi" w:hAnsiTheme="minorHAnsi" w:cs="Tahoma"/>
          <w:spacing w:val="8"/>
          <w:sz w:val="20"/>
          <w:szCs w:val="20"/>
        </w:rPr>
      </w:pPr>
      <w:r w:rsidRPr="00583C21">
        <w:rPr>
          <w:rFonts w:asciiTheme="minorHAnsi" w:hAnsiTheme="minorHAnsi" w:cs="Tahoma"/>
          <w:spacing w:val="8"/>
          <w:sz w:val="20"/>
          <w:szCs w:val="20"/>
        </w:rPr>
        <w:t>Bridge (gesproken)</w:t>
      </w:r>
      <w:r w:rsidRPr="00583C21">
        <w:rPr>
          <w:rFonts w:asciiTheme="minorHAnsi" w:hAnsiTheme="minorHAnsi" w:cs="Tahoma"/>
          <w:spacing w:val="8"/>
          <w:sz w:val="20"/>
          <w:szCs w:val="20"/>
        </w:rPr>
        <w:br/>
        <w:t>De oudste zoon werd kwaad en vroeg: Hé, pa, wat is dit nou</w:t>
      </w:r>
      <w:r w:rsidRPr="00583C21">
        <w:rPr>
          <w:rFonts w:asciiTheme="minorHAnsi" w:hAnsiTheme="minorHAnsi" w:cs="Tahoma"/>
          <w:spacing w:val="8"/>
          <w:sz w:val="20"/>
          <w:szCs w:val="20"/>
        </w:rPr>
        <w:br/>
        <w:t>ik werk al jarenlang voor u en help u altijd trouw</w:t>
      </w:r>
    </w:p>
    <w:p w14:paraId="3EEFA4AE" w14:textId="77777777" w:rsidR="00583C21" w:rsidRPr="00583C21" w:rsidRDefault="00583C21" w:rsidP="00252B95">
      <w:pPr>
        <w:pStyle w:val="Normaalweb"/>
        <w:shd w:val="clear" w:color="auto" w:fill="FFFFFF"/>
        <w:spacing w:before="150" w:beforeAutospacing="0"/>
        <w:ind w:left="709"/>
        <w:rPr>
          <w:rFonts w:asciiTheme="minorHAnsi" w:hAnsiTheme="minorHAnsi" w:cs="Tahoma"/>
          <w:spacing w:val="8"/>
          <w:sz w:val="20"/>
          <w:szCs w:val="20"/>
        </w:rPr>
      </w:pPr>
      <w:r w:rsidRPr="00583C21">
        <w:rPr>
          <w:rFonts w:asciiTheme="minorHAnsi" w:hAnsiTheme="minorHAnsi" w:cs="Tahoma"/>
          <w:spacing w:val="8"/>
          <w:sz w:val="20"/>
          <w:szCs w:val="20"/>
        </w:rPr>
        <w:t>Ik was nooit ongehoorzaam, deed altijd wat u zei</w:t>
      </w:r>
      <w:r w:rsidRPr="00583C21">
        <w:rPr>
          <w:rFonts w:asciiTheme="minorHAnsi" w:hAnsiTheme="minorHAnsi" w:cs="Tahoma"/>
          <w:spacing w:val="8"/>
          <w:sz w:val="20"/>
          <w:szCs w:val="20"/>
        </w:rPr>
        <w:br/>
        <w:t>maar u vierde nooit zo’n vrolijk feest voor mij</w:t>
      </w:r>
      <w:r w:rsidRPr="00583C21">
        <w:rPr>
          <w:rFonts w:asciiTheme="minorHAnsi" w:hAnsiTheme="minorHAnsi" w:cs="Tahoma"/>
          <w:spacing w:val="8"/>
          <w:sz w:val="20"/>
          <w:szCs w:val="20"/>
        </w:rPr>
        <w:br/>
        <w:t>zijn vader zei: Maar wij zijn altijd bij elkaar</w:t>
      </w:r>
      <w:r w:rsidRPr="00583C21">
        <w:rPr>
          <w:rFonts w:asciiTheme="minorHAnsi" w:hAnsiTheme="minorHAnsi" w:cs="Tahoma"/>
          <w:spacing w:val="8"/>
          <w:sz w:val="20"/>
          <w:szCs w:val="20"/>
        </w:rPr>
        <w:br/>
        <w:t>van alles wat ik heb ben ook jij de eigenaar</w:t>
      </w:r>
      <w:r w:rsidRPr="00583C21">
        <w:rPr>
          <w:rFonts w:asciiTheme="minorHAnsi" w:hAnsiTheme="minorHAnsi" w:cs="Tahoma"/>
          <w:spacing w:val="8"/>
          <w:sz w:val="20"/>
          <w:szCs w:val="20"/>
        </w:rPr>
        <w:br/>
        <w:t>je broer is weer terug en het is toch logisch dat</w:t>
      </w:r>
      <w:r w:rsidRPr="00583C21">
        <w:rPr>
          <w:rFonts w:asciiTheme="minorHAnsi" w:hAnsiTheme="minorHAnsi" w:cs="Tahoma"/>
          <w:spacing w:val="8"/>
          <w:sz w:val="20"/>
          <w:szCs w:val="20"/>
        </w:rPr>
        <w:br/>
        <w:t>het daarom feest is want hij is weer op het rechte pad</w:t>
      </w:r>
    </w:p>
    <w:p w14:paraId="5CA6F060" w14:textId="5B7BF33F" w:rsidR="003B0CE9" w:rsidRPr="007E4CCC" w:rsidRDefault="00583C21" w:rsidP="007E4CCC">
      <w:pPr>
        <w:pStyle w:val="Normaalweb"/>
        <w:shd w:val="clear" w:color="auto" w:fill="FFFFFF"/>
        <w:spacing w:before="150" w:beforeAutospacing="0"/>
        <w:ind w:left="709"/>
        <w:rPr>
          <w:rFonts w:asciiTheme="minorHAnsi" w:hAnsiTheme="minorHAnsi" w:cs="Tahoma"/>
          <w:spacing w:val="8"/>
          <w:sz w:val="20"/>
          <w:szCs w:val="20"/>
        </w:rPr>
      </w:pPr>
      <w:r w:rsidRPr="00583C21">
        <w:rPr>
          <w:rFonts w:asciiTheme="minorHAnsi" w:hAnsiTheme="minorHAnsi" w:cs="Tahoma"/>
          <w:spacing w:val="8"/>
          <w:sz w:val="20"/>
          <w:szCs w:val="20"/>
        </w:rPr>
        <w:t>Welkom thuis, welkom thuis</w:t>
      </w:r>
      <w:r w:rsidRPr="00583C21">
        <w:rPr>
          <w:rFonts w:asciiTheme="minorHAnsi" w:hAnsiTheme="minorHAnsi" w:cs="Tahoma"/>
          <w:spacing w:val="8"/>
          <w:sz w:val="20"/>
          <w:szCs w:val="20"/>
        </w:rPr>
        <w:br/>
        <w:t>wat fijn dat je er bent</w:t>
      </w:r>
      <w:r w:rsidRPr="00583C21">
        <w:rPr>
          <w:rFonts w:asciiTheme="minorHAnsi" w:hAnsiTheme="minorHAnsi" w:cs="Tahoma"/>
          <w:spacing w:val="8"/>
          <w:sz w:val="20"/>
          <w:szCs w:val="20"/>
        </w:rPr>
        <w:br/>
        <w:t>het is een feest voor iedereen</w:t>
      </w:r>
      <w:r w:rsidRPr="00583C21">
        <w:rPr>
          <w:rFonts w:asciiTheme="minorHAnsi" w:hAnsiTheme="minorHAnsi" w:cs="Tahoma"/>
          <w:spacing w:val="8"/>
          <w:sz w:val="20"/>
          <w:szCs w:val="20"/>
        </w:rPr>
        <w:br/>
        <w:t>dus maak het maar bekend</w:t>
      </w:r>
      <w:r w:rsidRPr="00583C21">
        <w:rPr>
          <w:rFonts w:asciiTheme="minorHAnsi" w:hAnsiTheme="minorHAnsi" w:cs="Tahoma"/>
          <w:spacing w:val="8"/>
          <w:sz w:val="20"/>
          <w:szCs w:val="20"/>
        </w:rPr>
        <w:br/>
        <w:t>welkom thuis, welkom thuis</w:t>
      </w:r>
      <w:r w:rsidRPr="00583C21">
        <w:rPr>
          <w:rFonts w:asciiTheme="minorHAnsi" w:hAnsiTheme="minorHAnsi" w:cs="Tahoma"/>
          <w:spacing w:val="8"/>
          <w:sz w:val="20"/>
          <w:szCs w:val="20"/>
        </w:rPr>
        <w:br/>
        <w:t>het is voor jou en mij</w:t>
      </w:r>
      <w:r w:rsidRPr="00583C21">
        <w:rPr>
          <w:rFonts w:asciiTheme="minorHAnsi" w:hAnsiTheme="minorHAnsi" w:cs="Tahoma"/>
          <w:spacing w:val="8"/>
          <w:sz w:val="20"/>
          <w:szCs w:val="20"/>
        </w:rPr>
        <w:br/>
        <w:t>we nodigen je uit dus kom erbij (2x)</w:t>
      </w:r>
    </w:p>
    <w:p w14:paraId="57E5C91B" w14:textId="686A4AE0" w:rsidR="00D41BCC" w:rsidRPr="00B45493" w:rsidRDefault="00D41BCC" w:rsidP="00D41BCC">
      <w:pPr>
        <w:suppressAutoHyphens w:val="0"/>
        <w:spacing w:line="240" w:lineRule="auto"/>
        <w:rPr>
          <w:rFonts w:eastAsia="Times New Roman" w:cs="Times New Roman"/>
          <w:b/>
          <w:bCs/>
          <w:color w:val="EC7D23"/>
          <w:lang w:eastAsia="nl-BE"/>
        </w:rPr>
      </w:pPr>
      <w:r w:rsidRPr="00B45493">
        <w:rPr>
          <w:rFonts w:eastAsia="Times New Roman" w:cs="Times New Roman"/>
          <w:b/>
          <w:bCs/>
          <w:color w:val="EC7D23"/>
          <w:lang w:eastAsia="nl-BE"/>
        </w:rPr>
        <w:t>Lied: Ga je mee?</w:t>
      </w:r>
    </w:p>
    <w:p w14:paraId="4DA58E7B" w14:textId="7FFEDB36" w:rsidR="00D41BCC" w:rsidRPr="00B45493" w:rsidRDefault="00D41BCC" w:rsidP="00D41BCC">
      <w:pPr>
        <w:suppressAutoHyphens w:val="0"/>
        <w:spacing w:after="0" w:line="240" w:lineRule="auto"/>
        <w:ind w:left="709"/>
        <w:rPr>
          <w:rFonts w:ascii="Times New Roman" w:eastAsia="Times New Roman" w:hAnsi="Times New Roman" w:cs="Times New Roman"/>
          <w:color w:val="auto"/>
          <w:sz w:val="24"/>
          <w:szCs w:val="24"/>
          <w:lang w:eastAsia="nl-BE"/>
        </w:rPr>
      </w:pPr>
      <w:hyperlink r:id="rId21" w:history="1">
        <w:r w:rsidRPr="00B45493">
          <w:rPr>
            <w:rStyle w:val="Hyperlink"/>
            <w:rFonts w:eastAsia="Times New Roman" w:cs="Times New Roman"/>
            <w:lang w:eastAsia="nl-BE"/>
          </w:rPr>
          <w:t>https://youtu.be/w1b2bEUwiII</w:t>
        </w:r>
      </w:hyperlink>
    </w:p>
    <w:p w14:paraId="25FBDBB5" w14:textId="77777777" w:rsidR="00D41BCC" w:rsidRPr="00B45493" w:rsidRDefault="00D41BCC" w:rsidP="00D41BCC">
      <w:pPr>
        <w:suppressAutoHyphens w:val="0"/>
        <w:spacing w:after="0" w:line="240" w:lineRule="auto"/>
        <w:rPr>
          <w:rFonts w:ascii="Times New Roman" w:eastAsia="Times New Roman" w:hAnsi="Times New Roman" w:cs="Times New Roman"/>
          <w:color w:val="auto"/>
          <w:sz w:val="24"/>
          <w:szCs w:val="24"/>
          <w:lang w:eastAsia="nl-BE"/>
        </w:rPr>
      </w:pPr>
    </w:p>
    <w:p w14:paraId="4A2868AC" w14:textId="77777777" w:rsidR="00D41BCC" w:rsidRPr="00D41BCC" w:rsidRDefault="00D41BCC" w:rsidP="00D41BCC">
      <w:pPr>
        <w:ind w:left="709"/>
        <w:rPr>
          <w:rFonts w:ascii="Times New Roman" w:hAnsi="Times New Roman"/>
          <w:color w:val="auto"/>
          <w:sz w:val="24"/>
          <w:szCs w:val="24"/>
          <w:lang w:eastAsia="nl-BE"/>
        </w:rPr>
      </w:pPr>
      <w:r w:rsidRPr="00D41BCC">
        <w:rPr>
          <w:color w:val="auto"/>
          <w:lang w:eastAsia="nl-BE"/>
        </w:rPr>
        <w:t>Ga je mee zeg niet nee</w:t>
      </w:r>
      <w:r w:rsidRPr="00D41BCC">
        <w:rPr>
          <w:color w:val="auto"/>
          <w:lang w:eastAsia="nl-BE"/>
        </w:rPr>
        <w:br/>
        <w:t>Ga je mee? Zeg niet "nee",</w:t>
      </w:r>
      <w:r w:rsidRPr="00D41BCC">
        <w:rPr>
          <w:color w:val="auto"/>
          <w:lang w:eastAsia="nl-BE"/>
        </w:rPr>
        <w:br/>
        <w:t>maar sta op en doe mee.</w:t>
      </w:r>
      <w:r w:rsidRPr="00D41BCC">
        <w:rPr>
          <w:color w:val="auto"/>
          <w:lang w:eastAsia="nl-BE"/>
        </w:rPr>
        <w:br/>
        <w:t>Zet je voetstappen in die van mij.</w:t>
      </w:r>
      <w:r w:rsidRPr="00D41BCC">
        <w:rPr>
          <w:color w:val="auto"/>
          <w:lang w:eastAsia="nl-BE"/>
        </w:rPr>
        <w:br/>
        <w:t>Volg het spoor en ga door.</w:t>
      </w:r>
      <w:r w:rsidRPr="00D41BCC">
        <w:rPr>
          <w:color w:val="auto"/>
          <w:lang w:eastAsia="nl-BE"/>
        </w:rPr>
        <w:br/>
        <w:t>Of ga jij liever voor?</w:t>
      </w:r>
      <w:r w:rsidRPr="00D41BCC">
        <w:rPr>
          <w:color w:val="auto"/>
          <w:lang w:eastAsia="nl-BE"/>
        </w:rPr>
        <w:br/>
        <w:t>Hup, kom op, sluit je aan in de rij!</w:t>
      </w:r>
    </w:p>
    <w:p w14:paraId="0B4477FD" w14:textId="77777777" w:rsidR="00D41BCC" w:rsidRPr="00D41BCC" w:rsidRDefault="00D41BCC" w:rsidP="00D41BCC">
      <w:pPr>
        <w:ind w:left="709"/>
        <w:rPr>
          <w:rFonts w:ascii="Times New Roman" w:hAnsi="Times New Roman"/>
          <w:color w:val="auto"/>
          <w:sz w:val="24"/>
          <w:szCs w:val="24"/>
          <w:lang w:eastAsia="nl-BE"/>
        </w:rPr>
      </w:pPr>
      <w:r w:rsidRPr="00D41BCC">
        <w:rPr>
          <w:color w:val="auto"/>
          <w:lang w:eastAsia="nl-BE"/>
        </w:rPr>
        <w:lastRenderedPageBreak/>
        <w:t>Welke weg wil je gaan?</w:t>
      </w:r>
      <w:r w:rsidRPr="00D41BCC">
        <w:rPr>
          <w:color w:val="auto"/>
          <w:lang w:eastAsia="nl-BE"/>
        </w:rPr>
        <w:br/>
        <w:t>En waar wil je naartoe?</w:t>
      </w:r>
      <w:r w:rsidRPr="00D41BCC">
        <w:rPr>
          <w:color w:val="auto"/>
          <w:lang w:eastAsia="nl-BE"/>
        </w:rPr>
        <w:br/>
        <w:t>Blijf niet zitten waar je zit,</w:t>
      </w:r>
      <w:r w:rsidRPr="00D41BCC">
        <w:rPr>
          <w:color w:val="auto"/>
          <w:lang w:eastAsia="nl-BE"/>
        </w:rPr>
        <w:br/>
        <w:t>ook al voel je je moe.</w:t>
      </w:r>
    </w:p>
    <w:p w14:paraId="5CBBCECB" w14:textId="77777777" w:rsidR="00D41BCC" w:rsidRPr="00D41BCC" w:rsidRDefault="00D41BCC" w:rsidP="00D41BCC">
      <w:pPr>
        <w:ind w:firstLine="709"/>
        <w:rPr>
          <w:rFonts w:ascii="Times New Roman" w:hAnsi="Times New Roman"/>
          <w:color w:val="auto"/>
          <w:sz w:val="24"/>
          <w:szCs w:val="24"/>
          <w:lang w:eastAsia="nl-BE"/>
        </w:rPr>
      </w:pPr>
      <w:r w:rsidRPr="00D41BCC">
        <w:rPr>
          <w:color w:val="auto"/>
          <w:lang w:eastAsia="nl-BE"/>
        </w:rPr>
        <w:t>Ga je mee? ...</w:t>
      </w:r>
    </w:p>
    <w:p w14:paraId="2BF93031" w14:textId="77777777" w:rsidR="00D41BCC" w:rsidRPr="00D41BCC" w:rsidRDefault="00D41BCC" w:rsidP="00D41BCC">
      <w:pPr>
        <w:ind w:left="709"/>
        <w:rPr>
          <w:rFonts w:ascii="Times New Roman" w:hAnsi="Times New Roman"/>
          <w:color w:val="auto"/>
          <w:sz w:val="24"/>
          <w:szCs w:val="24"/>
          <w:lang w:eastAsia="nl-BE"/>
        </w:rPr>
      </w:pPr>
      <w:r w:rsidRPr="00D41BCC">
        <w:rPr>
          <w:color w:val="auto"/>
          <w:lang w:eastAsia="nl-BE"/>
        </w:rPr>
        <w:t>Is de weg soms te lang?</w:t>
      </w:r>
      <w:r w:rsidRPr="00D41BCC">
        <w:rPr>
          <w:color w:val="auto"/>
          <w:lang w:eastAsia="nl-BE"/>
        </w:rPr>
        <w:br/>
        <w:t>Zak je weg in het zand?</w:t>
      </w:r>
      <w:r w:rsidRPr="00D41BCC">
        <w:rPr>
          <w:color w:val="auto"/>
          <w:lang w:eastAsia="nl-BE"/>
        </w:rPr>
        <w:br/>
        <w:t>Er zijn hobbels op het pad,</w:t>
      </w:r>
      <w:r w:rsidRPr="00D41BCC">
        <w:rPr>
          <w:color w:val="auto"/>
          <w:lang w:eastAsia="nl-BE"/>
        </w:rPr>
        <w:br/>
        <w:t>maar ik geef je een hand.</w:t>
      </w:r>
    </w:p>
    <w:p w14:paraId="11BA979A" w14:textId="77777777" w:rsidR="00D41BCC" w:rsidRPr="00D41BCC" w:rsidRDefault="00D41BCC" w:rsidP="00D41BCC">
      <w:pPr>
        <w:ind w:firstLine="709"/>
        <w:rPr>
          <w:rFonts w:ascii="Times New Roman" w:hAnsi="Times New Roman"/>
          <w:color w:val="auto"/>
          <w:sz w:val="24"/>
          <w:szCs w:val="24"/>
          <w:lang w:eastAsia="nl-BE"/>
        </w:rPr>
      </w:pPr>
      <w:r w:rsidRPr="00D41BCC">
        <w:rPr>
          <w:color w:val="auto"/>
          <w:lang w:eastAsia="nl-BE"/>
        </w:rPr>
        <w:t>Ga je mee? ...</w:t>
      </w:r>
    </w:p>
    <w:p w14:paraId="3E56B394" w14:textId="77777777" w:rsidR="00D41BCC" w:rsidRPr="00D41BCC" w:rsidRDefault="00D41BCC" w:rsidP="00D41BCC">
      <w:pPr>
        <w:ind w:left="709"/>
        <w:rPr>
          <w:rFonts w:ascii="Times New Roman" w:hAnsi="Times New Roman"/>
          <w:color w:val="auto"/>
          <w:sz w:val="24"/>
          <w:szCs w:val="24"/>
          <w:lang w:eastAsia="nl-BE"/>
        </w:rPr>
      </w:pPr>
      <w:r w:rsidRPr="00D41BCC">
        <w:rPr>
          <w:color w:val="auto"/>
          <w:lang w:eastAsia="nl-BE"/>
        </w:rPr>
        <w:t>Loopt de weg bijna dood?</w:t>
      </w:r>
      <w:r w:rsidRPr="00D41BCC">
        <w:rPr>
          <w:color w:val="auto"/>
          <w:lang w:eastAsia="nl-BE"/>
        </w:rPr>
        <w:br/>
        <w:t>Zie je nergens een spoor?</w:t>
      </w:r>
      <w:r w:rsidRPr="00D41BCC">
        <w:rPr>
          <w:color w:val="auto"/>
          <w:lang w:eastAsia="nl-BE"/>
        </w:rPr>
        <w:br/>
        <w:t>In de verte wordt het licht:</w:t>
      </w:r>
      <w:r w:rsidRPr="00D41BCC">
        <w:rPr>
          <w:color w:val="auto"/>
          <w:lang w:eastAsia="nl-BE"/>
        </w:rPr>
        <w:br/>
        <w:t>gaat de weg daar soms door?</w:t>
      </w:r>
    </w:p>
    <w:p w14:paraId="2D5488A2" w14:textId="7D4CE611" w:rsidR="00D41BCC" w:rsidRPr="00B45493" w:rsidRDefault="00D41BCC" w:rsidP="00D41BCC">
      <w:pPr>
        <w:ind w:firstLine="709"/>
        <w:rPr>
          <w:rFonts w:ascii="Times New Roman" w:hAnsi="Times New Roman"/>
          <w:color w:val="auto"/>
          <w:sz w:val="24"/>
          <w:szCs w:val="24"/>
          <w:lang w:eastAsia="nl-BE"/>
        </w:rPr>
      </w:pPr>
      <w:r w:rsidRPr="00D41BCC">
        <w:rPr>
          <w:color w:val="auto"/>
          <w:lang w:eastAsia="nl-BE"/>
        </w:rPr>
        <w:t>Ga je mee? ...(2x)</w:t>
      </w:r>
    </w:p>
    <w:p w14:paraId="3C50595B" w14:textId="6535E373" w:rsidR="00702C9C" w:rsidRPr="00D41BCC" w:rsidRDefault="00702C9C" w:rsidP="00D41BCC">
      <w:pPr>
        <w:suppressAutoHyphens w:val="0"/>
        <w:spacing w:after="0" w:line="240" w:lineRule="auto"/>
        <w:rPr>
          <w:rFonts w:ascii="Times New Roman" w:eastAsia="Times New Roman" w:hAnsi="Times New Roman" w:cs="Times New Roman"/>
          <w:color w:val="auto"/>
          <w:sz w:val="24"/>
          <w:szCs w:val="24"/>
          <w:lang w:eastAsia="nl-BE"/>
        </w:rPr>
      </w:pPr>
    </w:p>
    <w:p w14:paraId="14859840" w14:textId="1FD7FEA2" w:rsidR="00DC2A43" w:rsidRPr="00166511" w:rsidRDefault="00DC2A43" w:rsidP="00DC2A43">
      <w:pPr>
        <w:rPr>
          <w:rFonts w:asciiTheme="minorHAnsi" w:hAnsiTheme="minorHAnsi"/>
          <w:b/>
          <w:bCs/>
          <w:iCs/>
          <w:color w:val="EC7D23" w:themeColor="text2"/>
        </w:rPr>
      </w:pPr>
      <w:r w:rsidRPr="00166511">
        <w:rPr>
          <w:rFonts w:asciiTheme="minorHAnsi" w:hAnsiTheme="minorHAnsi"/>
          <w:b/>
          <w:bCs/>
          <w:iCs/>
          <w:color w:val="EC7D23" w:themeColor="text2"/>
        </w:rPr>
        <w:t>Lied (luisterlied): Ik wens jou</w:t>
      </w:r>
    </w:p>
    <w:p w14:paraId="642E899E" w14:textId="7A31B2CF" w:rsidR="00DC2A43" w:rsidRPr="00AB1E35" w:rsidRDefault="00817E3B" w:rsidP="00817E3B">
      <w:pPr>
        <w:ind w:firstLine="709"/>
        <w:rPr>
          <w:rFonts w:asciiTheme="minorHAnsi" w:hAnsiTheme="minorHAnsi"/>
          <w:iCs/>
        </w:rPr>
      </w:pPr>
      <w:hyperlink r:id="rId22" w:history="1">
        <w:r w:rsidRPr="005F154A">
          <w:rPr>
            <w:rStyle w:val="Hyperlink"/>
            <w:rFonts w:asciiTheme="minorHAnsi" w:hAnsiTheme="minorHAnsi"/>
            <w:iCs/>
          </w:rPr>
          <w:t>https://youtu.be/eCmv5xgfJSQ</w:t>
        </w:r>
      </w:hyperlink>
    </w:p>
    <w:p w14:paraId="68625F58" w14:textId="77777777" w:rsidR="00DC2A43" w:rsidRDefault="00DC2A43" w:rsidP="554BB870">
      <w:pPr>
        <w:ind w:left="709"/>
        <w:rPr>
          <w:rFonts w:asciiTheme="minorHAnsi" w:hAnsiTheme="minorHAnsi"/>
          <w:color w:val="auto"/>
          <w:shd w:val="clear" w:color="auto" w:fill="FFFFFF"/>
        </w:rPr>
      </w:pPr>
      <w:r w:rsidRPr="554BB870">
        <w:rPr>
          <w:rFonts w:asciiTheme="minorHAnsi" w:hAnsiTheme="minorHAnsi"/>
          <w:color w:val="auto"/>
          <w:shd w:val="clear" w:color="auto" w:fill="FFFFFF"/>
        </w:rPr>
        <w:t>Ik wens jou een dak boven je hoofd</w:t>
      </w:r>
      <w:r w:rsidRPr="00BE45E9">
        <w:rPr>
          <w:rFonts w:asciiTheme="minorHAnsi" w:hAnsiTheme="minorHAnsi"/>
          <w:color w:val="auto"/>
        </w:rPr>
        <w:br/>
      </w:r>
      <w:r w:rsidRPr="554BB870">
        <w:rPr>
          <w:rFonts w:asciiTheme="minorHAnsi" w:hAnsiTheme="minorHAnsi"/>
          <w:color w:val="auto"/>
          <w:shd w:val="clear" w:color="auto" w:fill="FFFFFF"/>
        </w:rPr>
        <w:t>Dat je huis een thuis mag zijn, je tafel vol met brood</w:t>
      </w:r>
      <w:r w:rsidRPr="00BE45E9">
        <w:rPr>
          <w:rFonts w:asciiTheme="minorHAnsi" w:hAnsiTheme="minorHAnsi"/>
          <w:color w:val="auto"/>
        </w:rPr>
        <w:br/>
      </w:r>
      <w:r w:rsidRPr="554BB870">
        <w:rPr>
          <w:rFonts w:asciiTheme="minorHAnsi" w:hAnsiTheme="minorHAnsi"/>
          <w:color w:val="auto"/>
          <w:shd w:val="clear" w:color="auto" w:fill="FFFFFF"/>
        </w:rPr>
        <w:t>dat je rustig slapen kunt, de hele nacht</w:t>
      </w:r>
      <w:r w:rsidRPr="00BE45E9">
        <w:rPr>
          <w:rFonts w:asciiTheme="minorHAnsi" w:hAnsiTheme="minorHAnsi"/>
          <w:color w:val="auto"/>
        </w:rPr>
        <w:br/>
      </w:r>
      <w:r w:rsidRPr="554BB870">
        <w:rPr>
          <w:rFonts w:asciiTheme="minorHAnsi" w:hAnsiTheme="minorHAnsi"/>
          <w:color w:val="auto"/>
          <w:shd w:val="clear" w:color="auto" w:fill="FFFFFF"/>
        </w:rPr>
        <w:t>dat de liefde van je leven op je wacht</w:t>
      </w:r>
      <w:r w:rsidRPr="00BE45E9">
        <w:rPr>
          <w:rFonts w:asciiTheme="minorHAnsi" w:hAnsiTheme="minorHAnsi"/>
          <w:color w:val="auto"/>
        </w:rPr>
        <w:br/>
      </w:r>
      <w:r w:rsidRPr="00BE45E9">
        <w:rPr>
          <w:rFonts w:asciiTheme="minorHAnsi" w:hAnsiTheme="minorHAnsi"/>
          <w:color w:val="auto"/>
        </w:rPr>
        <w:br/>
      </w:r>
      <w:r w:rsidRPr="554BB870">
        <w:rPr>
          <w:rFonts w:asciiTheme="minorHAnsi" w:hAnsiTheme="minorHAnsi"/>
          <w:color w:val="auto"/>
          <w:shd w:val="clear" w:color="auto" w:fill="FFFFFF"/>
        </w:rPr>
        <w:t>Ik wens jou genoeg om door te gaan</w:t>
      </w:r>
      <w:r w:rsidRPr="00BE45E9">
        <w:rPr>
          <w:rFonts w:asciiTheme="minorHAnsi" w:hAnsiTheme="minorHAnsi"/>
          <w:color w:val="auto"/>
        </w:rPr>
        <w:br/>
      </w:r>
      <w:r w:rsidRPr="554BB870">
        <w:rPr>
          <w:rFonts w:asciiTheme="minorHAnsi" w:hAnsiTheme="minorHAnsi"/>
          <w:color w:val="auto"/>
          <w:shd w:val="clear" w:color="auto" w:fill="FFFFFF"/>
        </w:rPr>
        <w:t>dat je rijkdom vindt door ook van weinig te bestaan</w:t>
      </w:r>
      <w:r w:rsidRPr="00BE45E9">
        <w:rPr>
          <w:rFonts w:asciiTheme="minorHAnsi" w:hAnsiTheme="minorHAnsi"/>
          <w:color w:val="auto"/>
        </w:rPr>
        <w:br/>
      </w:r>
      <w:r w:rsidRPr="554BB870">
        <w:rPr>
          <w:rFonts w:asciiTheme="minorHAnsi" w:hAnsiTheme="minorHAnsi"/>
          <w:color w:val="auto"/>
          <w:shd w:val="clear" w:color="auto" w:fill="FFFFFF"/>
        </w:rPr>
        <w:t>ik wens jou -volle dagen toe - en vrije tijd</w:t>
      </w:r>
      <w:r w:rsidRPr="00BE45E9">
        <w:rPr>
          <w:rFonts w:asciiTheme="minorHAnsi" w:hAnsiTheme="minorHAnsi"/>
          <w:color w:val="auto"/>
        </w:rPr>
        <w:br/>
      </w:r>
      <w:r w:rsidRPr="554BB870">
        <w:rPr>
          <w:rFonts w:asciiTheme="minorHAnsi" w:hAnsiTheme="minorHAnsi"/>
          <w:color w:val="auto"/>
          <w:shd w:val="clear" w:color="auto" w:fill="FFFFFF"/>
        </w:rPr>
        <w:t>met kinderen om je heen, tot aan het eind</w:t>
      </w:r>
      <w:r w:rsidRPr="00BE45E9">
        <w:rPr>
          <w:rFonts w:asciiTheme="minorHAnsi" w:hAnsiTheme="minorHAnsi"/>
          <w:color w:val="auto"/>
        </w:rPr>
        <w:br/>
      </w:r>
      <w:r w:rsidRPr="00BE45E9">
        <w:rPr>
          <w:rFonts w:asciiTheme="minorHAnsi" w:hAnsiTheme="minorHAnsi"/>
          <w:color w:val="auto"/>
        </w:rPr>
        <w:br/>
      </w:r>
      <w:r w:rsidRPr="554BB870">
        <w:rPr>
          <w:rFonts w:asciiTheme="minorHAnsi" w:hAnsiTheme="minorHAnsi"/>
          <w:color w:val="auto"/>
          <w:shd w:val="clear" w:color="auto" w:fill="FFFFFF"/>
        </w:rPr>
        <w:t>een muur voor de wind</w:t>
      </w:r>
      <w:r w:rsidRPr="00BE45E9">
        <w:rPr>
          <w:rFonts w:asciiTheme="minorHAnsi" w:hAnsiTheme="minorHAnsi"/>
          <w:color w:val="auto"/>
        </w:rPr>
        <w:br/>
      </w:r>
      <w:r w:rsidRPr="554BB870">
        <w:rPr>
          <w:rFonts w:asciiTheme="minorHAnsi" w:hAnsiTheme="minorHAnsi"/>
          <w:color w:val="auto"/>
          <w:shd w:val="clear" w:color="auto" w:fill="FFFFFF"/>
        </w:rPr>
        <w:t>en een vuur voor de kou</w:t>
      </w:r>
      <w:r w:rsidRPr="00BE45E9">
        <w:rPr>
          <w:rFonts w:asciiTheme="minorHAnsi" w:hAnsiTheme="minorHAnsi"/>
          <w:color w:val="auto"/>
        </w:rPr>
        <w:br/>
      </w:r>
      <w:r w:rsidRPr="554BB870">
        <w:rPr>
          <w:rFonts w:asciiTheme="minorHAnsi" w:hAnsiTheme="minorHAnsi"/>
          <w:color w:val="auto"/>
          <w:shd w:val="clear" w:color="auto" w:fill="FFFFFF"/>
        </w:rPr>
        <w:t>een jas voor de regen</w:t>
      </w:r>
      <w:r w:rsidRPr="00BE45E9">
        <w:rPr>
          <w:rFonts w:asciiTheme="minorHAnsi" w:hAnsiTheme="minorHAnsi"/>
          <w:color w:val="auto"/>
        </w:rPr>
        <w:br/>
      </w:r>
      <w:r w:rsidRPr="554BB870">
        <w:rPr>
          <w:rFonts w:asciiTheme="minorHAnsi" w:hAnsiTheme="minorHAnsi"/>
          <w:color w:val="auto"/>
          <w:shd w:val="clear" w:color="auto" w:fill="FFFFFF"/>
        </w:rPr>
        <w:t>en een vriend dichtbij jou</w:t>
      </w:r>
      <w:r w:rsidRPr="00BE45E9">
        <w:rPr>
          <w:rFonts w:asciiTheme="minorHAnsi" w:hAnsiTheme="minorHAnsi"/>
          <w:color w:val="auto"/>
        </w:rPr>
        <w:br/>
      </w:r>
      <w:r w:rsidRPr="00BE45E9">
        <w:rPr>
          <w:rFonts w:asciiTheme="minorHAnsi" w:hAnsiTheme="minorHAnsi"/>
          <w:color w:val="auto"/>
        </w:rPr>
        <w:br/>
      </w:r>
      <w:r w:rsidRPr="554BB870">
        <w:rPr>
          <w:rFonts w:asciiTheme="minorHAnsi" w:hAnsiTheme="minorHAnsi"/>
          <w:color w:val="auto"/>
          <w:shd w:val="clear" w:color="auto" w:fill="FFFFFF"/>
        </w:rPr>
        <w:t>‘k wens jou vrede toe om wie je bent</w:t>
      </w:r>
      <w:r w:rsidRPr="00BE45E9">
        <w:rPr>
          <w:rFonts w:asciiTheme="minorHAnsi" w:hAnsiTheme="minorHAnsi"/>
          <w:color w:val="auto"/>
        </w:rPr>
        <w:br/>
      </w:r>
      <w:r w:rsidRPr="554BB870">
        <w:rPr>
          <w:rFonts w:asciiTheme="minorHAnsi" w:hAnsiTheme="minorHAnsi"/>
          <w:color w:val="auto"/>
          <w:shd w:val="clear" w:color="auto" w:fill="FFFFFF"/>
        </w:rPr>
        <w:t>dat je lacht en huilt met alle mensen die je kent</w:t>
      </w:r>
      <w:r w:rsidRPr="00BE45E9">
        <w:rPr>
          <w:rFonts w:asciiTheme="minorHAnsi" w:hAnsiTheme="minorHAnsi"/>
          <w:color w:val="auto"/>
        </w:rPr>
        <w:br/>
      </w:r>
      <w:r w:rsidRPr="554BB870">
        <w:rPr>
          <w:rFonts w:asciiTheme="minorHAnsi" w:hAnsiTheme="minorHAnsi"/>
          <w:color w:val="auto"/>
          <w:shd w:val="clear" w:color="auto" w:fill="FFFFFF"/>
        </w:rPr>
        <w:t>dat de liefde aan je hart vervulling geeft</w:t>
      </w:r>
      <w:r w:rsidRPr="00BE45E9">
        <w:rPr>
          <w:rFonts w:asciiTheme="minorHAnsi" w:hAnsiTheme="minorHAnsi"/>
          <w:color w:val="auto"/>
        </w:rPr>
        <w:br/>
      </w:r>
      <w:r w:rsidRPr="554BB870">
        <w:rPr>
          <w:rFonts w:asciiTheme="minorHAnsi" w:hAnsiTheme="minorHAnsi"/>
          <w:color w:val="auto"/>
          <w:shd w:val="clear" w:color="auto" w:fill="FFFFFF"/>
        </w:rPr>
        <w:t>in elk van de seizoenen dat je leeft</w:t>
      </w:r>
      <w:r w:rsidRPr="00BE45E9">
        <w:rPr>
          <w:rFonts w:asciiTheme="minorHAnsi" w:hAnsiTheme="minorHAnsi"/>
          <w:color w:val="auto"/>
        </w:rPr>
        <w:br/>
      </w:r>
      <w:r w:rsidRPr="00BE45E9">
        <w:rPr>
          <w:rFonts w:asciiTheme="minorHAnsi" w:hAnsiTheme="minorHAnsi"/>
          <w:color w:val="auto"/>
        </w:rPr>
        <w:br/>
      </w:r>
      <w:r w:rsidRPr="554BB870">
        <w:rPr>
          <w:rFonts w:asciiTheme="minorHAnsi" w:hAnsiTheme="minorHAnsi"/>
          <w:color w:val="auto"/>
          <w:shd w:val="clear" w:color="auto" w:fill="FFFFFF"/>
        </w:rPr>
        <w:t>een muur voor de wind …</w:t>
      </w:r>
      <w:r w:rsidRPr="00BE45E9">
        <w:rPr>
          <w:rFonts w:asciiTheme="minorHAnsi" w:hAnsiTheme="minorHAnsi"/>
          <w:color w:val="auto"/>
        </w:rPr>
        <w:br/>
      </w:r>
      <w:r w:rsidRPr="00BE45E9">
        <w:rPr>
          <w:rFonts w:asciiTheme="minorHAnsi" w:hAnsiTheme="minorHAnsi"/>
          <w:color w:val="auto"/>
        </w:rPr>
        <w:br/>
      </w:r>
      <w:r w:rsidRPr="554BB870">
        <w:rPr>
          <w:rFonts w:asciiTheme="minorHAnsi" w:hAnsiTheme="minorHAnsi"/>
          <w:color w:val="auto"/>
          <w:shd w:val="clear" w:color="auto" w:fill="FFFFFF"/>
        </w:rPr>
        <w:t>Ik bescherm je voor de wind, en vindt voor jou een schuilplaats</w:t>
      </w:r>
      <w:r w:rsidRPr="00BE45E9">
        <w:rPr>
          <w:rFonts w:asciiTheme="minorHAnsi" w:hAnsiTheme="minorHAnsi"/>
          <w:color w:val="auto"/>
        </w:rPr>
        <w:br/>
      </w:r>
      <w:r w:rsidRPr="554BB870">
        <w:rPr>
          <w:rFonts w:asciiTheme="minorHAnsi" w:hAnsiTheme="minorHAnsi"/>
          <w:color w:val="auto"/>
          <w:shd w:val="clear" w:color="auto" w:fill="FFFFFF"/>
        </w:rPr>
        <w:t>in de nacht maak ik een vuur want dan word jij niet bang</w:t>
      </w:r>
      <w:r w:rsidRPr="00BE45E9">
        <w:rPr>
          <w:rFonts w:asciiTheme="minorHAnsi" w:hAnsiTheme="minorHAnsi"/>
          <w:color w:val="auto"/>
        </w:rPr>
        <w:br/>
      </w:r>
      <w:r w:rsidRPr="554BB870">
        <w:rPr>
          <w:rFonts w:asciiTheme="minorHAnsi" w:hAnsiTheme="minorHAnsi"/>
          <w:color w:val="auto"/>
          <w:shd w:val="clear" w:color="auto" w:fill="FFFFFF"/>
        </w:rPr>
        <w:lastRenderedPageBreak/>
        <w:t>in het donker loop ik naast je als een trouwe engel</w:t>
      </w:r>
      <w:r w:rsidRPr="00BE45E9">
        <w:rPr>
          <w:rFonts w:asciiTheme="minorHAnsi" w:hAnsiTheme="minorHAnsi"/>
          <w:color w:val="auto"/>
        </w:rPr>
        <w:br/>
      </w:r>
      <w:r w:rsidRPr="554BB870">
        <w:rPr>
          <w:rFonts w:asciiTheme="minorHAnsi" w:hAnsiTheme="minorHAnsi"/>
          <w:color w:val="auto"/>
          <w:shd w:val="clear" w:color="auto" w:fill="FFFFFF"/>
        </w:rPr>
        <w:t>ik ben hier, wij gaan samen, heel je leven lang</w:t>
      </w:r>
    </w:p>
    <w:p w14:paraId="49E46EBF" w14:textId="74B924A0" w:rsidR="00723E9D" w:rsidRPr="00723E9D" w:rsidRDefault="00723E9D" w:rsidP="00723E9D">
      <w:pPr>
        <w:shd w:val="clear" w:color="auto" w:fill="FFFFFF"/>
        <w:suppressAutoHyphens w:val="0"/>
        <w:spacing w:after="0" w:line="240" w:lineRule="auto"/>
        <w:textAlignment w:val="baseline"/>
        <w:rPr>
          <w:rFonts w:asciiTheme="minorHAnsi" w:eastAsia="Times New Roman" w:hAnsiTheme="minorHAnsi" w:cs="Helvetica"/>
          <w:color w:val="141414"/>
          <w:lang w:eastAsia="nl-BE"/>
        </w:rPr>
      </w:pPr>
    </w:p>
    <w:p w14:paraId="3EE4578F" w14:textId="77777777" w:rsidR="003E459C" w:rsidRPr="00F02888" w:rsidRDefault="003E459C" w:rsidP="009E1DAD">
      <w:pPr>
        <w:jc w:val="both"/>
        <w:rPr>
          <w:rFonts w:asciiTheme="minorHAnsi" w:hAnsiTheme="minorHAnsi"/>
          <w:color w:val="000000" w:themeColor="text1"/>
        </w:rPr>
      </w:pPr>
    </w:p>
    <w:sectPr w:rsidR="003E459C" w:rsidRPr="00F02888" w:rsidSect="00D32709">
      <w:footerReference w:type="even" r:id="rId23"/>
      <w:footerReference w:type="default" r:id="rId24"/>
      <w:footerReference w:type="first" r:id="rId25"/>
      <w:endnotePr>
        <w:numFmt w:val="decimal"/>
      </w:endnotePr>
      <w:pgSz w:w="11906" w:h="16838" w:code="9"/>
      <w:pgMar w:top="1134" w:right="1418" w:bottom="1134"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C1149B" w14:textId="77777777" w:rsidR="00680CDB" w:rsidRDefault="00680CDB" w:rsidP="00542652">
      <w:r>
        <w:separator/>
      </w:r>
    </w:p>
  </w:endnote>
  <w:endnote w:type="continuationSeparator" w:id="0">
    <w:p w14:paraId="10822476" w14:textId="77777777" w:rsidR="00680CDB" w:rsidRDefault="00680CDB" w:rsidP="00542652">
      <w:r>
        <w:continuationSeparator/>
      </w:r>
    </w:p>
  </w:endnote>
  <w:endnote w:type="continuationNotice" w:id="1">
    <w:p w14:paraId="5DAE686F" w14:textId="77777777" w:rsidR="00680CDB" w:rsidRDefault="00680C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691CA" w14:textId="1C5F99DA" w:rsidR="00742BE1" w:rsidRPr="00005053" w:rsidRDefault="00742BE1"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00CA1BF4" w:rsidRPr="00CA1BF4">
      <w:rPr>
        <w:b/>
        <w:noProof/>
        <w:color w:val="404040" w:themeColor="text1" w:themeTint="BF"/>
        <w:sz w:val="18"/>
        <w:szCs w:val="18"/>
        <w:lang w:val="nl-NL"/>
      </w:rPr>
      <w:t>2</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00CA1BF4" w:rsidRPr="00CA1BF4">
      <w:rPr>
        <w:b/>
        <w:noProof/>
        <w:color w:val="404040" w:themeColor="text1" w:themeTint="BF"/>
        <w:sz w:val="18"/>
        <w:szCs w:val="18"/>
        <w:lang w:val="nl-NL"/>
      </w:rPr>
      <w:t>2</w:t>
    </w:r>
    <w:r w:rsidRPr="002267F6">
      <w:rPr>
        <w:b/>
        <w:noProof/>
        <w:color w:val="404040" w:themeColor="text1" w:themeTint="BF"/>
        <w:sz w:val="18"/>
        <w:szCs w:val="18"/>
        <w:lang w:val="nl-NL"/>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w:instrText>
    </w:r>
    <w:r w:rsidR="00737230">
      <w:rPr>
        <w:b/>
        <w:color w:val="404040" w:themeColor="text1" w:themeTint="BF"/>
        <w:sz w:val="18"/>
        <w:szCs w:val="18"/>
      </w:rPr>
      <w:instrText>"Titel</w:instrText>
    </w:r>
    <w:r w:rsidR="00982889">
      <w:rPr>
        <w:b/>
        <w:color w:val="404040" w:themeColor="text1" w:themeTint="BF"/>
        <w:sz w:val="18"/>
        <w:szCs w:val="18"/>
      </w:rPr>
      <w:instrText>"</w:instrText>
    </w:r>
    <w:r>
      <w:rPr>
        <w:b/>
        <w:color w:val="404040" w:themeColor="text1" w:themeTint="BF"/>
        <w:sz w:val="18"/>
        <w:szCs w:val="18"/>
      </w:rPr>
      <w:instrText xml:space="preserve">  \* MERGEFORMAT </w:instrText>
    </w:r>
    <w:r>
      <w:rPr>
        <w:b/>
        <w:color w:val="404040" w:themeColor="text1" w:themeTint="BF"/>
        <w:sz w:val="18"/>
        <w:szCs w:val="18"/>
      </w:rPr>
      <w:fldChar w:fldCharType="separate"/>
    </w:r>
    <w:r w:rsidR="00F17935" w:rsidRPr="00F17935">
      <w:rPr>
        <w:bCs/>
        <w:noProof/>
        <w:color w:val="404040" w:themeColor="text1" w:themeTint="BF"/>
        <w:sz w:val="18"/>
        <w:szCs w:val="18"/>
        <w:lang w:val="nl-NL"/>
      </w:rPr>
      <w:t>Hoopvol</w:t>
    </w:r>
    <w:r w:rsidR="00F17935">
      <w:rPr>
        <w:b/>
        <w:noProof/>
        <w:color w:val="404040" w:themeColor="text1" w:themeTint="BF"/>
        <w:sz w:val="18"/>
        <w:szCs w:val="18"/>
      </w:rPr>
      <w:t xml:space="preserve"> licht – driekoningenviering in de kersttijd (so)</w:t>
    </w:r>
    <w:r>
      <w:rPr>
        <w:b/>
        <w:color w:val="404040" w:themeColor="text1" w:themeTint="BF"/>
        <w:sz w:val="18"/>
        <w:szCs w:val="18"/>
      </w:rPr>
      <w:fldChar w:fldCharType="end"/>
    </w:r>
    <w:r w:rsidRPr="002267F6">
      <w:rPr>
        <w:b/>
        <w:color w:val="404040" w:themeColor="text1" w:themeTint="BF"/>
        <w:sz w:val="18"/>
        <w:szCs w:val="18"/>
      </w:rPr>
      <w:tab/>
    </w:r>
    <w:r>
      <w:rPr>
        <w:b/>
        <w:color w:val="404040" w:themeColor="text1" w:themeTint="BF"/>
        <w:sz w:val="18"/>
        <w:szCs w:val="18"/>
      </w:rPr>
      <w:fldChar w:fldCharType="begin"/>
    </w:r>
    <w:r w:rsidR="00737230">
      <w:rPr>
        <w:b/>
        <w:color w:val="404040" w:themeColor="text1" w:themeTint="BF"/>
        <w:sz w:val="18"/>
        <w:szCs w:val="18"/>
      </w:rPr>
      <w:instrText xml:space="preserve"> STYLEREF  Datumdocument</w:instrText>
    </w:r>
    <w:r>
      <w:rPr>
        <w:b/>
        <w:color w:val="404040" w:themeColor="text1" w:themeTint="BF"/>
        <w:sz w:val="18"/>
        <w:szCs w:val="18"/>
      </w:rPr>
      <w:instrText xml:space="preserve">  \* MERGEFORMAT </w:instrText>
    </w:r>
    <w:r>
      <w:rPr>
        <w:b/>
        <w:color w:val="404040" w:themeColor="text1" w:themeTint="BF"/>
        <w:sz w:val="18"/>
        <w:szCs w:val="18"/>
      </w:rPr>
      <w:fldChar w:fldCharType="separate"/>
    </w:r>
    <w:r w:rsidR="00F17935" w:rsidRPr="00F17935">
      <w:rPr>
        <w:bCs/>
        <w:noProof/>
        <w:color w:val="404040" w:themeColor="text1" w:themeTint="BF"/>
        <w:sz w:val="18"/>
        <w:szCs w:val="18"/>
        <w:lang w:val="nl-NL"/>
      </w:rPr>
      <w:t>2025-10-20</w:t>
    </w:r>
    <w:r>
      <w:rPr>
        <w:b/>
        <w:color w:val="404040" w:themeColor="text1" w:themeTint="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566CA" w14:textId="77777777" w:rsidR="00742BE1" w:rsidRPr="00156BF7" w:rsidRDefault="00156BF7" w:rsidP="00BD17BC">
    <w:pPr>
      <w:pStyle w:val="Voettekst"/>
      <w:tabs>
        <w:tab w:val="clear" w:pos="9072"/>
        <w:tab w:val="right" w:pos="9070"/>
      </w:tabs>
      <w:rPr>
        <w:bCs/>
        <w:color w:val="404040" w:themeColor="text1" w:themeTint="BF"/>
        <w:sz w:val="18"/>
        <w:szCs w:val="18"/>
      </w:rPr>
    </w:pPr>
    <w:r w:rsidRPr="002267F6">
      <w:rPr>
        <w:noProof/>
        <w:lang w:eastAsia="nl-BE"/>
      </w:rPr>
      <w:drawing>
        <wp:anchor distT="0" distB="0" distL="114300" distR="114300" simplePos="0" relativeHeight="251658241" behindDoc="1" locked="0" layoutInCell="1" allowOverlap="1" wp14:anchorId="5C335ED1" wp14:editId="39C962A0">
          <wp:simplePos x="0" y="0"/>
          <wp:positionH relativeFrom="column">
            <wp:posOffset>0</wp:posOffset>
          </wp:positionH>
          <wp:positionV relativeFrom="page">
            <wp:posOffset>10024110</wp:posOffset>
          </wp:positionV>
          <wp:extent cx="900000" cy="351000"/>
          <wp:effectExtent l="0" t="0" r="0" b="0"/>
          <wp:wrapNone/>
          <wp:docPr id="1312243514" name="Afbeelding 1312243514" descr="Afbeelding met Graphics, Lettertype, grafische vormgeving,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phics, Lettertype, grafische vormgeving, ontwerp&#10;&#10;Automatisch gegenereerde beschrijving"/>
                  <pic:cNvPicPr/>
                </pic:nvPicPr>
                <pic:blipFill rotWithShape="1">
                  <a:blip r:embed="rId1">
                    <a:extLst>
                      <a:ext uri="{28A0092B-C50C-407E-A947-70E740481C1C}">
                        <a14:useLocalDpi xmlns:a14="http://schemas.microsoft.com/office/drawing/2010/main" val="0"/>
                      </a:ext>
                    </a:extLst>
                  </a:blip>
                  <a:srcRect l="12471" t="10564" r="2595" b="6167"/>
                  <a:stretch/>
                </pic:blipFill>
                <pic:spPr bwMode="auto">
                  <a:xfrm>
                    <a:off x="0" y="0"/>
                    <a:ext cx="900000" cy="35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BE1" w:rsidRPr="002267F6">
      <w:rPr>
        <w:b/>
        <w:color w:val="404040" w:themeColor="text1" w:themeTint="BF"/>
        <w:sz w:val="18"/>
        <w:szCs w:val="18"/>
      </w:rPr>
      <w:tab/>
    </w:r>
    <w:r w:rsidR="00742BE1" w:rsidRPr="002267F6">
      <w:rPr>
        <w:b/>
        <w:color w:val="404040" w:themeColor="text1" w:themeTint="BF"/>
        <w:sz w:val="18"/>
        <w:szCs w:val="18"/>
      </w:rPr>
      <w:tab/>
    </w:r>
    <w:r w:rsidRPr="00156BF7">
      <w:rPr>
        <w:bCs/>
        <w:color w:val="404040" w:themeColor="text1" w:themeTint="BF"/>
        <w:sz w:val="18"/>
        <w:szCs w:val="18"/>
      </w:rPr>
      <w:fldChar w:fldCharType="begin"/>
    </w:r>
    <w:r w:rsidRPr="00156BF7">
      <w:rPr>
        <w:bCs/>
        <w:color w:val="404040" w:themeColor="text1" w:themeTint="BF"/>
        <w:sz w:val="18"/>
        <w:szCs w:val="18"/>
      </w:rPr>
      <w:instrText>PAGE   \* MERGEFORMAT</w:instrText>
    </w:r>
    <w:r w:rsidRPr="00156BF7">
      <w:rPr>
        <w:bCs/>
        <w:color w:val="404040" w:themeColor="text1" w:themeTint="BF"/>
        <w:sz w:val="18"/>
        <w:szCs w:val="18"/>
      </w:rPr>
      <w:fldChar w:fldCharType="separate"/>
    </w:r>
    <w:r w:rsidRPr="00156BF7">
      <w:rPr>
        <w:bCs/>
        <w:color w:val="404040" w:themeColor="text1" w:themeTint="BF"/>
        <w:sz w:val="18"/>
        <w:szCs w:val="18"/>
        <w:lang w:val="nl-NL"/>
      </w:rPr>
      <w:t>1</w:t>
    </w:r>
    <w:r w:rsidRPr="00156BF7">
      <w:rPr>
        <w:bCs/>
        <w:color w:val="404040" w:themeColor="text1" w:themeTint="B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25C4A" w14:textId="77777777" w:rsidR="00742BE1" w:rsidRPr="00156BF7" w:rsidRDefault="00092C7B" w:rsidP="00424A70">
    <w:pPr>
      <w:pStyle w:val="Voettekst"/>
      <w:tabs>
        <w:tab w:val="clear" w:pos="4536"/>
        <w:tab w:val="clear" w:pos="9072"/>
        <w:tab w:val="right" w:pos="9070"/>
      </w:tabs>
      <w:rPr>
        <w:bCs/>
        <w:color w:val="404040" w:themeColor="text1" w:themeTint="BF"/>
        <w:sz w:val="18"/>
        <w:szCs w:val="18"/>
      </w:rPr>
    </w:pPr>
    <w:r w:rsidRPr="002267F6">
      <w:rPr>
        <w:noProof/>
        <w:lang w:eastAsia="nl-BE"/>
      </w:rPr>
      <w:drawing>
        <wp:anchor distT="0" distB="0" distL="114300" distR="114300" simplePos="0" relativeHeight="251658240" behindDoc="1" locked="0" layoutInCell="1" allowOverlap="1" wp14:anchorId="7DD960C6" wp14:editId="1762852B">
          <wp:simplePos x="0" y="0"/>
          <wp:positionH relativeFrom="column">
            <wp:posOffset>-37726</wp:posOffset>
          </wp:positionH>
          <wp:positionV relativeFrom="page">
            <wp:posOffset>10022186</wp:posOffset>
          </wp:positionV>
          <wp:extent cx="900000" cy="3456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referRelativeResize="0"/>
                </pic:nvPicPr>
                <pic:blipFill>
                  <a:blip r:embed="rId1">
                    <a:extLst>
                      <a:ext uri="{28A0092B-C50C-407E-A947-70E740481C1C}">
                        <a14:useLocalDpi xmlns:a14="http://schemas.microsoft.com/office/drawing/2010/main" val="0"/>
                      </a:ext>
                    </a:extLst>
                  </a:blip>
                  <a:stretch>
                    <a:fillRect/>
                  </a:stretch>
                </pic:blipFill>
                <pic:spPr bwMode="auto">
                  <a:xfrm>
                    <a:off x="0" y="0"/>
                    <a:ext cx="900000" cy="34560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BE1" w:rsidRPr="002267F6">
      <w:rPr>
        <w:b/>
        <w:color w:val="404040" w:themeColor="text1" w:themeTint="BF"/>
        <w:sz w:val="18"/>
        <w:szCs w:val="18"/>
      </w:rPr>
      <w:tab/>
    </w:r>
    <w:r w:rsidR="00156BF7" w:rsidRPr="00156BF7">
      <w:rPr>
        <w:bCs/>
        <w:color w:val="404040" w:themeColor="text1" w:themeTint="BF"/>
        <w:sz w:val="18"/>
        <w:szCs w:val="18"/>
      </w:rPr>
      <w:fldChar w:fldCharType="begin"/>
    </w:r>
    <w:r w:rsidR="00156BF7" w:rsidRPr="00156BF7">
      <w:rPr>
        <w:bCs/>
        <w:color w:val="404040" w:themeColor="text1" w:themeTint="BF"/>
        <w:sz w:val="18"/>
        <w:szCs w:val="18"/>
      </w:rPr>
      <w:instrText>PAGE   \* MERGEFORMAT</w:instrText>
    </w:r>
    <w:r w:rsidR="00156BF7" w:rsidRPr="00156BF7">
      <w:rPr>
        <w:bCs/>
        <w:color w:val="404040" w:themeColor="text1" w:themeTint="BF"/>
        <w:sz w:val="18"/>
        <w:szCs w:val="18"/>
      </w:rPr>
      <w:fldChar w:fldCharType="separate"/>
    </w:r>
    <w:r w:rsidR="00156BF7" w:rsidRPr="00156BF7">
      <w:rPr>
        <w:bCs/>
        <w:color w:val="404040" w:themeColor="text1" w:themeTint="BF"/>
        <w:sz w:val="18"/>
        <w:szCs w:val="18"/>
        <w:lang w:val="nl-NL"/>
      </w:rPr>
      <w:t>1</w:t>
    </w:r>
    <w:r w:rsidR="00156BF7" w:rsidRPr="00156BF7">
      <w:rPr>
        <w:bCs/>
        <w:color w:val="404040" w:themeColor="text1" w:themeTint="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410BD" w14:textId="77777777" w:rsidR="00680CDB" w:rsidRDefault="00680CDB" w:rsidP="00542652">
      <w:r>
        <w:separator/>
      </w:r>
    </w:p>
  </w:footnote>
  <w:footnote w:type="continuationSeparator" w:id="0">
    <w:p w14:paraId="322ABCDB" w14:textId="77777777" w:rsidR="00680CDB" w:rsidRDefault="00680CDB" w:rsidP="00542652">
      <w:r>
        <w:continuationSeparator/>
      </w:r>
    </w:p>
    <w:p w14:paraId="2C9BF17B" w14:textId="77777777" w:rsidR="00680CDB" w:rsidRDefault="00680CDB"/>
    <w:p w14:paraId="758BBFF1" w14:textId="77777777" w:rsidR="00680CDB" w:rsidRDefault="00680CDB"/>
  </w:footnote>
  <w:footnote w:type="continuationNotice" w:id="1">
    <w:p w14:paraId="3B0600B9" w14:textId="77777777" w:rsidR="00680CDB" w:rsidRDefault="00680CDB">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f0cvIfLl" int2:invalidationBookmarkName="" int2:hashCode="T+zFvH+CI28jpH" int2:id="xIbh54yS">
      <int2:state int2:value="Rejected" int2:type="gram"/>
    </int2:bookmark>
    <int2:bookmark int2:bookmarkName="_Int_nfddiL7u" int2:invalidationBookmarkName="" int2:hashCode="9sShAxaATFkKWo" int2:id="yy6KNkn4">
      <int2:state int2:value="Rejected" int2:type="gram"/>
    </int2:bookmark>
    <int2:bookmark int2:bookmarkName="_Int_aLPRUL6Q" int2:invalidationBookmarkName="" int2:hashCode="k8zKnHRR98+NVt" int2:id="oicbez8b">
      <int2:state int2:value="Rejected" int2:type="gram"/>
    </int2:bookmark>
    <int2:bookmark int2:bookmarkName="_Int_1cjlz3Bn" int2:invalidationBookmarkName="" int2:hashCode="k8zKnHRR98+NVt" int2:id="RS1Vq3PZ">
      <int2:state int2:value="Rejected" int2:type="gram"/>
    </int2:bookmark>
    <int2:bookmark int2:bookmarkName="_Int_Dc0i9SoQ" int2:invalidationBookmarkName="" int2:hashCode="g9uJMjVhnpc/4k" int2:id="QASCPYuc">
      <int2:state int2:value="Rejected" int2:type="gram"/>
    </int2:bookmark>
    <int2:bookmark int2:bookmarkName="_Int_Ogdtd5nh" int2:invalidationBookmarkName="" int2:hashCode="+9C5w2dyQYmbrX" int2:id="CptuovHD">
      <int2:state int2:value="Rejected" int2:type="gram"/>
    </int2:bookmark>
    <int2:bookmark int2:bookmarkName="_Int_Rr8JHdHr" int2:invalidationBookmarkName="" int2:hashCode="hYZPTGfoEQV+E0" int2:id="IftiAWHE">
      <int2:state int2:value="Rejected" int2:type="gram"/>
    </int2:bookmark>
    <int2:bookmark int2:bookmarkName="_Int_FHFKPbjI" int2:invalidationBookmarkName="" int2:hashCode="CUsP4OMChUrxMR" int2:id="8Z9WkJi7">
      <int2:state int2:value="Rejected" int2:type="gram"/>
    </int2:bookmark>
    <int2:bookmark int2:bookmarkName="_Int_8qjemuhf" int2:invalidationBookmarkName="" int2:hashCode="ssVkcgCQMX5SrH" int2:id="Tqdq7qIa">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80042"/>
    <w:multiLevelType w:val="hybridMultilevel"/>
    <w:tmpl w:val="7BA86370"/>
    <w:lvl w:ilvl="0" w:tplc="B2C83E38">
      <w:start w:val="2025"/>
      <w:numFmt w:val="bullet"/>
      <w:lvlText w:val="-"/>
      <w:lvlJc w:val="left"/>
      <w:pPr>
        <w:ind w:left="720" w:hanging="360"/>
      </w:pPr>
      <w:rPr>
        <w:rFonts w:ascii="Trebuchet MS" w:eastAsiaTheme="minorHAnsi" w:hAnsi="Trebuchet MS" w:cstheme="minorBidi" w:hint="default"/>
        <w:i/>
        <w:color w:val="000000" w:themeColor="text1"/>
        <w:sz w:val="16"/>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5997CF6"/>
    <w:multiLevelType w:val="hybridMultilevel"/>
    <w:tmpl w:val="7B90D02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14B14F8"/>
    <w:multiLevelType w:val="hybridMultilevel"/>
    <w:tmpl w:val="A65A6F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2161698"/>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5534A4E"/>
    <w:multiLevelType w:val="multilevel"/>
    <w:tmpl w:val="AB3CB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E94A89"/>
    <w:multiLevelType w:val="multilevel"/>
    <w:tmpl w:val="48EE3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D52C44"/>
    <w:multiLevelType w:val="hybridMultilevel"/>
    <w:tmpl w:val="18643B9A"/>
    <w:lvl w:ilvl="0" w:tplc="9B9E7126">
      <w:numFmt w:val="bullet"/>
      <w:lvlText w:val="-"/>
      <w:lvlJc w:val="left"/>
      <w:pPr>
        <w:ind w:left="720" w:hanging="360"/>
      </w:pPr>
      <w:rPr>
        <w:rFonts w:ascii="Trebuchet MS" w:eastAsiaTheme="minorHAnsi"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9E75E3D"/>
    <w:multiLevelType w:val="hybridMultilevel"/>
    <w:tmpl w:val="0FDA7FF4"/>
    <w:lvl w:ilvl="0" w:tplc="F2B6C780">
      <w:numFmt w:val="bullet"/>
      <w:lvlText w:val="-"/>
      <w:lvlJc w:val="left"/>
      <w:pPr>
        <w:ind w:left="936" w:hanging="360"/>
      </w:pPr>
      <w:rPr>
        <w:rFonts w:ascii="Trebuchet MS" w:eastAsia="Times New Roman" w:hAnsi="Trebuchet MS" w:cs="Times New Roman" w:hint="default"/>
      </w:rPr>
    </w:lvl>
    <w:lvl w:ilvl="1" w:tplc="08130003" w:tentative="1">
      <w:start w:val="1"/>
      <w:numFmt w:val="bullet"/>
      <w:lvlText w:val="o"/>
      <w:lvlJc w:val="left"/>
      <w:pPr>
        <w:ind w:left="1656" w:hanging="360"/>
      </w:pPr>
      <w:rPr>
        <w:rFonts w:ascii="Courier New" w:hAnsi="Courier New" w:cs="Courier New" w:hint="default"/>
      </w:rPr>
    </w:lvl>
    <w:lvl w:ilvl="2" w:tplc="08130005" w:tentative="1">
      <w:start w:val="1"/>
      <w:numFmt w:val="bullet"/>
      <w:lvlText w:val=""/>
      <w:lvlJc w:val="left"/>
      <w:pPr>
        <w:ind w:left="2376" w:hanging="360"/>
      </w:pPr>
      <w:rPr>
        <w:rFonts w:ascii="Wingdings" w:hAnsi="Wingdings" w:hint="default"/>
      </w:rPr>
    </w:lvl>
    <w:lvl w:ilvl="3" w:tplc="08130001" w:tentative="1">
      <w:start w:val="1"/>
      <w:numFmt w:val="bullet"/>
      <w:lvlText w:val=""/>
      <w:lvlJc w:val="left"/>
      <w:pPr>
        <w:ind w:left="3096" w:hanging="360"/>
      </w:pPr>
      <w:rPr>
        <w:rFonts w:ascii="Symbol" w:hAnsi="Symbol" w:hint="default"/>
      </w:rPr>
    </w:lvl>
    <w:lvl w:ilvl="4" w:tplc="08130003" w:tentative="1">
      <w:start w:val="1"/>
      <w:numFmt w:val="bullet"/>
      <w:lvlText w:val="o"/>
      <w:lvlJc w:val="left"/>
      <w:pPr>
        <w:ind w:left="3816" w:hanging="360"/>
      </w:pPr>
      <w:rPr>
        <w:rFonts w:ascii="Courier New" w:hAnsi="Courier New" w:cs="Courier New" w:hint="default"/>
      </w:rPr>
    </w:lvl>
    <w:lvl w:ilvl="5" w:tplc="08130005" w:tentative="1">
      <w:start w:val="1"/>
      <w:numFmt w:val="bullet"/>
      <w:lvlText w:val=""/>
      <w:lvlJc w:val="left"/>
      <w:pPr>
        <w:ind w:left="4536" w:hanging="360"/>
      </w:pPr>
      <w:rPr>
        <w:rFonts w:ascii="Wingdings" w:hAnsi="Wingdings" w:hint="default"/>
      </w:rPr>
    </w:lvl>
    <w:lvl w:ilvl="6" w:tplc="08130001" w:tentative="1">
      <w:start w:val="1"/>
      <w:numFmt w:val="bullet"/>
      <w:lvlText w:val=""/>
      <w:lvlJc w:val="left"/>
      <w:pPr>
        <w:ind w:left="5256" w:hanging="360"/>
      </w:pPr>
      <w:rPr>
        <w:rFonts w:ascii="Symbol" w:hAnsi="Symbol" w:hint="default"/>
      </w:rPr>
    </w:lvl>
    <w:lvl w:ilvl="7" w:tplc="08130003" w:tentative="1">
      <w:start w:val="1"/>
      <w:numFmt w:val="bullet"/>
      <w:lvlText w:val="o"/>
      <w:lvlJc w:val="left"/>
      <w:pPr>
        <w:ind w:left="5976" w:hanging="360"/>
      </w:pPr>
      <w:rPr>
        <w:rFonts w:ascii="Courier New" w:hAnsi="Courier New" w:cs="Courier New" w:hint="default"/>
      </w:rPr>
    </w:lvl>
    <w:lvl w:ilvl="8" w:tplc="08130005" w:tentative="1">
      <w:start w:val="1"/>
      <w:numFmt w:val="bullet"/>
      <w:lvlText w:val=""/>
      <w:lvlJc w:val="left"/>
      <w:pPr>
        <w:ind w:left="6696" w:hanging="360"/>
      </w:pPr>
      <w:rPr>
        <w:rFonts w:ascii="Wingdings" w:hAnsi="Wingdings" w:hint="default"/>
      </w:rPr>
    </w:lvl>
  </w:abstractNum>
  <w:abstractNum w:abstractNumId="8" w15:restartNumberingAfterBreak="0">
    <w:nsid w:val="19FE4DE6"/>
    <w:multiLevelType w:val="hybridMultilevel"/>
    <w:tmpl w:val="BE94BC08"/>
    <w:lvl w:ilvl="0" w:tplc="901ACE7A">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4B443A3"/>
    <w:multiLevelType w:val="hybridMultilevel"/>
    <w:tmpl w:val="09F681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5C36649"/>
    <w:multiLevelType w:val="multilevel"/>
    <w:tmpl w:val="7826D8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CE6801"/>
    <w:multiLevelType w:val="multilevel"/>
    <w:tmpl w:val="837494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F6C6F69"/>
    <w:multiLevelType w:val="hybridMultilevel"/>
    <w:tmpl w:val="BD9CA86A"/>
    <w:lvl w:ilvl="0" w:tplc="5B0C6CE6">
      <w:start w:val="1"/>
      <w:numFmt w:val="bullet"/>
      <w:pStyle w:val="Opsomming1"/>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29B23CC"/>
    <w:multiLevelType w:val="hybridMultilevel"/>
    <w:tmpl w:val="59BC097C"/>
    <w:lvl w:ilvl="0" w:tplc="FA60F5AC">
      <w:start w:val="9"/>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31B4210"/>
    <w:multiLevelType w:val="hybridMultilevel"/>
    <w:tmpl w:val="4E4E9054"/>
    <w:lvl w:ilvl="0" w:tplc="F2BA71AC">
      <w:start w:val="2025"/>
      <w:numFmt w:val="bullet"/>
      <w:lvlText w:val="-"/>
      <w:lvlJc w:val="left"/>
      <w:pPr>
        <w:ind w:left="720" w:hanging="360"/>
      </w:pPr>
      <w:rPr>
        <w:rFonts w:ascii="Trebuchet MS" w:eastAsiaTheme="minorHAnsi"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F4C0D81"/>
    <w:multiLevelType w:val="hybridMultilevel"/>
    <w:tmpl w:val="F4D67B7E"/>
    <w:lvl w:ilvl="0" w:tplc="F892A5BE">
      <w:start w:val="1"/>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0885631"/>
    <w:multiLevelType w:val="hybridMultilevel"/>
    <w:tmpl w:val="9766D0E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44D15B98"/>
    <w:multiLevelType w:val="hybridMultilevel"/>
    <w:tmpl w:val="9A74D46C"/>
    <w:lvl w:ilvl="0" w:tplc="DAE647CE">
      <w:start w:val="1"/>
      <w:numFmt w:val="bullet"/>
      <w:pStyle w:val="Lijstalinea"/>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8" w15:restartNumberingAfterBreak="0">
    <w:nsid w:val="490206BF"/>
    <w:multiLevelType w:val="hybridMultilevel"/>
    <w:tmpl w:val="0222226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BA242E6"/>
    <w:multiLevelType w:val="multilevel"/>
    <w:tmpl w:val="CCF20862"/>
    <w:lvl w:ilvl="0">
      <w:start w:val="1"/>
      <w:numFmt w:val="decimal"/>
      <w:pStyle w:val="Kop1"/>
      <w:lvlText w:val="%1"/>
      <w:lvlJc w:val="left"/>
      <w:pPr>
        <w:ind w:left="737" w:hanging="737"/>
      </w:pPr>
      <w:rPr>
        <w:rFonts w:ascii="Trebuchet MS" w:hAnsi="Trebuchet MS" w:hint="default"/>
        <w:b/>
        <w:i w:val="0"/>
        <w:color w:val="262626" w:themeColor="text1" w:themeTint="D9"/>
        <w:sz w:val="24"/>
      </w:rPr>
    </w:lvl>
    <w:lvl w:ilvl="1">
      <w:start w:val="1"/>
      <w:numFmt w:val="decimal"/>
      <w:pStyle w:val="Kop2"/>
      <w:lvlText w:val="%1.%2"/>
      <w:lvlJc w:val="left"/>
      <w:pPr>
        <w:ind w:left="737" w:hanging="737"/>
      </w:pPr>
      <w:rPr>
        <w:rFonts w:ascii="Trebuchet MS" w:hAnsi="Trebuchet MS" w:hint="default"/>
        <w:b/>
        <w:i w:val="0"/>
        <w:color w:val="262626" w:themeColor="text1" w:themeTint="D9"/>
        <w:sz w:val="20"/>
      </w:rPr>
    </w:lvl>
    <w:lvl w:ilvl="2">
      <w:start w:val="1"/>
      <w:numFmt w:val="decimal"/>
      <w:pStyle w:val="Kop3"/>
      <w:lvlText w:val="%1.%2.%3"/>
      <w:lvlJc w:val="left"/>
      <w:pPr>
        <w:ind w:left="737" w:hanging="737"/>
      </w:pPr>
      <w:rPr>
        <w:rFonts w:ascii="Trebuchet MS" w:hAnsi="Trebuchet MS" w:hint="default"/>
        <w:b w:val="0"/>
        <w:i/>
        <w:color w:val="262626" w:themeColor="text1" w:themeTint="D9"/>
        <w:sz w:val="20"/>
      </w:rPr>
    </w:lvl>
    <w:lvl w:ilvl="3">
      <w:start w:val="1"/>
      <w:numFmt w:val="decimal"/>
      <w:pStyle w:val="Kop4"/>
      <w:lvlText w:val="%1.%2.%3.%4"/>
      <w:lvlJc w:val="left"/>
      <w:pPr>
        <w:ind w:left="737" w:hanging="737"/>
      </w:pPr>
      <w:rPr>
        <w:rFonts w:ascii="Trebuchet MS" w:hAnsi="Trebuchet MS" w:hint="default"/>
        <w:b w:val="0"/>
        <w:i w:val="0"/>
        <w:color w:val="262626" w:themeColor="text1" w:themeTint="D9"/>
        <w:sz w:val="20"/>
      </w:rPr>
    </w:lvl>
    <w:lvl w:ilvl="4">
      <w:start w:val="1"/>
      <w:numFmt w:val="decimal"/>
      <w:pStyle w:val="Kop5"/>
      <w:lvlText w:val="%1.%2.%3.%4.%5"/>
      <w:lvlJc w:val="left"/>
      <w:pPr>
        <w:ind w:left="737" w:hanging="737"/>
      </w:pPr>
      <w:rPr>
        <w:rFonts w:hint="default"/>
      </w:rPr>
    </w:lvl>
    <w:lvl w:ilvl="5">
      <w:start w:val="1"/>
      <w:numFmt w:val="decimal"/>
      <w:pStyle w:val="Kop6"/>
      <w:lvlText w:val="%1.%2.%3.%4.%5.%6"/>
      <w:lvlJc w:val="left"/>
      <w:pPr>
        <w:ind w:left="737" w:hanging="737"/>
      </w:pPr>
      <w:rPr>
        <w:rFonts w:hint="default"/>
      </w:rPr>
    </w:lvl>
    <w:lvl w:ilvl="6">
      <w:start w:val="1"/>
      <w:numFmt w:val="decimal"/>
      <w:pStyle w:val="Kop7"/>
      <w:lvlText w:val="%1.%2.%3.%4.%5.%6.%7"/>
      <w:lvlJc w:val="left"/>
      <w:pPr>
        <w:ind w:left="737" w:hanging="737"/>
      </w:pPr>
      <w:rPr>
        <w:rFonts w:hint="default"/>
      </w:rPr>
    </w:lvl>
    <w:lvl w:ilvl="7">
      <w:start w:val="1"/>
      <w:numFmt w:val="decimal"/>
      <w:pStyle w:val="Kop8"/>
      <w:lvlText w:val="%1.%2.%3.%4.%5.%6.%7.%8"/>
      <w:lvlJc w:val="left"/>
      <w:pPr>
        <w:ind w:left="737" w:hanging="737"/>
      </w:pPr>
      <w:rPr>
        <w:rFonts w:hint="default"/>
      </w:rPr>
    </w:lvl>
    <w:lvl w:ilvl="8">
      <w:start w:val="1"/>
      <w:numFmt w:val="decimal"/>
      <w:pStyle w:val="Kop9"/>
      <w:lvlText w:val="%1.%2.%3.%4.%5.%6.%7.%8.%9"/>
      <w:lvlJc w:val="left"/>
      <w:pPr>
        <w:ind w:left="737" w:hanging="737"/>
      </w:pPr>
      <w:rPr>
        <w:rFonts w:hint="default"/>
      </w:rPr>
    </w:lvl>
  </w:abstractNum>
  <w:abstractNum w:abstractNumId="20" w15:restartNumberingAfterBreak="0">
    <w:nsid w:val="53716C0E"/>
    <w:multiLevelType w:val="hybridMultilevel"/>
    <w:tmpl w:val="18DE4DD8"/>
    <w:lvl w:ilvl="0" w:tplc="7166C892">
      <w:numFmt w:val="bullet"/>
      <w:lvlText w:val="-"/>
      <w:lvlJc w:val="left"/>
      <w:pPr>
        <w:ind w:left="720" w:hanging="360"/>
      </w:pPr>
      <w:rPr>
        <w:rFonts w:ascii="Trebuchet MS" w:eastAsiaTheme="minorHAnsi" w:hAnsi="Trebuchet MS" w:cstheme="minorBidi" w:hint="default"/>
        <w:color w:val="00000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2FA6430"/>
    <w:multiLevelType w:val="hybridMultilevel"/>
    <w:tmpl w:val="A6B605A8"/>
    <w:lvl w:ilvl="0" w:tplc="08643FBE">
      <w:start w:val="1"/>
      <w:numFmt w:val="bullet"/>
      <w:pStyle w:val="Opsomming2"/>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681F3881"/>
    <w:multiLevelType w:val="hybridMultilevel"/>
    <w:tmpl w:val="EF66BA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68FB3E0B"/>
    <w:multiLevelType w:val="hybridMultilevel"/>
    <w:tmpl w:val="FB40708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6A127419"/>
    <w:multiLevelType w:val="multilevel"/>
    <w:tmpl w:val="4F3064F8"/>
    <w:lvl w:ilvl="0">
      <w:start w:val="2"/>
      <w:numFmt w:val="decimal"/>
      <w:lvlText w:val="%1."/>
      <w:lvlJc w:val="left"/>
      <w:pPr>
        <w:ind w:left="576" w:hanging="576"/>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D203F4F"/>
    <w:multiLevelType w:val="multilevel"/>
    <w:tmpl w:val="EAFA06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77A48ED"/>
    <w:multiLevelType w:val="hybridMultilevel"/>
    <w:tmpl w:val="C4AA58A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38713209">
    <w:abstractNumId w:val="19"/>
  </w:num>
  <w:num w:numId="2" w16cid:durableId="2085225797">
    <w:abstractNumId w:val="19"/>
  </w:num>
  <w:num w:numId="3" w16cid:durableId="210112520">
    <w:abstractNumId w:val="8"/>
  </w:num>
  <w:num w:numId="4" w16cid:durableId="2146391007">
    <w:abstractNumId w:val="19"/>
    <w:lvlOverride w:ilvl="0">
      <w:lvl w:ilvl="0">
        <w:start w:val="1"/>
        <w:numFmt w:val="decimal"/>
        <w:pStyle w:val="Kop1"/>
        <w:lvlText w:val="%1"/>
        <w:lvlJc w:val="left"/>
        <w:pPr>
          <w:ind w:left="737" w:hanging="737"/>
        </w:pPr>
        <w:rPr>
          <w:rFonts w:ascii="Trebuchet MS" w:hAnsi="Trebuchet MS" w:hint="default"/>
          <w:b/>
          <w:i w:val="0"/>
          <w:color w:val="000000" w:themeColor="text1"/>
          <w:sz w:val="24"/>
        </w:rPr>
      </w:lvl>
    </w:lvlOverride>
    <w:lvlOverride w:ilvl="1">
      <w:lvl w:ilvl="1">
        <w:start w:val="1"/>
        <w:numFmt w:val="decimal"/>
        <w:pStyle w:val="Kop2"/>
        <w:lvlText w:val="%1.%2"/>
        <w:lvlJc w:val="left"/>
        <w:pPr>
          <w:ind w:left="737" w:hanging="737"/>
        </w:pPr>
        <w:rPr>
          <w:rFonts w:ascii="Trebuchet MS" w:hAnsi="Trebuchet MS" w:hint="default"/>
          <w:b/>
          <w:i w:val="0"/>
          <w:color w:val="000000" w:themeColor="text1"/>
          <w:sz w:val="22"/>
        </w:rPr>
      </w:lvl>
    </w:lvlOverride>
    <w:lvlOverride w:ilvl="2">
      <w:lvl w:ilvl="2">
        <w:start w:val="1"/>
        <w:numFmt w:val="decimal"/>
        <w:pStyle w:val="Kop3"/>
        <w:lvlText w:val="%1.%2.%3"/>
        <w:lvlJc w:val="left"/>
        <w:pPr>
          <w:ind w:left="737" w:hanging="737"/>
        </w:pPr>
        <w:rPr>
          <w:rFonts w:ascii="Trebuchet MS" w:hAnsi="Trebuchet MS" w:hint="default"/>
          <w:b/>
          <w:i w:val="0"/>
          <w:color w:val="000000" w:themeColor="text1"/>
          <w:sz w:val="20"/>
        </w:rPr>
      </w:lvl>
    </w:lvlOverride>
    <w:lvlOverride w:ilvl="3">
      <w:lvl w:ilvl="3">
        <w:start w:val="1"/>
        <w:numFmt w:val="decimal"/>
        <w:pStyle w:val="Kop4"/>
        <w:lvlText w:val="%1.%2.%3.%4"/>
        <w:lvlJc w:val="left"/>
        <w:pPr>
          <w:ind w:left="737" w:hanging="737"/>
        </w:pPr>
        <w:rPr>
          <w:rFonts w:hint="default"/>
        </w:rPr>
      </w:lvl>
    </w:lvlOverride>
    <w:lvlOverride w:ilvl="4">
      <w:lvl w:ilvl="4">
        <w:start w:val="1"/>
        <w:numFmt w:val="decimal"/>
        <w:pStyle w:val="Kop5"/>
        <w:lvlText w:val="%1.%2.%3.%4.%5"/>
        <w:lvlJc w:val="left"/>
        <w:pPr>
          <w:ind w:left="737" w:hanging="737"/>
        </w:pPr>
        <w:rPr>
          <w:rFonts w:hint="default"/>
        </w:rPr>
      </w:lvl>
    </w:lvlOverride>
    <w:lvlOverride w:ilvl="5">
      <w:lvl w:ilvl="5">
        <w:start w:val="1"/>
        <w:numFmt w:val="decimal"/>
        <w:pStyle w:val="Kop6"/>
        <w:lvlText w:val="%1.%2.%3.%4.%5.%6"/>
        <w:lvlJc w:val="left"/>
        <w:pPr>
          <w:ind w:left="737" w:hanging="737"/>
        </w:pPr>
        <w:rPr>
          <w:rFonts w:hint="default"/>
        </w:rPr>
      </w:lvl>
    </w:lvlOverride>
    <w:lvlOverride w:ilvl="6">
      <w:lvl w:ilvl="6">
        <w:start w:val="1"/>
        <w:numFmt w:val="decimal"/>
        <w:pStyle w:val="Kop7"/>
        <w:lvlText w:val="%1.%2.%3.%4.%5.%6.%7"/>
        <w:lvlJc w:val="left"/>
        <w:pPr>
          <w:ind w:left="737" w:hanging="737"/>
        </w:pPr>
        <w:rPr>
          <w:rFonts w:hint="default"/>
        </w:rPr>
      </w:lvl>
    </w:lvlOverride>
    <w:lvlOverride w:ilvl="7">
      <w:lvl w:ilvl="7">
        <w:start w:val="1"/>
        <w:numFmt w:val="decimal"/>
        <w:pStyle w:val="Kop8"/>
        <w:lvlText w:val="%1.%2.%3.%4.%5.%6.%7.%8"/>
        <w:lvlJc w:val="left"/>
        <w:pPr>
          <w:ind w:left="737" w:hanging="737"/>
        </w:pPr>
        <w:rPr>
          <w:rFonts w:hint="default"/>
        </w:rPr>
      </w:lvl>
    </w:lvlOverride>
    <w:lvlOverride w:ilvl="8">
      <w:lvl w:ilvl="8">
        <w:start w:val="1"/>
        <w:numFmt w:val="decimal"/>
        <w:pStyle w:val="Kop9"/>
        <w:lvlText w:val="%1.%2.%3.%4.%5.%6.%7.%8.%9"/>
        <w:lvlJc w:val="left"/>
        <w:pPr>
          <w:ind w:left="737" w:hanging="737"/>
        </w:pPr>
        <w:rPr>
          <w:rFonts w:hint="default"/>
        </w:rPr>
      </w:lvl>
    </w:lvlOverride>
  </w:num>
  <w:num w:numId="5" w16cid:durableId="1703018917">
    <w:abstractNumId w:val="19"/>
  </w:num>
  <w:num w:numId="6" w16cid:durableId="287706536">
    <w:abstractNumId w:val="12"/>
  </w:num>
  <w:num w:numId="7" w16cid:durableId="2057389921">
    <w:abstractNumId w:val="21"/>
  </w:num>
  <w:num w:numId="8" w16cid:durableId="175048375">
    <w:abstractNumId w:val="17"/>
  </w:num>
  <w:num w:numId="9" w16cid:durableId="336887750">
    <w:abstractNumId w:val="26"/>
  </w:num>
  <w:num w:numId="10" w16cid:durableId="1666779299">
    <w:abstractNumId w:val="3"/>
  </w:num>
  <w:num w:numId="11" w16cid:durableId="1219172945">
    <w:abstractNumId w:val="16"/>
  </w:num>
  <w:num w:numId="12" w16cid:durableId="1852329665">
    <w:abstractNumId w:val="22"/>
  </w:num>
  <w:num w:numId="13" w16cid:durableId="1497765492">
    <w:abstractNumId w:val="1"/>
  </w:num>
  <w:num w:numId="14" w16cid:durableId="1416636234">
    <w:abstractNumId w:val="9"/>
  </w:num>
  <w:num w:numId="15" w16cid:durableId="221913289">
    <w:abstractNumId w:val="23"/>
  </w:num>
  <w:num w:numId="16" w16cid:durableId="453641575">
    <w:abstractNumId w:val="13"/>
  </w:num>
  <w:num w:numId="17" w16cid:durableId="1150437612">
    <w:abstractNumId w:val="2"/>
  </w:num>
  <w:num w:numId="18" w16cid:durableId="790981782">
    <w:abstractNumId w:val="15"/>
  </w:num>
  <w:num w:numId="19" w16cid:durableId="81727401">
    <w:abstractNumId w:val="20"/>
  </w:num>
  <w:num w:numId="20" w16cid:durableId="1977761638">
    <w:abstractNumId w:val="24"/>
  </w:num>
  <w:num w:numId="21" w16cid:durableId="265355900">
    <w:abstractNumId w:val="4"/>
  </w:num>
  <w:num w:numId="22" w16cid:durableId="2139101366">
    <w:abstractNumId w:val="25"/>
  </w:num>
  <w:num w:numId="23" w16cid:durableId="1764187236">
    <w:abstractNumId w:val="11"/>
  </w:num>
  <w:num w:numId="24" w16cid:durableId="362218519">
    <w:abstractNumId w:val="10"/>
  </w:num>
  <w:num w:numId="25" w16cid:durableId="1786191308">
    <w:abstractNumId w:val="18"/>
  </w:num>
  <w:num w:numId="26" w16cid:durableId="1806238178">
    <w:abstractNumId w:val="7"/>
  </w:num>
  <w:num w:numId="27" w16cid:durableId="1819766619">
    <w:abstractNumId w:val="6"/>
  </w:num>
  <w:num w:numId="28" w16cid:durableId="688066590">
    <w:abstractNumId w:val="14"/>
  </w:num>
  <w:num w:numId="29" w16cid:durableId="1700810829">
    <w:abstractNumId w:val="0"/>
  </w:num>
  <w:num w:numId="30" w16cid:durableId="5523503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50E"/>
    <w:rsid w:val="00001204"/>
    <w:rsid w:val="00002108"/>
    <w:rsid w:val="00003C4B"/>
    <w:rsid w:val="00005053"/>
    <w:rsid w:val="000060DE"/>
    <w:rsid w:val="00010DB7"/>
    <w:rsid w:val="00011B05"/>
    <w:rsid w:val="000134DF"/>
    <w:rsid w:val="0001675F"/>
    <w:rsid w:val="00020948"/>
    <w:rsid w:val="00023156"/>
    <w:rsid w:val="00024699"/>
    <w:rsid w:val="0002559F"/>
    <w:rsid w:val="00027857"/>
    <w:rsid w:val="00031BD7"/>
    <w:rsid w:val="00033C71"/>
    <w:rsid w:val="00034324"/>
    <w:rsid w:val="00034420"/>
    <w:rsid w:val="00041266"/>
    <w:rsid w:val="000420E2"/>
    <w:rsid w:val="00045A9E"/>
    <w:rsid w:val="00045EBA"/>
    <w:rsid w:val="00050125"/>
    <w:rsid w:val="00051110"/>
    <w:rsid w:val="00053D11"/>
    <w:rsid w:val="00057C43"/>
    <w:rsid w:val="00066328"/>
    <w:rsid w:val="000754E7"/>
    <w:rsid w:val="00080651"/>
    <w:rsid w:val="00080F7D"/>
    <w:rsid w:val="00086345"/>
    <w:rsid w:val="00092C7B"/>
    <w:rsid w:val="00093BC1"/>
    <w:rsid w:val="00093E01"/>
    <w:rsid w:val="000942F1"/>
    <w:rsid w:val="000945CB"/>
    <w:rsid w:val="00094E31"/>
    <w:rsid w:val="00097566"/>
    <w:rsid w:val="00097E39"/>
    <w:rsid w:val="000A380F"/>
    <w:rsid w:val="000A3825"/>
    <w:rsid w:val="000A6DEE"/>
    <w:rsid w:val="000B2070"/>
    <w:rsid w:val="000B2143"/>
    <w:rsid w:val="000B47EA"/>
    <w:rsid w:val="000B6F06"/>
    <w:rsid w:val="000C5ED7"/>
    <w:rsid w:val="000C66C0"/>
    <w:rsid w:val="000C68C2"/>
    <w:rsid w:val="000C7F6C"/>
    <w:rsid w:val="000D048E"/>
    <w:rsid w:val="000D06E8"/>
    <w:rsid w:val="000D5051"/>
    <w:rsid w:val="000E1D80"/>
    <w:rsid w:val="000E2BF5"/>
    <w:rsid w:val="000E3643"/>
    <w:rsid w:val="000E366F"/>
    <w:rsid w:val="000E4D22"/>
    <w:rsid w:val="000E536D"/>
    <w:rsid w:val="000E58B6"/>
    <w:rsid w:val="000E6B20"/>
    <w:rsid w:val="000F1F9E"/>
    <w:rsid w:val="000F2D7F"/>
    <w:rsid w:val="000F510A"/>
    <w:rsid w:val="000F6CF4"/>
    <w:rsid w:val="000F6E78"/>
    <w:rsid w:val="001018D8"/>
    <w:rsid w:val="0010293D"/>
    <w:rsid w:val="0010398C"/>
    <w:rsid w:val="001047F7"/>
    <w:rsid w:val="001050A7"/>
    <w:rsid w:val="0010545B"/>
    <w:rsid w:val="00105CA3"/>
    <w:rsid w:val="001068DC"/>
    <w:rsid w:val="00106FD0"/>
    <w:rsid w:val="00117053"/>
    <w:rsid w:val="00117277"/>
    <w:rsid w:val="001217F5"/>
    <w:rsid w:val="00124E96"/>
    <w:rsid w:val="0012534B"/>
    <w:rsid w:val="00125451"/>
    <w:rsid w:val="00125AAF"/>
    <w:rsid w:val="00127428"/>
    <w:rsid w:val="00127D92"/>
    <w:rsid w:val="001365F2"/>
    <w:rsid w:val="00136BBE"/>
    <w:rsid w:val="00140180"/>
    <w:rsid w:val="00140F14"/>
    <w:rsid w:val="001411B6"/>
    <w:rsid w:val="0014374D"/>
    <w:rsid w:val="00147C3F"/>
    <w:rsid w:val="0015030A"/>
    <w:rsid w:val="00150EBF"/>
    <w:rsid w:val="001539F1"/>
    <w:rsid w:val="00156428"/>
    <w:rsid w:val="00156B8B"/>
    <w:rsid w:val="00156BF7"/>
    <w:rsid w:val="00157AC1"/>
    <w:rsid w:val="00160E29"/>
    <w:rsid w:val="0016105D"/>
    <w:rsid w:val="001675FD"/>
    <w:rsid w:val="00167A3C"/>
    <w:rsid w:val="00167FAC"/>
    <w:rsid w:val="001709FD"/>
    <w:rsid w:val="00170AAC"/>
    <w:rsid w:val="00172CE3"/>
    <w:rsid w:val="0017511D"/>
    <w:rsid w:val="001755E4"/>
    <w:rsid w:val="0017784A"/>
    <w:rsid w:val="00180E14"/>
    <w:rsid w:val="00183F68"/>
    <w:rsid w:val="00184DC6"/>
    <w:rsid w:val="00184F88"/>
    <w:rsid w:val="001871C5"/>
    <w:rsid w:val="00187BEA"/>
    <w:rsid w:val="0019056B"/>
    <w:rsid w:val="00192F4A"/>
    <w:rsid w:val="00193049"/>
    <w:rsid w:val="00195631"/>
    <w:rsid w:val="00196B92"/>
    <w:rsid w:val="001A0A57"/>
    <w:rsid w:val="001A1842"/>
    <w:rsid w:val="001A39B0"/>
    <w:rsid w:val="001A5011"/>
    <w:rsid w:val="001A60E5"/>
    <w:rsid w:val="001A7375"/>
    <w:rsid w:val="001A7CAE"/>
    <w:rsid w:val="001B032F"/>
    <w:rsid w:val="001B4CC6"/>
    <w:rsid w:val="001C0C5E"/>
    <w:rsid w:val="001C1460"/>
    <w:rsid w:val="001C1523"/>
    <w:rsid w:val="001C1CC5"/>
    <w:rsid w:val="001C2532"/>
    <w:rsid w:val="001C781D"/>
    <w:rsid w:val="001D0A1A"/>
    <w:rsid w:val="001D2634"/>
    <w:rsid w:val="001D3DCD"/>
    <w:rsid w:val="001D5BE9"/>
    <w:rsid w:val="001E11CD"/>
    <w:rsid w:val="001E2415"/>
    <w:rsid w:val="001E24FB"/>
    <w:rsid w:val="001E28E7"/>
    <w:rsid w:val="001E2B0B"/>
    <w:rsid w:val="001E41DD"/>
    <w:rsid w:val="001E5DF7"/>
    <w:rsid w:val="001E7667"/>
    <w:rsid w:val="001F1F54"/>
    <w:rsid w:val="001F53ED"/>
    <w:rsid w:val="001F5A96"/>
    <w:rsid w:val="002007AA"/>
    <w:rsid w:val="00203CD3"/>
    <w:rsid w:val="0020522C"/>
    <w:rsid w:val="00206CD3"/>
    <w:rsid w:val="00211947"/>
    <w:rsid w:val="0022385B"/>
    <w:rsid w:val="00223919"/>
    <w:rsid w:val="00225806"/>
    <w:rsid w:val="00225CAD"/>
    <w:rsid w:val="00234323"/>
    <w:rsid w:val="002370AA"/>
    <w:rsid w:val="00237820"/>
    <w:rsid w:val="0024020C"/>
    <w:rsid w:val="00244327"/>
    <w:rsid w:val="00244DA9"/>
    <w:rsid w:val="00245355"/>
    <w:rsid w:val="00247617"/>
    <w:rsid w:val="00250907"/>
    <w:rsid w:val="0025257B"/>
    <w:rsid w:val="00252B95"/>
    <w:rsid w:val="00253948"/>
    <w:rsid w:val="0025424A"/>
    <w:rsid w:val="00256D2A"/>
    <w:rsid w:val="00257233"/>
    <w:rsid w:val="00257866"/>
    <w:rsid w:val="0026111B"/>
    <w:rsid w:val="00261340"/>
    <w:rsid w:val="0026274E"/>
    <w:rsid w:val="00262C25"/>
    <w:rsid w:val="002639D7"/>
    <w:rsid w:val="002648AA"/>
    <w:rsid w:val="00265BD4"/>
    <w:rsid w:val="0026610B"/>
    <w:rsid w:val="00267D18"/>
    <w:rsid w:val="002704BD"/>
    <w:rsid w:val="0027088D"/>
    <w:rsid w:val="002714E4"/>
    <w:rsid w:val="002753CF"/>
    <w:rsid w:val="0027561E"/>
    <w:rsid w:val="00277175"/>
    <w:rsid w:val="0027721C"/>
    <w:rsid w:val="002807B9"/>
    <w:rsid w:val="00281AA2"/>
    <w:rsid w:val="00282BB1"/>
    <w:rsid w:val="00283F03"/>
    <w:rsid w:val="002862E9"/>
    <w:rsid w:val="00287972"/>
    <w:rsid w:val="00287C15"/>
    <w:rsid w:val="00290079"/>
    <w:rsid w:val="002936EF"/>
    <w:rsid w:val="00297D15"/>
    <w:rsid w:val="002A1227"/>
    <w:rsid w:val="002B1EAD"/>
    <w:rsid w:val="002C1574"/>
    <w:rsid w:val="002C1C37"/>
    <w:rsid w:val="002C3F12"/>
    <w:rsid w:val="002C6E88"/>
    <w:rsid w:val="002C6FD7"/>
    <w:rsid w:val="002C7F3D"/>
    <w:rsid w:val="002D5628"/>
    <w:rsid w:val="002D5C58"/>
    <w:rsid w:val="002D6EB8"/>
    <w:rsid w:val="002D762B"/>
    <w:rsid w:val="002E25CA"/>
    <w:rsid w:val="002F59B8"/>
    <w:rsid w:val="003020BA"/>
    <w:rsid w:val="00302B9F"/>
    <w:rsid w:val="003042A0"/>
    <w:rsid w:val="00305086"/>
    <w:rsid w:val="003079F2"/>
    <w:rsid w:val="00312AE9"/>
    <w:rsid w:val="00314DF1"/>
    <w:rsid w:val="0031531F"/>
    <w:rsid w:val="0031624F"/>
    <w:rsid w:val="0032251D"/>
    <w:rsid w:val="00323038"/>
    <w:rsid w:val="00326A8B"/>
    <w:rsid w:val="003271C4"/>
    <w:rsid w:val="00330FEA"/>
    <w:rsid w:val="00332065"/>
    <w:rsid w:val="003345F2"/>
    <w:rsid w:val="003375EE"/>
    <w:rsid w:val="00342B58"/>
    <w:rsid w:val="00342F15"/>
    <w:rsid w:val="0034324A"/>
    <w:rsid w:val="00344488"/>
    <w:rsid w:val="00350089"/>
    <w:rsid w:val="003531C3"/>
    <w:rsid w:val="003537F4"/>
    <w:rsid w:val="003538AE"/>
    <w:rsid w:val="00355407"/>
    <w:rsid w:val="003556C8"/>
    <w:rsid w:val="003566D7"/>
    <w:rsid w:val="003569C5"/>
    <w:rsid w:val="0036310A"/>
    <w:rsid w:val="00366D4E"/>
    <w:rsid w:val="003711E4"/>
    <w:rsid w:val="0037123A"/>
    <w:rsid w:val="00372B72"/>
    <w:rsid w:val="00373D3E"/>
    <w:rsid w:val="00373EF0"/>
    <w:rsid w:val="00374B3D"/>
    <w:rsid w:val="00374E2A"/>
    <w:rsid w:val="00375B73"/>
    <w:rsid w:val="00376BDF"/>
    <w:rsid w:val="003770F7"/>
    <w:rsid w:val="003772D7"/>
    <w:rsid w:val="00377716"/>
    <w:rsid w:val="00377AFC"/>
    <w:rsid w:val="0038086A"/>
    <w:rsid w:val="003816CF"/>
    <w:rsid w:val="003837B6"/>
    <w:rsid w:val="00386086"/>
    <w:rsid w:val="003874F2"/>
    <w:rsid w:val="0038763F"/>
    <w:rsid w:val="00390DE7"/>
    <w:rsid w:val="0039145E"/>
    <w:rsid w:val="003923D9"/>
    <w:rsid w:val="003932DC"/>
    <w:rsid w:val="003953BD"/>
    <w:rsid w:val="00397408"/>
    <w:rsid w:val="003A3338"/>
    <w:rsid w:val="003A5B59"/>
    <w:rsid w:val="003A7B36"/>
    <w:rsid w:val="003A7EB5"/>
    <w:rsid w:val="003B0CE9"/>
    <w:rsid w:val="003B560B"/>
    <w:rsid w:val="003B6C2D"/>
    <w:rsid w:val="003C2D91"/>
    <w:rsid w:val="003C3080"/>
    <w:rsid w:val="003C365A"/>
    <w:rsid w:val="003C3EE3"/>
    <w:rsid w:val="003C4EF8"/>
    <w:rsid w:val="003C650B"/>
    <w:rsid w:val="003C6BD9"/>
    <w:rsid w:val="003D02CD"/>
    <w:rsid w:val="003D0C36"/>
    <w:rsid w:val="003D0F39"/>
    <w:rsid w:val="003D164D"/>
    <w:rsid w:val="003D2DAB"/>
    <w:rsid w:val="003D42FA"/>
    <w:rsid w:val="003D6B09"/>
    <w:rsid w:val="003D7D33"/>
    <w:rsid w:val="003E1706"/>
    <w:rsid w:val="003E1B52"/>
    <w:rsid w:val="003E459C"/>
    <w:rsid w:val="003E66BA"/>
    <w:rsid w:val="003E79E8"/>
    <w:rsid w:val="003E7F53"/>
    <w:rsid w:val="003F1DF8"/>
    <w:rsid w:val="003F3B3F"/>
    <w:rsid w:val="003F6B5A"/>
    <w:rsid w:val="00400666"/>
    <w:rsid w:val="004006A9"/>
    <w:rsid w:val="00401FDF"/>
    <w:rsid w:val="00405283"/>
    <w:rsid w:val="00406405"/>
    <w:rsid w:val="0040664A"/>
    <w:rsid w:val="004078A6"/>
    <w:rsid w:val="004125BA"/>
    <w:rsid w:val="004127E4"/>
    <w:rsid w:val="0041405F"/>
    <w:rsid w:val="004157F6"/>
    <w:rsid w:val="00416E6D"/>
    <w:rsid w:val="004211D3"/>
    <w:rsid w:val="00421632"/>
    <w:rsid w:val="00421B36"/>
    <w:rsid w:val="00422129"/>
    <w:rsid w:val="00422E46"/>
    <w:rsid w:val="00424A70"/>
    <w:rsid w:val="00425FDF"/>
    <w:rsid w:val="0042680C"/>
    <w:rsid w:val="00427B52"/>
    <w:rsid w:val="004305D4"/>
    <w:rsid w:val="004315ED"/>
    <w:rsid w:val="004316AD"/>
    <w:rsid w:val="00434852"/>
    <w:rsid w:val="004359EC"/>
    <w:rsid w:val="00436D44"/>
    <w:rsid w:val="00437572"/>
    <w:rsid w:val="00437A49"/>
    <w:rsid w:val="00437BBA"/>
    <w:rsid w:val="00442F4C"/>
    <w:rsid w:val="0044603A"/>
    <w:rsid w:val="0045014E"/>
    <w:rsid w:val="00450BE0"/>
    <w:rsid w:val="00451459"/>
    <w:rsid w:val="0045451C"/>
    <w:rsid w:val="00454780"/>
    <w:rsid w:val="00456013"/>
    <w:rsid w:val="00456B7A"/>
    <w:rsid w:val="004570BF"/>
    <w:rsid w:val="00457A0D"/>
    <w:rsid w:val="0046180B"/>
    <w:rsid w:val="004654C4"/>
    <w:rsid w:val="00465B55"/>
    <w:rsid w:val="004729FA"/>
    <w:rsid w:val="004752D5"/>
    <w:rsid w:val="00475418"/>
    <w:rsid w:val="0047687E"/>
    <w:rsid w:val="00476CB9"/>
    <w:rsid w:val="004773D4"/>
    <w:rsid w:val="004778F1"/>
    <w:rsid w:val="00482923"/>
    <w:rsid w:val="0048399D"/>
    <w:rsid w:val="00484A8D"/>
    <w:rsid w:val="00485288"/>
    <w:rsid w:val="00485432"/>
    <w:rsid w:val="00485452"/>
    <w:rsid w:val="00485FA8"/>
    <w:rsid w:val="004863B0"/>
    <w:rsid w:val="004968A5"/>
    <w:rsid w:val="004A2BA0"/>
    <w:rsid w:val="004A3198"/>
    <w:rsid w:val="004A3E71"/>
    <w:rsid w:val="004A7A01"/>
    <w:rsid w:val="004B07DB"/>
    <w:rsid w:val="004B0A42"/>
    <w:rsid w:val="004B11A2"/>
    <w:rsid w:val="004B3B61"/>
    <w:rsid w:val="004B4757"/>
    <w:rsid w:val="004B610A"/>
    <w:rsid w:val="004B65AE"/>
    <w:rsid w:val="004C1865"/>
    <w:rsid w:val="004C1B6D"/>
    <w:rsid w:val="004C2DD3"/>
    <w:rsid w:val="004C3FCD"/>
    <w:rsid w:val="004C4C20"/>
    <w:rsid w:val="004C6884"/>
    <w:rsid w:val="004D062F"/>
    <w:rsid w:val="004D2714"/>
    <w:rsid w:val="004D3DD4"/>
    <w:rsid w:val="004D411E"/>
    <w:rsid w:val="004D487E"/>
    <w:rsid w:val="004D49F4"/>
    <w:rsid w:val="004E4B08"/>
    <w:rsid w:val="004F1DEB"/>
    <w:rsid w:val="004F4608"/>
    <w:rsid w:val="004F4BAD"/>
    <w:rsid w:val="004F5EB3"/>
    <w:rsid w:val="004F670C"/>
    <w:rsid w:val="004F69D6"/>
    <w:rsid w:val="00500445"/>
    <w:rsid w:val="0050275E"/>
    <w:rsid w:val="005029FC"/>
    <w:rsid w:val="00503E3A"/>
    <w:rsid w:val="0050628D"/>
    <w:rsid w:val="00507B8D"/>
    <w:rsid w:val="00507F5F"/>
    <w:rsid w:val="0051061E"/>
    <w:rsid w:val="00512AB4"/>
    <w:rsid w:val="0051512A"/>
    <w:rsid w:val="0051626C"/>
    <w:rsid w:val="00516354"/>
    <w:rsid w:val="00516CE2"/>
    <w:rsid w:val="00523902"/>
    <w:rsid w:val="00523FEA"/>
    <w:rsid w:val="00524AC5"/>
    <w:rsid w:val="00524D62"/>
    <w:rsid w:val="005276DD"/>
    <w:rsid w:val="005305B7"/>
    <w:rsid w:val="00530C54"/>
    <w:rsid w:val="00531181"/>
    <w:rsid w:val="005321A1"/>
    <w:rsid w:val="0053392F"/>
    <w:rsid w:val="00534DB1"/>
    <w:rsid w:val="005351CD"/>
    <w:rsid w:val="005365F3"/>
    <w:rsid w:val="00536E3C"/>
    <w:rsid w:val="00542652"/>
    <w:rsid w:val="00543EBD"/>
    <w:rsid w:val="00546EDF"/>
    <w:rsid w:val="00547775"/>
    <w:rsid w:val="0055437B"/>
    <w:rsid w:val="00554B16"/>
    <w:rsid w:val="005555AB"/>
    <w:rsid w:val="00565A69"/>
    <w:rsid w:val="00573614"/>
    <w:rsid w:val="00574305"/>
    <w:rsid w:val="00574DFE"/>
    <w:rsid w:val="0057622C"/>
    <w:rsid w:val="0057650E"/>
    <w:rsid w:val="00582D2E"/>
    <w:rsid w:val="00583C21"/>
    <w:rsid w:val="0058457E"/>
    <w:rsid w:val="00584C11"/>
    <w:rsid w:val="00587458"/>
    <w:rsid w:val="00587F9C"/>
    <w:rsid w:val="005979D7"/>
    <w:rsid w:val="005A09DC"/>
    <w:rsid w:val="005A19C7"/>
    <w:rsid w:val="005A43B4"/>
    <w:rsid w:val="005A52AD"/>
    <w:rsid w:val="005A78F4"/>
    <w:rsid w:val="005B0AF1"/>
    <w:rsid w:val="005B0D21"/>
    <w:rsid w:val="005B11B9"/>
    <w:rsid w:val="005B3464"/>
    <w:rsid w:val="005B6E7C"/>
    <w:rsid w:val="005B732D"/>
    <w:rsid w:val="005C0933"/>
    <w:rsid w:val="005C095B"/>
    <w:rsid w:val="005C1E2F"/>
    <w:rsid w:val="005C2046"/>
    <w:rsid w:val="005C2E45"/>
    <w:rsid w:val="005C4006"/>
    <w:rsid w:val="005C5C39"/>
    <w:rsid w:val="005C6398"/>
    <w:rsid w:val="005C68C1"/>
    <w:rsid w:val="005C7381"/>
    <w:rsid w:val="005D1A59"/>
    <w:rsid w:val="005D7FC4"/>
    <w:rsid w:val="005E1C22"/>
    <w:rsid w:val="005E3F1E"/>
    <w:rsid w:val="005E3F28"/>
    <w:rsid w:val="005E4FAC"/>
    <w:rsid w:val="005E6236"/>
    <w:rsid w:val="005E683D"/>
    <w:rsid w:val="005E6C96"/>
    <w:rsid w:val="005F1B93"/>
    <w:rsid w:val="005F35D7"/>
    <w:rsid w:val="005F5A2B"/>
    <w:rsid w:val="0060042F"/>
    <w:rsid w:val="0060187B"/>
    <w:rsid w:val="00601A1E"/>
    <w:rsid w:val="00602896"/>
    <w:rsid w:val="0060383F"/>
    <w:rsid w:val="006039E3"/>
    <w:rsid w:val="00604F50"/>
    <w:rsid w:val="00606C5D"/>
    <w:rsid w:val="00607A3E"/>
    <w:rsid w:val="00607B4A"/>
    <w:rsid w:val="0061177C"/>
    <w:rsid w:val="00612297"/>
    <w:rsid w:val="00612DA2"/>
    <w:rsid w:val="00616AE8"/>
    <w:rsid w:val="00620A2B"/>
    <w:rsid w:val="00621CBE"/>
    <w:rsid w:val="00622FEE"/>
    <w:rsid w:val="00627585"/>
    <w:rsid w:val="006313CF"/>
    <w:rsid w:val="006329DA"/>
    <w:rsid w:val="006333A3"/>
    <w:rsid w:val="00633AE2"/>
    <w:rsid w:val="00636689"/>
    <w:rsid w:val="00637F13"/>
    <w:rsid w:val="00640317"/>
    <w:rsid w:val="006425AD"/>
    <w:rsid w:val="00643BB3"/>
    <w:rsid w:val="00645DF8"/>
    <w:rsid w:val="006462AD"/>
    <w:rsid w:val="00647D8A"/>
    <w:rsid w:val="00647F52"/>
    <w:rsid w:val="006505A5"/>
    <w:rsid w:val="0065084D"/>
    <w:rsid w:val="00651122"/>
    <w:rsid w:val="00652FC5"/>
    <w:rsid w:val="00653C5E"/>
    <w:rsid w:val="0065447F"/>
    <w:rsid w:val="006551F7"/>
    <w:rsid w:val="00657AE7"/>
    <w:rsid w:val="0066310A"/>
    <w:rsid w:val="00664D1D"/>
    <w:rsid w:val="00671C9E"/>
    <w:rsid w:val="00675BA9"/>
    <w:rsid w:val="00680CDB"/>
    <w:rsid w:val="00684EE4"/>
    <w:rsid w:val="0068504D"/>
    <w:rsid w:val="006872E7"/>
    <w:rsid w:val="006903EF"/>
    <w:rsid w:val="00690CDF"/>
    <w:rsid w:val="006918BA"/>
    <w:rsid w:val="00692DD9"/>
    <w:rsid w:val="00695F5E"/>
    <w:rsid w:val="00696C04"/>
    <w:rsid w:val="00696C2C"/>
    <w:rsid w:val="006A0184"/>
    <w:rsid w:val="006A120D"/>
    <w:rsid w:val="006A1E9F"/>
    <w:rsid w:val="006A27CC"/>
    <w:rsid w:val="006A3FC2"/>
    <w:rsid w:val="006A5A4C"/>
    <w:rsid w:val="006A5A53"/>
    <w:rsid w:val="006A5EA1"/>
    <w:rsid w:val="006A6463"/>
    <w:rsid w:val="006A6F16"/>
    <w:rsid w:val="006B023F"/>
    <w:rsid w:val="006B1A13"/>
    <w:rsid w:val="006B2EF8"/>
    <w:rsid w:val="006B31E5"/>
    <w:rsid w:val="006B3DD8"/>
    <w:rsid w:val="006B659C"/>
    <w:rsid w:val="006B697C"/>
    <w:rsid w:val="006B74EB"/>
    <w:rsid w:val="006B7C42"/>
    <w:rsid w:val="006C0556"/>
    <w:rsid w:val="006C192E"/>
    <w:rsid w:val="006C24B1"/>
    <w:rsid w:val="006C41E3"/>
    <w:rsid w:val="006C6479"/>
    <w:rsid w:val="006C6ADB"/>
    <w:rsid w:val="006C6EB6"/>
    <w:rsid w:val="006D1283"/>
    <w:rsid w:val="006D3BAD"/>
    <w:rsid w:val="006D3F09"/>
    <w:rsid w:val="006D47DB"/>
    <w:rsid w:val="006D7B02"/>
    <w:rsid w:val="006E08E5"/>
    <w:rsid w:val="006E405A"/>
    <w:rsid w:val="006E44FF"/>
    <w:rsid w:val="006E57E2"/>
    <w:rsid w:val="006E6CD9"/>
    <w:rsid w:val="006F01F6"/>
    <w:rsid w:val="006F05A0"/>
    <w:rsid w:val="006F5280"/>
    <w:rsid w:val="00701086"/>
    <w:rsid w:val="00702C9C"/>
    <w:rsid w:val="00704A15"/>
    <w:rsid w:val="00704CD8"/>
    <w:rsid w:val="00706A72"/>
    <w:rsid w:val="00707857"/>
    <w:rsid w:val="00710489"/>
    <w:rsid w:val="007110F4"/>
    <w:rsid w:val="007113F8"/>
    <w:rsid w:val="007115EE"/>
    <w:rsid w:val="00711A2B"/>
    <w:rsid w:val="00711A8E"/>
    <w:rsid w:val="0071469E"/>
    <w:rsid w:val="0071495A"/>
    <w:rsid w:val="00716850"/>
    <w:rsid w:val="00720432"/>
    <w:rsid w:val="007214A2"/>
    <w:rsid w:val="00723E9D"/>
    <w:rsid w:val="00725D35"/>
    <w:rsid w:val="00727F36"/>
    <w:rsid w:val="00733752"/>
    <w:rsid w:val="00734EE1"/>
    <w:rsid w:val="007361BB"/>
    <w:rsid w:val="00737131"/>
    <w:rsid w:val="00737230"/>
    <w:rsid w:val="007378D1"/>
    <w:rsid w:val="0074035E"/>
    <w:rsid w:val="007426DD"/>
    <w:rsid w:val="00742BE1"/>
    <w:rsid w:val="0074729D"/>
    <w:rsid w:val="00751E98"/>
    <w:rsid w:val="00752236"/>
    <w:rsid w:val="00753B93"/>
    <w:rsid w:val="00757F6B"/>
    <w:rsid w:val="00765C57"/>
    <w:rsid w:val="00765F33"/>
    <w:rsid w:val="00766DA3"/>
    <w:rsid w:val="00774FC6"/>
    <w:rsid w:val="007755A0"/>
    <w:rsid w:val="007755F9"/>
    <w:rsid w:val="00781F16"/>
    <w:rsid w:val="00785BAA"/>
    <w:rsid w:val="007879B9"/>
    <w:rsid w:val="00790DA0"/>
    <w:rsid w:val="007913F3"/>
    <w:rsid w:val="00791ABB"/>
    <w:rsid w:val="007930DA"/>
    <w:rsid w:val="00793224"/>
    <w:rsid w:val="00794B76"/>
    <w:rsid w:val="00796689"/>
    <w:rsid w:val="007A043E"/>
    <w:rsid w:val="007A49AA"/>
    <w:rsid w:val="007A49B8"/>
    <w:rsid w:val="007A538B"/>
    <w:rsid w:val="007A53D4"/>
    <w:rsid w:val="007A6105"/>
    <w:rsid w:val="007A68BE"/>
    <w:rsid w:val="007A7CCE"/>
    <w:rsid w:val="007B2C9E"/>
    <w:rsid w:val="007B4ED4"/>
    <w:rsid w:val="007C1831"/>
    <w:rsid w:val="007C1F6E"/>
    <w:rsid w:val="007C24DA"/>
    <w:rsid w:val="007C3BD2"/>
    <w:rsid w:val="007C4B11"/>
    <w:rsid w:val="007C6AAD"/>
    <w:rsid w:val="007D269B"/>
    <w:rsid w:val="007D31D4"/>
    <w:rsid w:val="007D4359"/>
    <w:rsid w:val="007D4737"/>
    <w:rsid w:val="007D55FA"/>
    <w:rsid w:val="007D5840"/>
    <w:rsid w:val="007D6C9E"/>
    <w:rsid w:val="007D7685"/>
    <w:rsid w:val="007E4CCC"/>
    <w:rsid w:val="007E4F25"/>
    <w:rsid w:val="007E5CF1"/>
    <w:rsid w:val="007E6C4B"/>
    <w:rsid w:val="007E6DC0"/>
    <w:rsid w:val="007F00C2"/>
    <w:rsid w:val="007F27AB"/>
    <w:rsid w:val="007F407B"/>
    <w:rsid w:val="007F4AF1"/>
    <w:rsid w:val="007F4E63"/>
    <w:rsid w:val="00803E9F"/>
    <w:rsid w:val="00810564"/>
    <w:rsid w:val="00815588"/>
    <w:rsid w:val="00815E64"/>
    <w:rsid w:val="00817218"/>
    <w:rsid w:val="008177DE"/>
    <w:rsid w:val="00817E3B"/>
    <w:rsid w:val="008217E9"/>
    <w:rsid w:val="008222FF"/>
    <w:rsid w:val="008230E7"/>
    <w:rsid w:val="00823923"/>
    <w:rsid w:val="00825642"/>
    <w:rsid w:val="00830982"/>
    <w:rsid w:val="00831A39"/>
    <w:rsid w:val="00831D21"/>
    <w:rsid w:val="008327B9"/>
    <w:rsid w:val="00832EE1"/>
    <w:rsid w:val="00833EE4"/>
    <w:rsid w:val="00833F26"/>
    <w:rsid w:val="00834EA2"/>
    <w:rsid w:val="0084145F"/>
    <w:rsid w:val="0084225D"/>
    <w:rsid w:val="00844A02"/>
    <w:rsid w:val="00850115"/>
    <w:rsid w:val="008527F9"/>
    <w:rsid w:val="0085286E"/>
    <w:rsid w:val="008539A6"/>
    <w:rsid w:val="00861A96"/>
    <w:rsid w:val="0086345A"/>
    <w:rsid w:val="00863F63"/>
    <w:rsid w:val="00864589"/>
    <w:rsid w:val="00865706"/>
    <w:rsid w:val="008659C5"/>
    <w:rsid w:val="00870B68"/>
    <w:rsid w:val="00870E6D"/>
    <w:rsid w:val="00871357"/>
    <w:rsid w:val="00871CB0"/>
    <w:rsid w:val="00874E6E"/>
    <w:rsid w:val="0087536B"/>
    <w:rsid w:val="00876958"/>
    <w:rsid w:val="008828B0"/>
    <w:rsid w:val="008854E2"/>
    <w:rsid w:val="008A145E"/>
    <w:rsid w:val="008A1FC5"/>
    <w:rsid w:val="008A2765"/>
    <w:rsid w:val="008A307F"/>
    <w:rsid w:val="008A346D"/>
    <w:rsid w:val="008A3817"/>
    <w:rsid w:val="008A3B5B"/>
    <w:rsid w:val="008A3D64"/>
    <w:rsid w:val="008A5DFF"/>
    <w:rsid w:val="008B1E96"/>
    <w:rsid w:val="008B1E9F"/>
    <w:rsid w:val="008B39F1"/>
    <w:rsid w:val="008B4DA0"/>
    <w:rsid w:val="008B663C"/>
    <w:rsid w:val="008B66FB"/>
    <w:rsid w:val="008B6BEC"/>
    <w:rsid w:val="008C31C7"/>
    <w:rsid w:val="008C4242"/>
    <w:rsid w:val="008C4852"/>
    <w:rsid w:val="008C5114"/>
    <w:rsid w:val="008C57A0"/>
    <w:rsid w:val="008C7529"/>
    <w:rsid w:val="008C7717"/>
    <w:rsid w:val="008D09BF"/>
    <w:rsid w:val="008D100A"/>
    <w:rsid w:val="008D2555"/>
    <w:rsid w:val="008D4918"/>
    <w:rsid w:val="008E140C"/>
    <w:rsid w:val="008E2108"/>
    <w:rsid w:val="008E3173"/>
    <w:rsid w:val="008E3DF9"/>
    <w:rsid w:val="008E65BF"/>
    <w:rsid w:val="008F0F99"/>
    <w:rsid w:val="008F30A0"/>
    <w:rsid w:val="008F3887"/>
    <w:rsid w:val="008F7049"/>
    <w:rsid w:val="00900B30"/>
    <w:rsid w:val="00900DA2"/>
    <w:rsid w:val="0090100B"/>
    <w:rsid w:val="0090340D"/>
    <w:rsid w:val="00903AA8"/>
    <w:rsid w:val="0090582A"/>
    <w:rsid w:val="00905E2B"/>
    <w:rsid w:val="00907E19"/>
    <w:rsid w:val="00910357"/>
    <w:rsid w:val="00911C2E"/>
    <w:rsid w:val="009123EA"/>
    <w:rsid w:val="009126CA"/>
    <w:rsid w:val="00912EC1"/>
    <w:rsid w:val="00913FF8"/>
    <w:rsid w:val="009147CD"/>
    <w:rsid w:val="009158F8"/>
    <w:rsid w:val="0092181A"/>
    <w:rsid w:val="00924761"/>
    <w:rsid w:val="009265A6"/>
    <w:rsid w:val="00927085"/>
    <w:rsid w:val="009327EA"/>
    <w:rsid w:val="0093282D"/>
    <w:rsid w:val="009349F1"/>
    <w:rsid w:val="0094030C"/>
    <w:rsid w:val="00941AC8"/>
    <w:rsid w:val="00941B0C"/>
    <w:rsid w:val="00942BDE"/>
    <w:rsid w:val="00943AF2"/>
    <w:rsid w:val="009477BB"/>
    <w:rsid w:val="00951032"/>
    <w:rsid w:val="009511E4"/>
    <w:rsid w:val="00952A38"/>
    <w:rsid w:val="00953DFC"/>
    <w:rsid w:val="00954509"/>
    <w:rsid w:val="0095608C"/>
    <w:rsid w:val="009606B2"/>
    <w:rsid w:val="00960CC8"/>
    <w:rsid w:val="009632F2"/>
    <w:rsid w:val="0096517F"/>
    <w:rsid w:val="009728F1"/>
    <w:rsid w:val="009729DF"/>
    <w:rsid w:val="00972A57"/>
    <w:rsid w:val="009734DA"/>
    <w:rsid w:val="0097553F"/>
    <w:rsid w:val="0097580A"/>
    <w:rsid w:val="009772C7"/>
    <w:rsid w:val="00977A2D"/>
    <w:rsid w:val="00980296"/>
    <w:rsid w:val="00980DCE"/>
    <w:rsid w:val="00980E08"/>
    <w:rsid w:val="00981697"/>
    <w:rsid w:val="009818E0"/>
    <w:rsid w:val="00982889"/>
    <w:rsid w:val="00983866"/>
    <w:rsid w:val="00985DA7"/>
    <w:rsid w:val="00986AEF"/>
    <w:rsid w:val="00990409"/>
    <w:rsid w:val="00991B29"/>
    <w:rsid w:val="009944B0"/>
    <w:rsid w:val="00996058"/>
    <w:rsid w:val="0099620A"/>
    <w:rsid w:val="00997795"/>
    <w:rsid w:val="009A19C0"/>
    <w:rsid w:val="009A6A6C"/>
    <w:rsid w:val="009A6EA2"/>
    <w:rsid w:val="009B235B"/>
    <w:rsid w:val="009B4946"/>
    <w:rsid w:val="009B5A87"/>
    <w:rsid w:val="009B63B2"/>
    <w:rsid w:val="009B759B"/>
    <w:rsid w:val="009C2324"/>
    <w:rsid w:val="009D610A"/>
    <w:rsid w:val="009E1CD9"/>
    <w:rsid w:val="009E1DAD"/>
    <w:rsid w:val="009E44FC"/>
    <w:rsid w:val="009E4910"/>
    <w:rsid w:val="009E559B"/>
    <w:rsid w:val="009E61A9"/>
    <w:rsid w:val="009E6D57"/>
    <w:rsid w:val="009E7224"/>
    <w:rsid w:val="009F000C"/>
    <w:rsid w:val="009F3E84"/>
    <w:rsid w:val="009F57BC"/>
    <w:rsid w:val="00A0066B"/>
    <w:rsid w:val="00A00DC7"/>
    <w:rsid w:val="00A04E1D"/>
    <w:rsid w:val="00A078EA"/>
    <w:rsid w:val="00A07C43"/>
    <w:rsid w:val="00A10AAF"/>
    <w:rsid w:val="00A12921"/>
    <w:rsid w:val="00A15779"/>
    <w:rsid w:val="00A27BF5"/>
    <w:rsid w:val="00A373CC"/>
    <w:rsid w:val="00A415A0"/>
    <w:rsid w:val="00A439BC"/>
    <w:rsid w:val="00A442E2"/>
    <w:rsid w:val="00A44960"/>
    <w:rsid w:val="00A46019"/>
    <w:rsid w:val="00A475E3"/>
    <w:rsid w:val="00A47736"/>
    <w:rsid w:val="00A50935"/>
    <w:rsid w:val="00A52B82"/>
    <w:rsid w:val="00A566F2"/>
    <w:rsid w:val="00A579EF"/>
    <w:rsid w:val="00A6315C"/>
    <w:rsid w:val="00A6387C"/>
    <w:rsid w:val="00A645EE"/>
    <w:rsid w:val="00A64B25"/>
    <w:rsid w:val="00A6514D"/>
    <w:rsid w:val="00A6754F"/>
    <w:rsid w:val="00A679D7"/>
    <w:rsid w:val="00A71DBC"/>
    <w:rsid w:val="00A72D9E"/>
    <w:rsid w:val="00A74C41"/>
    <w:rsid w:val="00A75144"/>
    <w:rsid w:val="00A75F66"/>
    <w:rsid w:val="00A76784"/>
    <w:rsid w:val="00A81478"/>
    <w:rsid w:val="00A82556"/>
    <w:rsid w:val="00A841D6"/>
    <w:rsid w:val="00A84694"/>
    <w:rsid w:val="00A84936"/>
    <w:rsid w:val="00A853B3"/>
    <w:rsid w:val="00A90590"/>
    <w:rsid w:val="00A90E08"/>
    <w:rsid w:val="00A90E5B"/>
    <w:rsid w:val="00A969C4"/>
    <w:rsid w:val="00AB1150"/>
    <w:rsid w:val="00AB47E4"/>
    <w:rsid w:val="00AB68EC"/>
    <w:rsid w:val="00AC23AC"/>
    <w:rsid w:val="00AC43ED"/>
    <w:rsid w:val="00AC4F29"/>
    <w:rsid w:val="00AC6347"/>
    <w:rsid w:val="00AC65C1"/>
    <w:rsid w:val="00AC7118"/>
    <w:rsid w:val="00AD3CA2"/>
    <w:rsid w:val="00AD3FB5"/>
    <w:rsid w:val="00AD4021"/>
    <w:rsid w:val="00AE042D"/>
    <w:rsid w:val="00AE29B3"/>
    <w:rsid w:val="00AE3D10"/>
    <w:rsid w:val="00AE3FEA"/>
    <w:rsid w:val="00AE57DC"/>
    <w:rsid w:val="00AE6D05"/>
    <w:rsid w:val="00AF127A"/>
    <w:rsid w:val="00AF20A1"/>
    <w:rsid w:val="00AF2357"/>
    <w:rsid w:val="00AF2EA8"/>
    <w:rsid w:val="00AF3AA8"/>
    <w:rsid w:val="00AF42E7"/>
    <w:rsid w:val="00AF660D"/>
    <w:rsid w:val="00B025A0"/>
    <w:rsid w:val="00B03014"/>
    <w:rsid w:val="00B061E9"/>
    <w:rsid w:val="00B0652B"/>
    <w:rsid w:val="00B06B43"/>
    <w:rsid w:val="00B105AD"/>
    <w:rsid w:val="00B12F72"/>
    <w:rsid w:val="00B141FB"/>
    <w:rsid w:val="00B163D1"/>
    <w:rsid w:val="00B17D46"/>
    <w:rsid w:val="00B21BCD"/>
    <w:rsid w:val="00B22BC3"/>
    <w:rsid w:val="00B24036"/>
    <w:rsid w:val="00B24E0B"/>
    <w:rsid w:val="00B25732"/>
    <w:rsid w:val="00B3089F"/>
    <w:rsid w:val="00B333D2"/>
    <w:rsid w:val="00B33B85"/>
    <w:rsid w:val="00B35F77"/>
    <w:rsid w:val="00B4040F"/>
    <w:rsid w:val="00B417E6"/>
    <w:rsid w:val="00B45493"/>
    <w:rsid w:val="00B45EA0"/>
    <w:rsid w:val="00B46550"/>
    <w:rsid w:val="00B46939"/>
    <w:rsid w:val="00B51E01"/>
    <w:rsid w:val="00B534FD"/>
    <w:rsid w:val="00B53A4D"/>
    <w:rsid w:val="00B54ADA"/>
    <w:rsid w:val="00B56EE8"/>
    <w:rsid w:val="00B614E7"/>
    <w:rsid w:val="00B61C17"/>
    <w:rsid w:val="00B66369"/>
    <w:rsid w:val="00B70666"/>
    <w:rsid w:val="00B74B05"/>
    <w:rsid w:val="00B77D8D"/>
    <w:rsid w:val="00B80B58"/>
    <w:rsid w:val="00B846E7"/>
    <w:rsid w:val="00B87D66"/>
    <w:rsid w:val="00B918EC"/>
    <w:rsid w:val="00B91CF0"/>
    <w:rsid w:val="00B9372F"/>
    <w:rsid w:val="00B9468B"/>
    <w:rsid w:val="00B965B4"/>
    <w:rsid w:val="00BA1B3C"/>
    <w:rsid w:val="00BA2719"/>
    <w:rsid w:val="00BA70B8"/>
    <w:rsid w:val="00BA7BD4"/>
    <w:rsid w:val="00BB016B"/>
    <w:rsid w:val="00BB0665"/>
    <w:rsid w:val="00BB0E5D"/>
    <w:rsid w:val="00BB1950"/>
    <w:rsid w:val="00BB646D"/>
    <w:rsid w:val="00BB7657"/>
    <w:rsid w:val="00BC2F3A"/>
    <w:rsid w:val="00BC3446"/>
    <w:rsid w:val="00BC4DBD"/>
    <w:rsid w:val="00BC5BA0"/>
    <w:rsid w:val="00BC729C"/>
    <w:rsid w:val="00BD17BC"/>
    <w:rsid w:val="00BD4971"/>
    <w:rsid w:val="00BD5367"/>
    <w:rsid w:val="00BE1EE3"/>
    <w:rsid w:val="00BE4A5C"/>
    <w:rsid w:val="00BE5126"/>
    <w:rsid w:val="00BE6CA3"/>
    <w:rsid w:val="00BE72CF"/>
    <w:rsid w:val="00BF483B"/>
    <w:rsid w:val="00BF535C"/>
    <w:rsid w:val="00C02ED3"/>
    <w:rsid w:val="00C03535"/>
    <w:rsid w:val="00C03CF8"/>
    <w:rsid w:val="00C06487"/>
    <w:rsid w:val="00C10097"/>
    <w:rsid w:val="00C10566"/>
    <w:rsid w:val="00C117ED"/>
    <w:rsid w:val="00C1591A"/>
    <w:rsid w:val="00C17F08"/>
    <w:rsid w:val="00C208F0"/>
    <w:rsid w:val="00C20AB1"/>
    <w:rsid w:val="00C22502"/>
    <w:rsid w:val="00C23E24"/>
    <w:rsid w:val="00C24482"/>
    <w:rsid w:val="00C2459F"/>
    <w:rsid w:val="00C2480B"/>
    <w:rsid w:val="00C2595E"/>
    <w:rsid w:val="00C26E24"/>
    <w:rsid w:val="00C27AEE"/>
    <w:rsid w:val="00C30CD4"/>
    <w:rsid w:val="00C316AE"/>
    <w:rsid w:val="00C3301F"/>
    <w:rsid w:val="00C34916"/>
    <w:rsid w:val="00C36AF2"/>
    <w:rsid w:val="00C401FC"/>
    <w:rsid w:val="00C40693"/>
    <w:rsid w:val="00C4087C"/>
    <w:rsid w:val="00C40F59"/>
    <w:rsid w:val="00C42227"/>
    <w:rsid w:val="00C445D5"/>
    <w:rsid w:val="00C5034C"/>
    <w:rsid w:val="00C528EE"/>
    <w:rsid w:val="00C548EA"/>
    <w:rsid w:val="00C54A24"/>
    <w:rsid w:val="00C57BC6"/>
    <w:rsid w:val="00C60AC8"/>
    <w:rsid w:val="00C62CAD"/>
    <w:rsid w:val="00C64560"/>
    <w:rsid w:val="00C64EEA"/>
    <w:rsid w:val="00C65A06"/>
    <w:rsid w:val="00C67BFA"/>
    <w:rsid w:val="00C70B2F"/>
    <w:rsid w:val="00C71D5B"/>
    <w:rsid w:val="00C72B0F"/>
    <w:rsid w:val="00C72E7E"/>
    <w:rsid w:val="00C73101"/>
    <w:rsid w:val="00C73A66"/>
    <w:rsid w:val="00C76CB0"/>
    <w:rsid w:val="00C77FD3"/>
    <w:rsid w:val="00C80AFD"/>
    <w:rsid w:val="00C8381A"/>
    <w:rsid w:val="00C853C2"/>
    <w:rsid w:val="00C85EAA"/>
    <w:rsid w:val="00C85EC1"/>
    <w:rsid w:val="00C926CA"/>
    <w:rsid w:val="00C93D8E"/>
    <w:rsid w:val="00C93FC7"/>
    <w:rsid w:val="00CA1BF4"/>
    <w:rsid w:val="00CA22B9"/>
    <w:rsid w:val="00CA2ADD"/>
    <w:rsid w:val="00CA554A"/>
    <w:rsid w:val="00CA5E61"/>
    <w:rsid w:val="00CA651E"/>
    <w:rsid w:val="00CA70E6"/>
    <w:rsid w:val="00CB0596"/>
    <w:rsid w:val="00CB0A72"/>
    <w:rsid w:val="00CB1B2C"/>
    <w:rsid w:val="00CB2B01"/>
    <w:rsid w:val="00CB2E45"/>
    <w:rsid w:val="00CB45AC"/>
    <w:rsid w:val="00CC0175"/>
    <w:rsid w:val="00CC07E3"/>
    <w:rsid w:val="00CC1472"/>
    <w:rsid w:val="00CC2D10"/>
    <w:rsid w:val="00CC42AB"/>
    <w:rsid w:val="00CC45E2"/>
    <w:rsid w:val="00CC58FC"/>
    <w:rsid w:val="00CC5998"/>
    <w:rsid w:val="00CC5D12"/>
    <w:rsid w:val="00CC6019"/>
    <w:rsid w:val="00CC608A"/>
    <w:rsid w:val="00CC73C4"/>
    <w:rsid w:val="00CD6251"/>
    <w:rsid w:val="00CE396A"/>
    <w:rsid w:val="00CE4980"/>
    <w:rsid w:val="00CF0D15"/>
    <w:rsid w:val="00CF2CFC"/>
    <w:rsid w:val="00CF332A"/>
    <w:rsid w:val="00CF3416"/>
    <w:rsid w:val="00CF3B51"/>
    <w:rsid w:val="00CF52CD"/>
    <w:rsid w:val="00CF7CF3"/>
    <w:rsid w:val="00CF7D57"/>
    <w:rsid w:val="00D01474"/>
    <w:rsid w:val="00D03239"/>
    <w:rsid w:val="00D05707"/>
    <w:rsid w:val="00D066F7"/>
    <w:rsid w:val="00D07BEC"/>
    <w:rsid w:val="00D1396B"/>
    <w:rsid w:val="00D153F1"/>
    <w:rsid w:val="00D17045"/>
    <w:rsid w:val="00D2120A"/>
    <w:rsid w:val="00D22D22"/>
    <w:rsid w:val="00D2309B"/>
    <w:rsid w:val="00D2472F"/>
    <w:rsid w:val="00D24A9E"/>
    <w:rsid w:val="00D24DA9"/>
    <w:rsid w:val="00D24E49"/>
    <w:rsid w:val="00D250E4"/>
    <w:rsid w:val="00D25989"/>
    <w:rsid w:val="00D260D9"/>
    <w:rsid w:val="00D27749"/>
    <w:rsid w:val="00D2789E"/>
    <w:rsid w:val="00D27963"/>
    <w:rsid w:val="00D32709"/>
    <w:rsid w:val="00D33AA7"/>
    <w:rsid w:val="00D33DEE"/>
    <w:rsid w:val="00D35E05"/>
    <w:rsid w:val="00D3732C"/>
    <w:rsid w:val="00D406C1"/>
    <w:rsid w:val="00D41818"/>
    <w:rsid w:val="00D41BCC"/>
    <w:rsid w:val="00D460A0"/>
    <w:rsid w:val="00D46BAD"/>
    <w:rsid w:val="00D47932"/>
    <w:rsid w:val="00D54F86"/>
    <w:rsid w:val="00D55299"/>
    <w:rsid w:val="00D55A81"/>
    <w:rsid w:val="00D57927"/>
    <w:rsid w:val="00D616F5"/>
    <w:rsid w:val="00D62CAD"/>
    <w:rsid w:val="00D64AB8"/>
    <w:rsid w:val="00D65579"/>
    <w:rsid w:val="00D669EB"/>
    <w:rsid w:val="00D66D86"/>
    <w:rsid w:val="00D717F5"/>
    <w:rsid w:val="00D71FD9"/>
    <w:rsid w:val="00D800D0"/>
    <w:rsid w:val="00D80C68"/>
    <w:rsid w:val="00D83AB5"/>
    <w:rsid w:val="00D873E5"/>
    <w:rsid w:val="00D90230"/>
    <w:rsid w:val="00D91EDD"/>
    <w:rsid w:val="00D93562"/>
    <w:rsid w:val="00D9363F"/>
    <w:rsid w:val="00DA0E97"/>
    <w:rsid w:val="00DA2DE5"/>
    <w:rsid w:val="00DB2A8F"/>
    <w:rsid w:val="00DB668E"/>
    <w:rsid w:val="00DB7763"/>
    <w:rsid w:val="00DB7970"/>
    <w:rsid w:val="00DC150A"/>
    <w:rsid w:val="00DC1E08"/>
    <w:rsid w:val="00DC2A43"/>
    <w:rsid w:val="00DC69DD"/>
    <w:rsid w:val="00DD3ED0"/>
    <w:rsid w:val="00DD6AEB"/>
    <w:rsid w:val="00DD7CD1"/>
    <w:rsid w:val="00DE046E"/>
    <w:rsid w:val="00DE21E9"/>
    <w:rsid w:val="00DE64A8"/>
    <w:rsid w:val="00DE7349"/>
    <w:rsid w:val="00DF054E"/>
    <w:rsid w:val="00DF09AC"/>
    <w:rsid w:val="00DF0D52"/>
    <w:rsid w:val="00DF17C0"/>
    <w:rsid w:val="00DF20AB"/>
    <w:rsid w:val="00DF36DD"/>
    <w:rsid w:val="00DF4A8F"/>
    <w:rsid w:val="00DF7539"/>
    <w:rsid w:val="00E02A25"/>
    <w:rsid w:val="00E03F61"/>
    <w:rsid w:val="00E04192"/>
    <w:rsid w:val="00E14774"/>
    <w:rsid w:val="00E164B1"/>
    <w:rsid w:val="00E2096D"/>
    <w:rsid w:val="00E21282"/>
    <w:rsid w:val="00E21904"/>
    <w:rsid w:val="00E27E09"/>
    <w:rsid w:val="00E302C3"/>
    <w:rsid w:val="00E349F3"/>
    <w:rsid w:val="00E353A9"/>
    <w:rsid w:val="00E36415"/>
    <w:rsid w:val="00E40DD5"/>
    <w:rsid w:val="00E4246E"/>
    <w:rsid w:val="00E429E5"/>
    <w:rsid w:val="00E43594"/>
    <w:rsid w:val="00E43932"/>
    <w:rsid w:val="00E44C53"/>
    <w:rsid w:val="00E44CAA"/>
    <w:rsid w:val="00E46535"/>
    <w:rsid w:val="00E46BCB"/>
    <w:rsid w:val="00E47C80"/>
    <w:rsid w:val="00E47FD8"/>
    <w:rsid w:val="00E50F3A"/>
    <w:rsid w:val="00E5218C"/>
    <w:rsid w:val="00E53ADC"/>
    <w:rsid w:val="00E548C2"/>
    <w:rsid w:val="00E557ED"/>
    <w:rsid w:val="00E618BB"/>
    <w:rsid w:val="00E62708"/>
    <w:rsid w:val="00E634D4"/>
    <w:rsid w:val="00E63D4E"/>
    <w:rsid w:val="00E66924"/>
    <w:rsid w:val="00E67044"/>
    <w:rsid w:val="00E719BB"/>
    <w:rsid w:val="00E73A6D"/>
    <w:rsid w:val="00E7412D"/>
    <w:rsid w:val="00E74981"/>
    <w:rsid w:val="00E75062"/>
    <w:rsid w:val="00E8057D"/>
    <w:rsid w:val="00E80D03"/>
    <w:rsid w:val="00E81306"/>
    <w:rsid w:val="00E818E8"/>
    <w:rsid w:val="00E81B05"/>
    <w:rsid w:val="00E82741"/>
    <w:rsid w:val="00E83409"/>
    <w:rsid w:val="00E909C7"/>
    <w:rsid w:val="00E92161"/>
    <w:rsid w:val="00E921C7"/>
    <w:rsid w:val="00E92FB7"/>
    <w:rsid w:val="00E93F70"/>
    <w:rsid w:val="00E94E6B"/>
    <w:rsid w:val="00E95386"/>
    <w:rsid w:val="00E954AC"/>
    <w:rsid w:val="00EA2B1C"/>
    <w:rsid w:val="00EA40ED"/>
    <w:rsid w:val="00EA6F08"/>
    <w:rsid w:val="00EB2A5F"/>
    <w:rsid w:val="00EB3154"/>
    <w:rsid w:val="00EB3381"/>
    <w:rsid w:val="00EC0D49"/>
    <w:rsid w:val="00EC194F"/>
    <w:rsid w:val="00EC3B8F"/>
    <w:rsid w:val="00EC4B85"/>
    <w:rsid w:val="00EC71BD"/>
    <w:rsid w:val="00ED087F"/>
    <w:rsid w:val="00ED09F5"/>
    <w:rsid w:val="00ED1CE3"/>
    <w:rsid w:val="00ED2908"/>
    <w:rsid w:val="00ED58C8"/>
    <w:rsid w:val="00ED781E"/>
    <w:rsid w:val="00ED7A77"/>
    <w:rsid w:val="00EE0162"/>
    <w:rsid w:val="00EE1643"/>
    <w:rsid w:val="00EE630F"/>
    <w:rsid w:val="00EF0587"/>
    <w:rsid w:val="00EF128A"/>
    <w:rsid w:val="00EF1C47"/>
    <w:rsid w:val="00EF6407"/>
    <w:rsid w:val="00EF6494"/>
    <w:rsid w:val="00EF792C"/>
    <w:rsid w:val="00F00FC5"/>
    <w:rsid w:val="00F01269"/>
    <w:rsid w:val="00F0268D"/>
    <w:rsid w:val="00F02888"/>
    <w:rsid w:val="00F04C83"/>
    <w:rsid w:val="00F05A9E"/>
    <w:rsid w:val="00F06DFF"/>
    <w:rsid w:val="00F11C28"/>
    <w:rsid w:val="00F11C51"/>
    <w:rsid w:val="00F17803"/>
    <w:rsid w:val="00F17935"/>
    <w:rsid w:val="00F2108F"/>
    <w:rsid w:val="00F218D1"/>
    <w:rsid w:val="00F22528"/>
    <w:rsid w:val="00F24820"/>
    <w:rsid w:val="00F25352"/>
    <w:rsid w:val="00F25D99"/>
    <w:rsid w:val="00F2707D"/>
    <w:rsid w:val="00F2763E"/>
    <w:rsid w:val="00F37830"/>
    <w:rsid w:val="00F37C95"/>
    <w:rsid w:val="00F43918"/>
    <w:rsid w:val="00F47AD7"/>
    <w:rsid w:val="00F5043B"/>
    <w:rsid w:val="00F5470F"/>
    <w:rsid w:val="00F55021"/>
    <w:rsid w:val="00F61756"/>
    <w:rsid w:val="00F62BC7"/>
    <w:rsid w:val="00F62D6D"/>
    <w:rsid w:val="00F62FF5"/>
    <w:rsid w:val="00F646B9"/>
    <w:rsid w:val="00F64FA6"/>
    <w:rsid w:val="00F70B2F"/>
    <w:rsid w:val="00F744B3"/>
    <w:rsid w:val="00F7506C"/>
    <w:rsid w:val="00F75290"/>
    <w:rsid w:val="00F775CF"/>
    <w:rsid w:val="00F82436"/>
    <w:rsid w:val="00F82561"/>
    <w:rsid w:val="00F84196"/>
    <w:rsid w:val="00F8750F"/>
    <w:rsid w:val="00F91564"/>
    <w:rsid w:val="00F93C1B"/>
    <w:rsid w:val="00F93C4E"/>
    <w:rsid w:val="00F96046"/>
    <w:rsid w:val="00FA095F"/>
    <w:rsid w:val="00FA0DA5"/>
    <w:rsid w:val="00FA453D"/>
    <w:rsid w:val="00FA47A9"/>
    <w:rsid w:val="00FA6EC9"/>
    <w:rsid w:val="00FA6F8C"/>
    <w:rsid w:val="00FB00E1"/>
    <w:rsid w:val="00FB14CC"/>
    <w:rsid w:val="00FB5E00"/>
    <w:rsid w:val="00FB6F1E"/>
    <w:rsid w:val="00FB7621"/>
    <w:rsid w:val="00FC03CA"/>
    <w:rsid w:val="00FC31FF"/>
    <w:rsid w:val="00FC3F71"/>
    <w:rsid w:val="00FC400E"/>
    <w:rsid w:val="00FC733F"/>
    <w:rsid w:val="00FD05D8"/>
    <w:rsid w:val="00FD23EC"/>
    <w:rsid w:val="00FD6E63"/>
    <w:rsid w:val="00FE05C3"/>
    <w:rsid w:val="00FE0B69"/>
    <w:rsid w:val="00FE0D0A"/>
    <w:rsid w:val="00FE273C"/>
    <w:rsid w:val="00FE70DA"/>
    <w:rsid w:val="00FE7B52"/>
    <w:rsid w:val="00FF102B"/>
    <w:rsid w:val="00FF2BE6"/>
    <w:rsid w:val="00FF3515"/>
    <w:rsid w:val="00FF70DB"/>
    <w:rsid w:val="01179818"/>
    <w:rsid w:val="0162AAED"/>
    <w:rsid w:val="02FF5F36"/>
    <w:rsid w:val="049AD35C"/>
    <w:rsid w:val="05BBF94D"/>
    <w:rsid w:val="069704FA"/>
    <w:rsid w:val="06A9030E"/>
    <w:rsid w:val="06F46735"/>
    <w:rsid w:val="07E03C66"/>
    <w:rsid w:val="07F37CBA"/>
    <w:rsid w:val="0907C791"/>
    <w:rsid w:val="090CE63F"/>
    <w:rsid w:val="09737FC0"/>
    <w:rsid w:val="09A6C424"/>
    <w:rsid w:val="0ADB76F3"/>
    <w:rsid w:val="0AF6919E"/>
    <w:rsid w:val="0B34A236"/>
    <w:rsid w:val="0B61ED4D"/>
    <w:rsid w:val="0BE287BA"/>
    <w:rsid w:val="0C8110E7"/>
    <w:rsid w:val="0D765425"/>
    <w:rsid w:val="0D784C8B"/>
    <w:rsid w:val="0DA369FD"/>
    <w:rsid w:val="0DC61308"/>
    <w:rsid w:val="0E73BBA4"/>
    <w:rsid w:val="0EE00F77"/>
    <w:rsid w:val="0FDEBC7A"/>
    <w:rsid w:val="10F76208"/>
    <w:rsid w:val="111B5BC4"/>
    <w:rsid w:val="113B7A6C"/>
    <w:rsid w:val="1173187B"/>
    <w:rsid w:val="11EEF04A"/>
    <w:rsid w:val="11EF73A0"/>
    <w:rsid w:val="1235CEFB"/>
    <w:rsid w:val="1394E283"/>
    <w:rsid w:val="13C0AD1C"/>
    <w:rsid w:val="14C34170"/>
    <w:rsid w:val="1589BA1E"/>
    <w:rsid w:val="159C4392"/>
    <w:rsid w:val="15D05BD6"/>
    <w:rsid w:val="166C6CD6"/>
    <w:rsid w:val="16DC63C8"/>
    <w:rsid w:val="170FE39B"/>
    <w:rsid w:val="17AFA915"/>
    <w:rsid w:val="18497280"/>
    <w:rsid w:val="19242F41"/>
    <w:rsid w:val="1A81A346"/>
    <w:rsid w:val="1B478E8A"/>
    <w:rsid w:val="1CAA2E83"/>
    <w:rsid w:val="1CEAD966"/>
    <w:rsid w:val="1CFF8E7A"/>
    <w:rsid w:val="1DAE13B9"/>
    <w:rsid w:val="1E4C97F0"/>
    <w:rsid w:val="1EA6764B"/>
    <w:rsid w:val="1F8085B7"/>
    <w:rsid w:val="200E8C4F"/>
    <w:rsid w:val="2051189E"/>
    <w:rsid w:val="20B66B4F"/>
    <w:rsid w:val="21517791"/>
    <w:rsid w:val="215D1F5B"/>
    <w:rsid w:val="2186401A"/>
    <w:rsid w:val="230389F3"/>
    <w:rsid w:val="254A62E6"/>
    <w:rsid w:val="26F8839E"/>
    <w:rsid w:val="27B14164"/>
    <w:rsid w:val="2808A1FC"/>
    <w:rsid w:val="281E314C"/>
    <w:rsid w:val="28D0CB54"/>
    <w:rsid w:val="29583901"/>
    <w:rsid w:val="29FF8383"/>
    <w:rsid w:val="2A26807B"/>
    <w:rsid w:val="2C5931AD"/>
    <w:rsid w:val="2C719BA8"/>
    <w:rsid w:val="2CB02564"/>
    <w:rsid w:val="2DD222D1"/>
    <w:rsid w:val="2DD76BA1"/>
    <w:rsid w:val="2E8941E2"/>
    <w:rsid w:val="2ED0B27A"/>
    <w:rsid w:val="2F316B9B"/>
    <w:rsid w:val="3029CFB7"/>
    <w:rsid w:val="31997847"/>
    <w:rsid w:val="31E17D1C"/>
    <w:rsid w:val="32A7CD5A"/>
    <w:rsid w:val="33CEA611"/>
    <w:rsid w:val="33FDD86D"/>
    <w:rsid w:val="34752BED"/>
    <w:rsid w:val="34996B63"/>
    <w:rsid w:val="349E997D"/>
    <w:rsid w:val="34AEAC4D"/>
    <w:rsid w:val="34C739EE"/>
    <w:rsid w:val="34E2BFFF"/>
    <w:rsid w:val="34F6B533"/>
    <w:rsid w:val="3525A4E8"/>
    <w:rsid w:val="35BC537E"/>
    <w:rsid w:val="35F40E33"/>
    <w:rsid w:val="35FB1938"/>
    <w:rsid w:val="37404CD8"/>
    <w:rsid w:val="37B40A1C"/>
    <w:rsid w:val="380D5A1E"/>
    <w:rsid w:val="38150AAE"/>
    <w:rsid w:val="39C154F0"/>
    <w:rsid w:val="3A14BB88"/>
    <w:rsid w:val="3A59DE7E"/>
    <w:rsid w:val="3B51B6A1"/>
    <w:rsid w:val="3B60F94F"/>
    <w:rsid w:val="3BB061BA"/>
    <w:rsid w:val="3C1BF75F"/>
    <w:rsid w:val="3C47C45A"/>
    <w:rsid w:val="3C6B89CF"/>
    <w:rsid w:val="3D4830BB"/>
    <w:rsid w:val="3D697D03"/>
    <w:rsid w:val="3D87E8A4"/>
    <w:rsid w:val="3F9DEF73"/>
    <w:rsid w:val="3FA98482"/>
    <w:rsid w:val="40003DA8"/>
    <w:rsid w:val="40A14049"/>
    <w:rsid w:val="40CA1F90"/>
    <w:rsid w:val="41472A94"/>
    <w:rsid w:val="41AF1E0D"/>
    <w:rsid w:val="41B2DA94"/>
    <w:rsid w:val="42870E32"/>
    <w:rsid w:val="44B1CF4C"/>
    <w:rsid w:val="44BBAF93"/>
    <w:rsid w:val="44FC7B0C"/>
    <w:rsid w:val="451BFE2E"/>
    <w:rsid w:val="45D2FB0F"/>
    <w:rsid w:val="46D653BF"/>
    <w:rsid w:val="472AB15D"/>
    <w:rsid w:val="4789359C"/>
    <w:rsid w:val="485A8F7A"/>
    <w:rsid w:val="48DF318E"/>
    <w:rsid w:val="492F17BB"/>
    <w:rsid w:val="49B3C641"/>
    <w:rsid w:val="49F093C5"/>
    <w:rsid w:val="4B6AD855"/>
    <w:rsid w:val="4BBD9C39"/>
    <w:rsid w:val="4C500ED9"/>
    <w:rsid w:val="4C893F08"/>
    <w:rsid w:val="4CAA0DBA"/>
    <w:rsid w:val="4D627540"/>
    <w:rsid w:val="4D6F5298"/>
    <w:rsid w:val="4E563CAE"/>
    <w:rsid w:val="4F12EAFF"/>
    <w:rsid w:val="51369ECC"/>
    <w:rsid w:val="517A62BD"/>
    <w:rsid w:val="51BEF232"/>
    <w:rsid w:val="521B8CBC"/>
    <w:rsid w:val="529F9859"/>
    <w:rsid w:val="52C9DDA1"/>
    <w:rsid w:val="52CA72E1"/>
    <w:rsid w:val="536D6E35"/>
    <w:rsid w:val="5412C3F9"/>
    <w:rsid w:val="541FD18E"/>
    <w:rsid w:val="54B70550"/>
    <w:rsid w:val="554BB870"/>
    <w:rsid w:val="55DFEB94"/>
    <w:rsid w:val="56A80CFE"/>
    <w:rsid w:val="56C5CD7F"/>
    <w:rsid w:val="56C8E46D"/>
    <w:rsid w:val="572C48E6"/>
    <w:rsid w:val="57303D8D"/>
    <w:rsid w:val="5765D3FC"/>
    <w:rsid w:val="580A9D0E"/>
    <w:rsid w:val="585A3B76"/>
    <w:rsid w:val="592BE41F"/>
    <w:rsid w:val="59BE1EC1"/>
    <w:rsid w:val="5A71BC12"/>
    <w:rsid w:val="5A8DDF05"/>
    <w:rsid w:val="5BA2B6EC"/>
    <w:rsid w:val="5D7D0001"/>
    <w:rsid w:val="5EE29F2B"/>
    <w:rsid w:val="5FE8A77A"/>
    <w:rsid w:val="6033AA41"/>
    <w:rsid w:val="604E2DC6"/>
    <w:rsid w:val="6083AEC2"/>
    <w:rsid w:val="62097EDD"/>
    <w:rsid w:val="62A543C3"/>
    <w:rsid w:val="634D527D"/>
    <w:rsid w:val="6453B28E"/>
    <w:rsid w:val="647C726E"/>
    <w:rsid w:val="656ED324"/>
    <w:rsid w:val="657E9558"/>
    <w:rsid w:val="66852A31"/>
    <w:rsid w:val="66D23CBD"/>
    <w:rsid w:val="67867890"/>
    <w:rsid w:val="6788741A"/>
    <w:rsid w:val="67FC3DB5"/>
    <w:rsid w:val="6814C0E4"/>
    <w:rsid w:val="68B7E971"/>
    <w:rsid w:val="6A617CF8"/>
    <w:rsid w:val="6C72C73D"/>
    <w:rsid w:val="6D8EA7D2"/>
    <w:rsid w:val="6DA520AD"/>
    <w:rsid w:val="6DD63968"/>
    <w:rsid w:val="6E28E32A"/>
    <w:rsid w:val="6E5746A5"/>
    <w:rsid w:val="6E859871"/>
    <w:rsid w:val="6F0C47A6"/>
    <w:rsid w:val="6FCAE730"/>
    <w:rsid w:val="724D96B4"/>
    <w:rsid w:val="729C45A2"/>
    <w:rsid w:val="72AD70C8"/>
    <w:rsid w:val="7303FE6E"/>
    <w:rsid w:val="7309C72D"/>
    <w:rsid w:val="73B5DD9D"/>
    <w:rsid w:val="74FAF325"/>
    <w:rsid w:val="756FE293"/>
    <w:rsid w:val="76D66D23"/>
    <w:rsid w:val="76FE5661"/>
    <w:rsid w:val="770EE630"/>
    <w:rsid w:val="7891DD88"/>
    <w:rsid w:val="78D8AA7C"/>
    <w:rsid w:val="7A2E2D4C"/>
    <w:rsid w:val="7A8CE708"/>
    <w:rsid w:val="7AD8BE37"/>
    <w:rsid w:val="7BCD1A75"/>
    <w:rsid w:val="7BDB4709"/>
    <w:rsid w:val="7CA09DA6"/>
    <w:rsid w:val="7D787B07"/>
    <w:rsid w:val="7EB43938"/>
    <w:rsid w:val="7F87BA4E"/>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78F57B"/>
  <w15:docId w15:val="{25B4884B-4BC6-4818-B634-A57CBE22C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8057D"/>
    <w:pPr>
      <w:suppressAutoHyphens/>
    </w:pPr>
    <w:rPr>
      <w:rFonts w:ascii="Trebuchet MS" w:hAnsi="Trebuchet MS"/>
      <w:color w:val="262626" w:themeColor="text1" w:themeTint="D9"/>
      <w:sz w:val="20"/>
      <w:szCs w:val="20"/>
    </w:rPr>
  </w:style>
  <w:style w:type="paragraph" w:styleId="Kop1">
    <w:name w:val="heading 1"/>
    <w:basedOn w:val="Standaard"/>
    <w:next w:val="Standaard"/>
    <w:link w:val="Kop1Char"/>
    <w:uiPriority w:val="9"/>
    <w:qFormat/>
    <w:rsid w:val="00737230"/>
    <w:pPr>
      <w:keepNext/>
      <w:keepLines/>
      <w:numPr>
        <w:numId w:val="5"/>
      </w:numPr>
      <w:spacing w:before="120" w:after="120"/>
      <w:outlineLvl w:val="0"/>
    </w:pPr>
    <w:rPr>
      <w:rFonts w:eastAsiaTheme="majorEastAsia" w:cstheme="majorBidi"/>
      <w:b/>
      <w:sz w:val="24"/>
      <w:szCs w:val="24"/>
    </w:rPr>
  </w:style>
  <w:style w:type="paragraph" w:styleId="Kop2">
    <w:name w:val="heading 2"/>
    <w:basedOn w:val="Standaard"/>
    <w:next w:val="Standaard"/>
    <w:link w:val="Kop2Char"/>
    <w:uiPriority w:val="9"/>
    <w:unhideWhenUsed/>
    <w:qFormat/>
    <w:rsid w:val="00737230"/>
    <w:pPr>
      <w:keepNext/>
      <w:keepLines/>
      <w:numPr>
        <w:ilvl w:val="1"/>
        <w:numId w:val="5"/>
      </w:numPr>
      <w:spacing w:before="60" w:after="60"/>
      <w:outlineLvl w:val="1"/>
    </w:pPr>
    <w:rPr>
      <w:rFonts w:eastAsiaTheme="majorEastAsia" w:cstheme="majorBidi"/>
      <w:b/>
      <w:szCs w:val="22"/>
    </w:rPr>
  </w:style>
  <w:style w:type="paragraph" w:styleId="Kop3">
    <w:name w:val="heading 3"/>
    <w:basedOn w:val="Standaard"/>
    <w:next w:val="Standaard"/>
    <w:link w:val="Kop3Char"/>
    <w:uiPriority w:val="9"/>
    <w:unhideWhenUsed/>
    <w:qFormat/>
    <w:rsid w:val="00737230"/>
    <w:pPr>
      <w:keepNext/>
      <w:keepLines/>
      <w:numPr>
        <w:ilvl w:val="2"/>
        <w:numId w:val="5"/>
      </w:numPr>
      <w:spacing w:before="60" w:after="60"/>
      <w:outlineLvl w:val="2"/>
    </w:pPr>
    <w:rPr>
      <w:rFonts w:eastAsiaTheme="majorEastAsia" w:cstheme="majorBidi"/>
      <w:i/>
    </w:rPr>
  </w:style>
  <w:style w:type="paragraph" w:styleId="Kop4">
    <w:name w:val="heading 4"/>
    <w:basedOn w:val="Standaard"/>
    <w:next w:val="Standaard"/>
    <w:link w:val="Kop4Char"/>
    <w:uiPriority w:val="9"/>
    <w:unhideWhenUsed/>
    <w:qFormat/>
    <w:rsid w:val="00737230"/>
    <w:pPr>
      <w:keepNext/>
      <w:keepLines/>
      <w:numPr>
        <w:ilvl w:val="3"/>
        <w:numId w:val="5"/>
      </w:numPr>
      <w:spacing w:before="60" w:after="60"/>
      <w:outlineLvl w:val="3"/>
    </w:pPr>
    <w:rPr>
      <w:rFonts w:eastAsiaTheme="majorEastAsia" w:cstheme="majorBidi"/>
      <w:iCs/>
    </w:rPr>
  </w:style>
  <w:style w:type="paragraph" w:styleId="Kop5">
    <w:name w:val="heading 5"/>
    <w:basedOn w:val="Kop4"/>
    <w:next w:val="Standaard"/>
    <w:link w:val="Kop5Char"/>
    <w:uiPriority w:val="9"/>
    <w:unhideWhenUsed/>
    <w:qFormat/>
    <w:rsid w:val="00737230"/>
    <w:pPr>
      <w:numPr>
        <w:ilvl w:val="4"/>
      </w:numPr>
      <w:spacing w:before="0" w:after="0"/>
      <w:ind w:left="992" w:hanging="992"/>
      <w:outlineLvl w:val="4"/>
    </w:pPr>
  </w:style>
  <w:style w:type="paragraph" w:styleId="Kop6">
    <w:name w:val="heading 6"/>
    <w:basedOn w:val="Standaard"/>
    <w:next w:val="Standaard"/>
    <w:link w:val="Kop6Char"/>
    <w:uiPriority w:val="9"/>
    <w:unhideWhenUsed/>
    <w:rsid w:val="00405283"/>
    <w:pPr>
      <w:keepNext/>
      <w:keepLines/>
      <w:numPr>
        <w:ilvl w:val="5"/>
        <w:numId w:val="5"/>
      </w:numPr>
      <w:spacing w:before="40" w:after="0"/>
      <w:outlineLvl w:val="5"/>
    </w:pPr>
    <w:rPr>
      <w:rFonts w:asciiTheme="majorHAnsi" w:eastAsiaTheme="majorEastAsia" w:hAnsiTheme="majorHAnsi" w:cstheme="majorBidi"/>
      <w:color w:val="56103F" w:themeColor="accent1" w:themeShade="7F"/>
    </w:rPr>
  </w:style>
  <w:style w:type="paragraph" w:styleId="Kop7">
    <w:name w:val="heading 7"/>
    <w:basedOn w:val="Standaard"/>
    <w:next w:val="Standaard"/>
    <w:link w:val="Kop7Char"/>
    <w:uiPriority w:val="9"/>
    <w:semiHidden/>
    <w:unhideWhenUsed/>
    <w:rsid w:val="00405283"/>
    <w:pPr>
      <w:keepNext/>
      <w:keepLines/>
      <w:numPr>
        <w:ilvl w:val="6"/>
        <w:numId w:val="5"/>
      </w:numPr>
      <w:tabs>
        <w:tab w:val="num" w:pos="360"/>
      </w:tabs>
      <w:spacing w:before="40" w:after="0"/>
      <w:ind w:left="0" w:firstLine="0"/>
      <w:outlineLvl w:val="6"/>
    </w:pPr>
    <w:rPr>
      <w:rFonts w:asciiTheme="majorHAnsi" w:eastAsiaTheme="majorEastAsia" w:hAnsiTheme="majorHAnsi" w:cstheme="majorBidi"/>
      <w:i/>
      <w:iCs/>
      <w:color w:val="56103F" w:themeColor="accent1" w:themeShade="7F"/>
    </w:rPr>
  </w:style>
  <w:style w:type="paragraph" w:styleId="Kop8">
    <w:name w:val="heading 8"/>
    <w:basedOn w:val="Standaard"/>
    <w:next w:val="Standaard"/>
    <w:link w:val="Kop8Char"/>
    <w:uiPriority w:val="9"/>
    <w:semiHidden/>
    <w:unhideWhenUsed/>
    <w:qFormat/>
    <w:rsid w:val="00405283"/>
    <w:pPr>
      <w:keepNext/>
      <w:keepLines/>
      <w:numPr>
        <w:ilvl w:val="7"/>
        <w:numId w:val="5"/>
      </w:numPr>
      <w:tabs>
        <w:tab w:val="num" w:pos="360"/>
      </w:tabs>
      <w:spacing w:before="40" w:after="0"/>
      <w:ind w:left="0" w:firstLine="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405283"/>
    <w:pPr>
      <w:keepNext/>
      <w:keepLines/>
      <w:numPr>
        <w:ilvl w:val="8"/>
        <w:numId w:val="5"/>
      </w:numPr>
      <w:tabs>
        <w:tab w:val="num" w:pos="360"/>
      </w:tabs>
      <w:spacing w:before="40" w:after="0"/>
      <w:ind w:left="0" w:firstLine="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737230"/>
    <w:rPr>
      <w:rFonts w:ascii="Trebuchet MS" w:eastAsiaTheme="majorEastAsia" w:hAnsi="Trebuchet MS" w:cstheme="majorBidi"/>
      <w:b/>
      <w:color w:val="262626" w:themeColor="text1" w:themeTint="D9"/>
      <w:sz w:val="24"/>
      <w:szCs w:val="24"/>
    </w:rPr>
  </w:style>
  <w:style w:type="character" w:customStyle="1" w:styleId="Kop2Char">
    <w:name w:val="Kop 2 Char"/>
    <w:basedOn w:val="Standaardalinea-lettertype"/>
    <w:link w:val="Kop2"/>
    <w:uiPriority w:val="9"/>
    <w:rsid w:val="00737230"/>
    <w:rPr>
      <w:rFonts w:ascii="Trebuchet MS" w:eastAsiaTheme="majorEastAsia" w:hAnsi="Trebuchet MS" w:cstheme="majorBidi"/>
      <w:b/>
      <w:color w:val="262626" w:themeColor="text1" w:themeTint="D9"/>
      <w:sz w:val="20"/>
    </w:rPr>
  </w:style>
  <w:style w:type="character" w:customStyle="1" w:styleId="Kop3Char">
    <w:name w:val="Kop 3 Char"/>
    <w:basedOn w:val="Standaardalinea-lettertype"/>
    <w:link w:val="Kop3"/>
    <w:uiPriority w:val="9"/>
    <w:rsid w:val="00737230"/>
    <w:rPr>
      <w:rFonts w:ascii="Trebuchet MS" w:eastAsiaTheme="majorEastAsia" w:hAnsi="Trebuchet MS" w:cstheme="majorBidi"/>
      <w:i/>
      <w:color w:val="262626" w:themeColor="text1" w:themeTint="D9"/>
      <w:sz w:val="20"/>
      <w:szCs w:val="20"/>
    </w:rPr>
  </w:style>
  <w:style w:type="character" w:customStyle="1" w:styleId="Kop4Char">
    <w:name w:val="Kop 4 Char"/>
    <w:basedOn w:val="Standaardalinea-lettertype"/>
    <w:link w:val="Kop4"/>
    <w:uiPriority w:val="9"/>
    <w:rsid w:val="00737230"/>
    <w:rPr>
      <w:rFonts w:ascii="Trebuchet MS" w:eastAsiaTheme="majorEastAsia" w:hAnsi="Trebuchet MS" w:cstheme="majorBidi"/>
      <w:iCs/>
      <w:color w:val="262626" w:themeColor="text1" w:themeTint="D9"/>
      <w:sz w:val="20"/>
      <w:szCs w:val="20"/>
    </w:rPr>
  </w:style>
  <w:style w:type="character" w:customStyle="1" w:styleId="Kop5Char">
    <w:name w:val="Kop 5 Char"/>
    <w:basedOn w:val="Standaardalinea-lettertype"/>
    <w:link w:val="Kop5"/>
    <w:uiPriority w:val="9"/>
    <w:rsid w:val="00737230"/>
    <w:rPr>
      <w:rFonts w:ascii="Trebuchet MS" w:eastAsiaTheme="majorEastAsia" w:hAnsi="Trebuchet MS" w:cstheme="majorBidi"/>
      <w:iCs/>
      <w:color w:val="262626" w:themeColor="text1" w:themeTint="D9"/>
      <w:sz w:val="20"/>
      <w:szCs w:val="20"/>
    </w:rPr>
  </w:style>
  <w:style w:type="character" w:customStyle="1" w:styleId="Kop6Char">
    <w:name w:val="Kop 6 Char"/>
    <w:basedOn w:val="Standaardalinea-lettertype"/>
    <w:link w:val="Kop6"/>
    <w:uiPriority w:val="9"/>
    <w:rsid w:val="00405283"/>
    <w:rPr>
      <w:rFonts w:asciiTheme="majorHAnsi" w:eastAsiaTheme="majorEastAsia" w:hAnsiTheme="majorHAnsi" w:cstheme="majorBidi"/>
      <w:color w:val="56103F" w:themeColor="accent1" w:themeShade="7F"/>
      <w:sz w:val="20"/>
      <w:szCs w:val="20"/>
    </w:rPr>
  </w:style>
  <w:style w:type="character" w:customStyle="1" w:styleId="Kop7Char">
    <w:name w:val="Kop 7 Char"/>
    <w:basedOn w:val="Standaardalinea-lettertype"/>
    <w:link w:val="Kop7"/>
    <w:uiPriority w:val="9"/>
    <w:semiHidden/>
    <w:rsid w:val="00405283"/>
    <w:rPr>
      <w:rFonts w:asciiTheme="majorHAnsi" w:eastAsiaTheme="majorEastAsia" w:hAnsiTheme="majorHAnsi" w:cstheme="majorBidi"/>
      <w:i/>
      <w:iCs/>
      <w:color w:val="56103F" w:themeColor="accent1" w:themeShade="7F"/>
      <w:sz w:val="20"/>
      <w:szCs w:val="20"/>
    </w:rPr>
  </w:style>
  <w:style w:type="character" w:customStyle="1" w:styleId="Kop8Char">
    <w:name w:val="Kop 8 Char"/>
    <w:basedOn w:val="Standaardalinea-lettertype"/>
    <w:link w:val="Kop8"/>
    <w:uiPriority w:val="9"/>
    <w:semiHidden/>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405283"/>
    <w:rPr>
      <w:rFonts w:asciiTheme="majorHAnsi" w:eastAsiaTheme="majorEastAsia" w:hAnsiTheme="majorHAnsi" w:cstheme="majorBidi"/>
      <w:i/>
      <w:iCs/>
      <w:color w:val="272727" w:themeColor="text1" w:themeTint="D8"/>
      <w:sz w:val="21"/>
      <w:szCs w:val="21"/>
    </w:rPr>
  </w:style>
  <w:style w:type="paragraph" w:styleId="Ondertitel">
    <w:name w:val="Subtitle"/>
    <w:basedOn w:val="Standaard"/>
    <w:next w:val="Standaard"/>
    <w:link w:val="OndertitelChar"/>
    <w:uiPriority w:val="11"/>
    <w:rsid w:val="0040528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styleId="Lijstalinea">
    <w:name w:val="List Paragraph"/>
    <w:basedOn w:val="Standaard"/>
    <w:link w:val="LijstalineaChar"/>
    <w:uiPriority w:val="34"/>
    <w:rsid w:val="008E65BF"/>
    <w:pPr>
      <w:numPr>
        <w:numId w:val="8"/>
      </w:numPr>
      <w:suppressAutoHyphens w:val="0"/>
      <w:spacing w:after="120"/>
      <w:ind w:left="357" w:hanging="357"/>
      <w:contextualSpacing/>
      <w:outlineLvl w:val="0"/>
    </w:pPr>
    <w:rPr>
      <w:rFonts w:eastAsia="Times New Roman" w:cs="Times New Roman"/>
      <w:lang w:eastAsia="nl-BE"/>
    </w:rPr>
  </w:style>
  <w:style w:type="paragraph" w:customStyle="1" w:styleId="Datumdocument">
    <w:name w:val="Datumdocument"/>
    <w:basedOn w:val="Standaard"/>
    <w:link w:val="DatumdocumentChar"/>
    <w:rsid w:val="00A0066B"/>
    <w:pPr>
      <w:spacing w:before="60" w:after="60" w:line="240" w:lineRule="auto"/>
      <w:jc w:val="right"/>
    </w:pPr>
    <w:rPr>
      <w:b/>
    </w:rPr>
  </w:style>
  <w:style w:type="character" w:customStyle="1" w:styleId="DatumdocumentChar">
    <w:name w:val="Datumdocument Char"/>
    <w:basedOn w:val="Standaardalinea-lettertype"/>
    <w:link w:val="Datumdocument"/>
    <w:rsid w:val="00A0066B"/>
    <w:rPr>
      <w:rFonts w:ascii="Trebuchet MS" w:hAnsi="Trebuchet MS"/>
      <w:b/>
      <w:color w:val="262626" w:themeColor="text1" w:themeTint="D9"/>
      <w:sz w:val="20"/>
      <w:szCs w:val="20"/>
    </w:rPr>
  </w:style>
  <w:style w:type="paragraph" w:styleId="Titel">
    <w:name w:val="Title"/>
    <w:basedOn w:val="Standaard"/>
    <w:next w:val="Standaard"/>
    <w:link w:val="TitelChar"/>
    <w:uiPriority w:val="10"/>
    <w:rsid w:val="00A0066B"/>
    <w:pPr>
      <w:spacing w:before="60" w:after="60"/>
      <w:contextualSpacing/>
    </w:pPr>
    <w:rPr>
      <w:rFonts w:eastAsiaTheme="majorEastAsia" w:cstheme="majorBidi"/>
      <w:b/>
      <w:color w:val="auto"/>
      <w:sz w:val="24"/>
      <w:szCs w:val="56"/>
    </w:rPr>
  </w:style>
  <w:style w:type="character" w:customStyle="1" w:styleId="TitelChar">
    <w:name w:val="Titel Char"/>
    <w:basedOn w:val="Standaardalinea-lettertype"/>
    <w:link w:val="Titel"/>
    <w:uiPriority w:val="10"/>
    <w:rsid w:val="00A0066B"/>
    <w:rPr>
      <w:rFonts w:ascii="Trebuchet MS" w:eastAsiaTheme="majorEastAsia" w:hAnsi="Trebuchet MS" w:cstheme="majorBidi"/>
      <w:b/>
      <w:sz w:val="24"/>
      <w:szCs w:val="56"/>
    </w:rPr>
  </w:style>
  <w:style w:type="paragraph" w:customStyle="1" w:styleId="Opsomming1">
    <w:name w:val="Opsomming1"/>
    <w:basedOn w:val="Standaard"/>
    <w:link w:val="Opsomming1Char"/>
    <w:qFormat/>
    <w:rsid w:val="001539F1"/>
    <w:pPr>
      <w:numPr>
        <w:numId w:val="6"/>
      </w:numPr>
      <w:ind w:left="357" w:hanging="357"/>
      <w:contextualSpacing/>
    </w:pPr>
  </w:style>
  <w:style w:type="paragraph" w:styleId="Inhopg2">
    <w:name w:val="toc 2"/>
    <w:basedOn w:val="Standaard"/>
    <w:next w:val="Standaard"/>
    <w:autoRedefine/>
    <w:uiPriority w:val="39"/>
    <w:unhideWhenUsed/>
    <w:rsid w:val="009D610A"/>
    <w:pPr>
      <w:tabs>
        <w:tab w:val="right" w:leader="dot" w:pos="9070"/>
      </w:tabs>
      <w:spacing w:after="0" w:line="240" w:lineRule="auto"/>
      <w:ind w:left="737" w:hanging="737"/>
    </w:pPr>
  </w:style>
  <w:style w:type="character" w:customStyle="1" w:styleId="LijstalineaChar">
    <w:name w:val="Lijstalinea Char"/>
    <w:basedOn w:val="Standaardalinea-lettertype"/>
    <w:link w:val="Lijstalinea"/>
    <w:uiPriority w:val="34"/>
    <w:rsid w:val="008E65BF"/>
    <w:rPr>
      <w:rFonts w:ascii="Trebuchet MS" w:eastAsia="Times New Roman" w:hAnsi="Trebuchet MS" w:cs="Times New Roman"/>
      <w:color w:val="262626" w:themeColor="text1" w:themeTint="D9"/>
      <w:sz w:val="20"/>
      <w:szCs w:val="20"/>
      <w:lang w:eastAsia="nl-BE"/>
    </w:rPr>
  </w:style>
  <w:style w:type="character" w:customStyle="1" w:styleId="Opsomming1Char">
    <w:name w:val="Opsomming1 Char"/>
    <w:basedOn w:val="LijstalineaChar"/>
    <w:link w:val="Opsomming1"/>
    <w:rsid w:val="001539F1"/>
    <w:rPr>
      <w:rFonts w:ascii="Trebuchet MS" w:eastAsia="Times New Roman" w:hAnsi="Trebuchet MS" w:cs="Times New Roman"/>
      <w:color w:val="262626" w:themeColor="text1" w:themeTint="D9"/>
      <w:sz w:val="20"/>
      <w:szCs w:val="20"/>
      <w:lang w:eastAsia="nl-BE"/>
    </w:rPr>
  </w:style>
  <w:style w:type="paragraph" w:styleId="Inhopg1">
    <w:name w:val="toc 1"/>
    <w:basedOn w:val="Standaard"/>
    <w:next w:val="Standaard"/>
    <w:autoRedefine/>
    <w:uiPriority w:val="39"/>
    <w:unhideWhenUsed/>
    <w:rsid w:val="009D610A"/>
    <w:pPr>
      <w:tabs>
        <w:tab w:val="right" w:leader="dot" w:pos="9070"/>
      </w:tabs>
      <w:spacing w:before="100" w:after="100" w:line="240" w:lineRule="auto"/>
      <w:ind w:left="737" w:hanging="737"/>
    </w:pPr>
    <w:rPr>
      <w:b/>
    </w:rPr>
  </w:style>
  <w:style w:type="paragraph" w:styleId="Inhopg3">
    <w:name w:val="toc 3"/>
    <w:basedOn w:val="Standaard"/>
    <w:next w:val="Standaard"/>
    <w:autoRedefine/>
    <w:uiPriority w:val="39"/>
    <w:unhideWhenUsed/>
    <w:rsid w:val="009D610A"/>
    <w:pPr>
      <w:tabs>
        <w:tab w:val="right" w:leader="dot" w:pos="9070"/>
      </w:tabs>
      <w:spacing w:after="0" w:line="240" w:lineRule="auto"/>
      <w:ind w:left="737" w:hanging="737"/>
    </w:p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iPriority w:val="99"/>
    <w:unhideWhenUsed/>
    <w:rsid w:val="00B333D2"/>
    <w:rPr>
      <w:color w:val="0000FF" w:themeColor="hyperlink"/>
      <w:u w:val="single"/>
    </w:rPr>
  </w:style>
  <w:style w:type="paragraph" w:customStyle="1" w:styleId="Opsomming2">
    <w:name w:val="Opsomming2"/>
    <w:basedOn w:val="Standaard"/>
    <w:link w:val="Opsomming2Char"/>
    <w:qFormat/>
    <w:rsid w:val="00F75290"/>
    <w:pPr>
      <w:numPr>
        <w:numId w:val="7"/>
      </w:numPr>
      <w:ind w:left="714" w:hanging="357"/>
      <w:contextualSpacing/>
    </w:pPr>
    <w:rPr>
      <w:rFonts w:eastAsia="Times New Roman" w:cs="Times New Roman"/>
      <w:lang w:eastAsia="nl-BE"/>
    </w:rPr>
  </w:style>
  <w:style w:type="character" w:customStyle="1" w:styleId="Opsomming2Char">
    <w:name w:val="Opsomming2 Char"/>
    <w:basedOn w:val="Standaardalinea-lettertype"/>
    <w:link w:val="Opsomming2"/>
    <w:rsid w:val="00F75290"/>
    <w:rPr>
      <w:rFonts w:ascii="Trebuchet MS" w:eastAsia="Times New Roman" w:hAnsi="Trebuchet MS" w:cs="Times New Roman"/>
      <w:color w:val="262626" w:themeColor="text1" w:themeTint="D9"/>
      <w:sz w:val="20"/>
      <w:szCs w:val="20"/>
      <w:lang w:eastAsia="nl-BE"/>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iPriority w:val="99"/>
    <w:semiHidden/>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0066B"/>
    <w:rPr>
      <w:rFonts w:ascii="Trebuchet MS" w:hAnsi="Trebuchet MS"/>
      <w:i/>
      <w:iCs/>
      <w:color w:val="404040" w:themeColor="text1" w:themeTint="BF"/>
      <w:sz w:val="20"/>
      <w:szCs w:val="20"/>
    </w:rPr>
  </w:style>
  <w:style w:type="character" w:styleId="Onopgelostemelding">
    <w:name w:val="Unresolved Mention"/>
    <w:basedOn w:val="Standaardalinea-lettertype"/>
    <w:uiPriority w:val="99"/>
    <w:semiHidden/>
    <w:unhideWhenUsed/>
    <w:rsid w:val="00790DA0"/>
    <w:rPr>
      <w:color w:val="605E5C"/>
      <w:shd w:val="clear" w:color="auto" w:fill="E1DFDD"/>
    </w:rPr>
  </w:style>
  <w:style w:type="paragraph" w:customStyle="1" w:styleId="documentnummer">
    <w:name w:val="documentnummer"/>
    <w:basedOn w:val="Standaard"/>
    <w:link w:val="documentnummerChar"/>
    <w:rsid w:val="002E25CA"/>
    <w:pPr>
      <w:suppressAutoHyphens w:val="0"/>
      <w:spacing w:before="60" w:after="60" w:line="240" w:lineRule="auto"/>
      <w:jc w:val="right"/>
    </w:pPr>
    <w:rPr>
      <w:b/>
    </w:rPr>
  </w:style>
  <w:style w:type="character" w:customStyle="1" w:styleId="documentnummerChar">
    <w:name w:val="documentnummer Char"/>
    <w:basedOn w:val="Standaardalinea-lettertype"/>
    <w:link w:val="documentnummer"/>
    <w:rsid w:val="002E25CA"/>
    <w:rPr>
      <w:rFonts w:ascii="Trebuchet MS" w:hAnsi="Trebuchet MS"/>
      <w:b/>
      <w:color w:val="262626" w:themeColor="text1" w:themeTint="D9"/>
      <w:sz w:val="20"/>
      <w:szCs w:val="20"/>
    </w:rPr>
  </w:style>
  <w:style w:type="paragraph" w:styleId="Eindnoottekst">
    <w:name w:val="endnote text"/>
    <w:basedOn w:val="Standaard"/>
    <w:link w:val="EindnoottekstChar"/>
    <w:uiPriority w:val="99"/>
    <w:semiHidden/>
    <w:unhideWhenUsed/>
    <w:rsid w:val="00034324"/>
    <w:pPr>
      <w:spacing w:after="0" w:line="240" w:lineRule="auto"/>
    </w:pPr>
  </w:style>
  <w:style w:type="character" w:customStyle="1" w:styleId="EindnoottekstChar">
    <w:name w:val="Eindnoottekst Char"/>
    <w:basedOn w:val="Standaardalinea-lettertype"/>
    <w:link w:val="Eindnoottekst"/>
    <w:uiPriority w:val="99"/>
    <w:semiHidden/>
    <w:rsid w:val="00034324"/>
    <w:rPr>
      <w:rFonts w:ascii="Trebuchet MS" w:hAnsi="Trebuchet MS"/>
      <w:color w:val="262626" w:themeColor="text1" w:themeTint="D9"/>
      <w:sz w:val="20"/>
      <w:szCs w:val="20"/>
    </w:rPr>
  </w:style>
  <w:style w:type="character" w:styleId="Eindnootmarkering">
    <w:name w:val="endnote reference"/>
    <w:basedOn w:val="Standaardalinea-lettertype"/>
    <w:uiPriority w:val="99"/>
    <w:semiHidden/>
    <w:unhideWhenUsed/>
    <w:rsid w:val="00034324"/>
    <w:rPr>
      <w:vertAlign w:val="superscript"/>
    </w:rPr>
  </w:style>
  <w:style w:type="paragraph" w:styleId="Geenafstand">
    <w:name w:val="No Spacing"/>
    <w:aliases w:val="Geen afstand 2"/>
    <w:link w:val="GeenafstandChar"/>
    <w:uiPriority w:val="1"/>
    <w:qFormat/>
    <w:rsid w:val="00711A2B"/>
    <w:pPr>
      <w:spacing w:after="0" w:line="240" w:lineRule="auto"/>
    </w:pPr>
    <w:rPr>
      <w:lang w:val="en-US"/>
    </w:rPr>
  </w:style>
  <w:style w:type="character" w:customStyle="1" w:styleId="GeenafstandChar">
    <w:name w:val="Geen afstand Char"/>
    <w:aliases w:val="Geen afstand 2 Char"/>
    <w:basedOn w:val="Standaardalinea-lettertype"/>
    <w:link w:val="Geenafstand"/>
    <w:uiPriority w:val="1"/>
    <w:rsid w:val="00711A2B"/>
    <w:rPr>
      <w:lang w:val="en-US"/>
    </w:rPr>
  </w:style>
  <w:style w:type="character" w:styleId="GevolgdeHyperlink">
    <w:name w:val="FollowedHyperlink"/>
    <w:basedOn w:val="Standaardalinea-lettertype"/>
    <w:uiPriority w:val="99"/>
    <w:semiHidden/>
    <w:unhideWhenUsed/>
    <w:rsid w:val="00C03CF8"/>
    <w:rPr>
      <w:color w:val="92D050" w:themeColor="followedHyperlink"/>
      <w:u w:val="single"/>
    </w:rPr>
  </w:style>
  <w:style w:type="paragraph" w:customStyle="1" w:styleId="Default">
    <w:name w:val="Default"/>
    <w:rsid w:val="00A969C4"/>
    <w:pPr>
      <w:autoSpaceDE w:val="0"/>
      <w:autoSpaceDN w:val="0"/>
      <w:adjustRightInd w:val="0"/>
      <w:spacing w:after="0" w:line="240" w:lineRule="auto"/>
    </w:pPr>
    <w:rPr>
      <w:rFonts w:ascii="Tw Cen MT" w:hAnsi="Tw Cen MT" w:cs="Tw Cen MT"/>
      <w:color w:val="000000"/>
      <w:sz w:val="24"/>
      <w:szCs w:val="24"/>
      <w14:ligatures w14:val="standardContextual"/>
    </w:rPr>
  </w:style>
  <w:style w:type="paragraph" w:styleId="Normaalweb">
    <w:name w:val="Normal (Web)"/>
    <w:basedOn w:val="Standaard"/>
    <w:uiPriority w:val="99"/>
    <w:unhideWhenUsed/>
    <w:rsid w:val="00437A49"/>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styleId="Nadruk">
    <w:name w:val="Emphasis"/>
    <w:basedOn w:val="Standaardalinea-lettertype"/>
    <w:uiPriority w:val="20"/>
    <w:qFormat/>
    <w:rsid w:val="003D2DAB"/>
    <w:rPr>
      <w:i/>
      <w:iCs/>
    </w:rPr>
  </w:style>
  <w:style w:type="paragraph" w:styleId="Kopvaninhoudsopgave">
    <w:name w:val="TOC Heading"/>
    <w:basedOn w:val="Kop1"/>
    <w:next w:val="Standaard"/>
    <w:uiPriority w:val="39"/>
    <w:unhideWhenUsed/>
    <w:qFormat/>
    <w:rsid w:val="00BC5BA0"/>
    <w:pPr>
      <w:numPr>
        <w:numId w:val="0"/>
      </w:numPr>
      <w:suppressAutoHyphens w:val="0"/>
      <w:spacing w:before="240" w:after="0" w:line="259" w:lineRule="auto"/>
      <w:outlineLvl w:val="9"/>
    </w:pPr>
    <w:rPr>
      <w:rFonts w:asciiTheme="majorHAnsi" w:hAnsiTheme="majorHAnsi"/>
      <w:b w:val="0"/>
      <w:color w:val="821860" w:themeColor="accent1" w:themeShade="BF"/>
      <w:sz w:val="32"/>
      <w:szCs w:val="32"/>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9185260">
      <w:bodyDiv w:val="1"/>
      <w:marLeft w:val="0"/>
      <w:marRight w:val="0"/>
      <w:marTop w:val="0"/>
      <w:marBottom w:val="0"/>
      <w:divBdr>
        <w:top w:val="none" w:sz="0" w:space="0" w:color="auto"/>
        <w:left w:val="none" w:sz="0" w:space="0" w:color="auto"/>
        <w:bottom w:val="none" w:sz="0" w:space="0" w:color="auto"/>
        <w:right w:val="none" w:sz="0" w:space="0" w:color="auto"/>
      </w:divBdr>
      <w:divsChild>
        <w:div w:id="564800661">
          <w:marLeft w:val="0"/>
          <w:marRight w:val="0"/>
          <w:marTop w:val="0"/>
          <w:marBottom w:val="180"/>
          <w:divBdr>
            <w:top w:val="none" w:sz="0" w:space="0" w:color="auto"/>
            <w:left w:val="none" w:sz="0" w:space="0" w:color="auto"/>
            <w:bottom w:val="none" w:sz="0" w:space="0" w:color="auto"/>
            <w:right w:val="none" w:sz="0" w:space="0" w:color="auto"/>
          </w:divBdr>
        </w:div>
        <w:div w:id="1149900791">
          <w:marLeft w:val="0"/>
          <w:marRight w:val="0"/>
          <w:marTop w:val="0"/>
          <w:marBottom w:val="180"/>
          <w:divBdr>
            <w:top w:val="none" w:sz="0" w:space="0" w:color="auto"/>
            <w:left w:val="none" w:sz="0" w:space="0" w:color="auto"/>
            <w:bottom w:val="none" w:sz="0" w:space="0" w:color="auto"/>
            <w:right w:val="none" w:sz="0" w:space="0" w:color="auto"/>
          </w:divBdr>
        </w:div>
        <w:div w:id="1213151328">
          <w:marLeft w:val="0"/>
          <w:marRight w:val="0"/>
          <w:marTop w:val="0"/>
          <w:marBottom w:val="180"/>
          <w:divBdr>
            <w:top w:val="none" w:sz="0" w:space="0" w:color="auto"/>
            <w:left w:val="none" w:sz="0" w:space="0" w:color="auto"/>
            <w:bottom w:val="none" w:sz="0" w:space="0" w:color="auto"/>
            <w:right w:val="none" w:sz="0" w:space="0" w:color="auto"/>
          </w:divBdr>
        </w:div>
        <w:div w:id="1221866530">
          <w:marLeft w:val="0"/>
          <w:marRight w:val="0"/>
          <w:marTop w:val="0"/>
          <w:marBottom w:val="180"/>
          <w:divBdr>
            <w:top w:val="none" w:sz="0" w:space="0" w:color="auto"/>
            <w:left w:val="none" w:sz="0" w:space="0" w:color="auto"/>
            <w:bottom w:val="none" w:sz="0" w:space="0" w:color="auto"/>
            <w:right w:val="none" w:sz="0" w:space="0" w:color="auto"/>
          </w:divBdr>
        </w:div>
        <w:div w:id="1439762778">
          <w:marLeft w:val="0"/>
          <w:marRight w:val="0"/>
          <w:marTop w:val="0"/>
          <w:marBottom w:val="180"/>
          <w:divBdr>
            <w:top w:val="none" w:sz="0" w:space="0" w:color="auto"/>
            <w:left w:val="none" w:sz="0" w:space="0" w:color="auto"/>
            <w:bottom w:val="none" w:sz="0" w:space="0" w:color="auto"/>
            <w:right w:val="none" w:sz="0" w:space="0" w:color="auto"/>
          </w:divBdr>
        </w:div>
        <w:div w:id="1796485377">
          <w:marLeft w:val="0"/>
          <w:marRight w:val="0"/>
          <w:marTop w:val="0"/>
          <w:marBottom w:val="0"/>
          <w:divBdr>
            <w:top w:val="none" w:sz="0" w:space="0" w:color="auto"/>
            <w:left w:val="none" w:sz="0" w:space="0" w:color="auto"/>
            <w:bottom w:val="none" w:sz="0" w:space="0" w:color="auto"/>
            <w:right w:val="none" w:sz="0" w:space="0" w:color="auto"/>
          </w:divBdr>
        </w:div>
        <w:div w:id="1818455281">
          <w:marLeft w:val="0"/>
          <w:marRight w:val="0"/>
          <w:marTop w:val="0"/>
          <w:marBottom w:val="180"/>
          <w:divBdr>
            <w:top w:val="none" w:sz="0" w:space="0" w:color="auto"/>
            <w:left w:val="none" w:sz="0" w:space="0" w:color="auto"/>
            <w:bottom w:val="none" w:sz="0" w:space="0" w:color="auto"/>
            <w:right w:val="none" w:sz="0" w:space="0" w:color="auto"/>
          </w:divBdr>
        </w:div>
        <w:div w:id="2019231720">
          <w:marLeft w:val="0"/>
          <w:marRight w:val="0"/>
          <w:marTop w:val="0"/>
          <w:marBottom w:val="180"/>
          <w:divBdr>
            <w:top w:val="none" w:sz="0" w:space="0" w:color="auto"/>
            <w:left w:val="none" w:sz="0" w:space="0" w:color="auto"/>
            <w:bottom w:val="none" w:sz="0" w:space="0" w:color="auto"/>
            <w:right w:val="none" w:sz="0" w:space="0" w:color="auto"/>
          </w:divBdr>
        </w:div>
        <w:div w:id="2068675402">
          <w:marLeft w:val="0"/>
          <w:marRight w:val="0"/>
          <w:marTop w:val="0"/>
          <w:marBottom w:val="180"/>
          <w:divBdr>
            <w:top w:val="none" w:sz="0" w:space="0" w:color="auto"/>
            <w:left w:val="none" w:sz="0" w:space="0" w:color="auto"/>
            <w:bottom w:val="none" w:sz="0" w:space="0" w:color="auto"/>
            <w:right w:val="none" w:sz="0" w:space="0" w:color="auto"/>
          </w:divBdr>
        </w:div>
      </w:divsChild>
    </w:div>
    <w:div w:id="811289799">
      <w:bodyDiv w:val="1"/>
      <w:marLeft w:val="0"/>
      <w:marRight w:val="0"/>
      <w:marTop w:val="0"/>
      <w:marBottom w:val="0"/>
      <w:divBdr>
        <w:top w:val="none" w:sz="0" w:space="0" w:color="auto"/>
        <w:left w:val="none" w:sz="0" w:space="0" w:color="auto"/>
        <w:bottom w:val="none" w:sz="0" w:space="0" w:color="auto"/>
        <w:right w:val="none" w:sz="0" w:space="0" w:color="auto"/>
      </w:divBdr>
      <w:divsChild>
        <w:div w:id="90974152">
          <w:marLeft w:val="0"/>
          <w:marRight w:val="0"/>
          <w:marTop w:val="0"/>
          <w:marBottom w:val="0"/>
          <w:divBdr>
            <w:top w:val="none" w:sz="0" w:space="0" w:color="auto"/>
            <w:left w:val="none" w:sz="0" w:space="0" w:color="auto"/>
            <w:bottom w:val="none" w:sz="0" w:space="0" w:color="auto"/>
            <w:right w:val="none" w:sz="0" w:space="0" w:color="auto"/>
          </w:divBdr>
        </w:div>
        <w:div w:id="190269621">
          <w:marLeft w:val="0"/>
          <w:marRight w:val="0"/>
          <w:marTop w:val="0"/>
          <w:marBottom w:val="180"/>
          <w:divBdr>
            <w:top w:val="none" w:sz="0" w:space="0" w:color="auto"/>
            <w:left w:val="none" w:sz="0" w:space="0" w:color="auto"/>
            <w:bottom w:val="none" w:sz="0" w:space="0" w:color="auto"/>
            <w:right w:val="none" w:sz="0" w:space="0" w:color="auto"/>
          </w:divBdr>
        </w:div>
        <w:div w:id="210847608">
          <w:marLeft w:val="0"/>
          <w:marRight w:val="0"/>
          <w:marTop w:val="0"/>
          <w:marBottom w:val="180"/>
          <w:divBdr>
            <w:top w:val="none" w:sz="0" w:space="0" w:color="auto"/>
            <w:left w:val="none" w:sz="0" w:space="0" w:color="auto"/>
            <w:bottom w:val="none" w:sz="0" w:space="0" w:color="auto"/>
            <w:right w:val="none" w:sz="0" w:space="0" w:color="auto"/>
          </w:divBdr>
        </w:div>
        <w:div w:id="346714119">
          <w:marLeft w:val="0"/>
          <w:marRight w:val="0"/>
          <w:marTop w:val="0"/>
          <w:marBottom w:val="180"/>
          <w:divBdr>
            <w:top w:val="none" w:sz="0" w:space="0" w:color="auto"/>
            <w:left w:val="none" w:sz="0" w:space="0" w:color="auto"/>
            <w:bottom w:val="none" w:sz="0" w:space="0" w:color="auto"/>
            <w:right w:val="none" w:sz="0" w:space="0" w:color="auto"/>
          </w:divBdr>
        </w:div>
        <w:div w:id="1362586351">
          <w:marLeft w:val="0"/>
          <w:marRight w:val="0"/>
          <w:marTop w:val="0"/>
          <w:marBottom w:val="180"/>
          <w:divBdr>
            <w:top w:val="none" w:sz="0" w:space="0" w:color="auto"/>
            <w:left w:val="none" w:sz="0" w:space="0" w:color="auto"/>
            <w:bottom w:val="none" w:sz="0" w:space="0" w:color="auto"/>
            <w:right w:val="none" w:sz="0" w:space="0" w:color="auto"/>
          </w:divBdr>
        </w:div>
        <w:div w:id="1552615818">
          <w:marLeft w:val="0"/>
          <w:marRight w:val="0"/>
          <w:marTop w:val="0"/>
          <w:marBottom w:val="180"/>
          <w:divBdr>
            <w:top w:val="none" w:sz="0" w:space="0" w:color="auto"/>
            <w:left w:val="none" w:sz="0" w:space="0" w:color="auto"/>
            <w:bottom w:val="none" w:sz="0" w:space="0" w:color="auto"/>
            <w:right w:val="none" w:sz="0" w:space="0" w:color="auto"/>
          </w:divBdr>
        </w:div>
        <w:div w:id="1633365839">
          <w:marLeft w:val="0"/>
          <w:marRight w:val="0"/>
          <w:marTop w:val="0"/>
          <w:marBottom w:val="180"/>
          <w:divBdr>
            <w:top w:val="none" w:sz="0" w:space="0" w:color="auto"/>
            <w:left w:val="none" w:sz="0" w:space="0" w:color="auto"/>
            <w:bottom w:val="none" w:sz="0" w:space="0" w:color="auto"/>
            <w:right w:val="none" w:sz="0" w:space="0" w:color="auto"/>
          </w:divBdr>
        </w:div>
        <w:div w:id="1843273886">
          <w:marLeft w:val="0"/>
          <w:marRight w:val="0"/>
          <w:marTop w:val="0"/>
          <w:marBottom w:val="180"/>
          <w:divBdr>
            <w:top w:val="none" w:sz="0" w:space="0" w:color="auto"/>
            <w:left w:val="none" w:sz="0" w:space="0" w:color="auto"/>
            <w:bottom w:val="none" w:sz="0" w:space="0" w:color="auto"/>
            <w:right w:val="none" w:sz="0" w:space="0" w:color="auto"/>
          </w:divBdr>
        </w:div>
        <w:div w:id="1941913885">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cdn.pixabay.com/photo/2015/06/03/13/00/binoculars-796423_1280.jp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youtu.be/w1b2bEUwiII"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youtu.be/ekA7A2DD8qU" TargetMode="Externa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https://content.katholiekonderwijs.vlaanderen/content/static/e-mail/signature_v2/pro-ruler.png"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youtu.be/mANN4ij2O8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ixabay.com/nl/photos/lezen-een-boek-kaars-bijbel-2890857/" TargetMode="External"/><Relationship Id="rId22" Type="http://schemas.openxmlformats.org/officeDocument/2006/relationships/hyperlink" Target="https://youtu.be/eCmv5xgfJSQ" TargetMode="External"/><Relationship Id="rId27"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e.jacobs1\Katholiek%20Onderwijs%20Vlaanderen\Content%20Type%20Hub%20-%20Sjablonen\Diensten%20in%20Brussel\Document_staan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A7D2FE4BA5A4DF2B5B157B948442DAC"/>
        <w:category>
          <w:name w:val="Algemeen"/>
          <w:gallery w:val="placeholder"/>
        </w:category>
        <w:types>
          <w:type w:val="bbPlcHdr"/>
        </w:types>
        <w:behaviors>
          <w:behavior w:val="content"/>
        </w:behaviors>
        <w:guid w:val="{636F395E-E5D0-42EF-8786-D870B4424D93}"/>
      </w:docPartPr>
      <w:docPartBody>
        <w:p w:rsidR="00F07950" w:rsidRDefault="00E5218C">
          <w:pPr>
            <w:pStyle w:val="8A7D2FE4BA5A4DF2B5B157B948442DAC"/>
          </w:pPr>
          <w:r>
            <w:rPr>
              <w:rStyle w:val="Tekstvantijdelijkeaanduiding"/>
            </w:rPr>
            <w:t>Dienst</w:t>
          </w:r>
        </w:p>
      </w:docPartBody>
    </w:docPart>
    <w:docPart>
      <w:docPartPr>
        <w:name w:val="95DA4CADC854420CB59BB4CD4A8A6177"/>
        <w:category>
          <w:name w:val="Algemeen"/>
          <w:gallery w:val="placeholder"/>
        </w:category>
        <w:types>
          <w:type w:val="bbPlcHdr"/>
        </w:types>
        <w:behaviors>
          <w:behavior w:val="content"/>
        </w:behaviors>
        <w:guid w:val="{D4BE539A-3FB0-416D-ABE6-3674B2589E54}"/>
      </w:docPartPr>
      <w:docPartBody>
        <w:p w:rsidR="00F07950" w:rsidRDefault="00E5218C">
          <w:pPr>
            <w:pStyle w:val="95DA4CADC854420CB59BB4CD4A8A6177"/>
          </w:pPr>
          <w:r>
            <w:rPr>
              <w:rStyle w:val="Tekstvantijdelijkeaanduiding"/>
            </w:rPr>
            <w:t>Team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119"/>
    <w:rsid w:val="00053D11"/>
    <w:rsid w:val="00064119"/>
    <w:rsid w:val="000E3643"/>
    <w:rsid w:val="001365F2"/>
    <w:rsid w:val="00164303"/>
    <w:rsid w:val="001C5BAA"/>
    <w:rsid w:val="002704BD"/>
    <w:rsid w:val="002C2052"/>
    <w:rsid w:val="002C7F3D"/>
    <w:rsid w:val="00300C2A"/>
    <w:rsid w:val="003C3EE3"/>
    <w:rsid w:val="003C6708"/>
    <w:rsid w:val="003D6B09"/>
    <w:rsid w:val="00422E46"/>
    <w:rsid w:val="00427B52"/>
    <w:rsid w:val="00554B16"/>
    <w:rsid w:val="005B3464"/>
    <w:rsid w:val="00607B4A"/>
    <w:rsid w:val="00690CDF"/>
    <w:rsid w:val="00706E7B"/>
    <w:rsid w:val="00712A72"/>
    <w:rsid w:val="00725D35"/>
    <w:rsid w:val="007378D1"/>
    <w:rsid w:val="00781F16"/>
    <w:rsid w:val="007D4359"/>
    <w:rsid w:val="007F566C"/>
    <w:rsid w:val="008217E9"/>
    <w:rsid w:val="008222FF"/>
    <w:rsid w:val="0082616A"/>
    <w:rsid w:val="00870E6D"/>
    <w:rsid w:val="008C57A0"/>
    <w:rsid w:val="009147CD"/>
    <w:rsid w:val="009346B0"/>
    <w:rsid w:val="00942BDE"/>
    <w:rsid w:val="0097553F"/>
    <w:rsid w:val="00977A2D"/>
    <w:rsid w:val="00A12921"/>
    <w:rsid w:val="00A81478"/>
    <w:rsid w:val="00B24036"/>
    <w:rsid w:val="00BD5367"/>
    <w:rsid w:val="00C528EE"/>
    <w:rsid w:val="00C62CAD"/>
    <w:rsid w:val="00CC0BA6"/>
    <w:rsid w:val="00CF3416"/>
    <w:rsid w:val="00D739CB"/>
    <w:rsid w:val="00DB0AA1"/>
    <w:rsid w:val="00E349F3"/>
    <w:rsid w:val="00E46BCB"/>
    <w:rsid w:val="00E5218C"/>
    <w:rsid w:val="00E529DC"/>
    <w:rsid w:val="00E719BB"/>
    <w:rsid w:val="00E918F1"/>
    <w:rsid w:val="00EE0162"/>
    <w:rsid w:val="00EE0D59"/>
    <w:rsid w:val="00F07950"/>
    <w:rsid w:val="00F458F0"/>
    <w:rsid w:val="00FA6F8C"/>
    <w:rsid w:val="00FE0D0A"/>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8A7D2FE4BA5A4DF2B5B157B948442DAC">
    <w:name w:val="8A7D2FE4BA5A4DF2B5B157B948442DAC"/>
  </w:style>
  <w:style w:type="paragraph" w:customStyle="1" w:styleId="95DA4CADC854420CB59BB4CD4A8A6177">
    <w:name w:val="95DA4CADC854420CB59BB4CD4A8A61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a1">
  <a:themeElements>
    <a:clrScheme name="Katholiek Onderwijs Vlaanderen 2020">
      <a:dk1>
        <a:sysClr val="windowText" lastClr="000000"/>
      </a:dk1>
      <a:lt1>
        <a:sysClr val="window" lastClr="FFFFFF"/>
      </a:lt1>
      <a:dk2>
        <a:srgbClr val="EC7D23"/>
      </a:dk2>
      <a:lt2>
        <a:srgbClr val="F1DE00"/>
      </a:lt2>
      <a:accent1>
        <a:srgbClr val="AE2081"/>
      </a:accent1>
      <a:accent2>
        <a:srgbClr val="EC7D23"/>
      </a:accent2>
      <a:accent3>
        <a:srgbClr val="A8AF37"/>
      </a:accent3>
      <a:accent4>
        <a:srgbClr val="4CBCC5"/>
      </a:accent4>
      <a:accent5>
        <a:srgbClr val="116CA8"/>
      </a:accent5>
      <a:accent6>
        <a:srgbClr val="82B863"/>
      </a:accent6>
      <a:hlink>
        <a:srgbClr val="0000FF"/>
      </a:hlink>
      <a:folHlink>
        <a:srgbClr val="92D050"/>
      </a:folHlink>
    </a:clrScheme>
    <a:fontScheme name="KathOndVla">
      <a:majorFont>
        <a:latin typeface="Trebuchet MS"/>
        <a:ea typeface=""/>
        <a:cs typeface=""/>
      </a:majorFont>
      <a:minorFont>
        <a:latin typeface="Trebuchet MS"/>
        <a:ea typeface=""/>
        <a:cs typeface=""/>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Thema1" id="{9C828A78-254E-4C22-B210-01764BDCC746}" vid="{ED736D74-CB79-4E78-ADE1-011DC70968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577cb3d-eb86-42eb-997a-a692a6216bf2">
      <Terms xmlns="http://schemas.microsoft.com/office/infopath/2007/PartnerControls"/>
    </lcf76f155ced4ddcb4097134ff3c332f>
    <TaxCatchAll xmlns="9043eea9-c6a2-41bd-a216-33d45f9f09e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5B5CA2B52F5574DB165C31E956FD7F3" ma:contentTypeVersion="19" ma:contentTypeDescription="Een nieuw document maken." ma:contentTypeScope="" ma:versionID="38a212c94ffdae96d61437df4bdc2da2">
  <xsd:schema xmlns:xsd="http://www.w3.org/2001/XMLSchema" xmlns:xs="http://www.w3.org/2001/XMLSchema" xmlns:p="http://schemas.microsoft.com/office/2006/metadata/properties" xmlns:ns2="5577cb3d-eb86-42eb-997a-a692a6216bf2" xmlns:ns3="9043eea9-c6a2-41bd-a216-33d45f9f09e1" xmlns:ns4="eb49ae03-a505-4617-a4c8-335ce93e5b29" targetNamespace="http://schemas.microsoft.com/office/2006/metadata/properties" ma:root="true" ma:fieldsID="48e85d6eb62586938bf7230e6b29a54e" ns2:_="" ns3:_="" ns4:_="">
    <xsd:import namespace="5577cb3d-eb86-42eb-997a-a692a6216bf2"/>
    <xsd:import namespace="9043eea9-c6a2-41bd-a216-33d45f9f09e1"/>
    <xsd:import namespace="eb49ae03-a505-4617-a4c8-335ce93e5b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4:SharedWithUsers" minOccurs="0"/>
                <xsd:element ref="ns4: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77cb3d-eb86-42eb-997a-a692a6216b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44900684-5160-4c4d-8029-43da39098b3f"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43eea9-c6a2-41bd-a216-33d45f9f09e1"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bdea45a5-e038-4f44-bfca-9049e8e29b2b}" ma:internalName="TaxCatchAll" ma:showField="CatchAllData" ma:web="eb49ae03-a505-4617-a4c8-335ce93e5b2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b49ae03-a505-4617-a4c8-335ce93e5b29" elementFormDefault="qualified">
    <xsd:import namespace="http://schemas.microsoft.com/office/2006/documentManagement/types"/>
    <xsd:import namespace="http://schemas.microsoft.com/office/infopath/2007/PartnerControls"/>
    <xsd:element name="SharedWithUsers" ma:index="2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3238D2-8396-4465-A946-B02A7E3CAFC0}">
  <ds:schemaRefs>
    <ds:schemaRef ds:uri="http://schemas.microsoft.com/office/infopath/2007/PartnerControls"/>
    <ds:schemaRef ds:uri="http://purl.org/dc/elements/1.1/"/>
    <ds:schemaRef ds:uri="http://purl.org/dc/dcmitype/"/>
    <ds:schemaRef ds:uri="eb49ae03-a505-4617-a4c8-335ce93e5b29"/>
    <ds:schemaRef ds:uri="http://www.w3.org/XML/1998/namespace"/>
    <ds:schemaRef ds:uri="http://schemas.openxmlformats.org/package/2006/metadata/core-properties"/>
    <ds:schemaRef ds:uri="5577cb3d-eb86-42eb-997a-a692a6216bf2"/>
    <ds:schemaRef ds:uri="http://schemas.microsoft.com/office/2006/documentManagement/types"/>
    <ds:schemaRef ds:uri="9043eea9-c6a2-41bd-a216-33d45f9f09e1"/>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EFD5AA33-177D-4AAA-B09F-4BD6920AD31A}">
  <ds:schemaRefs>
    <ds:schemaRef ds:uri="http://schemas.microsoft.com/sharepoint/v3/contenttype/forms"/>
  </ds:schemaRefs>
</ds:datastoreItem>
</file>

<file path=customXml/itemProps3.xml><?xml version="1.0" encoding="utf-8"?>
<ds:datastoreItem xmlns:ds="http://schemas.openxmlformats.org/officeDocument/2006/customXml" ds:itemID="{2D5F3B85-AB2B-4F59-9544-0BF95F267F08}">
  <ds:schemaRefs>
    <ds:schemaRef ds:uri="http://schemas.openxmlformats.org/officeDocument/2006/bibliography"/>
  </ds:schemaRefs>
</ds:datastoreItem>
</file>

<file path=customXml/itemProps4.xml><?xml version="1.0" encoding="utf-8"?>
<ds:datastoreItem xmlns:ds="http://schemas.openxmlformats.org/officeDocument/2006/customXml" ds:itemID="{C76D16DD-91AB-49AB-A8DD-CF31E86E0DA2}"/>
</file>

<file path=docProps/app.xml><?xml version="1.0" encoding="utf-8"?>
<Properties xmlns="http://schemas.openxmlformats.org/officeDocument/2006/extended-properties" xmlns:vt="http://schemas.openxmlformats.org/officeDocument/2006/docPropsVTypes">
  <Template>Document_staand</Template>
  <TotalTime>0</TotalTime>
  <Pages>14</Pages>
  <Words>2922</Words>
  <Characters>16075</Characters>
  <Application>Microsoft Office Word</Application>
  <DocSecurity>0</DocSecurity>
  <Lines>133</Lines>
  <Paragraphs>37</Paragraphs>
  <ScaleCrop>false</ScaleCrop>
  <Company>HP</Company>
  <LinksUpToDate>false</LinksUpToDate>
  <CharactersWithSpaces>18960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 Jacobs</dc:creator>
  <cp:keywords/>
  <cp:lastModifiedBy>Vera Vastesaeger</cp:lastModifiedBy>
  <cp:revision>2</cp:revision>
  <cp:lastPrinted>2025-10-13T19:24:00Z</cp:lastPrinted>
  <dcterms:created xsi:type="dcterms:W3CDTF">2026-01-05T15:54:00Z</dcterms:created>
  <dcterms:modified xsi:type="dcterms:W3CDTF">2026-01-05T15:54:00Z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0x01010055B5CA2B52F5574DB165C31E956FD7F3</vt:lpwstr>
  </property>
  <property fmtid="{D5CDD505-2E9C-101B-9397-08002B2CF9AE}" pid="3" name="MediaServiceImageTags">
    <vt:lpwstr/>
  </property>
</Properties>
</file>