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BB4EE" w14:textId="77777777" w:rsidR="00507430" w:rsidRPr="00424A70" w:rsidRDefault="00507430" w:rsidP="00507430">
      <w:pPr>
        <w:spacing w:after="0"/>
        <w:rPr>
          <w:b/>
          <w:bCs/>
          <w:color w:val="AE2081" w:themeColor="accent1"/>
          <w:sz w:val="28"/>
          <w:szCs w:val="28"/>
        </w:rPr>
      </w:pPr>
      <w:r w:rsidRPr="00424A70">
        <w:rPr>
          <w:b/>
          <w:bCs/>
          <w:color w:val="AE2081" w:themeColor="accent1"/>
          <w:sz w:val="28"/>
          <w:szCs w:val="28"/>
        </w:rPr>
        <w:t>Katholiek Onderwijs Vlaanderen</w:t>
      </w:r>
    </w:p>
    <w:bookmarkStart w:id="0" w:name="Datum"/>
    <w:bookmarkEnd w:id="0"/>
    <w:p w14:paraId="2418B38D" w14:textId="77777777" w:rsidR="009402BF" w:rsidRPr="004C632F" w:rsidRDefault="00000000" w:rsidP="009402BF">
      <w:pPr>
        <w:spacing w:after="0"/>
        <w:rPr>
          <w:b/>
          <w:sz w:val="24"/>
          <w:szCs w:val="24"/>
        </w:rPr>
      </w:pPr>
      <w:sdt>
        <w:sdtPr>
          <w:rPr>
            <w:b/>
            <w:sz w:val="24"/>
            <w:szCs w:val="24"/>
          </w:rPr>
          <w:alias w:val="Afdeling"/>
          <w:tag w:val="Afdeling"/>
          <w:id w:val="-898982075"/>
          <w:placeholder>
            <w:docPart w:val="1BB65011DDE841438A9AECA81D33BB1D"/>
          </w:placeholder>
          <w:comboBox>
            <w:listItem w:displayText="    " w:value="   "/>
            <w:listItem w:displayText="Dienstverlening" w:value="Dienstverlening"/>
            <w:listItem w:displayText="Onderzoek en ontwikkeling" w:value="Onderzoek en ontwikkeling"/>
            <w:listItem w:displayText="Ondersteunende diensten" w:value="Ondersteunende diensten"/>
            <w:listItem w:displayText="Belangenbehartiging, participatie en communicatie" w:value="Belangenbehartiging, participatie en communicatie"/>
            <w:listItem w:displayText="Team ondersteuning managementteam" w:value="Team ondersteuning managementteam"/>
          </w:comboBox>
        </w:sdtPr>
        <w:sdtContent>
          <w:r w:rsidR="004661F6">
            <w:rPr>
              <w:b/>
              <w:sz w:val="24"/>
              <w:szCs w:val="24"/>
            </w:rPr>
            <w:t>Onderzoek en ontwikkeling</w:t>
          </w:r>
        </w:sdtContent>
      </w:sdt>
    </w:p>
    <w:sdt>
      <w:sdtPr>
        <w:rPr>
          <w:sz w:val="24"/>
          <w:szCs w:val="24"/>
        </w:rPr>
        <w:alias w:val="Cluster/Team/Project"/>
        <w:tag w:val="Cluster/Team/Project"/>
        <w:id w:val="-854424336"/>
        <w:placeholder>
          <w:docPart w:val="07D08D4F48004E788523355323148513"/>
        </w:placeholder>
        <w:comboBox>
          <w:listItem w:displayText="        " w:value="        "/>
          <w:listItem w:displayText="Klas" w:value="Klas"/>
          <w:listItem w:displayText="School" w:value="School"/>
          <w:listItem w:displayText="Klas en school" w:value="Klas en school"/>
          <w:listItem w:displayText="Frontoffice" w:value="Frontoffice"/>
          <w:listItem w:displayText="Bestuur en organisatie" w:value="Bestuur en organisatie"/>
          <w:listItem w:displayText="Onderzoek" w:value="Onderzoek"/>
          <w:listItem w:displayText="Belangenbehartiging en participatie" w:value="Belangenbehartiging en participatie"/>
          <w:listItem w:displayText="Pedagogische begeleiding regio Antwerpen" w:value="Pedagogische begeleiding regio Antwerpen"/>
          <w:listItem w:displayText="Pedagogische begeleiding regio Limburg" w:value="Pedagogische begeleiding regio Limburg"/>
          <w:listItem w:displayText="Pedagogische begeleiding regio Mechelen-Brussel" w:value="Pedagogische begeleiding regio Mechelen-Brussel"/>
          <w:listItem w:displayText="Pedagogische begeleiding regio Oost-Vlaanderen" w:value="Pedagogische begeleiding regio Oost-Vlaanderen"/>
          <w:listItem w:displayText="Pedagogische begeleiding regio West-Vlaanderen" w:value="Pedagogische begeleiding regio West-Vlaanderen"/>
          <w:listItem w:displayText="Team HR" w:value="Team HR"/>
          <w:listItem w:displayText="Team communicatie" w:value="Team communicatie"/>
          <w:listItem w:displayText="Team ICT" w:value="Team ICT"/>
          <w:listItem w:displayText="Team financiën" w:value="Team financiën"/>
          <w:listItem w:displayText="Team administratie, logistiek en academie" w:value="Team administratie, logistiek en academie"/>
          <w:listItem w:displayText="Team interne kwaliteitsontwikkeling" w:value="Team interne kwaliteitsontwikkeling"/>
          <w:listItem w:displayText="Team identiteit" w:value="Team identiteit"/>
          <w:listItem w:displayText="Vicariale dienst regio Antwerpen" w:value="Vicariale dienst regio Antwerpen"/>
          <w:listItem w:displayText="Vicariale dienst regio Limburg" w:value="Vicariale dienst regio Limburg"/>
          <w:listItem w:displayText="Vicariale dienst regio Mechelen-Brussel" w:value="Vicariale dienst regio Mechelen-Brussel"/>
          <w:listItem w:displayText="Vicariale dienst regio Oost-Vlaanderen" w:value="Vicariale dienst regio Oost-Vlaanderen"/>
          <w:listItem w:displayText="Vicariale dienst regio West-Vlaanderen" w:value="Vicariale dienst regio West-Vlaanderen"/>
          <w:listItem w:displayText="Projectteam nieuw leerplan basisonderwijs" w:value="Projectteam nieuw leerplan basisonderwijs"/>
          <w:listItem w:displayText="Projectteam sterk schoolbestuur" w:value="Projectteam sterk schoolbestuur"/>
          <w:listItem w:displayText="Projectteam digitale transformatie" w:value="Projectteam digitale transformatie"/>
          <w:listItem w:displayText="Projectteam onderwijskwaliteit en datageïnformeerde kwaliteitsontwikkeling" w:value="Projectteam onderwijskwaliteit en datageïnformeerde kwaliteitsontwikkeling"/>
          <w:listItem w:displayText="Projectteam financieel en infrastructureel beleid" w:value="Projectteam financieel en infrastructureel beleid"/>
          <w:listItem w:displayText="Projectteam heroverweging onderwijsaanbod" w:value="Projectteam heroverweging onderwijsaanbod"/>
          <w:listItem w:displayText="Projectteam scholen voor iedereen" w:value="Projectteam scholen voor iedereen"/>
        </w:comboBox>
      </w:sdtPr>
      <w:sdtContent>
        <w:p w14:paraId="62ACFEB0" w14:textId="77777777" w:rsidR="009402BF" w:rsidRPr="004C632F" w:rsidRDefault="004661F6" w:rsidP="009402BF">
          <w:pPr>
            <w:spacing w:after="0"/>
            <w:rPr>
              <w:sz w:val="24"/>
              <w:szCs w:val="24"/>
            </w:rPr>
          </w:pPr>
          <w:r>
            <w:rPr>
              <w:sz w:val="24"/>
              <w:szCs w:val="24"/>
            </w:rPr>
            <w:t>Klas en school</w:t>
          </w:r>
        </w:p>
      </w:sdtContent>
    </w:sdt>
    <w:p w14:paraId="21B3974E" w14:textId="77777777" w:rsidR="00507430" w:rsidRPr="00424A70" w:rsidRDefault="00EE19D0" w:rsidP="1FCBCAE2">
      <w:pPr>
        <w:pStyle w:val="Datumdocument"/>
        <w:spacing w:after="0"/>
        <w:rPr>
          <w:b w:val="0"/>
        </w:rPr>
      </w:pPr>
      <w:r>
        <w:rPr>
          <w:b w:val="0"/>
        </w:rPr>
        <w:t xml:space="preserve">Versie </w:t>
      </w:r>
      <w:r w:rsidR="0096CDF4">
        <w:rPr>
          <w:b w:val="0"/>
        </w:rPr>
        <w:t>24</w:t>
      </w:r>
      <w:r>
        <w:rPr>
          <w:b w:val="0"/>
        </w:rPr>
        <w:t>/06/2026</w:t>
      </w:r>
    </w:p>
    <w:p w14:paraId="01C05E5C" w14:textId="77777777" w:rsidR="00507430" w:rsidRDefault="00507430" w:rsidP="00507430">
      <w:pPr>
        <w:spacing w:line="120" w:lineRule="auto"/>
      </w:pPr>
      <w:r>
        <w:rPr>
          <w:noProof/>
        </w:rPr>
        <w:drawing>
          <wp:inline distT="0" distB="0" distL="0" distR="0" wp14:anchorId="6EE645DA" wp14:editId="2DF24FB2">
            <wp:extent cx="14184000" cy="14400"/>
            <wp:effectExtent l="0" t="0" r="0" b="0"/>
            <wp:docPr id="1242481790" name="Afbeelding 12424817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 preferRelativeResize="0">
                      <a:picLocks noChangeAspect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4000" cy="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219228" w14:textId="61AAAB68" w:rsidR="00664B9A" w:rsidRDefault="00664B9A" w:rsidP="00C81282">
      <w:pPr>
        <w:pStyle w:val="Titel"/>
        <w:spacing w:after="0"/>
      </w:pPr>
      <w:r>
        <w:t>Bijlage Jonge ontwikkeling voorbeeldlijst om schooleigen te maken</w:t>
      </w:r>
    </w:p>
    <w:p w14:paraId="01F0F209" w14:textId="77777777" w:rsidR="00664B9A" w:rsidRDefault="00664B9A" w:rsidP="00C81282">
      <w:pPr>
        <w:pStyle w:val="Kop1"/>
      </w:pPr>
      <w:r>
        <w:t>C</w:t>
      </w:r>
      <w:r w:rsidRPr="007873F4">
        <w:t>ommunicatie en participatie</w:t>
      </w:r>
    </w:p>
    <w:tbl>
      <w:tblPr>
        <w:tblStyle w:val="Tabelraster"/>
        <w:tblW w:w="21541" w:type="dxa"/>
        <w:tblLook w:val="04A0" w:firstRow="1" w:lastRow="0" w:firstColumn="1" w:lastColumn="0" w:noHBand="0" w:noVBand="1"/>
      </w:tblPr>
      <w:tblGrid>
        <w:gridCol w:w="4307"/>
        <w:gridCol w:w="4307"/>
        <w:gridCol w:w="4307"/>
        <w:gridCol w:w="8620"/>
      </w:tblGrid>
      <w:tr w:rsidR="000656C0" w14:paraId="651AE6D5" w14:textId="77777777" w:rsidTr="00BE35B3">
        <w:tc>
          <w:tcPr>
            <w:tcW w:w="4307" w:type="dxa"/>
            <w:shd w:val="clear" w:color="auto" w:fill="A8AF37" w:themeFill="accent3"/>
          </w:tcPr>
          <w:p w14:paraId="1381ED28" w14:textId="77777777" w:rsidR="000656C0" w:rsidRPr="00664B9A" w:rsidRDefault="000656C0" w:rsidP="00664B9A">
            <w:pPr>
              <w:rPr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307" w:type="dxa"/>
            <w:shd w:val="clear" w:color="auto" w:fill="A8AF37" w:themeFill="accent3"/>
          </w:tcPr>
          <w:p w14:paraId="7A73DF9D" w14:textId="77777777" w:rsidR="000656C0" w:rsidRPr="00664B9A" w:rsidRDefault="000656C0" w:rsidP="00664B9A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4B9A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voorbeelden</w:t>
            </w:r>
          </w:p>
        </w:tc>
        <w:tc>
          <w:tcPr>
            <w:tcW w:w="4307" w:type="dxa"/>
            <w:shd w:val="clear" w:color="auto" w:fill="A8AF37" w:themeFill="accent3"/>
          </w:tcPr>
          <w:p w14:paraId="4A5670D6" w14:textId="77777777" w:rsidR="000656C0" w:rsidRPr="00664B9A" w:rsidRDefault="000656C0" w:rsidP="00664B9A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4B9A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Communicatievormen </w:t>
            </w:r>
          </w:p>
        </w:tc>
        <w:tc>
          <w:tcPr>
            <w:tcW w:w="8620" w:type="dxa"/>
            <w:shd w:val="clear" w:color="auto" w:fill="A8AF37" w:themeFill="accent3"/>
          </w:tcPr>
          <w:p w14:paraId="7133A3AC" w14:textId="77777777" w:rsidR="000656C0" w:rsidRPr="00664B9A" w:rsidRDefault="000656C0" w:rsidP="00664B9A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Informatie voor collega’s</w:t>
            </w:r>
          </w:p>
        </w:tc>
      </w:tr>
      <w:tr w:rsidR="000656C0" w14:paraId="32B4E916" w14:textId="77777777" w:rsidTr="00BE35B3">
        <w:tc>
          <w:tcPr>
            <w:tcW w:w="4307" w:type="dxa"/>
          </w:tcPr>
          <w:p w14:paraId="54166234" w14:textId="77777777" w:rsidR="000656C0" w:rsidRDefault="00D05E32" w:rsidP="00664B9A">
            <w:r w:rsidRPr="006306F6">
              <w:t xml:space="preserve">Behoeften </w:t>
            </w:r>
            <w:r>
              <w:t>, noden en comfort</w:t>
            </w:r>
          </w:p>
        </w:tc>
        <w:tc>
          <w:tcPr>
            <w:tcW w:w="4307" w:type="dxa"/>
          </w:tcPr>
          <w:p w14:paraId="79C24326" w14:textId="77777777" w:rsidR="000656C0" w:rsidRDefault="000656C0" w:rsidP="00664B9A">
            <w:r w:rsidRPr="00CD3F0B">
              <w:t>help</w:t>
            </w:r>
          </w:p>
        </w:tc>
        <w:tc>
          <w:tcPr>
            <w:tcW w:w="4307" w:type="dxa"/>
          </w:tcPr>
          <w:p w14:paraId="2C96F5FA" w14:textId="77777777" w:rsidR="000656C0" w:rsidRDefault="000656C0" w:rsidP="00664B9A"/>
        </w:tc>
        <w:tc>
          <w:tcPr>
            <w:tcW w:w="8620" w:type="dxa"/>
          </w:tcPr>
          <w:p w14:paraId="36674453" w14:textId="77777777" w:rsidR="000656C0" w:rsidRDefault="000656C0" w:rsidP="00664B9A"/>
        </w:tc>
      </w:tr>
      <w:tr w:rsidR="000656C0" w14:paraId="72A2B641" w14:textId="77777777" w:rsidTr="00BE35B3">
        <w:tc>
          <w:tcPr>
            <w:tcW w:w="4307" w:type="dxa"/>
          </w:tcPr>
          <w:p w14:paraId="615ECF07" w14:textId="77777777" w:rsidR="000656C0" w:rsidRPr="00664B9A" w:rsidRDefault="000656C0" w:rsidP="00664B9A"/>
        </w:tc>
        <w:tc>
          <w:tcPr>
            <w:tcW w:w="4307" w:type="dxa"/>
          </w:tcPr>
          <w:p w14:paraId="0D3917D0" w14:textId="77777777" w:rsidR="000656C0" w:rsidRDefault="000656C0" w:rsidP="00664B9A">
            <w:r w:rsidRPr="00CD3F0B">
              <w:t>meer</w:t>
            </w:r>
          </w:p>
        </w:tc>
        <w:tc>
          <w:tcPr>
            <w:tcW w:w="4307" w:type="dxa"/>
          </w:tcPr>
          <w:p w14:paraId="625338FD" w14:textId="77777777" w:rsidR="000656C0" w:rsidRDefault="000656C0" w:rsidP="00664B9A"/>
        </w:tc>
        <w:tc>
          <w:tcPr>
            <w:tcW w:w="8620" w:type="dxa"/>
          </w:tcPr>
          <w:p w14:paraId="2DBE251E" w14:textId="77777777" w:rsidR="000656C0" w:rsidRDefault="000656C0" w:rsidP="00664B9A"/>
        </w:tc>
      </w:tr>
      <w:tr w:rsidR="000656C0" w14:paraId="246A31B6" w14:textId="77777777" w:rsidTr="00BE35B3">
        <w:tc>
          <w:tcPr>
            <w:tcW w:w="4307" w:type="dxa"/>
          </w:tcPr>
          <w:p w14:paraId="6736CAF4" w14:textId="77777777" w:rsidR="000656C0" w:rsidRPr="00664B9A" w:rsidRDefault="000656C0" w:rsidP="00664B9A"/>
        </w:tc>
        <w:tc>
          <w:tcPr>
            <w:tcW w:w="4307" w:type="dxa"/>
          </w:tcPr>
          <w:p w14:paraId="3C14EFD9" w14:textId="77777777" w:rsidR="000656C0" w:rsidRDefault="000656C0" w:rsidP="00664B9A">
            <w:r w:rsidRPr="00CD3F0B">
              <w:t>genoeg</w:t>
            </w:r>
          </w:p>
        </w:tc>
        <w:tc>
          <w:tcPr>
            <w:tcW w:w="4307" w:type="dxa"/>
          </w:tcPr>
          <w:p w14:paraId="0A421F51" w14:textId="77777777" w:rsidR="000656C0" w:rsidRDefault="000656C0" w:rsidP="00664B9A"/>
        </w:tc>
        <w:tc>
          <w:tcPr>
            <w:tcW w:w="8620" w:type="dxa"/>
          </w:tcPr>
          <w:p w14:paraId="25B824D8" w14:textId="77777777" w:rsidR="000656C0" w:rsidRDefault="000656C0" w:rsidP="00664B9A"/>
        </w:tc>
      </w:tr>
      <w:tr w:rsidR="000656C0" w14:paraId="2AB4B63A" w14:textId="77777777" w:rsidTr="00BE35B3">
        <w:tc>
          <w:tcPr>
            <w:tcW w:w="4307" w:type="dxa"/>
          </w:tcPr>
          <w:p w14:paraId="1901D249" w14:textId="77777777" w:rsidR="000656C0" w:rsidRPr="00664B9A" w:rsidRDefault="000656C0" w:rsidP="00664B9A"/>
        </w:tc>
        <w:tc>
          <w:tcPr>
            <w:tcW w:w="4307" w:type="dxa"/>
          </w:tcPr>
          <w:p w14:paraId="75ECF2B6" w14:textId="77777777" w:rsidR="000656C0" w:rsidRDefault="000656C0" w:rsidP="00664B9A">
            <w:r w:rsidRPr="00CD3F0B">
              <w:t>stop</w:t>
            </w:r>
          </w:p>
        </w:tc>
        <w:tc>
          <w:tcPr>
            <w:tcW w:w="4307" w:type="dxa"/>
          </w:tcPr>
          <w:p w14:paraId="1E28392A" w14:textId="77777777" w:rsidR="000656C0" w:rsidRDefault="000656C0" w:rsidP="00664B9A"/>
        </w:tc>
        <w:tc>
          <w:tcPr>
            <w:tcW w:w="8620" w:type="dxa"/>
          </w:tcPr>
          <w:p w14:paraId="0825BC47" w14:textId="77777777" w:rsidR="000656C0" w:rsidRDefault="000656C0" w:rsidP="00664B9A"/>
        </w:tc>
      </w:tr>
      <w:tr w:rsidR="000656C0" w14:paraId="7600BAFE" w14:textId="77777777" w:rsidTr="00BE35B3">
        <w:tc>
          <w:tcPr>
            <w:tcW w:w="4307" w:type="dxa"/>
          </w:tcPr>
          <w:p w14:paraId="71BF9F04" w14:textId="77777777" w:rsidR="000656C0" w:rsidRPr="00664B9A" w:rsidRDefault="000656C0" w:rsidP="00664B9A"/>
        </w:tc>
        <w:tc>
          <w:tcPr>
            <w:tcW w:w="4307" w:type="dxa"/>
          </w:tcPr>
          <w:p w14:paraId="5F445563" w14:textId="77777777" w:rsidR="000656C0" w:rsidRDefault="000656C0" w:rsidP="00664B9A">
            <w:r w:rsidRPr="00CD3F0B">
              <w:t>klaar</w:t>
            </w:r>
          </w:p>
        </w:tc>
        <w:tc>
          <w:tcPr>
            <w:tcW w:w="4307" w:type="dxa"/>
          </w:tcPr>
          <w:p w14:paraId="5B8C9765" w14:textId="77777777" w:rsidR="000656C0" w:rsidRDefault="000656C0" w:rsidP="00664B9A"/>
        </w:tc>
        <w:tc>
          <w:tcPr>
            <w:tcW w:w="8620" w:type="dxa"/>
          </w:tcPr>
          <w:p w14:paraId="3B98F521" w14:textId="77777777" w:rsidR="000656C0" w:rsidRDefault="000656C0" w:rsidP="00664B9A"/>
        </w:tc>
      </w:tr>
      <w:tr w:rsidR="000656C0" w14:paraId="6F8B119C" w14:textId="77777777" w:rsidTr="00BE35B3">
        <w:tc>
          <w:tcPr>
            <w:tcW w:w="4307" w:type="dxa"/>
          </w:tcPr>
          <w:p w14:paraId="15129178" w14:textId="77777777" w:rsidR="000656C0" w:rsidRPr="00664B9A" w:rsidRDefault="000656C0" w:rsidP="00664B9A"/>
        </w:tc>
        <w:tc>
          <w:tcPr>
            <w:tcW w:w="4307" w:type="dxa"/>
          </w:tcPr>
          <w:p w14:paraId="0463715A" w14:textId="77777777" w:rsidR="000656C0" w:rsidRDefault="000656C0" w:rsidP="00664B9A">
            <w:r w:rsidRPr="00CD3F0B">
              <w:t>pijn</w:t>
            </w:r>
          </w:p>
        </w:tc>
        <w:tc>
          <w:tcPr>
            <w:tcW w:w="4307" w:type="dxa"/>
          </w:tcPr>
          <w:p w14:paraId="76004B7B" w14:textId="77777777" w:rsidR="000656C0" w:rsidRDefault="000656C0" w:rsidP="00664B9A"/>
        </w:tc>
        <w:tc>
          <w:tcPr>
            <w:tcW w:w="8620" w:type="dxa"/>
          </w:tcPr>
          <w:p w14:paraId="045C99F5" w14:textId="77777777" w:rsidR="000656C0" w:rsidRDefault="000656C0" w:rsidP="00664B9A"/>
        </w:tc>
      </w:tr>
      <w:tr w:rsidR="000656C0" w14:paraId="05EE0D3D" w14:textId="77777777" w:rsidTr="00BE35B3">
        <w:tc>
          <w:tcPr>
            <w:tcW w:w="4307" w:type="dxa"/>
          </w:tcPr>
          <w:p w14:paraId="452F840F" w14:textId="77777777" w:rsidR="000656C0" w:rsidRPr="00664B9A" w:rsidRDefault="000656C0" w:rsidP="00664B9A"/>
        </w:tc>
        <w:tc>
          <w:tcPr>
            <w:tcW w:w="4307" w:type="dxa"/>
          </w:tcPr>
          <w:p w14:paraId="4AEA0CFD" w14:textId="77777777" w:rsidR="000656C0" w:rsidRDefault="000656C0" w:rsidP="00664B9A">
            <w:r w:rsidRPr="00CD3F0B">
              <w:t>moe</w:t>
            </w:r>
          </w:p>
        </w:tc>
        <w:tc>
          <w:tcPr>
            <w:tcW w:w="4307" w:type="dxa"/>
          </w:tcPr>
          <w:p w14:paraId="10012213" w14:textId="77777777" w:rsidR="000656C0" w:rsidRDefault="000656C0" w:rsidP="00664B9A"/>
        </w:tc>
        <w:tc>
          <w:tcPr>
            <w:tcW w:w="8620" w:type="dxa"/>
          </w:tcPr>
          <w:p w14:paraId="1684F66A" w14:textId="77777777" w:rsidR="000656C0" w:rsidRDefault="000656C0" w:rsidP="00664B9A"/>
        </w:tc>
      </w:tr>
      <w:tr w:rsidR="000656C0" w14:paraId="39B9F8C6" w14:textId="77777777" w:rsidTr="00BE35B3">
        <w:tc>
          <w:tcPr>
            <w:tcW w:w="4307" w:type="dxa"/>
          </w:tcPr>
          <w:p w14:paraId="187E90A3" w14:textId="77777777" w:rsidR="000656C0" w:rsidRPr="00664B9A" w:rsidRDefault="000656C0" w:rsidP="00664B9A"/>
        </w:tc>
        <w:tc>
          <w:tcPr>
            <w:tcW w:w="4307" w:type="dxa"/>
          </w:tcPr>
          <w:p w14:paraId="4A7F8EE3" w14:textId="77777777" w:rsidR="000656C0" w:rsidRDefault="000656C0" w:rsidP="00664B9A"/>
        </w:tc>
        <w:tc>
          <w:tcPr>
            <w:tcW w:w="4307" w:type="dxa"/>
          </w:tcPr>
          <w:p w14:paraId="1A9973DB" w14:textId="77777777" w:rsidR="000656C0" w:rsidRDefault="000656C0" w:rsidP="00664B9A"/>
        </w:tc>
        <w:tc>
          <w:tcPr>
            <w:tcW w:w="8620" w:type="dxa"/>
          </w:tcPr>
          <w:p w14:paraId="0BFE66CA" w14:textId="77777777" w:rsidR="000656C0" w:rsidRDefault="000656C0" w:rsidP="00664B9A"/>
        </w:tc>
      </w:tr>
      <w:tr w:rsidR="000656C0" w14:paraId="460CBC44" w14:textId="77777777" w:rsidTr="00BE35B3">
        <w:tc>
          <w:tcPr>
            <w:tcW w:w="4307" w:type="dxa"/>
          </w:tcPr>
          <w:p w14:paraId="2E898FE9" w14:textId="77777777" w:rsidR="000656C0" w:rsidRPr="00664B9A" w:rsidRDefault="000656C0" w:rsidP="00664B9A"/>
        </w:tc>
        <w:tc>
          <w:tcPr>
            <w:tcW w:w="4307" w:type="dxa"/>
          </w:tcPr>
          <w:p w14:paraId="6E629829" w14:textId="77777777" w:rsidR="000656C0" w:rsidRDefault="000656C0" w:rsidP="00664B9A"/>
        </w:tc>
        <w:tc>
          <w:tcPr>
            <w:tcW w:w="4307" w:type="dxa"/>
          </w:tcPr>
          <w:p w14:paraId="577457C7" w14:textId="77777777" w:rsidR="000656C0" w:rsidRDefault="000656C0" w:rsidP="00664B9A"/>
        </w:tc>
        <w:tc>
          <w:tcPr>
            <w:tcW w:w="8620" w:type="dxa"/>
          </w:tcPr>
          <w:p w14:paraId="255842F0" w14:textId="77777777" w:rsidR="000656C0" w:rsidRDefault="000656C0" w:rsidP="00664B9A"/>
        </w:tc>
      </w:tr>
      <w:tr w:rsidR="000656C0" w14:paraId="2B5D91EB" w14:textId="77777777" w:rsidTr="00BE35B3">
        <w:tc>
          <w:tcPr>
            <w:tcW w:w="4307" w:type="dxa"/>
          </w:tcPr>
          <w:p w14:paraId="719F56B0" w14:textId="77777777" w:rsidR="000656C0" w:rsidRPr="00664B9A" w:rsidRDefault="000656C0" w:rsidP="00664B9A"/>
        </w:tc>
        <w:tc>
          <w:tcPr>
            <w:tcW w:w="4307" w:type="dxa"/>
          </w:tcPr>
          <w:p w14:paraId="08CDA3EA" w14:textId="77777777" w:rsidR="000656C0" w:rsidRDefault="000656C0" w:rsidP="00664B9A"/>
        </w:tc>
        <w:tc>
          <w:tcPr>
            <w:tcW w:w="4307" w:type="dxa"/>
          </w:tcPr>
          <w:p w14:paraId="5415F2CA" w14:textId="77777777" w:rsidR="000656C0" w:rsidRDefault="000656C0" w:rsidP="00664B9A"/>
        </w:tc>
        <w:tc>
          <w:tcPr>
            <w:tcW w:w="8620" w:type="dxa"/>
          </w:tcPr>
          <w:p w14:paraId="691024B8" w14:textId="77777777" w:rsidR="000656C0" w:rsidRDefault="000656C0" w:rsidP="00664B9A"/>
        </w:tc>
      </w:tr>
      <w:tr w:rsidR="000656C0" w14:paraId="1F447751" w14:textId="77777777" w:rsidTr="00BE35B3">
        <w:tc>
          <w:tcPr>
            <w:tcW w:w="4307" w:type="dxa"/>
          </w:tcPr>
          <w:p w14:paraId="3FB3AD80" w14:textId="77777777" w:rsidR="000656C0" w:rsidRPr="00664B9A" w:rsidRDefault="000656C0" w:rsidP="00664B9A"/>
        </w:tc>
        <w:tc>
          <w:tcPr>
            <w:tcW w:w="4307" w:type="dxa"/>
          </w:tcPr>
          <w:p w14:paraId="6B13EC20" w14:textId="77777777" w:rsidR="000656C0" w:rsidRDefault="000656C0" w:rsidP="00664B9A"/>
        </w:tc>
        <w:tc>
          <w:tcPr>
            <w:tcW w:w="4307" w:type="dxa"/>
          </w:tcPr>
          <w:p w14:paraId="765685A7" w14:textId="77777777" w:rsidR="000656C0" w:rsidRDefault="000656C0" w:rsidP="00664B9A"/>
        </w:tc>
        <w:tc>
          <w:tcPr>
            <w:tcW w:w="8620" w:type="dxa"/>
          </w:tcPr>
          <w:p w14:paraId="70524596" w14:textId="77777777" w:rsidR="000656C0" w:rsidRDefault="000656C0" w:rsidP="00664B9A"/>
        </w:tc>
      </w:tr>
      <w:tr w:rsidR="000656C0" w14:paraId="655DC19C" w14:textId="77777777" w:rsidTr="00BE35B3">
        <w:tc>
          <w:tcPr>
            <w:tcW w:w="4307" w:type="dxa"/>
          </w:tcPr>
          <w:p w14:paraId="20A22097" w14:textId="77777777" w:rsidR="000656C0" w:rsidRDefault="00721364" w:rsidP="00664B9A">
            <w:r w:rsidRPr="007873F4">
              <w:rPr>
                <w:lang w:val="en-US"/>
              </w:rPr>
              <w:t>Invloed uitoefenen</w:t>
            </w:r>
          </w:p>
        </w:tc>
        <w:tc>
          <w:tcPr>
            <w:tcW w:w="4307" w:type="dxa"/>
          </w:tcPr>
          <w:p w14:paraId="06C9033F" w14:textId="77777777" w:rsidR="000656C0" w:rsidRDefault="000656C0" w:rsidP="00664B9A">
            <w:r w:rsidRPr="00C517C6">
              <w:t>ja</w:t>
            </w:r>
          </w:p>
        </w:tc>
        <w:tc>
          <w:tcPr>
            <w:tcW w:w="4307" w:type="dxa"/>
          </w:tcPr>
          <w:p w14:paraId="688E38D0" w14:textId="77777777" w:rsidR="000656C0" w:rsidRDefault="000656C0" w:rsidP="00664B9A"/>
        </w:tc>
        <w:tc>
          <w:tcPr>
            <w:tcW w:w="8620" w:type="dxa"/>
          </w:tcPr>
          <w:p w14:paraId="332674DB" w14:textId="77777777" w:rsidR="000656C0" w:rsidRDefault="000656C0" w:rsidP="00664B9A"/>
        </w:tc>
      </w:tr>
      <w:tr w:rsidR="000656C0" w14:paraId="6D57C7B9" w14:textId="77777777" w:rsidTr="00BE35B3">
        <w:tc>
          <w:tcPr>
            <w:tcW w:w="4307" w:type="dxa"/>
          </w:tcPr>
          <w:p w14:paraId="58D96585" w14:textId="77777777" w:rsidR="000656C0" w:rsidRPr="00664B9A" w:rsidRDefault="000656C0" w:rsidP="00664B9A"/>
        </w:tc>
        <w:tc>
          <w:tcPr>
            <w:tcW w:w="4307" w:type="dxa"/>
          </w:tcPr>
          <w:p w14:paraId="27189614" w14:textId="77777777" w:rsidR="000656C0" w:rsidRDefault="000656C0" w:rsidP="00664B9A">
            <w:r w:rsidRPr="00C517C6">
              <w:t>nee</w:t>
            </w:r>
          </w:p>
        </w:tc>
        <w:tc>
          <w:tcPr>
            <w:tcW w:w="4307" w:type="dxa"/>
          </w:tcPr>
          <w:p w14:paraId="75425348" w14:textId="77777777" w:rsidR="000656C0" w:rsidRDefault="000656C0" w:rsidP="00664B9A"/>
        </w:tc>
        <w:tc>
          <w:tcPr>
            <w:tcW w:w="8620" w:type="dxa"/>
          </w:tcPr>
          <w:p w14:paraId="0C81DF14" w14:textId="77777777" w:rsidR="000656C0" w:rsidRDefault="000656C0" w:rsidP="00664B9A"/>
        </w:tc>
      </w:tr>
      <w:tr w:rsidR="000656C0" w14:paraId="2CA217DB" w14:textId="77777777" w:rsidTr="00BE35B3">
        <w:tc>
          <w:tcPr>
            <w:tcW w:w="4307" w:type="dxa"/>
          </w:tcPr>
          <w:p w14:paraId="5B95ECA8" w14:textId="77777777" w:rsidR="000656C0" w:rsidRPr="00664B9A" w:rsidRDefault="000656C0" w:rsidP="00664B9A"/>
        </w:tc>
        <w:tc>
          <w:tcPr>
            <w:tcW w:w="4307" w:type="dxa"/>
          </w:tcPr>
          <w:p w14:paraId="21A4CAF7" w14:textId="77777777" w:rsidR="000656C0" w:rsidRDefault="000656C0" w:rsidP="00664B9A">
            <w:r w:rsidRPr="00C517C6">
              <w:t>deze</w:t>
            </w:r>
          </w:p>
        </w:tc>
        <w:tc>
          <w:tcPr>
            <w:tcW w:w="4307" w:type="dxa"/>
          </w:tcPr>
          <w:p w14:paraId="4A0B28B7" w14:textId="77777777" w:rsidR="000656C0" w:rsidRDefault="000656C0" w:rsidP="00664B9A"/>
        </w:tc>
        <w:tc>
          <w:tcPr>
            <w:tcW w:w="8620" w:type="dxa"/>
          </w:tcPr>
          <w:p w14:paraId="2925DD28" w14:textId="77777777" w:rsidR="000656C0" w:rsidRDefault="000656C0" w:rsidP="00664B9A"/>
        </w:tc>
      </w:tr>
      <w:tr w:rsidR="000656C0" w14:paraId="22CD6CD7" w14:textId="77777777" w:rsidTr="00BE35B3">
        <w:tc>
          <w:tcPr>
            <w:tcW w:w="4307" w:type="dxa"/>
          </w:tcPr>
          <w:p w14:paraId="6179FB9B" w14:textId="77777777" w:rsidR="000656C0" w:rsidRPr="00664B9A" w:rsidRDefault="000656C0" w:rsidP="00664B9A"/>
        </w:tc>
        <w:tc>
          <w:tcPr>
            <w:tcW w:w="4307" w:type="dxa"/>
          </w:tcPr>
          <w:p w14:paraId="1FB65B5A" w14:textId="77777777" w:rsidR="000656C0" w:rsidRDefault="000656C0" w:rsidP="00664B9A">
            <w:r w:rsidRPr="00C517C6">
              <w:t>die</w:t>
            </w:r>
          </w:p>
        </w:tc>
        <w:tc>
          <w:tcPr>
            <w:tcW w:w="4307" w:type="dxa"/>
          </w:tcPr>
          <w:p w14:paraId="31DB50B5" w14:textId="77777777" w:rsidR="000656C0" w:rsidRDefault="000656C0" w:rsidP="00664B9A"/>
        </w:tc>
        <w:tc>
          <w:tcPr>
            <w:tcW w:w="8620" w:type="dxa"/>
          </w:tcPr>
          <w:p w14:paraId="45B3EE65" w14:textId="77777777" w:rsidR="000656C0" w:rsidRDefault="000656C0" w:rsidP="00664B9A"/>
        </w:tc>
      </w:tr>
      <w:tr w:rsidR="000656C0" w14:paraId="57BF0005" w14:textId="77777777" w:rsidTr="00BE35B3">
        <w:tc>
          <w:tcPr>
            <w:tcW w:w="4307" w:type="dxa"/>
          </w:tcPr>
          <w:p w14:paraId="3DD526E8" w14:textId="77777777" w:rsidR="000656C0" w:rsidRPr="00664B9A" w:rsidRDefault="000656C0" w:rsidP="00664B9A"/>
        </w:tc>
        <w:tc>
          <w:tcPr>
            <w:tcW w:w="4307" w:type="dxa"/>
          </w:tcPr>
          <w:p w14:paraId="354271F7" w14:textId="77777777" w:rsidR="000656C0" w:rsidRDefault="000656C0" w:rsidP="00664B9A">
            <w:r>
              <w:t>l</w:t>
            </w:r>
            <w:r w:rsidRPr="00C517C6">
              <w:t>iever</w:t>
            </w:r>
          </w:p>
        </w:tc>
        <w:tc>
          <w:tcPr>
            <w:tcW w:w="4307" w:type="dxa"/>
          </w:tcPr>
          <w:p w14:paraId="511AE8D8" w14:textId="77777777" w:rsidR="000656C0" w:rsidRDefault="000656C0" w:rsidP="00664B9A"/>
        </w:tc>
        <w:tc>
          <w:tcPr>
            <w:tcW w:w="8620" w:type="dxa"/>
          </w:tcPr>
          <w:p w14:paraId="106397B0" w14:textId="77777777" w:rsidR="000656C0" w:rsidRDefault="000656C0" w:rsidP="00664B9A"/>
        </w:tc>
      </w:tr>
      <w:tr w:rsidR="000656C0" w14:paraId="3C1FF027" w14:textId="77777777" w:rsidTr="00BE35B3">
        <w:tc>
          <w:tcPr>
            <w:tcW w:w="4307" w:type="dxa"/>
          </w:tcPr>
          <w:p w14:paraId="5570ABC9" w14:textId="77777777" w:rsidR="000656C0" w:rsidRPr="00664B9A" w:rsidRDefault="000656C0" w:rsidP="00664B9A"/>
        </w:tc>
        <w:tc>
          <w:tcPr>
            <w:tcW w:w="4307" w:type="dxa"/>
          </w:tcPr>
          <w:p w14:paraId="5E7B3468" w14:textId="77777777" w:rsidR="000656C0" w:rsidRDefault="000656C0" w:rsidP="00664B9A">
            <w:r w:rsidRPr="00C517C6">
              <w:t>anders</w:t>
            </w:r>
          </w:p>
        </w:tc>
        <w:tc>
          <w:tcPr>
            <w:tcW w:w="4307" w:type="dxa"/>
          </w:tcPr>
          <w:p w14:paraId="37965352" w14:textId="77777777" w:rsidR="000656C0" w:rsidRDefault="000656C0" w:rsidP="00664B9A"/>
        </w:tc>
        <w:tc>
          <w:tcPr>
            <w:tcW w:w="8620" w:type="dxa"/>
          </w:tcPr>
          <w:p w14:paraId="1D074CF4" w14:textId="77777777" w:rsidR="000656C0" w:rsidRDefault="000656C0" w:rsidP="00664B9A"/>
        </w:tc>
      </w:tr>
      <w:tr w:rsidR="000656C0" w14:paraId="675466C1" w14:textId="77777777" w:rsidTr="00BE35B3">
        <w:tc>
          <w:tcPr>
            <w:tcW w:w="4307" w:type="dxa"/>
          </w:tcPr>
          <w:p w14:paraId="304CD4E5" w14:textId="77777777" w:rsidR="000656C0" w:rsidRPr="00664B9A" w:rsidRDefault="000656C0" w:rsidP="00664B9A"/>
        </w:tc>
        <w:tc>
          <w:tcPr>
            <w:tcW w:w="4307" w:type="dxa"/>
          </w:tcPr>
          <w:p w14:paraId="0E902F09" w14:textId="77777777" w:rsidR="000656C0" w:rsidRDefault="000656C0" w:rsidP="00664B9A"/>
        </w:tc>
        <w:tc>
          <w:tcPr>
            <w:tcW w:w="4307" w:type="dxa"/>
          </w:tcPr>
          <w:p w14:paraId="4C691794" w14:textId="77777777" w:rsidR="000656C0" w:rsidRDefault="000656C0" w:rsidP="00664B9A"/>
        </w:tc>
        <w:tc>
          <w:tcPr>
            <w:tcW w:w="8620" w:type="dxa"/>
          </w:tcPr>
          <w:p w14:paraId="76BA6227" w14:textId="77777777" w:rsidR="000656C0" w:rsidRDefault="000656C0" w:rsidP="00664B9A"/>
        </w:tc>
      </w:tr>
      <w:tr w:rsidR="000656C0" w14:paraId="102F1875" w14:textId="77777777" w:rsidTr="00BE35B3">
        <w:tc>
          <w:tcPr>
            <w:tcW w:w="4307" w:type="dxa"/>
          </w:tcPr>
          <w:p w14:paraId="2BF6EC3B" w14:textId="77777777" w:rsidR="000656C0" w:rsidRPr="00664B9A" w:rsidRDefault="000656C0" w:rsidP="00664B9A"/>
        </w:tc>
        <w:tc>
          <w:tcPr>
            <w:tcW w:w="4307" w:type="dxa"/>
          </w:tcPr>
          <w:p w14:paraId="3AD15F69" w14:textId="77777777" w:rsidR="000656C0" w:rsidRDefault="000656C0" w:rsidP="00664B9A"/>
        </w:tc>
        <w:tc>
          <w:tcPr>
            <w:tcW w:w="4307" w:type="dxa"/>
          </w:tcPr>
          <w:p w14:paraId="0D462008" w14:textId="77777777" w:rsidR="000656C0" w:rsidRDefault="000656C0" w:rsidP="00664B9A"/>
        </w:tc>
        <w:tc>
          <w:tcPr>
            <w:tcW w:w="8620" w:type="dxa"/>
          </w:tcPr>
          <w:p w14:paraId="56478110" w14:textId="77777777" w:rsidR="000656C0" w:rsidRDefault="000656C0" w:rsidP="00664B9A"/>
        </w:tc>
      </w:tr>
      <w:tr w:rsidR="000656C0" w14:paraId="6A6DE6BD" w14:textId="77777777" w:rsidTr="00BE35B3">
        <w:tc>
          <w:tcPr>
            <w:tcW w:w="4307" w:type="dxa"/>
          </w:tcPr>
          <w:p w14:paraId="79CA0B94" w14:textId="77777777" w:rsidR="000656C0" w:rsidRPr="00664B9A" w:rsidRDefault="000656C0" w:rsidP="00664B9A"/>
        </w:tc>
        <w:tc>
          <w:tcPr>
            <w:tcW w:w="4307" w:type="dxa"/>
          </w:tcPr>
          <w:p w14:paraId="572B2D1E" w14:textId="77777777" w:rsidR="000656C0" w:rsidRDefault="000656C0" w:rsidP="00664B9A"/>
        </w:tc>
        <w:tc>
          <w:tcPr>
            <w:tcW w:w="4307" w:type="dxa"/>
          </w:tcPr>
          <w:p w14:paraId="2E6EB795" w14:textId="77777777" w:rsidR="000656C0" w:rsidRDefault="000656C0" w:rsidP="00664B9A"/>
        </w:tc>
        <w:tc>
          <w:tcPr>
            <w:tcW w:w="8620" w:type="dxa"/>
          </w:tcPr>
          <w:p w14:paraId="6885A73E" w14:textId="77777777" w:rsidR="000656C0" w:rsidRDefault="000656C0" w:rsidP="00664B9A"/>
        </w:tc>
      </w:tr>
      <w:tr w:rsidR="000656C0" w14:paraId="5424C4FC" w14:textId="77777777" w:rsidTr="00BE35B3">
        <w:tc>
          <w:tcPr>
            <w:tcW w:w="4307" w:type="dxa"/>
          </w:tcPr>
          <w:p w14:paraId="1539CC1C" w14:textId="77777777" w:rsidR="000656C0" w:rsidRDefault="00A437E5" w:rsidP="00B106C3">
            <w:r w:rsidRPr="007873F4">
              <w:rPr>
                <w:lang w:val="en-US"/>
              </w:rPr>
              <w:t>Sociale interactie</w:t>
            </w:r>
            <w:r>
              <w:rPr>
                <w:lang w:val="en-US"/>
              </w:rPr>
              <w:t xml:space="preserve"> /</w:t>
            </w:r>
            <w:r w:rsidRPr="007873F4">
              <w:rPr>
                <w:lang w:val="en-US"/>
              </w:rPr>
              <w:t xml:space="preserve"> Contact maken</w:t>
            </w:r>
          </w:p>
        </w:tc>
        <w:tc>
          <w:tcPr>
            <w:tcW w:w="4307" w:type="dxa"/>
          </w:tcPr>
          <w:p w14:paraId="655813C7" w14:textId="77777777" w:rsidR="000656C0" w:rsidRDefault="000656C0" w:rsidP="00B106C3">
            <w:r w:rsidRPr="00652A73">
              <w:t>hallo</w:t>
            </w:r>
          </w:p>
        </w:tc>
        <w:tc>
          <w:tcPr>
            <w:tcW w:w="4307" w:type="dxa"/>
          </w:tcPr>
          <w:p w14:paraId="7EFBAFAD" w14:textId="77777777" w:rsidR="000656C0" w:rsidRDefault="000656C0" w:rsidP="00B106C3"/>
        </w:tc>
        <w:tc>
          <w:tcPr>
            <w:tcW w:w="8620" w:type="dxa"/>
          </w:tcPr>
          <w:p w14:paraId="188F7FC1" w14:textId="77777777" w:rsidR="000656C0" w:rsidRDefault="000656C0" w:rsidP="00B106C3"/>
        </w:tc>
      </w:tr>
      <w:tr w:rsidR="000656C0" w14:paraId="68B55BCD" w14:textId="77777777" w:rsidTr="00BE35B3">
        <w:tc>
          <w:tcPr>
            <w:tcW w:w="4307" w:type="dxa"/>
          </w:tcPr>
          <w:p w14:paraId="21A5E864" w14:textId="77777777" w:rsidR="000656C0" w:rsidRPr="00B106C3" w:rsidRDefault="000656C0" w:rsidP="00B106C3"/>
        </w:tc>
        <w:tc>
          <w:tcPr>
            <w:tcW w:w="4307" w:type="dxa"/>
          </w:tcPr>
          <w:p w14:paraId="74D10CEE" w14:textId="77777777" w:rsidR="000656C0" w:rsidRDefault="000656C0" w:rsidP="00B106C3">
            <w:r w:rsidRPr="00652A73">
              <w:t>dag</w:t>
            </w:r>
          </w:p>
        </w:tc>
        <w:tc>
          <w:tcPr>
            <w:tcW w:w="4307" w:type="dxa"/>
          </w:tcPr>
          <w:p w14:paraId="12EA070A" w14:textId="77777777" w:rsidR="000656C0" w:rsidRDefault="000656C0" w:rsidP="00B106C3"/>
        </w:tc>
        <w:tc>
          <w:tcPr>
            <w:tcW w:w="8620" w:type="dxa"/>
          </w:tcPr>
          <w:p w14:paraId="371CD8C9" w14:textId="77777777" w:rsidR="000656C0" w:rsidRDefault="000656C0" w:rsidP="00B106C3"/>
        </w:tc>
      </w:tr>
      <w:tr w:rsidR="000656C0" w14:paraId="25826FD7" w14:textId="77777777" w:rsidTr="00BE35B3">
        <w:tc>
          <w:tcPr>
            <w:tcW w:w="4307" w:type="dxa"/>
          </w:tcPr>
          <w:p w14:paraId="108FBDF0" w14:textId="77777777" w:rsidR="000656C0" w:rsidRPr="00B106C3" w:rsidRDefault="000656C0" w:rsidP="00B106C3"/>
        </w:tc>
        <w:tc>
          <w:tcPr>
            <w:tcW w:w="4307" w:type="dxa"/>
          </w:tcPr>
          <w:p w14:paraId="75765A54" w14:textId="77777777" w:rsidR="000656C0" w:rsidRDefault="000656C0" w:rsidP="00B106C3">
            <w:r w:rsidRPr="00652A73">
              <w:t>kijk</w:t>
            </w:r>
          </w:p>
        </w:tc>
        <w:tc>
          <w:tcPr>
            <w:tcW w:w="4307" w:type="dxa"/>
          </w:tcPr>
          <w:p w14:paraId="587446EB" w14:textId="77777777" w:rsidR="000656C0" w:rsidRDefault="000656C0" w:rsidP="00B106C3"/>
        </w:tc>
        <w:tc>
          <w:tcPr>
            <w:tcW w:w="8620" w:type="dxa"/>
          </w:tcPr>
          <w:p w14:paraId="7FD18FB1" w14:textId="77777777" w:rsidR="000656C0" w:rsidRDefault="000656C0" w:rsidP="00B106C3"/>
        </w:tc>
      </w:tr>
      <w:tr w:rsidR="000656C0" w14:paraId="50C9253D" w14:textId="77777777" w:rsidTr="00BE35B3">
        <w:tc>
          <w:tcPr>
            <w:tcW w:w="4307" w:type="dxa"/>
          </w:tcPr>
          <w:p w14:paraId="18094C5F" w14:textId="77777777" w:rsidR="000656C0" w:rsidRPr="00B106C3" w:rsidRDefault="000656C0" w:rsidP="00B106C3"/>
        </w:tc>
        <w:tc>
          <w:tcPr>
            <w:tcW w:w="4307" w:type="dxa"/>
          </w:tcPr>
          <w:p w14:paraId="37C39401" w14:textId="77777777" w:rsidR="000656C0" w:rsidRDefault="000656C0" w:rsidP="00B106C3">
            <w:r w:rsidRPr="00652A73">
              <w:t>samen</w:t>
            </w:r>
          </w:p>
        </w:tc>
        <w:tc>
          <w:tcPr>
            <w:tcW w:w="4307" w:type="dxa"/>
          </w:tcPr>
          <w:p w14:paraId="6511CCBE" w14:textId="77777777" w:rsidR="000656C0" w:rsidRDefault="000656C0" w:rsidP="00B106C3"/>
        </w:tc>
        <w:tc>
          <w:tcPr>
            <w:tcW w:w="8620" w:type="dxa"/>
          </w:tcPr>
          <w:p w14:paraId="76E881D1" w14:textId="77777777" w:rsidR="000656C0" w:rsidRDefault="000656C0" w:rsidP="00B106C3"/>
        </w:tc>
      </w:tr>
      <w:tr w:rsidR="000656C0" w14:paraId="018D2A47" w14:textId="77777777" w:rsidTr="00BE35B3">
        <w:tc>
          <w:tcPr>
            <w:tcW w:w="4307" w:type="dxa"/>
          </w:tcPr>
          <w:p w14:paraId="4FA667CE" w14:textId="77777777" w:rsidR="000656C0" w:rsidRPr="00B106C3" w:rsidRDefault="000656C0" w:rsidP="00B106C3"/>
        </w:tc>
        <w:tc>
          <w:tcPr>
            <w:tcW w:w="4307" w:type="dxa"/>
          </w:tcPr>
          <w:p w14:paraId="3DE93116" w14:textId="77777777" w:rsidR="000656C0" w:rsidRDefault="000656C0" w:rsidP="00B106C3">
            <w:r w:rsidRPr="00652A73">
              <w:t>mijn beurt</w:t>
            </w:r>
          </w:p>
        </w:tc>
        <w:tc>
          <w:tcPr>
            <w:tcW w:w="4307" w:type="dxa"/>
          </w:tcPr>
          <w:p w14:paraId="360CFE5F" w14:textId="77777777" w:rsidR="000656C0" w:rsidRDefault="000656C0" w:rsidP="00B106C3"/>
        </w:tc>
        <w:tc>
          <w:tcPr>
            <w:tcW w:w="8620" w:type="dxa"/>
          </w:tcPr>
          <w:p w14:paraId="2B875323" w14:textId="77777777" w:rsidR="000656C0" w:rsidRDefault="000656C0" w:rsidP="00B106C3"/>
        </w:tc>
      </w:tr>
      <w:tr w:rsidR="000656C0" w14:paraId="16165842" w14:textId="77777777" w:rsidTr="00BE35B3">
        <w:tc>
          <w:tcPr>
            <w:tcW w:w="4307" w:type="dxa"/>
          </w:tcPr>
          <w:p w14:paraId="1F9BA0FD" w14:textId="77777777" w:rsidR="000656C0" w:rsidRPr="00B106C3" w:rsidRDefault="000656C0" w:rsidP="00664B9A"/>
        </w:tc>
        <w:tc>
          <w:tcPr>
            <w:tcW w:w="4307" w:type="dxa"/>
          </w:tcPr>
          <w:p w14:paraId="307BD06C" w14:textId="77777777" w:rsidR="000656C0" w:rsidRDefault="000656C0" w:rsidP="00664B9A">
            <w:r w:rsidRPr="00652A73">
              <w:t>jouw beurt</w:t>
            </w:r>
          </w:p>
        </w:tc>
        <w:tc>
          <w:tcPr>
            <w:tcW w:w="4307" w:type="dxa"/>
          </w:tcPr>
          <w:p w14:paraId="18F77B4B" w14:textId="77777777" w:rsidR="000656C0" w:rsidRDefault="000656C0" w:rsidP="00664B9A"/>
        </w:tc>
        <w:tc>
          <w:tcPr>
            <w:tcW w:w="8620" w:type="dxa"/>
          </w:tcPr>
          <w:p w14:paraId="6941A2FB" w14:textId="77777777" w:rsidR="000656C0" w:rsidRDefault="000656C0" w:rsidP="00664B9A"/>
        </w:tc>
      </w:tr>
      <w:tr w:rsidR="000656C0" w14:paraId="011B963E" w14:textId="77777777" w:rsidTr="00BE35B3">
        <w:tc>
          <w:tcPr>
            <w:tcW w:w="4307" w:type="dxa"/>
          </w:tcPr>
          <w:p w14:paraId="72448855" w14:textId="77777777" w:rsidR="000656C0" w:rsidRPr="00B106C3" w:rsidRDefault="000656C0" w:rsidP="00664B9A"/>
        </w:tc>
        <w:tc>
          <w:tcPr>
            <w:tcW w:w="4307" w:type="dxa"/>
          </w:tcPr>
          <w:p w14:paraId="4A2F1319" w14:textId="77777777" w:rsidR="000656C0" w:rsidRDefault="000656C0" w:rsidP="00664B9A"/>
        </w:tc>
        <w:tc>
          <w:tcPr>
            <w:tcW w:w="4307" w:type="dxa"/>
          </w:tcPr>
          <w:p w14:paraId="0AFC876B" w14:textId="77777777" w:rsidR="000656C0" w:rsidRDefault="000656C0" w:rsidP="00664B9A"/>
        </w:tc>
        <w:tc>
          <w:tcPr>
            <w:tcW w:w="8620" w:type="dxa"/>
          </w:tcPr>
          <w:p w14:paraId="14E3C57A" w14:textId="77777777" w:rsidR="000656C0" w:rsidRDefault="000656C0" w:rsidP="00664B9A"/>
        </w:tc>
      </w:tr>
      <w:tr w:rsidR="000656C0" w14:paraId="5F771A5B" w14:textId="77777777" w:rsidTr="00BE35B3">
        <w:tc>
          <w:tcPr>
            <w:tcW w:w="4307" w:type="dxa"/>
          </w:tcPr>
          <w:p w14:paraId="1A5F6F7D" w14:textId="77777777" w:rsidR="000656C0" w:rsidRPr="00B106C3" w:rsidRDefault="000656C0" w:rsidP="00664B9A"/>
        </w:tc>
        <w:tc>
          <w:tcPr>
            <w:tcW w:w="4307" w:type="dxa"/>
          </w:tcPr>
          <w:p w14:paraId="5A44D345" w14:textId="77777777" w:rsidR="000656C0" w:rsidRDefault="000656C0" w:rsidP="00664B9A"/>
        </w:tc>
        <w:tc>
          <w:tcPr>
            <w:tcW w:w="4307" w:type="dxa"/>
          </w:tcPr>
          <w:p w14:paraId="1D69E0A3" w14:textId="77777777" w:rsidR="000656C0" w:rsidRDefault="000656C0" w:rsidP="00664B9A"/>
        </w:tc>
        <w:tc>
          <w:tcPr>
            <w:tcW w:w="8620" w:type="dxa"/>
          </w:tcPr>
          <w:p w14:paraId="01DB91DA" w14:textId="77777777" w:rsidR="000656C0" w:rsidRDefault="000656C0" w:rsidP="00664B9A"/>
        </w:tc>
      </w:tr>
      <w:tr w:rsidR="000656C0" w14:paraId="28DB7B4D" w14:textId="77777777" w:rsidTr="00BE35B3">
        <w:tc>
          <w:tcPr>
            <w:tcW w:w="4307" w:type="dxa"/>
          </w:tcPr>
          <w:p w14:paraId="773AFDCF" w14:textId="77777777" w:rsidR="000656C0" w:rsidRDefault="0022598D" w:rsidP="00B106C3">
            <w:r>
              <w:t>Regels en afspraken - a</w:t>
            </w:r>
            <w:r w:rsidRPr="006306F6">
              <w:t>utonomie vergroten</w:t>
            </w:r>
          </w:p>
        </w:tc>
        <w:tc>
          <w:tcPr>
            <w:tcW w:w="4307" w:type="dxa"/>
          </w:tcPr>
          <w:p w14:paraId="2D27DC7F" w14:textId="77777777" w:rsidR="000656C0" w:rsidRDefault="000656C0" w:rsidP="00B106C3">
            <w:r w:rsidRPr="00BE39E6">
              <w:t>stop</w:t>
            </w:r>
          </w:p>
        </w:tc>
        <w:tc>
          <w:tcPr>
            <w:tcW w:w="4307" w:type="dxa"/>
          </w:tcPr>
          <w:p w14:paraId="6D42B5FF" w14:textId="77777777" w:rsidR="000656C0" w:rsidRDefault="000656C0" w:rsidP="00B106C3"/>
        </w:tc>
        <w:tc>
          <w:tcPr>
            <w:tcW w:w="8620" w:type="dxa"/>
          </w:tcPr>
          <w:p w14:paraId="334CEAE1" w14:textId="77777777" w:rsidR="000656C0" w:rsidRDefault="000656C0" w:rsidP="00B106C3"/>
        </w:tc>
      </w:tr>
      <w:tr w:rsidR="000656C0" w14:paraId="322F9756" w14:textId="77777777" w:rsidTr="00BE35B3">
        <w:tc>
          <w:tcPr>
            <w:tcW w:w="4307" w:type="dxa"/>
          </w:tcPr>
          <w:p w14:paraId="07161058" w14:textId="77777777" w:rsidR="000656C0" w:rsidRDefault="000656C0" w:rsidP="00B106C3"/>
        </w:tc>
        <w:tc>
          <w:tcPr>
            <w:tcW w:w="4307" w:type="dxa"/>
          </w:tcPr>
          <w:p w14:paraId="747DAB80" w14:textId="77777777" w:rsidR="000656C0" w:rsidRDefault="000656C0" w:rsidP="00B106C3">
            <w:r>
              <w:t>start</w:t>
            </w:r>
          </w:p>
        </w:tc>
        <w:tc>
          <w:tcPr>
            <w:tcW w:w="4307" w:type="dxa"/>
          </w:tcPr>
          <w:p w14:paraId="14293BCC" w14:textId="77777777" w:rsidR="000656C0" w:rsidRDefault="000656C0" w:rsidP="00B106C3"/>
        </w:tc>
        <w:tc>
          <w:tcPr>
            <w:tcW w:w="8620" w:type="dxa"/>
          </w:tcPr>
          <w:p w14:paraId="0CE7C2FA" w14:textId="77777777" w:rsidR="000656C0" w:rsidRDefault="000656C0" w:rsidP="00B106C3"/>
        </w:tc>
      </w:tr>
      <w:tr w:rsidR="000656C0" w14:paraId="5AAE886B" w14:textId="77777777" w:rsidTr="00BE35B3">
        <w:tc>
          <w:tcPr>
            <w:tcW w:w="4307" w:type="dxa"/>
          </w:tcPr>
          <w:p w14:paraId="66CD7FA7" w14:textId="77777777" w:rsidR="000656C0" w:rsidRDefault="000656C0" w:rsidP="00B106C3"/>
        </w:tc>
        <w:tc>
          <w:tcPr>
            <w:tcW w:w="4307" w:type="dxa"/>
          </w:tcPr>
          <w:p w14:paraId="74A71975" w14:textId="77777777" w:rsidR="000656C0" w:rsidRDefault="000656C0" w:rsidP="00B106C3">
            <w:r w:rsidRPr="00BE39E6">
              <w:t>verder</w:t>
            </w:r>
          </w:p>
        </w:tc>
        <w:tc>
          <w:tcPr>
            <w:tcW w:w="4307" w:type="dxa"/>
          </w:tcPr>
          <w:p w14:paraId="49889E01" w14:textId="77777777" w:rsidR="000656C0" w:rsidRDefault="000656C0" w:rsidP="00B106C3"/>
        </w:tc>
        <w:tc>
          <w:tcPr>
            <w:tcW w:w="8620" w:type="dxa"/>
          </w:tcPr>
          <w:p w14:paraId="192279FC" w14:textId="77777777" w:rsidR="000656C0" w:rsidRDefault="000656C0" w:rsidP="00B106C3"/>
        </w:tc>
      </w:tr>
      <w:tr w:rsidR="000656C0" w14:paraId="09A36C1B" w14:textId="77777777" w:rsidTr="00BE35B3">
        <w:tc>
          <w:tcPr>
            <w:tcW w:w="4307" w:type="dxa"/>
          </w:tcPr>
          <w:p w14:paraId="74B462D6" w14:textId="77777777" w:rsidR="000656C0" w:rsidRDefault="000656C0" w:rsidP="00B106C3"/>
        </w:tc>
        <w:tc>
          <w:tcPr>
            <w:tcW w:w="4307" w:type="dxa"/>
          </w:tcPr>
          <w:p w14:paraId="47409025" w14:textId="77777777" w:rsidR="000656C0" w:rsidRDefault="000656C0" w:rsidP="00B106C3">
            <w:r w:rsidRPr="00BE39E6">
              <w:t>wachten</w:t>
            </w:r>
          </w:p>
        </w:tc>
        <w:tc>
          <w:tcPr>
            <w:tcW w:w="4307" w:type="dxa"/>
          </w:tcPr>
          <w:p w14:paraId="12E6C492" w14:textId="77777777" w:rsidR="000656C0" w:rsidRDefault="000656C0" w:rsidP="00B106C3"/>
        </w:tc>
        <w:tc>
          <w:tcPr>
            <w:tcW w:w="8620" w:type="dxa"/>
          </w:tcPr>
          <w:p w14:paraId="3A0FC272" w14:textId="77777777" w:rsidR="000656C0" w:rsidRDefault="000656C0" w:rsidP="00B106C3"/>
        </w:tc>
      </w:tr>
      <w:tr w:rsidR="000656C0" w14:paraId="154C10B4" w14:textId="77777777" w:rsidTr="00BE35B3">
        <w:tc>
          <w:tcPr>
            <w:tcW w:w="4307" w:type="dxa"/>
          </w:tcPr>
          <w:p w14:paraId="5D76EF5F" w14:textId="77777777" w:rsidR="000656C0" w:rsidRDefault="000656C0" w:rsidP="00B106C3"/>
        </w:tc>
        <w:tc>
          <w:tcPr>
            <w:tcW w:w="4307" w:type="dxa"/>
          </w:tcPr>
          <w:p w14:paraId="36C9E5C1" w14:textId="77777777" w:rsidR="000656C0" w:rsidRDefault="000656C0" w:rsidP="00B106C3">
            <w:r w:rsidRPr="00BE39E6">
              <w:t>Kiezen</w:t>
            </w:r>
            <w:r>
              <w:t>/keuze</w:t>
            </w:r>
          </w:p>
        </w:tc>
        <w:tc>
          <w:tcPr>
            <w:tcW w:w="4307" w:type="dxa"/>
          </w:tcPr>
          <w:p w14:paraId="7A7FF992" w14:textId="77777777" w:rsidR="000656C0" w:rsidRDefault="000656C0" w:rsidP="00B106C3"/>
        </w:tc>
        <w:tc>
          <w:tcPr>
            <w:tcW w:w="8620" w:type="dxa"/>
          </w:tcPr>
          <w:p w14:paraId="1A965BCA" w14:textId="77777777" w:rsidR="000656C0" w:rsidRDefault="000656C0" w:rsidP="00B106C3"/>
        </w:tc>
      </w:tr>
      <w:tr w:rsidR="000656C0" w14:paraId="7D2FA2B5" w14:textId="77777777" w:rsidTr="00BE35B3">
        <w:tc>
          <w:tcPr>
            <w:tcW w:w="4307" w:type="dxa"/>
          </w:tcPr>
          <w:p w14:paraId="22298556" w14:textId="77777777" w:rsidR="000656C0" w:rsidRDefault="000656C0" w:rsidP="00B106C3"/>
        </w:tc>
        <w:tc>
          <w:tcPr>
            <w:tcW w:w="4307" w:type="dxa"/>
          </w:tcPr>
          <w:p w14:paraId="2DECF3B5" w14:textId="77777777" w:rsidR="000656C0" w:rsidRDefault="000656C0" w:rsidP="00B106C3">
            <w:r w:rsidRPr="00BE39E6">
              <w:t>zelf doen</w:t>
            </w:r>
          </w:p>
        </w:tc>
        <w:tc>
          <w:tcPr>
            <w:tcW w:w="4307" w:type="dxa"/>
          </w:tcPr>
          <w:p w14:paraId="764E3AD2" w14:textId="77777777" w:rsidR="000656C0" w:rsidRDefault="000656C0" w:rsidP="00B106C3"/>
        </w:tc>
        <w:tc>
          <w:tcPr>
            <w:tcW w:w="8620" w:type="dxa"/>
          </w:tcPr>
          <w:p w14:paraId="323382DA" w14:textId="77777777" w:rsidR="000656C0" w:rsidRDefault="000656C0" w:rsidP="00B106C3"/>
        </w:tc>
      </w:tr>
      <w:tr w:rsidR="000656C0" w14:paraId="0CF9A1B5" w14:textId="77777777" w:rsidTr="00BE35B3">
        <w:tc>
          <w:tcPr>
            <w:tcW w:w="4307" w:type="dxa"/>
          </w:tcPr>
          <w:p w14:paraId="2781FED4" w14:textId="77777777" w:rsidR="000656C0" w:rsidRDefault="000656C0" w:rsidP="00B106C3"/>
        </w:tc>
        <w:tc>
          <w:tcPr>
            <w:tcW w:w="4307" w:type="dxa"/>
          </w:tcPr>
          <w:p w14:paraId="4119D545" w14:textId="77777777" w:rsidR="000656C0" w:rsidRDefault="000656C0" w:rsidP="00B106C3"/>
        </w:tc>
        <w:tc>
          <w:tcPr>
            <w:tcW w:w="4307" w:type="dxa"/>
          </w:tcPr>
          <w:p w14:paraId="17179222" w14:textId="77777777" w:rsidR="000656C0" w:rsidRDefault="000656C0" w:rsidP="00B106C3"/>
        </w:tc>
        <w:tc>
          <w:tcPr>
            <w:tcW w:w="8620" w:type="dxa"/>
          </w:tcPr>
          <w:p w14:paraId="7E4DE290" w14:textId="77777777" w:rsidR="000656C0" w:rsidRDefault="000656C0" w:rsidP="00B106C3"/>
        </w:tc>
      </w:tr>
      <w:tr w:rsidR="000656C0" w14:paraId="0217A428" w14:textId="77777777" w:rsidTr="00BE35B3">
        <w:tc>
          <w:tcPr>
            <w:tcW w:w="4307" w:type="dxa"/>
          </w:tcPr>
          <w:p w14:paraId="5FBD45BD" w14:textId="77777777" w:rsidR="000656C0" w:rsidRDefault="000656C0" w:rsidP="00B106C3"/>
        </w:tc>
        <w:tc>
          <w:tcPr>
            <w:tcW w:w="4307" w:type="dxa"/>
          </w:tcPr>
          <w:p w14:paraId="7B294B35" w14:textId="77777777" w:rsidR="000656C0" w:rsidRDefault="000656C0" w:rsidP="00B106C3"/>
        </w:tc>
        <w:tc>
          <w:tcPr>
            <w:tcW w:w="4307" w:type="dxa"/>
          </w:tcPr>
          <w:p w14:paraId="7A373181" w14:textId="77777777" w:rsidR="000656C0" w:rsidRDefault="000656C0" w:rsidP="00B106C3"/>
        </w:tc>
        <w:tc>
          <w:tcPr>
            <w:tcW w:w="8620" w:type="dxa"/>
          </w:tcPr>
          <w:p w14:paraId="32730871" w14:textId="77777777" w:rsidR="000656C0" w:rsidRDefault="000656C0" w:rsidP="00B106C3"/>
        </w:tc>
      </w:tr>
      <w:tr w:rsidR="000656C0" w14:paraId="7CB2B66B" w14:textId="77777777" w:rsidTr="00BE35B3">
        <w:tc>
          <w:tcPr>
            <w:tcW w:w="4307" w:type="dxa"/>
          </w:tcPr>
          <w:p w14:paraId="6001427C" w14:textId="77777777" w:rsidR="000656C0" w:rsidRDefault="000656C0" w:rsidP="00B106C3"/>
        </w:tc>
        <w:tc>
          <w:tcPr>
            <w:tcW w:w="4307" w:type="dxa"/>
          </w:tcPr>
          <w:p w14:paraId="2B60727B" w14:textId="77777777" w:rsidR="000656C0" w:rsidRDefault="000656C0" w:rsidP="00B106C3"/>
        </w:tc>
        <w:tc>
          <w:tcPr>
            <w:tcW w:w="4307" w:type="dxa"/>
          </w:tcPr>
          <w:p w14:paraId="2E14A496" w14:textId="77777777" w:rsidR="000656C0" w:rsidRDefault="000656C0" w:rsidP="00B106C3"/>
        </w:tc>
        <w:tc>
          <w:tcPr>
            <w:tcW w:w="8620" w:type="dxa"/>
          </w:tcPr>
          <w:p w14:paraId="68FAE867" w14:textId="77777777" w:rsidR="000656C0" w:rsidRDefault="000656C0" w:rsidP="00B106C3"/>
        </w:tc>
      </w:tr>
    </w:tbl>
    <w:p w14:paraId="29359326" w14:textId="786A276D" w:rsidR="00C81282" w:rsidRDefault="00C81282" w:rsidP="00664B9A"/>
    <w:p w14:paraId="1B77768A" w14:textId="77777777" w:rsidR="00C81282" w:rsidRDefault="00C81282">
      <w:pPr>
        <w:suppressAutoHyphens w:val="0"/>
      </w:pPr>
      <w:r>
        <w:br w:type="page"/>
      </w:r>
    </w:p>
    <w:p w14:paraId="075AE310" w14:textId="77777777" w:rsidR="00B106C3" w:rsidRDefault="00B106C3" w:rsidP="00C81282">
      <w:pPr>
        <w:pStyle w:val="Kop1"/>
      </w:pPr>
      <w:r w:rsidRPr="000F5AD7">
        <w:lastRenderedPageBreak/>
        <w:t>School- en instructietaal</w:t>
      </w:r>
    </w:p>
    <w:tbl>
      <w:tblPr>
        <w:tblStyle w:val="Tabelraster"/>
        <w:tblW w:w="21541" w:type="dxa"/>
        <w:tblLook w:val="04A0" w:firstRow="1" w:lastRow="0" w:firstColumn="1" w:lastColumn="0" w:noHBand="0" w:noVBand="1"/>
      </w:tblPr>
      <w:tblGrid>
        <w:gridCol w:w="4307"/>
        <w:gridCol w:w="4307"/>
        <w:gridCol w:w="4307"/>
        <w:gridCol w:w="8620"/>
      </w:tblGrid>
      <w:tr w:rsidR="00BE35B3" w14:paraId="53B7AA61" w14:textId="77777777" w:rsidTr="00BE35B3">
        <w:tc>
          <w:tcPr>
            <w:tcW w:w="4307" w:type="dxa"/>
            <w:shd w:val="clear" w:color="auto" w:fill="A8AF37" w:themeFill="accent3"/>
          </w:tcPr>
          <w:p w14:paraId="44C59083" w14:textId="77777777" w:rsidR="00BE35B3" w:rsidRPr="00664B9A" w:rsidRDefault="00BE35B3" w:rsidP="00507294">
            <w:pPr>
              <w:rPr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307" w:type="dxa"/>
            <w:shd w:val="clear" w:color="auto" w:fill="A8AF37" w:themeFill="accent3"/>
          </w:tcPr>
          <w:p w14:paraId="1482B6A6" w14:textId="77777777" w:rsidR="00BE35B3" w:rsidRPr="00664B9A" w:rsidRDefault="00BE35B3" w:rsidP="00507294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4B9A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voorbeelden</w:t>
            </w:r>
          </w:p>
        </w:tc>
        <w:tc>
          <w:tcPr>
            <w:tcW w:w="4307" w:type="dxa"/>
            <w:shd w:val="clear" w:color="auto" w:fill="A8AF37" w:themeFill="accent3"/>
          </w:tcPr>
          <w:p w14:paraId="75A5CDA7" w14:textId="77777777" w:rsidR="00BE35B3" w:rsidRPr="00664B9A" w:rsidRDefault="00BE35B3" w:rsidP="00507294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4B9A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Communicatievormen </w:t>
            </w:r>
          </w:p>
        </w:tc>
        <w:tc>
          <w:tcPr>
            <w:tcW w:w="8620" w:type="dxa"/>
            <w:shd w:val="clear" w:color="auto" w:fill="A8AF37" w:themeFill="accent3"/>
          </w:tcPr>
          <w:p w14:paraId="74CF6737" w14:textId="77777777" w:rsidR="00BE35B3" w:rsidRPr="00664B9A" w:rsidRDefault="00BE35B3" w:rsidP="00507294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Informatie voor collega’s</w:t>
            </w:r>
          </w:p>
        </w:tc>
      </w:tr>
      <w:tr w:rsidR="00BE35B3" w14:paraId="65560349" w14:textId="77777777" w:rsidTr="00BE35B3">
        <w:tc>
          <w:tcPr>
            <w:tcW w:w="4307" w:type="dxa"/>
          </w:tcPr>
          <w:p w14:paraId="48103FC0" w14:textId="77777777" w:rsidR="00BE35B3" w:rsidRDefault="00BE35B3" w:rsidP="00B106C3">
            <w:r w:rsidRPr="007873F4">
              <w:rPr>
                <w:lang w:val="en-US"/>
              </w:rPr>
              <w:t>Instructiewoorden</w:t>
            </w:r>
          </w:p>
        </w:tc>
        <w:tc>
          <w:tcPr>
            <w:tcW w:w="4307" w:type="dxa"/>
          </w:tcPr>
          <w:p w14:paraId="3DB8AEA7" w14:textId="77777777" w:rsidR="00BE35B3" w:rsidRDefault="00BE35B3">
            <w:r>
              <w:t>kijk</w:t>
            </w:r>
          </w:p>
        </w:tc>
        <w:tc>
          <w:tcPr>
            <w:tcW w:w="4307" w:type="dxa"/>
          </w:tcPr>
          <w:p w14:paraId="71111D2C" w14:textId="77777777" w:rsidR="00BE35B3" w:rsidRDefault="00BE35B3" w:rsidP="00B106C3"/>
        </w:tc>
        <w:tc>
          <w:tcPr>
            <w:tcW w:w="8620" w:type="dxa"/>
          </w:tcPr>
          <w:p w14:paraId="38991F64" w14:textId="77777777" w:rsidR="00BE35B3" w:rsidRDefault="00BE35B3" w:rsidP="00B106C3"/>
        </w:tc>
      </w:tr>
      <w:tr w:rsidR="00BE35B3" w14:paraId="795A4057" w14:textId="77777777" w:rsidTr="00BE35B3">
        <w:tc>
          <w:tcPr>
            <w:tcW w:w="4307" w:type="dxa"/>
          </w:tcPr>
          <w:p w14:paraId="2FC8FE0F" w14:textId="77777777" w:rsidR="00BE35B3" w:rsidRPr="00664B9A" w:rsidRDefault="00BE35B3" w:rsidP="00B106C3"/>
        </w:tc>
        <w:tc>
          <w:tcPr>
            <w:tcW w:w="4307" w:type="dxa"/>
          </w:tcPr>
          <w:p w14:paraId="13EAD63C" w14:textId="77777777" w:rsidR="00BE35B3" w:rsidRDefault="00BE35B3">
            <w:r>
              <w:t>luister</w:t>
            </w:r>
          </w:p>
        </w:tc>
        <w:tc>
          <w:tcPr>
            <w:tcW w:w="4307" w:type="dxa"/>
          </w:tcPr>
          <w:p w14:paraId="3329800F" w14:textId="77777777" w:rsidR="00BE35B3" w:rsidRDefault="00BE35B3" w:rsidP="00B106C3"/>
        </w:tc>
        <w:tc>
          <w:tcPr>
            <w:tcW w:w="8620" w:type="dxa"/>
          </w:tcPr>
          <w:p w14:paraId="5A228522" w14:textId="77777777" w:rsidR="00BE35B3" w:rsidRDefault="00BE35B3" w:rsidP="00B106C3"/>
        </w:tc>
      </w:tr>
      <w:tr w:rsidR="00BE35B3" w14:paraId="6828B5F1" w14:textId="77777777" w:rsidTr="00BE35B3">
        <w:tc>
          <w:tcPr>
            <w:tcW w:w="4307" w:type="dxa"/>
          </w:tcPr>
          <w:p w14:paraId="16634564" w14:textId="77777777" w:rsidR="00BE35B3" w:rsidRPr="00664B9A" w:rsidRDefault="00BE35B3" w:rsidP="00B106C3"/>
        </w:tc>
        <w:tc>
          <w:tcPr>
            <w:tcW w:w="4307" w:type="dxa"/>
          </w:tcPr>
          <w:p w14:paraId="697DEBDA" w14:textId="77777777" w:rsidR="00BE35B3" w:rsidRDefault="00BE35B3">
            <w:r>
              <w:t>pak</w:t>
            </w:r>
          </w:p>
        </w:tc>
        <w:tc>
          <w:tcPr>
            <w:tcW w:w="4307" w:type="dxa"/>
          </w:tcPr>
          <w:p w14:paraId="1ECDE8D5" w14:textId="77777777" w:rsidR="00BE35B3" w:rsidRDefault="00BE35B3" w:rsidP="00B106C3"/>
        </w:tc>
        <w:tc>
          <w:tcPr>
            <w:tcW w:w="8620" w:type="dxa"/>
          </w:tcPr>
          <w:p w14:paraId="5C69F6AA" w14:textId="77777777" w:rsidR="00BE35B3" w:rsidRDefault="00BE35B3" w:rsidP="00B106C3"/>
        </w:tc>
      </w:tr>
      <w:tr w:rsidR="00BE35B3" w14:paraId="7E9B4916" w14:textId="77777777" w:rsidTr="00BE35B3">
        <w:tc>
          <w:tcPr>
            <w:tcW w:w="4307" w:type="dxa"/>
          </w:tcPr>
          <w:p w14:paraId="7CD8C4C0" w14:textId="77777777" w:rsidR="00BE35B3" w:rsidRPr="00664B9A" w:rsidRDefault="00BE35B3" w:rsidP="00B106C3"/>
        </w:tc>
        <w:tc>
          <w:tcPr>
            <w:tcW w:w="4307" w:type="dxa"/>
          </w:tcPr>
          <w:p w14:paraId="761D676C" w14:textId="77777777" w:rsidR="00BE35B3" w:rsidRDefault="00BE35B3">
            <w:r>
              <w:t>geef</w:t>
            </w:r>
          </w:p>
        </w:tc>
        <w:tc>
          <w:tcPr>
            <w:tcW w:w="4307" w:type="dxa"/>
          </w:tcPr>
          <w:p w14:paraId="611586E1" w14:textId="77777777" w:rsidR="00BE35B3" w:rsidRDefault="00BE35B3" w:rsidP="00B106C3"/>
        </w:tc>
        <w:tc>
          <w:tcPr>
            <w:tcW w:w="8620" w:type="dxa"/>
          </w:tcPr>
          <w:p w14:paraId="11E44E44" w14:textId="77777777" w:rsidR="00BE35B3" w:rsidRDefault="00BE35B3" w:rsidP="00B106C3"/>
        </w:tc>
      </w:tr>
      <w:tr w:rsidR="00BE35B3" w14:paraId="3DE94CD8" w14:textId="77777777" w:rsidTr="00BE35B3">
        <w:tc>
          <w:tcPr>
            <w:tcW w:w="4307" w:type="dxa"/>
          </w:tcPr>
          <w:p w14:paraId="264FCEA6" w14:textId="77777777" w:rsidR="00BE35B3" w:rsidRPr="00664B9A" w:rsidRDefault="00BE35B3" w:rsidP="00B106C3"/>
        </w:tc>
        <w:tc>
          <w:tcPr>
            <w:tcW w:w="4307" w:type="dxa"/>
          </w:tcPr>
          <w:p w14:paraId="40E886B8" w14:textId="77777777" w:rsidR="00BE35B3" w:rsidRDefault="00BE35B3">
            <w:r>
              <w:t>leg</w:t>
            </w:r>
          </w:p>
        </w:tc>
        <w:tc>
          <w:tcPr>
            <w:tcW w:w="4307" w:type="dxa"/>
          </w:tcPr>
          <w:p w14:paraId="33852493" w14:textId="77777777" w:rsidR="00BE35B3" w:rsidRDefault="00BE35B3" w:rsidP="00B106C3"/>
        </w:tc>
        <w:tc>
          <w:tcPr>
            <w:tcW w:w="8620" w:type="dxa"/>
          </w:tcPr>
          <w:p w14:paraId="15D8EC2E" w14:textId="77777777" w:rsidR="00BE35B3" w:rsidRDefault="00BE35B3" w:rsidP="00B106C3"/>
        </w:tc>
      </w:tr>
      <w:tr w:rsidR="00BE35B3" w14:paraId="2B01B1CC" w14:textId="77777777" w:rsidTr="00BE35B3">
        <w:tc>
          <w:tcPr>
            <w:tcW w:w="4307" w:type="dxa"/>
          </w:tcPr>
          <w:p w14:paraId="3A35D3C9" w14:textId="77777777" w:rsidR="00BE35B3" w:rsidRPr="00664B9A" w:rsidRDefault="00BE35B3" w:rsidP="00B106C3"/>
        </w:tc>
        <w:tc>
          <w:tcPr>
            <w:tcW w:w="4307" w:type="dxa"/>
          </w:tcPr>
          <w:p w14:paraId="35DAACAB" w14:textId="77777777" w:rsidR="00BE35B3" w:rsidRDefault="00BE35B3">
            <w:r>
              <w:t>zet</w:t>
            </w:r>
          </w:p>
        </w:tc>
        <w:tc>
          <w:tcPr>
            <w:tcW w:w="4307" w:type="dxa"/>
          </w:tcPr>
          <w:p w14:paraId="211EE7BA" w14:textId="77777777" w:rsidR="00BE35B3" w:rsidRDefault="00BE35B3" w:rsidP="00B106C3"/>
        </w:tc>
        <w:tc>
          <w:tcPr>
            <w:tcW w:w="8620" w:type="dxa"/>
          </w:tcPr>
          <w:p w14:paraId="39AC889D" w14:textId="77777777" w:rsidR="00BE35B3" w:rsidRDefault="00BE35B3" w:rsidP="00B106C3"/>
        </w:tc>
      </w:tr>
      <w:tr w:rsidR="00BE35B3" w14:paraId="0B3130A5" w14:textId="77777777" w:rsidTr="00BE35B3">
        <w:tc>
          <w:tcPr>
            <w:tcW w:w="4307" w:type="dxa"/>
          </w:tcPr>
          <w:p w14:paraId="7B0EB2E0" w14:textId="77777777" w:rsidR="00BE35B3" w:rsidRPr="00664B9A" w:rsidRDefault="00BE35B3" w:rsidP="00B106C3"/>
        </w:tc>
        <w:tc>
          <w:tcPr>
            <w:tcW w:w="4307" w:type="dxa"/>
          </w:tcPr>
          <w:p w14:paraId="2AF4A99A" w14:textId="77777777" w:rsidR="00BE35B3" w:rsidRDefault="00BE35B3">
            <w:r>
              <w:t>open</w:t>
            </w:r>
          </w:p>
        </w:tc>
        <w:tc>
          <w:tcPr>
            <w:tcW w:w="4307" w:type="dxa"/>
          </w:tcPr>
          <w:p w14:paraId="071B2FDF" w14:textId="77777777" w:rsidR="00BE35B3" w:rsidRDefault="00BE35B3" w:rsidP="00B106C3"/>
        </w:tc>
        <w:tc>
          <w:tcPr>
            <w:tcW w:w="8620" w:type="dxa"/>
          </w:tcPr>
          <w:p w14:paraId="390836F5" w14:textId="77777777" w:rsidR="00BE35B3" w:rsidRDefault="00BE35B3" w:rsidP="00B106C3"/>
        </w:tc>
      </w:tr>
      <w:tr w:rsidR="00BE35B3" w14:paraId="2B6CD924" w14:textId="77777777" w:rsidTr="00BE35B3">
        <w:tc>
          <w:tcPr>
            <w:tcW w:w="4307" w:type="dxa"/>
          </w:tcPr>
          <w:p w14:paraId="7923E309" w14:textId="77777777" w:rsidR="00BE35B3" w:rsidRPr="00664B9A" w:rsidRDefault="00BE35B3" w:rsidP="00B106C3"/>
        </w:tc>
        <w:tc>
          <w:tcPr>
            <w:tcW w:w="4307" w:type="dxa"/>
          </w:tcPr>
          <w:p w14:paraId="05EB6AC4" w14:textId="77777777" w:rsidR="00BE35B3" w:rsidRDefault="00BE35B3">
            <w:r>
              <w:t>dicht</w:t>
            </w:r>
          </w:p>
        </w:tc>
        <w:tc>
          <w:tcPr>
            <w:tcW w:w="4307" w:type="dxa"/>
          </w:tcPr>
          <w:p w14:paraId="336B85D8" w14:textId="77777777" w:rsidR="00BE35B3" w:rsidRDefault="00BE35B3" w:rsidP="00B106C3"/>
        </w:tc>
        <w:tc>
          <w:tcPr>
            <w:tcW w:w="8620" w:type="dxa"/>
          </w:tcPr>
          <w:p w14:paraId="3EFA827D" w14:textId="77777777" w:rsidR="00BE35B3" w:rsidRDefault="00BE35B3" w:rsidP="00B106C3"/>
        </w:tc>
      </w:tr>
      <w:tr w:rsidR="00BE35B3" w14:paraId="76F2410D" w14:textId="77777777" w:rsidTr="00BE35B3">
        <w:tc>
          <w:tcPr>
            <w:tcW w:w="4307" w:type="dxa"/>
          </w:tcPr>
          <w:p w14:paraId="09D30ADB" w14:textId="77777777" w:rsidR="00BE35B3" w:rsidRPr="00664B9A" w:rsidRDefault="00BE35B3" w:rsidP="00B106C3"/>
        </w:tc>
        <w:tc>
          <w:tcPr>
            <w:tcW w:w="4307" w:type="dxa"/>
          </w:tcPr>
          <w:p w14:paraId="3650A29E" w14:textId="77777777" w:rsidR="00BE35B3" w:rsidRDefault="00BE35B3">
            <w:r>
              <w:t>duw</w:t>
            </w:r>
          </w:p>
        </w:tc>
        <w:tc>
          <w:tcPr>
            <w:tcW w:w="4307" w:type="dxa"/>
          </w:tcPr>
          <w:p w14:paraId="4E7B4EA8" w14:textId="77777777" w:rsidR="00BE35B3" w:rsidRDefault="00BE35B3" w:rsidP="00B106C3"/>
        </w:tc>
        <w:tc>
          <w:tcPr>
            <w:tcW w:w="8620" w:type="dxa"/>
          </w:tcPr>
          <w:p w14:paraId="6B85614A" w14:textId="77777777" w:rsidR="00BE35B3" w:rsidRDefault="00BE35B3" w:rsidP="00B106C3"/>
        </w:tc>
      </w:tr>
      <w:tr w:rsidR="00BE35B3" w14:paraId="15B07150" w14:textId="77777777" w:rsidTr="00BE35B3">
        <w:tc>
          <w:tcPr>
            <w:tcW w:w="4307" w:type="dxa"/>
          </w:tcPr>
          <w:p w14:paraId="46B68296" w14:textId="77777777" w:rsidR="00BE35B3" w:rsidRPr="00664B9A" w:rsidRDefault="00BE35B3" w:rsidP="00B106C3"/>
        </w:tc>
        <w:tc>
          <w:tcPr>
            <w:tcW w:w="4307" w:type="dxa"/>
          </w:tcPr>
          <w:p w14:paraId="794DC649" w14:textId="77777777" w:rsidR="00BE35B3" w:rsidRDefault="00BE35B3">
            <w:r>
              <w:t>trek</w:t>
            </w:r>
          </w:p>
        </w:tc>
        <w:tc>
          <w:tcPr>
            <w:tcW w:w="4307" w:type="dxa"/>
          </w:tcPr>
          <w:p w14:paraId="37BCD907" w14:textId="77777777" w:rsidR="00BE35B3" w:rsidRDefault="00BE35B3" w:rsidP="00B106C3"/>
        </w:tc>
        <w:tc>
          <w:tcPr>
            <w:tcW w:w="8620" w:type="dxa"/>
          </w:tcPr>
          <w:p w14:paraId="62DEBAC8" w14:textId="77777777" w:rsidR="00BE35B3" w:rsidRDefault="00BE35B3" w:rsidP="00B106C3"/>
        </w:tc>
      </w:tr>
      <w:tr w:rsidR="00BE35B3" w14:paraId="3C8B6323" w14:textId="77777777" w:rsidTr="00BE35B3">
        <w:tc>
          <w:tcPr>
            <w:tcW w:w="4307" w:type="dxa"/>
          </w:tcPr>
          <w:p w14:paraId="2CF7B7B2" w14:textId="77777777" w:rsidR="00BE35B3" w:rsidRPr="007873F4" w:rsidRDefault="00BE35B3" w:rsidP="00B106C3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0DC8FCC2" w14:textId="77777777" w:rsidR="00BE35B3" w:rsidRDefault="00BE35B3"/>
        </w:tc>
        <w:tc>
          <w:tcPr>
            <w:tcW w:w="4307" w:type="dxa"/>
          </w:tcPr>
          <w:p w14:paraId="72954F7A" w14:textId="77777777" w:rsidR="00BE35B3" w:rsidRDefault="00BE35B3" w:rsidP="00B106C3"/>
        </w:tc>
        <w:tc>
          <w:tcPr>
            <w:tcW w:w="8620" w:type="dxa"/>
          </w:tcPr>
          <w:p w14:paraId="6516F394" w14:textId="77777777" w:rsidR="00BE35B3" w:rsidRDefault="00BE35B3" w:rsidP="00B106C3"/>
        </w:tc>
      </w:tr>
      <w:tr w:rsidR="00BE35B3" w14:paraId="3898035B" w14:textId="77777777" w:rsidTr="00BE35B3">
        <w:tc>
          <w:tcPr>
            <w:tcW w:w="4307" w:type="dxa"/>
          </w:tcPr>
          <w:p w14:paraId="4A66FE8B" w14:textId="77777777" w:rsidR="00BE35B3" w:rsidRPr="007873F4" w:rsidRDefault="00BE35B3" w:rsidP="00B106C3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6FBDB42F" w14:textId="77777777" w:rsidR="00BE35B3" w:rsidRDefault="00BE35B3"/>
        </w:tc>
        <w:tc>
          <w:tcPr>
            <w:tcW w:w="4307" w:type="dxa"/>
          </w:tcPr>
          <w:p w14:paraId="5BB65B7E" w14:textId="77777777" w:rsidR="00BE35B3" w:rsidRDefault="00BE35B3" w:rsidP="00B106C3"/>
        </w:tc>
        <w:tc>
          <w:tcPr>
            <w:tcW w:w="8620" w:type="dxa"/>
          </w:tcPr>
          <w:p w14:paraId="7DE0EAAE" w14:textId="77777777" w:rsidR="00BE35B3" w:rsidRDefault="00BE35B3" w:rsidP="00B106C3"/>
        </w:tc>
      </w:tr>
      <w:tr w:rsidR="00BE35B3" w14:paraId="0E68E030" w14:textId="77777777" w:rsidTr="00BE35B3">
        <w:tc>
          <w:tcPr>
            <w:tcW w:w="4307" w:type="dxa"/>
          </w:tcPr>
          <w:p w14:paraId="3AC5947F" w14:textId="77777777" w:rsidR="00BE35B3" w:rsidRPr="007873F4" w:rsidRDefault="00BE35B3" w:rsidP="00B106C3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21F3C996" w14:textId="77777777" w:rsidR="00BE35B3" w:rsidRDefault="00BE35B3"/>
        </w:tc>
        <w:tc>
          <w:tcPr>
            <w:tcW w:w="4307" w:type="dxa"/>
          </w:tcPr>
          <w:p w14:paraId="208950B7" w14:textId="77777777" w:rsidR="00BE35B3" w:rsidRDefault="00BE35B3" w:rsidP="00B106C3"/>
        </w:tc>
        <w:tc>
          <w:tcPr>
            <w:tcW w:w="8620" w:type="dxa"/>
          </w:tcPr>
          <w:p w14:paraId="4EEA526C" w14:textId="77777777" w:rsidR="00BE35B3" w:rsidRDefault="00BE35B3" w:rsidP="00B106C3"/>
        </w:tc>
      </w:tr>
      <w:tr w:rsidR="00BE35B3" w14:paraId="2F9D7022" w14:textId="77777777" w:rsidTr="00BE35B3">
        <w:tc>
          <w:tcPr>
            <w:tcW w:w="4307" w:type="dxa"/>
          </w:tcPr>
          <w:p w14:paraId="686D5AF1" w14:textId="77777777" w:rsidR="00BE35B3" w:rsidRPr="007873F4" w:rsidRDefault="00BE35B3" w:rsidP="00B106C3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20F40675" w14:textId="77777777" w:rsidR="00BE35B3" w:rsidRDefault="00BE35B3"/>
        </w:tc>
        <w:tc>
          <w:tcPr>
            <w:tcW w:w="4307" w:type="dxa"/>
          </w:tcPr>
          <w:p w14:paraId="4CA87FC9" w14:textId="77777777" w:rsidR="00BE35B3" w:rsidRDefault="00BE35B3" w:rsidP="00B106C3"/>
        </w:tc>
        <w:tc>
          <w:tcPr>
            <w:tcW w:w="8620" w:type="dxa"/>
          </w:tcPr>
          <w:p w14:paraId="773B0E38" w14:textId="77777777" w:rsidR="00BE35B3" w:rsidRDefault="00BE35B3" w:rsidP="00B106C3"/>
        </w:tc>
      </w:tr>
      <w:tr w:rsidR="00BE35B3" w14:paraId="2C3D6A86" w14:textId="77777777" w:rsidTr="00BE35B3">
        <w:tc>
          <w:tcPr>
            <w:tcW w:w="4307" w:type="dxa"/>
          </w:tcPr>
          <w:p w14:paraId="45E39082" w14:textId="77777777" w:rsidR="00BE35B3" w:rsidRPr="007873F4" w:rsidRDefault="00BE35B3" w:rsidP="00B106C3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12F27427" w14:textId="77777777" w:rsidR="00BE35B3" w:rsidRDefault="00BE35B3"/>
        </w:tc>
        <w:tc>
          <w:tcPr>
            <w:tcW w:w="4307" w:type="dxa"/>
          </w:tcPr>
          <w:p w14:paraId="7A5EBEB3" w14:textId="77777777" w:rsidR="00BE35B3" w:rsidRDefault="00BE35B3" w:rsidP="00B106C3"/>
        </w:tc>
        <w:tc>
          <w:tcPr>
            <w:tcW w:w="8620" w:type="dxa"/>
          </w:tcPr>
          <w:p w14:paraId="1FC6E49F" w14:textId="77777777" w:rsidR="00BE35B3" w:rsidRDefault="00BE35B3" w:rsidP="00B106C3"/>
        </w:tc>
      </w:tr>
      <w:tr w:rsidR="00BE35B3" w14:paraId="729F1915" w14:textId="77777777" w:rsidTr="00BE35B3">
        <w:tc>
          <w:tcPr>
            <w:tcW w:w="4307" w:type="dxa"/>
          </w:tcPr>
          <w:p w14:paraId="4B2C6A73" w14:textId="77777777" w:rsidR="00BE35B3" w:rsidRPr="00664B9A" w:rsidRDefault="00BE35B3" w:rsidP="00B106C3">
            <w:r w:rsidRPr="007873F4">
              <w:rPr>
                <w:lang w:val="en-US"/>
              </w:rPr>
              <w:t>Activiteiten</w:t>
            </w:r>
          </w:p>
        </w:tc>
        <w:tc>
          <w:tcPr>
            <w:tcW w:w="4307" w:type="dxa"/>
          </w:tcPr>
          <w:p w14:paraId="52BE9528" w14:textId="77777777" w:rsidR="00BE35B3" w:rsidRDefault="00BE35B3">
            <w:r>
              <w:t>werken</w:t>
            </w:r>
          </w:p>
        </w:tc>
        <w:tc>
          <w:tcPr>
            <w:tcW w:w="4307" w:type="dxa"/>
          </w:tcPr>
          <w:p w14:paraId="746CF5C6" w14:textId="77777777" w:rsidR="00BE35B3" w:rsidRDefault="00BE35B3" w:rsidP="00B106C3"/>
        </w:tc>
        <w:tc>
          <w:tcPr>
            <w:tcW w:w="8620" w:type="dxa"/>
          </w:tcPr>
          <w:p w14:paraId="131DA066" w14:textId="77777777" w:rsidR="00BE35B3" w:rsidRDefault="00BE35B3" w:rsidP="00B106C3"/>
        </w:tc>
      </w:tr>
      <w:tr w:rsidR="00BE35B3" w14:paraId="16059E35" w14:textId="77777777" w:rsidTr="00BE35B3">
        <w:tc>
          <w:tcPr>
            <w:tcW w:w="4307" w:type="dxa"/>
          </w:tcPr>
          <w:p w14:paraId="5C922507" w14:textId="77777777" w:rsidR="00BE35B3" w:rsidRPr="00664B9A" w:rsidRDefault="00BE35B3" w:rsidP="00B106C3"/>
        </w:tc>
        <w:tc>
          <w:tcPr>
            <w:tcW w:w="4307" w:type="dxa"/>
          </w:tcPr>
          <w:p w14:paraId="2DF4A0EE" w14:textId="77777777" w:rsidR="00BE35B3" w:rsidRDefault="00BE35B3">
            <w:r>
              <w:t>spelen</w:t>
            </w:r>
          </w:p>
        </w:tc>
        <w:tc>
          <w:tcPr>
            <w:tcW w:w="4307" w:type="dxa"/>
          </w:tcPr>
          <w:p w14:paraId="1CCE9EE8" w14:textId="77777777" w:rsidR="00BE35B3" w:rsidRDefault="00BE35B3" w:rsidP="00B106C3"/>
        </w:tc>
        <w:tc>
          <w:tcPr>
            <w:tcW w:w="8620" w:type="dxa"/>
          </w:tcPr>
          <w:p w14:paraId="3DB2F8F5" w14:textId="77777777" w:rsidR="00BE35B3" w:rsidRDefault="00BE35B3" w:rsidP="00B106C3"/>
        </w:tc>
      </w:tr>
      <w:tr w:rsidR="00BE35B3" w14:paraId="0191BFB0" w14:textId="77777777" w:rsidTr="00BE35B3">
        <w:tc>
          <w:tcPr>
            <w:tcW w:w="4307" w:type="dxa"/>
          </w:tcPr>
          <w:p w14:paraId="70930A81" w14:textId="77777777" w:rsidR="00BE35B3" w:rsidRPr="00664B9A" w:rsidRDefault="00BE35B3" w:rsidP="00B106C3"/>
        </w:tc>
        <w:tc>
          <w:tcPr>
            <w:tcW w:w="4307" w:type="dxa"/>
          </w:tcPr>
          <w:p w14:paraId="25E5CB1A" w14:textId="77777777" w:rsidR="00BE35B3" w:rsidRDefault="00BE35B3">
            <w:r>
              <w:t>lezen</w:t>
            </w:r>
          </w:p>
        </w:tc>
        <w:tc>
          <w:tcPr>
            <w:tcW w:w="4307" w:type="dxa"/>
          </w:tcPr>
          <w:p w14:paraId="7BAD7883" w14:textId="77777777" w:rsidR="00BE35B3" w:rsidRDefault="00BE35B3" w:rsidP="00B106C3"/>
        </w:tc>
        <w:tc>
          <w:tcPr>
            <w:tcW w:w="8620" w:type="dxa"/>
          </w:tcPr>
          <w:p w14:paraId="48F53226" w14:textId="77777777" w:rsidR="00BE35B3" w:rsidRDefault="00BE35B3" w:rsidP="00B106C3"/>
        </w:tc>
      </w:tr>
      <w:tr w:rsidR="00BE35B3" w14:paraId="76D55914" w14:textId="77777777" w:rsidTr="00BE35B3">
        <w:tc>
          <w:tcPr>
            <w:tcW w:w="4307" w:type="dxa"/>
          </w:tcPr>
          <w:p w14:paraId="4F737B48" w14:textId="77777777" w:rsidR="00BE35B3" w:rsidRPr="00664B9A" w:rsidRDefault="00BE35B3" w:rsidP="00B106C3"/>
        </w:tc>
        <w:tc>
          <w:tcPr>
            <w:tcW w:w="4307" w:type="dxa"/>
          </w:tcPr>
          <w:p w14:paraId="60DFB675" w14:textId="77777777" w:rsidR="00BE35B3" w:rsidRDefault="00BE35B3">
            <w:r>
              <w:t>eten</w:t>
            </w:r>
          </w:p>
        </w:tc>
        <w:tc>
          <w:tcPr>
            <w:tcW w:w="4307" w:type="dxa"/>
          </w:tcPr>
          <w:p w14:paraId="01678511" w14:textId="77777777" w:rsidR="00BE35B3" w:rsidRDefault="00BE35B3" w:rsidP="00B106C3"/>
        </w:tc>
        <w:tc>
          <w:tcPr>
            <w:tcW w:w="8620" w:type="dxa"/>
          </w:tcPr>
          <w:p w14:paraId="7B68997D" w14:textId="77777777" w:rsidR="00BE35B3" w:rsidRDefault="00BE35B3" w:rsidP="00B106C3"/>
        </w:tc>
      </w:tr>
      <w:tr w:rsidR="00BE35B3" w14:paraId="0152B033" w14:textId="77777777" w:rsidTr="00BE35B3">
        <w:tc>
          <w:tcPr>
            <w:tcW w:w="4307" w:type="dxa"/>
          </w:tcPr>
          <w:p w14:paraId="71C745A1" w14:textId="77777777" w:rsidR="00BE35B3" w:rsidRPr="00664B9A" w:rsidRDefault="00BE35B3" w:rsidP="00B106C3"/>
        </w:tc>
        <w:tc>
          <w:tcPr>
            <w:tcW w:w="4307" w:type="dxa"/>
          </w:tcPr>
          <w:p w14:paraId="67C770AF" w14:textId="77777777" w:rsidR="00BE35B3" w:rsidRDefault="00BE35B3">
            <w:r>
              <w:t>opruimen</w:t>
            </w:r>
          </w:p>
        </w:tc>
        <w:tc>
          <w:tcPr>
            <w:tcW w:w="4307" w:type="dxa"/>
          </w:tcPr>
          <w:p w14:paraId="693AE38E" w14:textId="77777777" w:rsidR="00BE35B3" w:rsidRDefault="00BE35B3" w:rsidP="00B106C3"/>
        </w:tc>
        <w:tc>
          <w:tcPr>
            <w:tcW w:w="8620" w:type="dxa"/>
          </w:tcPr>
          <w:p w14:paraId="1338B3B4" w14:textId="77777777" w:rsidR="00BE35B3" w:rsidRDefault="00BE35B3" w:rsidP="00B106C3"/>
        </w:tc>
      </w:tr>
      <w:tr w:rsidR="00BE35B3" w14:paraId="43070053" w14:textId="77777777" w:rsidTr="00BE35B3">
        <w:tc>
          <w:tcPr>
            <w:tcW w:w="4307" w:type="dxa"/>
          </w:tcPr>
          <w:p w14:paraId="5C3E43A8" w14:textId="77777777" w:rsidR="00BE35B3" w:rsidRDefault="00BE35B3" w:rsidP="00B106C3"/>
        </w:tc>
        <w:tc>
          <w:tcPr>
            <w:tcW w:w="4307" w:type="dxa"/>
          </w:tcPr>
          <w:p w14:paraId="7FAEE076" w14:textId="77777777" w:rsidR="00BE35B3" w:rsidRDefault="00BE35B3">
            <w:r>
              <w:t>wandelen</w:t>
            </w:r>
          </w:p>
        </w:tc>
        <w:tc>
          <w:tcPr>
            <w:tcW w:w="4307" w:type="dxa"/>
          </w:tcPr>
          <w:p w14:paraId="72E60C12" w14:textId="77777777" w:rsidR="00BE35B3" w:rsidRDefault="00BE35B3" w:rsidP="00B106C3"/>
        </w:tc>
        <w:tc>
          <w:tcPr>
            <w:tcW w:w="8620" w:type="dxa"/>
          </w:tcPr>
          <w:p w14:paraId="7E69FC75" w14:textId="77777777" w:rsidR="00BE35B3" w:rsidRDefault="00BE35B3" w:rsidP="00B106C3"/>
        </w:tc>
      </w:tr>
      <w:tr w:rsidR="00BE35B3" w14:paraId="02C54F86" w14:textId="77777777" w:rsidTr="00BE35B3">
        <w:tc>
          <w:tcPr>
            <w:tcW w:w="4307" w:type="dxa"/>
          </w:tcPr>
          <w:p w14:paraId="7EA458AC" w14:textId="77777777" w:rsidR="00BE35B3" w:rsidRPr="00664B9A" w:rsidRDefault="00BE35B3" w:rsidP="00B106C3"/>
        </w:tc>
        <w:tc>
          <w:tcPr>
            <w:tcW w:w="4307" w:type="dxa"/>
          </w:tcPr>
          <w:p w14:paraId="27DE3E06" w14:textId="77777777" w:rsidR="00BE35B3" w:rsidRDefault="00BE35B3">
            <w:r>
              <w:t>bewegen</w:t>
            </w:r>
          </w:p>
        </w:tc>
        <w:tc>
          <w:tcPr>
            <w:tcW w:w="4307" w:type="dxa"/>
          </w:tcPr>
          <w:p w14:paraId="13FE450D" w14:textId="77777777" w:rsidR="00BE35B3" w:rsidRDefault="00BE35B3" w:rsidP="00B106C3"/>
        </w:tc>
        <w:tc>
          <w:tcPr>
            <w:tcW w:w="8620" w:type="dxa"/>
          </w:tcPr>
          <w:p w14:paraId="1CABB82D" w14:textId="77777777" w:rsidR="00BE35B3" w:rsidRDefault="00BE35B3" w:rsidP="00B106C3"/>
        </w:tc>
      </w:tr>
      <w:tr w:rsidR="00BE35B3" w14:paraId="3A5EE7D7" w14:textId="77777777" w:rsidTr="00BE35B3">
        <w:tc>
          <w:tcPr>
            <w:tcW w:w="4307" w:type="dxa"/>
          </w:tcPr>
          <w:p w14:paraId="66886B7E" w14:textId="77777777" w:rsidR="00BE35B3" w:rsidRPr="00664B9A" w:rsidRDefault="00BE35B3" w:rsidP="00B106C3"/>
        </w:tc>
        <w:tc>
          <w:tcPr>
            <w:tcW w:w="4307" w:type="dxa"/>
          </w:tcPr>
          <w:p w14:paraId="3D456B23" w14:textId="77777777" w:rsidR="00BE35B3" w:rsidRDefault="00BE35B3">
            <w:r>
              <w:t>beginnen</w:t>
            </w:r>
          </w:p>
        </w:tc>
        <w:tc>
          <w:tcPr>
            <w:tcW w:w="4307" w:type="dxa"/>
          </w:tcPr>
          <w:p w14:paraId="2B2BE14D" w14:textId="77777777" w:rsidR="00BE35B3" w:rsidRDefault="00BE35B3" w:rsidP="00B106C3"/>
        </w:tc>
        <w:tc>
          <w:tcPr>
            <w:tcW w:w="8620" w:type="dxa"/>
          </w:tcPr>
          <w:p w14:paraId="4D6F1AAB" w14:textId="77777777" w:rsidR="00BE35B3" w:rsidRDefault="00BE35B3" w:rsidP="00B106C3"/>
        </w:tc>
      </w:tr>
      <w:tr w:rsidR="00BE35B3" w14:paraId="2C28AAC7" w14:textId="77777777" w:rsidTr="00BE35B3">
        <w:tc>
          <w:tcPr>
            <w:tcW w:w="4307" w:type="dxa"/>
          </w:tcPr>
          <w:p w14:paraId="65F0F526" w14:textId="77777777" w:rsidR="00BE35B3" w:rsidRPr="00664B9A" w:rsidRDefault="00BE35B3" w:rsidP="00B106C3"/>
        </w:tc>
        <w:tc>
          <w:tcPr>
            <w:tcW w:w="4307" w:type="dxa"/>
          </w:tcPr>
          <w:p w14:paraId="70BCCC40" w14:textId="77777777" w:rsidR="00BE35B3" w:rsidRDefault="00BE35B3">
            <w:r>
              <w:t>stoppen</w:t>
            </w:r>
          </w:p>
        </w:tc>
        <w:tc>
          <w:tcPr>
            <w:tcW w:w="4307" w:type="dxa"/>
          </w:tcPr>
          <w:p w14:paraId="15F4A73E" w14:textId="77777777" w:rsidR="00BE35B3" w:rsidRDefault="00BE35B3" w:rsidP="00B106C3"/>
        </w:tc>
        <w:tc>
          <w:tcPr>
            <w:tcW w:w="8620" w:type="dxa"/>
          </w:tcPr>
          <w:p w14:paraId="65C0AFE4" w14:textId="77777777" w:rsidR="00BE35B3" w:rsidRDefault="00BE35B3" w:rsidP="00B106C3"/>
        </w:tc>
      </w:tr>
      <w:tr w:rsidR="00BE35B3" w14:paraId="20872F69" w14:textId="77777777" w:rsidTr="00BE35B3">
        <w:tc>
          <w:tcPr>
            <w:tcW w:w="4307" w:type="dxa"/>
          </w:tcPr>
          <w:p w14:paraId="2F2C4BD1" w14:textId="77777777" w:rsidR="00BE35B3" w:rsidRPr="007873F4" w:rsidRDefault="00BE35B3" w:rsidP="00B106C3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386AADA5" w14:textId="77777777" w:rsidR="00BE35B3" w:rsidRDefault="00BE35B3"/>
        </w:tc>
        <w:tc>
          <w:tcPr>
            <w:tcW w:w="4307" w:type="dxa"/>
          </w:tcPr>
          <w:p w14:paraId="6F947565" w14:textId="77777777" w:rsidR="00BE35B3" w:rsidRDefault="00BE35B3" w:rsidP="00B106C3"/>
        </w:tc>
        <w:tc>
          <w:tcPr>
            <w:tcW w:w="8620" w:type="dxa"/>
          </w:tcPr>
          <w:p w14:paraId="2D689775" w14:textId="77777777" w:rsidR="00BE35B3" w:rsidRDefault="00BE35B3" w:rsidP="00B106C3"/>
        </w:tc>
      </w:tr>
      <w:tr w:rsidR="00BE35B3" w14:paraId="4FD5F90E" w14:textId="77777777" w:rsidTr="00BE35B3">
        <w:tc>
          <w:tcPr>
            <w:tcW w:w="4307" w:type="dxa"/>
          </w:tcPr>
          <w:p w14:paraId="7D3282B1" w14:textId="77777777" w:rsidR="00BE35B3" w:rsidRPr="007873F4" w:rsidRDefault="00BE35B3" w:rsidP="00B106C3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6AD3E8AD" w14:textId="77777777" w:rsidR="00BE35B3" w:rsidRDefault="00BE35B3"/>
        </w:tc>
        <w:tc>
          <w:tcPr>
            <w:tcW w:w="4307" w:type="dxa"/>
          </w:tcPr>
          <w:p w14:paraId="5E9230C7" w14:textId="77777777" w:rsidR="00BE35B3" w:rsidRDefault="00BE35B3" w:rsidP="00B106C3"/>
        </w:tc>
        <w:tc>
          <w:tcPr>
            <w:tcW w:w="8620" w:type="dxa"/>
          </w:tcPr>
          <w:p w14:paraId="29662CEB" w14:textId="77777777" w:rsidR="00BE35B3" w:rsidRDefault="00BE35B3" w:rsidP="00B106C3"/>
        </w:tc>
      </w:tr>
      <w:tr w:rsidR="00BE35B3" w14:paraId="72B648F8" w14:textId="77777777" w:rsidTr="00BE35B3">
        <w:tc>
          <w:tcPr>
            <w:tcW w:w="4307" w:type="dxa"/>
          </w:tcPr>
          <w:p w14:paraId="5EC06513" w14:textId="77777777" w:rsidR="00BE35B3" w:rsidRPr="007873F4" w:rsidRDefault="00BE35B3" w:rsidP="00B106C3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13FF671D" w14:textId="77777777" w:rsidR="00BE35B3" w:rsidRDefault="00BE35B3"/>
        </w:tc>
        <w:tc>
          <w:tcPr>
            <w:tcW w:w="4307" w:type="dxa"/>
          </w:tcPr>
          <w:p w14:paraId="48238386" w14:textId="77777777" w:rsidR="00BE35B3" w:rsidRDefault="00BE35B3" w:rsidP="00B106C3"/>
        </w:tc>
        <w:tc>
          <w:tcPr>
            <w:tcW w:w="8620" w:type="dxa"/>
          </w:tcPr>
          <w:p w14:paraId="15798A2B" w14:textId="77777777" w:rsidR="00BE35B3" w:rsidRDefault="00BE35B3" w:rsidP="00B106C3"/>
        </w:tc>
      </w:tr>
      <w:tr w:rsidR="00BE35B3" w14:paraId="6108E4EA" w14:textId="77777777" w:rsidTr="00BE35B3">
        <w:tc>
          <w:tcPr>
            <w:tcW w:w="4307" w:type="dxa"/>
          </w:tcPr>
          <w:p w14:paraId="561A3885" w14:textId="77777777" w:rsidR="00BE35B3" w:rsidRPr="007873F4" w:rsidRDefault="00BE35B3" w:rsidP="00B106C3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1359DC08" w14:textId="77777777" w:rsidR="00BE35B3" w:rsidRDefault="00BE35B3"/>
        </w:tc>
        <w:tc>
          <w:tcPr>
            <w:tcW w:w="4307" w:type="dxa"/>
          </w:tcPr>
          <w:p w14:paraId="795ADB38" w14:textId="77777777" w:rsidR="00BE35B3" w:rsidRDefault="00BE35B3" w:rsidP="00B106C3"/>
        </w:tc>
        <w:tc>
          <w:tcPr>
            <w:tcW w:w="8620" w:type="dxa"/>
          </w:tcPr>
          <w:p w14:paraId="2D98FC04" w14:textId="77777777" w:rsidR="00BE35B3" w:rsidRDefault="00BE35B3" w:rsidP="00B106C3"/>
        </w:tc>
      </w:tr>
      <w:tr w:rsidR="00BE35B3" w14:paraId="1E8FB05A" w14:textId="77777777" w:rsidTr="00BE35B3">
        <w:tc>
          <w:tcPr>
            <w:tcW w:w="4307" w:type="dxa"/>
          </w:tcPr>
          <w:p w14:paraId="2D42DF71" w14:textId="77777777" w:rsidR="00BE35B3" w:rsidRPr="007873F4" w:rsidRDefault="00BE35B3" w:rsidP="00B106C3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28AF88B1" w14:textId="77777777" w:rsidR="00BE35B3" w:rsidRDefault="00BE35B3"/>
        </w:tc>
        <w:tc>
          <w:tcPr>
            <w:tcW w:w="4307" w:type="dxa"/>
          </w:tcPr>
          <w:p w14:paraId="711BC60A" w14:textId="77777777" w:rsidR="00BE35B3" w:rsidRDefault="00BE35B3" w:rsidP="00B106C3"/>
        </w:tc>
        <w:tc>
          <w:tcPr>
            <w:tcW w:w="8620" w:type="dxa"/>
          </w:tcPr>
          <w:p w14:paraId="5189625F" w14:textId="77777777" w:rsidR="00BE35B3" w:rsidRDefault="00BE35B3" w:rsidP="00B106C3"/>
        </w:tc>
      </w:tr>
      <w:tr w:rsidR="00BE35B3" w14:paraId="3DE66109" w14:textId="77777777" w:rsidTr="00BE35B3">
        <w:tc>
          <w:tcPr>
            <w:tcW w:w="4307" w:type="dxa"/>
          </w:tcPr>
          <w:p w14:paraId="096D3E5F" w14:textId="77777777" w:rsidR="00BE35B3" w:rsidRPr="007873F4" w:rsidRDefault="00BE35B3" w:rsidP="00B106C3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42EFFD5C" w14:textId="77777777" w:rsidR="00BE35B3" w:rsidRDefault="00BE35B3"/>
        </w:tc>
        <w:tc>
          <w:tcPr>
            <w:tcW w:w="4307" w:type="dxa"/>
          </w:tcPr>
          <w:p w14:paraId="0BD77E2E" w14:textId="77777777" w:rsidR="00BE35B3" w:rsidRDefault="00BE35B3" w:rsidP="00B106C3"/>
        </w:tc>
        <w:tc>
          <w:tcPr>
            <w:tcW w:w="8620" w:type="dxa"/>
          </w:tcPr>
          <w:p w14:paraId="65105053" w14:textId="77777777" w:rsidR="00BE35B3" w:rsidRDefault="00BE35B3" w:rsidP="00B106C3"/>
        </w:tc>
      </w:tr>
      <w:tr w:rsidR="00BE35B3" w14:paraId="3B04C092" w14:textId="77777777" w:rsidTr="00BE35B3">
        <w:tc>
          <w:tcPr>
            <w:tcW w:w="4307" w:type="dxa"/>
          </w:tcPr>
          <w:p w14:paraId="4A256ACA" w14:textId="77777777" w:rsidR="00BE35B3" w:rsidRPr="00664B9A" w:rsidRDefault="00BE35B3" w:rsidP="00B106C3">
            <w:r w:rsidRPr="007873F4">
              <w:rPr>
                <w:lang w:val="en-US"/>
              </w:rPr>
              <w:t>Oriëntatie</w:t>
            </w:r>
            <w:r>
              <w:rPr>
                <w:lang w:val="en-US"/>
              </w:rPr>
              <w:t xml:space="preserve"> in de ruimte</w:t>
            </w:r>
          </w:p>
        </w:tc>
        <w:tc>
          <w:tcPr>
            <w:tcW w:w="4307" w:type="dxa"/>
          </w:tcPr>
          <w:p w14:paraId="4C5AE09F" w14:textId="77777777" w:rsidR="00BE35B3" w:rsidRDefault="00BE35B3">
            <w:r>
              <w:t>hier</w:t>
            </w:r>
          </w:p>
        </w:tc>
        <w:tc>
          <w:tcPr>
            <w:tcW w:w="4307" w:type="dxa"/>
          </w:tcPr>
          <w:p w14:paraId="55680DC0" w14:textId="77777777" w:rsidR="00BE35B3" w:rsidRDefault="00BE35B3" w:rsidP="00B106C3"/>
        </w:tc>
        <w:tc>
          <w:tcPr>
            <w:tcW w:w="8620" w:type="dxa"/>
          </w:tcPr>
          <w:p w14:paraId="13E45E5D" w14:textId="77777777" w:rsidR="00BE35B3" w:rsidRDefault="00BE35B3" w:rsidP="00B106C3"/>
        </w:tc>
      </w:tr>
      <w:tr w:rsidR="00BE35B3" w14:paraId="01390DE0" w14:textId="77777777" w:rsidTr="00BE35B3">
        <w:tc>
          <w:tcPr>
            <w:tcW w:w="4307" w:type="dxa"/>
          </w:tcPr>
          <w:p w14:paraId="405C7004" w14:textId="77777777" w:rsidR="00BE35B3" w:rsidRPr="00664B9A" w:rsidRDefault="00BE35B3" w:rsidP="00B106C3"/>
        </w:tc>
        <w:tc>
          <w:tcPr>
            <w:tcW w:w="4307" w:type="dxa"/>
          </w:tcPr>
          <w:p w14:paraId="42262A63" w14:textId="77777777" w:rsidR="00BE35B3" w:rsidRDefault="00BE35B3">
            <w:r>
              <w:t>daar</w:t>
            </w:r>
          </w:p>
        </w:tc>
        <w:tc>
          <w:tcPr>
            <w:tcW w:w="4307" w:type="dxa"/>
          </w:tcPr>
          <w:p w14:paraId="4D34FC98" w14:textId="77777777" w:rsidR="00BE35B3" w:rsidRDefault="00BE35B3" w:rsidP="00B106C3"/>
        </w:tc>
        <w:tc>
          <w:tcPr>
            <w:tcW w:w="8620" w:type="dxa"/>
          </w:tcPr>
          <w:p w14:paraId="04CB2AE4" w14:textId="77777777" w:rsidR="00BE35B3" w:rsidRDefault="00BE35B3" w:rsidP="00B106C3"/>
        </w:tc>
      </w:tr>
      <w:tr w:rsidR="00BE35B3" w14:paraId="1C9C0817" w14:textId="77777777" w:rsidTr="00BE35B3">
        <w:tc>
          <w:tcPr>
            <w:tcW w:w="4307" w:type="dxa"/>
          </w:tcPr>
          <w:p w14:paraId="04D601D3" w14:textId="77777777" w:rsidR="00BE35B3" w:rsidRPr="00664B9A" w:rsidRDefault="00BE35B3" w:rsidP="00B106C3"/>
        </w:tc>
        <w:tc>
          <w:tcPr>
            <w:tcW w:w="4307" w:type="dxa"/>
          </w:tcPr>
          <w:p w14:paraId="1A7CC6BE" w14:textId="77777777" w:rsidR="00BE35B3" w:rsidRDefault="00BE35B3">
            <w:r>
              <w:t>binnen</w:t>
            </w:r>
          </w:p>
        </w:tc>
        <w:tc>
          <w:tcPr>
            <w:tcW w:w="4307" w:type="dxa"/>
          </w:tcPr>
          <w:p w14:paraId="3FE129BF" w14:textId="77777777" w:rsidR="00BE35B3" w:rsidRDefault="00BE35B3" w:rsidP="00B106C3"/>
        </w:tc>
        <w:tc>
          <w:tcPr>
            <w:tcW w:w="8620" w:type="dxa"/>
          </w:tcPr>
          <w:p w14:paraId="3C0B67DB" w14:textId="77777777" w:rsidR="00BE35B3" w:rsidRDefault="00BE35B3" w:rsidP="00B106C3"/>
        </w:tc>
      </w:tr>
      <w:tr w:rsidR="00BE35B3" w14:paraId="4E0D2498" w14:textId="77777777" w:rsidTr="00BE35B3">
        <w:tc>
          <w:tcPr>
            <w:tcW w:w="4307" w:type="dxa"/>
          </w:tcPr>
          <w:p w14:paraId="28EF116E" w14:textId="77777777" w:rsidR="00BE35B3" w:rsidRPr="00664B9A" w:rsidRDefault="00BE35B3" w:rsidP="00B106C3"/>
        </w:tc>
        <w:tc>
          <w:tcPr>
            <w:tcW w:w="4307" w:type="dxa"/>
          </w:tcPr>
          <w:p w14:paraId="1EDB84DE" w14:textId="77777777" w:rsidR="00BE35B3" w:rsidRDefault="00BE35B3">
            <w:r>
              <w:t>buiten</w:t>
            </w:r>
          </w:p>
        </w:tc>
        <w:tc>
          <w:tcPr>
            <w:tcW w:w="4307" w:type="dxa"/>
          </w:tcPr>
          <w:p w14:paraId="6684F291" w14:textId="77777777" w:rsidR="00BE35B3" w:rsidRDefault="00BE35B3" w:rsidP="00B106C3"/>
        </w:tc>
        <w:tc>
          <w:tcPr>
            <w:tcW w:w="8620" w:type="dxa"/>
          </w:tcPr>
          <w:p w14:paraId="155A8E2E" w14:textId="77777777" w:rsidR="00BE35B3" w:rsidRDefault="00BE35B3" w:rsidP="00B106C3"/>
        </w:tc>
      </w:tr>
      <w:tr w:rsidR="00BE35B3" w14:paraId="3533772A" w14:textId="77777777" w:rsidTr="00BE35B3">
        <w:tc>
          <w:tcPr>
            <w:tcW w:w="4307" w:type="dxa"/>
          </w:tcPr>
          <w:p w14:paraId="6941C9A9" w14:textId="77777777" w:rsidR="00BE35B3" w:rsidRPr="00664B9A" w:rsidRDefault="00BE35B3" w:rsidP="00B106C3"/>
        </w:tc>
        <w:tc>
          <w:tcPr>
            <w:tcW w:w="4307" w:type="dxa"/>
          </w:tcPr>
          <w:p w14:paraId="53EC8895" w14:textId="77777777" w:rsidR="00BE35B3" w:rsidRDefault="00BE35B3">
            <w:r>
              <w:t>boven</w:t>
            </w:r>
          </w:p>
        </w:tc>
        <w:tc>
          <w:tcPr>
            <w:tcW w:w="4307" w:type="dxa"/>
          </w:tcPr>
          <w:p w14:paraId="3440A4A8" w14:textId="77777777" w:rsidR="00BE35B3" w:rsidRDefault="00BE35B3" w:rsidP="00B106C3"/>
        </w:tc>
        <w:tc>
          <w:tcPr>
            <w:tcW w:w="8620" w:type="dxa"/>
          </w:tcPr>
          <w:p w14:paraId="2EF9836B" w14:textId="77777777" w:rsidR="00BE35B3" w:rsidRDefault="00BE35B3" w:rsidP="00B106C3"/>
        </w:tc>
      </w:tr>
      <w:tr w:rsidR="00BE35B3" w14:paraId="1B8A5424" w14:textId="77777777" w:rsidTr="00BE35B3">
        <w:tc>
          <w:tcPr>
            <w:tcW w:w="4307" w:type="dxa"/>
          </w:tcPr>
          <w:p w14:paraId="126F5130" w14:textId="77777777" w:rsidR="00BE35B3" w:rsidRDefault="00BE35B3" w:rsidP="00B106C3"/>
        </w:tc>
        <w:tc>
          <w:tcPr>
            <w:tcW w:w="4307" w:type="dxa"/>
          </w:tcPr>
          <w:p w14:paraId="00242544" w14:textId="77777777" w:rsidR="00BE35B3" w:rsidRDefault="00BE35B3">
            <w:r>
              <w:t>onder</w:t>
            </w:r>
          </w:p>
        </w:tc>
        <w:tc>
          <w:tcPr>
            <w:tcW w:w="4307" w:type="dxa"/>
          </w:tcPr>
          <w:p w14:paraId="05B64BBE" w14:textId="77777777" w:rsidR="00BE35B3" w:rsidRDefault="00BE35B3" w:rsidP="00B106C3"/>
        </w:tc>
        <w:tc>
          <w:tcPr>
            <w:tcW w:w="8620" w:type="dxa"/>
          </w:tcPr>
          <w:p w14:paraId="3D8467AE" w14:textId="77777777" w:rsidR="00BE35B3" w:rsidRDefault="00BE35B3" w:rsidP="00B106C3"/>
        </w:tc>
      </w:tr>
      <w:tr w:rsidR="00BE35B3" w14:paraId="3708C28B" w14:textId="77777777" w:rsidTr="00BE35B3">
        <w:tc>
          <w:tcPr>
            <w:tcW w:w="4307" w:type="dxa"/>
          </w:tcPr>
          <w:p w14:paraId="24CAB92E" w14:textId="77777777" w:rsidR="00BE35B3" w:rsidRPr="00B106C3" w:rsidRDefault="00BE35B3" w:rsidP="00B106C3"/>
        </w:tc>
        <w:tc>
          <w:tcPr>
            <w:tcW w:w="4307" w:type="dxa"/>
          </w:tcPr>
          <w:p w14:paraId="6F825099" w14:textId="77777777" w:rsidR="00BE35B3" w:rsidRDefault="00BE35B3">
            <w:r>
              <w:t>naast</w:t>
            </w:r>
          </w:p>
        </w:tc>
        <w:tc>
          <w:tcPr>
            <w:tcW w:w="4307" w:type="dxa"/>
          </w:tcPr>
          <w:p w14:paraId="755AE7D4" w14:textId="77777777" w:rsidR="00BE35B3" w:rsidRDefault="00BE35B3" w:rsidP="00B106C3"/>
        </w:tc>
        <w:tc>
          <w:tcPr>
            <w:tcW w:w="8620" w:type="dxa"/>
          </w:tcPr>
          <w:p w14:paraId="3B7C9FBC" w14:textId="77777777" w:rsidR="00BE35B3" w:rsidRDefault="00BE35B3" w:rsidP="00B106C3"/>
        </w:tc>
      </w:tr>
      <w:tr w:rsidR="00BE35B3" w14:paraId="43280F12" w14:textId="77777777" w:rsidTr="00BE35B3">
        <w:tc>
          <w:tcPr>
            <w:tcW w:w="4307" w:type="dxa"/>
          </w:tcPr>
          <w:p w14:paraId="661C20C4" w14:textId="77777777" w:rsidR="00BE35B3" w:rsidRPr="00B106C3" w:rsidRDefault="00BE35B3" w:rsidP="00B106C3"/>
        </w:tc>
        <w:tc>
          <w:tcPr>
            <w:tcW w:w="4307" w:type="dxa"/>
          </w:tcPr>
          <w:p w14:paraId="1019EF72" w14:textId="77777777" w:rsidR="00BE35B3" w:rsidRDefault="00BE35B3" w:rsidP="00B106C3"/>
        </w:tc>
        <w:tc>
          <w:tcPr>
            <w:tcW w:w="4307" w:type="dxa"/>
          </w:tcPr>
          <w:p w14:paraId="4E0390CD" w14:textId="77777777" w:rsidR="00BE35B3" w:rsidRDefault="00BE35B3" w:rsidP="00B106C3"/>
        </w:tc>
        <w:tc>
          <w:tcPr>
            <w:tcW w:w="8620" w:type="dxa"/>
          </w:tcPr>
          <w:p w14:paraId="79D6DEA3" w14:textId="77777777" w:rsidR="00BE35B3" w:rsidRDefault="00BE35B3" w:rsidP="00B106C3"/>
        </w:tc>
      </w:tr>
      <w:tr w:rsidR="00BE35B3" w14:paraId="0ACD97A5" w14:textId="77777777" w:rsidTr="00BE35B3">
        <w:tc>
          <w:tcPr>
            <w:tcW w:w="4307" w:type="dxa"/>
          </w:tcPr>
          <w:p w14:paraId="72D7091E" w14:textId="77777777" w:rsidR="00BE35B3" w:rsidRPr="00B106C3" w:rsidRDefault="00BE35B3" w:rsidP="00B106C3"/>
        </w:tc>
        <w:tc>
          <w:tcPr>
            <w:tcW w:w="4307" w:type="dxa"/>
          </w:tcPr>
          <w:p w14:paraId="294E72D2" w14:textId="77777777" w:rsidR="00BE35B3" w:rsidRDefault="00BE35B3" w:rsidP="00B106C3"/>
        </w:tc>
        <w:tc>
          <w:tcPr>
            <w:tcW w:w="4307" w:type="dxa"/>
          </w:tcPr>
          <w:p w14:paraId="4197BADB" w14:textId="77777777" w:rsidR="00BE35B3" w:rsidRDefault="00BE35B3" w:rsidP="00B106C3"/>
        </w:tc>
        <w:tc>
          <w:tcPr>
            <w:tcW w:w="8620" w:type="dxa"/>
          </w:tcPr>
          <w:p w14:paraId="74E831DB" w14:textId="77777777" w:rsidR="00BE35B3" w:rsidRDefault="00BE35B3" w:rsidP="00B106C3"/>
        </w:tc>
      </w:tr>
      <w:tr w:rsidR="00BE35B3" w14:paraId="6BCAF460" w14:textId="77777777" w:rsidTr="00BE35B3">
        <w:tc>
          <w:tcPr>
            <w:tcW w:w="4307" w:type="dxa"/>
          </w:tcPr>
          <w:p w14:paraId="0C3F5CCD" w14:textId="77777777" w:rsidR="00BE35B3" w:rsidRDefault="00BE35B3" w:rsidP="00B106C3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75A0EA25" w14:textId="77777777" w:rsidR="00BE35B3" w:rsidRDefault="00BE35B3"/>
        </w:tc>
        <w:tc>
          <w:tcPr>
            <w:tcW w:w="4307" w:type="dxa"/>
          </w:tcPr>
          <w:p w14:paraId="394374EB" w14:textId="77777777" w:rsidR="00BE35B3" w:rsidRDefault="00BE35B3" w:rsidP="00B106C3"/>
        </w:tc>
        <w:tc>
          <w:tcPr>
            <w:tcW w:w="8620" w:type="dxa"/>
          </w:tcPr>
          <w:p w14:paraId="6BE92F5D" w14:textId="77777777" w:rsidR="00BE35B3" w:rsidRDefault="00BE35B3" w:rsidP="00B106C3"/>
        </w:tc>
      </w:tr>
      <w:tr w:rsidR="00BE35B3" w14:paraId="14575C35" w14:textId="77777777" w:rsidTr="00BE35B3">
        <w:tc>
          <w:tcPr>
            <w:tcW w:w="4307" w:type="dxa"/>
          </w:tcPr>
          <w:p w14:paraId="640DEECC" w14:textId="77777777" w:rsidR="00BE35B3" w:rsidRDefault="00BE35B3" w:rsidP="00B106C3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5AE2BADF" w14:textId="77777777" w:rsidR="00BE35B3" w:rsidRDefault="00BE35B3"/>
        </w:tc>
        <w:tc>
          <w:tcPr>
            <w:tcW w:w="4307" w:type="dxa"/>
          </w:tcPr>
          <w:p w14:paraId="4727E72F" w14:textId="77777777" w:rsidR="00BE35B3" w:rsidRDefault="00BE35B3" w:rsidP="00B106C3"/>
        </w:tc>
        <w:tc>
          <w:tcPr>
            <w:tcW w:w="8620" w:type="dxa"/>
          </w:tcPr>
          <w:p w14:paraId="60DCDEAC" w14:textId="77777777" w:rsidR="00BE35B3" w:rsidRDefault="00BE35B3" w:rsidP="00B106C3"/>
        </w:tc>
      </w:tr>
      <w:tr w:rsidR="00BE35B3" w14:paraId="2592D3A8" w14:textId="77777777" w:rsidTr="00BE35B3">
        <w:tc>
          <w:tcPr>
            <w:tcW w:w="4307" w:type="dxa"/>
          </w:tcPr>
          <w:p w14:paraId="76790A0F" w14:textId="77777777" w:rsidR="00BE35B3" w:rsidRDefault="00BE35B3" w:rsidP="00B106C3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0846EE82" w14:textId="77777777" w:rsidR="00BE35B3" w:rsidRDefault="00BE35B3"/>
        </w:tc>
        <w:tc>
          <w:tcPr>
            <w:tcW w:w="4307" w:type="dxa"/>
          </w:tcPr>
          <w:p w14:paraId="2438A514" w14:textId="77777777" w:rsidR="00BE35B3" w:rsidRDefault="00BE35B3" w:rsidP="00B106C3"/>
        </w:tc>
        <w:tc>
          <w:tcPr>
            <w:tcW w:w="8620" w:type="dxa"/>
          </w:tcPr>
          <w:p w14:paraId="2C21BE6B" w14:textId="77777777" w:rsidR="00BE35B3" w:rsidRDefault="00BE35B3" w:rsidP="00B106C3"/>
        </w:tc>
      </w:tr>
      <w:tr w:rsidR="00BE35B3" w14:paraId="774D2081" w14:textId="77777777" w:rsidTr="00BE35B3">
        <w:tc>
          <w:tcPr>
            <w:tcW w:w="4307" w:type="dxa"/>
          </w:tcPr>
          <w:p w14:paraId="0CCEA422" w14:textId="77777777" w:rsidR="00BE35B3" w:rsidRPr="00B106C3" w:rsidRDefault="00BE35B3" w:rsidP="00B106C3">
            <w:r>
              <w:rPr>
                <w:lang w:val="en-US"/>
              </w:rPr>
              <w:t>Oriëntatie in tijd</w:t>
            </w:r>
          </w:p>
        </w:tc>
        <w:tc>
          <w:tcPr>
            <w:tcW w:w="4307" w:type="dxa"/>
          </w:tcPr>
          <w:p w14:paraId="0F17EE2E" w14:textId="77777777" w:rsidR="00BE35B3" w:rsidRDefault="00BE35B3">
            <w:r>
              <w:t>nu</w:t>
            </w:r>
          </w:p>
        </w:tc>
        <w:tc>
          <w:tcPr>
            <w:tcW w:w="4307" w:type="dxa"/>
          </w:tcPr>
          <w:p w14:paraId="24191EAC" w14:textId="77777777" w:rsidR="00BE35B3" w:rsidRDefault="00BE35B3" w:rsidP="00B106C3"/>
        </w:tc>
        <w:tc>
          <w:tcPr>
            <w:tcW w:w="8620" w:type="dxa"/>
          </w:tcPr>
          <w:p w14:paraId="72BA7CA8" w14:textId="77777777" w:rsidR="00BE35B3" w:rsidRDefault="00BE35B3" w:rsidP="00B106C3"/>
        </w:tc>
      </w:tr>
      <w:tr w:rsidR="00BE35B3" w14:paraId="4351C669" w14:textId="77777777" w:rsidTr="00BE35B3">
        <w:tc>
          <w:tcPr>
            <w:tcW w:w="4307" w:type="dxa"/>
          </w:tcPr>
          <w:p w14:paraId="64E4EF38" w14:textId="77777777" w:rsidR="00BE35B3" w:rsidRPr="00B106C3" w:rsidRDefault="00BE35B3" w:rsidP="00B106C3"/>
        </w:tc>
        <w:tc>
          <w:tcPr>
            <w:tcW w:w="4307" w:type="dxa"/>
          </w:tcPr>
          <w:p w14:paraId="29C4209F" w14:textId="77777777" w:rsidR="00BE35B3" w:rsidRDefault="00BE35B3">
            <w:r>
              <w:t>eerst</w:t>
            </w:r>
          </w:p>
        </w:tc>
        <w:tc>
          <w:tcPr>
            <w:tcW w:w="4307" w:type="dxa"/>
          </w:tcPr>
          <w:p w14:paraId="64244701" w14:textId="77777777" w:rsidR="00BE35B3" w:rsidRDefault="00BE35B3" w:rsidP="00B106C3"/>
        </w:tc>
        <w:tc>
          <w:tcPr>
            <w:tcW w:w="8620" w:type="dxa"/>
          </w:tcPr>
          <w:p w14:paraId="5EC4E9FF" w14:textId="77777777" w:rsidR="00BE35B3" w:rsidRDefault="00BE35B3" w:rsidP="00B106C3"/>
        </w:tc>
      </w:tr>
      <w:tr w:rsidR="00BE35B3" w14:paraId="4AF48411" w14:textId="77777777" w:rsidTr="00BE35B3">
        <w:tc>
          <w:tcPr>
            <w:tcW w:w="4307" w:type="dxa"/>
          </w:tcPr>
          <w:p w14:paraId="33357DC4" w14:textId="77777777" w:rsidR="00BE35B3" w:rsidRPr="00B106C3" w:rsidRDefault="00BE35B3" w:rsidP="00B106C3"/>
        </w:tc>
        <w:tc>
          <w:tcPr>
            <w:tcW w:w="4307" w:type="dxa"/>
          </w:tcPr>
          <w:p w14:paraId="3179E4CF" w14:textId="77777777" w:rsidR="00BE35B3" w:rsidRDefault="00BE35B3">
            <w:r>
              <w:t>dan</w:t>
            </w:r>
          </w:p>
        </w:tc>
        <w:tc>
          <w:tcPr>
            <w:tcW w:w="4307" w:type="dxa"/>
          </w:tcPr>
          <w:p w14:paraId="2C4BAEB2" w14:textId="77777777" w:rsidR="00BE35B3" w:rsidRDefault="00BE35B3" w:rsidP="00B106C3"/>
        </w:tc>
        <w:tc>
          <w:tcPr>
            <w:tcW w:w="8620" w:type="dxa"/>
          </w:tcPr>
          <w:p w14:paraId="6E799FCE" w14:textId="77777777" w:rsidR="00BE35B3" w:rsidRDefault="00BE35B3" w:rsidP="00B106C3"/>
        </w:tc>
      </w:tr>
      <w:tr w:rsidR="00BE35B3" w14:paraId="608B0058" w14:textId="77777777" w:rsidTr="00BE35B3">
        <w:tc>
          <w:tcPr>
            <w:tcW w:w="4307" w:type="dxa"/>
          </w:tcPr>
          <w:p w14:paraId="217B5F1D" w14:textId="77777777" w:rsidR="00BE35B3" w:rsidRPr="00B106C3" w:rsidRDefault="00BE35B3" w:rsidP="00B106C3"/>
        </w:tc>
        <w:tc>
          <w:tcPr>
            <w:tcW w:w="4307" w:type="dxa"/>
          </w:tcPr>
          <w:p w14:paraId="38D34E95" w14:textId="77777777" w:rsidR="00BE35B3" w:rsidRDefault="00BE35B3">
            <w:r>
              <w:t>straks</w:t>
            </w:r>
          </w:p>
        </w:tc>
        <w:tc>
          <w:tcPr>
            <w:tcW w:w="4307" w:type="dxa"/>
          </w:tcPr>
          <w:p w14:paraId="1D7A6B78" w14:textId="77777777" w:rsidR="00BE35B3" w:rsidRDefault="00BE35B3" w:rsidP="00B106C3"/>
        </w:tc>
        <w:tc>
          <w:tcPr>
            <w:tcW w:w="8620" w:type="dxa"/>
          </w:tcPr>
          <w:p w14:paraId="7C799D0D" w14:textId="77777777" w:rsidR="00BE35B3" w:rsidRDefault="00BE35B3" w:rsidP="00B106C3"/>
        </w:tc>
      </w:tr>
      <w:tr w:rsidR="00BE35B3" w14:paraId="32CC0151" w14:textId="77777777" w:rsidTr="00BE35B3">
        <w:tc>
          <w:tcPr>
            <w:tcW w:w="4307" w:type="dxa"/>
          </w:tcPr>
          <w:p w14:paraId="4F991D4A" w14:textId="77777777" w:rsidR="00BE35B3" w:rsidRDefault="00BE35B3" w:rsidP="00B106C3"/>
        </w:tc>
        <w:tc>
          <w:tcPr>
            <w:tcW w:w="4307" w:type="dxa"/>
          </w:tcPr>
          <w:p w14:paraId="2D2F9EFA" w14:textId="77777777" w:rsidR="00BE35B3" w:rsidRDefault="00BE35B3">
            <w:r>
              <w:t>opnieuw</w:t>
            </w:r>
          </w:p>
        </w:tc>
        <w:tc>
          <w:tcPr>
            <w:tcW w:w="4307" w:type="dxa"/>
          </w:tcPr>
          <w:p w14:paraId="16F2995D" w14:textId="77777777" w:rsidR="00BE35B3" w:rsidRDefault="00BE35B3" w:rsidP="00B106C3"/>
        </w:tc>
        <w:tc>
          <w:tcPr>
            <w:tcW w:w="8620" w:type="dxa"/>
          </w:tcPr>
          <w:p w14:paraId="73F255A1" w14:textId="77777777" w:rsidR="00BE35B3" w:rsidRDefault="00BE35B3" w:rsidP="00B106C3"/>
        </w:tc>
      </w:tr>
      <w:tr w:rsidR="00BE35B3" w14:paraId="7978C791" w14:textId="77777777" w:rsidTr="00BE35B3">
        <w:tc>
          <w:tcPr>
            <w:tcW w:w="4307" w:type="dxa"/>
          </w:tcPr>
          <w:p w14:paraId="575B55C5" w14:textId="77777777" w:rsidR="00BE35B3" w:rsidRDefault="00BE35B3" w:rsidP="00B106C3"/>
        </w:tc>
        <w:tc>
          <w:tcPr>
            <w:tcW w:w="4307" w:type="dxa"/>
          </w:tcPr>
          <w:p w14:paraId="326DCED3" w14:textId="77777777" w:rsidR="00BE35B3" w:rsidRDefault="00BE35B3">
            <w:r>
              <w:t>wachten</w:t>
            </w:r>
          </w:p>
        </w:tc>
        <w:tc>
          <w:tcPr>
            <w:tcW w:w="4307" w:type="dxa"/>
          </w:tcPr>
          <w:p w14:paraId="39A452C3" w14:textId="77777777" w:rsidR="00BE35B3" w:rsidRDefault="00BE35B3" w:rsidP="00B106C3"/>
        </w:tc>
        <w:tc>
          <w:tcPr>
            <w:tcW w:w="8620" w:type="dxa"/>
          </w:tcPr>
          <w:p w14:paraId="7007E212" w14:textId="77777777" w:rsidR="00BE35B3" w:rsidRDefault="00BE35B3" w:rsidP="00B106C3"/>
        </w:tc>
      </w:tr>
      <w:tr w:rsidR="00BE35B3" w14:paraId="6084F953" w14:textId="77777777" w:rsidTr="00BE35B3">
        <w:tc>
          <w:tcPr>
            <w:tcW w:w="4307" w:type="dxa"/>
          </w:tcPr>
          <w:p w14:paraId="298D0FC5" w14:textId="77777777" w:rsidR="00BE35B3" w:rsidRDefault="00BE35B3" w:rsidP="00B106C3"/>
        </w:tc>
        <w:tc>
          <w:tcPr>
            <w:tcW w:w="4307" w:type="dxa"/>
          </w:tcPr>
          <w:p w14:paraId="3715C0F9" w14:textId="77777777" w:rsidR="00BE35B3" w:rsidRDefault="00BE35B3">
            <w:r>
              <w:t>klaar</w:t>
            </w:r>
          </w:p>
        </w:tc>
        <w:tc>
          <w:tcPr>
            <w:tcW w:w="4307" w:type="dxa"/>
          </w:tcPr>
          <w:p w14:paraId="5898E5A6" w14:textId="77777777" w:rsidR="00BE35B3" w:rsidRDefault="00BE35B3" w:rsidP="00B106C3"/>
        </w:tc>
        <w:tc>
          <w:tcPr>
            <w:tcW w:w="8620" w:type="dxa"/>
          </w:tcPr>
          <w:p w14:paraId="7CAEFF4C" w14:textId="77777777" w:rsidR="00BE35B3" w:rsidRDefault="00BE35B3" w:rsidP="00B106C3"/>
        </w:tc>
      </w:tr>
      <w:tr w:rsidR="00BE35B3" w14:paraId="247F438E" w14:textId="77777777" w:rsidTr="00BE35B3">
        <w:tc>
          <w:tcPr>
            <w:tcW w:w="4307" w:type="dxa"/>
          </w:tcPr>
          <w:p w14:paraId="685DC296" w14:textId="77777777" w:rsidR="00BE35B3" w:rsidRDefault="00BE35B3" w:rsidP="00B106C3"/>
        </w:tc>
        <w:tc>
          <w:tcPr>
            <w:tcW w:w="4307" w:type="dxa"/>
          </w:tcPr>
          <w:p w14:paraId="2026E30F" w14:textId="77777777" w:rsidR="00BE35B3" w:rsidRDefault="00BE35B3">
            <w:r>
              <w:t>gedaan</w:t>
            </w:r>
          </w:p>
        </w:tc>
        <w:tc>
          <w:tcPr>
            <w:tcW w:w="4307" w:type="dxa"/>
          </w:tcPr>
          <w:p w14:paraId="0EE1705F" w14:textId="77777777" w:rsidR="00BE35B3" w:rsidRDefault="00BE35B3" w:rsidP="00B106C3"/>
        </w:tc>
        <w:tc>
          <w:tcPr>
            <w:tcW w:w="8620" w:type="dxa"/>
          </w:tcPr>
          <w:p w14:paraId="79A0AFA5" w14:textId="77777777" w:rsidR="00BE35B3" w:rsidRDefault="00BE35B3" w:rsidP="00B106C3"/>
        </w:tc>
      </w:tr>
      <w:tr w:rsidR="00BE35B3" w14:paraId="792ECFFE" w14:textId="77777777" w:rsidTr="00BE35B3">
        <w:tc>
          <w:tcPr>
            <w:tcW w:w="4307" w:type="dxa"/>
          </w:tcPr>
          <w:p w14:paraId="414F66BE" w14:textId="77777777" w:rsidR="00BE35B3" w:rsidRDefault="00BE35B3" w:rsidP="00B106C3"/>
        </w:tc>
        <w:tc>
          <w:tcPr>
            <w:tcW w:w="4307" w:type="dxa"/>
          </w:tcPr>
          <w:p w14:paraId="1A8BF543" w14:textId="77777777" w:rsidR="00BE35B3" w:rsidRDefault="00BE35B3" w:rsidP="00B106C3"/>
        </w:tc>
        <w:tc>
          <w:tcPr>
            <w:tcW w:w="4307" w:type="dxa"/>
          </w:tcPr>
          <w:p w14:paraId="064CCDE1" w14:textId="77777777" w:rsidR="00BE35B3" w:rsidRDefault="00BE35B3" w:rsidP="00B106C3"/>
        </w:tc>
        <w:tc>
          <w:tcPr>
            <w:tcW w:w="8620" w:type="dxa"/>
          </w:tcPr>
          <w:p w14:paraId="4B82EF9A" w14:textId="77777777" w:rsidR="00BE35B3" w:rsidRDefault="00BE35B3" w:rsidP="00B106C3"/>
        </w:tc>
      </w:tr>
      <w:tr w:rsidR="00BE35B3" w14:paraId="72896298" w14:textId="77777777" w:rsidTr="00BE35B3">
        <w:tc>
          <w:tcPr>
            <w:tcW w:w="4307" w:type="dxa"/>
          </w:tcPr>
          <w:p w14:paraId="13EE3671" w14:textId="77777777" w:rsidR="00BE35B3" w:rsidRDefault="00BE35B3" w:rsidP="00B106C3"/>
        </w:tc>
        <w:tc>
          <w:tcPr>
            <w:tcW w:w="4307" w:type="dxa"/>
          </w:tcPr>
          <w:p w14:paraId="29E5808F" w14:textId="77777777" w:rsidR="00BE35B3" w:rsidRDefault="00BE35B3" w:rsidP="00B106C3"/>
        </w:tc>
        <w:tc>
          <w:tcPr>
            <w:tcW w:w="4307" w:type="dxa"/>
          </w:tcPr>
          <w:p w14:paraId="6481C397" w14:textId="77777777" w:rsidR="00BE35B3" w:rsidRDefault="00BE35B3" w:rsidP="00B106C3"/>
        </w:tc>
        <w:tc>
          <w:tcPr>
            <w:tcW w:w="8620" w:type="dxa"/>
          </w:tcPr>
          <w:p w14:paraId="6139694C" w14:textId="77777777" w:rsidR="00BE35B3" w:rsidRDefault="00BE35B3" w:rsidP="00B106C3"/>
        </w:tc>
      </w:tr>
      <w:tr w:rsidR="00BE35B3" w14:paraId="3B2675A8" w14:textId="77777777" w:rsidTr="00BE35B3">
        <w:tc>
          <w:tcPr>
            <w:tcW w:w="4307" w:type="dxa"/>
          </w:tcPr>
          <w:p w14:paraId="1B986731" w14:textId="77777777" w:rsidR="00BE35B3" w:rsidRDefault="00BE35B3" w:rsidP="00B106C3"/>
        </w:tc>
        <w:tc>
          <w:tcPr>
            <w:tcW w:w="4307" w:type="dxa"/>
          </w:tcPr>
          <w:p w14:paraId="7727A040" w14:textId="77777777" w:rsidR="00BE35B3" w:rsidRDefault="00BE35B3" w:rsidP="00B106C3"/>
        </w:tc>
        <w:tc>
          <w:tcPr>
            <w:tcW w:w="4307" w:type="dxa"/>
          </w:tcPr>
          <w:p w14:paraId="463BA253" w14:textId="77777777" w:rsidR="00BE35B3" w:rsidRDefault="00BE35B3" w:rsidP="00B106C3"/>
        </w:tc>
        <w:tc>
          <w:tcPr>
            <w:tcW w:w="8620" w:type="dxa"/>
          </w:tcPr>
          <w:p w14:paraId="78CF135B" w14:textId="77777777" w:rsidR="00BE35B3" w:rsidRDefault="00BE35B3" w:rsidP="00B106C3"/>
        </w:tc>
      </w:tr>
      <w:tr w:rsidR="00BE35B3" w14:paraId="44718E63" w14:textId="77777777" w:rsidTr="00BE35B3">
        <w:tc>
          <w:tcPr>
            <w:tcW w:w="4307" w:type="dxa"/>
          </w:tcPr>
          <w:p w14:paraId="4D7C8193" w14:textId="77777777" w:rsidR="00BE35B3" w:rsidRDefault="00BE35B3" w:rsidP="00B106C3"/>
        </w:tc>
        <w:tc>
          <w:tcPr>
            <w:tcW w:w="4307" w:type="dxa"/>
          </w:tcPr>
          <w:p w14:paraId="28311F26" w14:textId="77777777" w:rsidR="00BE35B3" w:rsidRDefault="00BE35B3" w:rsidP="00B106C3"/>
        </w:tc>
        <w:tc>
          <w:tcPr>
            <w:tcW w:w="4307" w:type="dxa"/>
          </w:tcPr>
          <w:p w14:paraId="7F84C9EB" w14:textId="77777777" w:rsidR="00BE35B3" w:rsidRDefault="00BE35B3" w:rsidP="00B106C3"/>
        </w:tc>
        <w:tc>
          <w:tcPr>
            <w:tcW w:w="8620" w:type="dxa"/>
          </w:tcPr>
          <w:p w14:paraId="244349C3" w14:textId="77777777" w:rsidR="00BE35B3" w:rsidRDefault="00BE35B3" w:rsidP="00B106C3"/>
        </w:tc>
      </w:tr>
      <w:tr w:rsidR="00BE35B3" w14:paraId="7D8404F4" w14:textId="77777777" w:rsidTr="00BE35B3">
        <w:tc>
          <w:tcPr>
            <w:tcW w:w="4307" w:type="dxa"/>
          </w:tcPr>
          <w:p w14:paraId="53704FEB" w14:textId="77777777" w:rsidR="00BE35B3" w:rsidRDefault="00BE35B3" w:rsidP="00B106C3"/>
        </w:tc>
        <w:tc>
          <w:tcPr>
            <w:tcW w:w="4307" w:type="dxa"/>
          </w:tcPr>
          <w:p w14:paraId="7E5848DA" w14:textId="77777777" w:rsidR="00BE35B3" w:rsidRDefault="00BE35B3" w:rsidP="00B106C3"/>
        </w:tc>
        <w:tc>
          <w:tcPr>
            <w:tcW w:w="4307" w:type="dxa"/>
          </w:tcPr>
          <w:p w14:paraId="1BEFD400" w14:textId="77777777" w:rsidR="00BE35B3" w:rsidRDefault="00BE35B3" w:rsidP="00B106C3"/>
        </w:tc>
        <w:tc>
          <w:tcPr>
            <w:tcW w:w="8620" w:type="dxa"/>
          </w:tcPr>
          <w:p w14:paraId="5AA4C0C4" w14:textId="77777777" w:rsidR="00BE35B3" w:rsidRDefault="00BE35B3" w:rsidP="00B106C3"/>
        </w:tc>
      </w:tr>
    </w:tbl>
    <w:p w14:paraId="4CBEF81B" w14:textId="77777777" w:rsidR="00B106C3" w:rsidRPr="00664B9A" w:rsidRDefault="00AD1FDF" w:rsidP="00C81282">
      <w:pPr>
        <w:pStyle w:val="Kop1"/>
      </w:pPr>
      <w:bookmarkStart w:id="1" w:name="_Toc233204192"/>
      <w:r>
        <w:lastRenderedPageBreak/>
        <w:t>De wereld verkennen en begrijpen</w:t>
      </w:r>
      <w:bookmarkEnd w:id="1"/>
    </w:p>
    <w:tbl>
      <w:tblPr>
        <w:tblStyle w:val="Tabelraster"/>
        <w:tblW w:w="21541" w:type="dxa"/>
        <w:tblLook w:val="04A0" w:firstRow="1" w:lastRow="0" w:firstColumn="1" w:lastColumn="0" w:noHBand="0" w:noVBand="1"/>
      </w:tblPr>
      <w:tblGrid>
        <w:gridCol w:w="4307"/>
        <w:gridCol w:w="4307"/>
        <w:gridCol w:w="4307"/>
        <w:gridCol w:w="8620"/>
      </w:tblGrid>
      <w:tr w:rsidR="00BE35B3" w14:paraId="0F4669BC" w14:textId="77777777" w:rsidTr="00BE35B3">
        <w:tc>
          <w:tcPr>
            <w:tcW w:w="4307" w:type="dxa"/>
            <w:shd w:val="clear" w:color="auto" w:fill="A8AF37" w:themeFill="accent3"/>
          </w:tcPr>
          <w:p w14:paraId="5540FA33" w14:textId="77777777" w:rsidR="00BE35B3" w:rsidRPr="00664B9A" w:rsidRDefault="00BE35B3" w:rsidP="00703508">
            <w:pPr>
              <w:rPr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4307" w:type="dxa"/>
            <w:shd w:val="clear" w:color="auto" w:fill="A8AF37" w:themeFill="accent3"/>
          </w:tcPr>
          <w:p w14:paraId="6D523B3D" w14:textId="77777777" w:rsidR="00BE35B3" w:rsidRPr="00664B9A" w:rsidRDefault="00BE35B3" w:rsidP="00703508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4B9A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voorbeelden</w:t>
            </w:r>
          </w:p>
        </w:tc>
        <w:tc>
          <w:tcPr>
            <w:tcW w:w="4307" w:type="dxa"/>
            <w:shd w:val="clear" w:color="auto" w:fill="A8AF37" w:themeFill="accent3"/>
          </w:tcPr>
          <w:p w14:paraId="06B77685" w14:textId="77777777" w:rsidR="00BE35B3" w:rsidRPr="00664B9A" w:rsidRDefault="00BE35B3" w:rsidP="00703508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64B9A"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Communicatievormen </w:t>
            </w:r>
          </w:p>
        </w:tc>
        <w:tc>
          <w:tcPr>
            <w:tcW w:w="8620" w:type="dxa"/>
            <w:shd w:val="clear" w:color="auto" w:fill="A8AF37" w:themeFill="accent3"/>
          </w:tcPr>
          <w:p w14:paraId="474A7A66" w14:textId="77777777" w:rsidR="00BE35B3" w:rsidRPr="00664B9A" w:rsidRDefault="00BE35B3" w:rsidP="00703508">
            <w:pP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Informatie voor collega’s</w:t>
            </w:r>
          </w:p>
        </w:tc>
      </w:tr>
      <w:tr w:rsidR="00BE35B3" w14:paraId="7C93AB97" w14:textId="77777777" w:rsidTr="00BE35B3">
        <w:tc>
          <w:tcPr>
            <w:tcW w:w="4307" w:type="dxa"/>
          </w:tcPr>
          <w:p w14:paraId="1B52FA23" w14:textId="77777777" w:rsidR="00BE35B3" w:rsidRDefault="00BE35B3">
            <w:r>
              <w:t>Mensen en relaties</w:t>
            </w:r>
          </w:p>
        </w:tc>
        <w:tc>
          <w:tcPr>
            <w:tcW w:w="4307" w:type="dxa"/>
          </w:tcPr>
          <w:p w14:paraId="5734BDDC" w14:textId="77777777" w:rsidR="00BE35B3" w:rsidRDefault="00BE35B3">
            <w:r>
              <w:t>mama</w:t>
            </w:r>
          </w:p>
        </w:tc>
        <w:tc>
          <w:tcPr>
            <w:tcW w:w="4307" w:type="dxa"/>
          </w:tcPr>
          <w:p w14:paraId="1D6486AD" w14:textId="77777777" w:rsidR="00BE35B3" w:rsidRDefault="00BE35B3" w:rsidP="00703508"/>
        </w:tc>
        <w:tc>
          <w:tcPr>
            <w:tcW w:w="8620" w:type="dxa"/>
          </w:tcPr>
          <w:p w14:paraId="348F67F3" w14:textId="77777777" w:rsidR="00BE35B3" w:rsidRDefault="00BE35B3" w:rsidP="00703508"/>
        </w:tc>
      </w:tr>
      <w:tr w:rsidR="00BE35B3" w14:paraId="24EF1249" w14:textId="77777777" w:rsidTr="00BE35B3">
        <w:tc>
          <w:tcPr>
            <w:tcW w:w="4307" w:type="dxa"/>
          </w:tcPr>
          <w:p w14:paraId="482AC9A6" w14:textId="77777777" w:rsidR="00BE35B3" w:rsidRPr="00664B9A" w:rsidRDefault="00BE35B3" w:rsidP="00703508"/>
        </w:tc>
        <w:tc>
          <w:tcPr>
            <w:tcW w:w="4307" w:type="dxa"/>
          </w:tcPr>
          <w:p w14:paraId="48993D87" w14:textId="77777777" w:rsidR="00BE35B3" w:rsidRDefault="00BE35B3">
            <w:r>
              <w:t>papa</w:t>
            </w:r>
          </w:p>
        </w:tc>
        <w:tc>
          <w:tcPr>
            <w:tcW w:w="4307" w:type="dxa"/>
          </w:tcPr>
          <w:p w14:paraId="39DA37BD" w14:textId="77777777" w:rsidR="00BE35B3" w:rsidRDefault="00BE35B3" w:rsidP="00703508"/>
        </w:tc>
        <w:tc>
          <w:tcPr>
            <w:tcW w:w="8620" w:type="dxa"/>
          </w:tcPr>
          <w:p w14:paraId="03992362" w14:textId="77777777" w:rsidR="00BE35B3" w:rsidRDefault="00BE35B3" w:rsidP="00703508"/>
        </w:tc>
      </w:tr>
      <w:tr w:rsidR="00BE35B3" w14:paraId="46C98063" w14:textId="77777777" w:rsidTr="00BE35B3">
        <w:tc>
          <w:tcPr>
            <w:tcW w:w="4307" w:type="dxa"/>
          </w:tcPr>
          <w:p w14:paraId="029D5064" w14:textId="77777777" w:rsidR="00BE35B3" w:rsidRPr="00664B9A" w:rsidRDefault="00BE35B3" w:rsidP="00703508"/>
        </w:tc>
        <w:tc>
          <w:tcPr>
            <w:tcW w:w="4307" w:type="dxa"/>
          </w:tcPr>
          <w:p w14:paraId="72B3C8E7" w14:textId="77777777" w:rsidR="00BE35B3" w:rsidRDefault="00BE35B3">
            <w:r>
              <w:t>broer</w:t>
            </w:r>
          </w:p>
        </w:tc>
        <w:tc>
          <w:tcPr>
            <w:tcW w:w="4307" w:type="dxa"/>
          </w:tcPr>
          <w:p w14:paraId="762F3DA7" w14:textId="77777777" w:rsidR="00BE35B3" w:rsidRDefault="00BE35B3" w:rsidP="00703508"/>
        </w:tc>
        <w:tc>
          <w:tcPr>
            <w:tcW w:w="8620" w:type="dxa"/>
          </w:tcPr>
          <w:p w14:paraId="0D5D13B3" w14:textId="77777777" w:rsidR="00BE35B3" w:rsidRDefault="00BE35B3" w:rsidP="00703508"/>
        </w:tc>
      </w:tr>
      <w:tr w:rsidR="00BE35B3" w14:paraId="16E9B0C5" w14:textId="77777777" w:rsidTr="00BE35B3">
        <w:tc>
          <w:tcPr>
            <w:tcW w:w="4307" w:type="dxa"/>
          </w:tcPr>
          <w:p w14:paraId="3B4F1EF2" w14:textId="77777777" w:rsidR="00BE35B3" w:rsidRPr="00664B9A" w:rsidRDefault="00BE35B3" w:rsidP="00703508"/>
        </w:tc>
        <w:tc>
          <w:tcPr>
            <w:tcW w:w="4307" w:type="dxa"/>
          </w:tcPr>
          <w:p w14:paraId="221B1A38" w14:textId="77777777" w:rsidR="00BE35B3" w:rsidRDefault="00BE35B3">
            <w:r>
              <w:t>zus</w:t>
            </w:r>
          </w:p>
        </w:tc>
        <w:tc>
          <w:tcPr>
            <w:tcW w:w="4307" w:type="dxa"/>
          </w:tcPr>
          <w:p w14:paraId="04C99D01" w14:textId="77777777" w:rsidR="00BE35B3" w:rsidRDefault="00BE35B3" w:rsidP="00703508"/>
        </w:tc>
        <w:tc>
          <w:tcPr>
            <w:tcW w:w="8620" w:type="dxa"/>
          </w:tcPr>
          <w:p w14:paraId="4598EDDA" w14:textId="77777777" w:rsidR="00BE35B3" w:rsidRDefault="00BE35B3" w:rsidP="00703508"/>
        </w:tc>
      </w:tr>
      <w:tr w:rsidR="00BE35B3" w14:paraId="31FB6DBD" w14:textId="77777777" w:rsidTr="00BE35B3">
        <w:tc>
          <w:tcPr>
            <w:tcW w:w="4307" w:type="dxa"/>
          </w:tcPr>
          <w:p w14:paraId="1E2F309D" w14:textId="77777777" w:rsidR="00BE35B3" w:rsidRPr="00664B9A" w:rsidRDefault="00BE35B3" w:rsidP="00703508"/>
        </w:tc>
        <w:tc>
          <w:tcPr>
            <w:tcW w:w="4307" w:type="dxa"/>
          </w:tcPr>
          <w:p w14:paraId="3225AC78" w14:textId="77777777" w:rsidR="00BE35B3" w:rsidRDefault="00BE35B3">
            <w:r>
              <w:t>juf</w:t>
            </w:r>
          </w:p>
        </w:tc>
        <w:tc>
          <w:tcPr>
            <w:tcW w:w="4307" w:type="dxa"/>
          </w:tcPr>
          <w:p w14:paraId="6A56454B" w14:textId="77777777" w:rsidR="00BE35B3" w:rsidRDefault="00BE35B3" w:rsidP="00703508"/>
        </w:tc>
        <w:tc>
          <w:tcPr>
            <w:tcW w:w="8620" w:type="dxa"/>
          </w:tcPr>
          <w:p w14:paraId="0AAD35F3" w14:textId="77777777" w:rsidR="00BE35B3" w:rsidRDefault="00BE35B3" w:rsidP="00703508"/>
        </w:tc>
      </w:tr>
      <w:tr w:rsidR="00BE35B3" w14:paraId="78DA17DA" w14:textId="77777777" w:rsidTr="00BE35B3">
        <w:tc>
          <w:tcPr>
            <w:tcW w:w="4307" w:type="dxa"/>
          </w:tcPr>
          <w:p w14:paraId="15ADC9EC" w14:textId="77777777" w:rsidR="00BE35B3" w:rsidRPr="00664B9A" w:rsidRDefault="00BE35B3" w:rsidP="00703508"/>
        </w:tc>
        <w:tc>
          <w:tcPr>
            <w:tcW w:w="4307" w:type="dxa"/>
          </w:tcPr>
          <w:p w14:paraId="6ACE85EC" w14:textId="77777777" w:rsidR="00BE35B3" w:rsidRDefault="00BE35B3">
            <w:r>
              <w:t>meester</w:t>
            </w:r>
          </w:p>
        </w:tc>
        <w:tc>
          <w:tcPr>
            <w:tcW w:w="4307" w:type="dxa"/>
          </w:tcPr>
          <w:p w14:paraId="0FF49311" w14:textId="77777777" w:rsidR="00BE35B3" w:rsidRDefault="00BE35B3" w:rsidP="00703508"/>
        </w:tc>
        <w:tc>
          <w:tcPr>
            <w:tcW w:w="8620" w:type="dxa"/>
          </w:tcPr>
          <w:p w14:paraId="34BAAF0B" w14:textId="77777777" w:rsidR="00BE35B3" w:rsidRDefault="00BE35B3" w:rsidP="00703508"/>
        </w:tc>
      </w:tr>
      <w:tr w:rsidR="00BE35B3" w14:paraId="36ACC0BC" w14:textId="77777777" w:rsidTr="00BE35B3">
        <w:tc>
          <w:tcPr>
            <w:tcW w:w="4307" w:type="dxa"/>
          </w:tcPr>
          <w:p w14:paraId="61D204BF" w14:textId="77777777" w:rsidR="00BE35B3" w:rsidRPr="00664B9A" w:rsidRDefault="00BE35B3" w:rsidP="00703508"/>
        </w:tc>
        <w:tc>
          <w:tcPr>
            <w:tcW w:w="4307" w:type="dxa"/>
          </w:tcPr>
          <w:p w14:paraId="7C84A73C" w14:textId="77777777" w:rsidR="00BE35B3" w:rsidRDefault="00BE35B3">
            <w:r>
              <w:t>vriend</w:t>
            </w:r>
          </w:p>
        </w:tc>
        <w:tc>
          <w:tcPr>
            <w:tcW w:w="4307" w:type="dxa"/>
          </w:tcPr>
          <w:p w14:paraId="08109107" w14:textId="77777777" w:rsidR="00BE35B3" w:rsidRDefault="00BE35B3" w:rsidP="00703508"/>
        </w:tc>
        <w:tc>
          <w:tcPr>
            <w:tcW w:w="8620" w:type="dxa"/>
          </w:tcPr>
          <w:p w14:paraId="7E986021" w14:textId="77777777" w:rsidR="00BE35B3" w:rsidRDefault="00BE35B3" w:rsidP="00703508"/>
        </w:tc>
      </w:tr>
      <w:tr w:rsidR="00BE35B3" w14:paraId="37DA00DB" w14:textId="77777777" w:rsidTr="00BE35B3">
        <w:tc>
          <w:tcPr>
            <w:tcW w:w="4307" w:type="dxa"/>
          </w:tcPr>
          <w:p w14:paraId="1C6AB1C2" w14:textId="77777777" w:rsidR="00BE35B3" w:rsidRPr="00664B9A" w:rsidRDefault="00BE35B3" w:rsidP="00703508"/>
        </w:tc>
        <w:tc>
          <w:tcPr>
            <w:tcW w:w="4307" w:type="dxa"/>
          </w:tcPr>
          <w:p w14:paraId="523E7318" w14:textId="77777777" w:rsidR="00BE35B3" w:rsidRDefault="00BE35B3">
            <w:r>
              <w:t>samen</w:t>
            </w:r>
          </w:p>
        </w:tc>
        <w:tc>
          <w:tcPr>
            <w:tcW w:w="4307" w:type="dxa"/>
          </w:tcPr>
          <w:p w14:paraId="40D23B22" w14:textId="77777777" w:rsidR="00BE35B3" w:rsidRDefault="00BE35B3" w:rsidP="00703508"/>
        </w:tc>
        <w:tc>
          <w:tcPr>
            <w:tcW w:w="8620" w:type="dxa"/>
          </w:tcPr>
          <w:p w14:paraId="5C3351E7" w14:textId="77777777" w:rsidR="00BE35B3" w:rsidRDefault="00BE35B3" w:rsidP="00703508"/>
        </w:tc>
      </w:tr>
      <w:tr w:rsidR="00BE35B3" w14:paraId="6627791C" w14:textId="77777777" w:rsidTr="00BE35B3">
        <w:tc>
          <w:tcPr>
            <w:tcW w:w="4307" w:type="dxa"/>
          </w:tcPr>
          <w:p w14:paraId="415FA7A7" w14:textId="77777777" w:rsidR="00BE35B3" w:rsidRPr="00664B9A" w:rsidRDefault="00BE35B3" w:rsidP="00703508"/>
        </w:tc>
        <w:tc>
          <w:tcPr>
            <w:tcW w:w="4307" w:type="dxa"/>
          </w:tcPr>
          <w:p w14:paraId="20D5BF6E" w14:textId="77777777" w:rsidR="00BE35B3" w:rsidRDefault="00BE35B3">
            <w:r>
              <w:t>helpen</w:t>
            </w:r>
          </w:p>
        </w:tc>
        <w:tc>
          <w:tcPr>
            <w:tcW w:w="4307" w:type="dxa"/>
          </w:tcPr>
          <w:p w14:paraId="431D9A74" w14:textId="77777777" w:rsidR="00BE35B3" w:rsidRDefault="00BE35B3" w:rsidP="00703508"/>
        </w:tc>
        <w:tc>
          <w:tcPr>
            <w:tcW w:w="8620" w:type="dxa"/>
          </w:tcPr>
          <w:p w14:paraId="61BB3685" w14:textId="77777777" w:rsidR="00BE35B3" w:rsidRDefault="00BE35B3" w:rsidP="00703508"/>
        </w:tc>
      </w:tr>
      <w:tr w:rsidR="00BE35B3" w14:paraId="3EF6693B" w14:textId="77777777" w:rsidTr="00BE35B3">
        <w:tc>
          <w:tcPr>
            <w:tcW w:w="4307" w:type="dxa"/>
          </w:tcPr>
          <w:p w14:paraId="135E1D7D" w14:textId="77777777" w:rsidR="00BE35B3" w:rsidRPr="007873F4" w:rsidRDefault="00BE35B3" w:rsidP="00703508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7224BDAE" w14:textId="77777777" w:rsidR="00BE35B3" w:rsidRDefault="00BE35B3">
            <w:r>
              <w:t>beurt</w:t>
            </w:r>
          </w:p>
        </w:tc>
        <w:tc>
          <w:tcPr>
            <w:tcW w:w="4307" w:type="dxa"/>
          </w:tcPr>
          <w:p w14:paraId="068DA5B7" w14:textId="77777777" w:rsidR="00BE35B3" w:rsidRDefault="00BE35B3" w:rsidP="00703508"/>
        </w:tc>
        <w:tc>
          <w:tcPr>
            <w:tcW w:w="8620" w:type="dxa"/>
          </w:tcPr>
          <w:p w14:paraId="031B075F" w14:textId="77777777" w:rsidR="00BE35B3" w:rsidRDefault="00BE35B3" w:rsidP="00703508"/>
        </w:tc>
      </w:tr>
      <w:tr w:rsidR="00BE35B3" w14:paraId="17EFFCA1" w14:textId="77777777" w:rsidTr="00BE35B3">
        <w:tc>
          <w:tcPr>
            <w:tcW w:w="4307" w:type="dxa"/>
          </w:tcPr>
          <w:p w14:paraId="0E2FCC3D" w14:textId="77777777" w:rsidR="00BE35B3" w:rsidRPr="007873F4" w:rsidRDefault="00BE35B3" w:rsidP="00703508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516682C8" w14:textId="77777777" w:rsidR="00BE35B3" w:rsidRDefault="00BE35B3" w:rsidP="00703508"/>
        </w:tc>
        <w:tc>
          <w:tcPr>
            <w:tcW w:w="4307" w:type="dxa"/>
          </w:tcPr>
          <w:p w14:paraId="64B41C3A" w14:textId="77777777" w:rsidR="00BE35B3" w:rsidRDefault="00BE35B3" w:rsidP="00703508"/>
        </w:tc>
        <w:tc>
          <w:tcPr>
            <w:tcW w:w="8620" w:type="dxa"/>
          </w:tcPr>
          <w:p w14:paraId="6CABDAA6" w14:textId="77777777" w:rsidR="00BE35B3" w:rsidRDefault="00BE35B3" w:rsidP="00703508"/>
        </w:tc>
      </w:tr>
      <w:tr w:rsidR="00BE35B3" w14:paraId="20729732" w14:textId="77777777" w:rsidTr="00BE35B3">
        <w:tc>
          <w:tcPr>
            <w:tcW w:w="4307" w:type="dxa"/>
          </w:tcPr>
          <w:p w14:paraId="6CBB7CBC" w14:textId="77777777" w:rsidR="00BE35B3" w:rsidRPr="007873F4" w:rsidRDefault="00BE35B3" w:rsidP="00703508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60B416F8" w14:textId="77777777" w:rsidR="00BE35B3" w:rsidRDefault="00BE35B3" w:rsidP="00703508"/>
        </w:tc>
        <w:tc>
          <w:tcPr>
            <w:tcW w:w="4307" w:type="dxa"/>
          </w:tcPr>
          <w:p w14:paraId="77E2211A" w14:textId="77777777" w:rsidR="00BE35B3" w:rsidRDefault="00BE35B3" w:rsidP="00703508"/>
        </w:tc>
        <w:tc>
          <w:tcPr>
            <w:tcW w:w="8620" w:type="dxa"/>
          </w:tcPr>
          <w:p w14:paraId="391CC9B2" w14:textId="77777777" w:rsidR="00BE35B3" w:rsidRDefault="00BE35B3" w:rsidP="00703508"/>
        </w:tc>
      </w:tr>
      <w:tr w:rsidR="00BE35B3" w14:paraId="2F086FD0" w14:textId="77777777" w:rsidTr="00BE35B3">
        <w:tc>
          <w:tcPr>
            <w:tcW w:w="4307" w:type="dxa"/>
          </w:tcPr>
          <w:p w14:paraId="671F115C" w14:textId="77777777" w:rsidR="00BE35B3" w:rsidRPr="007873F4" w:rsidRDefault="00BE35B3" w:rsidP="00703508">
            <w:pPr>
              <w:rPr>
                <w:lang w:val="en-US"/>
              </w:rPr>
            </w:pPr>
          </w:p>
        </w:tc>
        <w:tc>
          <w:tcPr>
            <w:tcW w:w="4307" w:type="dxa"/>
          </w:tcPr>
          <w:p w14:paraId="7F3A9CBF" w14:textId="77777777" w:rsidR="00BE35B3" w:rsidRDefault="00BE35B3" w:rsidP="00703508"/>
        </w:tc>
        <w:tc>
          <w:tcPr>
            <w:tcW w:w="4307" w:type="dxa"/>
          </w:tcPr>
          <w:p w14:paraId="069C5795" w14:textId="77777777" w:rsidR="00BE35B3" w:rsidRDefault="00BE35B3" w:rsidP="00703508"/>
        </w:tc>
        <w:tc>
          <w:tcPr>
            <w:tcW w:w="8620" w:type="dxa"/>
          </w:tcPr>
          <w:p w14:paraId="36D89CE9" w14:textId="77777777" w:rsidR="00BE35B3" w:rsidRDefault="00BE35B3" w:rsidP="00703508"/>
        </w:tc>
      </w:tr>
      <w:tr w:rsidR="00BE35B3" w14:paraId="7A026CDA" w14:textId="77777777" w:rsidTr="00BE35B3">
        <w:tc>
          <w:tcPr>
            <w:tcW w:w="4307" w:type="dxa"/>
          </w:tcPr>
          <w:p w14:paraId="71B637E1" w14:textId="77777777" w:rsidR="00BE35B3" w:rsidRDefault="00BE35B3">
            <w:r>
              <w:t>Lichaam en zintuigen</w:t>
            </w:r>
          </w:p>
        </w:tc>
        <w:tc>
          <w:tcPr>
            <w:tcW w:w="4307" w:type="dxa"/>
          </w:tcPr>
          <w:p w14:paraId="41BD7C33" w14:textId="77777777" w:rsidR="00BE35B3" w:rsidRDefault="00BE35B3">
            <w:r>
              <w:t>hoofd</w:t>
            </w:r>
          </w:p>
        </w:tc>
        <w:tc>
          <w:tcPr>
            <w:tcW w:w="4307" w:type="dxa"/>
          </w:tcPr>
          <w:p w14:paraId="1D5275B0" w14:textId="77777777" w:rsidR="00BE35B3" w:rsidRDefault="00BE35B3" w:rsidP="00703508"/>
        </w:tc>
        <w:tc>
          <w:tcPr>
            <w:tcW w:w="8620" w:type="dxa"/>
          </w:tcPr>
          <w:p w14:paraId="7F79AD83" w14:textId="77777777" w:rsidR="00BE35B3" w:rsidRDefault="00BE35B3" w:rsidP="00703508"/>
        </w:tc>
      </w:tr>
      <w:tr w:rsidR="00BE35B3" w14:paraId="0B40739F" w14:textId="77777777" w:rsidTr="00BE35B3">
        <w:tc>
          <w:tcPr>
            <w:tcW w:w="4307" w:type="dxa"/>
          </w:tcPr>
          <w:p w14:paraId="4A16E78C" w14:textId="77777777" w:rsidR="00BE35B3" w:rsidRPr="00664B9A" w:rsidRDefault="00BE35B3" w:rsidP="00703508"/>
        </w:tc>
        <w:tc>
          <w:tcPr>
            <w:tcW w:w="4307" w:type="dxa"/>
          </w:tcPr>
          <w:p w14:paraId="6A503D9C" w14:textId="77777777" w:rsidR="00BE35B3" w:rsidRDefault="00BE35B3">
            <w:r>
              <w:t>hand</w:t>
            </w:r>
          </w:p>
        </w:tc>
        <w:tc>
          <w:tcPr>
            <w:tcW w:w="4307" w:type="dxa"/>
          </w:tcPr>
          <w:p w14:paraId="23587AE4" w14:textId="77777777" w:rsidR="00BE35B3" w:rsidRDefault="00BE35B3" w:rsidP="00703508"/>
        </w:tc>
        <w:tc>
          <w:tcPr>
            <w:tcW w:w="8620" w:type="dxa"/>
          </w:tcPr>
          <w:p w14:paraId="146F41EA" w14:textId="77777777" w:rsidR="00BE35B3" w:rsidRDefault="00BE35B3" w:rsidP="00703508"/>
        </w:tc>
      </w:tr>
      <w:tr w:rsidR="00BE35B3" w14:paraId="635AF2BB" w14:textId="77777777" w:rsidTr="00BE35B3">
        <w:tc>
          <w:tcPr>
            <w:tcW w:w="4307" w:type="dxa"/>
          </w:tcPr>
          <w:p w14:paraId="42A0446C" w14:textId="77777777" w:rsidR="00BE35B3" w:rsidRPr="00664B9A" w:rsidRDefault="00BE35B3" w:rsidP="00703508"/>
        </w:tc>
        <w:tc>
          <w:tcPr>
            <w:tcW w:w="4307" w:type="dxa"/>
          </w:tcPr>
          <w:p w14:paraId="21EFD418" w14:textId="77777777" w:rsidR="00BE35B3" w:rsidRDefault="00BE35B3">
            <w:r>
              <w:t>voet</w:t>
            </w:r>
          </w:p>
        </w:tc>
        <w:tc>
          <w:tcPr>
            <w:tcW w:w="4307" w:type="dxa"/>
          </w:tcPr>
          <w:p w14:paraId="08A8603C" w14:textId="77777777" w:rsidR="00BE35B3" w:rsidRDefault="00BE35B3" w:rsidP="00703508"/>
        </w:tc>
        <w:tc>
          <w:tcPr>
            <w:tcW w:w="8620" w:type="dxa"/>
          </w:tcPr>
          <w:p w14:paraId="3E808429" w14:textId="77777777" w:rsidR="00BE35B3" w:rsidRDefault="00BE35B3" w:rsidP="00703508"/>
        </w:tc>
      </w:tr>
      <w:tr w:rsidR="00BE35B3" w14:paraId="30997C9B" w14:textId="77777777" w:rsidTr="00BE35B3">
        <w:tc>
          <w:tcPr>
            <w:tcW w:w="4307" w:type="dxa"/>
          </w:tcPr>
          <w:p w14:paraId="331EE7F8" w14:textId="77777777" w:rsidR="00BE35B3" w:rsidRPr="00664B9A" w:rsidRDefault="00BE35B3" w:rsidP="00703508"/>
        </w:tc>
        <w:tc>
          <w:tcPr>
            <w:tcW w:w="4307" w:type="dxa"/>
          </w:tcPr>
          <w:p w14:paraId="358AD946" w14:textId="77777777" w:rsidR="00BE35B3" w:rsidRDefault="00BE35B3">
            <w:r>
              <w:t>mond</w:t>
            </w:r>
          </w:p>
        </w:tc>
        <w:tc>
          <w:tcPr>
            <w:tcW w:w="4307" w:type="dxa"/>
          </w:tcPr>
          <w:p w14:paraId="2ABE1E2F" w14:textId="77777777" w:rsidR="00BE35B3" w:rsidRDefault="00BE35B3" w:rsidP="00703508"/>
        </w:tc>
        <w:tc>
          <w:tcPr>
            <w:tcW w:w="8620" w:type="dxa"/>
          </w:tcPr>
          <w:p w14:paraId="5A98BD0D" w14:textId="77777777" w:rsidR="00BE35B3" w:rsidRDefault="00BE35B3" w:rsidP="00703508"/>
        </w:tc>
      </w:tr>
      <w:tr w:rsidR="00BE35B3" w14:paraId="1FC311D4" w14:textId="77777777" w:rsidTr="00BE35B3">
        <w:tc>
          <w:tcPr>
            <w:tcW w:w="4307" w:type="dxa"/>
          </w:tcPr>
          <w:p w14:paraId="0B4E1AD5" w14:textId="77777777" w:rsidR="00BE35B3" w:rsidRPr="00664B9A" w:rsidRDefault="00BE35B3" w:rsidP="00703508"/>
        </w:tc>
        <w:tc>
          <w:tcPr>
            <w:tcW w:w="4307" w:type="dxa"/>
          </w:tcPr>
          <w:p w14:paraId="08BA7A7A" w14:textId="77777777" w:rsidR="00BE35B3" w:rsidRDefault="00BE35B3">
            <w:r>
              <w:t>ogen</w:t>
            </w:r>
          </w:p>
        </w:tc>
        <w:tc>
          <w:tcPr>
            <w:tcW w:w="4307" w:type="dxa"/>
          </w:tcPr>
          <w:p w14:paraId="74F94DF1" w14:textId="77777777" w:rsidR="00BE35B3" w:rsidRDefault="00BE35B3" w:rsidP="00703508"/>
        </w:tc>
        <w:tc>
          <w:tcPr>
            <w:tcW w:w="8620" w:type="dxa"/>
          </w:tcPr>
          <w:p w14:paraId="1B301C86" w14:textId="77777777" w:rsidR="00BE35B3" w:rsidRDefault="00BE35B3" w:rsidP="00703508"/>
        </w:tc>
      </w:tr>
      <w:tr w:rsidR="00BE35B3" w14:paraId="49217D30" w14:textId="77777777" w:rsidTr="00BE35B3">
        <w:tc>
          <w:tcPr>
            <w:tcW w:w="4307" w:type="dxa"/>
          </w:tcPr>
          <w:p w14:paraId="198FC0FE" w14:textId="77777777" w:rsidR="00BE35B3" w:rsidRPr="00664B9A" w:rsidRDefault="00BE35B3" w:rsidP="00703508"/>
        </w:tc>
        <w:tc>
          <w:tcPr>
            <w:tcW w:w="4307" w:type="dxa"/>
          </w:tcPr>
          <w:p w14:paraId="7ABF50AC" w14:textId="77777777" w:rsidR="00BE35B3" w:rsidRDefault="00BE35B3">
            <w:r>
              <w:t>oren</w:t>
            </w:r>
          </w:p>
        </w:tc>
        <w:tc>
          <w:tcPr>
            <w:tcW w:w="4307" w:type="dxa"/>
          </w:tcPr>
          <w:p w14:paraId="1886E17B" w14:textId="77777777" w:rsidR="00BE35B3" w:rsidRDefault="00BE35B3" w:rsidP="00703508"/>
        </w:tc>
        <w:tc>
          <w:tcPr>
            <w:tcW w:w="8620" w:type="dxa"/>
          </w:tcPr>
          <w:p w14:paraId="0984DD11" w14:textId="77777777" w:rsidR="00BE35B3" w:rsidRDefault="00BE35B3" w:rsidP="00703508"/>
        </w:tc>
      </w:tr>
      <w:tr w:rsidR="00BE35B3" w14:paraId="1282F8BE" w14:textId="77777777" w:rsidTr="00BE35B3">
        <w:tc>
          <w:tcPr>
            <w:tcW w:w="4307" w:type="dxa"/>
          </w:tcPr>
          <w:p w14:paraId="24CC7421" w14:textId="77777777" w:rsidR="00BE35B3" w:rsidRDefault="00BE35B3" w:rsidP="00703508"/>
        </w:tc>
        <w:tc>
          <w:tcPr>
            <w:tcW w:w="4307" w:type="dxa"/>
          </w:tcPr>
          <w:p w14:paraId="73A06FD6" w14:textId="77777777" w:rsidR="00BE35B3" w:rsidRDefault="00BE35B3">
            <w:r>
              <w:t>pijn</w:t>
            </w:r>
          </w:p>
        </w:tc>
        <w:tc>
          <w:tcPr>
            <w:tcW w:w="4307" w:type="dxa"/>
          </w:tcPr>
          <w:p w14:paraId="6CEF5894" w14:textId="77777777" w:rsidR="00BE35B3" w:rsidRDefault="00BE35B3" w:rsidP="00703508"/>
        </w:tc>
        <w:tc>
          <w:tcPr>
            <w:tcW w:w="8620" w:type="dxa"/>
          </w:tcPr>
          <w:p w14:paraId="35261F13" w14:textId="77777777" w:rsidR="00BE35B3" w:rsidRDefault="00BE35B3" w:rsidP="00703508"/>
        </w:tc>
      </w:tr>
      <w:tr w:rsidR="00BE35B3" w14:paraId="313E4DDA" w14:textId="77777777" w:rsidTr="00BE35B3">
        <w:tc>
          <w:tcPr>
            <w:tcW w:w="4307" w:type="dxa"/>
          </w:tcPr>
          <w:p w14:paraId="458D4686" w14:textId="77777777" w:rsidR="00BE35B3" w:rsidRDefault="00BE35B3" w:rsidP="00703508"/>
        </w:tc>
        <w:tc>
          <w:tcPr>
            <w:tcW w:w="4307" w:type="dxa"/>
          </w:tcPr>
          <w:p w14:paraId="7A3F006B" w14:textId="77777777" w:rsidR="00BE35B3" w:rsidRDefault="00BE35B3">
            <w:r>
              <w:t>moe</w:t>
            </w:r>
          </w:p>
        </w:tc>
        <w:tc>
          <w:tcPr>
            <w:tcW w:w="4307" w:type="dxa"/>
          </w:tcPr>
          <w:p w14:paraId="5E000793" w14:textId="77777777" w:rsidR="00BE35B3" w:rsidRDefault="00BE35B3" w:rsidP="00703508"/>
        </w:tc>
        <w:tc>
          <w:tcPr>
            <w:tcW w:w="8620" w:type="dxa"/>
          </w:tcPr>
          <w:p w14:paraId="422F723C" w14:textId="77777777" w:rsidR="00BE35B3" w:rsidRDefault="00BE35B3" w:rsidP="00703508"/>
        </w:tc>
      </w:tr>
      <w:tr w:rsidR="00BE35B3" w14:paraId="6C213A56" w14:textId="77777777" w:rsidTr="00BE35B3">
        <w:tc>
          <w:tcPr>
            <w:tcW w:w="4307" w:type="dxa"/>
          </w:tcPr>
          <w:p w14:paraId="3E3D66CF" w14:textId="77777777" w:rsidR="00BE35B3" w:rsidRDefault="00BE35B3" w:rsidP="00703508"/>
        </w:tc>
        <w:tc>
          <w:tcPr>
            <w:tcW w:w="4307" w:type="dxa"/>
          </w:tcPr>
          <w:p w14:paraId="469BECD6" w14:textId="77777777" w:rsidR="00BE35B3" w:rsidRDefault="00BE35B3">
            <w:r>
              <w:t>warm</w:t>
            </w:r>
          </w:p>
        </w:tc>
        <w:tc>
          <w:tcPr>
            <w:tcW w:w="4307" w:type="dxa"/>
          </w:tcPr>
          <w:p w14:paraId="66D99AEB" w14:textId="77777777" w:rsidR="00BE35B3" w:rsidRDefault="00BE35B3" w:rsidP="00703508"/>
        </w:tc>
        <w:tc>
          <w:tcPr>
            <w:tcW w:w="8620" w:type="dxa"/>
          </w:tcPr>
          <w:p w14:paraId="451906A8" w14:textId="77777777" w:rsidR="00BE35B3" w:rsidRDefault="00BE35B3" w:rsidP="00703508"/>
        </w:tc>
      </w:tr>
      <w:tr w:rsidR="00BE35B3" w14:paraId="5DF9D872" w14:textId="77777777" w:rsidTr="00BE35B3">
        <w:tc>
          <w:tcPr>
            <w:tcW w:w="4307" w:type="dxa"/>
          </w:tcPr>
          <w:p w14:paraId="51C7F73E" w14:textId="77777777" w:rsidR="00BE35B3" w:rsidRDefault="00BE35B3" w:rsidP="00703508"/>
        </w:tc>
        <w:tc>
          <w:tcPr>
            <w:tcW w:w="4307" w:type="dxa"/>
          </w:tcPr>
          <w:p w14:paraId="5CB43AA0" w14:textId="77777777" w:rsidR="00BE35B3" w:rsidRDefault="00BE35B3">
            <w:r>
              <w:t>koud</w:t>
            </w:r>
          </w:p>
        </w:tc>
        <w:tc>
          <w:tcPr>
            <w:tcW w:w="4307" w:type="dxa"/>
          </w:tcPr>
          <w:p w14:paraId="093A05BD" w14:textId="77777777" w:rsidR="00BE35B3" w:rsidRDefault="00BE35B3" w:rsidP="00703508"/>
        </w:tc>
        <w:tc>
          <w:tcPr>
            <w:tcW w:w="8620" w:type="dxa"/>
          </w:tcPr>
          <w:p w14:paraId="11FACF92" w14:textId="77777777" w:rsidR="00BE35B3" w:rsidRDefault="00BE35B3" w:rsidP="00703508"/>
        </w:tc>
      </w:tr>
      <w:tr w:rsidR="00BE35B3" w14:paraId="4B38670B" w14:textId="77777777" w:rsidTr="00BE35B3">
        <w:tc>
          <w:tcPr>
            <w:tcW w:w="4307" w:type="dxa"/>
          </w:tcPr>
          <w:p w14:paraId="54F18765" w14:textId="77777777" w:rsidR="00BE35B3" w:rsidRDefault="00BE35B3" w:rsidP="00703508"/>
        </w:tc>
        <w:tc>
          <w:tcPr>
            <w:tcW w:w="4307" w:type="dxa"/>
          </w:tcPr>
          <w:p w14:paraId="5B180F01" w14:textId="77777777" w:rsidR="00BE35B3" w:rsidRDefault="00BE35B3">
            <w:r>
              <w:t>zien</w:t>
            </w:r>
          </w:p>
        </w:tc>
        <w:tc>
          <w:tcPr>
            <w:tcW w:w="4307" w:type="dxa"/>
          </w:tcPr>
          <w:p w14:paraId="45046EDB" w14:textId="77777777" w:rsidR="00BE35B3" w:rsidRDefault="00BE35B3" w:rsidP="00703508"/>
        </w:tc>
        <w:tc>
          <w:tcPr>
            <w:tcW w:w="8620" w:type="dxa"/>
          </w:tcPr>
          <w:p w14:paraId="561DAB10" w14:textId="77777777" w:rsidR="00BE35B3" w:rsidRDefault="00BE35B3" w:rsidP="00703508"/>
        </w:tc>
      </w:tr>
      <w:tr w:rsidR="00BE35B3" w14:paraId="6B130800" w14:textId="77777777" w:rsidTr="00BE35B3">
        <w:tc>
          <w:tcPr>
            <w:tcW w:w="4307" w:type="dxa"/>
          </w:tcPr>
          <w:p w14:paraId="4DD5EFDB" w14:textId="77777777" w:rsidR="00BE35B3" w:rsidRDefault="00BE35B3" w:rsidP="00703508"/>
        </w:tc>
        <w:tc>
          <w:tcPr>
            <w:tcW w:w="4307" w:type="dxa"/>
          </w:tcPr>
          <w:p w14:paraId="2141A393" w14:textId="77777777" w:rsidR="00BE35B3" w:rsidRDefault="00BE35B3">
            <w:r>
              <w:t>horen</w:t>
            </w:r>
          </w:p>
        </w:tc>
        <w:tc>
          <w:tcPr>
            <w:tcW w:w="4307" w:type="dxa"/>
          </w:tcPr>
          <w:p w14:paraId="6E2CFF5D" w14:textId="77777777" w:rsidR="00BE35B3" w:rsidRDefault="00BE35B3" w:rsidP="00703508"/>
        </w:tc>
        <w:tc>
          <w:tcPr>
            <w:tcW w:w="8620" w:type="dxa"/>
          </w:tcPr>
          <w:p w14:paraId="4F4D7F22" w14:textId="77777777" w:rsidR="00BE35B3" w:rsidRDefault="00BE35B3" w:rsidP="00703508"/>
        </w:tc>
      </w:tr>
      <w:tr w:rsidR="00BE35B3" w14:paraId="7BE7515D" w14:textId="77777777" w:rsidTr="00BE35B3">
        <w:tc>
          <w:tcPr>
            <w:tcW w:w="4307" w:type="dxa"/>
          </w:tcPr>
          <w:p w14:paraId="5426E13C" w14:textId="77777777" w:rsidR="00BE35B3" w:rsidRDefault="00BE35B3" w:rsidP="00703508"/>
        </w:tc>
        <w:tc>
          <w:tcPr>
            <w:tcW w:w="4307" w:type="dxa"/>
          </w:tcPr>
          <w:p w14:paraId="550C899C" w14:textId="77777777" w:rsidR="00BE35B3" w:rsidRDefault="00BE35B3">
            <w:r>
              <w:t>voelen</w:t>
            </w:r>
          </w:p>
        </w:tc>
        <w:tc>
          <w:tcPr>
            <w:tcW w:w="4307" w:type="dxa"/>
          </w:tcPr>
          <w:p w14:paraId="5D0815B0" w14:textId="77777777" w:rsidR="00BE35B3" w:rsidRDefault="00BE35B3" w:rsidP="00703508"/>
        </w:tc>
        <w:tc>
          <w:tcPr>
            <w:tcW w:w="8620" w:type="dxa"/>
          </w:tcPr>
          <w:p w14:paraId="1A34EFFC" w14:textId="77777777" w:rsidR="00BE35B3" w:rsidRDefault="00BE35B3" w:rsidP="00703508"/>
        </w:tc>
      </w:tr>
      <w:tr w:rsidR="00BE35B3" w14:paraId="7E308310" w14:textId="77777777" w:rsidTr="00BE35B3">
        <w:tc>
          <w:tcPr>
            <w:tcW w:w="4307" w:type="dxa"/>
          </w:tcPr>
          <w:p w14:paraId="74294D2D" w14:textId="77777777" w:rsidR="00BE35B3" w:rsidRDefault="00BE35B3" w:rsidP="00703508"/>
        </w:tc>
        <w:tc>
          <w:tcPr>
            <w:tcW w:w="4307" w:type="dxa"/>
          </w:tcPr>
          <w:p w14:paraId="01AF11AB" w14:textId="77777777" w:rsidR="00BE35B3" w:rsidRDefault="00BE35B3" w:rsidP="00703508"/>
        </w:tc>
        <w:tc>
          <w:tcPr>
            <w:tcW w:w="4307" w:type="dxa"/>
          </w:tcPr>
          <w:p w14:paraId="344579B4" w14:textId="77777777" w:rsidR="00BE35B3" w:rsidRDefault="00BE35B3" w:rsidP="00703508"/>
        </w:tc>
        <w:tc>
          <w:tcPr>
            <w:tcW w:w="8620" w:type="dxa"/>
          </w:tcPr>
          <w:p w14:paraId="685ACB27" w14:textId="77777777" w:rsidR="00BE35B3" w:rsidRDefault="00BE35B3" w:rsidP="00703508"/>
        </w:tc>
      </w:tr>
      <w:tr w:rsidR="00BE35B3" w14:paraId="0D964DE8" w14:textId="77777777" w:rsidTr="00BE35B3">
        <w:tc>
          <w:tcPr>
            <w:tcW w:w="4307" w:type="dxa"/>
          </w:tcPr>
          <w:p w14:paraId="2620EC3C" w14:textId="77777777" w:rsidR="00BE35B3" w:rsidRDefault="00BE35B3" w:rsidP="00703508"/>
        </w:tc>
        <w:tc>
          <w:tcPr>
            <w:tcW w:w="4307" w:type="dxa"/>
          </w:tcPr>
          <w:p w14:paraId="7CE96160" w14:textId="77777777" w:rsidR="00BE35B3" w:rsidRDefault="00BE35B3" w:rsidP="00703508"/>
        </w:tc>
        <w:tc>
          <w:tcPr>
            <w:tcW w:w="4307" w:type="dxa"/>
          </w:tcPr>
          <w:p w14:paraId="20498927" w14:textId="77777777" w:rsidR="00BE35B3" w:rsidRDefault="00BE35B3" w:rsidP="00703508"/>
        </w:tc>
        <w:tc>
          <w:tcPr>
            <w:tcW w:w="8620" w:type="dxa"/>
          </w:tcPr>
          <w:p w14:paraId="401F5896" w14:textId="77777777" w:rsidR="00BE35B3" w:rsidRDefault="00BE35B3" w:rsidP="00703508"/>
        </w:tc>
      </w:tr>
      <w:tr w:rsidR="00BE35B3" w14:paraId="1A624FCB" w14:textId="77777777" w:rsidTr="00BE35B3">
        <w:tc>
          <w:tcPr>
            <w:tcW w:w="4307" w:type="dxa"/>
          </w:tcPr>
          <w:p w14:paraId="5A3787D5" w14:textId="77777777" w:rsidR="00BE35B3" w:rsidRDefault="00BE35B3" w:rsidP="00703508"/>
        </w:tc>
        <w:tc>
          <w:tcPr>
            <w:tcW w:w="4307" w:type="dxa"/>
          </w:tcPr>
          <w:p w14:paraId="3110B585" w14:textId="77777777" w:rsidR="00BE35B3" w:rsidRDefault="00BE35B3" w:rsidP="00703508"/>
        </w:tc>
        <w:tc>
          <w:tcPr>
            <w:tcW w:w="4307" w:type="dxa"/>
          </w:tcPr>
          <w:p w14:paraId="69107DD7" w14:textId="77777777" w:rsidR="00BE35B3" w:rsidRDefault="00BE35B3" w:rsidP="00703508"/>
        </w:tc>
        <w:tc>
          <w:tcPr>
            <w:tcW w:w="8620" w:type="dxa"/>
          </w:tcPr>
          <w:p w14:paraId="38B888BB" w14:textId="77777777" w:rsidR="00BE35B3" w:rsidRDefault="00BE35B3" w:rsidP="00703508"/>
        </w:tc>
      </w:tr>
      <w:tr w:rsidR="00BE35B3" w14:paraId="1D4CFADA" w14:textId="77777777" w:rsidTr="00BE35B3">
        <w:tc>
          <w:tcPr>
            <w:tcW w:w="4307" w:type="dxa"/>
          </w:tcPr>
          <w:p w14:paraId="489BDAC3" w14:textId="77777777" w:rsidR="00BE35B3" w:rsidRDefault="00BE35B3">
            <w:r>
              <w:t>Voorwerpen en eigenschappen</w:t>
            </w:r>
          </w:p>
        </w:tc>
        <w:tc>
          <w:tcPr>
            <w:tcW w:w="4307" w:type="dxa"/>
          </w:tcPr>
          <w:p w14:paraId="7342D829" w14:textId="77777777" w:rsidR="00BE35B3" w:rsidRDefault="00BE35B3">
            <w:r>
              <w:t>beker</w:t>
            </w:r>
          </w:p>
        </w:tc>
        <w:tc>
          <w:tcPr>
            <w:tcW w:w="4307" w:type="dxa"/>
          </w:tcPr>
          <w:p w14:paraId="666B95D4" w14:textId="77777777" w:rsidR="00BE35B3" w:rsidRDefault="00BE35B3" w:rsidP="00703508"/>
        </w:tc>
        <w:tc>
          <w:tcPr>
            <w:tcW w:w="8620" w:type="dxa"/>
          </w:tcPr>
          <w:p w14:paraId="485FC673" w14:textId="77777777" w:rsidR="00BE35B3" w:rsidRDefault="00BE35B3" w:rsidP="00703508"/>
        </w:tc>
      </w:tr>
      <w:tr w:rsidR="00BE35B3" w14:paraId="23E8B059" w14:textId="77777777" w:rsidTr="00BE35B3">
        <w:tc>
          <w:tcPr>
            <w:tcW w:w="4307" w:type="dxa"/>
          </w:tcPr>
          <w:p w14:paraId="2D404534" w14:textId="77777777" w:rsidR="00BE35B3" w:rsidRDefault="00BE35B3" w:rsidP="00703508"/>
        </w:tc>
        <w:tc>
          <w:tcPr>
            <w:tcW w:w="4307" w:type="dxa"/>
          </w:tcPr>
          <w:p w14:paraId="74DB15F6" w14:textId="77777777" w:rsidR="00BE35B3" w:rsidRDefault="00BE35B3">
            <w:r>
              <w:t>bord</w:t>
            </w:r>
          </w:p>
        </w:tc>
        <w:tc>
          <w:tcPr>
            <w:tcW w:w="4307" w:type="dxa"/>
          </w:tcPr>
          <w:p w14:paraId="13E66685" w14:textId="77777777" w:rsidR="00BE35B3" w:rsidRDefault="00BE35B3" w:rsidP="00703508"/>
        </w:tc>
        <w:tc>
          <w:tcPr>
            <w:tcW w:w="8620" w:type="dxa"/>
          </w:tcPr>
          <w:p w14:paraId="08F7C261" w14:textId="77777777" w:rsidR="00BE35B3" w:rsidRDefault="00BE35B3" w:rsidP="00703508"/>
        </w:tc>
      </w:tr>
      <w:tr w:rsidR="00BE35B3" w14:paraId="253682BB" w14:textId="77777777" w:rsidTr="00BE35B3">
        <w:tc>
          <w:tcPr>
            <w:tcW w:w="4307" w:type="dxa"/>
          </w:tcPr>
          <w:p w14:paraId="30C20725" w14:textId="77777777" w:rsidR="00BE35B3" w:rsidRDefault="00BE35B3" w:rsidP="00703508"/>
        </w:tc>
        <w:tc>
          <w:tcPr>
            <w:tcW w:w="4307" w:type="dxa"/>
          </w:tcPr>
          <w:p w14:paraId="6CF623F0" w14:textId="77777777" w:rsidR="00BE35B3" w:rsidRDefault="00BE35B3">
            <w:r>
              <w:t>lepel</w:t>
            </w:r>
          </w:p>
        </w:tc>
        <w:tc>
          <w:tcPr>
            <w:tcW w:w="4307" w:type="dxa"/>
          </w:tcPr>
          <w:p w14:paraId="39CD98BC" w14:textId="77777777" w:rsidR="00BE35B3" w:rsidRDefault="00BE35B3" w:rsidP="00703508"/>
        </w:tc>
        <w:tc>
          <w:tcPr>
            <w:tcW w:w="8620" w:type="dxa"/>
          </w:tcPr>
          <w:p w14:paraId="1F694987" w14:textId="77777777" w:rsidR="00BE35B3" w:rsidRDefault="00BE35B3" w:rsidP="00703508"/>
        </w:tc>
      </w:tr>
      <w:tr w:rsidR="00BE35B3" w14:paraId="13D4297B" w14:textId="77777777" w:rsidTr="00BE35B3">
        <w:tc>
          <w:tcPr>
            <w:tcW w:w="4307" w:type="dxa"/>
          </w:tcPr>
          <w:p w14:paraId="37420CBC" w14:textId="77777777" w:rsidR="00BE35B3" w:rsidRDefault="00BE35B3" w:rsidP="00703508"/>
        </w:tc>
        <w:tc>
          <w:tcPr>
            <w:tcW w:w="4307" w:type="dxa"/>
          </w:tcPr>
          <w:p w14:paraId="2A9FFE5C" w14:textId="77777777" w:rsidR="00BE35B3" w:rsidRDefault="00BE35B3">
            <w:r>
              <w:t>stoel</w:t>
            </w:r>
          </w:p>
        </w:tc>
        <w:tc>
          <w:tcPr>
            <w:tcW w:w="4307" w:type="dxa"/>
          </w:tcPr>
          <w:p w14:paraId="56EDE943" w14:textId="77777777" w:rsidR="00BE35B3" w:rsidRDefault="00BE35B3" w:rsidP="00703508"/>
        </w:tc>
        <w:tc>
          <w:tcPr>
            <w:tcW w:w="8620" w:type="dxa"/>
          </w:tcPr>
          <w:p w14:paraId="001A8104" w14:textId="77777777" w:rsidR="00BE35B3" w:rsidRDefault="00BE35B3" w:rsidP="00703508"/>
        </w:tc>
      </w:tr>
      <w:tr w:rsidR="00BE35B3" w14:paraId="6392649D" w14:textId="77777777" w:rsidTr="00BE35B3">
        <w:tc>
          <w:tcPr>
            <w:tcW w:w="4307" w:type="dxa"/>
          </w:tcPr>
          <w:p w14:paraId="4D4821E9" w14:textId="77777777" w:rsidR="00BE35B3" w:rsidRDefault="00BE35B3" w:rsidP="00703508"/>
        </w:tc>
        <w:tc>
          <w:tcPr>
            <w:tcW w:w="4307" w:type="dxa"/>
          </w:tcPr>
          <w:p w14:paraId="1F9B4B41" w14:textId="77777777" w:rsidR="00BE35B3" w:rsidRDefault="00BE35B3">
            <w:r>
              <w:t>tafel</w:t>
            </w:r>
          </w:p>
        </w:tc>
        <w:tc>
          <w:tcPr>
            <w:tcW w:w="4307" w:type="dxa"/>
          </w:tcPr>
          <w:p w14:paraId="23A2C84B" w14:textId="77777777" w:rsidR="00BE35B3" w:rsidRDefault="00BE35B3" w:rsidP="00703508"/>
        </w:tc>
        <w:tc>
          <w:tcPr>
            <w:tcW w:w="8620" w:type="dxa"/>
          </w:tcPr>
          <w:p w14:paraId="36EAAA42" w14:textId="77777777" w:rsidR="00BE35B3" w:rsidRDefault="00BE35B3" w:rsidP="00703508"/>
        </w:tc>
      </w:tr>
      <w:tr w:rsidR="00BE35B3" w14:paraId="1894D82D" w14:textId="77777777" w:rsidTr="00BE35B3">
        <w:tc>
          <w:tcPr>
            <w:tcW w:w="4307" w:type="dxa"/>
          </w:tcPr>
          <w:p w14:paraId="022AD58C" w14:textId="77777777" w:rsidR="00BE35B3" w:rsidRDefault="00BE35B3" w:rsidP="00703508"/>
        </w:tc>
        <w:tc>
          <w:tcPr>
            <w:tcW w:w="4307" w:type="dxa"/>
          </w:tcPr>
          <w:p w14:paraId="33F24915" w14:textId="77777777" w:rsidR="00BE35B3" w:rsidRDefault="00BE35B3">
            <w:r>
              <w:t>jas</w:t>
            </w:r>
          </w:p>
        </w:tc>
        <w:tc>
          <w:tcPr>
            <w:tcW w:w="4307" w:type="dxa"/>
          </w:tcPr>
          <w:p w14:paraId="70EA7362" w14:textId="77777777" w:rsidR="00BE35B3" w:rsidRDefault="00BE35B3" w:rsidP="00703508"/>
        </w:tc>
        <w:tc>
          <w:tcPr>
            <w:tcW w:w="8620" w:type="dxa"/>
          </w:tcPr>
          <w:p w14:paraId="6D595EC0" w14:textId="77777777" w:rsidR="00BE35B3" w:rsidRDefault="00BE35B3" w:rsidP="00703508"/>
        </w:tc>
      </w:tr>
      <w:tr w:rsidR="00BE35B3" w14:paraId="72D86D33" w14:textId="77777777" w:rsidTr="00BE35B3">
        <w:tc>
          <w:tcPr>
            <w:tcW w:w="4307" w:type="dxa"/>
          </w:tcPr>
          <w:p w14:paraId="2135E388" w14:textId="77777777" w:rsidR="00BE35B3" w:rsidRDefault="00BE35B3" w:rsidP="00703508"/>
        </w:tc>
        <w:tc>
          <w:tcPr>
            <w:tcW w:w="4307" w:type="dxa"/>
          </w:tcPr>
          <w:p w14:paraId="1B1C2BBB" w14:textId="77777777" w:rsidR="00BE35B3" w:rsidRDefault="00BE35B3">
            <w:r>
              <w:t>bal</w:t>
            </w:r>
          </w:p>
        </w:tc>
        <w:tc>
          <w:tcPr>
            <w:tcW w:w="4307" w:type="dxa"/>
          </w:tcPr>
          <w:p w14:paraId="22C653B1" w14:textId="77777777" w:rsidR="00BE35B3" w:rsidRDefault="00BE35B3" w:rsidP="00703508"/>
        </w:tc>
        <w:tc>
          <w:tcPr>
            <w:tcW w:w="8620" w:type="dxa"/>
          </w:tcPr>
          <w:p w14:paraId="2D856DF7" w14:textId="77777777" w:rsidR="00BE35B3" w:rsidRDefault="00BE35B3" w:rsidP="00703508"/>
        </w:tc>
      </w:tr>
      <w:tr w:rsidR="00BE35B3" w14:paraId="25F290D8" w14:textId="77777777" w:rsidTr="00BE35B3">
        <w:tc>
          <w:tcPr>
            <w:tcW w:w="4307" w:type="dxa"/>
          </w:tcPr>
          <w:p w14:paraId="73E240E0" w14:textId="77777777" w:rsidR="00BE35B3" w:rsidRDefault="00BE35B3" w:rsidP="00703508"/>
        </w:tc>
        <w:tc>
          <w:tcPr>
            <w:tcW w:w="4307" w:type="dxa"/>
          </w:tcPr>
          <w:p w14:paraId="271F530E" w14:textId="77777777" w:rsidR="00BE35B3" w:rsidRDefault="00BE35B3">
            <w:r>
              <w:t>boek</w:t>
            </w:r>
          </w:p>
        </w:tc>
        <w:tc>
          <w:tcPr>
            <w:tcW w:w="4307" w:type="dxa"/>
          </w:tcPr>
          <w:p w14:paraId="77C1FA87" w14:textId="77777777" w:rsidR="00BE35B3" w:rsidRDefault="00BE35B3" w:rsidP="00703508"/>
        </w:tc>
        <w:tc>
          <w:tcPr>
            <w:tcW w:w="8620" w:type="dxa"/>
          </w:tcPr>
          <w:p w14:paraId="67B500F4" w14:textId="77777777" w:rsidR="00BE35B3" w:rsidRDefault="00BE35B3" w:rsidP="00703508"/>
        </w:tc>
      </w:tr>
      <w:tr w:rsidR="00BE35B3" w14:paraId="566AAD7D" w14:textId="77777777" w:rsidTr="00BE35B3">
        <w:tc>
          <w:tcPr>
            <w:tcW w:w="4307" w:type="dxa"/>
          </w:tcPr>
          <w:p w14:paraId="65AB8023" w14:textId="77777777" w:rsidR="00BE35B3" w:rsidRDefault="00BE35B3" w:rsidP="00703508"/>
        </w:tc>
        <w:tc>
          <w:tcPr>
            <w:tcW w:w="4307" w:type="dxa"/>
          </w:tcPr>
          <w:p w14:paraId="171ACFD2" w14:textId="77777777" w:rsidR="00BE35B3" w:rsidRDefault="00BE35B3">
            <w:r>
              <w:t>groot</w:t>
            </w:r>
          </w:p>
        </w:tc>
        <w:tc>
          <w:tcPr>
            <w:tcW w:w="4307" w:type="dxa"/>
          </w:tcPr>
          <w:p w14:paraId="7AA3770A" w14:textId="77777777" w:rsidR="00BE35B3" w:rsidRDefault="00BE35B3" w:rsidP="00703508"/>
        </w:tc>
        <w:tc>
          <w:tcPr>
            <w:tcW w:w="8620" w:type="dxa"/>
          </w:tcPr>
          <w:p w14:paraId="6C1AACF9" w14:textId="77777777" w:rsidR="00BE35B3" w:rsidRDefault="00BE35B3" w:rsidP="00703508"/>
        </w:tc>
      </w:tr>
      <w:tr w:rsidR="00BE35B3" w14:paraId="29055767" w14:textId="77777777" w:rsidTr="00BE35B3">
        <w:tc>
          <w:tcPr>
            <w:tcW w:w="4307" w:type="dxa"/>
          </w:tcPr>
          <w:p w14:paraId="558E76F1" w14:textId="77777777" w:rsidR="00BE35B3" w:rsidRDefault="00BE35B3" w:rsidP="00703508"/>
        </w:tc>
        <w:tc>
          <w:tcPr>
            <w:tcW w:w="4307" w:type="dxa"/>
          </w:tcPr>
          <w:p w14:paraId="23B65871" w14:textId="77777777" w:rsidR="00BE35B3" w:rsidRDefault="00BE35B3">
            <w:r>
              <w:t>klein</w:t>
            </w:r>
          </w:p>
        </w:tc>
        <w:tc>
          <w:tcPr>
            <w:tcW w:w="4307" w:type="dxa"/>
          </w:tcPr>
          <w:p w14:paraId="256BBA5F" w14:textId="77777777" w:rsidR="00BE35B3" w:rsidRDefault="00BE35B3" w:rsidP="00703508"/>
        </w:tc>
        <w:tc>
          <w:tcPr>
            <w:tcW w:w="8620" w:type="dxa"/>
          </w:tcPr>
          <w:p w14:paraId="30D9A7C1" w14:textId="77777777" w:rsidR="00BE35B3" w:rsidRDefault="00BE35B3" w:rsidP="00703508"/>
        </w:tc>
      </w:tr>
      <w:tr w:rsidR="00BE35B3" w14:paraId="45415B7B" w14:textId="77777777" w:rsidTr="00BE35B3">
        <w:tc>
          <w:tcPr>
            <w:tcW w:w="4307" w:type="dxa"/>
          </w:tcPr>
          <w:p w14:paraId="4CF6DE6A" w14:textId="77777777" w:rsidR="00BE35B3" w:rsidRDefault="00BE35B3" w:rsidP="00703508"/>
        </w:tc>
        <w:tc>
          <w:tcPr>
            <w:tcW w:w="4307" w:type="dxa"/>
          </w:tcPr>
          <w:p w14:paraId="07FC3B3A" w14:textId="77777777" w:rsidR="00BE35B3" w:rsidRDefault="00BE35B3">
            <w:r>
              <w:t>hard</w:t>
            </w:r>
          </w:p>
        </w:tc>
        <w:tc>
          <w:tcPr>
            <w:tcW w:w="4307" w:type="dxa"/>
          </w:tcPr>
          <w:p w14:paraId="7278D112" w14:textId="77777777" w:rsidR="00BE35B3" w:rsidRDefault="00BE35B3" w:rsidP="00703508"/>
        </w:tc>
        <w:tc>
          <w:tcPr>
            <w:tcW w:w="8620" w:type="dxa"/>
          </w:tcPr>
          <w:p w14:paraId="1FF997CD" w14:textId="77777777" w:rsidR="00BE35B3" w:rsidRDefault="00BE35B3" w:rsidP="00703508"/>
        </w:tc>
      </w:tr>
      <w:tr w:rsidR="00BE35B3" w14:paraId="0A601836" w14:textId="77777777" w:rsidTr="00BE35B3">
        <w:tc>
          <w:tcPr>
            <w:tcW w:w="4307" w:type="dxa"/>
          </w:tcPr>
          <w:p w14:paraId="163BFBB4" w14:textId="77777777" w:rsidR="00BE35B3" w:rsidRDefault="00BE35B3"/>
        </w:tc>
        <w:tc>
          <w:tcPr>
            <w:tcW w:w="4307" w:type="dxa"/>
          </w:tcPr>
          <w:p w14:paraId="1633EE14" w14:textId="3D539010" w:rsidR="00BE35B3" w:rsidRDefault="00BE35B3">
            <w:r>
              <w:t>zacht</w:t>
            </w:r>
          </w:p>
        </w:tc>
        <w:tc>
          <w:tcPr>
            <w:tcW w:w="4307" w:type="dxa"/>
          </w:tcPr>
          <w:p w14:paraId="614125E4" w14:textId="77777777" w:rsidR="00BE35B3" w:rsidRDefault="00BE35B3" w:rsidP="00703508"/>
        </w:tc>
        <w:tc>
          <w:tcPr>
            <w:tcW w:w="8620" w:type="dxa"/>
          </w:tcPr>
          <w:p w14:paraId="1B57979D" w14:textId="77777777" w:rsidR="00BE35B3" w:rsidRDefault="00BE35B3" w:rsidP="00703508"/>
        </w:tc>
      </w:tr>
      <w:tr w:rsidR="00BE35B3" w14:paraId="18877BFE" w14:textId="77777777" w:rsidTr="00BE35B3">
        <w:tc>
          <w:tcPr>
            <w:tcW w:w="4307" w:type="dxa"/>
          </w:tcPr>
          <w:p w14:paraId="238D8F9C" w14:textId="77777777" w:rsidR="00BE35B3" w:rsidRDefault="00BE35B3"/>
        </w:tc>
        <w:tc>
          <w:tcPr>
            <w:tcW w:w="4307" w:type="dxa"/>
          </w:tcPr>
          <w:p w14:paraId="08CB0BCC" w14:textId="77777777" w:rsidR="00BE35B3" w:rsidRDefault="00BE35B3"/>
        </w:tc>
        <w:tc>
          <w:tcPr>
            <w:tcW w:w="4307" w:type="dxa"/>
          </w:tcPr>
          <w:p w14:paraId="70904675" w14:textId="77777777" w:rsidR="00BE35B3" w:rsidRDefault="00BE35B3" w:rsidP="00703508"/>
        </w:tc>
        <w:tc>
          <w:tcPr>
            <w:tcW w:w="8620" w:type="dxa"/>
          </w:tcPr>
          <w:p w14:paraId="69EBDCEE" w14:textId="77777777" w:rsidR="00BE35B3" w:rsidRDefault="00BE35B3" w:rsidP="00703508"/>
        </w:tc>
      </w:tr>
      <w:tr w:rsidR="00BE35B3" w14:paraId="08DE3DB3" w14:textId="77777777" w:rsidTr="00BE35B3">
        <w:tc>
          <w:tcPr>
            <w:tcW w:w="4307" w:type="dxa"/>
          </w:tcPr>
          <w:p w14:paraId="20AC7779" w14:textId="77777777" w:rsidR="00BE35B3" w:rsidRDefault="00BE35B3"/>
        </w:tc>
        <w:tc>
          <w:tcPr>
            <w:tcW w:w="4307" w:type="dxa"/>
          </w:tcPr>
          <w:p w14:paraId="13701947" w14:textId="77777777" w:rsidR="00BE35B3" w:rsidRDefault="00BE35B3"/>
        </w:tc>
        <w:tc>
          <w:tcPr>
            <w:tcW w:w="4307" w:type="dxa"/>
          </w:tcPr>
          <w:p w14:paraId="4E8674BC" w14:textId="77777777" w:rsidR="00BE35B3" w:rsidRDefault="00BE35B3" w:rsidP="00703508"/>
        </w:tc>
        <w:tc>
          <w:tcPr>
            <w:tcW w:w="8620" w:type="dxa"/>
          </w:tcPr>
          <w:p w14:paraId="17393621" w14:textId="77777777" w:rsidR="00BE35B3" w:rsidRDefault="00BE35B3" w:rsidP="00703508"/>
        </w:tc>
      </w:tr>
      <w:tr w:rsidR="00BE35B3" w14:paraId="17CBAE61" w14:textId="77777777" w:rsidTr="00BE35B3">
        <w:tc>
          <w:tcPr>
            <w:tcW w:w="4307" w:type="dxa"/>
          </w:tcPr>
          <w:p w14:paraId="50F1A7DC" w14:textId="77777777" w:rsidR="00BE35B3" w:rsidRDefault="00BE35B3"/>
        </w:tc>
        <w:tc>
          <w:tcPr>
            <w:tcW w:w="4307" w:type="dxa"/>
          </w:tcPr>
          <w:p w14:paraId="61C186BA" w14:textId="77777777" w:rsidR="00BE35B3" w:rsidRDefault="00BE35B3"/>
        </w:tc>
        <w:tc>
          <w:tcPr>
            <w:tcW w:w="4307" w:type="dxa"/>
          </w:tcPr>
          <w:p w14:paraId="585A654F" w14:textId="77777777" w:rsidR="00BE35B3" w:rsidRDefault="00BE35B3" w:rsidP="00703508"/>
        </w:tc>
        <w:tc>
          <w:tcPr>
            <w:tcW w:w="8620" w:type="dxa"/>
          </w:tcPr>
          <w:p w14:paraId="1EED7C71" w14:textId="77777777" w:rsidR="00BE35B3" w:rsidRDefault="00BE35B3" w:rsidP="00703508"/>
        </w:tc>
      </w:tr>
      <w:tr w:rsidR="00BE35B3" w14:paraId="38996080" w14:textId="77777777" w:rsidTr="00BE35B3">
        <w:tc>
          <w:tcPr>
            <w:tcW w:w="4307" w:type="dxa"/>
          </w:tcPr>
          <w:p w14:paraId="775F4683" w14:textId="77777777" w:rsidR="00BE35B3" w:rsidRDefault="00BE35B3">
            <w:r>
              <w:t>Handelingen en gebeurtenissen</w:t>
            </w:r>
          </w:p>
        </w:tc>
        <w:tc>
          <w:tcPr>
            <w:tcW w:w="4307" w:type="dxa"/>
          </w:tcPr>
          <w:p w14:paraId="15D84DFB" w14:textId="77777777" w:rsidR="00BE35B3" w:rsidRDefault="00BE35B3">
            <w:r>
              <w:t>eten</w:t>
            </w:r>
          </w:p>
        </w:tc>
        <w:tc>
          <w:tcPr>
            <w:tcW w:w="4307" w:type="dxa"/>
          </w:tcPr>
          <w:p w14:paraId="26346310" w14:textId="77777777" w:rsidR="00BE35B3" w:rsidRDefault="00BE35B3" w:rsidP="00703508"/>
        </w:tc>
        <w:tc>
          <w:tcPr>
            <w:tcW w:w="8620" w:type="dxa"/>
          </w:tcPr>
          <w:p w14:paraId="42C91E3A" w14:textId="77777777" w:rsidR="00BE35B3" w:rsidRDefault="00BE35B3" w:rsidP="00703508"/>
        </w:tc>
      </w:tr>
      <w:tr w:rsidR="00BE35B3" w14:paraId="72E6F5BE" w14:textId="77777777" w:rsidTr="00BE35B3">
        <w:tc>
          <w:tcPr>
            <w:tcW w:w="4307" w:type="dxa"/>
          </w:tcPr>
          <w:p w14:paraId="6F17E8A3" w14:textId="77777777" w:rsidR="00BE35B3" w:rsidRDefault="00BE35B3" w:rsidP="00703508"/>
        </w:tc>
        <w:tc>
          <w:tcPr>
            <w:tcW w:w="4307" w:type="dxa"/>
          </w:tcPr>
          <w:p w14:paraId="7B24DBE4" w14:textId="77777777" w:rsidR="00BE35B3" w:rsidRDefault="00BE35B3">
            <w:r>
              <w:t>drinken</w:t>
            </w:r>
          </w:p>
        </w:tc>
        <w:tc>
          <w:tcPr>
            <w:tcW w:w="4307" w:type="dxa"/>
          </w:tcPr>
          <w:p w14:paraId="5014BDDA" w14:textId="77777777" w:rsidR="00BE35B3" w:rsidRDefault="00BE35B3" w:rsidP="00703508"/>
        </w:tc>
        <w:tc>
          <w:tcPr>
            <w:tcW w:w="8620" w:type="dxa"/>
          </w:tcPr>
          <w:p w14:paraId="46C4470F" w14:textId="77777777" w:rsidR="00BE35B3" w:rsidRDefault="00BE35B3" w:rsidP="00703508"/>
        </w:tc>
      </w:tr>
      <w:tr w:rsidR="00BE35B3" w14:paraId="1CD12ED5" w14:textId="77777777" w:rsidTr="00BE35B3">
        <w:tc>
          <w:tcPr>
            <w:tcW w:w="4307" w:type="dxa"/>
          </w:tcPr>
          <w:p w14:paraId="216E7E6D" w14:textId="77777777" w:rsidR="00BE35B3" w:rsidRDefault="00BE35B3" w:rsidP="00703508"/>
        </w:tc>
        <w:tc>
          <w:tcPr>
            <w:tcW w:w="4307" w:type="dxa"/>
          </w:tcPr>
          <w:p w14:paraId="187F602A" w14:textId="77777777" w:rsidR="00BE35B3" w:rsidRDefault="00BE35B3">
            <w:r>
              <w:t>spelen</w:t>
            </w:r>
          </w:p>
        </w:tc>
        <w:tc>
          <w:tcPr>
            <w:tcW w:w="4307" w:type="dxa"/>
          </w:tcPr>
          <w:p w14:paraId="6998E3FA" w14:textId="77777777" w:rsidR="00BE35B3" w:rsidRDefault="00BE35B3" w:rsidP="00703508"/>
        </w:tc>
        <w:tc>
          <w:tcPr>
            <w:tcW w:w="8620" w:type="dxa"/>
          </w:tcPr>
          <w:p w14:paraId="296EDAEB" w14:textId="77777777" w:rsidR="00BE35B3" w:rsidRDefault="00BE35B3" w:rsidP="00703508"/>
        </w:tc>
      </w:tr>
      <w:tr w:rsidR="00BE35B3" w14:paraId="2FE04E82" w14:textId="77777777" w:rsidTr="00BE35B3">
        <w:tc>
          <w:tcPr>
            <w:tcW w:w="4307" w:type="dxa"/>
          </w:tcPr>
          <w:p w14:paraId="1FFE6378" w14:textId="77777777" w:rsidR="00BE35B3" w:rsidRDefault="00BE35B3" w:rsidP="00703508"/>
        </w:tc>
        <w:tc>
          <w:tcPr>
            <w:tcW w:w="4307" w:type="dxa"/>
          </w:tcPr>
          <w:p w14:paraId="4F328480" w14:textId="77777777" w:rsidR="00BE35B3" w:rsidRDefault="00BE35B3">
            <w:r>
              <w:t>wassen</w:t>
            </w:r>
          </w:p>
        </w:tc>
        <w:tc>
          <w:tcPr>
            <w:tcW w:w="4307" w:type="dxa"/>
          </w:tcPr>
          <w:p w14:paraId="6012136A" w14:textId="77777777" w:rsidR="00BE35B3" w:rsidRDefault="00BE35B3" w:rsidP="00703508"/>
        </w:tc>
        <w:tc>
          <w:tcPr>
            <w:tcW w:w="8620" w:type="dxa"/>
          </w:tcPr>
          <w:p w14:paraId="307FBF72" w14:textId="77777777" w:rsidR="00BE35B3" w:rsidRDefault="00BE35B3" w:rsidP="00703508"/>
        </w:tc>
      </w:tr>
      <w:tr w:rsidR="00BE35B3" w14:paraId="194758E0" w14:textId="77777777" w:rsidTr="00BE35B3">
        <w:tc>
          <w:tcPr>
            <w:tcW w:w="4307" w:type="dxa"/>
          </w:tcPr>
          <w:p w14:paraId="4B309FC0" w14:textId="77777777" w:rsidR="00BE35B3" w:rsidRDefault="00BE35B3" w:rsidP="00703508"/>
        </w:tc>
        <w:tc>
          <w:tcPr>
            <w:tcW w:w="4307" w:type="dxa"/>
          </w:tcPr>
          <w:p w14:paraId="387CF4BB" w14:textId="77777777" w:rsidR="00BE35B3" w:rsidRDefault="00BE35B3">
            <w:r>
              <w:t>slapen</w:t>
            </w:r>
          </w:p>
        </w:tc>
        <w:tc>
          <w:tcPr>
            <w:tcW w:w="4307" w:type="dxa"/>
          </w:tcPr>
          <w:p w14:paraId="2CC58C51" w14:textId="77777777" w:rsidR="00BE35B3" w:rsidRDefault="00BE35B3" w:rsidP="00703508"/>
        </w:tc>
        <w:tc>
          <w:tcPr>
            <w:tcW w:w="8620" w:type="dxa"/>
          </w:tcPr>
          <w:p w14:paraId="31A4C5DC" w14:textId="77777777" w:rsidR="00BE35B3" w:rsidRDefault="00BE35B3" w:rsidP="00703508"/>
        </w:tc>
      </w:tr>
      <w:tr w:rsidR="00BE35B3" w14:paraId="60A8E8C5" w14:textId="77777777" w:rsidTr="00BE35B3">
        <w:tc>
          <w:tcPr>
            <w:tcW w:w="4307" w:type="dxa"/>
          </w:tcPr>
          <w:p w14:paraId="61293595" w14:textId="77777777" w:rsidR="00BE35B3" w:rsidRDefault="00BE35B3" w:rsidP="00703508"/>
        </w:tc>
        <w:tc>
          <w:tcPr>
            <w:tcW w:w="4307" w:type="dxa"/>
          </w:tcPr>
          <w:p w14:paraId="711A26A4" w14:textId="77777777" w:rsidR="00BE35B3" w:rsidRDefault="00BE35B3">
            <w:r>
              <w:t>wandelen</w:t>
            </w:r>
          </w:p>
        </w:tc>
        <w:tc>
          <w:tcPr>
            <w:tcW w:w="4307" w:type="dxa"/>
          </w:tcPr>
          <w:p w14:paraId="13495831" w14:textId="77777777" w:rsidR="00BE35B3" w:rsidRDefault="00BE35B3" w:rsidP="00703508"/>
        </w:tc>
        <w:tc>
          <w:tcPr>
            <w:tcW w:w="8620" w:type="dxa"/>
          </w:tcPr>
          <w:p w14:paraId="7FC917F4" w14:textId="77777777" w:rsidR="00BE35B3" w:rsidRDefault="00BE35B3" w:rsidP="00703508"/>
        </w:tc>
      </w:tr>
      <w:tr w:rsidR="00BE35B3" w14:paraId="4BE9B9B6" w14:textId="77777777" w:rsidTr="00BE35B3">
        <w:tc>
          <w:tcPr>
            <w:tcW w:w="4307" w:type="dxa"/>
          </w:tcPr>
          <w:p w14:paraId="4AF6B498" w14:textId="77777777" w:rsidR="00BE35B3" w:rsidRDefault="00BE35B3" w:rsidP="00703508"/>
        </w:tc>
        <w:tc>
          <w:tcPr>
            <w:tcW w:w="4307" w:type="dxa"/>
          </w:tcPr>
          <w:p w14:paraId="0A16924A" w14:textId="77777777" w:rsidR="00BE35B3" w:rsidRDefault="00BE35B3">
            <w:r>
              <w:t>open</w:t>
            </w:r>
          </w:p>
        </w:tc>
        <w:tc>
          <w:tcPr>
            <w:tcW w:w="4307" w:type="dxa"/>
          </w:tcPr>
          <w:p w14:paraId="1EF6E465" w14:textId="77777777" w:rsidR="00BE35B3" w:rsidRDefault="00BE35B3" w:rsidP="00703508"/>
        </w:tc>
        <w:tc>
          <w:tcPr>
            <w:tcW w:w="8620" w:type="dxa"/>
          </w:tcPr>
          <w:p w14:paraId="00A4C36C" w14:textId="77777777" w:rsidR="00BE35B3" w:rsidRDefault="00BE35B3" w:rsidP="00703508"/>
        </w:tc>
      </w:tr>
      <w:tr w:rsidR="00BE35B3" w14:paraId="7638C279" w14:textId="77777777" w:rsidTr="00BE35B3">
        <w:tc>
          <w:tcPr>
            <w:tcW w:w="4307" w:type="dxa"/>
          </w:tcPr>
          <w:p w14:paraId="60864CCA" w14:textId="77777777" w:rsidR="00BE35B3" w:rsidRDefault="00BE35B3" w:rsidP="00703508"/>
        </w:tc>
        <w:tc>
          <w:tcPr>
            <w:tcW w:w="4307" w:type="dxa"/>
          </w:tcPr>
          <w:p w14:paraId="058DD85F" w14:textId="77777777" w:rsidR="00BE35B3" w:rsidRDefault="00BE35B3">
            <w:r>
              <w:t>dicht</w:t>
            </w:r>
          </w:p>
        </w:tc>
        <w:tc>
          <w:tcPr>
            <w:tcW w:w="4307" w:type="dxa"/>
          </w:tcPr>
          <w:p w14:paraId="2DB26F8F" w14:textId="77777777" w:rsidR="00BE35B3" w:rsidRDefault="00BE35B3" w:rsidP="00703508"/>
        </w:tc>
        <w:tc>
          <w:tcPr>
            <w:tcW w:w="8620" w:type="dxa"/>
          </w:tcPr>
          <w:p w14:paraId="316E7985" w14:textId="77777777" w:rsidR="00BE35B3" w:rsidRDefault="00BE35B3" w:rsidP="00703508"/>
        </w:tc>
      </w:tr>
      <w:tr w:rsidR="00BE35B3" w14:paraId="238473B1" w14:textId="77777777" w:rsidTr="00BE35B3">
        <w:tc>
          <w:tcPr>
            <w:tcW w:w="4307" w:type="dxa"/>
          </w:tcPr>
          <w:p w14:paraId="7A899005" w14:textId="77777777" w:rsidR="00BE35B3" w:rsidRDefault="00BE35B3" w:rsidP="00703508"/>
        </w:tc>
        <w:tc>
          <w:tcPr>
            <w:tcW w:w="4307" w:type="dxa"/>
          </w:tcPr>
          <w:p w14:paraId="2B354BBA" w14:textId="77777777" w:rsidR="00BE35B3" w:rsidRDefault="00BE35B3">
            <w:r>
              <w:t>aan</w:t>
            </w:r>
          </w:p>
        </w:tc>
        <w:tc>
          <w:tcPr>
            <w:tcW w:w="4307" w:type="dxa"/>
          </w:tcPr>
          <w:p w14:paraId="36A6D951" w14:textId="77777777" w:rsidR="00BE35B3" w:rsidRDefault="00BE35B3" w:rsidP="00703508"/>
        </w:tc>
        <w:tc>
          <w:tcPr>
            <w:tcW w:w="8620" w:type="dxa"/>
          </w:tcPr>
          <w:p w14:paraId="39EBBB7D" w14:textId="77777777" w:rsidR="00BE35B3" w:rsidRDefault="00BE35B3" w:rsidP="00703508"/>
        </w:tc>
      </w:tr>
      <w:tr w:rsidR="00BE35B3" w14:paraId="438E105C" w14:textId="77777777" w:rsidTr="00BE35B3">
        <w:tc>
          <w:tcPr>
            <w:tcW w:w="4307" w:type="dxa"/>
          </w:tcPr>
          <w:p w14:paraId="2B571981" w14:textId="77777777" w:rsidR="00BE35B3" w:rsidRDefault="00BE35B3" w:rsidP="00703508"/>
        </w:tc>
        <w:tc>
          <w:tcPr>
            <w:tcW w:w="4307" w:type="dxa"/>
          </w:tcPr>
          <w:p w14:paraId="36F4940A" w14:textId="77777777" w:rsidR="00BE35B3" w:rsidRDefault="00BE35B3">
            <w:r>
              <w:t>uit</w:t>
            </w:r>
          </w:p>
        </w:tc>
        <w:tc>
          <w:tcPr>
            <w:tcW w:w="4307" w:type="dxa"/>
          </w:tcPr>
          <w:p w14:paraId="5FE01A66" w14:textId="77777777" w:rsidR="00BE35B3" w:rsidRDefault="00BE35B3" w:rsidP="00703508"/>
        </w:tc>
        <w:tc>
          <w:tcPr>
            <w:tcW w:w="8620" w:type="dxa"/>
          </w:tcPr>
          <w:p w14:paraId="3361A1EF" w14:textId="77777777" w:rsidR="00BE35B3" w:rsidRDefault="00BE35B3" w:rsidP="00703508"/>
        </w:tc>
      </w:tr>
      <w:tr w:rsidR="00BE35B3" w14:paraId="520B97CF" w14:textId="77777777" w:rsidTr="00BE35B3">
        <w:tc>
          <w:tcPr>
            <w:tcW w:w="4307" w:type="dxa"/>
          </w:tcPr>
          <w:p w14:paraId="3C167EA7" w14:textId="77777777" w:rsidR="00BE35B3" w:rsidRDefault="00BE35B3" w:rsidP="00703508"/>
        </w:tc>
        <w:tc>
          <w:tcPr>
            <w:tcW w:w="4307" w:type="dxa"/>
          </w:tcPr>
          <w:p w14:paraId="5E5962DC" w14:textId="77777777" w:rsidR="00BE35B3" w:rsidRDefault="00BE35B3"/>
        </w:tc>
        <w:tc>
          <w:tcPr>
            <w:tcW w:w="4307" w:type="dxa"/>
          </w:tcPr>
          <w:p w14:paraId="263272BB" w14:textId="77777777" w:rsidR="00BE35B3" w:rsidRDefault="00BE35B3" w:rsidP="00703508"/>
        </w:tc>
        <w:tc>
          <w:tcPr>
            <w:tcW w:w="8620" w:type="dxa"/>
          </w:tcPr>
          <w:p w14:paraId="78683D7B" w14:textId="77777777" w:rsidR="00BE35B3" w:rsidRDefault="00BE35B3" w:rsidP="00703508"/>
        </w:tc>
      </w:tr>
      <w:tr w:rsidR="00BE35B3" w14:paraId="7D041325" w14:textId="77777777" w:rsidTr="00BE35B3">
        <w:tc>
          <w:tcPr>
            <w:tcW w:w="4307" w:type="dxa"/>
          </w:tcPr>
          <w:p w14:paraId="21CBD16B" w14:textId="77777777" w:rsidR="00BE35B3" w:rsidRDefault="00BE35B3" w:rsidP="00703508"/>
        </w:tc>
        <w:tc>
          <w:tcPr>
            <w:tcW w:w="4307" w:type="dxa"/>
          </w:tcPr>
          <w:p w14:paraId="2C6A0E9D" w14:textId="77777777" w:rsidR="00BE35B3" w:rsidRDefault="00BE35B3"/>
        </w:tc>
        <w:tc>
          <w:tcPr>
            <w:tcW w:w="4307" w:type="dxa"/>
          </w:tcPr>
          <w:p w14:paraId="7BBF6D0E" w14:textId="77777777" w:rsidR="00BE35B3" w:rsidRDefault="00BE35B3" w:rsidP="00703508"/>
        </w:tc>
        <w:tc>
          <w:tcPr>
            <w:tcW w:w="8620" w:type="dxa"/>
          </w:tcPr>
          <w:p w14:paraId="79C7B1FC" w14:textId="77777777" w:rsidR="00BE35B3" w:rsidRDefault="00BE35B3" w:rsidP="00703508"/>
        </w:tc>
      </w:tr>
      <w:tr w:rsidR="00BE35B3" w14:paraId="1433CA37" w14:textId="77777777" w:rsidTr="00BE35B3">
        <w:tc>
          <w:tcPr>
            <w:tcW w:w="4307" w:type="dxa"/>
          </w:tcPr>
          <w:p w14:paraId="205F635C" w14:textId="77777777" w:rsidR="00BE35B3" w:rsidRDefault="00BE35B3" w:rsidP="00703508"/>
        </w:tc>
        <w:tc>
          <w:tcPr>
            <w:tcW w:w="4307" w:type="dxa"/>
          </w:tcPr>
          <w:p w14:paraId="1A6ADF9A" w14:textId="77777777" w:rsidR="00BE35B3" w:rsidRDefault="00BE35B3"/>
        </w:tc>
        <w:tc>
          <w:tcPr>
            <w:tcW w:w="4307" w:type="dxa"/>
          </w:tcPr>
          <w:p w14:paraId="1110E15A" w14:textId="77777777" w:rsidR="00BE35B3" w:rsidRDefault="00BE35B3" w:rsidP="00703508"/>
        </w:tc>
        <w:tc>
          <w:tcPr>
            <w:tcW w:w="8620" w:type="dxa"/>
          </w:tcPr>
          <w:p w14:paraId="4FA1FB55" w14:textId="77777777" w:rsidR="00BE35B3" w:rsidRDefault="00BE35B3" w:rsidP="00703508"/>
        </w:tc>
      </w:tr>
      <w:tr w:rsidR="00BE35B3" w14:paraId="66FBE07B" w14:textId="77777777" w:rsidTr="00BE35B3">
        <w:tc>
          <w:tcPr>
            <w:tcW w:w="4307" w:type="dxa"/>
          </w:tcPr>
          <w:p w14:paraId="21E16DC2" w14:textId="77777777" w:rsidR="00BE35B3" w:rsidRDefault="00BE35B3" w:rsidP="00703508"/>
        </w:tc>
        <w:tc>
          <w:tcPr>
            <w:tcW w:w="4307" w:type="dxa"/>
          </w:tcPr>
          <w:p w14:paraId="0A32A45D" w14:textId="77777777" w:rsidR="00BE35B3" w:rsidRDefault="00BE35B3"/>
        </w:tc>
        <w:tc>
          <w:tcPr>
            <w:tcW w:w="4307" w:type="dxa"/>
          </w:tcPr>
          <w:p w14:paraId="53D83C0E" w14:textId="77777777" w:rsidR="00BE35B3" w:rsidRDefault="00BE35B3" w:rsidP="00703508"/>
        </w:tc>
        <w:tc>
          <w:tcPr>
            <w:tcW w:w="8620" w:type="dxa"/>
          </w:tcPr>
          <w:p w14:paraId="2984CEBD" w14:textId="77777777" w:rsidR="00BE35B3" w:rsidRDefault="00BE35B3" w:rsidP="00703508"/>
        </w:tc>
      </w:tr>
      <w:tr w:rsidR="00BE35B3" w14:paraId="022D607F" w14:textId="77777777" w:rsidTr="00BE35B3">
        <w:tc>
          <w:tcPr>
            <w:tcW w:w="4307" w:type="dxa"/>
          </w:tcPr>
          <w:p w14:paraId="67DFB4E2" w14:textId="77777777" w:rsidR="00BE35B3" w:rsidRDefault="00BE35B3">
            <w:r>
              <w:t>Plaats en ruimte</w:t>
            </w:r>
          </w:p>
        </w:tc>
        <w:tc>
          <w:tcPr>
            <w:tcW w:w="4307" w:type="dxa"/>
          </w:tcPr>
          <w:p w14:paraId="71370C0B" w14:textId="77777777" w:rsidR="00BE35B3" w:rsidRDefault="00BE35B3">
            <w:r>
              <w:t>hier</w:t>
            </w:r>
          </w:p>
        </w:tc>
        <w:tc>
          <w:tcPr>
            <w:tcW w:w="4307" w:type="dxa"/>
          </w:tcPr>
          <w:p w14:paraId="67D5E7AC" w14:textId="77777777" w:rsidR="00BE35B3" w:rsidRDefault="00BE35B3" w:rsidP="00703508"/>
        </w:tc>
        <w:tc>
          <w:tcPr>
            <w:tcW w:w="8620" w:type="dxa"/>
          </w:tcPr>
          <w:p w14:paraId="14259E0F" w14:textId="77777777" w:rsidR="00BE35B3" w:rsidRDefault="00BE35B3" w:rsidP="00703508"/>
        </w:tc>
      </w:tr>
      <w:tr w:rsidR="00BE35B3" w14:paraId="50C88F8C" w14:textId="77777777" w:rsidTr="00BE35B3">
        <w:tc>
          <w:tcPr>
            <w:tcW w:w="4307" w:type="dxa"/>
          </w:tcPr>
          <w:p w14:paraId="21DBA0B6" w14:textId="77777777" w:rsidR="00BE35B3" w:rsidRDefault="00BE35B3" w:rsidP="00703508"/>
        </w:tc>
        <w:tc>
          <w:tcPr>
            <w:tcW w:w="4307" w:type="dxa"/>
          </w:tcPr>
          <w:p w14:paraId="02FBDBB7" w14:textId="77777777" w:rsidR="00BE35B3" w:rsidRDefault="00BE35B3">
            <w:r>
              <w:t>daar</w:t>
            </w:r>
          </w:p>
        </w:tc>
        <w:tc>
          <w:tcPr>
            <w:tcW w:w="4307" w:type="dxa"/>
          </w:tcPr>
          <w:p w14:paraId="1328B3C2" w14:textId="77777777" w:rsidR="00BE35B3" w:rsidRDefault="00BE35B3" w:rsidP="00703508"/>
        </w:tc>
        <w:tc>
          <w:tcPr>
            <w:tcW w:w="8620" w:type="dxa"/>
          </w:tcPr>
          <w:p w14:paraId="1B84CD66" w14:textId="77777777" w:rsidR="00BE35B3" w:rsidRDefault="00BE35B3" w:rsidP="00703508"/>
        </w:tc>
      </w:tr>
      <w:tr w:rsidR="00BE35B3" w14:paraId="00591771" w14:textId="77777777" w:rsidTr="00BE35B3">
        <w:tc>
          <w:tcPr>
            <w:tcW w:w="4307" w:type="dxa"/>
          </w:tcPr>
          <w:p w14:paraId="3937DF27" w14:textId="77777777" w:rsidR="00BE35B3" w:rsidRDefault="00BE35B3" w:rsidP="00703508"/>
        </w:tc>
        <w:tc>
          <w:tcPr>
            <w:tcW w:w="4307" w:type="dxa"/>
          </w:tcPr>
          <w:p w14:paraId="42B3F732" w14:textId="77777777" w:rsidR="00BE35B3" w:rsidRDefault="00BE35B3">
            <w:r>
              <w:t>in</w:t>
            </w:r>
          </w:p>
        </w:tc>
        <w:tc>
          <w:tcPr>
            <w:tcW w:w="4307" w:type="dxa"/>
          </w:tcPr>
          <w:p w14:paraId="0D1F0991" w14:textId="77777777" w:rsidR="00BE35B3" w:rsidRDefault="00BE35B3" w:rsidP="00703508"/>
        </w:tc>
        <w:tc>
          <w:tcPr>
            <w:tcW w:w="8620" w:type="dxa"/>
          </w:tcPr>
          <w:p w14:paraId="7ABEAF54" w14:textId="77777777" w:rsidR="00BE35B3" w:rsidRDefault="00BE35B3" w:rsidP="00703508"/>
        </w:tc>
      </w:tr>
      <w:tr w:rsidR="00BE35B3" w14:paraId="64E0DF5D" w14:textId="77777777" w:rsidTr="00BE35B3">
        <w:tc>
          <w:tcPr>
            <w:tcW w:w="4307" w:type="dxa"/>
          </w:tcPr>
          <w:p w14:paraId="74E4E925" w14:textId="77777777" w:rsidR="00BE35B3" w:rsidRDefault="00BE35B3" w:rsidP="00703508"/>
        </w:tc>
        <w:tc>
          <w:tcPr>
            <w:tcW w:w="4307" w:type="dxa"/>
          </w:tcPr>
          <w:p w14:paraId="4CB4D2FF" w14:textId="77777777" w:rsidR="00BE35B3" w:rsidRDefault="00BE35B3">
            <w:r>
              <w:t>uit</w:t>
            </w:r>
          </w:p>
        </w:tc>
        <w:tc>
          <w:tcPr>
            <w:tcW w:w="4307" w:type="dxa"/>
          </w:tcPr>
          <w:p w14:paraId="500F5741" w14:textId="77777777" w:rsidR="00BE35B3" w:rsidRDefault="00BE35B3" w:rsidP="00703508"/>
        </w:tc>
        <w:tc>
          <w:tcPr>
            <w:tcW w:w="8620" w:type="dxa"/>
          </w:tcPr>
          <w:p w14:paraId="7793318D" w14:textId="77777777" w:rsidR="00BE35B3" w:rsidRDefault="00BE35B3" w:rsidP="00703508"/>
        </w:tc>
      </w:tr>
      <w:tr w:rsidR="00BE35B3" w14:paraId="6FA587A8" w14:textId="77777777" w:rsidTr="00BE35B3">
        <w:tc>
          <w:tcPr>
            <w:tcW w:w="4307" w:type="dxa"/>
          </w:tcPr>
          <w:p w14:paraId="21E5D76A" w14:textId="77777777" w:rsidR="00BE35B3" w:rsidRDefault="00BE35B3" w:rsidP="00703508"/>
        </w:tc>
        <w:tc>
          <w:tcPr>
            <w:tcW w:w="4307" w:type="dxa"/>
          </w:tcPr>
          <w:p w14:paraId="6E4FE6C0" w14:textId="77777777" w:rsidR="00BE35B3" w:rsidRDefault="00BE35B3">
            <w:r>
              <w:t>op</w:t>
            </w:r>
          </w:p>
        </w:tc>
        <w:tc>
          <w:tcPr>
            <w:tcW w:w="4307" w:type="dxa"/>
          </w:tcPr>
          <w:p w14:paraId="0A5457ED" w14:textId="77777777" w:rsidR="00BE35B3" w:rsidRDefault="00BE35B3" w:rsidP="00703508"/>
        </w:tc>
        <w:tc>
          <w:tcPr>
            <w:tcW w:w="8620" w:type="dxa"/>
          </w:tcPr>
          <w:p w14:paraId="60BDE275" w14:textId="77777777" w:rsidR="00BE35B3" w:rsidRDefault="00BE35B3" w:rsidP="00703508"/>
        </w:tc>
      </w:tr>
      <w:tr w:rsidR="00BE35B3" w14:paraId="6199DB88" w14:textId="77777777" w:rsidTr="00BE35B3">
        <w:tc>
          <w:tcPr>
            <w:tcW w:w="4307" w:type="dxa"/>
          </w:tcPr>
          <w:p w14:paraId="3C521A1D" w14:textId="77777777" w:rsidR="00BE35B3" w:rsidRDefault="00BE35B3" w:rsidP="00703508"/>
        </w:tc>
        <w:tc>
          <w:tcPr>
            <w:tcW w:w="4307" w:type="dxa"/>
          </w:tcPr>
          <w:p w14:paraId="5C1B97CE" w14:textId="77777777" w:rsidR="00BE35B3" w:rsidRDefault="00BE35B3">
            <w:r>
              <w:t>onder</w:t>
            </w:r>
          </w:p>
        </w:tc>
        <w:tc>
          <w:tcPr>
            <w:tcW w:w="4307" w:type="dxa"/>
          </w:tcPr>
          <w:p w14:paraId="299BAD27" w14:textId="77777777" w:rsidR="00BE35B3" w:rsidRDefault="00BE35B3" w:rsidP="00703508"/>
        </w:tc>
        <w:tc>
          <w:tcPr>
            <w:tcW w:w="8620" w:type="dxa"/>
          </w:tcPr>
          <w:p w14:paraId="544E798C" w14:textId="77777777" w:rsidR="00BE35B3" w:rsidRDefault="00BE35B3" w:rsidP="00703508"/>
        </w:tc>
      </w:tr>
      <w:tr w:rsidR="00BE35B3" w14:paraId="067547CA" w14:textId="77777777" w:rsidTr="00BE35B3">
        <w:tc>
          <w:tcPr>
            <w:tcW w:w="4307" w:type="dxa"/>
          </w:tcPr>
          <w:p w14:paraId="6687CAEB" w14:textId="77777777" w:rsidR="00BE35B3" w:rsidRDefault="00BE35B3" w:rsidP="00703508"/>
        </w:tc>
        <w:tc>
          <w:tcPr>
            <w:tcW w:w="4307" w:type="dxa"/>
          </w:tcPr>
          <w:p w14:paraId="173D945C" w14:textId="77777777" w:rsidR="00BE35B3" w:rsidRDefault="00BE35B3">
            <w:r>
              <w:t>naast</w:t>
            </w:r>
          </w:p>
        </w:tc>
        <w:tc>
          <w:tcPr>
            <w:tcW w:w="4307" w:type="dxa"/>
          </w:tcPr>
          <w:p w14:paraId="307138A9" w14:textId="77777777" w:rsidR="00BE35B3" w:rsidRDefault="00BE35B3" w:rsidP="00703508"/>
        </w:tc>
        <w:tc>
          <w:tcPr>
            <w:tcW w:w="8620" w:type="dxa"/>
          </w:tcPr>
          <w:p w14:paraId="02976E76" w14:textId="77777777" w:rsidR="00BE35B3" w:rsidRDefault="00BE35B3" w:rsidP="00703508"/>
        </w:tc>
      </w:tr>
      <w:tr w:rsidR="00BE35B3" w14:paraId="673CA7C5" w14:textId="77777777" w:rsidTr="00BE35B3">
        <w:tc>
          <w:tcPr>
            <w:tcW w:w="4307" w:type="dxa"/>
          </w:tcPr>
          <w:p w14:paraId="5C4FB639" w14:textId="77777777" w:rsidR="00BE35B3" w:rsidRDefault="00BE35B3" w:rsidP="00703508"/>
        </w:tc>
        <w:tc>
          <w:tcPr>
            <w:tcW w:w="4307" w:type="dxa"/>
          </w:tcPr>
          <w:p w14:paraId="3E9594CB" w14:textId="77777777" w:rsidR="00BE35B3" w:rsidRDefault="00BE35B3">
            <w:r>
              <w:t>thuis</w:t>
            </w:r>
          </w:p>
        </w:tc>
        <w:tc>
          <w:tcPr>
            <w:tcW w:w="4307" w:type="dxa"/>
          </w:tcPr>
          <w:p w14:paraId="0B7A0565" w14:textId="77777777" w:rsidR="00BE35B3" w:rsidRDefault="00BE35B3" w:rsidP="00703508"/>
        </w:tc>
        <w:tc>
          <w:tcPr>
            <w:tcW w:w="8620" w:type="dxa"/>
          </w:tcPr>
          <w:p w14:paraId="632D9868" w14:textId="77777777" w:rsidR="00BE35B3" w:rsidRDefault="00BE35B3" w:rsidP="00703508"/>
        </w:tc>
      </w:tr>
      <w:tr w:rsidR="00BE35B3" w14:paraId="48B51715" w14:textId="77777777" w:rsidTr="00BE35B3">
        <w:tc>
          <w:tcPr>
            <w:tcW w:w="4307" w:type="dxa"/>
          </w:tcPr>
          <w:p w14:paraId="1CFD102D" w14:textId="77777777" w:rsidR="00BE35B3" w:rsidRDefault="00BE35B3" w:rsidP="00703508"/>
        </w:tc>
        <w:tc>
          <w:tcPr>
            <w:tcW w:w="4307" w:type="dxa"/>
          </w:tcPr>
          <w:p w14:paraId="5FF65A1C" w14:textId="77777777" w:rsidR="00BE35B3" w:rsidRDefault="00BE35B3">
            <w:r>
              <w:t>klas</w:t>
            </w:r>
          </w:p>
        </w:tc>
        <w:tc>
          <w:tcPr>
            <w:tcW w:w="4307" w:type="dxa"/>
          </w:tcPr>
          <w:p w14:paraId="08EBCF40" w14:textId="77777777" w:rsidR="00BE35B3" w:rsidRDefault="00BE35B3" w:rsidP="00703508"/>
        </w:tc>
        <w:tc>
          <w:tcPr>
            <w:tcW w:w="8620" w:type="dxa"/>
          </w:tcPr>
          <w:p w14:paraId="597A6D04" w14:textId="77777777" w:rsidR="00BE35B3" w:rsidRDefault="00BE35B3" w:rsidP="00703508"/>
        </w:tc>
      </w:tr>
      <w:tr w:rsidR="00BE35B3" w14:paraId="422141D0" w14:textId="77777777" w:rsidTr="00BE35B3">
        <w:tc>
          <w:tcPr>
            <w:tcW w:w="4307" w:type="dxa"/>
          </w:tcPr>
          <w:p w14:paraId="6643584B" w14:textId="77777777" w:rsidR="00BE35B3" w:rsidRDefault="00BE35B3" w:rsidP="00703508"/>
        </w:tc>
        <w:tc>
          <w:tcPr>
            <w:tcW w:w="4307" w:type="dxa"/>
          </w:tcPr>
          <w:p w14:paraId="340F2E44" w14:textId="77777777" w:rsidR="00BE35B3" w:rsidRDefault="00BE35B3">
            <w:r>
              <w:t>speelplaats</w:t>
            </w:r>
          </w:p>
        </w:tc>
        <w:tc>
          <w:tcPr>
            <w:tcW w:w="4307" w:type="dxa"/>
          </w:tcPr>
          <w:p w14:paraId="456EAA10" w14:textId="77777777" w:rsidR="00BE35B3" w:rsidRDefault="00BE35B3" w:rsidP="00703508"/>
        </w:tc>
        <w:tc>
          <w:tcPr>
            <w:tcW w:w="8620" w:type="dxa"/>
          </w:tcPr>
          <w:p w14:paraId="417F0CF7" w14:textId="77777777" w:rsidR="00BE35B3" w:rsidRDefault="00BE35B3" w:rsidP="00703508"/>
        </w:tc>
      </w:tr>
      <w:tr w:rsidR="00BE35B3" w14:paraId="2029AC6D" w14:textId="77777777" w:rsidTr="00BE35B3">
        <w:tc>
          <w:tcPr>
            <w:tcW w:w="4307" w:type="dxa"/>
          </w:tcPr>
          <w:p w14:paraId="10E6997D" w14:textId="77777777" w:rsidR="00BE35B3" w:rsidRDefault="00BE35B3" w:rsidP="00703508"/>
        </w:tc>
        <w:tc>
          <w:tcPr>
            <w:tcW w:w="4307" w:type="dxa"/>
          </w:tcPr>
          <w:p w14:paraId="4BEDE1C1" w14:textId="77777777" w:rsidR="00BE35B3" w:rsidRDefault="00BE35B3"/>
        </w:tc>
        <w:tc>
          <w:tcPr>
            <w:tcW w:w="4307" w:type="dxa"/>
          </w:tcPr>
          <w:p w14:paraId="7FFA97A1" w14:textId="77777777" w:rsidR="00BE35B3" w:rsidRDefault="00BE35B3" w:rsidP="00703508"/>
        </w:tc>
        <w:tc>
          <w:tcPr>
            <w:tcW w:w="8620" w:type="dxa"/>
          </w:tcPr>
          <w:p w14:paraId="4B97F89E" w14:textId="77777777" w:rsidR="00BE35B3" w:rsidRDefault="00BE35B3" w:rsidP="00703508"/>
        </w:tc>
      </w:tr>
      <w:tr w:rsidR="00BE35B3" w14:paraId="198690AB" w14:textId="77777777" w:rsidTr="00BE35B3">
        <w:tc>
          <w:tcPr>
            <w:tcW w:w="4307" w:type="dxa"/>
          </w:tcPr>
          <w:p w14:paraId="79C8A211" w14:textId="77777777" w:rsidR="00BE35B3" w:rsidRDefault="00BE35B3" w:rsidP="00703508"/>
        </w:tc>
        <w:tc>
          <w:tcPr>
            <w:tcW w:w="4307" w:type="dxa"/>
          </w:tcPr>
          <w:p w14:paraId="5B23238D" w14:textId="77777777" w:rsidR="00BE35B3" w:rsidRDefault="00BE35B3"/>
        </w:tc>
        <w:tc>
          <w:tcPr>
            <w:tcW w:w="4307" w:type="dxa"/>
          </w:tcPr>
          <w:p w14:paraId="6E17CB4F" w14:textId="77777777" w:rsidR="00BE35B3" w:rsidRDefault="00BE35B3" w:rsidP="00703508"/>
        </w:tc>
        <w:tc>
          <w:tcPr>
            <w:tcW w:w="8620" w:type="dxa"/>
          </w:tcPr>
          <w:p w14:paraId="21DF95E7" w14:textId="77777777" w:rsidR="00BE35B3" w:rsidRDefault="00BE35B3" w:rsidP="00703508"/>
        </w:tc>
      </w:tr>
      <w:tr w:rsidR="00BE35B3" w14:paraId="0E1E82AA" w14:textId="77777777" w:rsidTr="00BE35B3">
        <w:tc>
          <w:tcPr>
            <w:tcW w:w="4307" w:type="dxa"/>
          </w:tcPr>
          <w:p w14:paraId="5A68AA1D" w14:textId="77777777" w:rsidR="00BE35B3" w:rsidRDefault="00BE35B3" w:rsidP="00703508"/>
        </w:tc>
        <w:tc>
          <w:tcPr>
            <w:tcW w:w="4307" w:type="dxa"/>
          </w:tcPr>
          <w:p w14:paraId="18D9F17E" w14:textId="77777777" w:rsidR="00BE35B3" w:rsidRDefault="00BE35B3"/>
        </w:tc>
        <w:tc>
          <w:tcPr>
            <w:tcW w:w="4307" w:type="dxa"/>
          </w:tcPr>
          <w:p w14:paraId="7C12373A" w14:textId="77777777" w:rsidR="00BE35B3" w:rsidRDefault="00BE35B3" w:rsidP="00703508"/>
        </w:tc>
        <w:tc>
          <w:tcPr>
            <w:tcW w:w="8620" w:type="dxa"/>
          </w:tcPr>
          <w:p w14:paraId="61DD9EB5" w14:textId="77777777" w:rsidR="00BE35B3" w:rsidRDefault="00BE35B3" w:rsidP="00703508"/>
        </w:tc>
      </w:tr>
      <w:tr w:rsidR="00BE35B3" w14:paraId="065D2687" w14:textId="77777777" w:rsidTr="00BE35B3">
        <w:tc>
          <w:tcPr>
            <w:tcW w:w="4307" w:type="dxa"/>
          </w:tcPr>
          <w:p w14:paraId="43875F5E" w14:textId="77777777" w:rsidR="00BE35B3" w:rsidRDefault="00BE35B3" w:rsidP="00703508"/>
        </w:tc>
        <w:tc>
          <w:tcPr>
            <w:tcW w:w="4307" w:type="dxa"/>
          </w:tcPr>
          <w:p w14:paraId="493E7877" w14:textId="77777777" w:rsidR="00BE35B3" w:rsidRDefault="00BE35B3"/>
        </w:tc>
        <w:tc>
          <w:tcPr>
            <w:tcW w:w="4307" w:type="dxa"/>
          </w:tcPr>
          <w:p w14:paraId="7CA03A7A" w14:textId="77777777" w:rsidR="00BE35B3" w:rsidRDefault="00BE35B3" w:rsidP="00703508"/>
        </w:tc>
        <w:tc>
          <w:tcPr>
            <w:tcW w:w="8620" w:type="dxa"/>
          </w:tcPr>
          <w:p w14:paraId="29F064F0" w14:textId="77777777" w:rsidR="00BE35B3" w:rsidRDefault="00BE35B3" w:rsidP="00703508"/>
        </w:tc>
      </w:tr>
      <w:tr w:rsidR="00BE35B3" w14:paraId="67435904" w14:textId="77777777" w:rsidTr="00BE35B3">
        <w:tc>
          <w:tcPr>
            <w:tcW w:w="4307" w:type="dxa"/>
          </w:tcPr>
          <w:p w14:paraId="3E9BCCA1" w14:textId="77777777" w:rsidR="00BE35B3" w:rsidRDefault="00BE35B3">
            <w:r>
              <w:t>Tijd en volgorde</w:t>
            </w:r>
          </w:p>
        </w:tc>
        <w:tc>
          <w:tcPr>
            <w:tcW w:w="4307" w:type="dxa"/>
          </w:tcPr>
          <w:p w14:paraId="55A7B0CB" w14:textId="77777777" w:rsidR="00BE35B3" w:rsidRDefault="00BE35B3">
            <w:r>
              <w:t>nu</w:t>
            </w:r>
          </w:p>
        </w:tc>
        <w:tc>
          <w:tcPr>
            <w:tcW w:w="4307" w:type="dxa"/>
          </w:tcPr>
          <w:p w14:paraId="1D362DCC" w14:textId="77777777" w:rsidR="00BE35B3" w:rsidRDefault="00BE35B3" w:rsidP="00703508"/>
        </w:tc>
        <w:tc>
          <w:tcPr>
            <w:tcW w:w="8620" w:type="dxa"/>
          </w:tcPr>
          <w:p w14:paraId="42879A9D" w14:textId="77777777" w:rsidR="00BE35B3" w:rsidRDefault="00BE35B3" w:rsidP="00703508"/>
        </w:tc>
      </w:tr>
      <w:tr w:rsidR="00BE35B3" w14:paraId="6FC1ACC9" w14:textId="77777777" w:rsidTr="00BE35B3">
        <w:tc>
          <w:tcPr>
            <w:tcW w:w="4307" w:type="dxa"/>
          </w:tcPr>
          <w:p w14:paraId="1DBAE272" w14:textId="77777777" w:rsidR="00BE35B3" w:rsidRDefault="00BE35B3" w:rsidP="00703508"/>
        </w:tc>
        <w:tc>
          <w:tcPr>
            <w:tcW w:w="4307" w:type="dxa"/>
          </w:tcPr>
          <w:p w14:paraId="504E8A9A" w14:textId="77777777" w:rsidR="00BE35B3" w:rsidRDefault="00BE35B3">
            <w:r>
              <w:t>eerst</w:t>
            </w:r>
          </w:p>
        </w:tc>
        <w:tc>
          <w:tcPr>
            <w:tcW w:w="4307" w:type="dxa"/>
          </w:tcPr>
          <w:p w14:paraId="702813D4" w14:textId="77777777" w:rsidR="00BE35B3" w:rsidRDefault="00BE35B3" w:rsidP="00703508"/>
        </w:tc>
        <w:tc>
          <w:tcPr>
            <w:tcW w:w="8620" w:type="dxa"/>
          </w:tcPr>
          <w:p w14:paraId="4C8D9CB5" w14:textId="77777777" w:rsidR="00BE35B3" w:rsidRDefault="00BE35B3" w:rsidP="00703508"/>
        </w:tc>
      </w:tr>
      <w:tr w:rsidR="00BE35B3" w14:paraId="3ADC2BC0" w14:textId="77777777" w:rsidTr="00BE35B3">
        <w:tc>
          <w:tcPr>
            <w:tcW w:w="4307" w:type="dxa"/>
          </w:tcPr>
          <w:p w14:paraId="740E7D79" w14:textId="77777777" w:rsidR="00BE35B3" w:rsidRDefault="00BE35B3" w:rsidP="00703508"/>
        </w:tc>
        <w:tc>
          <w:tcPr>
            <w:tcW w:w="4307" w:type="dxa"/>
          </w:tcPr>
          <w:p w14:paraId="27400ADA" w14:textId="77777777" w:rsidR="00BE35B3" w:rsidRDefault="00BE35B3">
            <w:r>
              <w:t>dan</w:t>
            </w:r>
          </w:p>
        </w:tc>
        <w:tc>
          <w:tcPr>
            <w:tcW w:w="4307" w:type="dxa"/>
          </w:tcPr>
          <w:p w14:paraId="5EED1EF1" w14:textId="77777777" w:rsidR="00BE35B3" w:rsidRDefault="00BE35B3" w:rsidP="00703508"/>
        </w:tc>
        <w:tc>
          <w:tcPr>
            <w:tcW w:w="8620" w:type="dxa"/>
          </w:tcPr>
          <w:p w14:paraId="49C8E3E9" w14:textId="77777777" w:rsidR="00BE35B3" w:rsidRDefault="00BE35B3" w:rsidP="00703508"/>
        </w:tc>
      </w:tr>
      <w:tr w:rsidR="00BE35B3" w14:paraId="789CCAB2" w14:textId="77777777" w:rsidTr="00BE35B3">
        <w:tc>
          <w:tcPr>
            <w:tcW w:w="4307" w:type="dxa"/>
          </w:tcPr>
          <w:p w14:paraId="2B8730E1" w14:textId="77777777" w:rsidR="00BE35B3" w:rsidRDefault="00BE35B3" w:rsidP="00703508"/>
        </w:tc>
        <w:tc>
          <w:tcPr>
            <w:tcW w:w="4307" w:type="dxa"/>
          </w:tcPr>
          <w:p w14:paraId="2D8D7A71" w14:textId="77777777" w:rsidR="00BE35B3" w:rsidRDefault="00BE35B3">
            <w:r>
              <w:t>straks</w:t>
            </w:r>
          </w:p>
        </w:tc>
        <w:tc>
          <w:tcPr>
            <w:tcW w:w="4307" w:type="dxa"/>
          </w:tcPr>
          <w:p w14:paraId="279F1798" w14:textId="77777777" w:rsidR="00BE35B3" w:rsidRDefault="00BE35B3" w:rsidP="00703508"/>
        </w:tc>
        <w:tc>
          <w:tcPr>
            <w:tcW w:w="8620" w:type="dxa"/>
          </w:tcPr>
          <w:p w14:paraId="1D58F431" w14:textId="77777777" w:rsidR="00BE35B3" w:rsidRDefault="00BE35B3" w:rsidP="00703508"/>
        </w:tc>
      </w:tr>
      <w:tr w:rsidR="00BE35B3" w14:paraId="5D178EB6" w14:textId="77777777" w:rsidTr="00BE35B3">
        <w:tc>
          <w:tcPr>
            <w:tcW w:w="4307" w:type="dxa"/>
          </w:tcPr>
          <w:p w14:paraId="32191922" w14:textId="77777777" w:rsidR="00BE35B3" w:rsidRDefault="00BE35B3" w:rsidP="00703508"/>
        </w:tc>
        <w:tc>
          <w:tcPr>
            <w:tcW w:w="4307" w:type="dxa"/>
          </w:tcPr>
          <w:p w14:paraId="1CCBCA34" w14:textId="77777777" w:rsidR="00BE35B3" w:rsidRDefault="00BE35B3">
            <w:r>
              <w:t>wachten</w:t>
            </w:r>
          </w:p>
        </w:tc>
        <w:tc>
          <w:tcPr>
            <w:tcW w:w="4307" w:type="dxa"/>
          </w:tcPr>
          <w:p w14:paraId="5118E1B7" w14:textId="77777777" w:rsidR="00BE35B3" w:rsidRDefault="00BE35B3" w:rsidP="00703508"/>
        </w:tc>
        <w:tc>
          <w:tcPr>
            <w:tcW w:w="8620" w:type="dxa"/>
          </w:tcPr>
          <w:p w14:paraId="4298057E" w14:textId="77777777" w:rsidR="00BE35B3" w:rsidRDefault="00BE35B3" w:rsidP="00703508"/>
        </w:tc>
      </w:tr>
      <w:tr w:rsidR="00BE35B3" w14:paraId="0881A82F" w14:textId="77777777" w:rsidTr="00BE35B3">
        <w:tc>
          <w:tcPr>
            <w:tcW w:w="4307" w:type="dxa"/>
          </w:tcPr>
          <w:p w14:paraId="6BCAB115" w14:textId="77777777" w:rsidR="00BE35B3" w:rsidRDefault="00BE35B3" w:rsidP="00703508"/>
        </w:tc>
        <w:tc>
          <w:tcPr>
            <w:tcW w:w="4307" w:type="dxa"/>
          </w:tcPr>
          <w:p w14:paraId="2B3D686C" w14:textId="77777777" w:rsidR="00BE35B3" w:rsidRDefault="00BE35B3">
            <w:r>
              <w:t>opnieuw</w:t>
            </w:r>
          </w:p>
        </w:tc>
        <w:tc>
          <w:tcPr>
            <w:tcW w:w="4307" w:type="dxa"/>
          </w:tcPr>
          <w:p w14:paraId="6DDBB413" w14:textId="77777777" w:rsidR="00BE35B3" w:rsidRDefault="00BE35B3" w:rsidP="00703508"/>
        </w:tc>
        <w:tc>
          <w:tcPr>
            <w:tcW w:w="8620" w:type="dxa"/>
          </w:tcPr>
          <w:p w14:paraId="209829A0" w14:textId="77777777" w:rsidR="00BE35B3" w:rsidRDefault="00BE35B3" w:rsidP="00703508"/>
        </w:tc>
      </w:tr>
      <w:tr w:rsidR="00BE35B3" w14:paraId="243DF5F9" w14:textId="77777777" w:rsidTr="00BE35B3">
        <w:tc>
          <w:tcPr>
            <w:tcW w:w="4307" w:type="dxa"/>
          </w:tcPr>
          <w:p w14:paraId="711DCA5E" w14:textId="77777777" w:rsidR="00BE35B3" w:rsidRDefault="00BE35B3" w:rsidP="00703508"/>
        </w:tc>
        <w:tc>
          <w:tcPr>
            <w:tcW w:w="4307" w:type="dxa"/>
          </w:tcPr>
          <w:p w14:paraId="7E05A313" w14:textId="77777777" w:rsidR="00BE35B3" w:rsidRDefault="00BE35B3">
            <w:r>
              <w:t>klaar</w:t>
            </w:r>
          </w:p>
        </w:tc>
        <w:tc>
          <w:tcPr>
            <w:tcW w:w="4307" w:type="dxa"/>
          </w:tcPr>
          <w:p w14:paraId="394E1E91" w14:textId="77777777" w:rsidR="00BE35B3" w:rsidRDefault="00BE35B3" w:rsidP="00703508"/>
        </w:tc>
        <w:tc>
          <w:tcPr>
            <w:tcW w:w="8620" w:type="dxa"/>
          </w:tcPr>
          <w:p w14:paraId="04F77486" w14:textId="77777777" w:rsidR="00BE35B3" w:rsidRDefault="00BE35B3" w:rsidP="00703508"/>
        </w:tc>
      </w:tr>
      <w:tr w:rsidR="00BE35B3" w14:paraId="1225EC64" w14:textId="77777777" w:rsidTr="00BE35B3">
        <w:tc>
          <w:tcPr>
            <w:tcW w:w="4307" w:type="dxa"/>
          </w:tcPr>
          <w:p w14:paraId="78121B42" w14:textId="77777777" w:rsidR="00BE35B3" w:rsidRDefault="00BE35B3" w:rsidP="00703508"/>
        </w:tc>
        <w:tc>
          <w:tcPr>
            <w:tcW w:w="4307" w:type="dxa"/>
          </w:tcPr>
          <w:p w14:paraId="20E722F2" w14:textId="77777777" w:rsidR="00BE35B3" w:rsidRDefault="00BE35B3">
            <w:r>
              <w:t>gedaan</w:t>
            </w:r>
          </w:p>
        </w:tc>
        <w:tc>
          <w:tcPr>
            <w:tcW w:w="4307" w:type="dxa"/>
          </w:tcPr>
          <w:p w14:paraId="5E3468B1" w14:textId="77777777" w:rsidR="00BE35B3" w:rsidRDefault="00BE35B3" w:rsidP="00703508"/>
        </w:tc>
        <w:tc>
          <w:tcPr>
            <w:tcW w:w="8620" w:type="dxa"/>
          </w:tcPr>
          <w:p w14:paraId="1BA132C8" w14:textId="77777777" w:rsidR="00BE35B3" w:rsidRDefault="00BE35B3" w:rsidP="00703508"/>
        </w:tc>
      </w:tr>
      <w:tr w:rsidR="00BE35B3" w14:paraId="523D7F70" w14:textId="77777777" w:rsidTr="00BE35B3">
        <w:tc>
          <w:tcPr>
            <w:tcW w:w="4307" w:type="dxa"/>
          </w:tcPr>
          <w:p w14:paraId="53EA619D" w14:textId="77777777" w:rsidR="00BE35B3" w:rsidRDefault="00BE35B3" w:rsidP="00703508"/>
        </w:tc>
        <w:tc>
          <w:tcPr>
            <w:tcW w:w="4307" w:type="dxa"/>
          </w:tcPr>
          <w:p w14:paraId="29C4067D" w14:textId="77777777" w:rsidR="00BE35B3" w:rsidRDefault="00BE35B3"/>
        </w:tc>
        <w:tc>
          <w:tcPr>
            <w:tcW w:w="4307" w:type="dxa"/>
          </w:tcPr>
          <w:p w14:paraId="6039AB0C" w14:textId="77777777" w:rsidR="00BE35B3" w:rsidRDefault="00BE35B3" w:rsidP="00703508"/>
        </w:tc>
        <w:tc>
          <w:tcPr>
            <w:tcW w:w="8620" w:type="dxa"/>
          </w:tcPr>
          <w:p w14:paraId="1F63C9B2" w14:textId="77777777" w:rsidR="00BE35B3" w:rsidRDefault="00BE35B3" w:rsidP="00703508"/>
        </w:tc>
      </w:tr>
      <w:tr w:rsidR="00BE35B3" w14:paraId="132C5EB8" w14:textId="77777777" w:rsidTr="00BE35B3">
        <w:tc>
          <w:tcPr>
            <w:tcW w:w="4307" w:type="dxa"/>
          </w:tcPr>
          <w:p w14:paraId="1C4EDA5C" w14:textId="77777777" w:rsidR="00BE35B3" w:rsidRDefault="00BE35B3" w:rsidP="00703508"/>
        </w:tc>
        <w:tc>
          <w:tcPr>
            <w:tcW w:w="4307" w:type="dxa"/>
          </w:tcPr>
          <w:p w14:paraId="7AB24C79" w14:textId="77777777" w:rsidR="00BE35B3" w:rsidRDefault="00BE35B3"/>
        </w:tc>
        <w:tc>
          <w:tcPr>
            <w:tcW w:w="4307" w:type="dxa"/>
          </w:tcPr>
          <w:p w14:paraId="252CA79C" w14:textId="77777777" w:rsidR="00BE35B3" w:rsidRDefault="00BE35B3" w:rsidP="00703508"/>
        </w:tc>
        <w:tc>
          <w:tcPr>
            <w:tcW w:w="8620" w:type="dxa"/>
          </w:tcPr>
          <w:p w14:paraId="3D26C3A5" w14:textId="77777777" w:rsidR="00BE35B3" w:rsidRDefault="00BE35B3" w:rsidP="00703508"/>
        </w:tc>
      </w:tr>
      <w:tr w:rsidR="00BE35B3" w14:paraId="13C71CFD" w14:textId="77777777" w:rsidTr="00BE35B3">
        <w:tc>
          <w:tcPr>
            <w:tcW w:w="4307" w:type="dxa"/>
          </w:tcPr>
          <w:p w14:paraId="283A8127" w14:textId="77777777" w:rsidR="00BE35B3" w:rsidRDefault="00BE35B3" w:rsidP="00703508"/>
        </w:tc>
        <w:tc>
          <w:tcPr>
            <w:tcW w:w="4307" w:type="dxa"/>
          </w:tcPr>
          <w:p w14:paraId="395120DD" w14:textId="77777777" w:rsidR="00BE35B3" w:rsidRDefault="00BE35B3"/>
        </w:tc>
        <w:tc>
          <w:tcPr>
            <w:tcW w:w="4307" w:type="dxa"/>
          </w:tcPr>
          <w:p w14:paraId="78668191" w14:textId="77777777" w:rsidR="00BE35B3" w:rsidRDefault="00BE35B3" w:rsidP="00703508"/>
        </w:tc>
        <w:tc>
          <w:tcPr>
            <w:tcW w:w="8620" w:type="dxa"/>
          </w:tcPr>
          <w:p w14:paraId="0F859C3A" w14:textId="77777777" w:rsidR="00BE35B3" w:rsidRDefault="00BE35B3" w:rsidP="00703508"/>
        </w:tc>
      </w:tr>
      <w:tr w:rsidR="00BE35B3" w14:paraId="4FE5FF8F" w14:textId="77777777" w:rsidTr="00BE35B3">
        <w:tc>
          <w:tcPr>
            <w:tcW w:w="4307" w:type="dxa"/>
          </w:tcPr>
          <w:p w14:paraId="58AFC710" w14:textId="77777777" w:rsidR="00BE35B3" w:rsidRDefault="00BE35B3" w:rsidP="00703508"/>
        </w:tc>
        <w:tc>
          <w:tcPr>
            <w:tcW w:w="4307" w:type="dxa"/>
          </w:tcPr>
          <w:p w14:paraId="14DDEFFF" w14:textId="77777777" w:rsidR="00BE35B3" w:rsidRDefault="00BE35B3"/>
        </w:tc>
        <w:tc>
          <w:tcPr>
            <w:tcW w:w="4307" w:type="dxa"/>
          </w:tcPr>
          <w:p w14:paraId="214CCC40" w14:textId="77777777" w:rsidR="00BE35B3" w:rsidRDefault="00BE35B3" w:rsidP="00703508"/>
        </w:tc>
        <w:tc>
          <w:tcPr>
            <w:tcW w:w="8620" w:type="dxa"/>
          </w:tcPr>
          <w:p w14:paraId="1A447916" w14:textId="77777777" w:rsidR="00BE35B3" w:rsidRDefault="00BE35B3" w:rsidP="00703508"/>
        </w:tc>
      </w:tr>
      <w:tr w:rsidR="00BE35B3" w14:paraId="1A407ED4" w14:textId="77777777" w:rsidTr="00BE35B3">
        <w:tc>
          <w:tcPr>
            <w:tcW w:w="4307" w:type="dxa"/>
          </w:tcPr>
          <w:p w14:paraId="4589DE20" w14:textId="77777777" w:rsidR="00BE35B3" w:rsidRDefault="00BE35B3">
            <w:r>
              <w:t>Levende en niet-levende dingen</w:t>
            </w:r>
          </w:p>
        </w:tc>
        <w:tc>
          <w:tcPr>
            <w:tcW w:w="4307" w:type="dxa"/>
          </w:tcPr>
          <w:p w14:paraId="13AF1FF5" w14:textId="77777777" w:rsidR="00BE35B3" w:rsidRDefault="00BE35B3">
            <w:r>
              <w:t>hond</w:t>
            </w:r>
          </w:p>
        </w:tc>
        <w:tc>
          <w:tcPr>
            <w:tcW w:w="4307" w:type="dxa"/>
          </w:tcPr>
          <w:p w14:paraId="4069AF47" w14:textId="77777777" w:rsidR="00BE35B3" w:rsidRDefault="00BE35B3" w:rsidP="00703508"/>
        </w:tc>
        <w:tc>
          <w:tcPr>
            <w:tcW w:w="8620" w:type="dxa"/>
          </w:tcPr>
          <w:p w14:paraId="31761641" w14:textId="77777777" w:rsidR="00BE35B3" w:rsidRDefault="00BE35B3" w:rsidP="00703508"/>
        </w:tc>
      </w:tr>
      <w:tr w:rsidR="00BE35B3" w14:paraId="185931EF" w14:textId="77777777" w:rsidTr="00BE35B3">
        <w:tc>
          <w:tcPr>
            <w:tcW w:w="4307" w:type="dxa"/>
          </w:tcPr>
          <w:p w14:paraId="374E3BDF" w14:textId="77777777" w:rsidR="00BE35B3" w:rsidRDefault="00BE35B3" w:rsidP="00703508"/>
        </w:tc>
        <w:tc>
          <w:tcPr>
            <w:tcW w:w="4307" w:type="dxa"/>
          </w:tcPr>
          <w:p w14:paraId="08C829A2" w14:textId="77777777" w:rsidR="00BE35B3" w:rsidRDefault="00BE35B3">
            <w:r>
              <w:t>kat</w:t>
            </w:r>
          </w:p>
        </w:tc>
        <w:tc>
          <w:tcPr>
            <w:tcW w:w="4307" w:type="dxa"/>
          </w:tcPr>
          <w:p w14:paraId="01F1ECF8" w14:textId="77777777" w:rsidR="00BE35B3" w:rsidRDefault="00BE35B3" w:rsidP="00703508"/>
        </w:tc>
        <w:tc>
          <w:tcPr>
            <w:tcW w:w="8620" w:type="dxa"/>
          </w:tcPr>
          <w:p w14:paraId="391C93A7" w14:textId="77777777" w:rsidR="00BE35B3" w:rsidRDefault="00BE35B3" w:rsidP="00703508"/>
        </w:tc>
      </w:tr>
      <w:tr w:rsidR="00BE35B3" w14:paraId="3078B3BC" w14:textId="77777777" w:rsidTr="00BE35B3">
        <w:tc>
          <w:tcPr>
            <w:tcW w:w="4307" w:type="dxa"/>
          </w:tcPr>
          <w:p w14:paraId="30DD5426" w14:textId="77777777" w:rsidR="00BE35B3" w:rsidRDefault="00BE35B3" w:rsidP="00703508"/>
        </w:tc>
        <w:tc>
          <w:tcPr>
            <w:tcW w:w="4307" w:type="dxa"/>
          </w:tcPr>
          <w:p w14:paraId="2085F32E" w14:textId="77777777" w:rsidR="00BE35B3" w:rsidRDefault="00BE35B3">
            <w:r>
              <w:t>vogel</w:t>
            </w:r>
          </w:p>
        </w:tc>
        <w:tc>
          <w:tcPr>
            <w:tcW w:w="4307" w:type="dxa"/>
          </w:tcPr>
          <w:p w14:paraId="4DCEE1CF" w14:textId="77777777" w:rsidR="00BE35B3" w:rsidRDefault="00BE35B3" w:rsidP="00703508"/>
        </w:tc>
        <w:tc>
          <w:tcPr>
            <w:tcW w:w="8620" w:type="dxa"/>
          </w:tcPr>
          <w:p w14:paraId="14B9A196" w14:textId="77777777" w:rsidR="00BE35B3" w:rsidRDefault="00BE35B3" w:rsidP="00703508"/>
        </w:tc>
      </w:tr>
      <w:tr w:rsidR="00BE35B3" w14:paraId="25D90C8A" w14:textId="77777777" w:rsidTr="00BE35B3">
        <w:tc>
          <w:tcPr>
            <w:tcW w:w="4307" w:type="dxa"/>
          </w:tcPr>
          <w:p w14:paraId="21940EA3" w14:textId="77777777" w:rsidR="00BE35B3" w:rsidRDefault="00BE35B3" w:rsidP="00703508"/>
        </w:tc>
        <w:tc>
          <w:tcPr>
            <w:tcW w:w="4307" w:type="dxa"/>
          </w:tcPr>
          <w:p w14:paraId="1A62FA2C" w14:textId="77777777" w:rsidR="00BE35B3" w:rsidRDefault="00BE35B3">
            <w:r>
              <w:t>vis</w:t>
            </w:r>
          </w:p>
        </w:tc>
        <w:tc>
          <w:tcPr>
            <w:tcW w:w="4307" w:type="dxa"/>
          </w:tcPr>
          <w:p w14:paraId="62241956" w14:textId="77777777" w:rsidR="00BE35B3" w:rsidRDefault="00BE35B3" w:rsidP="00703508"/>
        </w:tc>
        <w:tc>
          <w:tcPr>
            <w:tcW w:w="8620" w:type="dxa"/>
          </w:tcPr>
          <w:p w14:paraId="1DECF0A8" w14:textId="77777777" w:rsidR="00BE35B3" w:rsidRDefault="00BE35B3" w:rsidP="00703508"/>
        </w:tc>
      </w:tr>
      <w:tr w:rsidR="00BE35B3" w14:paraId="6BAD7CD4" w14:textId="77777777" w:rsidTr="00BE35B3">
        <w:tc>
          <w:tcPr>
            <w:tcW w:w="4307" w:type="dxa"/>
          </w:tcPr>
          <w:p w14:paraId="12C2C3C1" w14:textId="77777777" w:rsidR="00BE35B3" w:rsidRDefault="00BE35B3" w:rsidP="00703508"/>
        </w:tc>
        <w:tc>
          <w:tcPr>
            <w:tcW w:w="4307" w:type="dxa"/>
          </w:tcPr>
          <w:p w14:paraId="2CA98365" w14:textId="77777777" w:rsidR="00BE35B3" w:rsidRDefault="00BE35B3">
            <w:r>
              <w:t>bloem</w:t>
            </w:r>
          </w:p>
        </w:tc>
        <w:tc>
          <w:tcPr>
            <w:tcW w:w="4307" w:type="dxa"/>
          </w:tcPr>
          <w:p w14:paraId="7E228045" w14:textId="77777777" w:rsidR="00BE35B3" w:rsidRDefault="00BE35B3" w:rsidP="00703508"/>
        </w:tc>
        <w:tc>
          <w:tcPr>
            <w:tcW w:w="8620" w:type="dxa"/>
          </w:tcPr>
          <w:p w14:paraId="0C9FDB51" w14:textId="77777777" w:rsidR="00BE35B3" w:rsidRDefault="00BE35B3" w:rsidP="00703508"/>
        </w:tc>
      </w:tr>
      <w:tr w:rsidR="00BE35B3" w14:paraId="39AAAB46" w14:textId="77777777" w:rsidTr="00BE35B3">
        <w:tc>
          <w:tcPr>
            <w:tcW w:w="4307" w:type="dxa"/>
          </w:tcPr>
          <w:p w14:paraId="799AB903" w14:textId="77777777" w:rsidR="00BE35B3" w:rsidRDefault="00BE35B3" w:rsidP="00703508"/>
        </w:tc>
        <w:tc>
          <w:tcPr>
            <w:tcW w:w="4307" w:type="dxa"/>
          </w:tcPr>
          <w:p w14:paraId="2AC98F3C" w14:textId="77777777" w:rsidR="00BE35B3" w:rsidRDefault="00BE35B3">
            <w:r>
              <w:t>boom</w:t>
            </w:r>
          </w:p>
        </w:tc>
        <w:tc>
          <w:tcPr>
            <w:tcW w:w="4307" w:type="dxa"/>
          </w:tcPr>
          <w:p w14:paraId="1188C013" w14:textId="77777777" w:rsidR="00BE35B3" w:rsidRDefault="00BE35B3" w:rsidP="00703508"/>
        </w:tc>
        <w:tc>
          <w:tcPr>
            <w:tcW w:w="8620" w:type="dxa"/>
          </w:tcPr>
          <w:p w14:paraId="463D531F" w14:textId="77777777" w:rsidR="00BE35B3" w:rsidRDefault="00BE35B3" w:rsidP="00703508"/>
        </w:tc>
      </w:tr>
      <w:tr w:rsidR="00BE35B3" w14:paraId="248C2B72" w14:textId="77777777" w:rsidTr="00BE35B3">
        <w:tc>
          <w:tcPr>
            <w:tcW w:w="4307" w:type="dxa"/>
          </w:tcPr>
          <w:p w14:paraId="63795C31" w14:textId="77777777" w:rsidR="00BE35B3" w:rsidRDefault="00BE35B3" w:rsidP="00703508"/>
        </w:tc>
        <w:tc>
          <w:tcPr>
            <w:tcW w:w="4307" w:type="dxa"/>
          </w:tcPr>
          <w:p w14:paraId="4B466819" w14:textId="77777777" w:rsidR="00BE35B3" w:rsidRDefault="00BE35B3">
            <w:r>
              <w:t>gras</w:t>
            </w:r>
          </w:p>
        </w:tc>
        <w:tc>
          <w:tcPr>
            <w:tcW w:w="4307" w:type="dxa"/>
          </w:tcPr>
          <w:p w14:paraId="67146C62" w14:textId="77777777" w:rsidR="00BE35B3" w:rsidRDefault="00BE35B3" w:rsidP="00703508"/>
        </w:tc>
        <w:tc>
          <w:tcPr>
            <w:tcW w:w="8620" w:type="dxa"/>
          </w:tcPr>
          <w:p w14:paraId="158EDB9F" w14:textId="77777777" w:rsidR="00BE35B3" w:rsidRDefault="00BE35B3" w:rsidP="00703508"/>
        </w:tc>
      </w:tr>
      <w:tr w:rsidR="00BE35B3" w14:paraId="49342FEA" w14:textId="77777777" w:rsidTr="00BE35B3">
        <w:tc>
          <w:tcPr>
            <w:tcW w:w="4307" w:type="dxa"/>
          </w:tcPr>
          <w:p w14:paraId="306B6F3C" w14:textId="77777777" w:rsidR="00BE35B3" w:rsidRDefault="00BE35B3" w:rsidP="00703508"/>
        </w:tc>
        <w:tc>
          <w:tcPr>
            <w:tcW w:w="4307" w:type="dxa"/>
          </w:tcPr>
          <w:p w14:paraId="53ECFC2C" w14:textId="77777777" w:rsidR="00BE35B3" w:rsidRDefault="00BE35B3">
            <w:r>
              <w:t>zon</w:t>
            </w:r>
          </w:p>
        </w:tc>
        <w:tc>
          <w:tcPr>
            <w:tcW w:w="4307" w:type="dxa"/>
          </w:tcPr>
          <w:p w14:paraId="459316ED" w14:textId="77777777" w:rsidR="00BE35B3" w:rsidRDefault="00BE35B3" w:rsidP="00703508"/>
        </w:tc>
        <w:tc>
          <w:tcPr>
            <w:tcW w:w="8620" w:type="dxa"/>
          </w:tcPr>
          <w:p w14:paraId="36E34E00" w14:textId="77777777" w:rsidR="00BE35B3" w:rsidRDefault="00BE35B3" w:rsidP="00703508"/>
        </w:tc>
      </w:tr>
      <w:tr w:rsidR="00BE35B3" w14:paraId="692AC4E0" w14:textId="77777777" w:rsidTr="00BE35B3">
        <w:tc>
          <w:tcPr>
            <w:tcW w:w="4307" w:type="dxa"/>
          </w:tcPr>
          <w:p w14:paraId="721EFCA5" w14:textId="77777777" w:rsidR="00BE35B3" w:rsidRDefault="00BE35B3" w:rsidP="00703508"/>
        </w:tc>
        <w:tc>
          <w:tcPr>
            <w:tcW w:w="4307" w:type="dxa"/>
          </w:tcPr>
          <w:p w14:paraId="0F137328" w14:textId="77777777" w:rsidR="00BE35B3" w:rsidRDefault="00BE35B3">
            <w:r>
              <w:t>regen</w:t>
            </w:r>
          </w:p>
        </w:tc>
        <w:tc>
          <w:tcPr>
            <w:tcW w:w="4307" w:type="dxa"/>
          </w:tcPr>
          <w:p w14:paraId="78357555" w14:textId="77777777" w:rsidR="00BE35B3" w:rsidRDefault="00BE35B3" w:rsidP="00703508"/>
        </w:tc>
        <w:tc>
          <w:tcPr>
            <w:tcW w:w="8620" w:type="dxa"/>
          </w:tcPr>
          <w:p w14:paraId="35E339BC" w14:textId="77777777" w:rsidR="00BE35B3" w:rsidRDefault="00BE35B3" w:rsidP="00703508"/>
        </w:tc>
      </w:tr>
      <w:tr w:rsidR="00BE35B3" w14:paraId="46C452BE" w14:textId="77777777" w:rsidTr="00BE35B3">
        <w:tc>
          <w:tcPr>
            <w:tcW w:w="4307" w:type="dxa"/>
          </w:tcPr>
          <w:p w14:paraId="28CFAE93" w14:textId="77777777" w:rsidR="00BE35B3" w:rsidRDefault="00BE35B3" w:rsidP="00703508"/>
        </w:tc>
        <w:tc>
          <w:tcPr>
            <w:tcW w:w="4307" w:type="dxa"/>
          </w:tcPr>
          <w:p w14:paraId="54CFF5A4" w14:textId="77777777" w:rsidR="00BE35B3" w:rsidRDefault="00BE35B3">
            <w:r>
              <w:t>wind</w:t>
            </w:r>
          </w:p>
        </w:tc>
        <w:tc>
          <w:tcPr>
            <w:tcW w:w="4307" w:type="dxa"/>
          </w:tcPr>
          <w:p w14:paraId="490F893E" w14:textId="77777777" w:rsidR="00BE35B3" w:rsidRDefault="00BE35B3" w:rsidP="00703508"/>
        </w:tc>
        <w:tc>
          <w:tcPr>
            <w:tcW w:w="8620" w:type="dxa"/>
          </w:tcPr>
          <w:p w14:paraId="7410E23E" w14:textId="77777777" w:rsidR="00BE35B3" w:rsidRDefault="00BE35B3" w:rsidP="00703508"/>
        </w:tc>
      </w:tr>
      <w:tr w:rsidR="00BE35B3" w14:paraId="1F04BCA7" w14:textId="77777777" w:rsidTr="00BE35B3">
        <w:tc>
          <w:tcPr>
            <w:tcW w:w="4307" w:type="dxa"/>
          </w:tcPr>
          <w:p w14:paraId="74A7245A" w14:textId="77777777" w:rsidR="00BE35B3" w:rsidRDefault="00BE35B3" w:rsidP="00703508"/>
        </w:tc>
        <w:tc>
          <w:tcPr>
            <w:tcW w:w="4307" w:type="dxa"/>
          </w:tcPr>
          <w:p w14:paraId="3ABDBC9C" w14:textId="77777777" w:rsidR="00BE35B3" w:rsidRDefault="00BE35B3"/>
        </w:tc>
        <w:tc>
          <w:tcPr>
            <w:tcW w:w="4307" w:type="dxa"/>
          </w:tcPr>
          <w:p w14:paraId="1BF987F0" w14:textId="77777777" w:rsidR="00BE35B3" w:rsidRDefault="00BE35B3" w:rsidP="00703508"/>
        </w:tc>
        <w:tc>
          <w:tcPr>
            <w:tcW w:w="8620" w:type="dxa"/>
          </w:tcPr>
          <w:p w14:paraId="4EE0BECE" w14:textId="77777777" w:rsidR="00BE35B3" w:rsidRDefault="00BE35B3" w:rsidP="00703508"/>
        </w:tc>
      </w:tr>
      <w:tr w:rsidR="00BE35B3" w14:paraId="7EE6F2F7" w14:textId="77777777" w:rsidTr="00BE35B3">
        <w:tc>
          <w:tcPr>
            <w:tcW w:w="4307" w:type="dxa"/>
          </w:tcPr>
          <w:p w14:paraId="13C62804" w14:textId="77777777" w:rsidR="00BE35B3" w:rsidRDefault="00BE35B3" w:rsidP="00703508"/>
        </w:tc>
        <w:tc>
          <w:tcPr>
            <w:tcW w:w="4307" w:type="dxa"/>
          </w:tcPr>
          <w:p w14:paraId="11C6A782" w14:textId="77777777" w:rsidR="00BE35B3" w:rsidRDefault="00BE35B3"/>
        </w:tc>
        <w:tc>
          <w:tcPr>
            <w:tcW w:w="4307" w:type="dxa"/>
          </w:tcPr>
          <w:p w14:paraId="0D14DDFA" w14:textId="77777777" w:rsidR="00BE35B3" w:rsidRDefault="00BE35B3" w:rsidP="00703508"/>
        </w:tc>
        <w:tc>
          <w:tcPr>
            <w:tcW w:w="8620" w:type="dxa"/>
          </w:tcPr>
          <w:p w14:paraId="749478B0" w14:textId="77777777" w:rsidR="00BE35B3" w:rsidRDefault="00BE35B3" w:rsidP="00703508"/>
        </w:tc>
      </w:tr>
      <w:tr w:rsidR="00BE35B3" w14:paraId="42DA263B" w14:textId="77777777" w:rsidTr="00BE35B3">
        <w:tc>
          <w:tcPr>
            <w:tcW w:w="4307" w:type="dxa"/>
          </w:tcPr>
          <w:p w14:paraId="7D03F7D2" w14:textId="77777777" w:rsidR="00BE35B3" w:rsidRDefault="00BE35B3" w:rsidP="00703508"/>
        </w:tc>
        <w:tc>
          <w:tcPr>
            <w:tcW w:w="4307" w:type="dxa"/>
          </w:tcPr>
          <w:p w14:paraId="71364A09" w14:textId="77777777" w:rsidR="00BE35B3" w:rsidRDefault="00BE35B3"/>
        </w:tc>
        <w:tc>
          <w:tcPr>
            <w:tcW w:w="4307" w:type="dxa"/>
          </w:tcPr>
          <w:p w14:paraId="4AC33DCB" w14:textId="77777777" w:rsidR="00BE35B3" w:rsidRDefault="00BE35B3" w:rsidP="00703508"/>
        </w:tc>
        <w:tc>
          <w:tcPr>
            <w:tcW w:w="8620" w:type="dxa"/>
          </w:tcPr>
          <w:p w14:paraId="3F267EC5" w14:textId="77777777" w:rsidR="00BE35B3" w:rsidRDefault="00BE35B3" w:rsidP="00703508"/>
        </w:tc>
      </w:tr>
      <w:tr w:rsidR="00BE35B3" w14:paraId="0A71711B" w14:textId="77777777" w:rsidTr="00BE35B3">
        <w:tc>
          <w:tcPr>
            <w:tcW w:w="4307" w:type="dxa"/>
          </w:tcPr>
          <w:p w14:paraId="45F97708" w14:textId="77777777" w:rsidR="00BE35B3" w:rsidRDefault="00BE35B3" w:rsidP="00703508"/>
        </w:tc>
        <w:tc>
          <w:tcPr>
            <w:tcW w:w="4307" w:type="dxa"/>
          </w:tcPr>
          <w:p w14:paraId="6AA8A8DC" w14:textId="77777777" w:rsidR="00BE35B3" w:rsidRDefault="00BE35B3"/>
        </w:tc>
        <w:tc>
          <w:tcPr>
            <w:tcW w:w="4307" w:type="dxa"/>
          </w:tcPr>
          <w:p w14:paraId="6362F1A9" w14:textId="77777777" w:rsidR="00BE35B3" w:rsidRDefault="00BE35B3" w:rsidP="00703508"/>
        </w:tc>
        <w:tc>
          <w:tcPr>
            <w:tcW w:w="8620" w:type="dxa"/>
          </w:tcPr>
          <w:p w14:paraId="65DDD641" w14:textId="77777777" w:rsidR="00BE35B3" w:rsidRDefault="00BE35B3" w:rsidP="00703508"/>
        </w:tc>
      </w:tr>
      <w:tr w:rsidR="00BE35B3" w14:paraId="047F9993" w14:textId="77777777" w:rsidTr="00BE35B3">
        <w:tc>
          <w:tcPr>
            <w:tcW w:w="4307" w:type="dxa"/>
          </w:tcPr>
          <w:p w14:paraId="3D0CC517" w14:textId="77777777" w:rsidR="00BE35B3" w:rsidRDefault="00BE35B3">
            <w:r>
              <w:t>Hoeveelheid en vergelijking</w:t>
            </w:r>
          </w:p>
        </w:tc>
        <w:tc>
          <w:tcPr>
            <w:tcW w:w="4307" w:type="dxa"/>
          </w:tcPr>
          <w:p w14:paraId="34C221B0" w14:textId="77777777" w:rsidR="00BE35B3" w:rsidRDefault="00BE35B3">
            <w:r>
              <w:t>meer</w:t>
            </w:r>
          </w:p>
        </w:tc>
        <w:tc>
          <w:tcPr>
            <w:tcW w:w="4307" w:type="dxa"/>
          </w:tcPr>
          <w:p w14:paraId="16932D90" w14:textId="77777777" w:rsidR="00BE35B3" w:rsidRDefault="00BE35B3" w:rsidP="00703508"/>
        </w:tc>
        <w:tc>
          <w:tcPr>
            <w:tcW w:w="8620" w:type="dxa"/>
          </w:tcPr>
          <w:p w14:paraId="2747B1E0" w14:textId="77777777" w:rsidR="00BE35B3" w:rsidRDefault="00BE35B3" w:rsidP="00703508"/>
        </w:tc>
      </w:tr>
      <w:tr w:rsidR="00BE35B3" w14:paraId="34AB2056" w14:textId="77777777" w:rsidTr="00BE35B3">
        <w:tc>
          <w:tcPr>
            <w:tcW w:w="4307" w:type="dxa"/>
          </w:tcPr>
          <w:p w14:paraId="2E333C8C" w14:textId="77777777" w:rsidR="00BE35B3" w:rsidRDefault="00BE35B3" w:rsidP="00703508"/>
        </w:tc>
        <w:tc>
          <w:tcPr>
            <w:tcW w:w="4307" w:type="dxa"/>
          </w:tcPr>
          <w:p w14:paraId="58FFA9BE" w14:textId="77777777" w:rsidR="00BE35B3" w:rsidRDefault="00BE35B3">
            <w:r>
              <w:t>nog</w:t>
            </w:r>
          </w:p>
        </w:tc>
        <w:tc>
          <w:tcPr>
            <w:tcW w:w="4307" w:type="dxa"/>
          </w:tcPr>
          <w:p w14:paraId="631FBEC1" w14:textId="77777777" w:rsidR="00BE35B3" w:rsidRDefault="00BE35B3" w:rsidP="00703508"/>
        </w:tc>
        <w:tc>
          <w:tcPr>
            <w:tcW w:w="8620" w:type="dxa"/>
          </w:tcPr>
          <w:p w14:paraId="53E5DF0F" w14:textId="77777777" w:rsidR="00BE35B3" w:rsidRDefault="00BE35B3" w:rsidP="00703508"/>
        </w:tc>
      </w:tr>
      <w:tr w:rsidR="00BE35B3" w14:paraId="785773CF" w14:textId="77777777" w:rsidTr="00BE35B3">
        <w:tc>
          <w:tcPr>
            <w:tcW w:w="4307" w:type="dxa"/>
          </w:tcPr>
          <w:p w14:paraId="24044D93" w14:textId="77777777" w:rsidR="00BE35B3" w:rsidRDefault="00BE35B3" w:rsidP="00703508"/>
        </w:tc>
        <w:tc>
          <w:tcPr>
            <w:tcW w:w="4307" w:type="dxa"/>
          </w:tcPr>
          <w:p w14:paraId="06B58400" w14:textId="77777777" w:rsidR="00BE35B3" w:rsidRDefault="00BE35B3">
            <w:r>
              <w:t>op</w:t>
            </w:r>
          </w:p>
        </w:tc>
        <w:tc>
          <w:tcPr>
            <w:tcW w:w="4307" w:type="dxa"/>
          </w:tcPr>
          <w:p w14:paraId="7C959B09" w14:textId="77777777" w:rsidR="00BE35B3" w:rsidRDefault="00BE35B3" w:rsidP="00703508"/>
        </w:tc>
        <w:tc>
          <w:tcPr>
            <w:tcW w:w="8620" w:type="dxa"/>
          </w:tcPr>
          <w:p w14:paraId="12699A77" w14:textId="77777777" w:rsidR="00BE35B3" w:rsidRDefault="00BE35B3" w:rsidP="00703508"/>
        </w:tc>
      </w:tr>
      <w:tr w:rsidR="00BE35B3" w14:paraId="4DE99452" w14:textId="77777777" w:rsidTr="00BE35B3">
        <w:tc>
          <w:tcPr>
            <w:tcW w:w="4307" w:type="dxa"/>
          </w:tcPr>
          <w:p w14:paraId="4E02CF53" w14:textId="77777777" w:rsidR="00BE35B3" w:rsidRDefault="00BE35B3" w:rsidP="00703508"/>
        </w:tc>
        <w:tc>
          <w:tcPr>
            <w:tcW w:w="4307" w:type="dxa"/>
          </w:tcPr>
          <w:p w14:paraId="7787F638" w14:textId="77777777" w:rsidR="00BE35B3" w:rsidRDefault="00BE35B3">
            <w:r>
              <w:t>groot</w:t>
            </w:r>
          </w:p>
        </w:tc>
        <w:tc>
          <w:tcPr>
            <w:tcW w:w="4307" w:type="dxa"/>
          </w:tcPr>
          <w:p w14:paraId="35FDBD4D" w14:textId="77777777" w:rsidR="00BE35B3" w:rsidRDefault="00BE35B3" w:rsidP="00703508"/>
        </w:tc>
        <w:tc>
          <w:tcPr>
            <w:tcW w:w="8620" w:type="dxa"/>
          </w:tcPr>
          <w:p w14:paraId="62540FA8" w14:textId="77777777" w:rsidR="00BE35B3" w:rsidRDefault="00BE35B3" w:rsidP="00703508"/>
        </w:tc>
      </w:tr>
      <w:tr w:rsidR="00BE35B3" w14:paraId="371D158C" w14:textId="77777777" w:rsidTr="00BE35B3">
        <w:tc>
          <w:tcPr>
            <w:tcW w:w="4307" w:type="dxa"/>
          </w:tcPr>
          <w:p w14:paraId="14EBE409" w14:textId="77777777" w:rsidR="00BE35B3" w:rsidRDefault="00BE35B3" w:rsidP="00703508"/>
        </w:tc>
        <w:tc>
          <w:tcPr>
            <w:tcW w:w="4307" w:type="dxa"/>
          </w:tcPr>
          <w:p w14:paraId="35FA6C88" w14:textId="77777777" w:rsidR="00BE35B3" w:rsidRDefault="00BE35B3">
            <w:r>
              <w:t>klein</w:t>
            </w:r>
          </w:p>
        </w:tc>
        <w:tc>
          <w:tcPr>
            <w:tcW w:w="4307" w:type="dxa"/>
          </w:tcPr>
          <w:p w14:paraId="63228003" w14:textId="77777777" w:rsidR="00BE35B3" w:rsidRDefault="00BE35B3" w:rsidP="00703508"/>
        </w:tc>
        <w:tc>
          <w:tcPr>
            <w:tcW w:w="8620" w:type="dxa"/>
          </w:tcPr>
          <w:p w14:paraId="3D95CE6E" w14:textId="77777777" w:rsidR="00BE35B3" w:rsidRDefault="00BE35B3" w:rsidP="00703508"/>
        </w:tc>
      </w:tr>
      <w:tr w:rsidR="00BE35B3" w14:paraId="13B0F165" w14:textId="77777777" w:rsidTr="00BE35B3">
        <w:tc>
          <w:tcPr>
            <w:tcW w:w="4307" w:type="dxa"/>
          </w:tcPr>
          <w:p w14:paraId="71D06F8D" w14:textId="77777777" w:rsidR="00BE35B3" w:rsidRDefault="00BE35B3" w:rsidP="00703508"/>
        </w:tc>
        <w:tc>
          <w:tcPr>
            <w:tcW w:w="4307" w:type="dxa"/>
          </w:tcPr>
          <w:p w14:paraId="16653263" w14:textId="77777777" w:rsidR="00BE35B3" w:rsidRDefault="00BE35B3">
            <w:r>
              <w:t>dezelfde</w:t>
            </w:r>
          </w:p>
        </w:tc>
        <w:tc>
          <w:tcPr>
            <w:tcW w:w="4307" w:type="dxa"/>
          </w:tcPr>
          <w:p w14:paraId="434AAF78" w14:textId="77777777" w:rsidR="00BE35B3" w:rsidRDefault="00BE35B3" w:rsidP="00703508"/>
        </w:tc>
        <w:tc>
          <w:tcPr>
            <w:tcW w:w="8620" w:type="dxa"/>
          </w:tcPr>
          <w:p w14:paraId="233A6E94" w14:textId="77777777" w:rsidR="00BE35B3" w:rsidRDefault="00BE35B3" w:rsidP="00703508"/>
        </w:tc>
      </w:tr>
      <w:tr w:rsidR="00BE35B3" w14:paraId="3BC0CD19" w14:textId="77777777" w:rsidTr="00BE35B3">
        <w:tc>
          <w:tcPr>
            <w:tcW w:w="4307" w:type="dxa"/>
          </w:tcPr>
          <w:p w14:paraId="06296A10" w14:textId="77777777" w:rsidR="00BE35B3" w:rsidRDefault="00BE35B3" w:rsidP="00703508"/>
        </w:tc>
        <w:tc>
          <w:tcPr>
            <w:tcW w:w="4307" w:type="dxa"/>
          </w:tcPr>
          <w:p w14:paraId="2FED3694" w14:textId="77777777" w:rsidR="00BE35B3" w:rsidRDefault="00BE35B3">
            <w:r>
              <w:t>andere</w:t>
            </w:r>
          </w:p>
        </w:tc>
        <w:tc>
          <w:tcPr>
            <w:tcW w:w="4307" w:type="dxa"/>
          </w:tcPr>
          <w:p w14:paraId="3A53962C" w14:textId="77777777" w:rsidR="00BE35B3" w:rsidRDefault="00BE35B3" w:rsidP="00703508"/>
        </w:tc>
        <w:tc>
          <w:tcPr>
            <w:tcW w:w="8620" w:type="dxa"/>
          </w:tcPr>
          <w:p w14:paraId="33B4D79F" w14:textId="77777777" w:rsidR="00BE35B3" w:rsidRDefault="00BE35B3" w:rsidP="00703508"/>
        </w:tc>
      </w:tr>
      <w:tr w:rsidR="00BE35B3" w14:paraId="70CF18C1" w14:textId="77777777" w:rsidTr="00BE35B3">
        <w:tc>
          <w:tcPr>
            <w:tcW w:w="4307" w:type="dxa"/>
          </w:tcPr>
          <w:p w14:paraId="6E8905DB" w14:textId="77777777" w:rsidR="00BE35B3" w:rsidRDefault="00BE35B3" w:rsidP="00703508"/>
        </w:tc>
        <w:tc>
          <w:tcPr>
            <w:tcW w:w="4307" w:type="dxa"/>
          </w:tcPr>
          <w:p w14:paraId="727A42D9" w14:textId="77777777" w:rsidR="00BE35B3" w:rsidRDefault="00BE35B3"/>
        </w:tc>
        <w:tc>
          <w:tcPr>
            <w:tcW w:w="4307" w:type="dxa"/>
          </w:tcPr>
          <w:p w14:paraId="5763646F" w14:textId="77777777" w:rsidR="00BE35B3" w:rsidRDefault="00BE35B3" w:rsidP="00703508"/>
        </w:tc>
        <w:tc>
          <w:tcPr>
            <w:tcW w:w="8620" w:type="dxa"/>
          </w:tcPr>
          <w:p w14:paraId="1B10DBDB" w14:textId="77777777" w:rsidR="00BE35B3" w:rsidRDefault="00BE35B3" w:rsidP="00703508"/>
        </w:tc>
      </w:tr>
      <w:tr w:rsidR="00BE35B3" w14:paraId="55BC6E60" w14:textId="77777777" w:rsidTr="00BE35B3">
        <w:tc>
          <w:tcPr>
            <w:tcW w:w="4307" w:type="dxa"/>
          </w:tcPr>
          <w:p w14:paraId="53F586CB" w14:textId="77777777" w:rsidR="00BE35B3" w:rsidRDefault="00BE35B3" w:rsidP="00703508"/>
        </w:tc>
        <w:tc>
          <w:tcPr>
            <w:tcW w:w="4307" w:type="dxa"/>
          </w:tcPr>
          <w:p w14:paraId="1115446D" w14:textId="77777777" w:rsidR="00BE35B3" w:rsidRDefault="00BE35B3"/>
        </w:tc>
        <w:tc>
          <w:tcPr>
            <w:tcW w:w="4307" w:type="dxa"/>
          </w:tcPr>
          <w:p w14:paraId="77EEB32E" w14:textId="77777777" w:rsidR="00BE35B3" w:rsidRDefault="00BE35B3" w:rsidP="00703508"/>
        </w:tc>
        <w:tc>
          <w:tcPr>
            <w:tcW w:w="8620" w:type="dxa"/>
          </w:tcPr>
          <w:p w14:paraId="1B5CE4A6" w14:textId="77777777" w:rsidR="00BE35B3" w:rsidRDefault="00BE35B3" w:rsidP="00703508"/>
        </w:tc>
      </w:tr>
      <w:tr w:rsidR="00BE35B3" w14:paraId="3995B85F" w14:textId="77777777" w:rsidTr="00BE35B3">
        <w:tc>
          <w:tcPr>
            <w:tcW w:w="4307" w:type="dxa"/>
          </w:tcPr>
          <w:p w14:paraId="38E329F3" w14:textId="77777777" w:rsidR="00BE35B3" w:rsidRDefault="00BE35B3" w:rsidP="00703508"/>
        </w:tc>
        <w:tc>
          <w:tcPr>
            <w:tcW w:w="4307" w:type="dxa"/>
          </w:tcPr>
          <w:p w14:paraId="4003145A" w14:textId="77777777" w:rsidR="00BE35B3" w:rsidRDefault="00BE35B3"/>
        </w:tc>
        <w:tc>
          <w:tcPr>
            <w:tcW w:w="4307" w:type="dxa"/>
          </w:tcPr>
          <w:p w14:paraId="51308973" w14:textId="77777777" w:rsidR="00BE35B3" w:rsidRDefault="00BE35B3" w:rsidP="00703508"/>
        </w:tc>
        <w:tc>
          <w:tcPr>
            <w:tcW w:w="8620" w:type="dxa"/>
          </w:tcPr>
          <w:p w14:paraId="4E15E8ED" w14:textId="77777777" w:rsidR="00BE35B3" w:rsidRDefault="00BE35B3" w:rsidP="00703508"/>
        </w:tc>
      </w:tr>
      <w:tr w:rsidR="00BE35B3" w14:paraId="7A70B69C" w14:textId="77777777" w:rsidTr="00BE35B3">
        <w:tc>
          <w:tcPr>
            <w:tcW w:w="4307" w:type="dxa"/>
          </w:tcPr>
          <w:p w14:paraId="3FCEDA0C" w14:textId="77777777" w:rsidR="00BE35B3" w:rsidRDefault="00BE35B3" w:rsidP="00703508"/>
        </w:tc>
        <w:tc>
          <w:tcPr>
            <w:tcW w:w="4307" w:type="dxa"/>
          </w:tcPr>
          <w:p w14:paraId="0FE20B2C" w14:textId="77777777" w:rsidR="00BE35B3" w:rsidRDefault="00BE35B3"/>
        </w:tc>
        <w:tc>
          <w:tcPr>
            <w:tcW w:w="4307" w:type="dxa"/>
          </w:tcPr>
          <w:p w14:paraId="6DD34C8E" w14:textId="77777777" w:rsidR="00BE35B3" w:rsidRDefault="00BE35B3" w:rsidP="00703508"/>
        </w:tc>
        <w:tc>
          <w:tcPr>
            <w:tcW w:w="8620" w:type="dxa"/>
          </w:tcPr>
          <w:p w14:paraId="5E2CDEEB" w14:textId="77777777" w:rsidR="00BE35B3" w:rsidRDefault="00BE35B3" w:rsidP="00703508"/>
        </w:tc>
      </w:tr>
      <w:tr w:rsidR="00BE35B3" w14:paraId="7DE74DCD" w14:textId="77777777" w:rsidTr="00BE35B3">
        <w:tc>
          <w:tcPr>
            <w:tcW w:w="4307" w:type="dxa"/>
          </w:tcPr>
          <w:p w14:paraId="511A6553" w14:textId="77777777" w:rsidR="00BE35B3" w:rsidRDefault="00BE35B3" w:rsidP="00703508"/>
        </w:tc>
        <w:tc>
          <w:tcPr>
            <w:tcW w:w="4307" w:type="dxa"/>
          </w:tcPr>
          <w:p w14:paraId="38A83DC6" w14:textId="77777777" w:rsidR="00BE35B3" w:rsidRDefault="00BE35B3"/>
        </w:tc>
        <w:tc>
          <w:tcPr>
            <w:tcW w:w="4307" w:type="dxa"/>
          </w:tcPr>
          <w:p w14:paraId="2956B4C4" w14:textId="77777777" w:rsidR="00BE35B3" w:rsidRDefault="00BE35B3" w:rsidP="00703508"/>
        </w:tc>
        <w:tc>
          <w:tcPr>
            <w:tcW w:w="8620" w:type="dxa"/>
          </w:tcPr>
          <w:p w14:paraId="7E6182E4" w14:textId="77777777" w:rsidR="00BE35B3" w:rsidRDefault="00BE35B3" w:rsidP="00703508"/>
        </w:tc>
      </w:tr>
      <w:tr w:rsidR="00BE35B3" w14:paraId="1A90D06C" w14:textId="77777777" w:rsidTr="00BE35B3">
        <w:tc>
          <w:tcPr>
            <w:tcW w:w="4307" w:type="dxa"/>
          </w:tcPr>
          <w:p w14:paraId="2DA09DBF" w14:textId="77777777" w:rsidR="00BE35B3" w:rsidRDefault="00BE35B3" w:rsidP="00703508"/>
        </w:tc>
        <w:tc>
          <w:tcPr>
            <w:tcW w:w="4307" w:type="dxa"/>
          </w:tcPr>
          <w:p w14:paraId="28189FA9" w14:textId="77777777" w:rsidR="00BE35B3" w:rsidRDefault="00BE35B3"/>
        </w:tc>
        <w:tc>
          <w:tcPr>
            <w:tcW w:w="4307" w:type="dxa"/>
          </w:tcPr>
          <w:p w14:paraId="53B1EFEF" w14:textId="77777777" w:rsidR="00BE35B3" w:rsidRDefault="00BE35B3" w:rsidP="00703508"/>
        </w:tc>
        <w:tc>
          <w:tcPr>
            <w:tcW w:w="8620" w:type="dxa"/>
          </w:tcPr>
          <w:p w14:paraId="6C4E7FFC" w14:textId="77777777" w:rsidR="00BE35B3" w:rsidRDefault="00BE35B3" w:rsidP="00703508"/>
        </w:tc>
      </w:tr>
      <w:tr w:rsidR="00BE35B3" w14:paraId="637425DF" w14:textId="77777777" w:rsidTr="00BE35B3">
        <w:tc>
          <w:tcPr>
            <w:tcW w:w="4307" w:type="dxa"/>
          </w:tcPr>
          <w:p w14:paraId="40988C09" w14:textId="77777777" w:rsidR="00BE35B3" w:rsidRDefault="00BE35B3" w:rsidP="00703508"/>
        </w:tc>
        <w:tc>
          <w:tcPr>
            <w:tcW w:w="4307" w:type="dxa"/>
          </w:tcPr>
          <w:p w14:paraId="56F8CAD1" w14:textId="77777777" w:rsidR="00BE35B3" w:rsidRDefault="00BE35B3"/>
        </w:tc>
        <w:tc>
          <w:tcPr>
            <w:tcW w:w="4307" w:type="dxa"/>
          </w:tcPr>
          <w:p w14:paraId="21898DB1" w14:textId="77777777" w:rsidR="00BE35B3" w:rsidRDefault="00BE35B3" w:rsidP="00703508"/>
        </w:tc>
        <w:tc>
          <w:tcPr>
            <w:tcW w:w="8620" w:type="dxa"/>
          </w:tcPr>
          <w:p w14:paraId="350D8A01" w14:textId="77777777" w:rsidR="00BE35B3" w:rsidRDefault="00BE35B3" w:rsidP="00703508"/>
        </w:tc>
      </w:tr>
      <w:tr w:rsidR="00BE35B3" w14:paraId="7B9B128F" w14:textId="77777777" w:rsidTr="00BE35B3">
        <w:tc>
          <w:tcPr>
            <w:tcW w:w="4307" w:type="dxa"/>
          </w:tcPr>
          <w:p w14:paraId="3246CFA5" w14:textId="77777777" w:rsidR="00BE35B3" w:rsidRDefault="00BE35B3" w:rsidP="00703508"/>
        </w:tc>
        <w:tc>
          <w:tcPr>
            <w:tcW w:w="4307" w:type="dxa"/>
          </w:tcPr>
          <w:p w14:paraId="38998BAC" w14:textId="77777777" w:rsidR="00BE35B3" w:rsidRDefault="00BE35B3"/>
        </w:tc>
        <w:tc>
          <w:tcPr>
            <w:tcW w:w="4307" w:type="dxa"/>
          </w:tcPr>
          <w:p w14:paraId="7590114F" w14:textId="77777777" w:rsidR="00BE35B3" w:rsidRDefault="00BE35B3" w:rsidP="00703508"/>
        </w:tc>
        <w:tc>
          <w:tcPr>
            <w:tcW w:w="8620" w:type="dxa"/>
          </w:tcPr>
          <w:p w14:paraId="32F4FD02" w14:textId="77777777" w:rsidR="00BE35B3" w:rsidRDefault="00BE35B3" w:rsidP="00703508"/>
        </w:tc>
      </w:tr>
    </w:tbl>
    <w:p w14:paraId="6866DCF9" w14:textId="77777777" w:rsidR="00664B9A" w:rsidRPr="00C81282" w:rsidRDefault="00664B9A" w:rsidP="00BE35B3">
      <w:pPr>
        <w:rPr>
          <w:sz w:val="2"/>
          <w:szCs w:val="2"/>
        </w:rPr>
      </w:pPr>
    </w:p>
    <w:sectPr w:rsidR="00664B9A" w:rsidRPr="00C81282" w:rsidSect="00B14A8D">
      <w:footerReference w:type="even" r:id="rId12"/>
      <w:footerReference w:type="default" r:id="rId13"/>
      <w:footerReference w:type="first" r:id="rId14"/>
      <w:endnotePr>
        <w:numFmt w:val="decimal"/>
      </w:endnotePr>
      <w:pgSz w:w="23814" w:h="16840" w:orient="landscape" w:code="9"/>
      <w:pgMar w:top="1134" w:right="1134" w:bottom="1134" w:left="1134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D7E68E" w14:textId="77777777" w:rsidR="004C1FA5" w:rsidRDefault="004C1FA5" w:rsidP="00542652">
      <w:r>
        <w:separator/>
      </w:r>
    </w:p>
  </w:endnote>
  <w:endnote w:type="continuationSeparator" w:id="0">
    <w:p w14:paraId="02738B8C" w14:textId="77777777" w:rsidR="004C1FA5" w:rsidRDefault="004C1FA5" w:rsidP="00542652">
      <w:r>
        <w:continuationSeparator/>
      </w:r>
    </w:p>
  </w:endnote>
  <w:endnote w:type="continuationNotice" w:id="1">
    <w:p w14:paraId="6505737A" w14:textId="77777777" w:rsidR="004C1FA5" w:rsidRDefault="004C1F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CF0B6" w14:textId="77777777" w:rsidR="00742BE1" w:rsidRPr="00005053" w:rsidRDefault="00742BE1" w:rsidP="00BD17BC">
    <w:pPr>
      <w:pStyle w:val="Voettekst"/>
      <w:tabs>
        <w:tab w:val="clear" w:pos="9072"/>
        <w:tab w:val="right" w:pos="9070"/>
      </w:tabs>
      <w:rPr>
        <w:color w:val="404040" w:themeColor="text1" w:themeTint="BF"/>
        <w:sz w:val="18"/>
        <w:szCs w:val="18"/>
      </w:rPr>
    </w:pPr>
    <w:r w:rsidRPr="002267F6">
      <w:rPr>
        <w:b/>
        <w:color w:val="404040" w:themeColor="text1" w:themeTint="BF"/>
        <w:sz w:val="18"/>
        <w:szCs w:val="18"/>
      </w:rPr>
      <w:fldChar w:fldCharType="begin"/>
    </w:r>
    <w:r w:rsidRPr="002267F6">
      <w:rPr>
        <w:b/>
        <w:color w:val="404040" w:themeColor="text1" w:themeTint="BF"/>
        <w:sz w:val="18"/>
        <w:szCs w:val="18"/>
      </w:rPr>
      <w:instrText>PAGE  \* Arabic  \* MERGEFORMAT</w:instrText>
    </w:r>
    <w:r w:rsidRPr="002267F6">
      <w:rPr>
        <w:b/>
        <w:color w:val="404040" w:themeColor="text1" w:themeTint="BF"/>
        <w:sz w:val="18"/>
        <w:szCs w:val="18"/>
      </w:rPr>
      <w:fldChar w:fldCharType="separate"/>
    </w:r>
    <w:r w:rsidR="00CA1BF4" w:rsidRPr="00CA1BF4">
      <w:rPr>
        <w:b/>
        <w:noProof/>
        <w:color w:val="404040" w:themeColor="text1" w:themeTint="BF"/>
        <w:sz w:val="18"/>
        <w:szCs w:val="18"/>
        <w:lang w:val="nl-NL"/>
      </w:rPr>
      <w:t>2</w:t>
    </w:r>
    <w:r w:rsidRPr="002267F6">
      <w:rPr>
        <w:b/>
        <w:color w:val="404040" w:themeColor="text1" w:themeTint="BF"/>
        <w:sz w:val="18"/>
        <w:szCs w:val="18"/>
      </w:rPr>
      <w:fldChar w:fldCharType="end"/>
    </w:r>
    <w:r w:rsidRPr="002267F6">
      <w:rPr>
        <w:color w:val="404040" w:themeColor="text1" w:themeTint="BF"/>
        <w:sz w:val="18"/>
        <w:szCs w:val="18"/>
        <w:lang w:val="nl-NL"/>
      </w:rPr>
      <w:t xml:space="preserve"> van </w:t>
    </w:r>
    <w:r w:rsidRPr="002267F6">
      <w:rPr>
        <w:b/>
        <w:color w:val="404040" w:themeColor="text1" w:themeTint="BF"/>
        <w:sz w:val="18"/>
        <w:szCs w:val="18"/>
      </w:rPr>
      <w:fldChar w:fldCharType="begin"/>
    </w:r>
    <w:r w:rsidRPr="002267F6">
      <w:rPr>
        <w:b/>
        <w:color w:val="404040" w:themeColor="text1" w:themeTint="BF"/>
        <w:sz w:val="18"/>
        <w:szCs w:val="18"/>
      </w:rPr>
      <w:instrText>NUMPAGES  \* Arabic  \* MERGEFORMAT</w:instrText>
    </w:r>
    <w:r w:rsidRPr="002267F6">
      <w:rPr>
        <w:b/>
        <w:color w:val="404040" w:themeColor="text1" w:themeTint="BF"/>
        <w:sz w:val="18"/>
        <w:szCs w:val="18"/>
      </w:rPr>
      <w:fldChar w:fldCharType="separate"/>
    </w:r>
    <w:r w:rsidR="00CA1BF4" w:rsidRPr="00CA1BF4">
      <w:rPr>
        <w:b/>
        <w:noProof/>
        <w:color w:val="404040" w:themeColor="text1" w:themeTint="BF"/>
        <w:sz w:val="18"/>
        <w:szCs w:val="18"/>
        <w:lang w:val="nl-NL"/>
      </w:rPr>
      <w:t>2</w:t>
    </w:r>
    <w:r w:rsidRPr="002267F6">
      <w:rPr>
        <w:b/>
        <w:noProof/>
        <w:color w:val="404040" w:themeColor="text1" w:themeTint="BF"/>
        <w:sz w:val="18"/>
        <w:szCs w:val="18"/>
        <w:lang w:val="nl-NL"/>
      </w:rPr>
      <w:fldChar w:fldCharType="end"/>
    </w:r>
    <w:r w:rsidRPr="002267F6">
      <w:rPr>
        <w:b/>
        <w:color w:val="404040" w:themeColor="text1" w:themeTint="BF"/>
        <w:sz w:val="18"/>
        <w:szCs w:val="18"/>
      </w:rPr>
      <w:tab/>
    </w:r>
    <w:r>
      <w:rPr>
        <w:b/>
        <w:color w:val="404040" w:themeColor="text1" w:themeTint="BF"/>
        <w:sz w:val="18"/>
        <w:szCs w:val="18"/>
      </w:rPr>
      <w:fldChar w:fldCharType="begin"/>
    </w:r>
    <w:r>
      <w:rPr>
        <w:b/>
        <w:color w:val="404040" w:themeColor="text1" w:themeTint="BF"/>
        <w:sz w:val="18"/>
        <w:szCs w:val="18"/>
      </w:rPr>
      <w:instrText xml:space="preserve"> STYLEREF  </w:instrText>
    </w:r>
    <w:r w:rsidR="00737230">
      <w:rPr>
        <w:b/>
        <w:color w:val="404040" w:themeColor="text1" w:themeTint="BF"/>
        <w:sz w:val="18"/>
        <w:szCs w:val="18"/>
      </w:rPr>
      <w:instrText>"Titel</w:instrText>
    </w:r>
    <w:r w:rsidR="00982889">
      <w:rPr>
        <w:b/>
        <w:color w:val="404040" w:themeColor="text1" w:themeTint="BF"/>
        <w:sz w:val="18"/>
        <w:szCs w:val="18"/>
      </w:rPr>
      <w:instrText>"</w:instrText>
    </w:r>
    <w:r>
      <w:rPr>
        <w:b/>
        <w:color w:val="404040" w:themeColor="text1" w:themeTint="BF"/>
        <w:sz w:val="18"/>
        <w:szCs w:val="18"/>
      </w:rPr>
      <w:instrText xml:space="preserve">  \* MERGEFORMAT </w:instrText>
    </w:r>
    <w:r>
      <w:rPr>
        <w:b/>
        <w:color w:val="404040" w:themeColor="text1" w:themeTint="BF"/>
        <w:sz w:val="18"/>
        <w:szCs w:val="18"/>
      </w:rPr>
      <w:fldChar w:fldCharType="separate"/>
    </w:r>
    <w:r w:rsidR="00664B9A" w:rsidRPr="00664B9A">
      <w:rPr>
        <w:bCs/>
        <w:noProof/>
        <w:color w:val="404040" w:themeColor="text1" w:themeTint="BF"/>
        <w:sz w:val="18"/>
        <w:szCs w:val="18"/>
        <w:lang w:val="nl-NL"/>
      </w:rPr>
      <w:t>Wiskunde</w:t>
    </w:r>
    <w:r w:rsidR="00664B9A">
      <w:rPr>
        <w:b/>
        <w:noProof/>
        <w:color w:val="404040" w:themeColor="text1" w:themeTint="BF"/>
        <w:sz w:val="18"/>
        <w:szCs w:val="18"/>
      </w:rPr>
      <w:t xml:space="preserve"> – begrippen en wiskundige notaties kleuter en lager onderwijs – kennen [F]</w:t>
    </w:r>
    <w:r>
      <w:rPr>
        <w:b/>
        <w:color w:val="404040" w:themeColor="text1" w:themeTint="BF"/>
        <w:sz w:val="18"/>
        <w:szCs w:val="18"/>
      </w:rPr>
      <w:fldChar w:fldCharType="end"/>
    </w:r>
    <w:r w:rsidRPr="002267F6">
      <w:rPr>
        <w:b/>
        <w:color w:val="404040" w:themeColor="text1" w:themeTint="BF"/>
        <w:sz w:val="18"/>
        <w:szCs w:val="18"/>
      </w:rPr>
      <w:tab/>
    </w:r>
    <w:r>
      <w:rPr>
        <w:b/>
        <w:color w:val="404040" w:themeColor="text1" w:themeTint="BF"/>
        <w:sz w:val="18"/>
        <w:szCs w:val="18"/>
      </w:rPr>
      <w:fldChar w:fldCharType="begin"/>
    </w:r>
    <w:r w:rsidR="00737230">
      <w:rPr>
        <w:b/>
        <w:color w:val="404040" w:themeColor="text1" w:themeTint="BF"/>
        <w:sz w:val="18"/>
        <w:szCs w:val="18"/>
      </w:rPr>
      <w:instrText xml:space="preserve"> STYLEREF  Datumdocument</w:instrText>
    </w:r>
    <w:r>
      <w:rPr>
        <w:b/>
        <w:color w:val="404040" w:themeColor="text1" w:themeTint="BF"/>
        <w:sz w:val="18"/>
        <w:szCs w:val="18"/>
      </w:rPr>
      <w:instrText xml:space="preserve">  \* MERGEFORMAT </w:instrText>
    </w:r>
    <w:r>
      <w:rPr>
        <w:b/>
        <w:color w:val="404040" w:themeColor="text1" w:themeTint="BF"/>
        <w:sz w:val="18"/>
        <w:szCs w:val="18"/>
      </w:rPr>
      <w:fldChar w:fldCharType="separate"/>
    </w:r>
    <w:r w:rsidR="00664B9A" w:rsidRPr="00664B9A">
      <w:rPr>
        <w:bCs/>
        <w:noProof/>
        <w:color w:val="404040" w:themeColor="text1" w:themeTint="BF"/>
        <w:sz w:val="18"/>
        <w:szCs w:val="18"/>
        <w:lang w:val="nl-NL"/>
      </w:rPr>
      <w:t>Versie</w:t>
    </w:r>
    <w:r w:rsidR="00664B9A">
      <w:rPr>
        <w:b/>
        <w:noProof/>
        <w:color w:val="404040" w:themeColor="text1" w:themeTint="BF"/>
        <w:sz w:val="18"/>
        <w:szCs w:val="18"/>
      </w:rPr>
      <w:t xml:space="preserve"> 24/06/2026</w:t>
    </w:r>
    <w:r>
      <w:rPr>
        <w:b/>
        <w:color w:val="404040" w:themeColor="text1" w:themeTint="BF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2BF7C" w14:textId="77777777" w:rsidR="00507430" w:rsidRPr="00507430" w:rsidRDefault="003B5F1E" w:rsidP="00507430">
    <w:pPr>
      <w:pStyle w:val="Voettekst"/>
      <w:tabs>
        <w:tab w:val="clear" w:pos="4536"/>
        <w:tab w:val="clear" w:pos="9072"/>
        <w:tab w:val="right" w:pos="21546"/>
      </w:tabs>
      <w:rPr>
        <w:noProof/>
        <w:lang w:eastAsia="nl-BE"/>
      </w:rPr>
    </w:pPr>
    <w:r w:rsidRPr="002267F6">
      <w:rPr>
        <w:noProof/>
        <w:lang w:eastAsia="nl-BE"/>
      </w:rPr>
      <w:drawing>
        <wp:inline distT="0" distB="0" distL="0" distR="0" wp14:anchorId="21BD10E0" wp14:editId="6D3D32E5">
          <wp:extent cx="900000" cy="345600"/>
          <wp:effectExtent l="0" t="0" r="0" b="0"/>
          <wp:docPr id="816683283" name="Afbeelding 816683283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408094" name="Afbeelding 1171408094" descr="Afbeelding met tekst, Lettertype, Graphics, grafische vormgeving&#10;&#10;Automatisch gegenereerde beschrijvi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3456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b/>
        <w:color w:val="404040" w:themeColor="text1" w:themeTint="BF"/>
        <w:sz w:val="18"/>
        <w:szCs w:val="18"/>
      </w:rPr>
      <w:tab/>
    </w:r>
    <w:r>
      <w:rPr>
        <w:noProof/>
        <w:lang w:eastAsia="nl-BE"/>
      </w:rPr>
      <w:drawing>
        <wp:inline distT="0" distB="0" distL="0" distR="0" wp14:anchorId="5FD66D02" wp14:editId="4020BC45">
          <wp:extent cx="1143000" cy="323916"/>
          <wp:effectExtent l="0" t="0" r="0" b="0"/>
          <wp:docPr id="133643196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532797" name="Afbeelding 89753279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362" cy="334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7430" w:rsidRPr="009B3434">
      <w:rPr>
        <w:noProof/>
        <w:lang w:eastAsia="nl-BE"/>
      </w:rPr>
      <w:tab/>
    </w:r>
    <w:r w:rsidR="00507430" w:rsidRPr="009B3434">
      <w:rPr>
        <w:noProof/>
        <w:lang w:eastAsia="nl-BE"/>
      </w:rPr>
      <w:fldChar w:fldCharType="begin"/>
    </w:r>
    <w:r w:rsidR="00507430" w:rsidRPr="009B3434">
      <w:rPr>
        <w:noProof/>
        <w:lang w:eastAsia="nl-BE"/>
      </w:rPr>
      <w:instrText>PAGE   \* MERGEFORMAT</w:instrText>
    </w:r>
    <w:r w:rsidR="00507430" w:rsidRPr="009B3434">
      <w:rPr>
        <w:noProof/>
        <w:lang w:eastAsia="nl-BE"/>
      </w:rPr>
      <w:fldChar w:fldCharType="separate"/>
    </w:r>
    <w:r w:rsidR="00507430">
      <w:rPr>
        <w:noProof/>
        <w:lang w:eastAsia="nl-BE"/>
      </w:rPr>
      <w:t>2</w:t>
    </w:r>
    <w:r w:rsidR="00507430" w:rsidRPr="009B3434">
      <w:rPr>
        <w:noProof/>
        <w:lang w:eastAsia="nl-B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F7BA2" w14:textId="77777777" w:rsidR="00742BE1" w:rsidRPr="003B5F1E" w:rsidRDefault="003B5F1E" w:rsidP="003B5F1E">
    <w:pPr>
      <w:pStyle w:val="Voettekst"/>
      <w:tabs>
        <w:tab w:val="clear" w:pos="4536"/>
        <w:tab w:val="clear" w:pos="9072"/>
        <w:tab w:val="right" w:pos="21546"/>
      </w:tabs>
      <w:spacing w:after="0" w:line="240" w:lineRule="auto"/>
      <w:rPr>
        <w:bCs/>
        <w:color w:val="404040" w:themeColor="text1" w:themeTint="BF"/>
        <w:sz w:val="18"/>
        <w:szCs w:val="18"/>
      </w:rPr>
    </w:pPr>
    <w:r w:rsidRPr="002267F6">
      <w:rPr>
        <w:noProof/>
        <w:lang w:eastAsia="nl-BE"/>
      </w:rPr>
      <w:drawing>
        <wp:inline distT="0" distB="0" distL="0" distR="0" wp14:anchorId="25D01CF7" wp14:editId="3BF3FC6C">
          <wp:extent cx="900000" cy="345600"/>
          <wp:effectExtent l="0" t="0" r="0" b="0"/>
          <wp:docPr id="873740299" name="Afbeelding 873740299" descr="Afbeelding met tekst, Lettertype, Graphics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408094" name="Afbeelding 1171408094" descr="Afbeelding met tekst, Lettertype, Graphics, grafische vormgeving&#10;&#10;Automatisch gegenereerde beschrijvi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34560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b/>
        <w:color w:val="404040" w:themeColor="text1" w:themeTint="BF"/>
        <w:sz w:val="18"/>
        <w:szCs w:val="18"/>
      </w:rPr>
      <w:tab/>
    </w:r>
    <w:r>
      <w:rPr>
        <w:noProof/>
        <w:lang w:eastAsia="nl-BE"/>
      </w:rPr>
      <w:drawing>
        <wp:inline distT="0" distB="0" distL="0" distR="0" wp14:anchorId="1A277E69" wp14:editId="782942BB">
          <wp:extent cx="1143000" cy="323916"/>
          <wp:effectExtent l="0" t="0" r="0" b="0"/>
          <wp:docPr id="43326160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7532797" name="Afbeelding 89753279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362" cy="3345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07430" w:rsidRPr="002267F6">
      <w:rPr>
        <w:b/>
        <w:color w:val="404040" w:themeColor="text1" w:themeTint="BF"/>
        <w:sz w:val="18"/>
        <w:szCs w:val="18"/>
      </w:rPr>
      <w:tab/>
    </w:r>
    <w:r w:rsidR="00507430" w:rsidRPr="00156BF7">
      <w:rPr>
        <w:bCs/>
        <w:color w:val="404040" w:themeColor="text1" w:themeTint="BF"/>
        <w:sz w:val="18"/>
        <w:szCs w:val="18"/>
      </w:rPr>
      <w:fldChar w:fldCharType="begin"/>
    </w:r>
    <w:r w:rsidR="00507430" w:rsidRPr="00156BF7">
      <w:rPr>
        <w:bCs/>
        <w:color w:val="404040" w:themeColor="text1" w:themeTint="BF"/>
        <w:sz w:val="18"/>
        <w:szCs w:val="18"/>
      </w:rPr>
      <w:instrText>PAGE   \* MERGEFORMAT</w:instrText>
    </w:r>
    <w:r w:rsidR="00507430" w:rsidRPr="00156BF7">
      <w:rPr>
        <w:bCs/>
        <w:color w:val="404040" w:themeColor="text1" w:themeTint="BF"/>
        <w:sz w:val="18"/>
        <w:szCs w:val="18"/>
      </w:rPr>
      <w:fldChar w:fldCharType="separate"/>
    </w:r>
    <w:r w:rsidR="00507430">
      <w:rPr>
        <w:bCs/>
        <w:color w:val="404040" w:themeColor="text1" w:themeTint="BF"/>
        <w:sz w:val="18"/>
        <w:szCs w:val="18"/>
      </w:rPr>
      <w:t>1</w:t>
    </w:r>
    <w:r w:rsidR="00507430" w:rsidRPr="00156BF7">
      <w:rPr>
        <w:bCs/>
        <w:color w:val="404040" w:themeColor="text1" w:themeTint="B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4EDCA" w14:textId="77777777" w:rsidR="004C1FA5" w:rsidRDefault="004C1FA5" w:rsidP="00542652">
      <w:r>
        <w:separator/>
      </w:r>
    </w:p>
  </w:footnote>
  <w:footnote w:type="continuationSeparator" w:id="0">
    <w:p w14:paraId="1B6A16D7" w14:textId="77777777" w:rsidR="004C1FA5" w:rsidRDefault="004C1FA5" w:rsidP="00542652">
      <w:r>
        <w:continuationSeparator/>
      </w:r>
    </w:p>
    <w:p w14:paraId="4FFAEAB4" w14:textId="77777777" w:rsidR="004C1FA5" w:rsidRDefault="004C1FA5"/>
    <w:p w14:paraId="680AE8DC" w14:textId="77777777" w:rsidR="004C1FA5" w:rsidRDefault="004C1FA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40CD"/>
    <w:multiLevelType w:val="hybridMultilevel"/>
    <w:tmpl w:val="5830AB9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97CF6"/>
    <w:multiLevelType w:val="hybridMultilevel"/>
    <w:tmpl w:val="7B90D02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61698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9FE4DE6"/>
    <w:multiLevelType w:val="hybridMultilevel"/>
    <w:tmpl w:val="BE94BC08"/>
    <w:lvl w:ilvl="0" w:tplc="901ACE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D768B"/>
    <w:multiLevelType w:val="hybridMultilevel"/>
    <w:tmpl w:val="E2EE40E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4B443A3"/>
    <w:multiLevelType w:val="hybridMultilevel"/>
    <w:tmpl w:val="09F681A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6C6F69"/>
    <w:multiLevelType w:val="hybridMultilevel"/>
    <w:tmpl w:val="BD9CA86A"/>
    <w:lvl w:ilvl="0" w:tplc="5B0C6CE6">
      <w:start w:val="1"/>
      <w:numFmt w:val="bullet"/>
      <w:pStyle w:val="Opsomming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22C47"/>
    <w:multiLevelType w:val="hybridMultilevel"/>
    <w:tmpl w:val="A9941154"/>
    <w:lvl w:ilvl="0" w:tplc="0D0A88DA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885631"/>
    <w:multiLevelType w:val="hybridMultilevel"/>
    <w:tmpl w:val="9766D0E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15B98"/>
    <w:multiLevelType w:val="hybridMultilevel"/>
    <w:tmpl w:val="9A74D46C"/>
    <w:lvl w:ilvl="0" w:tplc="DAE647CE">
      <w:start w:val="1"/>
      <w:numFmt w:val="bullet"/>
      <w:pStyle w:val="Lijstaline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0C0D78"/>
    <w:multiLevelType w:val="hybridMultilevel"/>
    <w:tmpl w:val="56F09B14"/>
    <w:lvl w:ilvl="0" w:tplc="0E1832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242E6"/>
    <w:multiLevelType w:val="multilevel"/>
    <w:tmpl w:val="CCF20862"/>
    <w:lvl w:ilvl="0">
      <w:start w:val="1"/>
      <w:numFmt w:val="decimal"/>
      <w:pStyle w:val="Kop1"/>
      <w:lvlText w:val="%1"/>
      <w:lvlJc w:val="left"/>
      <w:pPr>
        <w:ind w:left="737" w:hanging="737"/>
      </w:pPr>
      <w:rPr>
        <w:rFonts w:ascii="Trebuchet MS" w:hAnsi="Trebuchet MS" w:hint="default"/>
        <w:b/>
        <w:i w:val="0"/>
        <w:color w:val="262626" w:themeColor="text1" w:themeTint="D9"/>
        <w:sz w:val="24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ascii="Trebuchet MS" w:hAnsi="Trebuchet MS" w:hint="default"/>
        <w:b/>
        <w:i w:val="0"/>
        <w:color w:val="262626" w:themeColor="text1" w:themeTint="D9"/>
        <w:sz w:val="20"/>
      </w:rPr>
    </w:lvl>
    <w:lvl w:ilvl="2">
      <w:start w:val="1"/>
      <w:numFmt w:val="decimal"/>
      <w:pStyle w:val="Kop3"/>
      <w:lvlText w:val="%1.%2.%3"/>
      <w:lvlJc w:val="left"/>
      <w:pPr>
        <w:ind w:left="737" w:hanging="737"/>
      </w:pPr>
      <w:rPr>
        <w:rFonts w:ascii="Trebuchet MS" w:hAnsi="Trebuchet MS" w:hint="default"/>
        <w:b w:val="0"/>
        <w:i/>
        <w:color w:val="262626" w:themeColor="text1" w:themeTint="D9"/>
        <w:sz w:val="20"/>
      </w:rPr>
    </w:lvl>
    <w:lvl w:ilvl="3">
      <w:start w:val="1"/>
      <w:numFmt w:val="decimal"/>
      <w:pStyle w:val="Kop4"/>
      <w:lvlText w:val="%1.%2.%3.%4"/>
      <w:lvlJc w:val="left"/>
      <w:pPr>
        <w:ind w:left="737" w:hanging="737"/>
      </w:pPr>
      <w:rPr>
        <w:rFonts w:ascii="Trebuchet MS" w:hAnsi="Trebuchet MS" w:hint="default"/>
        <w:b w:val="0"/>
        <w:i w:val="0"/>
        <w:color w:val="262626" w:themeColor="text1" w:themeTint="D9"/>
        <w:sz w:val="20"/>
      </w:rPr>
    </w:lvl>
    <w:lvl w:ilvl="4">
      <w:start w:val="1"/>
      <w:numFmt w:val="decimal"/>
      <w:pStyle w:val="Kop5"/>
      <w:lvlText w:val="%1.%2.%3.%4.%5"/>
      <w:lvlJc w:val="left"/>
      <w:pPr>
        <w:ind w:left="737" w:hanging="73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737" w:hanging="73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737" w:hanging="73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737" w:hanging="73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737" w:hanging="737"/>
      </w:pPr>
      <w:rPr>
        <w:rFonts w:hint="default"/>
      </w:rPr>
    </w:lvl>
  </w:abstractNum>
  <w:abstractNum w:abstractNumId="12" w15:restartNumberingAfterBreak="0">
    <w:nsid w:val="60CD76D6"/>
    <w:multiLevelType w:val="hybridMultilevel"/>
    <w:tmpl w:val="E2EE40E8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FA6430"/>
    <w:multiLevelType w:val="hybridMultilevel"/>
    <w:tmpl w:val="A6B605A8"/>
    <w:lvl w:ilvl="0" w:tplc="08643FBE">
      <w:start w:val="1"/>
      <w:numFmt w:val="bullet"/>
      <w:pStyle w:val="Opsomming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1F3881"/>
    <w:multiLevelType w:val="hybridMultilevel"/>
    <w:tmpl w:val="EF66BA6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D04F58"/>
    <w:multiLevelType w:val="hybridMultilevel"/>
    <w:tmpl w:val="6FAA251C"/>
    <w:lvl w:ilvl="0" w:tplc="19F8C2FA">
      <w:start w:val="4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7A48ED"/>
    <w:multiLevelType w:val="hybridMultilevel"/>
    <w:tmpl w:val="C4AA58A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032211">
    <w:abstractNumId w:val="11"/>
  </w:num>
  <w:num w:numId="2" w16cid:durableId="667825430">
    <w:abstractNumId w:val="11"/>
  </w:num>
  <w:num w:numId="3" w16cid:durableId="1857768651">
    <w:abstractNumId w:val="3"/>
  </w:num>
  <w:num w:numId="4" w16cid:durableId="349643803">
    <w:abstractNumId w:val="11"/>
    <w:lvlOverride w:ilvl="0">
      <w:lvl w:ilvl="0">
        <w:start w:val="1"/>
        <w:numFmt w:val="decimal"/>
        <w:pStyle w:val="Kop1"/>
        <w:lvlText w:val="%1"/>
        <w:lvlJc w:val="left"/>
        <w:pPr>
          <w:ind w:left="737" w:hanging="737"/>
        </w:pPr>
        <w:rPr>
          <w:rFonts w:ascii="Trebuchet MS" w:hAnsi="Trebuchet MS" w:hint="default"/>
          <w:b/>
          <w:i w:val="0"/>
          <w:color w:val="000000" w:themeColor="text1"/>
          <w:sz w:val="24"/>
        </w:rPr>
      </w:lvl>
    </w:lvlOverride>
    <w:lvlOverride w:ilvl="1">
      <w:lvl w:ilvl="1">
        <w:start w:val="1"/>
        <w:numFmt w:val="decimal"/>
        <w:pStyle w:val="Kop2"/>
        <w:lvlText w:val="%1.%2"/>
        <w:lvlJc w:val="left"/>
        <w:pPr>
          <w:ind w:left="737" w:hanging="737"/>
        </w:pPr>
        <w:rPr>
          <w:rFonts w:ascii="Trebuchet MS" w:hAnsi="Trebuchet MS" w:hint="default"/>
          <w:b/>
          <w:i w:val="0"/>
          <w:color w:val="000000" w:themeColor="text1"/>
          <w:sz w:val="22"/>
        </w:rPr>
      </w:lvl>
    </w:lvlOverride>
    <w:lvlOverride w:ilvl="2">
      <w:lvl w:ilvl="2">
        <w:start w:val="1"/>
        <w:numFmt w:val="decimal"/>
        <w:pStyle w:val="Kop3"/>
        <w:lvlText w:val="%1.%2.%3"/>
        <w:lvlJc w:val="left"/>
        <w:pPr>
          <w:ind w:left="737" w:hanging="737"/>
        </w:pPr>
        <w:rPr>
          <w:rFonts w:ascii="Trebuchet MS" w:hAnsi="Trebuchet MS" w:hint="default"/>
          <w:b/>
          <w:i w:val="0"/>
          <w:color w:val="000000" w:themeColor="text1"/>
          <w:sz w:val="20"/>
        </w:rPr>
      </w:lvl>
    </w:lvlOverride>
    <w:lvlOverride w:ilvl="3">
      <w:lvl w:ilvl="3">
        <w:start w:val="1"/>
        <w:numFmt w:val="decimal"/>
        <w:pStyle w:val="Kop4"/>
        <w:lvlText w:val="%1.%2.%3.%4"/>
        <w:lvlJc w:val="left"/>
        <w:pPr>
          <w:ind w:left="737" w:hanging="737"/>
        </w:pPr>
        <w:rPr>
          <w:rFonts w:hint="default"/>
        </w:rPr>
      </w:lvl>
    </w:lvlOverride>
    <w:lvlOverride w:ilvl="4">
      <w:lvl w:ilvl="4">
        <w:start w:val="1"/>
        <w:numFmt w:val="decimal"/>
        <w:pStyle w:val="Kop5"/>
        <w:lvlText w:val="%1.%2.%3.%4.%5"/>
        <w:lvlJc w:val="left"/>
        <w:pPr>
          <w:ind w:left="737" w:hanging="737"/>
        </w:pPr>
        <w:rPr>
          <w:rFonts w:hint="default"/>
        </w:rPr>
      </w:lvl>
    </w:lvlOverride>
    <w:lvlOverride w:ilvl="5">
      <w:lvl w:ilvl="5">
        <w:start w:val="1"/>
        <w:numFmt w:val="decimal"/>
        <w:pStyle w:val="Kop6"/>
        <w:lvlText w:val="%1.%2.%3.%4.%5.%6"/>
        <w:lvlJc w:val="left"/>
        <w:pPr>
          <w:ind w:left="737" w:hanging="737"/>
        </w:pPr>
        <w:rPr>
          <w:rFonts w:hint="default"/>
        </w:rPr>
      </w:lvl>
    </w:lvlOverride>
    <w:lvlOverride w:ilvl="6">
      <w:lvl w:ilvl="6">
        <w:start w:val="1"/>
        <w:numFmt w:val="decimal"/>
        <w:pStyle w:val="Kop7"/>
        <w:lvlText w:val="%1.%2.%3.%4.%5.%6.%7"/>
        <w:lvlJc w:val="left"/>
        <w:pPr>
          <w:ind w:left="737" w:hanging="737"/>
        </w:pPr>
        <w:rPr>
          <w:rFonts w:hint="default"/>
        </w:rPr>
      </w:lvl>
    </w:lvlOverride>
    <w:lvlOverride w:ilvl="7">
      <w:lvl w:ilvl="7">
        <w:start w:val="1"/>
        <w:numFmt w:val="decimal"/>
        <w:pStyle w:val="Kop8"/>
        <w:lvlText w:val="%1.%2.%3.%4.%5.%6.%7.%8"/>
        <w:lvlJc w:val="left"/>
        <w:pPr>
          <w:ind w:left="737" w:hanging="737"/>
        </w:pPr>
        <w:rPr>
          <w:rFonts w:hint="default"/>
        </w:rPr>
      </w:lvl>
    </w:lvlOverride>
    <w:lvlOverride w:ilvl="8">
      <w:lvl w:ilvl="8">
        <w:start w:val="1"/>
        <w:numFmt w:val="decimal"/>
        <w:pStyle w:val="Kop9"/>
        <w:lvlText w:val="%1.%2.%3.%4.%5.%6.%7.%8.%9"/>
        <w:lvlJc w:val="left"/>
        <w:pPr>
          <w:ind w:left="737" w:hanging="737"/>
        </w:pPr>
        <w:rPr>
          <w:rFonts w:hint="default"/>
        </w:rPr>
      </w:lvl>
    </w:lvlOverride>
  </w:num>
  <w:num w:numId="5" w16cid:durableId="1580023141">
    <w:abstractNumId w:val="11"/>
  </w:num>
  <w:num w:numId="6" w16cid:durableId="661467483">
    <w:abstractNumId w:val="6"/>
  </w:num>
  <w:num w:numId="7" w16cid:durableId="1044906338">
    <w:abstractNumId w:val="13"/>
  </w:num>
  <w:num w:numId="8" w16cid:durableId="663436384">
    <w:abstractNumId w:val="9"/>
  </w:num>
  <w:num w:numId="9" w16cid:durableId="663553941">
    <w:abstractNumId w:val="16"/>
  </w:num>
  <w:num w:numId="10" w16cid:durableId="326904913">
    <w:abstractNumId w:val="2"/>
  </w:num>
  <w:num w:numId="11" w16cid:durableId="2095086986">
    <w:abstractNumId w:val="8"/>
  </w:num>
  <w:num w:numId="12" w16cid:durableId="911164422">
    <w:abstractNumId w:val="14"/>
  </w:num>
  <w:num w:numId="13" w16cid:durableId="944578472">
    <w:abstractNumId w:val="1"/>
  </w:num>
  <w:num w:numId="14" w16cid:durableId="1566524326">
    <w:abstractNumId w:val="5"/>
  </w:num>
  <w:num w:numId="15" w16cid:durableId="1635479148">
    <w:abstractNumId w:val="7"/>
  </w:num>
  <w:num w:numId="16" w16cid:durableId="1061951525">
    <w:abstractNumId w:val="15"/>
  </w:num>
  <w:num w:numId="17" w16cid:durableId="1145776337">
    <w:abstractNumId w:val="0"/>
  </w:num>
  <w:num w:numId="18" w16cid:durableId="1512598872">
    <w:abstractNumId w:val="10"/>
  </w:num>
  <w:num w:numId="19" w16cid:durableId="1825732231">
    <w:abstractNumId w:val="12"/>
  </w:num>
  <w:num w:numId="20" w16cid:durableId="392124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1F6"/>
    <w:rsid w:val="00000C12"/>
    <w:rsid w:val="00004951"/>
    <w:rsid w:val="00005053"/>
    <w:rsid w:val="00006A68"/>
    <w:rsid w:val="00006E80"/>
    <w:rsid w:val="00014141"/>
    <w:rsid w:val="00021F3F"/>
    <w:rsid w:val="0002559F"/>
    <w:rsid w:val="000412A8"/>
    <w:rsid w:val="00050125"/>
    <w:rsid w:val="00053D78"/>
    <w:rsid w:val="000656C0"/>
    <w:rsid w:val="00065EB4"/>
    <w:rsid w:val="0007139F"/>
    <w:rsid w:val="00071E34"/>
    <w:rsid w:val="00075B68"/>
    <w:rsid w:val="00080051"/>
    <w:rsid w:val="00080F92"/>
    <w:rsid w:val="0009488E"/>
    <w:rsid w:val="000B09C6"/>
    <w:rsid w:val="000B7F52"/>
    <w:rsid w:val="000C5ED7"/>
    <w:rsid w:val="000C68C2"/>
    <w:rsid w:val="000D5051"/>
    <w:rsid w:val="000D6349"/>
    <w:rsid w:val="000E4992"/>
    <w:rsid w:val="000F6465"/>
    <w:rsid w:val="001014A4"/>
    <w:rsid w:val="001047F7"/>
    <w:rsid w:val="001111FF"/>
    <w:rsid w:val="00114D85"/>
    <w:rsid w:val="00124E96"/>
    <w:rsid w:val="00125451"/>
    <w:rsid w:val="00127D92"/>
    <w:rsid w:val="00133996"/>
    <w:rsid w:val="0014194A"/>
    <w:rsid w:val="0014779F"/>
    <w:rsid w:val="0015395E"/>
    <w:rsid w:val="001543DC"/>
    <w:rsid w:val="00154A5B"/>
    <w:rsid w:val="00164DDD"/>
    <w:rsid w:val="00167163"/>
    <w:rsid w:val="00167CFD"/>
    <w:rsid w:val="00167FAC"/>
    <w:rsid w:val="001755E4"/>
    <w:rsid w:val="001824CD"/>
    <w:rsid w:val="00184DC6"/>
    <w:rsid w:val="00184F88"/>
    <w:rsid w:val="00191A24"/>
    <w:rsid w:val="00192F4A"/>
    <w:rsid w:val="00195631"/>
    <w:rsid w:val="00195E32"/>
    <w:rsid w:val="001A5011"/>
    <w:rsid w:val="001B4CC6"/>
    <w:rsid w:val="001C0C5E"/>
    <w:rsid w:val="001C2532"/>
    <w:rsid w:val="001C7073"/>
    <w:rsid w:val="001D25DA"/>
    <w:rsid w:val="001D588F"/>
    <w:rsid w:val="001E126D"/>
    <w:rsid w:val="001E28E7"/>
    <w:rsid w:val="001E2B0B"/>
    <w:rsid w:val="001E41DD"/>
    <w:rsid w:val="001E7667"/>
    <w:rsid w:val="00202F5C"/>
    <w:rsid w:val="00204ED6"/>
    <w:rsid w:val="0020522C"/>
    <w:rsid w:val="00212BCE"/>
    <w:rsid w:val="00215653"/>
    <w:rsid w:val="0022385B"/>
    <w:rsid w:val="00223D6C"/>
    <w:rsid w:val="00225806"/>
    <w:rsid w:val="0022598D"/>
    <w:rsid w:val="00236962"/>
    <w:rsid w:val="00244327"/>
    <w:rsid w:val="00250907"/>
    <w:rsid w:val="00252F23"/>
    <w:rsid w:val="0026274E"/>
    <w:rsid w:val="0026610B"/>
    <w:rsid w:val="00270B89"/>
    <w:rsid w:val="002714E4"/>
    <w:rsid w:val="00282BB1"/>
    <w:rsid w:val="002862E9"/>
    <w:rsid w:val="00290079"/>
    <w:rsid w:val="002A396A"/>
    <w:rsid w:val="002B23C5"/>
    <w:rsid w:val="002C6FD7"/>
    <w:rsid w:val="002D5628"/>
    <w:rsid w:val="002E2C0B"/>
    <w:rsid w:val="002F6D4C"/>
    <w:rsid w:val="0030443A"/>
    <w:rsid w:val="00305086"/>
    <w:rsid w:val="0031624F"/>
    <w:rsid w:val="0032251D"/>
    <w:rsid w:val="00323038"/>
    <w:rsid w:val="00323AC0"/>
    <w:rsid w:val="003240A8"/>
    <w:rsid w:val="00324BF4"/>
    <w:rsid w:val="0034324A"/>
    <w:rsid w:val="00355407"/>
    <w:rsid w:val="003556C8"/>
    <w:rsid w:val="003569C5"/>
    <w:rsid w:val="00365702"/>
    <w:rsid w:val="00366D4E"/>
    <w:rsid w:val="00374D64"/>
    <w:rsid w:val="003770F7"/>
    <w:rsid w:val="00377AFC"/>
    <w:rsid w:val="003823BE"/>
    <w:rsid w:val="00394757"/>
    <w:rsid w:val="003A47E4"/>
    <w:rsid w:val="003A7CA7"/>
    <w:rsid w:val="003A7EB5"/>
    <w:rsid w:val="003B5131"/>
    <w:rsid w:val="003B5F1E"/>
    <w:rsid w:val="003B672B"/>
    <w:rsid w:val="003C301F"/>
    <w:rsid w:val="003C32CB"/>
    <w:rsid w:val="003C365A"/>
    <w:rsid w:val="003D02CD"/>
    <w:rsid w:val="003D0E55"/>
    <w:rsid w:val="003D42FA"/>
    <w:rsid w:val="003D6E57"/>
    <w:rsid w:val="003F5C69"/>
    <w:rsid w:val="00405283"/>
    <w:rsid w:val="004116BF"/>
    <w:rsid w:val="00416933"/>
    <w:rsid w:val="004305D4"/>
    <w:rsid w:val="00431A5C"/>
    <w:rsid w:val="004359EC"/>
    <w:rsid w:val="00437BBA"/>
    <w:rsid w:val="00442F4C"/>
    <w:rsid w:val="00450BE0"/>
    <w:rsid w:val="00452206"/>
    <w:rsid w:val="0045497F"/>
    <w:rsid w:val="00456013"/>
    <w:rsid w:val="00456B7A"/>
    <w:rsid w:val="00457DF5"/>
    <w:rsid w:val="00461296"/>
    <w:rsid w:val="0046180B"/>
    <w:rsid w:val="00461BC0"/>
    <w:rsid w:val="004661F6"/>
    <w:rsid w:val="00475418"/>
    <w:rsid w:val="0047687E"/>
    <w:rsid w:val="00491795"/>
    <w:rsid w:val="00496AE2"/>
    <w:rsid w:val="004A3E71"/>
    <w:rsid w:val="004C1FA5"/>
    <w:rsid w:val="004C3FCD"/>
    <w:rsid w:val="004C6242"/>
    <w:rsid w:val="004D062F"/>
    <w:rsid w:val="004D77EA"/>
    <w:rsid w:val="004F5EB3"/>
    <w:rsid w:val="004F66B4"/>
    <w:rsid w:val="004F670C"/>
    <w:rsid w:val="00503CE3"/>
    <w:rsid w:val="00506B31"/>
    <w:rsid w:val="00507430"/>
    <w:rsid w:val="00507B8D"/>
    <w:rsid w:val="0051512A"/>
    <w:rsid w:val="0051626C"/>
    <w:rsid w:val="00534A7A"/>
    <w:rsid w:val="00542652"/>
    <w:rsid w:val="00544C64"/>
    <w:rsid w:val="00550870"/>
    <w:rsid w:val="00557246"/>
    <w:rsid w:val="00562D8F"/>
    <w:rsid w:val="00567275"/>
    <w:rsid w:val="00573309"/>
    <w:rsid w:val="00573614"/>
    <w:rsid w:val="005814AD"/>
    <w:rsid w:val="00582D2E"/>
    <w:rsid w:val="0058457E"/>
    <w:rsid w:val="0058689D"/>
    <w:rsid w:val="00587F9C"/>
    <w:rsid w:val="00592158"/>
    <w:rsid w:val="005A2677"/>
    <w:rsid w:val="005B6C5F"/>
    <w:rsid w:val="005B6E7C"/>
    <w:rsid w:val="005C2046"/>
    <w:rsid w:val="005D2C94"/>
    <w:rsid w:val="005F3DAD"/>
    <w:rsid w:val="005F507A"/>
    <w:rsid w:val="0060187B"/>
    <w:rsid w:val="0060735F"/>
    <w:rsid w:val="00616043"/>
    <w:rsid w:val="00620A2B"/>
    <w:rsid w:val="00621CBE"/>
    <w:rsid w:val="006232D6"/>
    <w:rsid w:val="00624C94"/>
    <w:rsid w:val="00626C64"/>
    <w:rsid w:val="006355F2"/>
    <w:rsid w:val="00637A83"/>
    <w:rsid w:val="00640317"/>
    <w:rsid w:val="00641FDF"/>
    <w:rsid w:val="00642457"/>
    <w:rsid w:val="00643BB3"/>
    <w:rsid w:val="00644C45"/>
    <w:rsid w:val="006505A5"/>
    <w:rsid w:val="0065447F"/>
    <w:rsid w:val="0066310A"/>
    <w:rsid w:val="00664B9A"/>
    <w:rsid w:val="00664D1D"/>
    <w:rsid w:val="00674B5E"/>
    <w:rsid w:val="00675BA9"/>
    <w:rsid w:val="00677D23"/>
    <w:rsid w:val="00681BF5"/>
    <w:rsid w:val="0068504D"/>
    <w:rsid w:val="00686070"/>
    <w:rsid w:val="006872E7"/>
    <w:rsid w:val="006903EF"/>
    <w:rsid w:val="006912B1"/>
    <w:rsid w:val="0069168D"/>
    <w:rsid w:val="00692DD9"/>
    <w:rsid w:val="006A5A53"/>
    <w:rsid w:val="006A5B53"/>
    <w:rsid w:val="006A5B8A"/>
    <w:rsid w:val="006A7ECC"/>
    <w:rsid w:val="006B3DD8"/>
    <w:rsid w:val="006C03B5"/>
    <w:rsid w:val="006C0C99"/>
    <w:rsid w:val="006C181F"/>
    <w:rsid w:val="006C3C5A"/>
    <w:rsid w:val="006C405B"/>
    <w:rsid w:val="006C76A8"/>
    <w:rsid w:val="006D3F09"/>
    <w:rsid w:val="006D69C2"/>
    <w:rsid w:val="006E23E0"/>
    <w:rsid w:val="006E5DE9"/>
    <w:rsid w:val="00701086"/>
    <w:rsid w:val="00705472"/>
    <w:rsid w:val="00705634"/>
    <w:rsid w:val="007115EE"/>
    <w:rsid w:val="00711A8E"/>
    <w:rsid w:val="0071469E"/>
    <w:rsid w:val="00714D3F"/>
    <w:rsid w:val="00715306"/>
    <w:rsid w:val="00721364"/>
    <w:rsid w:val="00723E0A"/>
    <w:rsid w:val="00723EC8"/>
    <w:rsid w:val="00727F36"/>
    <w:rsid w:val="00731E47"/>
    <w:rsid w:val="00733752"/>
    <w:rsid w:val="00737230"/>
    <w:rsid w:val="00742BE1"/>
    <w:rsid w:val="007437A3"/>
    <w:rsid w:val="00752236"/>
    <w:rsid w:val="00766DA3"/>
    <w:rsid w:val="007755A0"/>
    <w:rsid w:val="007755F9"/>
    <w:rsid w:val="00775AE8"/>
    <w:rsid w:val="00775D47"/>
    <w:rsid w:val="00783D60"/>
    <w:rsid w:val="007879D6"/>
    <w:rsid w:val="0079108F"/>
    <w:rsid w:val="007913F3"/>
    <w:rsid w:val="00791ABB"/>
    <w:rsid w:val="00794B76"/>
    <w:rsid w:val="007A440D"/>
    <w:rsid w:val="007A49B8"/>
    <w:rsid w:val="007A53D4"/>
    <w:rsid w:val="007A5930"/>
    <w:rsid w:val="007B4ED4"/>
    <w:rsid w:val="007B658E"/>
    <w:rsid w:val="007C20CF"/>
    <w:rsid w:val="007C2F84"/>
    <w:rsid w:val="007C34DC"/>
    <w:rsid w:val="007C3BD2"/>
    <w:rsid w:val="007C4B11"/>
    <w:rsid w:val="007C7A99"/>
    <w:rsid w:val="007D5840"/>
    <w:rsid w:val="007D7685"/>
    <w:rsid w:val="007E5A21"/>
    <w:rsid w:val="007E5CF1"/>
    <w:rsid w:val="007E6DC0"/>
    <w:rsid w:val="007F00C2"/>
    <w:rsid w:val="007F27AB"/>
    <w:rsid w:val="00803E9F"/>
    <w:rsid w:val="008042FA"/>
    <w:rsid w:val="00810AF3"/>
    <w:rsid w:val="008157BF"/>
    <w:rsid w:val="00822DF4"/>
    <w:rsid w:val="00831D21"/>
    <w:rsid w:val="0083267C"/>
    <w:rsid w:val="00841188"/>
    <w:rsid w:val="00844A02"/>
    <w:rsid w:val="008501B4"/>
    <w:rsid w:val="00857D7D"/>
    <w:rsid w:val="00861A96"/>
    <w:rsid w:val="00863F63"/>
    <w:rsid w:val="00864C10"/>
    <w:rsid w:val="00876958"/>
    <w:rsid w:val="008854E2"/>
    <w:rsid w:val="0089379E"/>
    <w:rsid w:val="00894B41"/>
    <w:rsid w:val="008A1FC5"/>
    <w:rsid w:val="008A2716"/>
    <w:rsid w:val="008A2765"/>
    <w:rsid w:val="008A5DFF"/>
    <w:rsid w:val="008B2A33"/>
    <w:rsid w:val="008B2E26"/>
    <w:rsid w:val="008B3AFC"/>
    <w:rsid w:val="008B4248"/>
    <w:rsid w:val="008B51D5"/>
    <w:rsid w:val="008B663C"/>
    <w:rsid w:val="008D4918"/>
    <w:rsid w:val="008D5290"/>
    <w:rsid w:val="008D69D2"/>
    <w:rsid w:val="008E3DF9"/>
    <w:rsid w:val="008E65BF"/>
    <w:rsid w:val="008F75EA"/>
    <w:rsid w:val="00900DA2"/>
    <w:rsid w:val="0090100B"/>
    <w:rsid w:val="00903DE2"/>
    <w:rsid w:val="0090582A"/>
    <w:rsid w:val="009123EA"/>
    <w:rsid w:val="009265A6"/>
    <w:rsid w:val="009327EA"/>
    <w:rsid w:val="00933727"/>
    <w:rsid w:val="009366F3"/>
    <w:rsid w:val="00937E8E"/>
    <w:rsid w:val="009402BF"/>
    <w:rsid w:val="009439EA"/>
    <w:rsid w:val="00943AF2"/>
    <w:rsid w:val="00943F1D"/>
    <w:rsid w:val="0096CDF4"/>
    <w:rsid w:val="00980DCE"/>
    <w:rsid w:val="00982889"/>
    <w:rsid w:val="00983866"/>
    <w:rsid w:val="0099620A"/>
    <w:rsid w:val="009A1417"/>
    <w:rsid w:val="009A3100"/>
    <w:rsid w:val="009A6EA2"/>
    <w:rsid w:val="009B01A2"/>
    <w:rsid w:val="009B235B"/>
    <w:rsid w:val="009B4946"/>
    <w:rsid w:val="009B63B2"/>
    <w:rsid w:val="009B7B11"/>
    <w:rsid w:val="009D610A"/>
    <w:rsid w:val="009E1868"/>
    <w:rsid w:val="009E61A9"/>
    <w:rsid w:val="009E6FF4"/>
    <w:rsid w:val="009E7320"/>
    <w:rsid w:val="009E7CBD"/>
    <w:rsid w:val="009F000C"/>
    <w:rsid w:val="00A0066B"/>
    <w:rsid w:val="00A04E1D"/>
    <w:rsid w:val="00A10C29"/>
    <w:rsid w:val="00A27C3A"/>
    <w:rsid w:val="00A30450"/>
    <w:rsid w:val="00A305CB"/>
    <w:rsid w:val="00A322C6"/>
    <w:rsid w:val="00A437E5"/>
    <w:rsid w:val="00A442E2"/>
    <w:rsid w:val="00A44960"/>
    <w:rsid w:val="00A52B82"/>
    <w:rsid w:val="00A65C36"/>
    <w:rsid w:val="00A723E5"/>
    <w:rsid w:val="00A72D9E"/>
    <w:rsid w:val="00A75F66"/>
    <w:rsid w:val="00A84694"/>
    <w:rsid w:val="00A86569"/>
    <w:rsid w:val="00A90E5B"/>
    <w:rsid w:val="00A95B17"/>
    <w:rsid w:val="00AB3515"/>
    <w:rsid w:val="00AB4C7A"/>
    <w:rsid w:val="00AB68EC"/>
    <w:rsid w:val="00AC15B0"/>
    <w:rsid w:val="00AC3117"/>
    <w:rsid w:val="00AC43ED"/>
    <w:rsid w:val="00AC4D14"/>
    <w:rsid w:val="00AD1FDF"/>
    <w:rsid w:val="00AD4F37"/>
    <w:rsid w:val="00AD6F29"/>
    <w:rsid w:val="00AE3D10"/>
    <w:rsid w:val="00AF1B6F"/>
    <w:rsid w:val="00B00F50"/>
    <w:rsid w:val="00B05C91"/>
    <w:rsid w:val="00B0652B"/>
    <w:rsid w:val="00B106C3"/>
    <w:rsid w:val="00B14A8D"/>
    <w:rsid w:val="00B16A94"/>
    <w:rsid w:val="00B20A79"/>
    <w:rsid w:val="00B23010"/>
    <w:rsid w:val="00B250A4"/>
    <w:rsid w:val="00B25687"/>
    <w:rsid w:val="00B3089F"/>
    <w:rsid w:val="00B333D2"/>
    <w:rsid w:val="00B404BB"/>
    <w:rsid w:val="00B45EA0"/>
    <w:rsid w:val="00B46550"/>
    <w:rsid w:val="00B46939"/>
    <w:rsid w:val="00B51E01"/>
    <w:rsid w:val="00B5774C"/>
    <w:rsid w:val="00B614E7"/>
    <w:rsid w:val="00B634E3"/>
    <w:rsid w:val="00B66369"/>
    <w:rsid w:val="00B74B05"/>
    <w:rsid w:val="00B7549F"/>
    <w:rsid w:val="00B7603C"/>
    <w:rsid w:val="00B828A9"/>
    <w:rsid w:val="00B832D0"/>
    <w:rsid w:val="00B837F1"/>
    <w:rsid w:val="00B9372F"/>
    <w:rsid w:val="00B94DDF"/>
    <w:rsid w:val="00B965B4"/>
    <w:rsid w:val="00BA4210"/>
    <w:rsid w:val="00BA4EA3"/>
    <w:rsid w:val="00BA6EEE"/>
    <w:rsid w:val="00BC3446"/>
    <w:rsid w:val="00BD17BC"/>
    <w:rsid w:val="00BD241C"/>
    <w:rsid w:val="00BD392E"/>
    <w:rsid w:val="00BD48B4"/>
    <w:rsid w:val="00BE35B3"/>
    <w:rsid w:val="00BE362D"/>
    <w:rsid w:val="00BE5126"/>
    <w:rsid w:val="00BE6DFE"/>
    <w:rsid w:val="00BF535C"/>
    <w:rsid w:val="00C02ED3"/>
    <w:rsid w:val="00C054FA"/>
    <w:rsid w:val="00C06487"/>
    <w:rsid w:val="00C20DDF"/>
    <w:rsid w:val="00C3301F"/>
    <w:rsid w:val="00C34916"/>
    <w:rsid w:val="00C42227"/>
    <w:rsid w:val="00C46DEB"/>
    <w:rsid w:val="00C5B788"/>
    <w:rsid w:val="00C66745"/>
    <w:rsid w:val="00C67DDE"/>
    <w:rsid w:val="00C7094A"/>
    <w:rsid w:val="00C73101"/>
    <w:rsid w:val="00C74B05"/>
    <w:rsid w:val="00C81282"/>
    <w:rsid w:val="00C84FDB"/>
    <w:rsid w:val="00CA1BF4"/>
    <w:rsid w:val="00CA2ADD"/>
    <w:rsid w:val="00CA5D6B"/>
    <w:rsid w:val="00CA66E3"/>
    <w:rsid w:val="00CB1B2C"/>
    <w:rsid w:val="00CB3AE9"/>
    <w:rsid w:val="00CC1472"/>
    <w:rsid w:val="00CC45E2"/>
    <w:rsid w:val="00CC608A"/>
    <w:rsid w:val="00CD42EA"/>
    <w:rsid w:val="00CE3504"/>
    <w:rsid w:val="00CF2CFC"/>
    <w:rsid w:val="00CF3584"/>
    <w:rsid w:val="00D05E32"/>
    <w:rsid w:val="00D07E49"/>
    <w:rsid w:val="00D2000F"/>
    <w:rsid w:val="00D2120A"/>
    <w:rsid w:val="00D26C50"/>
    <w:rsid w:val="00D32709"/>
    <w:rsid w:val="00D45F8C"/>
    <w:rsid w:val="00D566B3"/>
    <w:rsid w:val="00D57927"/>
    <w:rsid w:val="00D62CAD"/>
    <w:rsid w:val="00D71FD9"/>
    <w:rsid w:val="00D81CDE"/>
    <w:rsid w:val="00D91EDD"/>
    <w:rsid w:val="00D97240"/>
    <w:rsid w:val="00D97B79"/>
    <w:rsid w:val="00DA2DE5"/>
    <w:rsid w:val="00DB2434"/>
    <w:rsid w:val="00DC1E08"/>
    <w:rsid w:val="00DC5C9A"/>
    <w:rsid w:val="00DD54A8"/>
    <w:rsid w:val="00DF09AC"/>
    <w:rsid w:val="00DF17C0"/>
    <w:rsid w:val="00DF4A63"/>
    <w:rsid w:val="00E02A25"/>
    <w:rsid w:val="00E03F61"/>
    <w:rsid w:val="00E04192"/>
    <w:rsid w:val="00E05B68"/>
    <w:rsid w:val="00E2096D"/>
    <w:rsid w:val="00E23752"/>
    <w:rsid w:val="00E27586"/>
    <w:rsid w:val="00E27B0F"/>
    <w:rsid w:val="00E340E0"/>
    <w:rsid w:val="00E434DD"/>
    <w:rsid w:val="00E460C9"/>
    <w:rsid w:val="00E47C80"/>
    <w:rsid w:val="00E53ADC"/>
    <w:rsid w:val="00E540B4"/>
    <w:rsid w:val="00E557ED"/>
    <w:rsid w:val="00E56CA4"/>
    <w:rsid w:val="00E614B3"/>
    <w:rsid w:val="00E73803"/>
    <w:rsid w:val="00E73A6D"/>
    <w:rsid w:val="00E75062"/>
    <w:rsid w:val="00E77ED6"/>
    <w:rsid w:val="00E8057D"/>
    <w:rsid w:val="00E828FB"/>
    <w:rsid w:val="00E84171"/>
    <w:rsid w:val="00E85A68"/>
    <w:rsid w:val="00E91E39"/>
    <w:rsid w:val="00E94E6B"/>
    <w:rsid w:val="00E95386"/>
    <w:rsid w:val="00E96394"/>
    <w:rsid w:val="00EA6F08"/>
    <w:rsid w:val="00EB0211"/>
    <w:rsid w:val="00EB3154"/>
    <w:rsid w:val="00EB3381"/>
    <w:rsid w:val="00EC194F"/>
    <w:rsid w:val="00EC28DD"/>
    <w:rsid w:val="00EC3B8F"/>
    <w:rsid w:val="00EC49D9"/>
    <w:rsid w:val="00ED43BA"/>
    <w:rsid w:val="00EE073B"/>
    <w:rsid w:val="00EE1643"/>
    <w:rsid w:val="00EE19D0"/>
    <w:rsid w:val="00EE7A79"/>
    <w:rsid w:val="00EE7B1C"/>
    <w:rsid w:val="00EF0587"/>
    <w:rsid w:val="00EF1C47"/>
    <w:rsid w:val="00F01269"/>
    <w:rsid w:val="00F01B66"/>
    <w:rsid w:val="00F1113A"/>
    <w:rsid w:val="00F2108F"/>
    <w:rsid w:val="00F24820"/>
    <w:rsid w:val="00F2707D"/>
    <w:rsid w:val="00F270DE"/>
    <w:rsid w:val="00F5043B"/>
    <w:rsid w:val="00F513FD"/>
    <w:rsid w:val="00F60AA2"/>
    <w:rsid w:val="00F62FF5"/>
    <w:rsid w:val="00F70B2F"/>
    <w:rsid w:val="00F75290"/>
    <w:rsid w:val="00F815A7"/>
    <w:rsid w:val="00F82436"/>
    <w:rsid w:val="00F8750F"/>
    <w:rsid w:val="00F93C1B"/>
    <w:rsid w:val="00F96046"/>
    <w:rsid w:val="00FA4B3B"/>
    <w:rsid w:val="00FA6EC9"/>
    <w:rsid w:val="00FB0CEE"/>
    <w:rsid w:val="00FC0CB8"/>
    <w:rsid w:val="00FC1F18"/>
    <w:rsid w:val="00FC516A"/>
    <w:rsid w:val="00FD4E15"/>
    <w:rsid w:val="00FE3BAD"/>
    <w:rsid w:val="00FF70DB"/>
    <w:rsid w:val="1FCBCAE2"/>
    <w:rsid w:val="368C5CA4"/>
    <w:rsid w:val="38D6508B"/>
    <w:rsid w:val="51D6A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1E20BB"/>
  <w15:docId w15:val="{4D3E9F59-3205-4675-8A3D-F5D7A1C16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057D"/>
    <w:pPr>
      <w:suppressAutoHyphens/>
    </w:pPr>
    <w:rPr>
      <w:rFonts w:ascii="Trebuchet MS" w:hAnsi="Trebuchet MS"/>
      <w:color w:val="262626" w:themeColor="text1" w:themeTint="D9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37230"/>
    <w:pPr>
      <w:keepNext/>
      <w:keepLines/>
      <w:numPr>
        <w:numId w:val="5"/>
      </w:numPr>
      <w:spacing w:before="120" w:after="120"/>
      <w:ind w:left="992" w:hanging="992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7230"/>
    <w:pPr>
      <w:keepNext/>
      <w:keepLines/>
      <w:numPr>
        <w:ilvl w:val="1"/>
        <w:numId w:val="5"/>
      </w:numPr>
      <w:spacing w:before="60" w:after="60"/>
      <w:ind w:left="992" w:hanging="992"/>
      <w:outlineLvl w:val="1"/>
    </w:pPr>
    <w:rPr>
      <w:rFonts w:eastAsiaTheme="majorEastAsia" w:cstheme="majorBidi"/>
      <w:b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37230"/>
    <w:pPr>
      <w:keepNext/>
      <w:keepLines/>
      <w:numPr>
        <w:ilvl w:val="2"/>
        <w:numId w:val="5"/>
      </w:numPr>
      <w:spacing w:before="60" w:after="60"/>
      <w:ind w:left="992" w:hanging="992"/>
      <w:outlineLvl w:val="2"/>
    </w:pPr>
    <w:rPr>
      <w:rFonts w:eastAsiaTheme="majorEastAsia" w:cstheme="majorBidi"/>
      <w:i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37230"/>
    <w:pPr>
      <w:keepNext/>
      <w:keepLines/>
      <w:numPr>
        <w:ilvl w:val="3"/>
        <w:numId w:val="5"/>
      </w:numPr>
      <w:spacing w:before="60" w:after="60"/>
      <w:ind w:left="992" w:hanging="992"/>
      <w:outlineLvl w:val="3"/>
    </w:pPr>
    <w:rPr>
      <w:rFonts w:eastAsiaTheme="majorEastAsia" w:cstheme="majorBidi"/>
      <w:iCs/>
    </w:rPr>
  </w:style>
  <w:style w:type="paragraph" w:styleId="Kop5">
    <w:name w:val="heading 5"/>
    <w:basedOn w:val="Kop4"/>
    <w:next w:val="Standaard"/>
    <w:link w:val="Kop5Char"/>
    <w:uiPriority w:val="9"/>
    <w:unhideWhenUsed/>
    <w:qFormat/>
    <w:rsid w:val="00737230"/>
    <w:pPr>
      <w:numPr>
        <w:ilvl w:val="4"/>
      </w:numPr>
      <w:spacing w:before="0" w:after="0"/>
      <w:ind w:left="992" w:hanging="992"/>
      <w:outlineLvl w:val="4"/>
    </w:pPr>
  </w:style>
  <w:style w:type="paragraph" w:styleId="Kop6">
    <w:name w:val="heading 6"/>
    <w:basedOn w:val="Standaard"/>
    <w:next w:val="Standaard"/>
    <w:link w:val="Kop6Char"/>
    <w:uiPriority w:val="9"/>
    <w:unhideWhenUsed/>
    <w:rsid w:val="00405283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  <w:color w:val="56103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405283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56103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05283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05283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D1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64D1D"/>
    <w:rPr>
      <w:rFonts w:ascii="Trebuchet MS" w:hAnsi="Trebuchet M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664D1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64D1D"/>
    <w:rPr>
      <w:rFonts w:ascii="Trebuchet MS" w:hAnsi="Trebuchet MS"/>
      <w:sz w:val="20"/>
      <w:szCs w:val="20"/>
    </w:rPr>
  </w:style>
  <w:style w:type="table" w:styleId="Tabelraster">
    <w:name w:val="Table Grid"/>
    <w:basedOn w:val="Standaardtabel"/>
    <w:uiPriority w:val="39"/>
    <w:rsid w:val="007F0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737230"/>
    <w:rPr>
      <w:rFonts w:ascii="Trebuchet MS" w:eastAsiaTheme="majorEastAsia" w:hAnsi="Trebuchet MS" w:cstheme="majorBidi"/>
      <w:b/>
      <w:color w:val="262626" w:themeColor="text1" w:themeTint="D9"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737230"/>
    <w:rPr>
      <w:rFonts w:ascii="Trebuchet MS" w:eastAsiaTheme="majorEastAsia" w:hAnsi="Trebuchet MS" w:cstheme="majorBidi"/>
      <w:b/>
      <w:color w:val="262626" w:themeColor="text1" w:themeTint="D9"/>
      <w:sz w:val="20"/>
    </w:rPr>
  </w:style>
  <w:style w:type="character" w:customStyle="1" w:styleId="Kop3Char">
    <w:name w:val="Kop 3 Char"/>
    <w:basedOn w:val="Standaardalinea-lettertype"/>
    <w:link w:val="Kop3"/>
    <w:uiPriority w:val="9"/>
    <w:rsid w:val="00737230"/>
    <w:rPr>
      <w:rFonts w:ascii="Trebuchet MS" w:eastAsiaTheme="majorEastAsia" w:hAnsi="Trebuchet MS" w:cstheme="majorBidi"/>
      <w:i/>
      <w:color w:val="262626" w:themeColor="text1" w:themeTint="D9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737230"/>
    <w:rPr>
      <w:rFonts w:ascii="Trebuchet MS" w:eastAsiaTheme="majorEastAsia" w:hAnsi="Trebuchet MS" w:cstheme="majorBidi"/>
      <w:iCs/>
      <w:color w:val="262626" w:themeColor="text1" w:themeTint="D9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rsid w:val="00737230"/>
    <w:rPr>
      <w:rFonts w:ascii="Trebuchet MS" w:eastAsiaTheme="majorEastAsia" w:hAnsi="Trebuchet MS" w:cstheme="majorBidi"/>
      <w:iCs/>
      <w:color w:val="262626" w:themeColor="text1" w:themeTint="D9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rsid w:val="00405283"/>
    <w:rPr>
      <w:rFonts w:asciiTheme="majorHAnsi" w:eastAsiaTheme="majorEastAsia" w:hAnsiTheme="majorHAnsi" w:cstheme="majorBidi"/>
      <w:color w:val="56103F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05283"/>
    <w:rPr>
      <w:rFonts w:asciiTheme="majorHAnsi" w:eastAsiaTheme="majorEastAsia" w:hAnsiTheme="majorHAnsi" w:cstheme="majorBidi"/>
      <w:i/>
      <w:iCs/>
      <w:color w:val="56103F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0528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0528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40528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05283"/>
    <w:rPr>
      <w:rFonts w:eastAsiaTheme="minorEastAsia"/>
      <w:color w:val="5A5A5A" w:themeColor="text1" w:themeTint="A5"/>
      <w:spacing w:val="15"/>
    </w:rPr>
  </w:style>
  <w:style w:type="paragraph" w:styleId="Lijstalinea">
    <w:name w:val="List Paragraph"/>
    <w:basedOn w:val="Standaard"/>
    <w:link w:val="LijstalineaChar"/>
    <w:uiPriority w:val="34"/>
    <w:rsid w:val="008E65BF"/>
    <w:pPr>
      <w:numPr>
        <w:numId w:val="8"/>
      </w:numPr>
      <w:suppressAutoHyphens w:val="0"/>
      <w:spacing w:after="120"/>
      <w:ind w:left="357" w:hanging="357"/>
      <w:contextualSpacing/>
      <w:outlineLvl w:val="0"/>
    </w:pPr>
    <w:rPr>
      <w:rFonts w:eastAsia="Times New Roman" w:cs="Times New Roman"/>
      <w:lang w:eastAsia="nl-BE"/>
    </w:rPr>
  </w:style>
  <w:style w:type="paragraph" w:customStyle="1" w:styleId="Datumdocument">
    <w:name w:val="Datumdocument"/>
    <w:basedOn w:val="Standaard"/>
    <w:link w:val="DatumdocumentChar"/>
    <w:rsid w:val="00A0066B"/>
    <w:pPr>
      <w:spacing w:before="60" w:after="60" w:line="240" w:lineRule="auto"/>
      <w:jc w:val="right"/>
    </w:pPr>
    <w:rPr>
      <w:b/>
    </w:rPr>
  </w:style>
  <w:style w:type="character" w:customStyle="1" w:styleId="DatumdocumentChar">
    <w:name w:val="Datumdocument Char"/>
    <w:basedOn w:val="Standaardalinea-lettertype"/>
    <w:link w:val="Datumdocument"/>
    <w:rsid w:val="00A0066B"/>
    <w:rPr>
      <w:rFonts w:ascii="Trebuchet MS" w:hAnsi="Trebuchet MS"/>
      <w:b/>
      <w:color w:val="262626" w:themeColor="text1" w:themeTint="D9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rsid w:val="00A0066B"/>
    <w:pPr>
      <w:spacing w:before="60" w:after="60"/>
      <w:contextualSpacing/>
    </w:pPr>
    <w:rPr>
      <w:rFonts w:eastAsiaTheme="majorEastAsia" w:cstheme="majorBidi"/>
      <w:b/>
      <w:color w:val="auto"/>
      <w:sz w:val="2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066B"/>
    <w:rPr>
      <w:rFonts w:ascii="Trebuchet MS" w:eastAsiaTheme="majorEastAsia" w:hAnsi="Trebuchet MS" w:cstheme="majorBidi"/>
      <w:b/>
      <w:sz w:val="24"/>
      <w:szCs w:val="56"/>
    </w:rPr>
  </w:style>
  <w:style w:type="paragraph" w:customStyle="1" w:styleId="Opsomming1">
    <w:name w:val="Opsomming1"/>
    <w:basedOn w:val="Standaard"/>
    <w:link w:val="Opsomming1Char"/>
    <w:qFormat/>
    <w:rsid w:val="00416933"/>
    <w:pPr>
      <w:numPr>
        <w:numId w:val="6"/>
      </w:numPr>
      <w:ind w:left="357" w:hanging="357"/>
      <w:contextualSpacing/>
    </w:pPr>
  </w:style>
  <w:style w:type="paragraph" w:styleId="Inhopg2">
    <w:name w:val="toc 2"/>
    <w:basedOn w:val="Standaard"/>
    <w:next w:val="Standaard"/>
    <w:autoRedefine/>
    <w:uiPriority w:val="39"/>
    <w:unhideWhenUsed/>
    <w:rsid w:val="009D610A"/>
    <w:pPr>
      <w:tabs>
        <w:tab w:val="right" w:leader="dot" w:pos="9070"/>
      </w:tabs>
      <w:spacing w:after="0" w:line="240" w:lineRule="auto"/>
      <w:ind w:left="737" w:hanging="73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8E65BF"/>
    <w:rPr>
      <w:rFonts w:ascii="Trebuchet MS" w:eastAsia="Times New Roman" w:hAnsi="Trebuchet MS" w:cs="Times New Roman"/>
      <w:color w:val="262626" w:themeColor="text1" w:themeTint="D9"/>
      <w:sz w:val="20"/>
      <w:szCs w:val="20"/>
      <w:lang w:eastAsia="nl-BE"/>
    </w:rPr>
  </w:style>
  <w:style w:type="character" w:customStyle="1" w:styleId="Opsomming1Char">
    <w:name w:val="Opsomming1 Char"/>
    <w:basedOn w:val="LijstalineaChar"/>
    <w:link w:val="Opsomming1"/>
    <w:rsid w:val="00416933"/>
    <w:rPr>
      <w:rFonts w:ascii="Trebuchet MS" w:eastAsia="Times New Roman" w:hAnsi="Trebuchet MS" w:cs="Times New Roman"/>
      <w:color w:val="262626" w:themeColor="text1" w:themeTint="D9"/>
      <w:sz w:val="20"/>
      <w:szCs w:val="20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9D610A"/>
    <w:pPr>
      <w:tabs>
        <w:tab w:val="right" w:leader="dot" w:pos="9070"/>
      </w:tabs>
      <w:spacing w:before="100" w:after="100" w:line="240" w:lineRule="auto"/>
      <w:ind w:left="737" w:hanging="737"/>
    </w:pPr>
    <w:rPr>
      <w:b/>
    </w:rPr>
  </w:style>
  <w:style w:type="paragraph" w:styleId="Inhopg3">
    <w:name w:val="toc 3"/>
    <w:basedOn w:val="Standaard"/>
    <w:next w:val="Standaard"/>
    <w:autoRedefine/>
    <w:uiPriority w:val="39"/>
    <w:unhideWhenUsed/>
    <w:rsid w:val="009D610A"/>
    <w:pPr>
      <w:tabs>
        <w:tab w:val="right" w:leader="dot" w:pos="9070"/>
      </w:tabs>
      <w:spacing w:after="0" w:line="240" w:lineRule="auto"/>
      <w:ind w:left="737" w:hanging="737"/>
    </w:pPr>
  </w:style>
  <w:style w:type="paragraph" w:styleId="Inhopg4">
    <w:name w:val="toc 4"/>
    <w:basedOn w:val="Standaard"/>
    <w:next w:val="Standaard"/>
    <w:autoRedefine/>
    <w:uiPriority w:val="39"/>
    <w:unhideWhenUsed/>
    <w:rsid w:val="009D610A"/>
    <w:pPr>
      <w:tabs>
        <w:tab w:val="right" w:leader="dot" w:pos="9070"/>
      </w:tabs>
      <w:spacing w:after="0" w:line="240" w:lineRule="auto"/>
      <w:ind w:left="737" w:hanging="737"/>
    </w:pPr>
  </w:style>
  <w:style w:type="character" w:styleId="Hyperlink">
    <w:name w:val="Hyperlink"/>
    <w:basedOn w:val="Standaardalinea-lettertype"/>
    <w:uiPriority w:val="99"/>
    <w:unhideWhenUsed/>
    <w:rsid w:val="00B333D2"/>
    <w:rPr>
      <w:color w:val="0000FF" w:themeColor="hyperlink"/>
      <w:u w:val="single"/>
    </w:rPr>
  </w:style>
  <w:style w:type="paragraph" w:customStyle="1" w:styleId="Opsomming2">
    <w:name w:val="Opsomming2"/>
    <w:basedOn w:val="Standaard"/>
    <w:link w:val="Opsomming2Char"/>
    <w:qFormat/>
    <w:rsid w:val="00F75290"/>
    <w:pPr>
      <w:numPr>
        <w:numId w:val="7"/>
      </w:numPr>
      <w:ind w:left="714" w:hanging="357"/>
      <w:contextualSpacing/>
    </w:pPr>
    <w:rPr>
      <w:rFonts w:eastAsia="Times New Roman" w:cs="Times New Roman"/>
      <w:lang w:eastAsia="nl-BE"/>
    </w:rPr>
  </w:style>
  <w:style w:type="character" w:customStyle="1" w:styleId="Opsomming2Char">
    <w:name w:val="Opsomming2 Char"/>
    <w:basedOn w:val="Standaardalinea-lettertype"/>
    <w:link w:val="Opsomming2"/>
    <w:rsid w:val="00F75290"/>
    <w:rPr>
      <w:rFonts w:ascii="Trebuchet MS" w:eastAsia="Times New Roman" w:hAnsi="Trebuchet MS" w:cs="Times New Roman"/>
      <w:color w:val="262626" w:themeColor="text1" w:themeTint="D9"/>
      <w:sz w:val="20"/>
      <w:szCs w:val="20"/>
      <w:lang w:eastAsia="nl-B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75290"/>
    <w:pPr>
      <w:spacing w:after="0" w:line="240" w:lineRule="auto"/>
    </w:pPr>
    <w:rPr>
      <w:sz w:val="18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75290"/>
    <w:rPr>
      <w:rFonts w:ascii="Trebuchet MS" w:hAnsi="Trebuchet MS"/>
      <w:color w:val="262626" w:themeColor="text1" w:themeTint="D9"/>
      <w:sz w:val="18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75290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1E41DD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E4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E41DD"/>
    <w:rPr>
      <w:rFonts w:ascii="Tahoma" w:hAnsi="Tahoma" w:cs="Tahoma"/>
      <w:color w:val="262626" w:themeColor="text1" w:themeTint="D9"/>
      <w:sz w:val="16"/>
      <w:szCs w:val="16"/>
    </w:rPr>
  </w:style>
  <w:style w:type="paragraph" w:styleId="Citaat">
    <w:name w:val="Quote"/>
    <w:basedOn w:val="Standaard"/>
    <w:next w:val="Standaard"/>
    <w:link w:val="CitaatChar"/>
    <w:uiPriority w:val="29"/>
    <w:rsid w:val="00A0066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066B"/>
    <w:rPr>
      <w:rFonts w:ascii="Trebuchet MS" w:hAnsi="Trebuchet MS"/>
      <w:i/>
      <w:iCs/>
      <w:color w:val="404040" w:themeColor="text1" w:themeTint="BF"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33996"/>
    <w:rPr>
      <w:color w:val="605E5C"/>
      <w:shd w:val="clear" w:color="auto" w:fill="E1DFDD"/>
    </w:rPr>
  </w:style>
  <w:style w:type="paragraph" w:customStyle="1" w:styleId="documentnummer">
    <w:name w:val="documentnummer"/>
    <w:basedOn w:val="Standaard"/>
    <w:link w:val="documentnummerChar"/>
    <w:rsid w:val="00167CFD"/>
    <w:pPr>
      <w:suppressAutoHyphens w:val="0"/>
      <w:spacing w:before="60" w:after="60" w:line="240" w:lineRule="auto"/>
      <w:jc w:val="right"/>
    </w:pPr>
    <w:rPr>
      <w:b/>
    </w:rPr>
  </w:style>
  <w:style w:type="character" w:customStyle="1" w:styleId="documentnummerChar">
    <w:name w:val="documentnummer Char"/>
    <w:basedOn w:val="Standaardalinea-lettertype"/>
    <w:link w:val="documentnummer"/>
    <w:rsid w:val="00167CFD"/>
    <w:rPr>
      <w:rFonts w:ascii="Trebuchet MS" w:hAnsi="Trebuchet MS"/>
      <w:b/>
      <w:color w:val="262626" w:themeColor="text1" w:themeTint="D9"/>
      <w:sz w:val="20"/>
      <w:szCs w:val="20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C0C99"/>
    <w:pPr>
      <w:spacing w:after="0"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C0C99"/>
    <w:rPr>
      <w:rFonts w:ascii="Trebuchet MS" w:hAnsi="Trebuchet MS"/>
      <w:color w:val="262626" w:themeColor="text1" w:themeTint="D9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C0C99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634E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634E3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634E3"/>
    <w:rPr>
      <w:rFonts w:ascii="Trebuchet MS" w:hAnsi="Trebuchet MS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634E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634E3"/>
    <w:rPr>
      <w:rFonts w:ascii="Trebuchet MS" w:hAnsi="Trebuchet MS"/>
      <w:b/>
      <w:bCs/>
      <w:color w:val="262626" w:themeColor="text1" w:themeTint="D9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https://content.katholiekonderwijs.vlaanderen/content/static/e-mail/signature_v2/pro-ruler.pn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ain.vanmoer\Downloads\Document_A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B65011DDE841438A9AECA81D33BB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FCBE8E-31BF-41D8-81A5-C6909EA25B01}"/>
      </w:docPartPr>
      <w:docPartBody>
        <w:p w:rsidR="00827A4E" w:rsidRDefault="00681BF5">
          <w:pPr>
            <w:pStyle w:val="1BB65011DDE841438A9AECA81D33BB1D"/>
          </w:pPr>
          <w:r>
            <w:rPr>
              <w:rStyle w:val="Tekstvantijdelijkeaanduiding"/>
            </w:rPr>
            <w:t>Afdeling</w:t>
          </w:r>
        </w:p>
      </w:docPartBody>
    </w:docPart>
    <w:docPart>
      <w:docPartPr>
        <w:name w:val="07D08D4F48004E78852335532314851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28C794-8B0F-4447-A8AE-D3324C22DACC}"/>
      </w:docPartPr>
      <w:docPartBody>
        <w:p w:rsidR="00827A4E" w:rsidRDefault="00681BF5">
          <w:pPr>
            <w:pStyle w:val="07D08D4F48004E788523355323148513"/>
          </w:pPr>
          <w:r>
            <w:rPr>
              <w:rStyle w:val="Tekstvantijdelijkeaanduiding"/>
            </w:rPr>
            <w:t>Cluster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AF"/>
    <w:rsid w:val="00006E80"/>
    <w:rsid w:val="00021A10"/>
    <w:rsid w:val="0007139F"/>
    <w:rsid w:val="000A3981"/>
    <w:rsid w:val="000F6465"/>
    <w:rsid w:val="001014A4"/>
    <w:rsid w:val="0019579C"/>
    <w:rsid w:val="001F65C9"/>
    <w:rsid w:val="00365702"/>
    <w:rsid w:val="00452206"/>
    <w:rsid w:val="0049192F"/>
    <w:rsid w:val="00496B4B"/>
    <w:rsid w:val="00531246"/>
    <w:rsid w:val="00557246"/>
    <w:rsid w:val="005A4141"/>
    <w:rsid w:val="00626C64"/>
    <w:rsid w:val="00681BF5"/>
    <w:rsid w:val="00723E0A"/>
    <w:rsid w:val="00770887"/>
    <w:rsid w:val="007B658E"/>
    <w:rsid w:val="007B701D"/>
    <w:rsid w:val="00813E14"/>
    <w:rsid w:val="00827A4E"/>
    <w:rsid w:val="00906CD5"/>
    <w:rsid w:val="00952070"/>
    <w:rsid w:val="00974B49"/>
    <w:rsid w:val="00980BC3"/>
    <w:rsid w:val="00987D7F"/>
    <w:rsid w:val="00BD5523"/>
    <w:rsid w:val="00D241AF"/>
    <w:rsid w:val="00D97B79"/>
    <w:rsid w:val="00E84171"/>
    <w:rsid w:val="00EB0211"/>
    <w:rsid w:val="00FC56E1"/>
    <w:rsid w:val="00FD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1BB65011DDE841438A9AECA81D33BB1D">
    <w:name w:val="1BB65011DDE841438A9AECA81D33BB1D"/>
  </w:style>
  <w:style w:type="paragraph" w:customStyle="1" w:styleId="07D08D4F48004E788523355323148513">
    <w:name w:val="07D08D4F48004E7885233553231485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a1">
  <a:themeElements>
    <a:clrScheme name="Katholiek Onderwijs Vlaanderen 2020">
      <a:dk1>
        <a:sysClr val="windowText" lastClr="000000"/>
      </a:dk1>
      <a:lt1>
        <a:sysClr val="window" lastClr="FFFFFF"/>
      </a:lt1>
      <a:dk2>
        <a:srgbClr val="EC7D23"/>
      </a:dk2>
      <a:lt2>
        <a:srgbClr val="F1DE00"/>
      </a:lt2>
      <a:accent1>
        <a:srgbClr val="AE2081"/>
      </a:accent1>
      <a:accent2>
        <a:srgbClr val="EC7D23"/>
      </a:accent2>
      <a:accent3>
        <a:srgbClr val="A8AF37"/>
      </a:accent3>
      <a:accent4>
        <a:srgbClr val="4CBCC5"/>
      </a:accent4>
      <a:accent5>
        <a:srgbClr val="116CA8"/>
      </a:accent5>
      <a:accent6>
        <a:srgbClr val="82B863"/>
      </a:accent6>
      <a:hlink>
        <a:srgbClr val="0000FF"/>
      </a:hlink>
      <a:folHlink>
        <a:srgbClr val="92D050"/>
      </a:folHlink>
    </a:clrScheme>
    <a:fontScheme name="KathOndVla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Verve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ema1" id="{885D0DC2-1745-48F0-AF1E-132528530BF0}" vid="{EE0B0F98-6C14-4863-A9C6-0EA15F4B3D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6c918a-44bb-4b4f-8f9e-96e6e63ed428">
      <Terms xmlns="http://schemas.microsoft.com/office/infopath/2007/PartnerControls"/>
    </lcf76f155ced4ddcb4097134ff3c332f>
    <TaxCatchAll xmlns="8b2ba2b6-2c9e-4a1c-9d7e-1c64a98da8a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51BDEB849154AA3754CC40E386116" ma:contentTypeVersion="10" ma:contentTypeDescription="Create a new document." ma:contentTypeScope="" ma:versionID="7c92921a406d505a1ef2de127fd1117f">
  <xsd:schema xmlns:xsd="http://www.w3.org/2001/XMLSchema" xmlns:xs="http://www.w3.org/2001/XMLSchema" xmlns:p="http://schemas.microsoft.com/office/2006/metadata/properties" xmlns:ns2="846c918a-44bb-4b4f-8f9e-96e6e63ed428" xmlns:ns3="8b2ba2b6-2c9e-4a1c-9d7e-1c64a98da8a3" targetNamespace="http://schemas.microsoft.com/office/2006/metadata/properties" ma:root="true" ma:fieldsID="0a7077bc3702a0eb1ff5744d3d4cb087" ns2:_="" ns3:_="">
    <xsd:import namespace="846c918a-44bb-4b4f-8f9e-96e6e63ed428"/>
    <xsd:import namespace="8b2ba2b6-2c9e-4a1c-9d7e-1c64a98da8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c918a-44bb-4b4f-8f9e-96e6e63ed4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4900684-5160-4c4d-8029-43da39098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ba2b6-2c9e-4a1c-9d7e-1c64a98da8a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a7fe7c-170f-4cc8-a2af-bb42c66888aa}" ma:internalName="TaxCatchAll" ma:showField="CatchAllData" ma:web="8b2ba2b6-2c9e-4a1c-9d7e-1c64a98da8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7C678C-5782-4458-BE4E-CBEFDF1520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95DA92-344E-4D4B-A19C-A0BF4D714A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EAFA76-64F4-4694-AFE0-F001115436FD}">
  <ds:schemaRefs>
    <ds:schemaRef ds:uri="http://schemas.microsoft.com/office/2006/metadata/properties"/>
    <ds:schemaRef ds:uri="http://schemas.microsoft.com/office/infopath/2007/PartnerControls"/>
    <ds:schemaRef ds:uri="846c918a-44bb-4b4f-8f9e-96e6e63ed428"/>
    <ds:schemaRef ds:uri="8b2ba2b6-2c9e-4a1c-9d7e-1c64a98da8a3"/>
  </ds:schemaRefs>
</ds:datastoreItem>
</file>

<file path=customXml/itemProps4.xml><?xml version="1.0" encoding="utf-8"?>
<ds:datastoreItem xmlns:ds="http://schemas.openxmlformats.org/officeDocument/2006/customXml" ds:itemID="{250E4AAE-AC73-44BC-8A3C-6B29BC8980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c918a-44bb-4b4f-8f9e-96e6e63ed428"/>
    <ds:schemaRef ds:uri="8b2ba2b6-2c9e-4a1c-9d7e-1c64a98da8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Document_A3</Template>
  <TotalTime>4</TotalTime>
  <Pages>3</Pages>
  <Words>333</Words>
  <Characters>2176</Characters>
  <Application>Microsoft Office Word</Application>
  <DocSecurity>0</DocSecurity>
  <Lines>544</Lines>
  <Paragraphs>147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Alain Van Moer</dc:creator>
  <cp:lastModifiedBy>Karolien Evenepoel</cp:lastModifiedBy>
  <cp:revision>3</cp:revision>
  <dcterms:created xsi:type="dcterms:W3CDTF">2026-09-07T11:52:00Z</dcterms:created>
  <dcterms:modified xsi:type="dcterms:W3CDTF">2026-09-07T11:52:00Z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0x01010071B51BDEB849154AA3754CC40E386116</vt:lpwstr>
  </property>
</Properties>
</file>