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D3BD6" w14:textId="704D0B4A"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p w14:paraId="50AD3FE8" w14:textId="7CFF229C" w:rsidR="00AE57DC" w:rsidRDefault="005374FC" w:rsidP="00424A70">
      <w:pPr>
        <w:spacing w:after="0"/>
        <w:rPr>
          <w:b/>
          <w:sz w:val="24"/>
          <w:szCs w:val="24"/>
        </w:rPr>
      </w:pPr>
      <w:sdt>
        <w:sdtPr>
          <w:rPr>
            <w:b/>
            <w:sz w:val="24"/>
            <w:szCs w:val="24"/>
          </w:rPr>
          <w:alias w:val="Dienst"/>
          <w:tag w:val="Dienst"/>
          <w:id w:val="-898982075"/>
          <w:placeholder>
            <w:docPart w:val="B1132D555E874548BD919283653F6187"/>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EndPr/>
        <w:sdtContent>
          <w:r w:rsidR="00532ACD">
            <w:rPr>
              <w:b/>
              <w:sz w:val="24"/>
              <w:szCs w:val="24"/>
            </w:rPr>
            <w:t>Stafdienst</w:t>
          </w:r>
        </w:sdtContent>
      </w:sdt>
    </w:p>
    <w:sdt>
      <w:sdtPr>
        <w:rPr>
          <w:sz w:val="24"/>
          <w:szCs w:val="24"/>
        </w:rPr>
        <w:alias w:val="Team"/>
        <w:tag w:val="Team"/>
        <w:id w:val="-854424336"/>
        <w:placeholder>
          <w:docPart w:val="125B8AEF27FB4FB5890CF7AC9C6CEA8C"/>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EndPr/>
      <w:sdtContent>
        <w:p w14:paraId="21799158" w14:textId="1EBA5BB2" w:rsidR="00AE57DC" w:rsidRDefault="00C056E5" w:rsidP="00424A70">
          <w:pPr>
            <w:spacing w:after="0"/>
            <w:rPr>
              <w:sz w:val="24"/>
              <w:szCs w:val="24"/>
            </w:rPr>
          </w:pPr>
          <w:r>
            <w:rPr>
              <w:sz w:val="24"/>
              <w:szCs w:val="24"/>
            </w:rPr>
            <w:t>Team identiteit</w:t>
          </w:r>
        </w:p>
      </w:sdtContent>
    </w:sdt>
    <w:p w14:paraId="4FC9A7E5" w14:textId="59182E6B" w:rsidR="00342B58" w:rsidRPr="00424A70" w:rsidRDefault="006D4568" w:rsidP="00531181">
      <w:pPr>
        <w:pStyle w:val="Datumdocument"/>
        <w:spacing w:after="0"/>
        <w:rPr>
          <w:b w:val="0"/>
          <w:bCs/>
        </w:rPr>
      </w:pPr>
      <w:bookmarkStart w:id="0" w:name="Datum"/>
      <w:bookmarkEnd w:id="0"/>
      <w:r>
        <w:rPr>
          <w:b w:val="0"/>
          <w:bCs/>
        </w:rPr>
        <w:t>2025</w:t>
      </w:r>
      <w:r w:rsidR="00342B58" w:rsidRPr="00424A70">
        <w:rPr>
          <w:b w:val="0"/>
          <w:bCs/>
        </w:rPr>
        <w:t>-</w:t>
      </w:r>
      <w:r>
        <w:rPr>
          <w:b w:val="0"/>
          <w:bCs/>
        </w:rPr>
        <w:t>0</w:t>
      </w:r>
      <w:r w:rsidR="00545464">
        <w:rPr>
          <w:b w:val="0"/>
          <w:bCs/>
        </w:rPr>
        <w:t>5</w:t>
      </w:r>
      <w:r w:rsidR="00342B58" w:rsidRPr="00424A70">
        <w:rPr>
          <w:b w:val="0"/>
          <w:bCs/>
        </w:rPr>
        <w:t>-</w:t>
      </w:r>
      <w:r w:rsidR="009E5D4F">
        <w:rPr>
          <w:b w:val="0"/>
          <w:bCs/>
        </w:rPr>
        <w:t>21</w:t>
      </w:r>
    </w:p>
    <w:p w14:paraId="063AEE9C" w14:textId="77777777" w:rsidR="00127D92" w:rsidRDefault="00342B58" w:rsidP="00531181">
      <w:pPr>
        <w:spacing w:line="120" w:lineRule="auto"/>
      </w:pPr>
      <w:r>
        <w:rPr>
          <w:noProof/>
        </w:rPr>
        <w:drawing>
          <wp:inline distT="0" distB="0" distL="0" distR="0" wp14:anchorId="176721D4" wp14:editId="6A897E08">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34A19867" w14:textId="0CA212B8" w:rsidR="34C952D6" w:rsidRPr="00C708B8" w:rsidRDefault="00D3748A" w:rsidP="00C708B8">
      <w:pPr>
        <w:pStyle w:val="Titel"/>
        <w:rPr>
          <w:color w:val="AE2081" w:themeColor="accent1"/>
        </w:rPr>
      </w:pPr>
      <w:r w:rsidRPr="00C60C54">
        <w:rPr>
          <w:color w:val="AE2081" w:themeColor="accent1"/>
          <w:sz w:val="36"/>
          <w:szCs w:val="144"/>
        </w:rPr>
        <w:t xml:space="preserve">Gebedsviering </w:t>
      </w:r>
      <w:r w:rsidR="006D596E" w:rsidRPr="00C60C54">
        <w:rPr>
          <w:color w:val="AE2081" w:themeColor="accent1"/>
          <w:sz w:val="36"/>
          <w:szCs w:val="144"/>
        </w:rPr>
        <w:t xml:space="preserve">voor </w:t>
      </w:r>
      <w:r w:rsidR="002F5D83" w:rsidRPr="00C60C54">
        <w:rPr>
          <w:color w:val="AE2081" w:themeColor="accent1"/>
          <w:sz w:val="36"/>
          <w:szCs w:val="144"/>
        </w:rPr>
        <w:t>bij het begin</w:t>
      </w:r>
      <w:r w:rsidR="006D596E" w:rsidRPr="00C60C54">
        <w:rPr>
          <w:color w:val="AE2081" w:themeColor="accent1"/>
          <w:sz w:val="36"/>
          <w:szCs w:val="144"/>
        </w:rPr>
        <w:t xml:space="preserve"> van het schooljaar </w:t>
      </w:r>
    </w:p>
    <w:p w14:paraId="15B2A60B" w14:textId="49C595A0" w:rsidR="0042053F" w:rsidRDefault="00611542" w:rsidP="00737230">
      <w:pPr>
        <w:pStyle w:val="Titel"/>
        <w:rPr>
          <w:color w:val="AE2081" w:themeColor="accent1"/>
        </w:rPr>
      </w:pPr>
      <w:r>
        <w:rPr>
          <w:noProof/>
          <w:sz w:val="15"/>
          <w:szCs w:val="15"/>
          <w:u w:val="single"/>
        </w:rPr>
        <w:drawing>
          <wp:anchor distT="0" distB="0" distL="114300" distR="114300" simplePos="0" relativeHeight="251660288" behindDoc="1" locked="0" layoutInCell="1" allowOverlap="1" wp14:anchorId="17018E2B" wp14:editId="7C725353">
            <wp:simplePos x="0" y="0"/>
            <wp:positionH relativeFrom="column">
              <wp:posOffset>4304030</wp:posOffset>
            </wp:positionH>
            <wp:positionV relativeFrom="paragraph">
              <wp:posOffset>7620</wp:posOffset>
            </wp:positionV>
            <wp:extent cx="1548130" cy="2188845"/>
            <wp:effectExtent l="0" t="0" r="0" b="1905"/>
            <wp:wrapTight wrapText="bothSides">
              <wp:wrapPolygon edited="0">
                <wp:start x="0" y="0"/>
                <wp:lineTo x="0" y="21431"/>
                <wp:lineTo x="21263" y="21431"/>
                <wp:lineTo x="21263" y="0"/>
                <wp:lineTo x="0" y="0"/>
              </wp:wrapPolygon>
            </wp:wrapTight>
            <wp:docPr id="104113466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34661" name="Afbeelding 1041134661"/>
                    <pic:cNvPicPr/>
                  </pic:nvPicPr>
                  <pic:blipFill>
                    <a:blip r:embed="rId12"/>
                    <a:stretch>
                      <a:fillRect/>
                    </a:stretch>
                  </pic:blipFill>
                  <pic:spPr>
                    <a:xfrm>
                      <a:off x="0" y="0"/>
                      <a:ext cx="1548130" cy="2188845"/>
                    </a:xfrm>
                    <a:prstGeom prst="rect">
                      <a:avLst/>
                    </a:prstGeom>
                  </pic:spPr>
                </pic:pic>
              </a:graphicData>
            </a:graphic>
            <wp14:sizeRelH relativeFrom="page">
              <wp14:pctWidth>0</wp14:pctWidth>
            </wp14:sizeRelH>
            <wp14:sizeRelV relativeFrom="page">
              <wp14:pctHeight>0</wp14:pctHeight>
            </wp14:sizeRelV>
          </wp:anchor>
        </w:drawing>
      </w:r>
    </w:p>
    <w:p w14:paraId="4380EEE2" w14:textId="10F74E16" w:rsidR="0042053F" w:rsidRPr="00951544" w:rsidRDefault="003D57F0" w:rsidP="00951544">
      <w:pPr>
        <w:pStyle w:val="Titel"/>
        <w:rPr>
          <w:color w:val="AE2081" w:themeColor="accent1"/>
        </w:rPr>
      </w:pPr>
      <w:r>
        <w:rPr>
          <w:color w:val="AE2081" w:themeColor="accent1"/>
        </w:rPr>
        <w:t xml:space="preserve">Anders </w:t>
      </w:r>
      <w:r w:rsidR="004E77EE">
        <w:rPr>
          <w:color w:val="AE2081" w:themeColor="accent1"/>
        </w:rPr>
        <w:t>thuis op school</w:t>
      </w:r>
    </w:p>
    <w:p w14:paraId="26E14C46" w14:textId="72FC14EE" w:rsidR="00942395" w:rsidRDefault="00980E0E" w:rsidP="00692F68">
      <w:pPr>
        <w:jc w:val="both"/>
        <w:rPr>
          <w:rStyle w:val="scxw204466742"/>
          <w:color w:val="000000"/>
          <w:sz w:val="18"/>
          <w:szCs w:val="18"/>
          <w:shd w:val="clear" w:color="auto" w:fill="FFFFFF"/>
        </w:rPr>
      </w:pPr>
      <w:r>
        <w:rPr>
          <w:rStyle w:val="normaltextrun"/>
          <w:i/>
          <w:iCs/>
          <w:color w:val="000000"/>
          <w:sz w:val="18"/>
          <w:szCs w:val="18"/>
          <w:shd w:val="clear" w:color="auto" w:fill="FFFFFF"/>
        </w:rPr>
        <w:t>Dit document is een voorstel voor een gebedsviering. Als school kan je zelf onderdelen vervangen of aanpassen. Zo kan je zelf een duiding schrijven bij de teksten of op voorhand voorbeden verzamelen bij leerlingen/collega’s en deze in de viering verwerken. Ook een keuze voor andere liederen of werkvormen is mogelijk. Deze viering kan ondersteund en versterkt worden door een projectie (vb. PPT-presentatie) van beelden en liedteksten. De bronnen van de gebruikte beelden en liederen worden vermeld in deze viering en leiden je naar de vindplekken zodat je zelf een projectie/presentatie kan uitwerken.</w:t>
      </w:r>
      <w:r>
        <w:rPr>
          <w:rStyle w:val="scxw204466742"/>
          <w:color w:val="000000"/>
          <w:sz w:val="18"/>
          <w:szCs w:val="18"/>
          <w:shd w:val="clear" w:color="auto" w:fill="FFFFFF"/>
        </w:rPr>
        <w:t> </w:t>
      </w:r>
    </w:p>
    <w:sdt>
      <w:sdtPr>
        <w:rPr>
          <w:rFonts w:ascii="Trebuchet MS" w:eastAsiaTheme="minorHAnsi" w:hAnsi="Trebuchet MS" w:cstheme="minorBidi"/>
          <w:color w:val="262626" w:themeColor="text1" w:themeTint="D9"/>
          <w:sz w:val="20"/>
          <w:szCs w:val="20"/>
          <w:lang w:val="nl-NL" w:eastAsia="en-US"/>
        </w:rPr>
        <w:id w:val="1087967202"/>
        <w:docPartObj>
          <w:docPartGallery w:val="Table of Contents"/>
          <w:docPartUnique/>
        </w:docPartObj>
      </w:sdtPr>
      <w:sdtEndPr>
        <w:rPr>
          <w:b/>
          <w:bCs/>
        </w:rPr>
      </w:sdtEndPr>
      <w:sdtContent>
        <w:p w14:paraId="014C7EC0" w14:textId="45B08861" w:rsidR="00B13D1C" w:rsidRDefault="00B13D1C">
          <w:pPr>
            <w:pStyle w:val="Kopvaninhoudsopgave"/>
          </w:pPr>
          <w:r>
            <w:rPr>
              <w:lang w:val="nl-NL"/>
            </w:rPr>
            <w:t>Inhoud</w:t>
          </w:r>
        </w:p>
        <w:p w14:paraId="2A2706CE" w14:textId="2B50C912" w:rsidR="00B13D1C" w:rsidRPr="00B13D1C" w:rsidRDefault="00B13D1C" w:rsidP="00B13D1C">
          <w:pPr>
            <w:pStyle w:val="Inhopg1"/>
            <w:rPr>
              <w:rFonts w:asciiTheme="minorHAnsi" w:eastAsiaTheme="minorEastAsia" w:hAnsiTheme="minorHAnsi"/>
              <w:kern w:val="2"/>
              <w:sz w:val="24"/>
              <w:szCs w:val="24"/>
              <w:lang w:eastAsia="nl-BE"/>
              <w14:ligatures w14:val="standardContextual"/>
            </w:rPr>
          </w:pPr>
          <w:r>
            <w:fldChar w:fldCharType="begin"/>
          </w:r>
          <w:r>
            <w:instrText xml:space="preserve"> TOC \o "2-3" \h \z \t "Kop 1;1" </w:instrText>
          </w:r>
          <w:r>
            <w:fldChar w:fldCharType="separate"/>
          </w:r>
          <w:hyperlink w:anchor="_Toc199789321" w:history="1">
            <w:r w:rsidRPr="00B13D1C">
              <w:rPr>
                <w:rStyle w:val="Hyperlink"/>
                <w:color w:val="B5348D"/>
              </w:rPr>
              <w:t>1</w:t>
            </w:r>
            <w:r w:rsidRPr="00B13D1C">
              <w:rPr>
                <w:rFonts w:asciiTheme="minorHAnsi" w:eastAsiaTheme="minorEastAsia" w:hAnsiTheme="minorHAnsi"/>
                <w:kern w:val="2"/>
                <w:sz w:val="24"/>
                <w:szCs w:val="24"/>
                <w:lang w:eastAsia="nl-BE"/>
                <w14:ligatures w14:val="standardContextual"/>
              </w:rPr>
              <w:tab/>
            </w:r>
            <w:r w:rsidRPr="00B13D1C">
              <w:rPr>
                <w:rStyle w:val="Hyperlink"/>
                <w:color w:val="B5348D"/>
              </w:rPr>
              <w:t>Extra benodigdheden voor deze gebedsviering</w:t>
            </w:r>
            <w:r w:rsidRPr="00B13D1C">
              <w:rPr>
                <w:webHidden/>
              </w:rPr>
              <w:tab/>
            </w:r>
            <w:r w:rsidRPr="00B13D1C">
              <w:rPr>
                <w:webHidden/>
              </w:rPr>
              <w:fldChar w:fldCharType="begin"/>
            </w:r>
            <w:r w:rsidRPr="00B13D1C">
              <w:rPr>
                <w:webHidden/>
              </w:rPr>
              <w:instrText xml:space="preserve"> PAGEREF _Toc199789321 \h </w:instrText>
            </w:r>
            <w:r w:rsidRPr="00B13D1C">
              <w:rPr>
                <w:webHidden/>
              </w:rPr>
            </w:r>
            <w:r w:rsidRPr="00B13D1C">
              <w:rPr>
                <w:webHidden/>
              </w:rPr>
              <w:fldChar w:fldCharType="separate"/>
            </w:r>
            <w:r w:rsidR="005374FC">
              <w:rPr>
                <w:webHidden/>
              </w:rPr>
              <w:t>2</w:t>
            </w:r>
            <w:r w:rsidRPr="00B13D1C">
              <w:rPr>
                <w:webHidden/>
              </w:rPr>
              <w:fldChar w:fldCharType="end"/>
            </w:r>
          </w:hyperlink>
        </w:p>
        <w:p w14:paraId="363CC5A2" w14:textId="6CD19919" w:rsidR="00B13D1C" w:rsidRDefault="00B13D1C" w:rsidP="00B13D1C">
          <w:pPr>
            <w:pStyle w:val="Inhopg1"/>
            <w:rPr>
              <w:rFonts w:asciiTheme="minorHAnsi" w:eastAsiaTheme="minorEastAsia" w:hAnsiTheme="minorHAnsi"/>
              <w:color w:val="auto"/>
              <w:kern w:val="2"/>
              <w:sz w:val="24"/>
              <w:szCs w:val="24"/>
              <w:lang w:eastAsia="nl-BE"/>
              <w14:ligatures w14:val="standardContextual"/>
            </w:rPr>
          </w:pPr>
          <w:hyperlink w:anchor="_Toc199789322" w:history="1">
            <w:r w:rsidRPr="004A301B">
              <w:rPr>
                <w:rStyle w:val="Hyperlink"/>
              </w:rPr>
              <w:t>2</w:t>
            </w:r>
            <w:r>
              <w:rPr>
                <w:rFonts w:asciiTheme="minorHAnsi" w:eastAsiaTheme="minorEastAsia" w:hAnsiTheme="minorHAnsi"/>
                <w:color w:val="auto"/>
                <w:kern w:val="2"/>
                <w:sz w:val="24"/>
                <w:szCs w:val="24"/>
                <w:lang w:eastAsia="nl-BE"/>
                <w14:ligatures w14:val="standardContextual"/>
              </w:rPr>
              <w:tab/>
            </w:r>
            <w:r w:rsidRPr="004A301B">
              <w:rPr>
                <w:rStyle w:val="Hyperlink"/>
              </w:rPr>
              <w:t>Visualisaties</w:t>
            </w:r>
            <w:r>
              <w:rPr>
                <w:webHidden/>
              </w:rPr>
              <w:tab/>
            </w:r>
            <w:r>
              <w:rPr>
                <w:webHidden/>
              </w:rPr>
              <w:fldChar w:fldCharType="begin"/>
            </w:r>
            <w:r>
              <w:rPr>
                <w:webHidden/>
              </w:rPr>
              <w:instrText xml:space="preserve"> PAGEREF _Toc199789322 \h </w:instrText>
            </w:r>
            <w:r>
              <w:rPr>
                <w:webHidden/>
              </w:rPr>
            </w:r>
            <w:r>
              <w:rPr>
                <w:webHidden/>
              </w:rPr>
              <w:fldChar w:fldCharType="separate"/>
            </w:r>
            <w:r w:rsidR="005374FC">
              <w:rPr>
                <w:webHidden/>
              </w:rPr>
              <w:t>2</w:t>
            </w:r>
            <w:r>
              <w:rPr>
                <w:webHidden/>
              </w:rPr>
              <w:fldChar w:fldCharType="end"/>
            </w:r>
          </w:hyperlink>
        </w:p>
        <w:p w14:paraId="5476A58D" w14:textId="42B3FEC4" w:rsidR="00B13D1C" w:rsidRDefault="00B13D1C" w:rsidP="00B13D1C">
          <w:pPr>
            <w:pStyle w:val="Inhopg1"/>
            <w:rPr>
              <w:rFonts w:asciiTheme="minorHAnsi" w:eastAsiaTheme="minorEastAsia" w:hAnsiTheme="minorHAnsi"/>
              <w:color w:val="auto"/>
              <w:kern w:val="2"/>
              <w:sz w:val="24"/>
              <w:szCs w:val="24"/>
              <w:lang w:eastAsia="nl-BE"/>
              <w14:ligatures w14:val="standardContextual"/>
            </w:rPr>
          </w:pPr>
          <w:hyperlink w:anchor="_Toc199789323" w:history="1">
            <w:r w:rsidRPr="004A301B">
              <w:rPr>
                <w:rStyle w:val="Hyperlink"/>
              </w:rPr>
              <w:t>3</w:t>
            </w:r>
            <w:r>
              <w:rPr>
                <w:rFonts w:asciiTheme="minorHAnsi" w:eastAsiaTheme="minorEastAsia" w:hAnsiTheme="minorHAnsi"/>
                <w:color w:val="auto"/>
                <w:kern w:val="2"/>
                <w:sz w:val="24"/>
                <w:szCs w:val="24"/>
                <w:lang w:eastAsia="nl-BE"/>
                <w14:ligatures w14:val="standardContextual"/>
              </w:rPr>
              <w:tab/>
            </w:r>
            <w:r w:rsidRPr="004A301B">
              <w:rPr>
                <w:rStyle w:val="Hyperlink"/>
              </w:rPr>
              <w:t>Gebedsviering</w:t>
            </w:r>
            <w:r>
              <w:rPr>
                <w:webHidden/>
              </w:rPr>
              <w:tab/>
            </w:r>
            <w:r>
              <w:rPr>
                <w:webHidden/>
              </w:rPr>
              <w:fldChar w:fldCharType="begin"/>
            </w:r>
            <w:r>
              <w:rPr>
                <w:webHidden/>
              </w:rPr>
              <w:instrText xml:space="preserve"> PAGEREF _Toc199789323 \h </w:instrText>
            </w:r>
            <w:r>
              <w:rPr>
                <w:webHidden/>
              </w:rPr>
            </w:r>
            <w:r>
              <w:rPr>
                <w:webHidden/>
              </w:rPr>
              <w:fldChar w:fldCharType="separate"/>
            </w:r>
            <w:r w:rsidR="005374FC">
              <w:rPr>
                <w:webHidden/>
              </w:rPr>
              <w:t>3</w:t>
            </w:r>
            <w:r>
              <w:rPr>
                <w:webHidden/>
              </w:rPr>
              <w:fldChar w:fldCharType="end"/>
            </w:r>
          </w:hyperlink>
        </w:p>
        <w:p w14:paraId="66B9F9EC" w14:textId="015A7EAE" w:rsidR="00B13D1C" w:rsidRPr="00B13D1C" w:rsidRDefault="00B13D1C" w:rsidP="00B13D1C">
          <w:pPr>
            <w:pStyle w:val="Inhopg2"/>
            <w:rPr>
              <w:rFonts w:asciiTheme="minorHAnsi" w:eastAsiaTheme="minorEastAsia" w:hAnsiTheme="minorHAnsi"/>
              <w:kern w:val="2"/>
              <w:sz w:val="24"/>
              <w:szCs w:val="24"/>
              <w:lang w:eastAsia="nl-BE"/>
              <w14:ligatures w14:val="standardContextual"/>
            </w:rPr>
          </w:pPr>
          <w:hyperlink w:anchor="_Toc199789324" w:history="1">
            <w:r w:rsidRPr="00B13D1C">
              <w:rPr>
                <w:rStyle w:val="Hyperlink"/>
                <w:color w:val="B1B649"/>
              </w:rPr>
              <w:t>3.1</w:t>
            </w:r>
            <w:r w:rsidRPr="00B13D1C">
              <w:rPr>
                <w:rFonts w:asciiTheme="minorHAnsi" w:eastAsiaTheme="minorEastAsia" w:hAnsiTheme="minorHAnsi"/>
                <w:kern w:val="2"/>
                <w:sz w:val="24"/>
                <w:szCs w:val="24"/>
                <w:lang w:eastAsia="nl-BE"/>
                <w14:ligatures w14:val="standardContextual"/>
              </w:rPr>
              <w:tab/>
            </w:r>
            <w:r w:rsidRPr="00B13D1C">
              <w:rPr>
                <w:rStyle w:val="Hyperlink"/>
                <w:color w:val="B1B649"/>
              </w:rPr>
              <w:t>Symbolische actie (voorafgaand)</w:t>
            </w:r>
            <w:r w:rsidRPr="00B13D1C">
              <w:rPr>
                <w:webHidden/>
              </w:rPr>
              <w:tab/>
            </w:r>
            <w:r w:rsidRPr="00B13D1C">
              <w:rPr>
                <w:webHidden/>
              </w:rPr>
              <w:fldChar w:fldCharType="begin"/>
            </w:r>
            <w:r w:rsidRPr="00B13D1C">
              <w:rPr>
                <w:webHidden/>
              </w:rPr>
              <w:instrText xml:space="preserve"> PAGEREF _Toc199789324 \h </w:instrText>
            </w:r>
            <w:r w:rsidRPr="00B13D1C">
              <w:rPr>
                <w:webHidden/>
              </w:rPr>
            </w:r>
            <w:r w:rsidRPr="00B13D1C">
              <w:rPr>
                <w:webHidden/>
              </w:rPr>
              <w:fldChar w:fldCharType="separate"/>
            </w:r>
            <w:r w:rsidR="005374FC">
              <w:rPr>
                <w:webHidden/>
              </w:rPr>
              <w:t>3</w:t>
            </w:r>
            <w:r w:rsidRPr="00B13D1C">
              <w:rPr>
                <w:webHidden/>
              </w:rPr>
              <w:fldChar w:fldCharType="end"/>
            </w:r>
          </w:hyperlink>
        </w:p>
        <w:p w14:paraId="07B5BB90" w14:textId="1C889888" w:rsidR="00B13D1C" w:rsidRPr="00B13D1C" w:rsidRDefault="00B13D1C" w:rsidP="00B13D1C">
          <w:pPr>
            <w:pStyle w:val="Inhopg3"/>
            <w:rPr>
              <w:rFonts w:asciiTheme="minorHAnsi" w:eastAsiaTheme="minorEastAsia" w:hAnsiTheme="minorHAnsi"/>
              <w:kern w:val="2"/>
              <w:sz w:val="24"/>
              <w:szCs w:val="24"/>
              <w:lang w:eastAsia="nl-BE"/>
              <w14:ligatures w14:val="standardContextual"/>
            </w:rPr>
          </w:pPr>
          <w:hyperlink w:anchor="_Toc199789325" w:history="1">
            <w:r w:rsidRPr="00B13D1C">
              <w:rPr>
                <w:rStyle w:val="Hyperlink"/>
                <w:color w:val="000000" w:themeColor="text1"/>
              </w:rPr>
              <w:t>3.1.1</w:t>
            </w:r>
            <w:r w:rsidRPr="00B13D1C">
              <w:rPr>
                <w:rFonts w:asciiTheme="minorHAnsi" w:eastAsiaTheme="minorEastAsia" w:hAnsiTheme="minorHAnsi"/>
                <w:kern w:val="2"/>
                <w:sz w:val="24"/>
                <w:szCs w:val="24"/>
                <w:lang w:eastAsia="nl-BE"/>
                <w14:ligatures w14:val="standardContextual"/>
              </w:rPr>
              <w:tab/>
            </w:r>
            <w:r w:rsidRPr="00B13D1C">
              <w:rPr>
                <w:rStyle w:val="Hyperlink"/>
                <w:color w:val="000000" w:themeColor="text1"/>
              </w:rPr>
              <w:t>Klasdeur</w:t>
            </w:r>
            <w:r w:rsidRPr="00B13D1C">
              <w:rPr>
                <w:webHidden/>
              </w:rPr>
              <w:tab/>
            </w:r>
            <w:r w:rsidRPr="00B13D1C">
              <w:rPr>
                <w:webHidden/>
              </w:rPr>
              <w:fldChar w:fldCharType="begin"/>
            </w:r>
            <w:r w:rsidRPr="00B13D1C">
              <w:rPr>
                <w:webHidden/>
              </w:rPr>
              <w:instrText xml:space="preserve"> PAGEREF _Toc199789325 \h </w:instrText>
            </w:r>
            <w:r w:rsidRPr="00B13D1C">
              <w:rPr>
                <w:webHidden/>
              </w:rPr>
            </w:r>
            <w:r w:rsidRPr="00B13D1C">
              <w:rPr>
                <w:webHidden/>
              </w:rPr>
              <w:fldChar w:fldCharType="separate"/>
            </w:r>
            <w:r w:rsidR="005374FC">
              <w:rPr>
                <w:webHidden/>
              </w:rPr>
              <w:t>3</w:t>
            </w:r>
            <w:r w:rsidRPr="00B13D1C">
              <w:rPr>
                <w:webHidden/>
              </w:rPr>
              <w:fldChar w:fldCharType="end"/>
            </w:r>
          </w:hyperlink>
        </w:p>
        <w:p w14:paraId="61E93B35" w14:textId="0B1BC83E" w:rsidR="00B13D1C" w:rsidRPr="00B13D1C" w:rsidRDefault="00B13D1C" w:rsidP="00B13D1C">
          <w:pPr>
            <w:pStyle w:val="Inhopg3"/>
            <w:rPr>
              <w:rFonts w:asciiTheme="minorHAnsi" w:eastAsiaTheme="minorEastAsia" w:hAnsiTheme="minorHAnsi"/>
              <w:kern w:val="2"/>
              <w:sz w:val="24"/>
              <w:szCs w:val="24"/>
              <w:lang w:eastAsia="nl-BE"/>
              <w14:ligatures w14:val="standardContextual"/>
            </w:rPr>
          </w:pPr>
          <w:hyperlink w:anchor="_Toc199789326" w:history="1">
            <w:r w:rsidRPr="00B13D1C">
              <w:rPr>
                <w:rStyle w:val="Hyperlink"/>
                <w:color w:val="000000" w:themeColor="text1"/>
              </w:rPr>
              <w:t>3.1.2</w:t>
            </w:r>
            <w:r w:rsidRPr="00B13D1C">
              <w:rPr>
                <w:rFonts w:asciiTheme="minorHAnsi" w:eastAsiaTheme="minorEastAsia" w:hAnsiTheme="minorHAnsi"/>
                <w:kern w:val="2"/>
                <w:sz w:val="24"/>
                <w:szCs w:val="24"/>
                <w:lang w:eastAsia="nl-BE"/>
                <w14:ligatures w14:val="standardContextual"/>
              </w:rPr>
              <w:tab/>
            </w:r>
            <w:r w:rsidRPr="00B13D1C">
              <w:rPr>
                <w:rStyle w:val="Hyperlink"/>
                <w:color w:val="000000" w:themeColor="text1"/>
              </w:rPr>
              <w:t>Deur tekenen</w:t>
            </w:r>
            <w:r w:rsidRPr="00B13D1C">
              <w:rPr>
                <w:webHidden/>
              </w:rPr>
              <w:tab/>
            </w:r>
            <w:r w:rsidRPr="00B13D1C">
              <w:rPr>
                <w:webHidden/>
              </w:rPr>
              <w:fldChar w:fldCharType="begin"/>
            </w:r>
            <w:r w:rsidRPr="00B13D1C">
              <w:rPr>
                <w:webHidden/>
              </w:rPr>
              <w:instrText xml:space="preserve"> PAGEREF _Toc199789326 \h </w:instrText>
            </w:r>
            <w:r w:rsidRPr="00B13D1C">
              <w:rPr>
                <w:webHidden/>
              </w:rPr>
            </w:r>
            <w:r w:rsidRPr="00B13D1C">
              <w:rPr>
                <w:webHidden/>
              </w:rPr>
              <w:fldChar w:fldCharType="separate"/>
            </w:r>
            <w:r w:rsidR="005374FC">
              <w:rPr>
                <w:webHidden/>
              </w:rPr>
              <w:t>4</w:t>
            </w:r>
            <w:r w:rsidRPr="00B13D1C">
              <w:rPr>
                <w:webHidden/>
              </w:rPr>
              <w:fldChar w:fldCharType="end"/>
            </w:r>
          </w:hyperlink>
        </w:p>
        <w:p w14:paraId="4B914D6D" w14:textId="276194C1" w:rsidR="00B13D1C" w:rsidRPr="00B13D1C" w:rsidRDefault="00B13D1C" w:rsidP="00B13D1C">
          <w:pPr>
            <w:pStyle w:val="Inhopg3"/>
            <w:rPr>
              <w:rFonts w:asciiTheme="minorHAnsi" w:eastAsiaTheme="minorEastAsia" w:hAnsiTheme="minorHAnsi"/>
              <w:kern w:val="2"/>
              <w:sz w:val="24"/>
              <w:szCs w:val="24"/>
              <w:lang w:eastAsia="nl-BE"/>
              <w14:ligatures w14:val="standardContextual"/>
            </w:rPr>
          </w:pPr>
          <w:hyperlink w:anchor="_Toc199789327" w:history="1">
            <w:r w:rsidRPr="00B13D1C">
              <w:rPr>
                <w:rStyle w:val="Hyperlink"/>
                <w:color w:val="000000" w:themeColor="text1"/>
              </w:rPr>
              <w:t>3.1.3</w:t>
            </w:r>
            <w:r w:rsidRPr="00B13D1C">
              <w:rPr>
                <w:rFonts w:asciiTheme="minorHAnsi" w:eastAsiaTheme="minorEastAsia" w:hAnsiTheme="minorHAnsi"/>
                <w:kern w:val="2"/>
                <w:sz w:val="24"/>
                <w:szCs w:val="24"/>
                <w:lang w:eastAsia="nl-BE"/>
                <w14:ligatures w14:val="standardContextual"/>
              </w:rPr>
              <w:tab/>
            </w:r>
            <w:r w:rsidRPr="00B13D1C">
              <w:rPr>
                <w:rStyle w:val="Hyperlink"/>
                <w:color w:val="000000" w:themeColor="text1"/>
              </w:rPr>
              <w:t>Kamer tekenen</w:t>
            </w:r>
            <w:r w:rsidRPr="00B13D1C">
              <w:rPr>
                <w:webHidden/>
              </w:rPr>
              <w:tab/>
            </w:r>
            <w:r w:rsidRPr="00B13D1C">
              <w:rPr>
                <w:webHidden/>
              </w:rPr>
              <w:fldChar w:fldCharType="begin"/>
            </w:r>
            <w:r w:rsidRPr="00B13D1C">
              <w:rPr>
                <w:webHidden/>
              </w:rPr>
              <w:instrText xml:space="preserve"> PAGEREF _Toc199789327 \h </w:instrText>
            </w:r>
            <w:r w:rsidRPr="00B13D1C">
              <w:rPr>
                <w:webHidden/>
              </w:rPr>
            </w:r>
            <w:r w:rsidRPr="00B13D1C">
              <w:rPr>
                <w:webHidden/>
              </w:rPr>
              <w:fldChar w:fldCharType="separate"/>
            </w:r>
            <w:r w:rsidR="005374FC">
              <w:rPr>
                <w:webHidden/>
              </w:rPr>
              <w:t>4</w:t>
            </w:r>
            <w:r w:rsidRPr="00B13D1C">
              <w:rPr>
                <w:webHidden/>
              </w:rPr>
              <w:fldChar w:fldCharType="end"/>
            </w:r>
          </w:hyperlink>
        </w:p>
        <w:p w14:paraId="20541B07" w14:textId="0B9A688E" w:rsidR="00B13D1C" w:rsidRPr="00B13D1C" w:rsidRDefault="00B13D1C" w:rsidP="00B13D1C">
          <w:pPr>
            <w:pStyle w:val="Inhopg2"/>
            <w:rPr>
              <w:rFonts w:asciiTheme="minorHAnsi" w:eastAsiaTheme="minorEastAsia" w:hAnsiTheme="minorHAnsi"/>
              <w:kern w:val="2"/>
              <w:sz w:val="24"/>
              <w:szCs w:val="24"/>
              <w:lang w:eastAsia="nl-BE"/>
              <w14:ligatures w14:val="standardContextual"/>
            </w:rPr>
          </w:pPr>
          <w:hyperlink w:anchor="_Toc199789328" w:history="1">
            <w:r w:rsidRPr="00B13D1C">
              <w:rPr>
                <w:rStyle w:val="Hyperlink"/>
                <w:color w:val="B1B649"/>
              </w:rPr>
              <w:t>3.2</w:t>
            </w:r>
            <w:r w:rsidRPr="00B13D1C">
              <w:rPr>
                <w:rFonts w:asciiTheme="minorHAnsi" w:eastAsiaTheme="minorEastAsia" w:hAnsiTheme="minorHAnsi"/>
                <w:kern w:val="2"/>
                <w:sz w:val="24"/>
                <w:szCs w:val="24"/>
                <w:lang w:eastAsia="nl-BE"/>
                <w14:ligatures w14:val="standardContextual"/>
              </w:rPr>
              <w:tab/>
            </w:r>
            <w:r w:rsidRPr="00B13D1C">
              <w:rPr>
                <w:rStyle w:val="Hyperlink"/>
                <w:color w:val="B1B649"/>
              </w:rPr>
              <w:t>Openen</w:t>
            </w:r>
            <w:r w:rsidRPr="00B13D1C">
              <w:rPr>
                <w:webHidden/>
              </w:rPr>
              <w:tab/>
            </w:r>
            <w:r w:rsidRPr="00B13D1C">
              <w:rPr>
                <w:webHidden/>
              </w:rPr>
              <w:fldChar w:fldCharType="begin"/>
            </w:r>
            <w:r w:rsidRPr="00B13D1C">
              <w:rPr>
                <w:webHidden/>
              </w:rPr>
              <w:instrText xml:space="preserve"> PAGEREF _Toc199789328 \h </w:instrText>
            </w:r>
            <w:r w:rsidRPr="00B13D1C">
              <w:rPr>
                <w:webHidden/>
              </w:rPr>
            </w:r>
            <w:r w:rsidRPr="00B13D1C">
              <w:rPr>
                <w:webHidden/>
              </w:rPr>
              <w:fldChar w:fldCharType="separate"/>
            </w:r>
            <w:r w:rsidR="005374FC">
              <w:rPr>
                <w:webHidden/>
              </w:rPr>
              <w:t>4</w:t>
            </w:r>
            <w:r w:rsidRPr="00B13D1C">
              <w:rPr>
                <w:webHidden/>
              </w:rPr>
              <w:fldChar w:fldCharType="end"/>
            </w:r>
          </w:hyperlink>
        </w:p>
        <w:p w14:paraId="559D9982" w14:textId="325A0942"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29" w:history="1">
            <w:r w:rsidRPr="004A301B">
              <w:rPr>
                <w:rStyle w:val="Hyperlink"/>
              </w:rPr>
              <w:t>3.2.1</w:t>
            </w:r>
            <w:r>
              <w:rPr>
                <w:rFonts w:asciiTheme="minorHAnsi" w:eastAsiaTheme="minorEastAsia" w:hAnsiTheme="minorHAnsi"/>
                <w:color w:val="auto"/>
                <w:kern w:val="2"/>
                <w:sz w:val="24"/>
                <w:szCs w:val="24"/>
                <w:lang w:eastAsia="nl-BE"/>
                <w14:ligatures w14:val="standardContextual"/>
              </w:rPr>
              <w:tab/>
            </w:r>
            <w:r w:rsidRPr="004A301B">
              <w:rPr>
                <w:rStyle w:val="Hyperlink"/>
              </w:rPr>
              <w:t>Lied: Welkom, welkom</w:t>
            </w:r>
            <w:r>
              <w:rPr>
                <w:webHidden/>
              </w:rPr>
              <w:tab/>
            </w:r>
            <w:r>
              <w:rPr>
                <w:webHidden/>
              </w:rPr>
              <w:fldChar w:fldCharType="begin"/>
            </w:r>
            <w:r>
              <w:rPr>
                <w:webHidden/>
              </w:rPr>
              <w:instrText xml:space="preserve"> PAGEREF _Toc199789329 \h </w:instrText>
            </w:r>
            <w:r>
              <w:rPr>
                <w:webHidden/>
              </w:rPr>
            </w:r>
            <w:r>
              <w:rPr>
                <w:webHidden/>
              </w:rPr>
              <w:fldChar w:fldCharType="separate"/>
            </w:r>
            <w:r w:rsidR="005374FC">
              <w:rPr>
                <w:webHidden/>
              </w:rPr>
              <w:t>4</w:t>
            </w:r>
            <w:r>
              <w:rPr>
                <w:webHidden/>
              </w:rPr>
              <w:fldChar w:fldCharType="end"/>
            </w:r>
          </w:hyperlink>
        </w:p>
        <w:p w14:paraId="1A16F263" w14:textId="065DB0F2"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30" w:history="1">
            <w:r w:rsidRPr="004A301B">
              <w:rPr>
                <w:rStyle w:val="Hyperlink"/>
              </w:rPr>
              <w:t>3.2.2</w:t>
            </w:r>
            <w:r>
              <w:rPr>
                <w:rFonts w:asciiTheme="minorHAnsi" w:eastAsiaTheme="minorEastAsia" w:hAnsiTheme="minorHAnsi"/>
                <w:color w:val="auto"/>
                <w:kern w:val="2"/>
                <w:sz w:val="24"/>
                <w:szCs w:val="24"/>
                <w:lang w:eastAsia="nl-BE"/>
                <w14:ligatures w14:val="standardContextual"/>
              </w:rPr>
              <w:tab/>
            </w:r>
            <w:r w:rsidRPr="004A301B">
              <w:rPr>
                <w:rStyle w:val="Hyperlink"/>
              </w:rPr>
              <w:t>Welkom en kruisteken</w:t>
            </w:r>
            <w:r>
              <w:rPr>
                <w:webHidden/>
              </w:rPr>
              <w:tab/>
            </w:r>
            <w:r>
              <w:rPr>
                <w:webHidden/>
              </w:rPr>
              <w:fldChar w:fldCharType="begin"/>
            </w:r>
            <w:r>
              <w:rPr>
                <w:webHidden/>
              </w:rPr>
              <w:instrText xml:space="preserve"> PAGEREF _Toc199789330 \h </w:instrText>
            </w:r>
            <w:r>
              <w:rPr>
                <w:webHidden/>
              </w:rPr>
            </w:r>
            <w:r>
              <w:rPr>
                <w:webHidden/>
              </w:rPr>
              <w:fldChar w:fldCharType="separate"/>
            </w:r>
            <w:r w:rsidR="005374FC">
              <w:rPr>
                <w:webHidden/>
              </w:rPr>
              <w:t>5</w:t>
            </w:r>
            <w:r>
              <w:rPr>
                <w:webHidden/>
              </w:rPr>
              <w:fldChar w:fldCharType="end"/>
            </w:r>
          </w:hyperlink>
        </w:p>
        <w:p w14:paraId="7D5D717D" w14:textId="38F5312F" w:rsidR="00B13D1C" w:rsidRPr="00B13D1C" w:rsidRDefault="00B13D1C" w:rsidP="00B13D1C">
          <w:pPr>
            <w:pStyle w:val="Inhopg3"/>
            <w:rPr>
              <w:rFonts w:asciiTheme="minorHAnsi" w:eastAsiaTheme="minorEastAsia" w:hAnsiTheme="minorHAnsi"/>
              <w:kern w:val="2"/>
              <w:sz w:val="24"/>
              <w:szCs w:val="24"/>
              <w:lang w:eastAsia="nl-BE"/>
              <w14:ligatures w14:val="standardContextual"/>
            </w:rPr>
          </w:pPr>
          <w:hyperlink w:anchor="_Toc199789331" w:history="1">
            <w:r w:rsidRPr="00B13D1C">
              <w:rPr>
                <w:rStyle w:val="Hyperlink"/>
                <w:color w:val="000000" w:themeColor="text1"/>
              </w:rPr>
              <w:t>3.2.3</w:t>
            </w:r>
            <w:r w:rsidRPr="00B13D1C">
              <w:rPr>
                <w:rFonts w:asciiTheme="minorHAnsi" w:eastAsiaTheme="minorEastAsia" w:hAnsiTheme="minorHAnsi"/>
                <w:kern w:val="2"/>
                <w:sz w:val="24"/>
                <w:szCs w:val="24"/>
                <w:lang w:eastAsia="nl-BE"/>
                <w14:ligatures w14:val="standardContextual"/>
              </w:rPr>
              <w:tab/>
            </w:r>
            <w:r w:rsidRPr="00B13D1C">
              <w:rPr>
                <w:rStyle w:val="Hyperlink"/>
                <w:color w:val="000000" w:themeColor="text1"/>
              </w:rPr>
              <w:t>Duiding van het thema</w:t>
            </w:r>
            <w:r w:rsidRPr="00B13D1C">
              <w:rPr>
                <w:webHidden/>
              </w:rPr>
              <w:tab/>
            </w:r>
            <w:r w:rsidRPr="00B13D1C">
              <w:rPr>
                <w:webHidden/>
              </w:rPr>
              <w:fldChar w:fldCharType="begin"/>
            </w:r>
            <w:r w:rsidRPr="00B13D1C">
              <w:rPr>
                <w:webHidden/>
              </w:rPr>
              <w:instrText xml:space="preserve"> PAGEREF _Toc199789331 \h </w:instrText>
            </w:r>
            <w:r w:rsidRPr="00B13D1C">
              <w:rPr>
                <w:webHidden/>
              </w:rPr>
            </w:r>
            <w:r w:rsidRPr="00B13D1C">
              <w:rPr>
                <w:webHidden/>
              </w:rPr>
              <w:fldChar w:fldCharType="separate"/>
            </w:r>
            <w:r w:rsidR="005374FC">
              <w:rPr>
                <w:webHidden/>
              </w:rPr>
              <w:t>5</w:t>
            </w:r>
            <w:r w:rsidRPr="00B13D1C">
              <w:rPr>
                <w:webHidden/>
              </w:rPr>
              <w:fldChar w:fldCharType="end"/>
            </w:r>
          </w:hyperlink>
        </w:p>
        <w:p w14:paraId="04D7CB17" w14:textId="32624AA3"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32" w:history="1">
            <w:r w:rsidRPr="004A301B">
              <w:rPr>
                <w:rStyle w:val="Hyperlink"/>
              </w:rPr>
              <w:t>3.2.4</w:t>
            </w:r>
            <w:r>
              <w:rPr>
                <w:rFonts w:asciiTheme="minorHAnsi" w:eastAsiaTheme="minorEastAsia" w:hAnsiTheme="minorHAnsi"/>
                <w:color w:val="auto"/>
                <w:kern w:val="2"/>
                <w:sz w:val="24"/>
                <w:szCs w:val="24"/>
                <w:lang w:eastAsia="nl-BE"/>
                <w14:ligatures w14:val="standardContextual"/>
              </w:rPr>
              <w:tab/>
            </w:r>
            <w:r w:rsidRPr="004A301B">
              <w:rPr>
                <w:rStyle w:val="Hyperlink"/>
              </w:rPr>
              <w:t>Overgang naar luisteren</w:t>
            </w:r>
            <w:r>
              <w:rPr>
                <w:webHidden/>
              </w:rPr>
              <w:tab/>
            </w:r>
            <w:r>
              <w:rPr>
                <w:webHidden/>
              </w:rPr>
              <w:fldChar w:fldCharType="begin"/>
            </w:r>
            <w:r>
              <w:rPr>
                <w:webHidden/>
              </w:rPr>
              <w:instrText xml:space="preserve"> PAGEREF _Toc199789332 \h </w:instrText>
            </w:r>
            <w:r>
              <w:rPr>
                <w:webHidden/>
              </w:rPr>
            </w:r>
            <w:r>
              <w:rPr>
                <w:webHidden/>
              </w:rPr>
              <w:fldChar w:fldCharType="separate"/>
            </w:r>
            <w:r w:rsidR="005374FC">
              <w:rPr>
                <w:webHidden/>
              </w:rPr>
              <w:t>6</w:t>
            </w:r>
            <w:r>
              <w:rPr>
                <w:webHidden/>
              </w:rPr>
              <w:fldChar w:fldCharType="end"/>
            </w:r>
          </w:hyperlink>
        </w:p>
        <w:p w14:paraId="6596DC70" w14:textId="54C9BD14" w:rsidR="00B13D1C" w:rsidRDefault="00B13D1C" w:rsidP="00B13D1C">
          <w:pPr>
            <w:pStyle w:val="Inhopg2"/>
            <w:rPr>
              <w:rFonts w:asciiTheme="minorHAnsi" w:eastAsiaTheme="minorEastAsia" w:hAnsiTheme="minorHAnsi"/>
              <w:color w:val="auto"/>
              <w:kern w:val="2"/>
              <w:sz w:val="24"/>
              <w:szCs w:val="24"/>
              <w:lang w:eastAsia="nl-BE"/>
              <w14:ligatures w14:val="standardContextual"/>
            </w:rPr>
          </w:pPr>
          <w:hyperlink w:anchor="_Toc199789333" w:history="1">
            <w:r w:rsidRPr="004A301B">
              <w:rPr>
                <w:rStyle w:val="Hyperlink"/>
              </w:rPr>
              <w:t>3.3</w:t>
            </w:r>
            <w:r>
              <w:rPr>
                <w:rFonts w:asciiTheme="minorHAnsi" w:eastAsiaTheme="minorEastAsia" w:hAnsiTheme="minorHAnsi"/>
                <w:color w:val="auto"/>
                <w:kern w:val="2"/>
                <w:sz w:val="24"/>
                <w:szCs w:val="24"/>
                <w:lang w:eastAsia="nl-BE"/>
                <w14:ligatures w14:val="standardContextual"/>
              </w:rPr>
              <w:tab/>
            </w:r>
            <w:r w:rsidRPr="004A301B">
              <w:rPr>
                <w:rStyle w:val="Hyperlink"/>
              </w:rPr>
              <w:t>Luisteren</w:t>
            </w:r>
            <w:r>
              <w:rPr>
                <w:webHidden/>
              </w:rPr>
              <w:tab/>
            </w:r>
            <w:r>
              <w:rPr>
                <w:webHidden/>
              </w:rPr>
              <w:fldChar w:fldCharType="begin"/>
            </w:r>
            <w:r>
              <w:rPr>
                <w:webHidden/>
              </w:rPr>
              <w:instrText xml:space="preserve"> PAGEREF _Toc199789333 \h </w:instrText>
            </w:r>
            <w:r>
              <w:rPr>
                <w:webHidden/>
              </w:rPr>
            </w:r>
            <w:r>
              <w:rPr>
                <w:webHidden/>
              </w:rPr>
              <w:fldChar w:fldCharType="separate"/>
            </w:r>
            <w:r w:rsidR="005374FC">
              <w:rPr>
                <w:webHidden/>
              </w:rPr>
              <w:t>7</w:t>
            </w:r>
            <w:r>
              <w:rPr>
                <w:webHidden/>
              </w:rPr>
              <w:fldChar w:fldCharType="end"/>
            </w:r>
          </w:hyperlink>
        </w:p>
        <w:p w14:paraId="67939F88" w14:textId="504793DC"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34" w:history="1">
            <w:r w:rsidRPr="004A301B">
              <w:rPr>
                <w:rStyle w:val="Hyperlink"/>
              </w:rPr>
              <w:t>3.3.1</w:t>
            </w:r>
            <w:r>
              <w:rPr>
                <w:rFonts w:asciiTheme="minorHAnsi" w:eastAsiaTheme="minorEastAsia" w:hAnsiTheme="minorHAnsi"/>
                <w:color w:val="auto"/>
                <w:kern w:val="2"/>
                <w:sz w:val="24"/>
                <w:szCs w:val="24"/>
                <w:lang w:eastAsia="nl-BE"/>
                <w14:ligatures w14:val="standardContextual"/>
              </w:rPr>
              <w:tab/>
            </w:r>
            <w:r w:rsidRPr="004A301B">
              <w:rPr>
                <w:rStyle w:val="Hyperlink"/>
              </w:rPr>
              <w:t>Voorbereiding</w:t>
            </w:r>
            <w:r>
              <w:rPr>
                <w:webHidden/>
              </w:rPr>
              <w:tab/>
            </w:r>
            <w:r>
              <w:rPr>
                <w:webHidden/>
              </w:rPr>
              <w:fldChar w:fldCharType="begin"/>
            </w:r>
            <w:r>
              <w:rPr>
                <w:webHidden/>
              </w:rPr>
              <w:instrText xml:space="preserve"> PAGEREF _Toc199789334 \h </w:instrText>
            </w:r>
            <w:r>
              <w:rPr>
                <w:webHidden/>
              </w:rPr>
            </w:r>
            <w:r>
              <w:rPr>
                <w:webHidden/>
              </w:rPr>
              <w:fldChar w:fldCharType="separate"/>
            </w:r>
            <w:r w:rsidR="005374FC">
              <w:rPr>
                <w:webHidden/>
              </w:rPr>
              <w:t>7</w:t>
            </w:r>
            <w:r>
              <w:rPr>
                <w:webHidden/>
              </w:rPr>
              <w:fldChar w:fldCharType="end"/>
            </w:r>
          </w:hyperlink>
        </w:p>
        <w:p w14:paraId="255C255C" w14:textId="5471A3CE"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35" w:history="1">
            <w:r w:rsidRPr="004A301B">
              <w:rPr>
                <w:rStyle w:val="Hyperlink"/>
              </w:rPr>
              <w:t>3.3.2</w:t>
            </w:r>
            <w:r>
              <w:rPr>
                <w:rFonts w:asciiTheme="minorHAnsi" w:eastAsiaTheme="minorEastAsia" w:hAnsiTheme="minorHAnsi"/>
                <w:color w:val="auto"/>
                <w:kern w:val="2"/>
                <w:sz w:val="24"/>
                <w:szCs w:val="24"/>
                <w:lang w:eastAsia="nl-BE"/>
                <w14:ligatures w14:val="standardContextual"/>
              </w:rPr>
              <w:tab/>
            </w:r>
            <w:r w:rsidRPr="004A301B">
              <w:rPr>
                <w:rStyle w:val="Hyperlink"/>
              </w:rPr>
              <w:t>Symbolische acties (voorafgaand)</w:t>
            </w:r>
            <w:r>
              <w:rPr>
                <w:webHidden/>
              </w:rPr>
              <w:tab/>
            </w:r>
            <w:r>
              <w:rPr>
                <w:webHidden/>
              </w:rPr>
              <w:fldChar w:fldCharType="begin"/>
            </w:r>
            <w:r>
              <w:rPr>
                <w:webHidden/>
              </w:rPr>
              <w:instrText xml:space="preserve"> PAGEREF _Toc199789335 \h </w:instrText>
            </w:r>
            <w:r>
              <w:rPr>
                <w:webHidden/>
              </w:rPr>
            </w:r>
            <w:r>
              <w:rPr>
                <w:webHidden/>
              </w:rPr>
              <w:fldChar w:fldCharType="separate"/>
            </w:r>
            <w:r w:rsidR="005374FC">
              <w:rPr>
                <w:webHidden/>
              </w:rPr>
              <w:t>7</w:t>
            </w:r>
            <w:r>
              <w:rPr>
                <w:webHidden/>
              </w:rPr>
              <w:fldChar w:fldCharType="end"/>
            </w:r>
          </w:hyperlink>
        </w:p>
        <w:p w14:paraId="5B12050D" w14:textId="47448D62"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36" w:history="1">
            <w:r w:rsidRPr="004A301B">
              <w:rPr>
                <w:rStyle w:val="Hyperlink"/>
              </w:rPr>
              <w:t>3.3.3</w:t>
            </w:r>
            <w:r>
              <w:rPr>
                <w:rFonts w:asciiTheme="minorHAnsi" w:eastAsiaTheme="minorEastAsia" w:hAnsiTheme="minorHAnsi"/>
                <w:color w:val="auto"/>
                <w:kern w:val="2"/>
                <w:sz w:val="24"/>
                <w:szCs w:val="24"/>
                <w:lang w:eastAsia="nl-BE"/>
                <w14:ligatures w14:val="standardContextual"/>
              </w:rPr>
              <w:tab/>
            </w:r>
            <w:r w:rsidRPr="004A301B">
              <w:rPr>
                <w:rStyle w:val="Hyperlink"/>
              </w:rPr>
              <w:t>Bijbelverhaal 1: Het huis op de rots: Mattheüs 7,21.24 – vereenvoudigd voor kinderen</w:t>
            </w:r>
            <w:r>
              <w:rPr>
                <w:webHidden/>
              </w:rPr>
              <w:tab/>
            </w:r>
            <w:r>
              <w:rPr>
                <w:webHidden/>
              </w:rPr>
              <w:fldChar w:fldCharType="begin"/>
            </w:r>
            <w:r>
              <w:rPr>
                <w:webHidden/>
              </w:rPr>
              <w:instrText xml:space="preserve"> PAGEREF _Toc199789336 \h </w:instrText>
            </w:r>
            <w:r>
              <w:rPr>
                <w:webHidden/>
              </w:rPr>
            </w:r>
            <w:r>
              <w:rPr>
                <w:webHidden/>
              </w:rPr>
              <w:fldChar w:fldCharType="separate"/>
            </w:r>
            <w:r w:rsidR="005374FC">
              <w:rPr>
                <w:webHidden/>
              </w:rPr>
              <w:t>7</w:t>
            </w:r>
            <w:r>
              <w:rPr>
                <w:webHidden/>
              </w:rPr>
              <w:fldChar w:fldCharType="end"/>
            </w:r>
          </w:hyperlink>
        </w:p>
        <w:p w14:paraId="5D589A43" w14:textId="4BCB1878"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37" w:history="1">
            <w:r w:rsidRPr="004A301B">
              <w:rPr>
                <w:rStyle w:val="Hyperlink"/>
              </w:rPr>
              <w:t>3.3.4</w:t>
            </w:r>
            <w:r>
              <w:rPr>
                <w:rFonts w:asciiTheme="minorHAnsi" w:eastAsiaTheme="minorEastAsia" w:hAnsiTheme="minorHAnsi"/>
                <w:color w:val="auto"/>
                <w:kern w:val="2"/>
                <w:sz w:val="24"/>
                <w:szCs w:val="24"/>
                <w:lang w:eastAsia="nl-BE"/>
                <w14:ligatures w14:val="standardContextual"/>
              </w:rPr>
              <w:tab/>
            </w:r>
            <w:r w:rsidRPr="004A301B">
              <w:rPr>
                <w:rStyle w:val="Hyperlink"/>
              </w:rPr>
              <w:t>Duiding</w:t>
            </w:r>
            <w:r>
              <w:rPr>
                <w:webHidden/>
              </w:rPr>
              <w:tab/>
            </w:r>
            <w:r>
              <w:rPr>
                <w:webHidden/>
              </w:rPr>
              <w:fldChar w:fldCharType="begin"/>
            </w:r>
            <w:r>
              <w:rPr>
                <w:webHidden/>
              </w:rPr>
              <w:instrText xml:space="preserve"> PAGEREF _Toc199789337 \h </w:instrText>
            </w:r>
            <w:r>
              <w:rPr>
                <w:webHidden/>
              </w:rPr>
            </w:r>
            <w:r>
              <w:rPr>
                <w:webHidden/>
              </w:rPr>
              <w:fldChar w:fldCharType="separate"/>
            </w:r>
            <w:r w:rsidR="005374FC">
              <w:rPr>
                <w:webHidden/>
              </w:rPr>
              <w:t>8</w:t>
            </w:r>
            <w:r>
              <w:rPr>
                <w:webHidden/>
              </w:rPr>
              <w:fldChar w:fldCharType="end"/>
            </w:r>
          </w:hyperlink>
        </w:p>
        <w:p w14:paraId="2B22F4AD" w14:textId="625C412B"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38" w:history="1">
            <w:r w:rsidRPr="004A301B">
              <w:rPr>
                <w:rStyle w:val="Hyperlink"/>
              </w:rPr>
              <w:t>3.3.5</w:t>
            </w:r>
            <w:r>
              <w:rPr>
                <w:rFonts w:asciiTheme="minorHAnsi" w:eastAsiaTheme="minorEastAsia" w:hAnsiTheme="minorHAnsi"/>
                <w:color w:val="auto"/>
                <w:kern w:val="2"/>
                <w:sz w:val="24"/>
                <w:szCs w:val="24"/>
                <w:lang w:eastAsia="nl-BE"/>
                <w14:ligatures w14:val="standardContextual"/>
              </w:rPr>
              <w:tab/>
            </w:r>
            <w:r w:rsidRPr="004A301B">
              <w:rPr>
                <w:rStyle w:val="Hyperlink"/>
              </w:rPr>
              <w:t>Stilte/meditatie</w:t>
            </w:r>
            <w:r>
              <w:rPr>
                <w:webHidden/>
              </w:rPr>
              <w:tab/>
            </w:r>
            <w:r>
              <w:rPr>
                <w:webHidden/>
              </w:rPr>
              <w:fldChar w:fldCharType="begin"/>
            </w:r>
            <w:r>
              <w:rPr>
                <w:webHidden/>
              </w:rPr>
              <w:instrText xml:space="preserve"> PAGEREF _Toc199789338 \h </w:instrText>
            </w:r>
            <w:r>
              <w:rPr>
                <w:webHidden/>
              </w:rPr>
            </w:r>
            <w:r>
              <w:rPr>
                <w:webHidden/>
              </w:rPr>
              <w:fldChar w:fldCharType="separate"/>
            </w:r>
            <w:r w:rsidR="005374FC">
              <w:rPr>
                <w:webHidden/>
              </w:rPr>
              <w:t>8</w:t>
            </w:r>
            <w:r>
              <w:rPr>
                <w:webHidden/>
              </w:rPr>
              <w:fldChar w:fldCharType="end"/>
            </w:r>
          </w:hyperlink>
        </w:p>
        <w:p w14:paraId="77115FBE" w14:textId="27F8D723"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39" w:history="1">
            <w:r w:rsidRPr="004A301B">
              <w:rPr>
                <w:rStyle w:val="Hyperlink"/>
              </w:rPr>
              <w:t>3.3.6</w:t>
            </w:r>
            <w:r>
              <w:rPr>
                <w:rFonts w:asciiTheme="minorHAnsi" w:eastAsiaTheme="minorEastAsia" w:hAnsiTheme="minorHAnsi"/>
                <w:color w:val="auto"/>
                <w:kern w:val="2"/>
                <w:sz w:val="24"/>
                <w:szCs w:val="24"/>
                <w:lang w:eastAsia="nl-BE"/>
                <w14:ligatures w14:val="standardContextual"/>
              </w:rPr>
              <w:tab/>
            </w:r>
            <w:r w:rsidRPr="004A301B">
              <w:rPr>
                <w:rStyle w:val="Hyperlink"/>
              </w:rPr>
              <w:t>Lied</w:t>
            </w:r>
            <w:r>
              <w:rPr>
                <w:webHidden/>
              </w:rPr>
              <w:tab/>
            </w:r>
            <w:r>
              <w:rPr>
                <w:webHidden/>
              </w:rPr>
              <w:fldChar w:fldCharType="begin"/>
            </w:r>
            <w:r>
              <w:rPr>
                <w:webHidden/>
              </w:rPr>
              <w:instrText xml:space="preserve"> PAGEREF _Toc199789339 \h </w:instrText>
            </w:r>
            <w:r>
              <w:rPr>
                <w:webHidden/>
              </w:rPr>
            </w:r>
            <w:r>
              <w:rPr>
                <w:webHidden/>
              </w:rPr>
              <w:fldChar w:fldCharType="separate"/>
            </w:r>
            <w:r w:rsidR="005374FC">
              <w:rPr>
                <w:webHidden/>
              </w:rPr>
              <w:t>8</w:t>
            </w:r>
            <w:r>
              <w:rPr>
                <w:webHidden/>
              </w:rPr>
              <w:fldChar w:fldCharType="end"/>
            </w:r>
          </w:hyperlink>
        </w:p>
        <w:p w14:paraId="7093067D" w14:textId="221BA35D" w:rsidR="00B13D1C" w:rsidRDefault="00B13D1C" w:rsidP="00B13D1C">
          <w:pPr>
            <w:pStyle w:val="Inhopg2"/>
            <w:rPr>
              <w:rFonts w:asciiTheme="minorHAnsi" w:eastAsiaTheme="minorEastAsia" w:hAnsiTheme="minorHAnsi"/>
              <w:color w:val="auto"/>
              <w:kern w:val="2"/>
              <w:sz w:val="24"/>
              <w:szCs w:val="24"/>
              <w:lang w:eastAsia="nl-BE"/>
              <w14:ligatures w14:val="standardContextual"/>
            </w:rPr>
          </w:pPr>
          <w:hyperlink w:anchor="_Toc199789340" w:history="1">
            <w:r w:rsidRPr="004A301B">
              <w:rPr>
                <w:rStyle w:val="Hyperlink"/>
              </w:rPr>
              <w:t>3.4</w:t>
            </w:r>
            <w:r>
              <w:rPr>
                <w:rFonts w:asciiTheme="minorHAnsi" w:eastAsiaTheme="minorEastAsia" w:hAnsiTheme="minorHAnsi"/>
                <w:color w:val="auto"/>
                <w:kern w:val="2"/>
                <w:sz w:val="24"/>
                <w:szCs w:val="24"/>
                <w:lang w:eastAsia="nl-BE"/>
                <w14:ligatures w14:val="standardContextual"/>
              </w:rPr>
              <w:tab/>
            </w:r>
            <w:r w:rsidRPr="004A301B">
              <w:rPr>
                <w:rStyle w:val="Hyperlink"/>
              </w:rPr>
              <w:t>Bidden</w:t>
            </w:r>
            <w:r>
              <w:rPr>
                <w:webHidden/>
              </w:rPr>
              <w:tab/>
            </w:r>
            <w:r>
              <w:rPr>
                <w:webHidden/>
              </w:rPr>
              <w:fldChar w:fldCharType="begin"/>
            </w:r>
            <w:r>
              <w:rPr>
                <w:webHidden/>
              </w:rPr>
              <w:instrText xml:space="preserve"> PAGEREF _Toc199789340 \h </w:instrText>
            </w:r>
            <w:r>
              <w:rPr>
                <w:webHidden/>
              </w:rPr>
            </w:r>
            <w:r>
              <w:rPr>
                <w:webHidden/>
              </w:rPr>
              <w:fldChar w:fldCharType="separate"/>
            </w:r>
            <w:r w:rsidR="005374FC">
              <w:rPr>
                <w:webHidden/>
              </w:rPr>
              <w:t>8</w:t>
            </w:r>
            <w:r>
              <w:rPr>
                <w:webHidden/>
              </w:rPr>
              <w:fldChar w:fldCharType="end"/>
            </w:r>
          </w:hyperlink>
        </w:p>
        <w:p w14:paraId="536CDD06" w14:textId="3741A882"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41" w:history="1">
            <w:r w:rsidRPr="004A301B">
              <w:rPr>
                <w:rStyle w:val="Hyperlink"/>
                <w:bCs/>
              </w:rPr>
              <w:t>3.4.1</w:t>
            </w:r>
            <w:r>
              <w:rPr>
                <w:rFonts w:asciiTheme="minorHAnsi" w:eastAsiaTheme="minorEastAsia" w:hAnsiTheme="minorHAnsi"/>
                <w:color w:val="auto"/>
                <w:kern w:val="2"/>
                <w:sz w:val="24"/>
                <w:szCs w:val="24"/>
                <w:lang w:eastAsia="nl-BE"/>
                <w14:ligatures w14:val="standardContextual"/>
              </w:rPr>
              <w:tab/>
            </w:r>
            <w:r w:rsidRPr="004A301B">
              <w:rPr>
                <w:rStyle w:val="Hyperlink"/>
                <w:b/>
                <w:bCs/>
              </w:rPr>
              <w:t>Voorbeden</w:t>
            </w:r>
            <w:r>
              <w:rPr>
                <w:webHidden/>
              </w:rPr>
              <w:tab/>
            </w:r>
            <w:r>
              <w:rPr>
                <w:webHidden/>
              </w:rPr>
              <w:fldChar w:fldCharType="begin"/>
            </w:r>
            <w:r>
              <w:rPr>
                <w:webHidden/>
              </w:rPr>
              <w:instrText xml:space="preserve"> PAGEREF _Toc199789341 \h </w:instrText>
            </w:r>
            <w:r>
              <w:rPr>
                <w:webHidden/>
              </w:rPr>
            </w:r>
            <w:r>
              <w:rPr>
                <w:webHidden/>
              </w:rPr>
              <w:fldChar w:fldCharType="separate"/>
            </w:r>
            <w:r w:rsidR="005374FC">
              <w:rPr>
                <w:webHidden/>
              </w:rPr>
              <w:t>8</w:t>
            </w:r>
            <w:r>
              <w:rPr>
                <w:webHidden/>
              </w:rPr>
              <w:fldChar w:fldCharType="end"/>
            </w:r>
          </w:hyperlink>
        </w:p>
        <w:p w14:paraId="12681383" w14:textId="750FB1B5"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42" w:history="1">
            <w:r w:rsidRPr="004A301B">
              <w:rPr>
                <w:rStyle w:val="Hyperlink"/>
              </w:rPr>
              <w:t>3.4.2</w:t>
            </w:r>
            <w:r>
              <w:rPr>
                <w:rFonts w:asciiTheme="minorHAnsi" w:eastAsiaTheme="minorEastAsia" w:hAnsiTheme="minorHAnsi"/>
                <w:color w:val="auto"/>
                <w:kern w:val="2"/>
                <w:sz w:val="24"/>
                <w:szCs w:val="24"/>
                <w:lang w:eastAsia="nl-BE"/>
                <w14:ligatures w14:val="standardContextual"/>
              </w:rPr>
              <w:tab/>
            </w:r>
            <w:r w:rsidRPr="004A301B">
              <w:rPr>
                <w:rStyle w:val="Hyperlink"/>
              </w:rPr>
              <w:t>Onzevader</w:t>
            </w:r>
            <w:r>
              <w:rPr>
                <w:webHidden/>
              </w:rPr>
              <w:tab/>
            </w:r>
            <w:r>
              <w:rPr>
                <w:webHidden/>
              </w:rPr>
              <w:fldChar w:fldCharType="begin"/>
            </w:r>
            <w:r>
              <w:rPr>
                <w:webHidden/>
              </w:rPr>
              <w:instrText xml:space="preserve"> PAGEREF _Toc199789342 \h </w:instrText>
            </w:r>
            <w:r>
              <w:rPr>
                <w:webHidden/>
              </w:rPr>
            </w:r>
            <w:r>
              <w:rPr>
                <w:webHidden/>
              </w:rPr>
              <w:fldChar w:fldCharType="separate"/>
            </w:r>
            <w:r w:rsidR="005374FC">
              <w:rPr>
                <w:webHidden/>
              </w:rPr>
              <w:t>10</w:t>
            </w:r>
            <w:r>
              <w:rPr>
                <w:webHidden/>
              </w:rPr>
              <w:fldChar w:fldCharType="end"/>
            </w:r>
          </w:hyperlink>
        </w:p>
        <w:p w14:paraId="3DC14462" w14:textId="7B74C3B6"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43" w:history="1">
            <w:r w:rsidRPr="004A301B">
              <w:rPr>
                <w:rStyle w:val="Hyperlink"/>
              </w:rPr>
              <w:t>3.4.3</w:t>
            </w:r>
            <w:r>
              <w:rPr>
                <w:rFonts w:asciiTheme="minorHAnsi" w:eastAsiaTheme="minorEastAsia" w:hAnsiTheme="minorHAnsi"/>
                <w:color w:val="auto"/>
                <w:kern w:val="2"/>
                <w:sz w:val="24"/>
                <w:szCs w:val="24"/>
                <w:lang w:eastAsia="nl-BE"/>
                <w14:ligatures w14:val="standardContextual"/>
              </w:rPr>
              <w:tab/>
            </w:r>
            <w:r w:rsidRPr="004A301B">
              <w:rPr>
                <w:rStyle w:val="Hyperlink"/>
              </w:rPr>
              <w:t>Zenden</w:t>
            </w:r>
            <w:r>
              <w:rPr>
                <w:webHidden/>
              </w:rPr>
              <w:tab/>
            </w:r>
            <w:r>
              <w:rPr>
                <w:webHidden/>
              </w:rPr>
              <w:fldChar w:fldCharType="begin"/>
            </w:r>
            <w:r>
              <w:rPr>
                <w:webHidden/>
              </w:rPr>
              <w:instrText xml:space="preserve"> PAGEREF _Toc199789343 \h </w:instrText>
            </w:r>
            <w:r>
              <w:rPr>
                <w:webHidden/>
              </w:rPr>
            </w:r>
            <w:r>
              <w:rPr>
                <w:webHidden/>
              </w:rPr>
              <w:fldChar w:fldCharType="separate"/>
            </w:r>
            <w:r w:rsidR="005374FC">
              <w:rPr>
                <w:webHidden/>
              </w:rPr>
              <w:t>10</w:t>
            </w:r>
            <w:r>
              <w:rPr>
                <w:webHidden/>
              </w:rPr>
              <w:fldChar w:fldCharType="end"/>
            </w:r>
          </w:hyperlink>
        </w:p>
        <w:p w14:paraId="3A693B7E" w14:textId="148E8FD9"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44" w:history="1">
            <w:r w:rsidRPr="004A301B">
              <w:rPr>
                <w:rStyle w:val="Hyperlink"/>
              </w:rPr>
              <w:t>3.4.4</w:t>
            </w:r>
            <w:r>
              <w:rPr>
                <w:rFonts w:asciiTheme="minorHAnsi" w:eastAsiaTheme="minorEastAsia" w:hAnsiTheme="minorHAnsi"/>
                <w:color w:val="auto"/>
                <w:kern w:val="2"/>
                <w:sz w:val="24"/>
                <w:szCs w:val="24"/>
                <w:lang w:eastAsia="nl-BE"/>
                <w14:ligatures w14:val="standardContextual"/>
              </w:rPr>
              <w:tab/>
            </w:r>
            <w:r w:rsidRPr="004A301B">
              <w:rPr>
                <w:rStyle w:val="Hyperlink"/>
              </w:rPr>
              <w:t>Afsluitend gebed</w:t>
            </w:r>
            <w:r>
              <w:rPr>
                <w:webHidden/>
              </w:rPr>
              <w:tab/>
            </w:r>
            <w:r>
              <w:rPr>
                <w:webHidden/>
              </w:rPr>
              <w:fldChar w:fldCharType="begin"/>
            </w:r>
            <w:r>
              <w:rPr>
                <w:webHidden/>
              </w:rPr>
              <w:instrText xml:space="preserve"> PAGEREF _Toc199789344 \h </w:instrText>
            </w:r>
            <w:r>
              <w:rPr>
                <w:webHidden/>
              </w:rPr>
            </w:r>
            <w:r>
              <w:rPr>
                <w:webHidden/>
              </w:rPr>
              <w:fldChar w:fldCharType="separate"/>
            </w:r>
            <w:r w:rsidR="005374FC">
              <w:rPr>
                <w:webHidden/>
              </w:rPr>
              <w:t>10</w:t>
            </w:r>
            <w:r>
              <w:rPr>
                <w:webHidden/>
              </w:rPr>
              <w:fldChar w:fldCharType="end"/>
            </w:r>
          </w:hyperlink>
        </w:p>
        <w:p w14:paraId="721C2D15" w14:textId="453D6889"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45" w:history="1">
            <w:r w:rsidRPr="004A301B">
              <w:rPr>
                <w:rStyle w:val="Hyperlink"/>
              </w:rPr>
              <w:t>3.4.5</w:t>
            </w:r>
            <w:r>
              <w:rPr>
                <w:rFonts w:asciiTheme="minorHAnsi" w:eastAsiaTheme="minorEastAsia" w:hAnsiTheme="minorHAnsi"/>
                <w:color w:val="auto"/>
                <w:kern w:val="2"/>
                <w:sz w:val="24"/>
                <w:szCs w:val="24"/>
                <w:lang w:eastAsia="nl-BE"/>
                <w14:ligatures w14:val="standardContextual"/>
              </w:rPr>
              <w:tab/>
            </w:r>
            <w:r w:rsidRPr="004A301B">
              <w:rPr>
                <w:rStyle w:val="Hyperlink"/>
              </w:rPr>
              <w:t>Zending en zegenwens</w:t>
            </w:r>
            <w:r>
              <w:rPr>
                <w:webHidden/>
              </w:rPr>
              <w:tab/>
            </w:r>
            <w:r>
              <w:rPr>
                <w:webHidden/>
              </w:rPr>
              <w:fldChar w:fldCharType="begin"/>
            </w:r>
            <w:r>
              <w:rPr>
                <w:webHidden/>
              </w:rPr>
              <w:instrText xml:space="preserve"> PAGEREF _Toc199789345 \h </w:instrText>
            </w:r>
            <w:r>
              <w:rPr>
                <w:webHidden/>
              </w:rPr>
            </w:r>
            <w:r>
              <w:rPr>
                <w:webHidden/>
              </w:rPr>
              <w:fldChar w:fldCharType="separate"/>
            </w:r>
            <w:r w:rsidR="005374FC">
              <w:rPr>
                <w:webHidden/>
              </w:rPr>
              <w:t>11</w:t>
            </w:r>
            <w:r>
              <w:rPr>
                <w:webHidden/>
              </w:rPr>
              <w:fldChar w:fldCharType="end"/>
            </w:r>
          </w:hyperlink>
        </w:p>
        <w:p w14:paraId="3DFA7671" w14:textId="3566FA52" w:rsidR="00B13D1C" w:rsidRDefault="00B13D1C" w:rsidP="00B13D1C">
          <w:pPr>
            <w:pStyle w:val="Inhopg3"/>
            <w:rPr>
              <w:rFonts w:asciiTheme="minorHAnsi" w:eastAsiaTheme="minorEastAsia" w:hAnsiTheme="minorHAnsi"/>
              <w:color w:val="auto"/>
              <w:kern w:val="2"/>
              <w:sz w:val="24"/>
              <w:szCs w:val="24"/>
              <w:lang w:eastAsia="nl-BE"/>
              <w14:ligatures w14:val="standardContextual"/>
            </w:rPr>
          </w:pPr>
          <w:hyperlink w:anchor="_Toc199789346" w:history="1">
            <w:r w:rsidRPr="004A301B">
              <w:rPr>
                <w:rStyle w:val="Hyperlink"/>
              </w:rPr>
              <w:t>3.4.6</w:t>
            </w:r>
            <w:r>
              <w:rPr>
                <w:rFonts w:asciiTheme="minorHAnsi" w:eastAsiaTheme="minorEastAsia" w:hAnsiTheme="minorHAnsi"/>
                <w:color w:val="auto"/>
                <w:kern w:val="2"/>
                <w:sz w:val="24"/>
                <w:szCs w:val="24"/>
                <w:lang w:eastAsia="nl-BE"/>
                <w14:ligatures w14:val="standardContextual"/>
              </w:rPr>
              <w:tab/>
            </w:r>
            <w:r w:rsidRPr="004A301B">
              <w:rPr>
                <w:rStyle w:val="Hyperlink"/>
              </w:rPr>
              <w:t>Lied - themalied</w:t>
            </w:r>
            <w:r>
              <w:rPr>
                <w:webHidden/>
              </w:rPr>
              <w:tab/>
            </w:r>
            <w:r>
              <w:rPr>
                <w:webHidden/>
              </w:rPr>
              <w:fldChar w:fldCharType="begin"/>
            </w:r>
            <w:r>
              <w:rPr>
                <w:webHidden/>
              </w:rPr>
              <w:instrText xml:space="preserve"> PAGEREF _Toc199789346 \h </w:instrText>
            </w:r>
            <w:r>
              <w:rPr>
                <w:webHidden/>
              </w:rPr>
            </w:r>
            <w:r>
              <w:rPr>
                <w:webHidden/>
              </w:rPr>
              <w:fldChar w:fldCharType="separate"/>
            </w:r>
            <w:r w:rsidR="005374FC">
              <w:rPr>
                <w:webHidden/>
              </w:rPr>
              <w:t>11</w:t>
            </w:r>
            <w:r>
              <w:rPr>
                <w:webHidden/>
              </w:rPr>
              <w:fldChar w:fldCharType="end"/>
            </w:r>
          </w:hyperlink>
        </w:p>
        <w:p w14:paraId="4C9E919C" w14:textId="25C8B6FC" w:rsidR="00B13D1C" w:rsidRDefault="00B13D1C" w:rsidP="00B13D1C">
          <w:pPr>
            <w:pStyle w:val="Inhopg2"/>
            <w:rPr>
              <w:rFonts w:asciiTheme="minorHAnsi" w:eastAsiaTheme="minorEastAsia" w:hAnsiTheme="minorHAnsi"/>
              <w:color w:val="auto"/>
              <w:kern w:val="2"/>
              <w:sz w:val="24"/>
              <w:szCs w:val="24"/>
              <w:lang w:eastAsia="nl-BE"/>
              <w14:ligatures w14:val="standardContextual"/>
            </w:rPr>
          </w:pPr>
          <w:hyperlink w:anchor="_Toc199789347" w:history="1">
            <w:r w:rsidRPr="004A301B">
              <w:rPr>
                <w:rStyle w:val="Hyperlink"/>
              </w:rPr>
              <w:t>3.5</w:t>
            </w:r>
            <w:r>
              <w:rPr>
                <w:rFonts w:asciiTheme="minorHAnsi" w:eastAsiaTheme="minorEastAsia" w:hAnsiTheme="minorHAnsi"/>
                <w:color w:val="auto"/>
                <w:kern w:val="2"/>
                <w:sz w:val="24"/>
                <w:szCs w:val="24"/>
                <w:lang w:eastAsia="nl-BE"/>
                <w14:ligatures w14:val="standardContextual"/>
              </w:rPr>
              <w:tab/>
            </w:r>
            <w:r w:rsidRPr="004A301B">
              <w:rPr>
                <w:rStyle w:val="Hyperlink"/>
              </w:rPr>
              <w:t>Liedjes en film</w:t>
            </w:r>
            <w:r>
              <w:rPr>
                <w:webHidden/>
              </w:rPr>
              <w:tab/>
            </w:r>
            <w:r>
              <w:rPr>
                <w:webHidden/>
              </w:rPr>
              <w:fldChar w:fldCharType="begin"/>
            </w:r>
            <w:r>
              <w:rPr>
                <w:webHidden/>
              </w:rPr>
              <w:instrText xml:space="preserve"> PAGEREF _Toc199789347 \h </w:instrText>
            </w:r>
            <w:r>
              <w:rPr>
                <w:webHidden/>
              </w:rPr>
            </w:r>
            <w:r>
              <w:rPr>
                <w:webHidden/>
              </w:rPr>
              <w:fldChar w:fldCharType="separate"/>
            </w:r>
            <w:r w:rsidR="005374FC">
              <w:rPr>
                <w:webHidden/>
              </w:rPr>
              <w:t>11</w:t>
            </w:r>
            <w:r>
              <w:rPr>
                <w:webHidden/>
              </w:rPr>
              <w:fldChar w:fldCharType="end"/>
            </w:r>
          </w:hyperlink>
        </w:p>
        <w:p w14:paraId="6EA7418C" w14:textId="7A44EF3A" w:rsidR="00B13D1C" w:rsidRDefault="00B13D1C">
          <w:r>
            <w:fldChar w:fldCharType="end"/>
          </w:r>
        </w:p>
      </w:sdtContent>
    </w:sdt>
    <w:p w14:paraId="1D9487C6" w14:textId="77777777" w:rsidR="00455637" w:rsidRDefault="00455637">
      <w:pPr>
        <w:suppressAutoHyphens w:val="0"/>
        <w:rPr>
          <w:b/>
          <w:bCs/>
          <w:color w:val="AE2081" w:themeColor="accent1"/>
          <w:sz w:val="22"/>
          <w:szCs w:val="22"/>
          <w:lang w:val="nl-NL" w:eastAsia="nl-NL"/>
        </w:rPr>
      </w:pPr>
      <w:r>
        <w:rPr>
          <w:b/>
          <w:bCs/>
          <w:color w:val="AE2081" w:themeColor="accent1"/>
          <w:sz w:val="22"/>
          <w:szCs w:val="22"/>
          <w:lang w:val="nl-NL" w:eastAsia="nl-NL"/>
        </w:rPr>
        <w:br w:type="page"/>
      </w:r>
    </w:p>
    <w:p w14:paraId="41294E1C" w14:textId="1E7C31F0" w:rsidR="007C77A1" w:rsidRPr="00455637" w:rsidRDefault="00942395" w:rsidP="004B4D8E">
      <w:pPr>
        <w:pStyle w:val="Kop1"/>
        <w:rPr>
          <w:lang w:val="nl-NL" w:eastAsia="nl-NL"/>
        </w:rPr>
      </w:pPr>
      <w:bookmarkStart w:id="1" w:name="_Toc199789321"/>
      <w:r w:rsidRPr="004B4D8E">
        <w:lastRenderedPageBreak/>
        <w:t>Extra</w:t>
      </w:r>
      <w:r w:rsidRPr="00455637">
        <w:rPr>
          <w:lang w:val="nl-NL" w:eastAsia="nl-NL"/>
        </w:rPr>
        <w:t xml:space="preserve"> benodig</w:t>
      </w:r>
      <w:r w:rsidR="007C77A1" w:rsidRPr="00455637">
        <w:rPr>
          <w:lang w:val="nl-NL" w:eastAsia="nl-NL"/>
        </w:rPr>
        <w:t>dheden voor deze gebedsviering</w:t>
      </w:r>
      <w:bookmarkEnd w:id="1"/>
    </w:p>
    <w:p w14:paraId="079C58FB" w14:textId="18ED7537" w:rsidR="006E250B" w:rsidRDefault="00FB17B1" w:rsidP="00455637">
      <w:pPr>
        <w:pStyle w:val="Lijstalinea"/>
        <w:numPr>
          <w:ilvl w:val="0"/>
          <w:numId w:val="17"/>
        </w:numPr>
      </w:pPr>
      <w:bookmarkStart w:id="2" w:name="_Toc199787209"/>
      <w:r w:rsidRPr="5DEAD648">
        <w:t xml:space="preserve">Plaats vooraan </w:t>
      </w:r>
      <w:r w:rsidR="0041167E" w:rsidRPr="5DEAD648">
        <w:t xml:space="preserve">in karton </w:t>
      </w:r>
      <w:r w:rsidR="3949D5C3" w:rsidRPr="5DEAD648">
        <w:t xml:space="preserve">een </w:t>
      </w:r>
      <w:r w:rsidRPr="5DEAD648">
        <w:t>groot huis met meerdere kamers</w:t>
      </w:r>
      <w:r w:rsidR="0041167E" w:rsidRPr="5DEAD648">
        <w:t xml:space="preserve"> of een deur</w:t>
      </w:r>
      <w:r w:rsidR="00F92D10" w:rsidRPr="5DEAD648">
        <w:t xml:space="preserve"> met meerde</w:t>
      </w:r>
      <w:r w:rsidR="13C00A98" w:rsidRPr="5DEAD648">
        <w:t>re</w:t>
      </w:r>
      <w:r w:rsidR="00F92D10" w:rsidRPr="5DEAD648">
        <w:t xml:space="preserve"> geschilderde vlakken</w:t>
      </w:r>
      <w:r w:rsidRPr="5DEAD648">
        <w:t xml:space="preserve">. </w:t>
      </w:r>
      <w:r w:rsidR="00930244" w:rsidRPr="5DEAD648">
        <w:t xml:space="preserve">De kamers </w:t>
      </w:r>
      <w:r w:rsidR="00F92D10" w:rsidRPr="5DEAD648">
        <w:t xml:space="preserve">van het huis of de vlakken op de deur </w:t>
      </w:r>
      <w:r w:rsidR="00930244" w:rsidRPr="5DEAD648">
        <w:t>worden doorheen de viering ‘gevuld’ met woorden</w:t>
      </w:r>
      <w:r w:rsidR="007038DF" w:rsidRPr="5DEAD648">
        <w:t xml:space="preserve">. </w:t>
      </w:r>
      <w:r w:rsidR="00140C67" w:rsidRPr="00455637">
        <w:rPr>
          <w:rFonts w:cs="Arial"/>
          <w:color w:val="000000" w:themeColor="text1"/>
          <w:lang w:val="nl-NL" w:eastAsia="nl-NL"/>
        </w:rPr>
        <w:t xml:space="preserve">Aan te brengen </w:t>
      </w:r>
      <w:r w:rsidR="30F856D4" w:rsidRPr="00455637">
        <w:rPr>
          <w:rFonts w:cs="Arial"/>
          <w:color w:val="000000" w:themeColor="text1"/>
          <w:lang w:val="nl-NL" w:eastAsia="nl-NL"/>
        </w:rPr>
        <w:t>woorden:</w:t>
      </w:r>
      <w:r w:rsidR="00140C67" w:rsidRPr="00455637">
        <w:rPr>
          <w:rFonts w:cs="Arial"/>
          <w:color w:val="000000" w:themeColor="text1"/>
          <w:lang w:val="nl-NL" w:eastAsia="nl-NL"/>
        </w:rPr>
        <w:t xml:space="preserve"> welkom, </w:t>
      </w:r>
      <w:r w:rsidR="006E250B" w:rsidRPr="00455637">
        <w:rPr>
          <w:rFonts w:cs="Arial"/>
          <w:color w:val="000000" w:themeColor="text1"/>
          <w:lang w:val="nl-NL" w:eastAsia="nl-NL"/>
        </w:rPr>
        <w:t>anders thuiskomen, stevig als een rots,</w:t>
      </w:r>
      <w:r w:rsidR="006E250B" w:rsidRPr="5DEAD648">
        <w:t xml:space="preserve"> eerlijk, helpen, vriendelijk, vrede, gastvrij, allemaal anders, </w:t>
      </w:r>
      <w:r w:rsidR="0064078E" w:rsidRPr="5DEAD648">
        <w:t>samen</w:t>
      </w:r>
      <w:r w:rsidR="00DB0BDB" w:rsidRPr="5DEAD648">
        <w:t>. Je kan de woorden ook vervangen door symbolen of afbeeldingen (jongere kinderen).</w:t>
      </w:r>
      <w:bookmarkEnd w:id="2"/>
    </w:p>
    <w:p w14:paraId="78DD0979" w14:textId="61B88294" w:rsidR="00121C65" w:rsidRDefault="00D669B0" w:rsidP="00913F18">
      <w:pPr>
        <w:pStyle w:val="Lijstalinea"/>
        <w:numPr>
          <w:ilvl w:val="0"/>
          <w:numId w:val="16"/>
        </w:numPr>
        <w:jc w:val="both"/>
        <w:rPr>
          <w:color w:val="auto"/>
          <w:sz w:val="18"/>
          <w:szCs w:val="18"/>
        </w:rPr>
      </w:pPr>
      <w:bookmarkStart w:id="3" w:name="_Toc199787210"/>
      <w:r>
        <w:rPr>
          <w:noProof/>
          <w:color w:val="auto"/>
          <w:sz w:val="18"/>
          <w:szCs w:val="18"/>
        </w:rPr>
        <w:drawing>
          <wp:anchor distT="0" distB="0" distL="114300" distR="114300" simplePos="0" relativeHeight="251687936" behindDoc="1" locked="0" layoutInCell="1" allowOverlap="1" wp14:anchorId="61097AF7" wp14:editId="561CC968">
            <wp:simplePos x="0" y="0"/>
            <wp:positionH relativeFrom="margin">
              <wp:posOffset>2659380</wp:posOffset>
            </wp:positionH>
            <wp:positionV relativeFrom="paragraph">
              <wp:posOffset>372110</wp:posOffset>
            </wp:positionV>
            <wp:extent cx="1622425" cy="1333500"/>
            <wp:effectExtent l="0" t="0" r="0" b="0"/>
            <wp:wrapNone/>
            <wp:docPr id="1564458210" name="Afbeelding 2" descr="Afbeelding met karton, doos, Verzenddoos, Verzendartikel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02773" name="Afbeelding 2" descr="Afbeelding met karton, doos, Verzenddoos, Verzendartikelen&#10;&#10;Door AI gegenereerde inhoud is mogelijk onjuist."/>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10000" b="90000" l="10000" r="90000">
                                  <a14:foregroundMark x1="16917" y1="61813" x2="14083" y2="25000"/>
                                  <a14:backgroundMark x1="35583" y1="68188" x2="61583" y2="74125"/>
                                </a14:backgroundRemoval>
                              </a14:imgEffect>
                            </a14:imgLayer>
                          </a14:imgProps>
                        </a:ext>
                        <a:ext uri="{28A0092B-C50C-407E-A947-70E740481C1C}">
                          <a14:useLocalDpi xmlns:a14="http://schemas.microsoft.com/office/drawing/2010/main" val="0"/>
                        </a:ext>
                      </a:extLst>
                    </a:blip>
                    <a:srcRect l="4782" t="12550" r="11923" b="24103"/>
                    <a:stretch/>
                  </pic:blipFill>
                  <pic:spPr bwMode="auto">
                    <a:xfrm>
                      <a:off x="0" y="0"/>
                      <a:ext cx="162242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BDB">
        <w:rPr>
          <w:color w:val="auto"/>
          <w:sz w:val="18"/>
          <w:szCs w:val="18"/>
        </w:rPr>
        <w:t>Mocht je met een deur werken</w:t>
      </w:r>
      <w:r w:rsidR="00D914F9">
        <w:rPr>
          <w:color w:val="auto"/>
          <w:sz w:val="18"/>
          <w:szCs w:val="18"/>
        </w:rPr>
        <w:t>,</w:t>
      </w:r>
      <w:r w:rsidR="00DB0BDB">
        <w:rPr>
          <w:color w:val="auto"/>
          <w:sz w:val="18"/>
          <w:szCs w:val="18"/>
        </w:rPr>
        <w:t xml:space="preserve"> </w:t>
      </w:r>
      <w:r w:rsidR="00D914F9">
        <w:rPr>
          <w:color w:val="auto"/>
          <w:sz w:val="18"/>
          <w:szCs w:val="18"/>
        </w:rPr>
        <w:t xml:space="preserve">dan </w:t>
      </w:r>
      <w:r w:rsidR="00DB0BDB">
        <w:rPr>
          <w:color w:val="auto"/>
          <w:sz w:val="18"/>
          <w:szCs w:val="18"/>
        </w:rPr>
        <w:t>kan je</w:t>
      </w:r>
      <w:r w:rsidR="00314161">
        <w:rPr>
          <w:color w:val="auto"/>
          <w:sz w:val="18"/>
          <w:szCs w:val="18"/>
        </w:rPr>
        <w:t xml:space="preserve"> </w:t>
      </w:r>
      <w:r w:rsidR="00DB0BDB">
        <w:rPr>
          <w:color w:val="auto"/>
          <w:sz w:val="18"/>
          <w:szCs w:val="18"/>
        </w:rPr>
        <w:t xml:space="preserve">deze tijdens de viering steeds </w:t>
      </w:r>
      <w:r w:rsidR="00314161">
        <w:rPr>
          <w:color w:val="auto"/>
          <w:sz w:val="18"/>
          <w:szCs w:val="18"/>
        </w:rPr>
        <w:t xml:space="preserve">beetje bij beetje </w:t>
      </w:r>
      <w:r w:rsidR="00DB0BDB">
        <w:rPr>
          <w:color w:val="auto"/>
          <w:sz w:val="18"/>
          <w:szCs w:val="18"/>
        </w:rPr>
        <w:t>verder openzetten.</w:t>
      </w:r>
      <w:r w:rsidR="00D914F9">
        <w:rPr>
          <w:color w:val="auto"/>
          <w:sz w:val="18"/>
          <w:szCs w:val="18"/>
        </w:rPr>
        <w:t xml:space="preserve"> </w:t>
      </w:r>
      <w:r w:rsidR="00314161">
        <w:rPr>
          <w:color w:val="auto"/>
          <w:sz w:val="18"/>
          <w:szCs w:val="18"/>
        </w:rPr>
        <w:t>In het midden van de deur kan je een hart schilderen.</w:t>
      </w:r>
      <w:bookmarkEnd w:id="3"/>
      <w:r w:rsidR="003201D7" w:rsidRPr="003201D7">
        <w:rPr>
          <w:noProof/>
          <w:color w:val="auto"/>
          <w:sz w:val="18"/>
          <w:szCs w:val="18"/>
        </w:rPr>
        <w:t xml:space="preserve"> </w:t>
      </w:r>
    </w:p>
    <w:p w14:paraId="5DB3AF79" w14:textId="14E64A2E" w:rsidR="00395AAC" w:rsidRDefault="00E77DA7" w:rsidP="00395AAC">
      <w:pPr>
        <w:jc w:val="both"/>
        <w:rPr>
          <w:color w:val="auto"/>
          <w:sz w:val="18"/>
          <w:szCs w:val="18"/>
        </w:rPr>
      </w:pPr>
      <w:r>
        <w:rPr>
          <w:noProof/>
          <w:color w:val="auto"/>
          <w:sz w:val="18"/>
          <w:szCs w:val="18"/>
        </w:rPr>
        <w:drawing>
          <wp:anchor distT="0" distB="0" distL="114300" distR="114300" simplePos="0" relativeHeight="251684864" behindDoc="1" locked="0" layoutInCell="1" allowOverlap="1" wp14:anchorId="78BA83A1" wp14:editId="674DB7BE">
            <wp:simplePos x="0" y="0"/>
            <wp:positionH relativeFrom="column">
              <wp:posOffset>3947160</wp:posOffset>
            </wp:positionH>
            <wp:positionV relativeFrom="paragraph">
              <wp:posOffset>47625</wp:posOffset>
            </wp:positionV>
            <wp:extent cx="1280160" cy="1135380"/>
            <wp:effectExtent l="0" t="0" r="0" b="7620"/>
            <wp:wrapNone/>
            <wp:docPr id="166862137" name="Afbeelding 4" descr="Afbeelding met Stillevenfotografi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39780" name="Afbeelding 4" descr="Afbeelding met Stillevenfotografie, zwart-wit&#10;&#10;Door AI gegenereerde inhoud is mogelijk onjuist."/>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66" t="17172" r="23307" b="23328"/>
                    <a:stretch/>
                  </pic:blipFill>
                  <pic:spPr bwMode="auto">
                    <a:xfrm>
                      <a:off x="0" y="0"/>
                      <a:ext cx="1280160" cy="1135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90B01" w14:textId="4797724A" w:rsidR="00395AAC" w:rsidRPr="00395AAC" w:rsidRDefault="00395AAC" w:rsidP="00395AAC">
      <w:pPr>
        <w:jc w:val="both"/>
        <w:rPr>
          <w:color w:val="auto"/>
          <w:sz w:val="18"/>
          <w:szCs w:val="18"/>
        </w:rPr>
      </w:pPr>
    </w:p>
    <w:p w14:paraId="733DB545" w14:textId="3F511CD5" w:rsidR="00555C91" w:rsidRPr="00455637" w:rsidRDefault="003201D7" w:rsidP="00455637">
      <w:pPr>
        <w:ind w:left="357" w:hanging="357"/>
        <w:jc w:val="both"/>
        <w:rPr>
          <w:color w:val="auto"/>
          <w:sz w:val="18"/>
          <w:szCs w:val="18"/>
        </w:rPr>
      </w:pPr>
      <w:bookmarkStart w:id="4" w:name="_Toc199787211"/>
      <w:r>
        <w:rPr>
          <w:noProof/>
        </w:rPr>
        <w:drawing>
          <wp:anchor distT="0" distB="0" distL="114300" distR="114300" simplePos="0" relativeHeight="251662336" behindDoc="1" locked="0" layoutInCell="1" allowOverlap="1" wp14:anchorId="1AC1F1FB" wp14:editId="5D04CC9E">
            <wp:simplePos x="0" y="0"/>
            <wp:positionH relativeFrom="column">
              <wp:posOffset>151130</wp:posOffset>
            </wp:positionH>
            <wp:positionV relativeFrom="paragraph">
              <wp:posOffset>99060</wp:posOffset>
            </wp:positionV>
            <wp:extent cx="2141220" cy="2373630"/>
            <wp:effectExtent l="0" t="0" r="0" b="7620"/>
            <wp:wrapNone/>
            <wp:docPr id="19868287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41220" cy="2373630"/>
                    </a:xfrm>
                    <a:prstGeom prst="rect">
                      <a:avLst/>
                    </a:prstGeom>
                    <a:noFill/>
                  </pic:spPr>
                </pic:pic>
              </a:graphicData>
            </a:graphic>
          </wp:anchor>
        </w:drawing>
      </w:r>
      <w:bookmarkEnd w:id="4"/>
    </w:p>
    <w:p w14:paraId="02A9B287" w14:textId="6547D126" w:rsidR="003201D7" w:rsidRDefault="00D669B0" w:rsidP="00F35635">
      <w:pPr>
        <w:tabs>
          <w:tab w:val="left" w:pos="5256"/>
        </w:tabs>
        <w:ind w:left="360"/>
        <w:jc w:val="both"/>
        <w:rPr>
          <w:color w:val="auto"/>
          <w:sz w:val="18"/>
          <w:szCs w:val="18"/>
        </w:rPr>
      </w:pPr>
      <w:r>
        <w:rPr>
          <w:noProof/>
          <w:color w:val="auto"/>
          <w:sz w:val="18"/>
          <w:szCs w:val="18"/>
        </w:rPr>
        <w:drawing>
          <wp:anchor distT="0" distB="0" distL="114300" distR="114300" simplePos="0" relativeHeight="251685888" behindDoc="1" locked="0" layoutInCell="1" allowOverlap="1" wp14:anchorId="4DFC225F" wp14:editId="26A7135D">
            <wp:simplePos x="0" y="0"/>
            <wp:positionH relativeFrom="margin">
              <wp:posOffset>4267200</wp:posOffset>
            </wp:positionH>
            <wp:positionV relativeFrom="paragraph">
              <wp:posOffset>45720</wp:posOffset>
            </wp:positionV>
            <wp:extent cx="1622425" cy="1333500"/>
            <wp:effectExtent l="0" t="0" r="0" b="0"/>
            <wp:wrapNone/>
            <wp:docPr id="732202773" name="Afbeelding 2" descr="Afbeelding met karton, doos, Verzenddoos, Verzendartikel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02773" name="Afbeelding 2" descr="Afbeelding met karton, doos, Verzenddoos, Verzendartikelen&#10;&#10;Door AI gegenereerde inhoud is mogelijk onjuist."/>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10000" b="90000" l="10000" r="90000">
                                  <a14:foregroundMark x1="16917" y1="61813" x2="14083" y2="25000"/>
                                  <a14:backgroundMark x1="35583" y1="68188" x2="61583" y2="74125"/>
                                </a14:backgroundRemoval>
                              </a14:imgEffect>
                            </a14:imgLayer>
                          </a14:imgProps>
                        </a:ext>
                        <a:ext uri="{28A0092B-C50C-407E-A947-70E740481C1C}">
                          <a14:useLocalDpi xmlns:a14="http://schemas.microsoft.com/office/drawing/2010/main" val="0"/>
                        </a:ext>
                      </a:extLst>
                    </a:blip>
                    <a:srcRect l="4782" t="12550" r="11923" b="24103"/>
                    <a:stretch/>
                  </pic:blipFill>
                  <pic:spPr bwMode="auto">
                    <a:xfrm>
                      <a:off x="0" y="0"/>
                      <a:ext cx="162242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auto"/>
          <w:sz w:val="18"/>
          <w:szCs w:val="18"/>
        </w:rPr>
        <w:drawing>
          <wp:anchor distT="0" distB="0" distL="114300" distR="114300" simplePos="0" relativeHeight="251677696" behindDoc="1" locked="0" layoutInCell="1" allowOverlap="1" wp14:anchorId="69DAB4F4" wp14:editId="1B049C75">
            <wp:simplePos x="0" y="0"/>
            <wp:positionH relativeFrom="column">
              <wp:posOffset>3305810</wp:posOffset>
            </wp:positionH>
            <wp:positionV relativeFrom="paragraph">
              <wp:posOffset>173355</wp:posOffset>
            </wp:positionV>
            <wp:extent cx="1280160" cy="1135380"/>
            <wp:effectExtent l="0" t="0" r="0" b="7620"/>
            <wp:wrapNone/>
            <wp:docPr id="1422894596" name="Afbeelding 4" descr="Afbeelding met Stillevenfotografi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39780" name="Afbeelding 4" descr="Afbeelding met Stillevenfotografie, zwart-wit&#10;&#10;Door AI gegenereerde inhoud is mogelijk onjuist."/>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66" t="17172" r="23307" b="23328"/>
                    <a:stretch/>
                  </pic:blipFill>
                  <pic:spPr bwMode="auto">
                    <a:xfrm>
                      <a:off x="0" y="0"/>
                      <a:ext cx="1280160" cy="1135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auto"/>
          <w:sz w:val="18"/>
          <w:szCs w:val="18"/>
        </w:rPr>
        <w:drawing>
          <wp:anchor distT="0" distB="0" distL="114300" distR="114300" simplePos="0" relativeHeight="251681792" behindDoc="1" locked="0" layoutInCell="1" allowOverlap="1" wp14:anchorId="2520F848" wp14:editId="0F2F8E73">
            <wp:simplePos x="0" y="0"/>
            <wp:positionH relativeFrom="column">
              <wp:posOffset>2270760</wp:posOffset>
            </wp:positionH>
            <wp:positionV relativeFrom="paragraph">
              <wp:posOffset>175260</wp:posOffset>
            </wp:positionV>
            <wp:extent cx="1280160" cy="1135380"/>
            <wp:effectExtent l="0" t="0" r="0" b="7620"/>
            <wp:wrapNone/>
            <wp:docPr id="999826247" name="Afbeelding 4" descr="Afbeelding met Stillevenfotografi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39780" name="Afbeelding 4" descr="Afbeelding met Stillevenfotografie, zwart-wit&#10;&#10;Door AI gegenereerde inhoud is mogelijk onjuist."/>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66" t="17172" r="23307" b="23328"/>
                    <a:stretch/>
                  </pic:blipFill>
                  <pic:spPr bwMode="auto">
                    <a:xfrm>
                      <a:off x="0" y="0"/>
                      <a:ext cx="1280160" cy="1135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0EEAF" w14:textId="149FD34A" w:rsidR="003201D7" w:rsidRDefault="003201D7" w:rsidP="00F35635">
      <w:pPr>
        <w:tabs>
          <w:tab w:val="left" w:pos="5256"/>
        </w:tabs>
        <w:ind w:left="360"/>
        <w:jc w:val="both"/>
        <w:rPr>
          <w:color w:val="auto"/>
          <w:sz w:val="18"/>
          <w:szCs w:val="18"/>
        </w:rPr>
      </w:pPr>
    </w:p>
    <w:p w14:paraId="0FDA2519" w14:textId="6B34CA76" w:rsidR="003201D7" w:rsidRDefault="00395AAC" w:rsidP="00E77DA7">
      <w:pPr>
        <w:tabs>
          <w:tab w:val="left" w:pos="7200"/>
          <w:tab w:val="left" w:pos="8220"/>
        </w:tabs>
        <w:ind w:left="360"/>
        <w:jc w:val="both"/>
        <w:rPr>
          <w:color w:val="auto"/>
          <w:sz w:val="18"/>
          <w:szCs w:val="18"/>
        </w:rPr>
      </w:pPr>
      <w:r>
        <w:rPr>
          <w:color w:val="auto"/>
          <w:sz w:val="18"/>
          <w:szCs w:val="18"/>
        </w:rPr>
        <w:tab/>
      </w:r>
      <w:r w:rsidR="00E77DA7">
        <w:rPr>
          <w:color w:val="auto"/>
          <w:sz w:val="18"/>
          <w:szCs w:val="18"/>
        </w:rPr>
        <w:tab/>
      </w:r>
    </w:p>
    <w:p w14:paraId="7BE1D3A5" w14:textId="3A02CDD7" w:rsidR="003201D7" w:rsidRDefault="00D669B0" w:rsidP="00F35635">
      <w:pPr>
        <w:tabs>
          <w:tab w:val="left" w:pos="5256"/>
        </w:tabs>
        <w:ind w:left="360"/>
        <w:jc w:val="both"/>
        <w:rPr>
          <w:color w:val="auto"/>
          <w:sz w:val="18"/>
          <w:szCs w:val="18"/>
        </w:rPr>
      </w:pPr>
      <w:r>
        <w:rPr>
          <w:noProof/>
          <w:color w:val="auto"/>
          <w:sz w:val="18"/>
          <w:szCs w:val="18"/>
        </w:rPr>
        <w:drawing>
          <wp:anchor distT="0" distB="0" distL="114300" distR="114300" simplePos="0" relativeHeight="251672576" behindDoc="1" locked="0" layoutInCell="1" allowOverlap="1" wp14:anchorId="5E6474C9" wp14:editId="000D37C2">
            <wp:simplePos x="0" y="0"/>
            <wp:positionH relativeFrom="column">
              <wp:posOffset>4457700</wp:posOffset>
            </wp:positionH>
            <wp:positionV relativeFrom="paragraph">
              <wp:posOffset>231140</wp:posOffset>
            </wp:positionV>
            <wp:extent cx="1280160" cy="1135380"/>
            <wp:effectExtent l="0" t="0" r="0" b="7620"/>
            <wp:wrapNone/>
            <wp:docPr id="520165777" name="Afbeelding 4" descr="Afbeelding met Stillevenfotografi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39780" name="Afbeelding 4" descr="Afbeelding met Stillevenfotografie, zwart-wit&#10;&#10;Door AI gegenereerde inhoud is mogelijk onjuist."/>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66" t="17172" r="23307" b="23328"/>
                    <a:stretch/>
                  </pic:blipFill>
                  <pic:spPr bwMode="auto">
                    <a:xfrm>
                      <a:off x="0" y="0"/>
                      <a:ext cx="1280160" cy="1135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auto"/>
          <w:sz w:val="18"/>
          <w:szCs w:val="18"/>
        </w:rPr>
        <w:drawing>
          <wp:anchor distT="0" distB="0" distL="114300" distR="114300" simplePos="0" relativeHeight="251679744" behindDoc="1" locked="0" layoutInCell="1" allowOverlap="1" wp14:anchorId="4E7431C7" wp14:editId="49657B38">
            <wp:simplePos x="0" y="0"/>
            <wp:positionH relativeFrom="margin">
              <wp:posOffset>3145790</wp:posOffset>
            </wp:positionH>
            <wp:positionV relativeFrom="paragraph">
              <wp:posOffset>128270</wp:posOffset>
            </wp:positionV>
            <wp:extent cx="1622425" cy="1333500"/>
            <wp:effectExtent l="0" t="0" r="0" b="0"/>
            <wp:wrapNone/>
            <wp:docPr id="9509017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foregroundMark x1="16917" y1="61813" x2="14083" y2="25000"/>
                                  <a14:backgroundMark x1="35583" y1="68188" x2="61583" y2="74125"/>
                                </a14:backgroundRemoval>
                              </a14:imgEffect>
                            </a14:imgLayer>
                          </a14:imgProps>
                        </a:ext>
                        <a:ext uri="{28A0092B-C50C-407E-A947-70E740481C1C}">
                          <a14:useLocalDpi xmlns:a14="http://schemas.microsoft.com/office/drawing/2010/main" val="0"/>
                        </a:ext>
                      </a:extLst>
                    </a:blip>
                    <a:srcRect l="4782" t="12550" r="11923" b="24103"/>
                    <a:stretch/>
                  </pic:blipFill>
                  <pic:spPr bwMode="auto">
                    <a:xfrm>
                      <a:off x="0" y="0"/>
                      <a:ext cx="162242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auto"/>
          <w:sz w:val="18"/>
          <w:szCs w:val="18"/>
        </w:rPr>
        <w:drawing>
          <wp:anchor distT="0" distB="0" distL="114300" distR="114300" simplePos="0" relativeHeight="251670528" behindDoc="1" locked="0" layoutInCell="1" allowOverlap="1" wp14:anchorId="1B70C07F" wp14:editId="189F90CB">
            <wp:simplePos x="0" y="0"/>
            <wp:positionH relativeFrom="margin">
              <wp:posOffset>2300605</wp:posOffset>
            </wp:positionH>
            <wp:positionV relativeFrom="paragraph">
              <wp:posOffset>257810</wp:posOffset>
            </wp:positionV>
            <wp:extent cx="1280160" cy="1135380"/>
            <wp:effectExtent l="0" t="0" r="0" b="7620"/>
            <wp:wrapNone/>
            <wp:docPr id="2104339780" name="Afbeelding 4" descr="Afbeelding met Stillevenfotografi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39780" name="Afbeelding 4" descr="Afbeelding met Stillevenfotografie, zwart-wit&#10;&#10;Door AI gegenereerde inhoud is mogelijk onjuist."/>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66" t="17172" r="23307" b="23328"/>
                    <a:stretch/>
                  </pic:blipFill>
                  <pic:spPr bwMode="auto">
                    <a:xfrm>
                      <a:off x="0" y="0"/>
                      <a:ext cx="1280160" cy="1135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29A0E" w14:textId="0A7B5D28" w:rsidR="003201D7" w:rsidRDefault="00455637" w:rsidP="00455637">
      <w:pPr>
        <w:tabs>
          <w:tab w:val="left" w:pos="2424"/>
        </w:tabs>
        <w:ind w:left="360"/>
        <w:jc w:val="both"/>
        <w:rPr>
          <w:color w:val="auto"/>
          <w:sz w:val="18"/>
          <w:szCs w:val="18"/>
        </w:rPr>
      </w:pPr>
      <w:r>
        <w:rPr>
          <w:color w:val="auto"/>
          <w:sz w:val="18"/>
          <w:szCs w:val="18"/>
        </w:rPr>
        <w:tab/>
      </w:r>
    </w:p>
    <w:p w14:paraId="3076A764" w14:textId="77777777" w:rsidR="003201D7" w:rsidRDefault="003201D7" w:rsidP="00F35635">
      <w:pPr>
        <w:tabs>
          <w:tab w:val="left" w:pos="5256"/>
        </w:tabs>
        <w:ind w:left="360"/>
        <w:jc w:val="both"/>
        <w:rPr>
          <w:color w:val="auto"/>
          <w:sz w:val="18"/>
          <w:szCs w:val="18"/>
        </w:rPr>
      </w:pPr>
    </w:p>
    <w:p w14:paraId="53853605" w14:textId="77777777" w:rsidR="003201D7" w:rsidRDefault="003201D7" w:rsidP="00F35635">
      <w:pPr>
        <w:tabs>
          <w:tab w:val="left" w:pos="5256"/>
        </w:tabs>
        <w:ind w:left="360"/>
        <w:jc w:val="both"/>
        <w:rPr>
          <w:color w:val="auto"/>
          <w:sz w:val="18"/>
          <w:szCs w:val="18"/>
        </w:rPr>
      </w:pPr>
    </w:p>
    <w:p w14:paraId="4F417EBC" w14:textId="6FA07F44" w:rsidR="00913F18" w:rsidRDefault="003201D7" w:rsidP="00F35635">
      <w:pPr>
        <w:tabs>
          <w:tab w:val="left" w:pos="5256"/>
        </w:tabs>
        <w:ind w:left="360"/>
        <w:jc w:val="both"/>
        <w:rPr>
          <w:color w:val="auto"/>
          <w:sz w:val="18"/>
          <w:szCs w:val="18"/>
        </w:rPr>
      </w:pPr>
      <w:r>
        <w:rPr>
          <w:color w:val="auto"/>
          <w:sz w:val="18"/>
          <w:szCs w:val="18"/>
        </w:rPr>
        <w:br/>
        <w:t xml:space="preserve">      </w:t>
      </w:r>
      <w:r w:rsidR="00121C65">
        <w:rPr>
          <w:color w:val="auto"/>
          <w:sz w:val="18"/>
          <w:szCs w:val="18"/>
        </w:rPr>
        <w:t>Dozen op elkaar</w:t>
      </w:r>
      <w:r w:rsidR="00884E29">
        <w:rPr>
          <w:color w:val="auto"/>
          <w:sz w:val="18"/>
          <w:szCs w:val="18"/>
        </w:rPr>
        <w:t xml:space="preserve"> vormen</w:t>
      </w:r>
      <w:r>
        <w:rPr>
          <w:color w:val="auto"/>
          <w:sz w:val="18"/>
          <w:szCs w:val="18"/>
        </w:rPr>
        <w:tab/>
        <w:t>Gebruik de flappen o</w:t>
      </w:r>
      <w:r w:rsidR="00D669B0">
        <w:rPr>
          <w:color w:val="auto"/>
          <w:sz w:val="18"/>
          <w:szCs w:val="18"/>
        </w:rPr>
        <w:t>m</w:t>
      </w:r>
      <w:r>
        <w:rPr>
          <w:color w:val="auto"/>
          <w:sz w:val="18"/>
          <w:szCs w:val="18"/>
        </w:rPr>
        <w:t xml:space="preserve"> </w:t>
      </w:r>
      <w:r w:rsidR="00F35635">
        <w:rPr>
          <w:color w:val="auto"/>
          <w:sz w:val="18"/>
          <w:szCs w:val="18"/>
        </w:rPr>
        <w:tab/>
      </w:r>
      <w:r w:rsidR="00884E29">
        <w:rPr>
          <w:color w:val="auto"/>
          <w:sz w:val="18"/>
          <w:szCs w:val="18"/>
        </w:rPr>
        <w:br/>
      </w:r>
      <w:r>
        <w:rPr>
          <w:color w:val="auto"/>
          <w:sz w:val="18"/>
          <w:szCs w:val="18"/>
        </w:rPr>
        <w:t xml:space="preserve">      </w:t>
      </w:r>
      <w:r w:rsidR="00884E29">
        <w:rPr>
          <w:color w:val="auto"/>
          <w:sz w:val="18"/>
          <w:szCs w:val="18"/>
        </w:rPr>
        <w:t>de verschillende kamers.</w:t>
      </w:r>
      <w:r>
        <w:rPr>
          <w:color w:val="auto"/>
          <w:sz w:val="18"/>
          <w:szCs w:val="18"/>
        </w:rPr>
        <w:t xml:space="preserve">                                    deuren open te zetten </w:t>
      </w:r>
      <w:r w:rsidR="00D669B0">
        <w:rPr>
          <w:color w:val="auto"/>
          <w:sz w:val="18"/>
          <w:szCs w:val="18"/>
        </w:rPr>
        <w:t>e</w:t>
      </w:r>
      <w:r>
        <w:rPr>
          <w:color w:val="auto"/>
          <w:sz w:val="18"/>
          <w:szCs w:val="18"/>
        </w:rPr>
        <w:t>n/of te sluiten</w:t>
      </w:r>
      <w:r w:rsidR="00121C65" w:rsidRPr="00121C65">
        <w:rPr>
          <w:color w:val="auto"/>
          <w:sz w:val="18"/>
          <w:szCs w:val="18"/>
        </w:rPr>
        <w:br/>
      </w:r>
    </w:p>
    <w:p w14:paraId="3049267B" w14:textId="53FFEB75" w:rsidR="00395AAC" w:rsidRPr="00121C65" w:rsidRDefault="00F94053" w:rsidP="00F94053">
      <w:pPr>
        <w:tabs>
          <w:tab w:val="left" w:pos="5256"/>
        </w:tabs>
        <w:jc w:val="both"/>
        <w:rPr>
          <w:color w:val="auto"/>
          <w:sz w:val="18"/>
          <w:szCs w:val="18"/>
        </w:rPr>
      </w:pPr>
      <w:r>
        <w:rPr>
          <w:color w:val="auto"/>
          <w:sz w:val="18"/>
          <w:szCs w:val="18"/>
        </w:rPr>
        <w:br/>
      </w:r>
    </w:p>
    <w:p w14:paraId="0EC66BA8" w14:textId="16E583D7" w:rsidR="00913F18" w:rsidRPr="00913F18" w:rsidRDefault="0055029D" w:rsidP="744D40A6">
      <w:pPr>
        <w:pStyle w:val="Lijstalinea"/>
        <w:jc w:val="both"/>
        <w:rPr>
          <w:color w:val="auto"/>
          <w:sz w:val="18"/>
          <w:szCs w:val="18"/>
        </w:rPr>
      </w:pPr>
      <w:bookmarkStart w:id="5" w:name="_Toc199787212"/>
      <w:r w:rsidRPr="744D40A6">
        <w:rPr>
          <w:rFonts w:cs="Arial"/>
          <w:color w:val="000000" w:themeColor="text1"/>
          <w:sz w:val="18"/>
          <w:szCs w:val="18"/>
          <w:lang w:val="nl-NL" w:eastAsia="nl-NL"/>
        </w:rPr>
        <w:t xml:space="preserve">Kaartjes met deuren om </w:t>
      </w:r>
      <w:r w:rsidR="5886E365" w:rsidRPr="744D40A6">
        <w:rPr>
          <w:rFonts w:cs="Arial"/>
          <w:color w:val="000000" w:themeColor="text1"/>
          <w:sz w:val="18"/>
          <w:szCs w:val="18"/>
          <w:lang w:val="nl-NL" w:eastAsia="nl-NL"/>
        </w:rPr>
        <w:t>d</w:t>
      </w:r>
      <w:r w:rsidRPr="744D40A6">
        <w:rPr>
          <w:rFonts w:cs="Arial"/>
          <w:color w:val="000000" w:themeColor="text1"/>
          <w:sz w:val="18"/>
          <w:szCs w:val="18"/>
          <w:lang w:val="nl-NL" w:eastAsia="nl-NL"/>
        </w:rPr>
        <w:t>e leesteksten op te kleven.</w:t>
      </w:r>
      <w:bookmarkEnd w:id="5"/>
      <w:r w:rsidRPr="744D40A6">
        <w:rPr>
          <w:rFonts w:cs="Arial"/>
          <w:color w:val="000000" w:themeColor="text1"/>
          <w:sz w:val="18"/>
          <w:szCs w:val="18"/>
          <w:lang w:val="nl-NL" w:eastAsia="nl-NL"/>
        </w:rPr>
        <w:t xml:space="preserve"> </w:t>
      </w:r>
    </w:p>
    <w:p w14:paraId="5FCCD537" w14:textId="767943C4" w:rsidR="00324763" w:rsidRPr="004B4D8E" w:rsidRDefault="00AF467F" w:rsidP="00655E2C">
      <w:pPr>
        <w:pStyle w:val="Lijstalinea"/>
        <w:jc w:val="both"/>
        <w:rPr>
          <w:color w:val="auto"/>
          <w:sz w:val="18"/>
          <w:szCs w:val="18"/>
        </w:rPr>
      </w:pPr>
      <w:bookmarkStart w:id="6" w:name="_Toc199787213"/>
      <w:r w:rsidRPr="744D40A6">
        <w:rPr>
          <w:rFonts w:cs="Arial"/>
          <w:color w:val="000000" w:themeColor="text1"/>
          <w:sz w:val="18"/>
          <w:szCs w:val="18"/>
          <w:lang w:val="nl-NL" w:eastAsia="nl-NL"/>
        </w:rPr>
        <w:t xml:space="preserve">Op het einde van de viering kan je elke klas een leuke deurhanger geven met </w:t>
      </w:r>
      <w:r w:rsidR="00913F18" w:rsidRPr="744D40A6">
        <w:rPr>
          <w:rFonts w:cs="Arial"/>
          <w:color w:val="000000" w:themeColor="text1"/>
          <w:sz w:val="18"/>
          <w:szCs w:val="18"/>
          <w:lang w:val="nl-NL" w:eastAsia="nl-NL"/>
        </w:rPr>
        <w:t>de afbeelding van de affiche of boodschap met een warme welkom.</w:t>
      </w:r>
      <w:bookmarkEnd w:id="6"/>
      <w:r w:rsidR="00913F18" w:rsidRPr="744D40A6">
        <w:rPr>
          <w:rFonts w:cs="Arial"/>
          <w:color w:val="000000" w:themeColor="text1"/>
          <w:sz w:val="18"/>
          <w:szCs w:val="18"/>
          <w:lang w:val="nl-NL" w:eastAsia="nl-NL"/>
        </w:rPr>
        <w:t xml:space="preserve"> </w:t>
      </w:r>
    </w:p>
    <w:p w14:paraId="4BB9A725" w14:textId="758CD98D" w:rsidR="00DD517D" w:rsidRPr="00324763" w:rsidRDefault="00DD517D" w:rsidP="00C60C54">
      <w:pPr>
        <w:pStyle w:val="Kop1"/>
        <w:rPr>
          <w:sz w:val="18"/>
          <w:szCs w:val="18"/>
          <w:lang w:val="nl-NL" w:eastAsia="nl-NL"/>
        </w:rPr>
      </w:pPr>
      <w:bookmarkStart w:id="7" w:name="_Toc199789322"/>
      <w:r w:rsidRPr="00DD517D">
        <w:rPr>
          <w:lang w:val="nl-NL" w:eastAsia="nl-NL"/>
        </w:rPr>
        <w:t>Visualisaties</w:t>
      </w:r>
      <w:bookmarkEnd w:id="7"/>
      <w:r w:rsidRPr="00DD517D">
        <w:rPr>
          <w:lang w:val="nl-NL" w:eastAsia="nl-NL"/>
        </w:rPr>
        <w:t xml:space="preserve"> </w:t>
      </w:r>
    </w:p>
    <w:p w14:paraId="73BE8F70" w14:textId="77777777" w:rsidR="00314EE6" w:rsidRPr="00314EE6" w:rsidRDefault="00DD517D" w:rsidP="744D40A6">
      <w:pPr>
        <w:pStyle w:val="Lijstalinea"/>
        <w:jc w:val="both"/>
        <w:rPr>
          <w:color w:val="auto"/>
          <w:lang w:val="nl-NL" w:eastAsia="nl-NL"/>
        </w:rPr>
      </w:pPr>
      <w:bookmarkStart w:id="8" w:name="_Toc199787217"/>
      <w:r w:rsidRPr="744D40A6">
        <w:rPr>
          <w:color w:val="auto"/>
          <w:lang w:val="nl-NL" w:eastAsia="nl-NL"/>
        </w:rPr>
        <w:t>Woordstroken</w:t>
      </w:r>
      <w:r w:rsidR="00BA4452" w:rsidRPr="744D40A6">
        <w:rPr>
          <w:color w:val="auto"/>
          <w:lang w:val="nl-NL" w:eastAsia="nl-NL"/>
        </w:rPr>
        <w:t xml:space="preserve"> (in de vorm hui</w:t>
      </w:r>
      <w:r w:rsidR="1891F294" w:rsidRPr="744D40A6">
        <w:rPr>
          <w:color w:val="auto"/>
          <w:lang w:val="nl-NL" w:eastAsia="nl-NL"/>
        </w:rPr>
        <w:t>s</w:t>
      </w:r>
      <w:r w:rsidR="00BA4452" w:rsidRPr="744D40A6">
        <w:rPr>
          <w:color w:val="auto"/>
          <w:lang w:val="nl-NL" w:eastAsia="nl-NL"/>
        </w:rPr>
        <w:t>/sleutel…)</w:t>
      </w:r>
      <w:r w:rsidR="00AD3364" w:rsidRPr="744D40A6">
        <w:rPr>
          <w:color w:val="auto"/>
          <w:lang w:val="nl-NL" w:eastAsia="nl-NL"/>
        </w:rPr>
        <w:t xml:space="preserve">: </w:t>
      </w:r>
      <w:r w:rsidR="00AD3364" w:rsidRPr="744D40A6">
        <w:rPr>
          <w:rFonts w:cs="Arial"/>
          <w:color w:val="000000" w:themeColor="text1"/>
          <w:sz w:val="18"/>
          <w:szCs w:val="18"/>
          <w:lang w:val="nl-NL" w:eastAsia="nl-NL"/>
        </w:rPr>
        <w:t>welkom, anders thuiskomen, stevig als een rots,</w:t>
      </w:r>
      <w:r w:rsidR="00AD3364" w:rsidRPr="744D40A6">
        <w:rPr>
          <w:color w:val="auto"/>
          <w:sz w:val="18"/>
          <w:szCs w:val="18"/>
        </w:rPr>
        <w:t xml:space="preserve"> eerlijk, helpen, vriendelijk, vrede, gastvrij, allemaal anders, samen.</w:t>
      </w:r>
    </w:p>
    <w:p w14:paraId="5EBE38A4" w14:textId="4AE5FA42" w:rsidR="00DD517D" w:rsidRDefault="001E6CF9" w:rsidP="00314EE6">
      <w:pPr>
        <w:pStyle w:val="Lijstalinea"/>
        <w:numPr>
          <w:ilvl w:val="0"/>
          <w:numId w:val="0"/>
        </w:numPr>
        <w:ind w:left="357"/>
        <w:jc w:val="both"/>
        <w:rPr>
          <w:color w:val="auto"/>
          <w:sz w:val="18"/>
          <w:szCs w:val="18"/>
        </w:rPr>
      </w:pPr>
      <w:r>
        <w:rPr>
          <w:color w:val="auto"/>
          <w:sz w:val="18"/>
          <w:szCs w:val="18"/>
        </w:rPr>
        <w:br/>
      </w:r>
      <w:r w:rsidR="007C0EE5" w:rsidRPr="007C0EE5">
        <w:rPr>
          <w:noProof/>
        </w:rPr>
        <w:drawing>
          <wp:inline distT="0" distB="0" distL="0" distR="0" wp14:anchorId="604784CA" wp14:editId="16F2E3D6">
            <wp:extent cx="1260000" cy="645280"/>
            <wp:effectExtent l="0" t="0" r="0" b="2540"/>
            <wp:docPr id="489866092" name="Afbeelding 1" descr="Afbeelding met clipart, Graphics, Lettertype,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66092" name="Afbeelding 1" descr="Afbeelding met clipart, Graphics, Lettertype, symbool&#10;&#10;Door AI gegenereerde inhoud is mogelijk onjuist."/>
                    <pic:cNvPicPr/>
                  </pic:nvPicPr>
                  <pic:blipFill>
                    <a:blip r:embed="rId20"/>
                    <a:stretch>
                      <a:fillRect/>
                    </a:stretch>
                  </pic:blipFill>
                  <pic:spPr>
                    <a:xfrm>
                      <a:off x="0" y="0"/>
                      <a:ext cx="1260000" cy="645280"/>
                    </a:xfrm>
                    <a:prstGeom prst="rect">
                      <a:avLst/>
                    </a:prstGeom>
                  </pic:spPr>
                </pic:pic>
              </a:graphicData>
            </a:graphic>
          </wp:inline>
        </w:drawing>
      </w:r>
      <w:r w:rsidRPr="001E6CF9">
        <w:rPr>
          <w:noProof/>
        </w:rPr>
        <w:drawing>
          <wp:inline distT="0" distB="0" distL="0" distR="0" wp14:anchorId="3EC5D00B" wp14:editId="567915A1">
            <wp:extent cx="1260000" cy="637500"/>
            <wp:effectExtent l="0" t="0" r="0" b="0"/>
            <wp:docPr id="342036287" name="Afbeelding 1" descr="Afbeelding met clipart, Lettertype,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36287" name="Afbeelding 1" descr="Afbeelding met clipart, Lettertype, symbool&#10;&#10;Door AI gegenereerde inhoud is mogelijk onjuist."/>
                    <pic:cNvPicPr/>
                  </pic:nvPicPr>
                  <pic:blipFill>
                    <a:blip r:embed="rId21"/>
                    <a:stretch>
                      <a:fillRect/>
                    </a:stretch>
                  </pic:blipFill>
                  <pic:spPr>
                    <a:xfrm>
                      <a:off x="0" y="0"/>
                      <a:ext cx="1260000" cy="637500"/>
                    </a:xfrm>
                    <a:prstGeom prst="rect">
                      <a:avLst/>
                    </a:prstGeom>
                  </pic:spPr>
                </pic:pic>
              </a:graphicData>
            </a:graphic>
          </wp:inline>
        </w:drawing>
      </w:r>
      <w:r>
        <w:rPr>
          <w:color w:val="auto"/>
          <w:sz w:val="18"/>
          <w:szCs w:val="18"/>
        </w:rPr>
        <w:t xml:space="preserve"> </w:t>
      </w:r>
      <w:r w:rsidR="005D2382">
        <w:rPr>
          <w:noProof/>
        </w:rPr>
        <w:drawing>
          <wp:inline distT="0" distB="0" distL="0" distR="0" wp14:anchorId="747F0D35" wp14:editId="0F471BFB">
            <wp:extent cx="1260000" cy="655050"/>
            <wp:effectExtent l="0" t="0" r="0" b="0"/>
            <wp:docPr id="1304852155" name="Afbeelding 1" descr="Afbeelding met clipart, Lettertype,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52155" name="Afbeelding 1" descr="Afbeelding met clipart, Lettertype, symbool&#10;&#10;Door AI gegenereerde inhoud is mogelijk onjuist."/>
                    <pic:cNvPicPr/>
                  </pic:nvPicPr>
                  <pic:blipFill>
                    <a:blip r:embed="rId22"/>
                    <a:stretch>
                      <a:fillRect/>
                    </a:stretch>
                  </pic:blipFill>
                  <pic:spPr>
                    <a:xfrm>
                      <a:off x="0" y="0"/>
                      <a:ext cx="1260000" cy="655050"/>
                    </a:xfrm>
                    <a:prstGeom prst="rect">
                      <a:avLst/>
                    </a:prstGeom>
                  </pic:spPr>
                </pic:pic>
              </a:graphicData>
            </a:graphic>
          </wp:inline>
        </w:drawing>
      </w:r>
      <w:r w:rsidR="0036258B">
        <w:rPr>
          <w:color w:val="auto"/>
          <w:sz w:val="18"/>
          <w:szCs w:val="18"/>
        </w:rPr>
        <w:t xml:space="preserve"> </w:t>
      </w:r>
      <w:r w:rsidR="002C3E7A" w:rsidRPr="002C3E7A">
        <w:rPr>
          <w:noProof/>
        </w:rPr>
        <w:drawing>
          <wp:inline distT="0" distB="0" distL="0" distR="0" wp14:anchorId="1B89A826" wp14:editId="33DD467D">
            <wp:extent cx="1260000" cy="604581"/>
            <wp:effectExtent l="0" t="0" r="0" b="5080"/>
            <wp:docPr id="1605481998" name="Afbeelding 1" descr="Afbeelding met clipart, Lettertype,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81998" name="Afbeelding 1" descr="Afbeelding met clipart, Lettertype, Graphics, symbool&#10;&#10;Door AI gegenereerde inhoud is mogelijk onjuist."/>
                    <pic:cNvPicPr/>
                  </pic:nvPicPr>
                  <pic:blipFill>
                    <a:blip r:embed="rId23"/>
                    <a:stretch>
                      <a:fillRect/>
                    </a:stretch>
                  </pic:blipFill>
                  <pic:spPr>
                    <a:xfrm>
                      <a:off x="0" y="0"/>
                      <a:ext cx="1260000" cy="604581"/>
                    </a:xfrm>
                    <a:prstGeom prst="rect">
                      <a:avLst/>
                    </a:prstGeom>
                  </pic:spPr>
                </pic:pic>
              </a:graphicData>
            </a:graphic>
          </wp:inline>
        </w:drawing>
      </w:r>
      <w:bookmarkEnd w:id="8"/>
    </w:p>
    <w:p w14:paraId="5AA09A37" w14:textId="77777777" w:rsidR="00314EE6" w:rsidRPr="00A8296D" w:rsidRDefault="00314EE6" w:rsidP="00314EE6">
      <w:pPr>
        <w:pStyle w:val="Lijstalinea"/>
        <w:numPr>
          <w:ilvl w:val="0"/>
          <w:numId w:val="0"/>
        </w:numPr>
        <w:ind w:left="357"/>
        <w:jc w:val="both"/>
        <w:rPr>
          <w:color w:val="auto"/>
          <w:lang w:val="nl-NL" w:eastAsia="nl-NL"/>
        </w:rPr>
      </w:pPr>
    </w:p>
    <w:p w14:paraId="2B99699D" w14:textId="77777777" w:rsidR="001E38FA" w:rsidRPr="00314EE6" w:rsidRDefault="001E38FA" w:rsidP="001E38FA">
      <w:pPr>
        <w:suppressAutoHyphens w:val="0"/>
        <w:spacing w:after="0" w:line="240" w:lineRule="auto"/>
        <w:rPr>
          <w:rFonts w:asciiTheme="minorHAnsi" w:eastAsia="Times New Roman" w:hAnsiTheme="minorHAnsi" w:cs="Times New Roman"/>
          <w:color w:val="auto"/>
          <w:sz w:val="24"/>
          <w:szCs w:val="24"/>
          <w:lang w:eastAsia="nl-BE"/>
        </w:rPr>
      </w:pPr>
      <w:hyperlink r:id="rId24" w:history="1">
        <w:r w:rsidRPr="00314EE6">
          <w:rPr>
            <w:rFonts w:asciiTheme="minorHAnsi" w:eastAsia="Times New Roman" w:hAnsiTheme="minorHAnsi" w:cs="Times New Roman"/>
            <w:color w:val="0000FF"/>
            <w:sz w:val="24"/>
            <w:szCs w:val="24"/>
            <w:u w:val="single"/>
            <w:lang w:eastAsia="nl-BE"/>
          </w:rPr>
          <w:t>ALLEMAAL ANDERS.pdf</w:t>
        </w:r>
      </w:hyperlink>
    </w:p>
    <w:p w14:paraId="268AE91B" w14:textId="77777777" w:rsidR="009A4A2A" w:rsidRPr="00314EE6" w:rsidRDefault="009A4A2A" w:rsidP="009A4A2A">
      <w:pPr>
        <w:suppressAutoHyphens w:val="0"/>
        <w:spacing w:after="0" w:line="240" w:lineRule="auto"/>
        <w:rPr>
          <w:rFonts w:asciiTheme="minorHAnsi" w:eastAsia="Times New Roman" w:hAnsiTheme="minorHAnsi" w:cs="Times New Roman"/>
          <w:color w:val="auto"/>
          <w:sz w:val="24"/>
          <w:szCs w:val="24"/>
          <w:lang w:eastAsia="nl-BE"/>
        </w:rPr>
      </w:pPr>
      <w:hyperlink r:id="rId25" w:history="1">
        <w:r w:rsidRPr="00314EE6">
          <w:rPr>
            <w:rFonts w:asciiTheme="minorHAnsi" w:eastAsia="Times New Roman" w:hAnsiTheme="minorHAnsi" w:cs="Times New Roman"/>
            <w:color w:val="0000FF"/>
            <w:sz w:val="24"/>
            <w:szCs w:val="24"/>
            <w:u w:val="single"/>
            <w:lang w:eastAsia="nl-BE"/>
          </w:rPr>
          <w:t>ANDERS THUISKOMEN.pdf</w:t>
        </w:r>
      </w:hyperlink>
    </w:p>
    <w:p w14:paraId="34937EF6" w14:textId="77777777" w:rsidR="00CE09B7" w:rsidRPr="00314EE6" w:rsidRDefault="00CE09B7" w:rsidP="00CE09B7">
      <w:pPr>
        <w:suppressAutoHyphens w:val="0"/>
        <w:spacing w:after="0" w:line="240" w:lineRule="auto"/>
        <w:rPr>
          <w:rFonts w:asciiTheme="minorHAnsi" w:eastAsia="Times New Roman" w:hAnsiTheme="minorHAnsi" w:cs="Times New Roman"/>
          <w:color w:val="auto"/>
          <w:sz w:val="24"/>
          <w:szCs w:val="24"/>
          <w:lang w:eastAsia="nl-BE"/>
        </w:rPr>
      </w:pPr>
      <w:hyperlink r:id="rId26" w:history="1">
        <w:r w:rsidRPr="00314EE6">
          <w:rPr>
            <w:rFonts w:asciiTheme="minorHAnsi" w:eastAsia="Times New Roman" w:hAnsiTheme="minorHAnsi" w:cs="Times New Roman"/>
            <w:color w:val="0000FF"/>
            <w:sz w:val="24"/>
            <w:szCs w:val="24"/>
            <w:u w:val="single"/>
            <w:lang w:eastAsia="nl-BE"/>
          </w:rPr>
          <w:t>EERLIJK.pdf</w:t>
        </w:r>
      </w:hyperlink>
    </w:p>
    <w:p w14:paraId="4180ACFA" w14:textId="77777777" w:rsidR="00CE09B7" w:rsidRPr="00314EE6" w:rsidRDefault="00CE09B7" w:rsidP="00CE09B7">
      <w:pPr>
        <w:suppressAutoHyphens w:val="0"/>
        <w:spacing w:after="0" w:line="240" w:lineRule="auto"/>
        <w:rPr>
          <w:rFonts w:asciiTheme="minorHAnsi" w:eastAsia="Times New Roman" w:hAnsiTheme="minorHAnsi" w:cs="Times New Roman"/>
          <w:color w:val="auto"/>
          <w:sz w:val="24"/>
          <w:szCs w:val="24"/>
          <w:lang w:eastAsia="nl-BE"/>
        </w:rPr>
      </w:pPr>
      <w:hyperlink r:id="rId27" w:history="1">
        <w:r w:rsidRPr="00314EE6">
          <w:rPr>
            <w:rFonts w:asciiTheme="minorHAnsi" w:eastAsia="Times New Roman" w:hAnsiTheme="minorHAnsi" w:cs="Times New Roman"/>
            <w:color w:val="0000FF"/>
            <w:sz w:val="24"/>
            <w:szCs w:val="24"/>
            <w:u w:val="single"/>
            <w:lang w:eastAsia="nl-BE"/>
          </w:rPr>
          <w:t>GASTVRIJ.pdf</w:t>
        </w:r>
      </w:hyperlink>
    </w:p>
    <w:p w14:paraId="6B9609D3" w14:textId="77777777" w:rsidR="00201E86" w:rsidRPr="00314EE6" w:rsidRDefault="00201E86" w:rsidP="00201E86">
      <w:pPr>
        <w:suppressAutoHyphens w:val="0"/>
        <w:spacing w:after="0" w:line="240" w:lineRule="auto"/>
        <w:rPr>
          <w:rFonts w:asciiTheme="minorHAnsi" w:eastAsia="Times New Roman" w:hAnsiTheme="minorHAnsi" w:cs="Times New Roman"/>
          <w:color w:val="auto"/>
          <w:sz w:val="24"/>
          <w:szCs w:val="24"/>
          <w:lang w:eastAsia="nl-BE"/>
        </w:rPr>
      </w:pPr>
      <w:hyperlink r:id="rId28" w:history="1">
        <w:r w:rsidRPr="00314EE6">
          <w:rPr>
            <w:rFonts w:asciiTheme="minorHAnsi" w:eastAsia="Times New Roman" w:hAnsiTheme="minorHAnsi" w:cs="Times New Roman"/>
            <w:color w:val="0000FF"/>
            <w:sz w:val="24"/>
            <w:szCs w:val="24"/>
            <w:u w:val="single"/>
            <w:lang w:eastAsia="nl-BE"/>
          </w:rPr>
          <w:t>HELPEN.pdf</w:t>
        </w:r>
      </w:hyperlink>
    </w:p>
    <w:p w14:paraId="2ECBBA5A" w14:textId="77777777" w:rsidR="00201E86" w:rsidRPr="00314EE6" w:rsidRDefault="00201E86" w:rsidP="00201E86">
      <w:pPr>
        <w:suppressAutoHyphens w:val="0"/>
        <w:spacing w:after="0" w:line="240" w:lineRule="auto"/>
        <w:rPr>
          <w:rFonts w:asciiTheme="minorHAnsi" w:eastAsia="Times New Roman" w:hAnsiTheme="minorHAnsi" w:cs="Times New Roman"/>
          <w:color w:val="auto"/>
          <w:sz w:val="24"/>
          <w:szCs w:val="24"/>
          <w:lang w:eastAsia="nl-BE"/>
        </w:rPr>
      </w:pPr>
      <w:hyperlink r:id="rId29" w:history="1">
        <w:r w:rsidRPr="00314EE6">
          <w:rPr>
            <w:rFonts w:asciiTheme="minorHAnsi" w:eastAsia="Times New Roman" w:hAnsiTheme="minorHAnsi" w:cs="Times New Roman"/>
            <w:color w:val="0000FF"/>
            <w:sz w:val="24"/>
            <w:szCs w:val="24"/>
            <w:u w:val="single"/>
            <w:lang w:eastAsia="nl-BE"/>
          </w:rPr>
          <w:t>SAMEN.pdf</w:t>
        </w:r>
      </w:hyperlink>
    </w:p>
    <w:p w14:paraId="52574E75" w14:textId="77777777" w:rsidR="00015E95" w:rsidRPr="00314EE6" w:rsidRDefault="00015E95" w:rsidP="00015E95">
      <w:pPr>
        <w:suppressAutoHyphens w:val="0"/>
        <w:spacing w:after="0" w:line="240" w:lineRule="auto"/>
        <w:rPr>
          <w:rFonts w:asciiTheme="minorHAnsi" w:eastAsia="Times New Roman" w:hAnsiTheme="minorHAnsi" w:cs="Times New Roman"/>
          <w:color w:val="auto"/>
          <w:sz w:val="24"/>
          <w:szCs w:val="24"/>
          <w:lang w:eastAsia="nl-BE"/>
        </w:rPr>
      </w:pPr>
      <w:hyperlink r:id="rId30" w:history="1">
        <w:r w:rsidRPr="00314EE6">
          <w:rPr>
            <w:rFonts w:asciiTheme="minorHAnsi" w:eastAsia="Times New Roman" w:hAnsiTheme="minorHAnsi" w:cs="Times New Roman"/>
            <w:color w:val="0000FF"/>
            <w:sz w:val="24"/>
            <w:szCs w:val="24"/>
            <w:u w:val="single"/>
            <w:lang w:eastAsia="nl-BE"/>
          </w:rPr>
          <w:t>STEVIG ALS EEN ROTS.pdf</w:t>
        </w:r>
      </w:hyperlink>
    </w:p>
    <w:p w14:paraId="63DC4C71" w14:textId="77777777" w:rsidR="00A55082" w:rsidRPr="00314EE6" w:rsidRDefault="00A55082" w:rsidP="00A55082">
      <w:pPr>
        <w:suppressAutoHyphens w:val="0"/>
        <w:spacing w:after="0" w:line="240" w:lineRule="auto"/>
        <w:rPr>
          <w:rFonts w:asciiTheme="minorHAnsi" w:eastAsia="Times New Roman" w:hAnsiTheme="minorHAnsi" w:cs="Times New Roman"/>
          <w:color w:val="auto"/>
          <w:sz w:val="24"/>
          <w:szCs w:val="24"/>
          <w:lang w:eastAsia="nl-BE"/>
        </w:rPr>
      </w:pPr>
      <w:hyperlink r:id="rId31" w:history="1">
        <w:r w:rsidRPr="00314EE6">
          <w:rPr>
            <w:rFonts w:asciiTheme="minorHAnsi" w:eastAsia="Times New Roman" w:hAnsiTheme="minorHAnsi" w:cs="Times New Roman"/>
            <w:color w:val="0000FF"/>
            <w:sz w:val="24"/>
            <w:szCs w:val="24"/>
            <w:u w:val="single"/>
            <w:lang w:eastAsia="nl-BE"/>
          </w:rPr>
          <w:t>VREDE.pdf</w:t>
        </w:r>
      </w:hyperlink>
    </w:p>
    <w:p w14:paraId="4834E4E8" w14:textId="77777777" w:rsidR="00A55082" w:rsidRPr="00314EE6" w:rsidRDefault="00A55082" w:rsidP="00A55082">
      <w:pPr>
        <w:suppressAutoHyphens w:val="0"/>
        <w:spacing w:after="0" w:line="240" w:lineRule="auto"/>
        <w:rPr>
          <w:rFonts w:asciiTheme="minorHAnsi" w:eastAsia="Times New Roman" w:hAnsiTheme="minorHAnsi" w:cs="Times New Roman"/>
          <w:color w:val="auto"/>
          <w:sz w:val="24"/>
          <w:szCs w:val="24"/>
          <w:lang w:eastAsia="nl-BE"/>
        </w:rPr>
      </w:pPr>
      <w:hyperlink r:id="rId32" w:history="1">
        <w:r w:rsidRPr="00314EE6">
          <w:rPr>
            <w:rFonts w:asciiTheme="minorHAnsi" w:eastAsia="Times New Roman" w:hAnsiTheme="minorHAnsi" w:cs="Times New Roman"/>
            <w:color w:val="0000FF"/>
            <w:sz w:val="24"/>
            <w:szCs w:val="24"/>
            <w:u w:val="single"/>
            <w:lang w:eastAsia="nl-BE"/>
          </w:rPr>
          <w:t>VRIENDELIJK.pdf</w:t>
        </w:r>
      </w:hyperlink>
    </w:p>
    <w:p w14:paraId="0B959C22" w14:textId="10113C8F" w:rsidR="00A8296D" w:rsidRPr="00314EE6" w:rsidRDefault="0063449F" w:rsidP="0063449F">
      <w:pPr>
        <w:suppressAutoHyphens w:val="0"/>
        <w:spacing w:after="0" w:line="240" w:lineRule="auto"/>
        <w:rPr>
          <w:rFonts w:asciiTheme="minorHAnsi" w:eastAsia="Times New Roman" w:hAnsiTheme="minorHAnsi" w:cs="Times New Roman"/>
          <w:color w:val="auto"/>
          <w:sz w:val="24"/>
          <w:szCs w:val="24"/>
          <w:lang w:eastAsia="nl-BE"/>
        </w:rPr>
      </w:pPr>
      <w:hyperlink r:id="rId33" w:history="1">
        <w:r w:rsidRPr="00314EE6">
          <w:rPr>
            <w:rFonts w:asciiTheme="minorHAnsi" w:eastAsia="Times New Roman" w:hAnsiTheme="minorHAnsi" w:cs="Times New Roman"/>
            <w:color w:val="0000FF"/>
            <w:sz w:val="24"/>
            <w:szCs w:val="24"/>
            <w:u w:val="single"/>
            <w:lang w:eastAsia="nl-BE"/>
          </w:rPr>
          <w:t>WELKOM.pdf</w:t>
        </w:r>
      </w:hyperlink>
    </w:p>
    <w:p w14:paraId="3C181641" w14:textId="77777777" w:rsidR="00B519C4" w:rsidRDefault="00DD517D" w:rsidP="00B519C4">
      <w:pPr>
        <w:pStyle w:val="Lijstalinea"/>
        <w:numPr>
          <w:ilvl w:val="0"/>
          <w:numId w:val="16"/>
        </w:numPr>
        <w:jc w:val="both"/>
        <w:rPr>
          <w:color w:val="auto"/>
          <w:lang w:val="nl-NL" w:eastAsia="nl-NL"/>
        </w:rPr>
      </w:pPr>
      <w:bookmarkStart w:id="9" w:name="_Toc199787218"/>
      <w:r>
        <w:rPr>
          <w:color w:val="auto"/>
          <w:lang w:val="nl-NL" w:eastAsia="nl-NL"/>
        </w:rPr>
        <w:t xml:space="preserve">Een kaart met een </w:t>
      </w:r>
      <w:r w:rsidR="000C0AFD">
        <w:rPr>
          <w:color w:val="auto"/>
          <w:lang w:val="nl-NL" w:eastAsia="nl-NL"/>
        </w:rPr>
        <w:t>huis/deur – om leestekstjes op te kleven</w:t>
      </w:r>
      <w:bookmarkEnd w:id="9"/>
    </w:p>
    <w:p w14:paraId="29BA1AAA" w14:textId="56BF5878" w:rsidR="00F36910" w:rsidRDefault="000C0AFD" w:rsidP="00D22DBC">
      <w:pPr>
        <w:pStyle w:val="Lijstalinea"/>
        <w:numPr>
          <w:ilvl w:val="0"/>
          <w:numId w:val="16"/>
        </w:numPr>
        <w:jc w:val="both"/>
        <w:rPr>
          <w:color w:val="auto"/>
          <w:lang w:val="nl-NL" w:eastAsia="nl-NL"/>
        </w:rPr>
      </w:pPr>
      <w:bookmarkStart w:id="10" w:name="_Toc199787219"/>
      <w:r w:rsidRPr="00B519C4">
        <w:rPr>
          <w:color w:val="auto"/>
          <w:lang w:val="nl-NL" w:eastAsia="nl-NL"/>
        </w:rPr>
        <w:t>Een deurhanger</w:t>
      </w:r>
      <w:r w:rsidR="00143E72" w:rsidRPr="00B519C4">
        <w:rPr>
          <w:color w:val="auto"/>
          <w:lang w:val="nl-NL" w:eastAsia="nl-NL"/>
        </w:rPr>
        <w:t xml:space="preserve"> </w:t>
      </w:r>
      <w:r w:rsidR="003D49CB" w:rsidRPr="00B519C4">
        <w:rPr>
          <w:color w:val="auto"/>
          <w:sz w:val="16"/>
          <w:szCs w:val="16"/>
          <w:lang w:val="nl-NL" w:eastAsia="nl-NL"/>
        </w:rPr>
        <w:t xml:space="preserve"> </w:t>
      </w:r>
      <w:hyperlink r:id="rId34" w:history="1">
        <w:r w:rsidR="00B519C4" w:rsidRPr="00B519C4">
          <w:rPr>
            <w:color w:val="0000FF"/>
            <w:u w:val="single"/>
          </w:rPr>
          <w:t>deurhanger.pdf</w:t>
        </w:r>
        <w:bookmarkEnd w:id="10"/>
      </w:hyperlink>
    </w:p>
    <w:p w14:paraId="1195E7D4" w14:textId="64B549E8" w:rsidR="00C60C54" w:rsidRPr="00C60C54" w:rsidRDefault="00C60C54" w:rsidP="00C60C54">
      <w:pPr>
        <w:pStyle w:val="Kop1"/>
        <w:rPr>
          <w:lang w:val="nl-NL" w:eastAsia="nl-NL"/>
        </w:rPr>
      </w:pPr>
      <w:bookmarkStart w:id="11" w:name="_Toc199789323"/>
      <w:r>
        <w:rPr>
          <w:lang w:val="nl-NL" w:eastAsia="nl-NL"/>
        </w:rPr>
        <w:t>Gebedsviering</w:t>
      </w:r>
      <w:bookmarkEnd w:id="11"/>
    </w:p>
    <w:p w14:paraId="198ABD26" w14:textId="2DB3E9DE" w:rsidR="004B4D8E" w:rsidRDefault="004B4D8E" w:rsidP="00C60C54">
      <w:pPr>
        <w:pStyle w:val="Kop2"/>
      </w:pPr>
      <w:bookmarkStart w:id="12" w:name="_Toc199789324"/>
      <w:bookmarkStart w:id="13" w:name="_Toc199787220"/>
      <w:r w:rsidRPr="00C60C54">
        <w:t>Symbolische actie (voorafgaand)</w:t>
      </w:r>
      <w:bookmarkEnd w:id="12"/>
    </w:p>
    <w:p w14:paraId="64D82C00" w14:textId="77777777" w:rsidR="004B4D8E" w:rsidRPr="00C60C54" w:rsidRDefault="004B4D8E" w:rsidP="004B4D8E">
      <w:pPr>
        <w:pStyle w:val="Kop3"/>
        <w:rPr>
          <w:lang w:val="nl-NL" w:eastAsia="nl-NL"/>
        </w:rPr>
      </w:pPr>
      <w:bookmarkStart w:id="14" w:name="_Toc199789325"/>
      <w:r>
        <w:rPr>
          <w:lang w:val="nl-NL" w:eastAsia="nl-NL"/>
        </w:rPr>
        <w:t>Klasdeur</w:t>
      </w:r>
      <w:bookmarkEnd w:id="14"/>
      <w:r>
        <w:rPr>
          <w:lang w:val="nl-NL" w:eastAsia="nl-NL"/>
        </w:rPr>
        <w:t xml:space="preserve"> </w:t>
      </w:r>
    </w:p>
    <w:p w14:paraId="1E1A25AF" w14:textId="77777777" w:rsidR="004B4D8E" w:rsidRDefault="004B4D8E" w:rsidP="004B4D8E">
      <w:pPr>
        <w:jc w:val="both"/>
        <w:rPr>
          <w:color w:val="auto"/>
          <w:sz w:val="18"/>
          <w:szCs w:val="18"/>
          <w:lang w:val="nl-NL" w:eastAsia="nl-NL"/>
        </w:rPr>
      </w:pPr>
      <w:r w:rsidRPr="00533377">
        <w:rPr>
          <w:color w:val="auto"/>
          <w:sz w:val="18"/>
          <w:szCs w:val="18"/>
          <w:lang w:val="nl-NL" w:eastAsia="nl-NL"/>
        </w:rPr>
        <w:t xml:space="preserve">Tijdens de kennismaking (op de eerste schooldag) wordt elke klas uitgenodigd om de klasdeur te versieren. Belangrijk is dat ze typische elementen aanbrengen die kenmerkend zijn voor de klasgroep (talenten, foto’s, afspraken, linken naar speciale uitstappen of activiteiten waar ze naar uit kijken …) Van deze deuren kan je foto’s nemen om in een PowerPoint te verwerken. </w:t>
      </w:r>
    </w:p>
    <w:p w14:paraId="2529ABFE" w14:textId="77777777" w:rsidR="004B4D8E" w:rsidRPr="00F47897" w:rsidRDefault="004B4D8E" w:rsidP="004B4D8E">
      <w:pPr>
        <w:jc w:val="both"/>
        <w:rPr>
          <w:color w:val="auto"/>
          <w:sz w:val="18"/>
          <w:szCs w:val="18"/>
          <w:lang w:val="nl-NL" w:eastAsia="nl-NL"/>
        </w:rPr>
      </w:pPr>
      <w:r w:rsidRPr="005C3B41">
        <w:rPr>
          <w:noProof/>
        </w:rPr>
        <w:drawing>
          <wp:anchor distT="0" distB="0" distL="114300" distR="114300" simplePos="0" relativeHeight="251707392" behindDoc="1" locked="0" layoutInCell="1" allowOverlap="1" wp14:anchorId="6AFC7047" wp14:editId="716C5065">
            <wp:simplePos x="0" y="0"/>
            <wp:positionH relativeFrom="column">
              <wp:posOffset>4669790</wp:posOffset>
            </wp:positionH>
            <wp:positionV relativeFrom="paragraph">
              <wp:posOffset>118745</wp:posOffset>
            </wp:positionV>
            <wp:extent cx="1179195" cy="1799590"/>
            <wp:effectExtent l="0" t="0" r="1905" b="0"/>
            <wp:wrapNone/>
            <wp:docPr id="645733692" name="Afbeelding 1" descr="Afbeelding met Menselijk gezicht, kleding, persoon,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33692" name="Afbeelding 1" descr="Afbeelding met Menselijk gezicht, kleding, persoon, kunst&#10;&#10;Door AI gegenereerde inhoud is mogelijk onjuis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9195" cy="1799590"/>
                    </a:xfrm>
                    <a:prstGeom prst="rect">
                      <a:avLst/>
                    </a:prstGeom>
                  </pic:spPr>
                </pic:pic>
              </a:graphicData>
            </a:graphic>
          </wp:anchor>
        </w:drawing>
      </w:r>
      <w:r w:rsidRPr="00E75C7F">
        <w:rPr>
          <w:noProof/>
        </w:rPr>
        <w:drawing>
          <wp:anchor distT="0" distB="0" distL="114300" distR="114300" simplePos="0" relativeHeight="251706368" behindDoc="1" locked="0" layoutInCell="1" allowOverlap="1" wp14:anchorId="63553597" wp14:editId="56F5C848">
            <wp:simplePos x="0" y="0"/>
            <wp:positionH relativeFrom="column">
              <wp:posOffset>3321050</wp:posOffset>
            </wp:positionH>
            <wp:positionV relativeFrom="paragraph">
              <wp:posOffset>125095</wp:posOffset>
            </wp:positionV>
            <wp:extent cx="1264920" cy="1808480"/>
            <wp:effectExtent l="0" t="0" r="0" b="1270"/>
            <wp:wrapNone/>
            <wp:docPr id="1541449587" name="Afbeelding 1" descr="Afbeelding met persoon, illustrati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49587" name="Afbeelding 1" descr="Afbeelding met persoon, illustratie, kunst&#10;&#10;Door AI gegenereerde inhoud is mogelijk onjuis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4920" cy="1808480"/>
                    </a:xfrm>
                    <a:prstGeom prst="rect">
                      <a:avLst/>
                    </a:prstGeom>
                  </pic:spPr>
                </pic:pic>
              </a:graphicData>
            </a:graphic>
          </wp:anchor>
        </w:drawing>
      </w:r>
      <w:r w:rsidRPr="00A24F6A">
        <w:rPr>
          <w:noProof/>
        </w:rPr>
        <w:drawing>
          <wp:anchor distT="0" distB="0" distL="114300" distR="114300" simplePos="0" relativeHeight="251705344" behindDoc="1" locked="0" layoutInCell="1" allowOverlap="1" wp14:anchorId="2E11579C" wp14:editId="6A5AD343">
            <wp:simplePos x="0" y="0"/>
            <wp:positionH relativeFrom="column">
              <wp:posOffset>1614170</wp:posOffset>
            </wp:positionH>
            <wp:positionV relativeFrom="paragraph">
              <wp:posOffset>149225</wp:posOffset>
            </wp:positionV>
            <wp:extent cx="1628775" cy="1799590"/>
            <wp:effectExtent l="0" t="0" r="9525" b="0"/>
            <wp:wrapNone/>
            <wp:docPr id="1010212024" name="Afbeelding 1" descr="Afbeelding met kleding, schoeisel, jongen, groe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12024" name="Afbeelding 1" descr="Afbeelding met kleding, schoeisel, jongen, groep&#10;&#10;Door AI gegenereerde inhoud is mogelijk onjuis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775" cy="1799590"/>
                    </a:xfrm>
                    <a:prstGeom prst="rect">
                      <a:avLst/>
                    </a:prstGeom>
                  </pic:spPr>
                </pic:pic>
              </a:graphicData>
            </a:graphic>
          </wp:anchor>
        </w:drawing>
      </w:r>
      <w:r>
        <w:rPr>
          <w:noProof/>
        </w:rPr>
        <w:drawing>
          <wp:anchor distT="0" distB="0" distL="114300" distR="114300" simplePos="0" relativeHeight="251704320" behindDoc="1" locked="0" layoutInCell="1" allowOverlap="1" wp14:anchorId="39679824" wp14:editId="56447F02">
            <wp:simplePos x="0" y="0"/>
            <wp:positionH relativeFrom="margin">
              <wp:align>left</wp:align>
            </wp:positionH>
            <wp:positionV relativeFrom="paragraph">
              <wp:posOffset>158115</wp:posOffset>
            </wp:positionV>
            <wp:extent cx="1562735" cy="1799590"/>
            <wp:effectExtent l="0" t="0" r="0" b="0"/>
            <wp:wrapNone/>
            <wp:docPr id="1348211525" name="Afbeelding 1" descr="Afbeelding met groep, mens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11525" name="Afbeelding 1" descr="Afbeelding met groep, mensen&#10;&#10;Door AI gegenereerde inhoud is mogelijk onjuis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2735" cy="1799590"/>
                    </a:xfrm>
                    <a:prstGeom prst="rect">
                      <a:avLst/>
                    </a:prstGeom>
                  </pic:spPr>
                </pic:pic>
              </a:graphicData>
            </a:graphic>
          </wp:anchor>
        </w:drawing>
      </w:r>
      <w:r>
        <w:rPr>
          <w:color w:val="auto"/>
          <w:sz w:val="18"/>
          <w:szCs w:val="18"/>
          <w:lang w:val="nl-NL" w:eastAsia="nl-NL"/>
        </w:rPr>
        <w:t>Mogelijke inspiratie:</w:t>
      </w:r>
      <w:r>
        <w:rPr>
          <w:color w:val="auto"/>
          <w:sz w:val="18"/>
          <w:szCs w:val="18"/>
          <w:lang w:val="nl-NL" w:eastAsia="nl-NL"/>
        </w:rPr>
        <w:br/>
        <w:t xml:space="preserve">   </w:t>
      </w:r>
      <w:r>
        <w:t xml:space="preserve">  </w:t>
      </w:r>
    </w:p>
    <w:p w14:paraId="4AB7F76E" w14:textId="77777777" w:rsidR="004B4D8E" w:rsidRDefault="004B4D8E" w:rsidP="004B4D8E">
      <w:pPr>
        <w:jc w:val="both"/>
        <w:rPr>
          <w:color w:val="auto"/>
          <w:sz w:val="18"/>
          <w:szCs w:val="18"/>
          <w:lang w:val="nl-NL" w:eastAsia="nl-NL"/>
        </w:rPr>
      </w:pPr>
    </w:p>
    <w:p w14:paraId="0E9C0DBB" w14:textId="77777777" w:rsidR="004B4D8E" w:rsidRDefault="004B4D8E" w:rsidP="004B4D8E">
      <w:pPr>
        <w:jc w:val="both"/>
        <w:rPr>
          <w:color w:val="auto"/>
          <w:sz w:val="18"/>
          <w:szCs w:val="18"/>
          <w:lang w:val="nl-NL" w:eastAsia="nl-NL"/>
        </w:rPr>
      </w:pPr>
    </w:p>
    <w:p w14:paraId="13C77F73" w14:textId="77777777" w:rsidR="004B4D8E" w:rsidRDefault="004B4D8E" w:rsidP="004B4D8E">
      <w:pPr>
        <w:jc w:val="both"/>
        <w:rPr>
          <w:color w:val="auto"/>
          <w:sz w:val="18"/>
          <w:szCs w:val="18"/>
          <w:lang w:val="nl-NL" w:eastAsia="nl-NL"/>
        </w:rPr>
      </w:pPr>
    </w:p>
    <w:p w14:paraId="67712150" w14:textId="77777777" w:rsidR="004B4D8E" w:rsidRDefault="004B4D8E" w:rsidP="004B4D8E">
      <w:pPr>
        <w:jc w:val="both"/>
        <w:rPr>
          <w:color w:val="auto"/>
          <w:sz w:val="18"/>
          <w:szCs w:val="18"/>
          <w:lang w:val="nl-NL" w:eastAsia="nl-NL"/>
        </w:rPr>
      </w:pPr>
    </w:p>
    <w:p w14:paraId="7A17DF4A" w14:textId="77777777" w:rsidR="004B4D8E" w:rsidRDefault="004B4D8E" w:rsidP="004B4D8E">
      <w:pPr>
        <w:jc w:val="both"/>
        <w:rPr>
          <w:color w:val="auto"/>
          <w:sz w:val="18"/>
          <w:szCs w:val="18"/>
          <w:lang w:val="nl-NL" w:eastAsia="nl-NL"/>
        </w:rPr>
      </w:pPr>
    </w:p>
    <w:p w14:paraId="00DE02F0" w14:textId="77777777" w:rsidR="004B4D8E" w:rsidRDefault="004B4D8E" w:rsidP="004B4D8E">
      <w:pPr>
        <w:jc w:val="both"/>
        <w:rPr>
          <w:color w:val="auto"/>
          <w:sz w:val="18"/>
          <w:szCs w:val="18"/>
          <w:lang w:val="nl-NL" w:eastAsia="nl-NL"/>
        </w:rPr>
      </w:pPr>
      <w:r w:rsidRPr="00D55C09">
        <w:rPr>
          <w:noProof/>
        </w:rPr>
        <w:drawing>
          <wp:anchor distT="0" distB="0" distL="114300" distR="114300" simplePos="0" relativeHeight="251712512" behindDoc="1" locked="0" layoutInCell="1" allowOverlap="1" wp14:anchorId="1CC95914" wp14:editId="736B1693">
            <wp:simplePos x="0" y="0"/>
            <wp:positionH relativeFrom="column">
              <wp:posOffset>4639945</wp:posOffset>
            </wp:positionH>
            <wp:positionV relativeFrom="paragraph">
              <wp:posOffset>147320</wp:posOffset>
            </wp:positionV>
            <wp:extent cx="1358376" cy="1800000"/>
            <wp:effectExtent l="0" t="0" r="0" b="0"/>
            <wp:wrapNone/>
            <wp:docPr id="152989705" name="Afbeelding 1" descr="Afbeelding met tekst, verbruiksartikelen voor kantoor, Kinderkunst,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9705" name="Afbeelding 1" descr="Afbeelding met tekst, verbruiksartikelen voor kantoor, Kinderkunst, Kleurrijkheid&#10;&#10;Door AI gegenereerde inhoud is mogelijk onjuis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58376" cy="1800000"/>
                    </a:xfrm>
                    <a:prstGeom prst="rect">
                      <a:avLst/>
                    </a:prstGeom>
                  </pic:spPr>
                </pic:pic>
              </a:graphicData>
            </a:graphic>
          </wp:anchor>
        </w:drawing>
      </w:r>
      <w:r w:rsidRPr="00E23B16">
        <w:rPr>
          <w:noProof/>
        </w:rPr>
        <w:drawing>
          <wp:anchor distT="0" distB="0" distL="114300" distR="114300" simplePos="0" relativeHeight="251711488" behindDoc="1" locked="0" layoutInCell="1" allowOverlap="1" wp14:anchorId="6E4DFC16" wp14:editId="1C09BFBA">
            <wp:simplePos x="0" y="0"/>
            <wp:positionH relativeFrom="column">
              <wp:posOffset>3458210</wp:posOffset>
            </wp:positionH>
            <wp:positionV relativeFrom="paragraph">
              <wp:posOffset>132080</wp:posOffset>
            </wp:positionV>
            <wp:extent cx="1107113" cy="1800000"/>
            <wp:effectExtent l="0" t="0" r="0" b="0"/>
            <wp:wrapNone/>
            <wp:docPr id="963506347" name="Afbeelding 1" descr="Afbeelding met Kinderkunst, tekening, tekenfilm,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06347" name="Afbeelding 1" descr="Afbeelding met Kinderkunst, tekening, tekenfilm, overdekt&#10;&#10;Door AI gegenereerde inhoud is mogelijk onjuis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7113" cy="1800000"/>
                    </a:xfrm>
                    <a:prstGeom prst="rect">
                      <a:avLst/>
                    </a:prstGeom>
                  </pic:spPr>
                </pic:pic>
              </a:graphicData>
            </a:graphic>
          </wp:anchor>
        </w:drawing>
      </w:r>
      <w:r w:rsidRPr="00867247">
        <w:rPr>
          <w:noProof/>
        </w:rPr>
        <w:drawing>
          <wp:anchor distT="0" distB="0" distL="114300" distR="114300" simplePos="0" relativeHeight="251710464" behindDoc="1" locked="0" layoutInCell="1" allowOverlap="1" wp14:anchorId="0BF0DA8A" wp14:editId="31FC85BF">
            <wp:simplePos x="0" y="0"/>
            <wp:positionH relativeFrom="margin">
              <wp:align>center</wp:align>
            </wp:positionH>
            <wp:positionV relativeFrom="paragraph">
              <wp:posOffset>132080</wp:posOffset>
            </wp:positionV>
            <wp:extent cx="1004956" cy="1800000"/>
            <wp:effectExtent l="0" t="0" r="5080" b="0"/>
            <wp:wrapNone/>
            <wp:docPr id="1754530581" name="Afbeelding 1" descr="Afbeelding met tekst, teken, poster,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30581" name="Afbeelding 1" descr="Afbeelding met tekst, teken, poster, schermopname&#10;&#10;Door AI gegenereerde inhoud is mogelijk onjuis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4956" cy="1800000"/>
                    </a:xfrm>
                    <a:prstGeom prst="rect">
                      <a:avLst/>
                    </a:prstGeom>
                  </pic:spPr>
                </pic:pic>
              </a:graphicData>
            </a:graphic>
          </wp:anchor>
        </w:drawing>
      </w:r>
      <w:r w:rsidRPr="00C065A2">
        <w:rPr>
          <w:noProof/>
        </w:rPr>
        <w:drawing>
          <wp:anchor distT="0" distB="0" distL="114300" distR="114300" simplePos="0" relativeHeight="251709440" behindDoc="1" locked="0" layoutInCell="1" allowOverlap="1" wp14:anchorId="3FA3D145" wp14:editId="0AA01897">
            <wp:simplePos x="0" y="0"/>
            <wp:positionH relativeFrom="column">
              <wp:posOffset>1301750</wp:posOffset>
            </wp:positionH>
            <wp:positionV relativeFrom="paragraph">
              <wp:posOffset>139700</wp:posOffset>
            </wp:positionV>
            <wp:extent cx="979301" cy="1800000"/>
            <wp:effectExtent l="0" t="0" r="0" b="0"/>
            <wp:wrapNone/>
            <wp:docPr id="711941957" name="Afbeelding 1" descr="Afbeelding met overdekt, tekenfilm, muur, koelka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41957" name="Afbeelding 1" descr="Afbeelding met overdekt, tekenfilm, muur, koelkast&#10;&#10;Door AI gegenereerde inhoud is mogelijk onjuis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79301" cy="1800000"/>
                    </a:xfrm>
                    <a:prstGeom prst="rect">
                      <a:avLst/>
                    </a:prstGeom>
                  </pic:spPr>
                </pic:pic>
              </a:graphicData>
            </a:graphic>
          </wp:anchor>
        </w:drawing>
      </w:r>
      <w:r w:rsidRPr="00131E86">
        <w:rPr>
          <w:noProof/>
        </w:rPr>
        <w:drawing>
          <wp:anchor distT="0" distB="0" distL="114300" distR="114300" simplePos="0" relativeHeight="251708416" behindDoc="1" locked="0" layoutInCell="1" allowOverlap="1" wp14:anchorId="3ADC0823" wp14:editId="2630F1CB">
            <wp:simplePos x="0" y="0"/>
            <wp:positionH relativeFrom="margin">
              <wp:align>left</wp:align>
            </wp:positionH>
            <wp:positionV relativeFrom="paragraph">
              <wp:posOffset>147320</wp:posOffset>
            </wp:positionV>
            <wp:extent cx="1221012" cy="1800000"/>
            <wp:effectExtent l="0" t="0" r="0" b="0"/>
            <wp:wrapNone/>
            <wp:docPr id="343003924" name="Afbeelding 1" descr="Afbeelding met Menselijk gezicht, tekst,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03924" name="Afbeelding 1" descr="Afbeelding met Menselijk gezicht, tekst, persoon, kleding&#10;&#10;Door AI gegenereerde inhoud is mogelijk onjuis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21012" cy="1800000"/>
                    </a:xfrm>
                    <a:prstGeom prst="rect">
                      <a:avLst/>
                    </a:prstGeom>
                  </pic:spPr>
                </pic:pic>
              </a:graphicData>
            </a:graphic>
          </wp:anchor>
        </w:drawing>
      </w:r>
    </w:p>
    <w:p w14:paraId="602357C6" w14:textId="77777777" w:rsidR="004B4D8E" w:rsidRDefault="004B4D8E" w:rsidP="004B4D8E">
      <w:pPr>
        <w:jc w:val="both"/>
        <w:rPr>
          <w:color w:val="auto"/>
          <w:sz w:val="18"/>
          <w:szCs w:val="18"/>
          <w:lang w:val="nl-NL" w:eastAsia="nl-NL"/>
        </w:rPr>
      </w:pPr>
    </w:p>
    <w:p w14:paraId="46EB35AD" w14:textId="77777777" w:rsidR="004B4D8E" w:rsidRDefault="004B4D8E" w:rsidP="004B4D8E">
      <w:pPr>
        <w:jc w:val="both"/>
        <w:rPr>
          <w:color w:val="auto"/>
          <w:sz w:val="18"/>
          <w:szCs w:val="18"/>
          <w:lang w:val="nl-NL" w:eastAsia="nl-NL"/>
        </w:rPr>
      </w:pPr>
    </w:p>
    <w:p w14:paraId="4876FE9F" w14:textId="77777777" w:rsidR="004B4D8E" w:rsidRDefault="004B4D8E" w:rsidP="004B4D8E">
      <w:pPr>
        <w:jc w:val="both"/>
        <w:rPr>
          <w:color w:val="auto"/>
          <w:sz w:val="18"/>
          <w:szCs w:val="18"/>
          <w:lang w:val="nl-NL" w:eastAsia="nl-NL"/>
        </w:rPr>
      </w:pPr>
    </w:p>
    <w:p w14:paraId="1812EC43" w14:textId="77777777" w:rsidR="004B4D8E" w:rsidRDefault="004B4D8E" w:rsidP="004B4D8E">
      <w:pPr>
        <w:jc w:val="both"/>
        <w:rPr>
          <w:color w:val="auto"/>
          <w:sz w:val="18"/>
          <w:szCs w:val="18"/>
          <w:lang w:val="nl-NL" w:eastAsia="nl-NL"/>
        </w:rPr>
      </w:pPr>
    </w:p>
    <w:p w14:paraId="28FE794B" w14:textId="77777777" w:rsidR="004B4D8E" w:rsidRDefault="004B4D8E" w:rsidP="004B4D8E">
      <w:pPr>
        <w:jc w:val="both"/>
        <w:rPr>
          <w:color w:val="auto"/>
          <w:sz w:val="18"/>
          <w:szCs w:val="18"/>
          <w:lang w:val="nl-NL" w:eastAsia="nl-NL"/>
        </w:rPr>
      </w:pPr>
    </w:p>
    <w:p w14:paraId="457FF981" w14:textId="77777777" w:rsidR="004B4D8E" w:rsidRDefault="004B4D8E" w:rsidP="004B4D8E">
      <w:pPr>
        <w:jc w:val="both"/>
        <w:rPr>
          <w:color w:val="auto"/>
          <w:sz w:val="18"/>
          <w:szCs w:val="18"/>
          <w:lang w:val="nl-NL" w:eastAsia="nl-NL"/>
        </w:rPr>
      </w:pPr>
    </w:p>
    <w:p w14:paraId="599399BC" w14:textId="77777777" w:rsidR="004B4D8E" w:rsidRDefault="004B4D8E" w:rsidP="004B4D8E">
      <w:pPr>
        <w:jc w:val="both"/>
        <w:rPr>
          <w:color w:val="auto"/>
          <w:sz w:val="18"/>
          <w:szCs w:val="18"/>
          <w:lang w:val="nl-NL" w:eastAsia="nl-NL"/>
        </w:rPr>
      </w:pPr>
      <w:r w:rsidRPr="00533377">
        <w:rPr>
          <w:color w:val="auto"/>
          <w:sz w:val="18"/>
          <w:szCs w:val="18"/>
          <w:lang w:val="nl-NL" w:eastAsia="nl-NL"/>
        </w:rPr>
        <w:t>Nog een mogelijkheid is in elke klas een kort interview af te nemen bij de klasdeur en dit te filmen. Nodig enkele leerlingen uit om wat uitleg te geven bij de deur. Ook deze foto’s van klasdeuren en de filmpjes kunnen een plaats krijgen in de viering.</w:t>
      </w:r>
    </w:p>
    <w:p w14:paraId="0E7DB344" w14:textId="77777777" w:rsidR="004B4D8E" w:rsidRDefault="004B4D8E" w:rsidP="004B4D8E">
      <w:pPr>
        <w:pStyle w:val="Kop3"/>
        <w:rPr>
          <w:lang w:val="nl-NL" w:eastAsia="nl-NL"/>
        </w:rPr>
      </w:pPr>
      <w:bookmarkStart w:id="15" w:name="_Toc199789326"/>
      <w:r w:rsidRPr="004B4D8E">
        <w:rPr>
          <w:noProof/>
          <w:lang w:val="nl-NL" w:eastAsia="nl-NL"/>
        </w:rPr>
        <w:lastRenderedPageBreak/>
        <w:drawing>
          <wp:anchor distT="0" distB="0" distL="114300" distR="114300" simplePos="0" relativeHeight="251713536" behindDoc="0" locked="0" layoutInCell="1" allowOverlap="1" wp14:anchorId="3EB8D2BC" wp14:editId="537955E8">
            <wp:simplePos x="0" y="0"/>
            <wp:positionH relativeFrom="margin">
              <wp:align>left</wp:align>
            </wp:positionH>
            <wp:positionV relativeFrom="paragraph">
              <wp:posOffset>215900</wp:posOffset>
            </wp:positionV>
            <wp:extent cx="624840" cy="1013460"/>
            <wp:effectExtent l="0" t="0" r="3810" b="0"/>
            <wp:wrapSquare wrapText="bothSides"/>
            <wp:docPr id="1094006856" name="Afbeelding 1" descr="Afbeelding met tekst, Rechthoek,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06856" name="Afbeelding 1" descr="Afbeelding met tekst, Rechthoek, schermopname, ontwerp&#10;&#10;Door AI gegenereerde inhoud is mogelijk onjuis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4840" cy="1013460"/>
                    </a:xfrm>
                    <a:prstGeom prst="rect">
                      <a:avLst/>
                    </a:prstGeom>
                  </pic:spPr>
                </pic:pic>
              </a:graphicData>
            </a:graphic>
            <wp14:sizeRelH relativeFrom="margin">
              <wp14:pctWidth>0</wp14:pctWidth>
            </wp14:sizeRelH>
            <wp14:sizeRelV relativeFrom="margin">
              <wp14:pctHeight>0</wp14:pctHeight>
            </wp14:sizeRelV>
          </wp:anchor>
        </w:drawing>
      </w:r>
      <w:r>
        <w:rPr>
          <w:lang w:val="nl-NL" w:eastAsia="nl-NL"/>
        </w:rPr>
        <w:t>Deur tekenen</w:t>
      </w:r>
      <w:bookmarkEnd w:id="15"/>
    </w:p>
    <w:p w14:paraId="0752F5BF" w14:textId="77777777" w:rsidR="004B4D8E" w:rsidRPr="00E714BA" w:rsidRDefault="004B4D8E" w:rsidP="004B4D8E">
      <w:pPr>
        <w:suppressAutoHyphens w:val="0"/>
        <w:rPr>
          <w:rFonts w:ascii="Times New Roman" w:eastAsia="Times New Roman" w:hAnsi="Times New Roman" w:cs="Times New Roman"/>
          <w:color w:val="auto"/>
          <w:sz w:val="24"/>
          <w:szCs w:val="24"/>
          <w:lang w:eastAsia="nl-BE"/>
        </w:rPr>
      </w:pPr>
      <w:r w:rsidRPr="005A4ED0">
        <w:rPr>
          <w:sz w:val="18"/>
          <w:szCs w:val="18"/>
        </w:rPr>
        <w:t>Laat elk kind een deur tekenen (of voorzie een sjabloon) en daarop schrijven of tekenen hoe zij voor een warme welkom willen zorgen. Voorbeelden: een glimlach, ‘Kom erbij’, een handje helpen, samen een leuk spel spelen… Nadien kan je al deze deuren een mooi plekje geven op een ‘muur van welkom’.</w:t>
      </w:r>
      <w:r w:rsidRPr="00E714BA">
        <w:rPr>
          <w:rFonts w:asciiTheme="majorHAnsi" w:hAnsiTheme="majorHAnsi"/>
          <w:sz w:val="12"/>
          <w:szCs w:val="12"/>
        </w:rPr>
        <w:t xml:space="preserve"> </w:t>
      </w:r>
      <w:hyperlink r:id="rId45" w:history="1">
        <w:r w:rsidRPr="00E714BA">
          <w:rPr>
            <w:rFonts w:asciiTheme="majorHAnsi" w:eastAsia="Times New Roman" w:hAnsiTheme="majorHAnsi" w:cs="Times New Roman"/>
            <w:color w:val="0000FF"/>
            <w:sz w:val="18"/>
            <w:szCs w:val="18"/>
            <w:u w:val="single"/>
            <w:lang w:eastAsia="nl-BE"/>
          </w:rPr>
          <w:t>Deur.docx</w:t>
        </w:r>
      </w:hyperlink>
    </w:p>
    <w:p w14:paraId="14AA6327" w14:textId="77777777" w:rsidR="004B4D8E" w:rsidRPr="00324D56" w:rsidRDefault="004B4D8E" w:rsidP="004B4D8E">
      <w:pPr>
        <w:jc w:val="both"/>
        <w:rPr>
          <w:sz w:val="18"/>
          <w:szCs w:val="18"/>
        </w:rPr>
      </w:pPr>
    </w:p>
    <w:p w14:paraId="67AA7C93" w14:textId="77777777" w:rsidR="004B4D8E" w:rsidRDefault="004B4D8E" w:rsidP="004B4D8E">
      <w:pPr>
        <w:pStyle w:val="Kop3"/>
        <w:rPr>
          <w:lang w:val="nl-NL" w:eastAsia="nl-NL"/>
        </w:rPr>
      </w:pPr>
      <w:bookmarkStart w:id="16" w:name="_Toc199789327"/>
      <w:r>
        <w:rPr>
          <w:lang w:val="nl-NL" w:eastAsia="nl-NL"/>
        </w:rPr>
        <w:t>Kamer tekenen</w:t>
      </w:r>
      <w:bookmarkEnd w:id="16"/>
    </w:p>
    <w:p w14:paraId="0457F507" w14:textId="3D5FBC00" w:rsidR="004B4D8E" w:rsidRDefault="004B4D8E" w:rsidP="00314EE6">
      <w:pPr>
        <w:jc w:val="both"/>
        <w:rPr>
          <w:lang w:val="nl-NL"/>
        </w:rPr>
      </w:pPr>
      <w:r>
        <w:rPr>
          <w:sz w:val="18"/>
          <w:szCs w:val="18"/>
          <w:lang w:val="nl-NL" w:eastAsia="nl-NL"/>
        </w:rPr>
        <w:t>Laat elk kind een kamer tekenen voor het ‘grote huis’ van de school. Wat is er in die kamer belangrijk? Vriendschap? Rust? Geloof? Spelen? Op elke kamer komt de naam van het kind en iets dat voor hem/haar waardevol is. Bundel de kamers tot één groot huis van verbondenheid waar iedereen ‘anders’ mag thuiskomen.</w:t>
      </w:r>
    </w:p>
    <w:p w14:paraId="7CE3F3DF" w14:textId="01891E31" w:rsidR="00D6552B" w:rsidRPr="009A440A" w:rsidRDefault="00426A6F" w:rsidP="004B4D8E">
      <w:pPr>
        <w:pStyle w:val="Kop2"/>
      </w:pPr>
      <w:bookmarkStart w:id="17" w:name="_Toc199789328"/>
      <w:r w:rsidRPr="00AD7091">
        <w:t>Openen</w:t>
      </w:r>
      <w:bookmarkEnd w:id="13"/>
      <w:bookmarkEnd w:id="17"/>
    </w:p>
    <w:p w14:paraId="0282D8C5" w14:textId="025948E9" w:rsidR="00D6552B" w:rsidRPr="009C6C94" w:rsidRDefault="00D6552B" w:rsidP="00AC3FF3">
      <w:pPr>
        <w:jc w:val="both"/>
        <w:rPr>
          <w:color w:val="auto"/>
        </w:rPr>
      </w:pPr>
      <w:r w:rsidRPr="009C6C94">
        <w:rPr>
          <w:color w:val="auto"/>
        </w:rPr>
        <w:t>Na een lange tocht</w:t>
      </w:r>
      <w:r w:rsidR="001176EA" w:rsidRPr="009C6C94">
        <w:rPr>
          <w:color w:val="auto"/>
        </w:rPr>
        <w:t>, na de vakantie komen we anders thuis op school. Het voelt een beetje anders dan voorheen.</w:t>
      </w:r>
      <w:r w:rsidR="00124CE3" w:rsidRPr="009C6C94">
        <w:rPr>
          <w:color w:val="auto"/>
        </w:rPr>
        <w:t xml:space="preserve"> </w:t>
      </w:r>
      <w:r w:rsidR="0034650F" w:rsidRPr="009C6C94">
        <w:rPr>
          <w:color w:val="auto"/>
        </w:rPr>
        <w:t>Onze school is een thuis waar iedereen welkom is, waar we elkaar steunen en waar we een veilig</w:t>
      </w:r>
      <w:r w:rsidR="00630132" w:rsidRPr="009C6C94">
        <w:rPr>
          <w:color w:val="auto"/>
        </w:rPr>
        <w:t>e</w:t>
      </w:r>
      <w:r w:rsidR="0034650F" w:rsidRPr="009C6C94">
        <w:rPr>
          <w:color w:val="auto"/>
        </w:rPr>
        <w:t xml:space="preserve"> plek vinden.</w:t>
      </w:r>
      <w:r w:rsidR="009A440A" w:rsidRPr="009C6C94">
        <w:rPr>
          <w:color w:val="auto"/>
        </w:rPr>
        <w:t xml:space="preserve"> Openen jullie mee de deur naar een nieuw schooljaar?</w:t>
      </w:r>
    </w:p>
    <w:p w14:paraId="0793B664" w14:textId="6E609068" w:rsidR="00833039" w:rsidRPr="002C6D52" w:rsidRDefault="00A01BAC" w:rsidP="00C60C54">
      <w:pPr>
        <w:pStyle w:val="Kop3"/>
      </w:pPr>
      <w:bookmarkStart w:id="18" w:name="_Toc199787221"/>
      <w:bookmarkStart w:id="19" w:name="_Toc199789329"/>
      <w:r w:rsidRPr="00CF09F1">
        <w:t>Lied</w:t>
      </w:r>
      <w:r w:rsidR="00453A7B" w:rsidRPr="00CF09F1">
        <w:t xml:space="preserve">: </w:t>
      </w:r>
      <w:r w:rsidR="00833039">
        <w:t>Welkom, welkom</w:t>
      </w:r>
      <w:bookmarkEnd w:id="18"/>
      <w:bookmarkEnd w:id="19"/>
    </w:p>
    <w:p w14:paraId="48C8DA04"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Welkom, welkom</w:t>
      </w:r>
    </w:p>
    <w:p w14:paraId="5C60B46D"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welkom iedereen</w:t>
      </w:r>
    </w:p>
    <w:p w14:paraId="04F6A5CC"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Doe je met ons mee?</w:t>
      </w:r>
    </w:p>
    <w:p w14:paraId="054341AE"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We beginnen zo meteen</w:t>
      </w:r>
    </w:p>
    <w:p w14:paraId="003B5707"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Welkom, welkom</w:t>
      </w:r>
    </w:p>
    <w:p w14:paraId="7F865E76"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fijn dat jij er bent</w:t>
      </w:r>
    </w:p>
    <w:p w14:paraId="60E2DA8A"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Zing gezellig mee</w:t>
      </w:r>
    </w:p>
    <w:p w14:paraId="79E6CA27"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als jij het liedje kent</w:t>
      </w:r>
    </w:p>
    <w:p w14:paraId="25E63B32" w14:textId="77777777" w:rsidR="00833039" w:rsidRPr="000D2C8E" w:rsidRDefault="00833039" w:rsidP="00833039">
      <w:pPr>
        <w:suppressAutoHyphens w:val="0"/>
        <w:spacing w:after="0" w:line="270" w:lineRule="atLeast"/>
        <w:rPr>
          <w:rFonts w:asciiTheme="minorHAnsi" w:eastAsia="Times New Roman" w:hAnsiTheme="minorHAnsi" w:cs="Arial"/>
          <w:color w:val="000000"/>
          <w:lang w:eastAsia="nl-BE"/>
        </w:rPr>
      </w:pPr>
    </w:p>
    <w:p w14:paraId="0C79BEEA"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Maar eerst nog even dit</w:t>
      </w:r>
    </w:p>
    <w:p w14:paraId="359DD101"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voor we verder gaan</w:t>
      </w:r>
    </w:p>
    <w:p w14:paraId="0267DD79"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tellen we tot drie</w:t>
      </w:r>
    </w:p>
    <w:p w14:paraId="65A810B8"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en dan roep jij je naam</w:t>
      </w:r>
    </w:p>
    <w:p w14:paraId="7B9651A9"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1, 2, 3 ...</w:t>
      </w:r>
    </w:p>
    <w:p w14:paraId="50C7CA09"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Sorry maar helaas</w:t>
      </w:r>
    </w:p>
    <w:p w14:paraId="1B9EAF09"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dat ging nog niet zo goed</w:t>
      </w:r>
    </w:p>
    <w:p w14:paraId="31ADB819"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daar komt ‘ie nog een keer</w:t>
      </w:r>
    </w:p>
    <w:p w14:paraId="707C6A06"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nu weet je hoe het moet</w:t>
      </w:r>
    </w:p>
    <w:p w14:paraId="6FFC6B4D" w14:textId="77777777" w:rsidR="00833039" w:rsidRPr="000D2C8E" w:rsidRDefault="00833039" w:rsidP="00833039">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1, 2, 3 ...</w:t>
      </w:r>
    </w:p>
    <w:p w14:paraId="41AD6461" w14:textId="77777777" w:rsidR="00833039" w:rsidRPr="000D2C8E" w:rsidRDefault="00833039" w:rsidP="00833039">
      <w:pPr>
        <w:suppressAutoHyphens w:val="0"/>
        <w:spacing w:after="0" w:line="270" w:lineRule="atLeast"/>
        <w:rPr>
          <w:rFonts w:asciiTheme="minorHAnsi" w:eastAsia="Times New Roman" w:hAnsiTheme="minorHAnsi" w:cs="Arial"/>
          <w:color w:val="000000"/>
          <w:lang w:eastAsia="nl-BE"/>
        </w:rPr>
      </w:pPr>
    </w:p>
    <w:p w14:paraId="359DC113" w14:textId="3EB72083" w:rsidR="00833039" w:rsidRDefault="00833039" w:rsidP="00824B24">
      <w:pPr>
        <w:suppressAutoHyphens w:val="0"/>
        <w:spacing w:after="0" w:line="270" w:lineRule="atLeast"/>
        <w:ind w:firstLine="709"/>
        <w:rPr>
          <w:rFonts w:asciiTheme="minorHAnsi" w:eastAsia="Times New Roman" w:hAnsiTheme="minorHAnsi" w:cs="Arial"/>
          <w:color w:val="000000"/>
          <w:lang w:eastAsia="nl-BE"/>
        </w:rPr>
      </w:pPr>
      <w:r w:rsidRPr="000D2C8E">
        <w:rPr>
          <w:rFonts w:asciiTheme="minorHAnsi" w:eastAsia="Times New Roman" w:hAnsiTheme="minorHAnsi" w:cs="Arial"/>
          <w:color w:val="000000"/>
          <w:lang w:eastAsia="nl-BE"/>
        </w:rPr>
        <w:t>Welkom, welkom!</w:t>
      </w:r>
    </w:p>
    <w:p w14:paraId="17ED6423" w14:textId="77777777" w:rsidR="00824B24" w:rsidRPr="00824B24" w:rsidRDefault="00824B24" w:rsidP="00824B24">
      <w:pPr>
        <w:suppressAutoHyphens w:val="0"/>
        <w:spacing w:after="0" w:line="270" w:lineRule="atLeast"/>
        <w:ind w:firstLine="709"/>
        <w:rPr>
          <w:rFonts w:asciiTheme="minorHAnsi" w:eastAsia="Times New Roman" w:hAnsiTheme="minorHAnsi" w:cs="Arial"/>
          <w:color w:val="000000"/>
          <w:lang w:eastAsia="nl-BE"/>
        </w:rPr>
      </w:pPr>
    </w:p>
    <w:p w14:paraId="4BE9AE3C" w14:textId="18A1D0E4" w:rsidR="00C62696" w:rsidRPr="002C6D52" w:rsidRDefault="00833039" w:rsidP="002C6D52">
      <w:pPr>
        <w:ind w:firstLine="709"/>
        <w:rPr>
          <w:rFonts w:eastAsia="Calibri"/>
          <w:color w:val="BA5C10" w:themeColor="accent2" w:themeShade="BF"/>
        </w:rPr>
      </w:pPr>
      <w:hyperlink r:id="rId46" w:history="1">
        <w:r w:rsidRPr="00F74437">
          <w:rPr>
            <w:rStyle w:val="Hyperlink"/>
            <w:rFonts w:eastAsia="Calibri"/>
          </w:rPr>
          <w:t>https://youtu.be/GRIMBZbS5YQ</w:t>
        </w:r>
      </w:hyperlink>
      <w:r w:rsidR="002C6D52">
        <w:rPr>
          <w:rFonts w:eastAsia="Calibri"/>
          <w:color w:val="BA5C10" w:themeColor="accent2" w:themeShade="BF"/>
        </w:rPr>
        <w:br/>
        <w:t xml:space="preserve">            </w:t>
      </w:r>
      <w:hyperlink r:id="rId47" w:history="1">
        <w:r w:rsidR="002C6D52" w:rsidRPr="006C139C">
          <w:rPr>
            <w:rStyle w:val="Hyperlink"/>
            <w:rFonts w:eastAsia="Calibri"/>
          </w:rPr>
          <w:t>https://youtu.be/BruWH6PD0r8</w:t>
        </w:r>
      </w:hyperlink>
    </w:p>
    <w:p w14:paraId="67154D85" w14:textId="77777777" w:rsidR="00314EE6" w:rsidRDefault="00314EE6">
      <w:pPr>
        <w:suppressAutoHyphens w:val="0"/>
        <w:rPr>
          <w:rFonts w:eastAsiaTheme="majorEastAsia" w:cstheme="majorBidi"/>
          <w:i/>
          <w:color w:val="ED8837"/>
        </w:rPr>
      </w:pPr>
      <w:bookmarkStart w:id="20" w:name="_Toc199787222"/>
      <w:r>
        <w:br w:type="page"/>
      </w:r>
    </w:p>
    <w:p w14:paraId="7299F2DA" w14:textId="6A7D6194" w:rsidR="000B3E10" w:rsidRPr="00AC3FF3" w:rsidRDefault="002D74B1" w:rsidP="00C60C54">
      <w:pPr>
        <w:pStyle w:val="Kop3"/>
      </w:pPr>
      <w:bookmarkStart w:id="21" w:name="_Toc199789330"/>
      <w:r w:rsidRPr="00CF09F1">
        <w:lastRenderedPageBreak/>
        <w:t>Welkom en kruisteken</w:t>
      </w:r>
      <w:bookmarkEnd w:id="20"/>
      <w:bookmarkEnd w:id="21"/>
    </w:p>
    <w:p w14:paraId="43357F9C" w14:textId="77777777" w:rsidR="005B50BD" w:rsidRDefault="005B50BD" w:rsidP="00930244">
      <w:pPr>
        <w:pStyle w:val="Geenafstand"/>
        <w:rPr>
          <w:iCs/>
          <w:sz w:val="18"/>
          <w:szCs w:val="18"/>
          <w:lang w:eastAsia="nl-NL"/>
        </w:rPr>
      </w:pPr>
    </w:p>
    <w:p w14:paraId="77BF8FE2" w14:textId="33B03C33" w:rsidR="006D6CF1" w:rsidRPr="003D5F1F" w:rsidRDefault="006D6CF1" w:rsidP="005B50BD">
      <w:pPr>
        <w:pStyle w:val="Geenafstand"/>
        <w:ind w:left="709"/>
        <w:rPr>
          <w:iCs/>
          <w:color w:val="EC7D23" w:themeColor="text2"/>
          <w:sz w:val="18"/>
          <w:szCs w:val="18"/>
          <w:lang w:eastAsia="nl-NL"/>
        </w:rPr>
      </w:pPr>
      <w:r>
        <w:rPr>
          <w:iCs/>
          <w:sz w:val="18"/>
          <w:szCs w:val="18"/>
          <w:lang w:eastAsia="nl-NL"/>
        </w:rPr>
        <w:t xml:space="preserve">Plaats vooraan </w:t>
      </w:r>
      <w:r w:rsidR="001351A5">
        <w:rPr>
          <w:iCs/>
          <w:sz w:val="18"/>
          <w:szCs w:val="18"/>
          <w:lang w:eastAsia="nl-NL"/>
        </w:rPr>
        <w:t xml:space="preserve">in karton </w:t>
      </w:r>
      <w:r>
        <w:rPr>
          <w:iCs/>
          <w:sz w:val="18"/>
          <w:szCs w:val="18"/>
          <w:lang w:eastAsia="nl-NL"/>
        </w:rPr>
        <w:t xml:space="preserve">een groot huis </w:t>
      </w:r>
      <w:r w:rsidR="001351A5">
        <w:rPr>
          <w:iCs/>
          <w:sz w:val="18"/>
          <w:szCs w:val="18"/>
          <w:lang w:eastAsia="nl-NL"/>
        </w:rPr>
        <w:t>(</w:t>
      </w:r>
      <w:r>
        <w:rPr>
          <w:iCs/>
          <w:sz w:val="18"/>
          <w:szCs w:val="18"/>
          <w:lang w:eastAsia="nl-NL"/>
        </w:rPr>
        <w:t>met vele kamers</w:t>
      </w:r>
      <w:r w:rsidR="001351A5">
        <w:rPr>
          <w:iCs/>
          <w:sz w:val="18"/>
          <w:szCs w:val="18"/>
          <w:lang w:eastAsia="nl-NL"/>
        </w:rPr>
        <w:t>) of een deur (met verschillende vlakken)</w:t>
      </w:r>
      <w:r w:rsidRPr="00B756B4">
        <w:rPr>
          <w:iCs/>
          <w:sz w:val="18"/>
          <w:szCs w:val="18"/>
          <w:lang w:eastAsia="nl-NL"/>
        </w:rPr>
        <w:t>.</w:t>
      </w:r>
      <w:r>
        <w:rPr>
          <w:iCs/>
          <w:sz w:val="18"/>
          <w:szCs w:val="18"/>
          <w:lang w:eastAsia="nl-NL"/>
        </w:rPr>
        <w:t xml:space="preserve"> Tijdens de viering worden deze kamers</w:t>
      </w:r>
      <w:r w:rsidR="001351A5">
        <w:rPr>
          <w:iCs/>
          <w:sz w:val="18"/>
          <w:szCs w:val="18"/>
          <w:lang w:eastAsia="nl-NL"/>
        </w:rPr>
        <w:t>/vlakken</w:t>
      </w:r>
      <w:r>
        <w:rPr>
          <w:iCs/>
          <w:sz w:val="18"/>
          <w:szCs w:val="18"/>
          <w:lang w:eastAsia="nl-NL"/>
        </w:rPr>
        <w:t xml:space="preserve"> gevuld met kapstokwoorden.</w:t>
      </w:r>
      <w:r w:rsidR="00930244">
        <w:rPr>
          <w:iCs/>
          <w:sz w:val="18"/>
          <w:szCs w:val="18"/>
          <w:lang w:eastAsia="nl-NL"/>
        </w:rPr>
        <w:t xml:space="preserve"> </w:t>
      </w:r>
      <w:r w:rsidR="003D5F1F" w:rsidRPr="004B4D8E">
        <w:rPr>
          <w:iCs/>
          <w:sz w:val="18"/>
          <w:szCs w:val="18"/>
          <w:lang w:eastAsia="nl-NL"/>
        </w:rPr>
        <w:t>(</w:t>
      </w:r>
      <w:r w:rsidR="003D5F1F" w:rsidRPr="004B4D8E">
        <w:rPr>
          <w:iCs/>
          <w:sz w:val="18"/>
          <w:szCs w:val="18"/>
          <w:highlight w:val="lightGray"/>
          <w:lang w:eastAsia="nl-NL"/>
        </w:rPr>
        <w:t>of sleutelwoorden?</w:t>
      </w:r>
      <w:r w:rsidR="003D5F1F" w:rsidRPr="004B4D8E">
        <w:rPr>
          <w:iCs/>
          <w:sz w:val="18"/>
          <w:szCs w:val="18"/>
          <w:lang w:eastAsia="nl-NL"/>
        </w:rPr>
        <w:t>)</w:t>
      </w:r>
    </w:p>
    <w:p w14:paraId="11EA0B9E" w14:textId="77777777" w:rsidR="006D6CF1" w:rsidRPr="006D6CF1" w:rsidRDefault="006D6CF1" w:rsidP="000B3E10">
      <w:pPr>
        <w:rPr>
          <w:lang w:val="nl-NL"/>
        </w:rPr>
      </w:pPr>
    </w:p>
    <w:p w14:paraId="1750659F" w14:textId="567C638A" w:rsidR="002D2271" w:rsidRPr="002D2271" w:rsidRDefault="00BB5B1C" w:rsidP="002D2271">
      <w:pPr>
        <w:jc w:val="right"/>
        <w:rPr>
          <w:color w:val="auto"/>
          <w:sz w:val="18"/>
          <w:szCs w:val="18"/>
        </w:rPr>
      </w:pPr>
      <w:hyperlink r:id="rId48" w:history="1">
        <w:r w:rsidRPr="008C5B55">
          <w:rPr>
            <w:rStyle w:val="Hyperlink"/>
            <w:sz w:val="18"/>
            <w:szCs w:val="18"/>
          </w:rPr>
          <w:t>W</w:t>
        </w:r>
        <w:r w:rsidR="00AE77EF" w:rsidRPr="008C5B55">
          <w:rPr>
            <w:rStyle w:val="Hyperlink"/>
            <w:sz w:val="18"/>
            <w:szCs w:val="18"/>
          </w:rPr>
          <w:t>oord</w:t>
        </w:r>
        <w:r w:rsidR="00985BA3" w:rsidRPr="008C5B55">
          <w:rPr>
            <w:rStyle w:val="Hyperlink"/>
            <w:sz w:val="18"/>
            <w:szCs w:val="18"/>
          </w:rPr>
          <w:t>kaart</w:t>
        </w:r>
        <w:r w:rsidR="00AE77EF" w:rsidRPr="008C5B55">
          <w:rPr>
            <w:rStyle w:val="Hyperlink"/>
            <w:sz w:val="18"/>
            <w:szCs w:val="18"/>
          </w:rPr>
          <w:t>: ‘welkom’</w:t>
        </w:r>
      </w:hyperlink>
    </w:p>
    <w:p w14:paraId="163DB692" w14:textId="7CF44CD0" w:rsidR="002D2271" w:rsidRDefault="002D2271" w:rsidP="744D40A6">
      <w:pPr>
        <w:jc w:val="both"/>
        <w:rPr>
          <w:b/>
          <w:bCs/>
          <w:color w:val="auto"/>
          <w:highlight w:val="yellow"/>
        </w:rPr>
      </w:pPr>
      <w:r w:rsidRPr="744D40A6">
        <w:rPr>
          <w:b/>
          <w:bCs/>
          <w:color w:val="auto"/>
        </w:rPr>
        <w:t>Voorganger 1</w:t>
      </w:r>
    </w:p>
    <w:p w14:paraId="5891C399" w14:textId="77777777" w:rsidR="002D2271" w:rsidRDefault="002D2271" w:rsidP="002D2271">
      <w:pPr>
        <w:jc w:val="both"/>
        <w:rPr>
          <w:color w:val="auto"/>
        </w:rPr>
      </w:pPr>
      <w:r>
        <w:rPr>
          <w:color w:val="auto"/>
          <w:lang w:eastAsia="nl-NL"/>
        </w:rPr>
        <w:t xml:space="preserve">Welkom allemaal! Of je nieuw bent op school of het hier al jaren kent, of je stil bent of eerder luid… je bent welkom in dit huis. We beginnen het schooljaar met een hart vol hoop. Onze school is als een huis met open deuren, een plek om te groeien, te leren, te lachen en fouten te maken. Zoals Jezus zei: ‘In het huis van Mijn Vader’ zijn veel kamers’. Er is plaats voor iedereen. </w:t>
      </w:r>
      <w:r w:rsidRPr="008A0B6E">
        <w:rPr>
          <w:color w:val="auto"/>
          <w:lang w:eastAsia="nl-NL"/>
        </w:rPr>
        <w:t xml:space="preserve">Laten we </w:t>
      </w:r>
      <w:r>
        <w:rPr>
          <w:color w:val="auto"/>
          <w:lang w:eastAsia="nl-NL"/>
        </w:rPr>
        <w:t xml:space="preserve">er een mooie viering van maken en </w:t>
      </w:r>
      <w:r w:rsidRPr="008A0B6E">
        <w:rPr>
          <w:color w:val="auto"/>
          <w:lang w:eastAsia="nl-NL"/>
        </w:rPr>
        <w:t>de deur van ons hart openzetten voor elkaar</w:t>
      </w:r>
      <w:r>
        <w:rPr>
          <w:color w:val="auto"/>
          <w:lang w:eastAsia="nl-NL"/>
        </w:rPr>
        <w:t>.</w:t>
      </w:r>
      <w:r w:rsidRPr="008169C0">
        <w:rPr>
          <w:color w:val="auto"/>
        </w:rPr>
        <w:t xml:space="preserve"> </w:t>
      </w:r>
      <w:r w:rsidRPr="00EF483B">
        <w:rPr>
          <w:color w:val="auto"/>
        </w:rPr>
        <w:t>Je mag de viering starten op jouw manier. Maak je het even stil in jezelf? Of doe je dat met het teken van Jezus: het kruisteken. ‘In de naam van de Vader en de Zoon en de Heilige Geest. Amen.</w:t>
      </w:r>
    </w:p>
    <w:p w14:paraId="587040CE" w14:textId="3B2137A9" w:rsidR="002D2271" w:rsidRDefault="002D2271" w:rsidP="744D40A6">
      <w:pPr>
        <w:jc w:val="both"/>
        <w:rPr>
          <w:b/>
          <w:bCs/>
          <w:color w:val="auto"/>
          <w:highlight w:val="yellow"/>
        </w:rPr>
      </w:pPr>
      <w:r w:rsidRPr="744D40A6">
        <w:rPr>
          <w:b/>
          <w:bCs/>
          <w:color w:val="auto"/>
        </w:rPr>
        <w:t>Voorganger 2</w:t>
      </w:r>
      <w:r w:rsidR="31F4BFDA" w:rsidRPr="744D40A6">
        <w:rPr>
          <w:b/>
          <w:bCs/>
          <w:color w:val="auto"/>
        </w:rPr>
        <w:t xml:space="preserve"> </w:t>
      </w:r>
    </w:p>
    <w:p w14:paraId="432E8CD5" w14:textId="40E72562" w:rsidR="0000190C" w:rsidRDefault="002D2271" w:rsidP="002D2271">
      <w:pPr>
        <w:jc w:val="both"/>
        <w:rPr>
          <w:color w:val="auto"/>
        </w:rPr>
      </w:pPr>
      <w:r w:rsidRPr="005A62B9">
        <w:rPr>
          <w:color w:val="auto"/>
          <w:lang w:eastAsia="nl-NL"/>
        </w:rPr>
        <w:t xml:space="preserve">Beste kinderen, beste directeur, juffen en meesters, van harte welkom allemaal, groot en klein, of je hier geboren bent of in een ander land, of je christen bent, moslim, jood, </w:t>
      </w:r>
      <w:r>
        <w:rPr>
          <w:color w:val="auto"/>
          <w:lang w:eastAsia="nl-NL"/>
        </w:rPr>
        <w:t xml:space="preserve">protestant, of je </w:t>
      </w:r>
      <w:r w:rsidRPr="005A62B9">
        <w:rPr>
          <w:color w:val="auto"/>
          <w:lang w:eastAsia="nl-NL"/>
        </w:rPr>
        <w:t xml:space="preserve">gelovig </w:t>
      </w:r>
      <w:r>
        <w:rPr>
          <w:color w:val="auto"/>
          <w:lang w:eastAsia="nl-NL"/>
        </w:rPr>
        <w:t xml:space="preserve">bent </w:t>
      </w:r>
      <w:r w:rsidRPr="005A62B9">
        <w:rPr>
          <w:color w:val="auto"/>
          <w:lang w:eastAsia="nl-NL"/>
        </w:rPr>
        <w:t>of niet</w:t>
      </w:r>
      <w:r>
        <w:rPr>
          <w:color w:val="auto"/>
          <w:lang w:eastAsia="nl-NL"/>
        </w:rPr>
        <w:t>… van harte welkom!</w:t>
      </w:r>
      <w:r w:rsidRPr="005A62B9">
        <w:rPr>
          <w:color w:val="auto"/>
          <w:lang w:eastAsia="nl-NL"/>
        </w:rPr>
        <w:t xml:space="preserve"> Vandaag willen we dit schooljaar samen beginnen, met open harten en deuren. We geloven dat onze school een plek mag zijn waar iedereen zich thuis mag voelen. In de bijbel zegt Jezus: In het huis van Mijn Vader zijn veel kamers. Er is ruimte genoeg. Er is plaats voor iedereen. Iedereen is welkom. </w:t>
      </w:r>
      <w:r>
        <w:rPr>
          <w:color w:val="auto"/>
          <w:lang w:eastAsia="nl-NL"/>
        </w:rPr>
        <w:t>Net zoals</w:t>
      </w:r>
      <w:r w:rsidR="005B0137">
        <w:rPr>
          <w:color w:val="auto"/>
          <w:lang w:eastAsia="nl-NL"/>
        </w:rPr>
        <w:t xml:space="preserve"> op</w:t>
      </w:r>
      <w:r>
        <w:rPr>
          <w:color w:val="auto"/>
          <w:lang w:eastAsia="nl-NL"/>
        </w:rPr>
        <w:t xml:space="preserve"> onze school: veel kinderen, veel mensen, veel verhalen, veel kleuren – één thuis. </w:t>
      </w:r>
      <w:r w:rsidRPr="004B4D8E">
        <w:rPr>
          <w:color w:val="auto"/>
          <w:highlight w:val="lightGray"/>
          <w:lang w:eastAsia="nl-NL"/>
        </w:rPr>
        <w:t>Laten we er een mooie viering van maken en de deur van ons hart openzetten voor elkaar.</w:t>
      </w:r>
      <w:r w:rsidRPr="004B4D8E">
        <w:rPr>
          <w:color w:val="auto"/>
          <w:highlight w:val="lightGray"/>
        </w:rPr>
        <w:t xml:space="preserve"> Je mag de viering starten op jouw manier. Maak je het even stil in jezelf? Of doe je dat met het teken van Jezus: het kruisteken. ‘In de naam van de Vader en de Zoon en de Heilige Geest. Amen.</w:t>
      </w:r>
      <w:r w:rsidR="005712CC" w:rsidRPr="004B4D8E">
        <w:rPr>
          <w:color w:val="auto"/>
          <w:highlight w:val="lightGray"/>
        </w:rPr>
        <w:t xml:space="preserve"> Zelfde einde als voorganger 1 – maar misschien is dat de bedoeling?)</w:t>
      </w:r>
    </w:p>
    <w:p w14:paraId="2971B8FB" w14:textId="77777777" w:rsidR="006870CD" w:rsidRDefault="006870CD" w:rsidP="002D2271">
      <w:pPr>
        <w:jc w:val="both"/>
        <w:rPr>
          <w:color w:val="auto"/>
        </w:rPr>
      </w:pPr>
    </w:p>
    <w:p w14:paraId="1252A47B" w14:textId="0E6249B9" w:rsidR="001B75D2" w:rsidRPr="004B4D8E" w:rsidRDefault="001720B2" w:rsidP="004B4D8E">
      <w:pPr>
        <w:pStyle w:val="Kop3"/>
      </w:pPr>
      <w:bookmarkStart w:id="22" w:name="_Toc199787223"/>
      <w:bookmarkStart w:id="23" w:name="_Toc199789331"/>
      <w:r w:rsidRPr="004B4D8E">
        <w:t>Duiding van het thema</w:t>
      </w:r>
      <w:bookmarkEnd w:id="22"/>
      <w:bookmarkEnd w:id="23"/>
    </w:p>
    <w:p w14:paraId="0CDDBDCB" w14:textId="4DEFBBF4" w:rsidR="00E47953" w:rsidRPr="00E47953" w:rsidRDefault="00E47953" w:rsidP="00E47953">
      <w:pPr>
        <w:jc w:val="right"/>
        <w:rPr>
          <w:color w:val="auto"/>
          <w:sz w:val="18"/>
          <w:szCs w:val="18"/>
        </w:rPr>
      </w:pPr>
      <w:hyperlink r:id="rId49" w:history="1">
        <w:r w:rsidRPr="001B7CB4">
          <w:rPr>
            <w:rStyle w:val="Hyperlink"/>
            <w:sz w:val="18"/>
            <w:szCs w:val="18"/>
          </w:rPr>
          <w:t>Woord</w:t>
        </w:r>
        <w:r w:rsidR="00985BA3" w:rsidRPr="001B7CB4">
          <w:rPr>
            <w:rStyle w:val="Hyperlink"/>
            <w:sz w:val="18"/>
            <w:szCs w:val="18"/>
          </w:rPr>
          <w:t>kaart</w:t>
        </w:r>
        <w:r w:rsidRPr="001B7CB4">
          <w:rPr>
            <w:rStyle w:val="Hyperlink"/>
            <w:sz w:val="18"/>
            <w:szCs w:val="18"/>
          </w:rPr>
          <w:t>: ‘(anders)thuiskomen’</w:t>
        </w:r>
      </w:hyperlink>
    </w:p>
    <w:p w14:paraId="6005A7C4" w14:textId="21E40479" w:rsidR="00DC08B2" w:rsidRPr="00073023" w:rsidRDefault="00DC08B2" w:rsidP="004B4D8E">
      <w:pPr>
        <w:pStyle w:val="Kop4"/>
      </w:pPr>
      <w:bookmarkStart w:id="24" w:name="_Toc199787224"/>
      <w:r>
        <w:t>Verhaal</w:t>
      </w:r>
      <w:r w:rsidR="003E0AF2">
        <w:t xml:space="preserve"> – Anders thuis op een nieuwe school</w:t>
      </w:r>
      <w:bookmarkEnd w:id="24"/>
    </w:p>
    <w:p w14:paraId="2A0F505B" w14:textId="26DE1467" w:rsidR="005662D8" w:rsidRPr="009C7190" w:rsidRDefault="005662D8" w:rsidP="002736E8">
      <w:pPr>
        <w:jc w:val="both"/>
        <w:rPr>
          <w:color w:val="auto"/>
        </w:rPr>
      </w:pPr>
      <w:r w:rsidRPr="009C7190">
        <w:rPr>
          <w:color w:val="auto"/>
        </w:rPr>
        <w:t xml:space="preserve">Suze stond met haar rugzak op de speelplaats. </w:t>
      </w:r>
      <w:r w:rsidR="00D200D2" w:rsidRPr="009C7190">
        <w:rPr>
          <w:color w:val="auto"/>
        </w:rPr>
        <w:t>Ze</w:t>
      </w:r>
      <w:r w:rsidR="00D46A44" w:rsidRPr="009C7190">
        <w:rPr>
          <w:color w:val="auto"/>
        </w:rPr>
        <w:t xml:space="preserve"> keek om zich heen. Het voelde allemaal heel spannend. Een nieuwe school</w:t>
      </w:r>
      <w:r w:rsidR="00D200D2" w:rsidRPr="009C7190">
        <w:rPr>
          <w:color w:val="auto"/>
        </w:rPr>
        <w:t>, andere gezichten, nieuwe regels… Ze kende hier nog niemand.</w:t>
      </w:r>
      <w:r w:rsidR="007E6FB2" w:rsidRPr="009C7190">
        <w:rPr>
          <w:color w:val="auto"/>
        </w:rPr>
        <w:t xml:space="preserve"> Haar buik voelde een beetje raar. </w:t>
      </w:r>
      <w:r w:rsidR="00073023">
        <w:rPr>
          <w:color w:val="auto"/>
        </w:rPr>
        <w:t>“</w:t>
      </w:r>
      <w:r w:rsidR="007E6FB2" w:rsidRPr="009C7190">
        <w:rPr>
          <w:color w:val="auto"/>
        </w:rPr>
        <w:t>Ik wil terug naar mijn oude school,</w:t>
      </w:r>
      <w:r w:rsidR="006261B9">
        <w:rPr>
          <w:color w:val="auto"/>
        </w:rPr>
        <w:t>”</w:t>
      </w:r>
      <w:r w:rsidR="007E6FB2" w:rsidRPr="009C7190">
        <w:rPr>
          <w:color w:val="auto"/>
        </w:rPr>
        <w:t xml:space="preserve"> dacht ze. </w:t>
      </w:r>
    </w:p>
    <w:p w14:paraId="4D504D80" w14:textId="4D4C472F" w:rsidR="006E09B0" w:rsidRPr="009C7190" w:rsidRDefault="00DC632B" w:rsidP="002736E8">
      <w:pPr>
        <w:jc w:val="both"/>
        <w:rPr>
          <w:color w:val="auto"/>
        </w:rPr>
      </w:pPr>
      <w:r w:rsidRPr="009C7190">
        <w:rPr>
          <w:color w:val="auto"/>
        </w:rPr>
        <w:t xml:space="preserve">In de klas kreeg Suze een plekje bij de ramen. </w:t>
      </w:r>
      <w:r w:rsidR="00B530AC">
        <w:rPr>
          <w:color w:val="auto"/>
        </w:rPr>
        <w:t xml:space="preserve">Dat vond ze fijn. </w:t>
      </w:r>
      <w:r w:rsidRPr="009C7190">
        <w:rPr>
          <w:color w:val="auto"/>
        </w:rPr>
        <w:t>Naast haar zat Ti</w:t>
      </w:r>
      <w:r w:rsidR="000071B4" w:rsidRPr="009C7190">
        <w:rPr>
          <w:color w:val="auto"/>
        </w:rPr>
        <w:t>bo. Hij glimlachte. “Hoi, ik ben Tibo</w:t>
      </w:r>
      <w:r w:rsidR="006E09B0" w:rsidRPr="009C7190">
        <w:rPr>
          <w:color w:val="auto"/>
        </w:rPr>
        <w:t>. Ben jij nieuw?”</w:t>
      </w:r>
      <w:r w:rsidR="002736E8" w:rsidRPr="009C7190">
        <w:rPr>
          <w:color w:val="auto"/>
        </w:rPr>
        <w:t xml:space="preserve"> </w:t>
      </w:r>
      <w:r w:rsidR="006E09B0" w:rsidRPr="009C7190">
        <w:rPr>
          <w:color w:val="auto"/>
        </w:rPr>
        <w:t>Suze knikte. “Ja. Alles is anders hier. Het voelt nog niet als thuis</w:t>
      </w:r>
      <w:r w:rsidR="00043C13" w:rsidRPr="009C7190">
        <w:rPr>
          <w:color w:val="auto"/>
        </w:rPr>
        <w:t xml:space="preserve">”. Tibo dacht even na. Toen zei hij: “Wil je dat ik je straks laat zien waar de toiletten </w:t>
      </w:r>
      <w:r w:rsidR="0017585E" w:rsidRPr="009C7190">
        <w:rPr>
          <w:color w:val="auto"/>
        </w:rPr>
        <w:t xml:space="preserve">zijn? En waar het speelpleintje is? En waar je rustig mag lezen in de bib?” Suze knikte. </w:t>
      </w:r>
      <w:r w:rsidR="00FD7E2D" w:rsidRPr="009C7190">
        <w:rPr>
          <w:color w:val="auto"/>
        </w:rPr>
        <w:t xml:space="preserve">Ze voelde zich al minder gespannen. </w:t>
      </w:r>
    </w:p>
    <w:p w14:paraId="36C7F110" w14:textId="705334EF" w:rsidR="00363170" w:rsidRPr="009C7190" w:rsidRDefault="00FD7E2D" w:rsidP="002736E8">
      <w:pPr>
        <w:jc w:val="both"/>
        <w:rPr>
          <w:color w:val="auto"/>
        </w:rPr>
      </w:pPr>
      <w:r w:rsidRPr="009C7190">
        <w:rPr>
          <w:color w:val="auto"/>
        </w:rPr>
        <w:t>In de dagen daarna hielp Tibo haar steeds een beetje</w:t>
      </w:r>
      <w:r w:rsidR="00E51E9C">
        <w:rPr>
          <w:color w:val="auto"/>
        </w:rPr>
        <w:t xml:space="preserve"> als ze het wat moeilijk had</w:t>
      </w:r>
      <w:r w:rsidRPr="009C7190">
        <w:rPr>
          <w:color w:val="auto"/>
        </w:rPr>
        <w:t xml:space="preserve">. </w:t>
      </w:r>
      <w:r w:rsidR="008F5782">
        <w:rPr>
          <w:color w:val="auto"/>
        </w:rPr>
        <w:t xml:space="preserve">De </w:t>
      </w:r>
      <w:r w:rsidR="00F05872">
        <w:rPr>
          <w:color w:val="auto"/>
        </w:rPr>
        <w:t>meisjes van de klas</w:t>
      </w:r>
      <w:r w:rsidR="00E51E9C">
        <w:rPr>
          <w:color w:val="auto"/>
        </w:rPr>
        <w:t xml:space="preserve"> </w:t>
      </w:r>
      <w:r w:rsidR="008F5782">
        <w:rPr>
          <w:color w:val="auto"/>
        </w:rPr>
        <w:t>nodigden haar uit om m</w:t>
      </w:r>
      <w:r w:rsidR="00146FDD">
        <w:rPr>
          <w:color w:val="auto"/>
        </w:rPr>
        <w:t>ee</w:t>
      </w:r>
      <w:r w:rsidR="008F5782">
        <w:rPr>
          <w:color w:val="auto"/>
        </w:rPr>
        <w:t xml:space="preserve"> te spelen.</w:t>
      </w:r>
      <w:r w:rsidR="00F05872">
        <w:rPr>
          <w:color w:val="auto"/>
        </w:rPr>
        <w:t xml:space="preserve"> </w:t>
      </w:r>
      <w:r w:rsidR="00D72956" w:rsidRPr="009C7190">
        <w:rPr>
          <w:color w:val="auto"/>
        </w:rPr>
        <w:t>De turnmeester</w:t>
      </w:r>
      <w:r w:rsidR="009B2579" w:rsidRPr="009C7190">
        <w:rPr>
          <w:color w:val="auto"/>
        </w:rPr>
        <w:t xml:space="preserve"> gaf haar een warm compliment. Iemand zei in de refter: “Kom maar b</w:t>
      </w:r>
      <w:r w:rsidR="00E060A3" w:rsidRPr="009C7190">
        <w:rPr>
          <w:color w:val="auto"/>
        </w:rPr>
        <w:t>ij ons zitten.” En elke keer voelde Suze zich een stukje meer thuis</w:t>
      </w:r>
      <w:r w:rsidR="00AF57B3">
        <w:rPr>
          <w:color w:val="auto"/>
        </w:rPr>
        <w:t xml:space="preserve"> in de </w:t>
      </w:r>
      <w:r w:rsidR="00AF57B3">
        <w:rPr>
          <w:color w:val="auto"/>
        </w:rPr>
        <w:lastRenderedPageBreak/>
        <w:t>klas</w:t>
      </w:r>
      <w:r w:rsidR="00E060A3" w:rsidRPr="009C7190">
        <w:rPr>
          <w:color w:val="auto"/>
        </w:rPr>
        <w:t xml:space="preserve">. </w:t>
      </w:r>
      <w:r w:rsidR="00E73757" w:rsidRPr="009C7190">
        <w:rPr>
          <w:color w:val="auto"/>
        </w:rPr>
        <w:t>Ze voelde zich a</w:t>
      </w:r>
      <w:r w:rsidR="00E060A3" w:rsidRPr="009C7190">
        <w:rPr>
          <w:color w:val="auto"/>
        </w:rPr>
        <w:t>nders dan op haar vorige school</w:t>
      </w:r>
      <w:r w:rsidR="00D72956" w:rsidRPr="009C7190">
        <w:rPr>
          <w:color w:val="auto"/>
        </w:rPr>
        <w:t>, dat wel, maar</w:t>
      </w:r>
      <w:r w:rsidR="00E73757" w:rsidRPr="009C7190">
        <w:rPr>
          <w:color w:val="auto"/>
        </w:rPr>
        <w:t xml:space="preserve"> het was </w:t>
      </w:r>
      <w:r w:rsidR="00AF57B3">
        <w:rPr>
          <w:color w:val="auto"/>
        </w:rPr>
        <w:t xml:space="preserve">best </w:t>
      </w:r>
      <w:r w:rsidR="00E73757" w:rsidRPr="009C7190">
        <w:rPr>
          <w:color w:val="auto"/>
        </w:rPr>
        <w:t>wel oké.</w:t>
      </w:r>
      <w:r w:rsidR="00240C5F" w:rsidRPr="009C7190">
        <w:rPr>
          <w:color w:val="auto"/>
        </w:rPr>
        <w:t xml:space="preserve"> </w:t>
      </w:r>
      <w:r w:rsidR="00AF57B3">
        <w:rPr>
          <w:color w:val="auto"/>
        </w:rPr>
        <w:t>Suze</w:t>
      </w:r>
      <w:r w:rsidR="006D48F5" w:rsidRPr="009C7190">
        <w:rPr>
          <w:color w:val="auto"/>
        </w:rPr>
        <w:t xml:space="preserve"> had al enkele nieuwe vrienden gemaakt en de juf was lief en geduldig.</w:t>
      </w:r>
    </w:p>
    <w:p w14:paraId="0A47A825" w14:textId="2BEFC646" w:rsidR="00FD7E2D" w:rsidRPr="009C7190" w:rsidRDefault="00363170" w:rsidP="002736E8">
      <w:pPr>
        <w:jc w:val="both"/>
        <w:rPr>
          <w:color w:val="auto"/>
        </w:rPr>
      </w:pPr>
      <w:r w:rsidRPr="009C7190">
        <w:rPr>
          <w:color w:val="auto"/>
        </w:rPr>
        <w:t>Op een dag zei de juf: Het nieuwe schooljaar is als een huis dat je bouwt</w:t>
      </w:r>
      <w:r w:rsidR="00C07F02" w:rsidRPr="009C7190">
        <w:rPr>
          <w:color w:val="auto"/>
        </w:rPr>
        <w:t xml:space="preserve">. Elke dag leg je een steen. </w:t>
      </w:r>
      <w:r w:rsidR="00D72956" w:rsidRPr="009C7190">
        <w:rPr>
          <w:color w:val="auto"/>
        </w:rPr>
        <w:t xml:space="preserve"> </w:t>
      </w:r>
      <w:r w:rsidR="00C07F02" w:rsidRPr="009C7190">
        <w:rPr>
          <w:color w:val="auto"/>
        </w:rPr>
        <w:t>Hoe je</w:t>
      </w:r>
      <w:r w:rsidR="00E66134" w:rsidRPr="009C7190">
        <w:rPr>
          <w:color w:val="auto"/>
        </w:rPr>
        <w:t xml:space="preserve"> </w:t>
      </w:r>
      <w:r w:rsidR="00C07F02" w:rsidRPr="009C7190">
        <w:rPr>
          <w:color w:val="auto"/>
        </w:rPr>
        <w:t>met klasgenootjes omgaat, hoe je om hulp vraagt</w:t>
      </w:r>
      <w:r w:rsidR="00051B83" w:rsidRPr="009C7190">
        <w:rPr>
          <w:color w:val="auto"/>
        </w:rPr>
        <w:t xml:space="preserve">, </w:t>
      </w:r>
      <w:r w:rsidR="0028665C" w:rsidRPr="009C7190">
        <w:rPr>
          <w:color w:val="auto"/>
        </w:rPr>
        <w:t xml:space="preserve">hoe de dingen deelt, hoe je fijn samen leert en speelt, </w:t>
      </w:r>
      <w:r w:rsidR="00051B83" w:rsidRPr="009C7190">
        <w:rPr>
          <w:color w:val="auto"/>
        </w:rPr>
        <w:t>hoe je iemand helpt</w:t>
      </w:r>
      <w:r w:rsidR="00B818C7" w:rsidRPr="009C7190">
        <w:rPr>
          <w:color w:val="auto"/>
        </w:rPr>
        <w:t xml:space="preserve">… </w:t>
      </w:r>
      <w:r w:rsidR="009F62F9" w:rsidRPr="009C7190">
        <w:rPr>
          <w:color w:val="auto"/>
        </w:rPr>
        <w:t>A</w:t>
      </w:r>
      <w:r w:rsidR="00B818C7" w:rsidRPr="009C7190">
        <w:rPr>
          <w:color w:val="auto"/>
        </w:rPr>
        <w:t>ls je bouwt op vriendelijkheid, eerlijkheid</w:t>
      </w:r>
      <w:r w:rsidR="00CA4A43" w:rsidRPr="009C7190">
        <w:rPr>
          <w:color w:val="auto"/>
        </w:rPr>
        <w:t>, respect, vertrouwen, liefde en geloof</w:t>
      </w:r>
      <w:r w:rsidR="00914101" w:rsidRPr="009C7190">
        <w:rPr>
          <w:color w:val="auto"/>
        </w:rPr>
        <w:t>, dan bouw je op een rots. Dan bouw je aan een goed en stevig schooljaar</w:t>
      </w:r>
      <w:r w:rsidR="00D5765E" w:rsidRPr="009C7190">
        <w:rPr>
          <w:color w:val="auto"/>
        </w:rPr>
        <w:t xml:space="preserve"> en zorg je voor een plek waar iedereen zich thuis mag voelen.</w:t>
      </w:r>
    </w:p>
    <w:p w14:paraId="3EFD19B4" w14:textId="203AD676" w:rsidR="00C62696" w:rsidRPr="00BD46BC" w:rsidRDefault="00914101" w:rsidP="00BD46BC">
      <w:pPr>
        <w:jc w:val="both"/>
        <w:rPr>
          <w:color w:val="auto"/>
          <w:highlight w:val="green"/>
        </w:rPr>
      </w:pPr>
      <w:r w:rsidRPr="744D40A6">
        <w:rPr>
          <w:color w:val="auto"/>
        </w:rPr>
        <w:t xml:space="preserve">Suze </w:t>
      </w:r>
      <w:r w:rsidR="00075F95" w:rsidRPr="744D40A6">
        <w:rPr>
          <w:color w:val="auto"/>
        </w:rPr>
        <w:t xml:space="preserve">vond dit wijze woorden. Ze </w:t>
      </w:r>
      <w:r w:rsidRPr="744D40A6">
        <w:rPr>
          <w:color w:val="auto"/>
        </w:rPr>
        <w:t>dacht terug aan haar eerste dag</w:t>
      </w:r>
      <w:r w:rsidR="00E41468" w:rsidRPr="744D40A6">
        <w:rPr>
          <w:color w:val="auto"/>
        </w:rPr>
        <w:t xml:space="preserve">. Toen stond haar huis nog te wiebelen. Nu voelde het stevig. </w:t>
      </w:r>
      <w:r w:rsidR="009652EF" w:rsidRPr="744D40A6">
        <w:rPr>
          <w:color w:val="auto"/>
        </w:rPr>
        <w:t>Ze voelde zich thuis op haar nieuwe school, maar anders.</w:t>
      </w:r>
    </w:p>
    <w:p w14:paraId="320E392F" w14:textId="052779EB" w:rsidR="004601B7" w:rsidRPr="004B4D8E" w:rsidRDefault="004601B7" w:rsidP="004B4D8E">
      <w:pPr>
        <w:pStyle w:val="Kop4"/>
      </w:pPr>
      <w:r w:rsidRPr="004B4D8E">
        <w:t>Symbolisch</w:t>
      </w:r>
      <w:r w:rsidR="00E43D71" w:rsidRPr="004B4D8E">
        <w:t>e reflectievragen</w:t>
      </w:r>
      <w:r w:rsidR="00700EF8" w:rsidRPr="004B4D8E">
        <w:t xml:space="preserve"> (deze kunnen ook vooraf in de klas)</w:t>
      </w:r>
    </w:p>
    <w:p w14:paraId="3C877F20" w14:textId="6911C4C4" w:rsidR="00E43D71" w:rsidRDefault="00E43D71" w:rsidP="00E43D71">
      <w:pPr>
        <w:spacing w:before="100" w:beforeAutospacing="1" w:after="100" w:afterAutospacing="1" w:line="240" w:lineRule="auto"/>
        <w:jc w:val="both"/>
        <w:rPr>
          <w:b/>
          <w:bCs/>
          <w:color w:val="auto"/>
        </w:rPr>
      </w:pPr>
      <w:r w:rsidRPr="001A619A">
        <w:rPr>
          <w:b/>
          <w:bCs/>
          <w:color w:val="auto"/>
        </w:rPr>
        <w:t>Over verandering &amp; onderweg zijn</w:t>
      </w:r>
    </w:p>
    <w:p w14:paraId="1FEF1438" w14:textId="5A21DCF5" w:rsidR="001A619A" w:rsidRPr="005C79FB" w:rsidRDefault="006F2666" w:rsidP="001A619A">
      <w:pPr>
        <w:pStyle w:val="Lijstalinea"/>
        <w:numPr>
          <w:ilvl w:val="0"/>
          <w:numId w:val="16"/>
        </w:numPr>
        <w:spacing w:before="100" w:beforeAutospacing="1" w:after="100" w:afterAutospacing="1" w:line="240" w:lineRule="auto"/>
        <w:jc w:val="both"/>
        <w:rPr>
          <w:color w:val="auto"/>
        </w:rPr>
      </w:pPr>
      <w:bookmarkStart w:id="25" w:name="_Toc199787225"/>
      <w:r w:rsidRPr="005C79FB">
        <w:rPr>
          <w:color w:val="auto"/>
        </w:rPr>
        <w:t>Wat heb jij meegenomen van jouw reis, van vorig schooljaar of van de vakantie?</w:t>
      </w:r>
      <w:bookmarkEnd w:id="25"/>
    </w:p>
    <w:p w14:paraId="4AB3E67A" w14:textId="4DDD627B" w:rsidR="006F2666" w:rsidRPr="005C79FB" w:rsidRDefault="006F2666" w:rsidP="001A619A">
      <w:pPr>
        <w:pStyle w:val="Lijstalinea"/>
        <w:numPr>
          <w:ilvl w:val="0"/>
          <w:numId w:val="16"/>
        </w:numPr>
        <w:spacing w:before="100" w:beforeAutospacing="1" w:after="100" w:afterAutospacing="1" w:line="240" w:lineRule="auto"/>
        <w:jc w:val="both"/>
        <w:rPr>
          <w:color w:val="auto"/>
        </w:rPr>
      </w:pPr>
      <w:bookmarkStart w:id="26" w:name="_Toc199787226"/>
      <w:r w:rsidRPr="005C79FB">
        <w:rPr>
          <w:color w:val="auto"/>
        </w:rPr>
        <w:t>In welk opzicht ben jij niet meer dezelfde als een jaar geleden?</w:t>
      </w:r>
      <w:bookmarkEnd w:id="26"/>
    </w:p>
    <w:p w14:paraId="027BA6A0" w14:textId="7B263F25" w:rsidR="005C79FB" w:rsidRPr="005C79FB" w:rsidRDefault="005C79FB" w:rsidP="001A619A">
      <w:pPr>
        <w:pStyle w:val="Lijstalinea"/>
        <w:numPr>
          <w:ilvl w:val="0"/>
          <w:numId w:val="16"/>
        </w:numPr>
        <w:spacing w:before="100" w:beforeAutospacing="1" w:after="100" w:afterAutospacing="1" w:line="240" w:lineRule="auto"/>
        <w:jc w:val="both"/>
        <w:rPr>
          <w:color w:val="auto"/>
        </w:rPr>
      </w:pPr>
      <w:bookmarkStart w:id="27" w:name="_Toc199787227"/>
      <w:r w:rsidRPr="005C79FB">
        <w:rPr>
          <w:color w:val="auto"/>
        </w:rPr>
        <w:t>Waarin ben jij gegroeid, zonder dat je het meteen doorhad?</w:t>
      </w:r>
      <w:bookmarkEnd w:id="27"/>
    </w:p>
    <w:p w14:paraId="3D088217" w14:textId="588CD0B1" w:rsidR="00E43D71" w:rsidRDefault="00E43D71" w:rsidP="00E43D71">
      <w:pPr>
        <w:spacing w:before="100" w:beforeAutospacing="1" w:after="100" w:afterAutospacing="1" w:line="240" w:lineRule="auto"/>
        <w:jc w:val="both"/>
        <w:rPr>
          <w:b/>
          <w:bCs/>
          <w:color w:val="auto"/>
        </w:rPr>
      </w:pPr>
      <w:r w:rsidRPr="001A619A">
        <w:rPr>
          <w:b/>
          <w:bCs/>
          <w:color w:val="auto"/>
        </w:rPr>
        <w:t>Over thuiskomen</w:t>
      </w:r>
      <w:r w:rsidR="00636625">
        <w:rPr>
          <w:b/>
          <w:bCs/>
          <w:color w:val="auto"/>
        </w:rPr>
        <w:t xml:space="preserve"> op school</w:t>
      </w:r>
    </w:p>
    <w:p w14:paraId="13EACD47" w14:textId="3195DCC4" w:rsidR="00C517CB" w:rsidRPr="00636625" w:rsidRDefault="00C517CB" w:rsidP="00636625">
      <w:pPr>
        <w:pStyle w:val="Lijstalinea"/>
        <w:numPr>
          <w:ilvl w:val="0"/>
          <w:numId w:val="16"/>
        </w:numPr>
        <w:spacing w:before="100" w:beforeAutospacing="1" w:after="100" w:afterAutospacing="1" w:line="240" w:lineRule="auto"/>
        <w:jc w:val="both"/>
        <w:rPr>
          <w:color w:val="auto"/>
        </w:rPr>
      </w:pPr>
      <w:bookmarkStart w:id="28" w:name="_Toc199787228"/>
      <w:r w:rsidRPr="00197B33">
        <w:rPr>
          <w:color w:val="auto"/>
        </w:rPr>
        <w:t xml:space="preserve">Wat betekent ‘thuiskomen’ </w:t>
      </w:r>
      <w:r w:rsidR="00A51FC0">
        <w:rPr>
          <w:color w:val="auto"/>
        </w:rPr>
        <w:t xml:space="preserve">op school </w:t>
      </w:r>
      <w:r w:rsidR="00837385">
        <w:rPr>
          <w:color w:val="auto"/>
        </w:rPr>
        <w:t>en in de klas</w:t>
      </w:r>
      <w:r w:rsidR="00EF183D">
        <w:rPr>
          <w:color w:val="auto"/>
        </w:rPr>
        <w:t xml:space="preserve"> </w:t>
      </w:r>
      <w:r w:rsidRPr="00197B33">
        <w:rPr>
          <w:color w:val="auto"/>
        </w:rPr>
        <w:t>voor jou?</w:t>
      </w:r>
      <w:bookmarkEnd w:id="28"/>
      <w:r w:rsidRPr="00197B33">
        <w:rPr>
          <w:color w:val="auto"/>
        </w:rPr>
        <w:t xml:space="preserve"> </w:t>
      </w:r>
    </w:p>
    <w:p w14:paraId="52E1D6CD" w14:textId="6AF9B918" w:rsidR="00197B33" w:rsidRDefault="00197B33" w:rsidP="005C79FB">
      <w:pPr>
        <w:pStyle w:val="Lijstalinea"/>
        <w:numPr>
          <w:ilvl w:val="0"/>
          <w:numId w:val="16"/>
        </w:numPr>
        <w:spacing w:before="100" w:beforeAutospacing="1" w:after="100" w:afterAutospacing="1" w:line="240" w:lineRule="auto"/>
        <w:jc w:val="both"/>
        <w:rPr>
          <w:color w:val="auto"/>
        </w:rPr>
      </w:pPr>
      <w:bookmarkStart w:id="29" w:name="_Toc199787229"/>
      <w:r w:rsidRPr="00197B33">
        <w:rPr>
          <w:color w:val="auto"/>
        </w:rPr>
        <w:t>Hoe kun jij voor een klasgenoot een stukje thuis zijn?</w:t>
      </w:r>
      <w:bookmarkEnd w:id="29"/>
      <w:r w:rsidR="0022120A">
        <w:rPr>
          <w:color w:val="auto"/>
        </w:rPr>
        <w:t xml:space="preserve"> </w:t>
      </w:r>
    </w:p>
    <w:p w14:paraId="705AA0F2" w14:textId="1F7D0F95" w:rsidR="00636625" w:rsidRDefault="00636625" w:rsidP="005C79FB">
      <w:pPr>
        <w:pStyle w:val="Lijstalinea"/>
        <w:numPr>
          <w:ilvl w:val="0"/>
          <w:numId w:val="16"/>
        </w:numPr>
        <w:spacing w:before="100" w:beforeAutospacing="1" w:after="100" w:afterAutospacing="1" w:line="240" w:lineRule="auto"/>
        <w:jc w:val="both"/>
        <w:rPr>
          <w:color w:val="auto"/>
        </w:rPr>
      </w:pPr>
      <w:bookmarkStart w:id="30" w:name="_Toc199787230"/>
      <w:r>
        <w:rPr>
          <w:color w:val="auto"/>
        </w:rPr>
        <w:t>Hoe laat jij in jouw klas zien: je bent welkom.</w:t>
      </w:r>
      <w:bookmarkEnd w:id="30"/>
    </w:p>
    <w:p w14:paraId="0786F044" w14:textId="0B682A5B" w:rsidR="004E6CED" w:rsidRDefault="00837385" w:rsidP="00EF183D">
      <w:pPr>
        <w:pStyle w:val="Lijstalinea"/>
        <w:numPr>
          <w:ilvl w:val="0"/>
          <w:numId w:val="16"/>
        </w:numPr>
        <w:spacing w:before="100" w:beforeAutospacing="1" w:after="100" w:afterAutospacing="1" w:line="240" w:lineRule="auto"/>
        <w:jc w:val="both"/>
        <w:rPr>
          <w:color w:val="auto"/>
        </w:rPr>
      </w:pPr>
      <w:bookmarkStart w:id="31" w:name="_Toc199787231"/>
      <w:r>
        <w:rPr>
          <w:color w:val="auto"/>
        </w:rPr>
        <w:t>Wat of wie geeft jou het gevoel: ‘Jij mag er zijn, precies zoals je bent.’</w:t>
      </w:r>
      <w:bookmarkEnd w:id="31"/>
    </w:p>
    <w:p w14:paraId="5706CF54" w14:textId="1DBA7991" w:rsidR="0022120A" w:rsidRPr="00EF183D" w:rsidRDefault="0022120A" w:rsidP="00EF183D">
      <w:pPr>
        <w:pStyle w:val="Lijstalinea"/>
        <w:numPr>
          <w:ilvl w:val="0"/>
          <w:numId w:val="16"/>
        </w:numPr>
        <w:spacing w:before="100" w:beforeAutospacing="1" w:after="100" w:afterAutospacing="1" w:line="240" w:lineRule="auto"/>
        <w:jc w:val="both"/>
        <w:rPr>
          <w:color w:val="auto"/>
        </w:rPr>
      </w:pPr>
      <w:bookmarkStart w:id="32" w:name="_Toc199787232"/>
      <w:r>
        <w:rPr>
          <w:color w:val="auto"/>
        </w:rPr>
        <w:t>Zijn er nieuwe kinderen op school? Hoe kan je zorgen dat zij zich welkom voelen?</w:t>
      </w:r>
      <w:bookmarkEnd w:id="32"/>
    </w:p>
    <w:p w14:paraId="0EBE3658" w14:textId="11CF79B8" w:rsidR="008D169B" w:rsidRPr="001A619A" w:rsidRDefault="008D169B" w:rsidP="00E43D71">
      <w:pPr>
        <w:spacing w:before="100" w:beforeAutospacing="1" w:after="100" w:afterAutospacing="1" w:line="240" w:lineRule="auto"/>
        <w:jc w:val="both"/>
        <w:rPr>
          <w:rFonts w:eastAsia="Times New Roman" w:cs="Arial"/>
          <w:b/>
          <w:bCs/>
          <w:color w:val="auto"/>
          <w:lang w:eastAsia="nl-BE"/>
        </w:rPr>
      </w:pPr>
      <w:r w:rsidRPr="001A619A">
        <w:rPr>
          <w:b/>
          <w:bCs/>
          <w:color w:val="auto"/>
        </w:rPr>
        <w:t xml:space="preserve">Bij het </w:t>
      </w:r>
      <w:proofErr w:type="spellStart"/>
      <w:r w:rsidRPr="001A619A">
        <w:rPr>
          <w:b/>
          <w:bCs/>
          <w:color w:val="auto"/>
        </w:rPr>
        <w:t>bijbelcitaat</w:t>
      </w:r>
      <w:proofErr w:type="spellEnd"/>
      <w:r w:rsidR="00B76691">
        <w:rPr>
          <w:b/>
          <w:bCs/>
          <w:color w:val="auto"/>
        </w:rPr>
        <w:t>:</w:t>
      </w:r>
      <w:r w:rsidRPr="001A619A">
        <w:rPr>
          <w:b/>
          <w:bCs/>
          <w:color w:val="auto"/>
        </w:rPr>
        <w:t xml:space="preserve"> ‘In het huis van mijn Vader zijn vele kamers’</w:t>
      </w:r>
    </w:p>
    <w:p w14:paraId="7FAEF726" w14:textId="1BEEACB7" w:rsidR="004601B7" w:rsidRDefault="004E6CED" w:rsidP="004E6CED">
      <w:pPr>
        <w:pStyle w:val="Lijstalinea"/>
        <w:numPr>
          <w:ilvl w:val="0"/>
          <w:numId w:val="16"/>
        </w:numPr>
        <w:spacing w:before="100" w:beforeAutospacing="1" w:after="100" w:afterAutospacing="1" w:line="240" w:lineRule="auto"/>
        <w:jc w:val="both"/>
        <w:rPr>
          <w:rFonts w:cs="Arial"/>
          <w:color w:val="auto"/>
        </w:rPr>
      </w:pPr>
      <w:bookmarkStart w:id="33" w:name="_Toc199787233"/>
      <w:r>
        <w:rPr>
          <w:rFonts w:cs="Arial"/>
          <w:color w:val="auto"/>
        </w:rPr>
        <w:t>Hoe ziet jouw kamer eruit in dat huis?</w:t>
      </w:r>
      <w:bookmarkEnd w:id="33"/>
    </w:p>
    <w:p w14:paraId="4322A908" w14:textId="326C4AE6" w:rsidR="004E6CED" w:rsidRDefault="004E6CED" w:rsidP="004E6CED">
      <w:pPr>
        <w:pStyle w:val="Lijstalinea"/>
        <w:numPr>
          <w:ilvl w:val="0"/>
          <w:numId w:val="16"/>
        </w:numPr>
        <w:spacing w:before="100" w:beforeAutospacing="1" w:after="100" w:afterAutospacing="1" w:line="240" w:lineRule="auto"/>
        <w:jc w:val="both"/>
        <w:rPr>
          <w:rFonts w:cs="Arial"/>
          <w:color w:val="auto"/>
        </w:rPr>
      </w:pPr>
      <w:bookmarkStart w:id="34" w:name="_Toc199787234"/>
      <w:r>
        <w:rPr>
          <w:rFonts w:cs="Arial"/>
          <w:color w:val="auto"/>
        </w:rPr>
        <w:t>Wat zou er in de kamers staan die jij openstelt voor een ander?</w:t>
      </w:r>
      <w:bookmarkEnd w:id="34"/>
    </w:p>
    <w:p w14:paraId="0CD01958" w14:textId="35D912A0" w:rsidR="00B41009" w:rsidRDefault="004E6CED" w:rsidP="00676A3E">
      <w:pPr>
        <w:pStyle w:val="Lijstalinea"/>
        <w:numPr>
          <w:ilvl w:val="0"/>
          <w:numId w:val="16"/>
        </w:numPr>
        <w:spacing w:before="100" w:beforeAutospacing="1" w:after="100" w:afterAutospacing="1" w:line="240" w:lineRule="auto"/>
        <w:jc w:val="both"/>
        <w:rPr>
          <w:rFonts w:cs="Arial"/>
          <w:color w:val="auto"/>
        </w:rPr>
      </w:pPr>
      <w:bookmarkStart w:id="35" w:name="_Toc199787235"/>
      <w:r>
        <w:rPr>
          <w:rFonts w:cs="Arial"/>
          <w:color w:val="auto"/>
        </w:rPr>
        <w:t xml:space="preserve">Voor wie zou jij de deur </w:t>
      </w:r>
      <w:r w:rsidR="00DD7878">
        <w:rPr>
          <w:rFonts w:cs="Arial"/>
          <w:color w:val="auto"/>
        </w:rPr>
        <w:t>op een kier willen zetten?</w:t>
      </w:r>
      <w:bookmarkEnd w:id="35"/>
    </w:p>
    <w:p w14:paraId="4D6BEC79" w14:textId="31B361F0" w:rsidR="00A00D7D" w:rsidRPr="005C34C9" w:rsidRDefault="00A00D7D" w:rsidP="00A00D7D">
      <w:pPr>
        <w:pStyle w:val="Lijstalinea"/>
        <w:numPr>
          <w:ilvl w:val="0"/>
          <w:numId w:val="0"/>
        </w:numPr>
        <w:spacing w:before="100" w:beforeAutospacing="1" w:after="100" w:afterAutospacing="1" w:line="240" w:lineRule="auto"/>
        <w:ind w:left="720"/>
        <w:jc w:val="both"/>
        <w:rPr>
          <w:rFonts w:cs="Arial"/>
          <w:color w:val="auto"/>
        </w:rPr>
      </w:pPr>
    </w:p>
    <w:p w14:paraId="61A5C1E8" w14:textId="7941106C" w:rsidR="00A21601" w:rsidRPr="00C62696" w:rsidRDefault="001720B2" w:rsidP="00C60C54">
      <w:pPr>
        <w:pStyle w:val="Kop3"/>
      </w:pPr>
      <w:bookmarkStart w:id="36" w:name="_Toc199787236"/>
      <w:bookmarkStart w:id="37" w:name="_Toc199789332"/>
      <w:r w:rsidRPr="00CF09F1">
        <w:t>Overgang naar luisteren</w:t>
      </w:r>
      <w:bookmarkEnd w:id="36"/>
      <w:bookmarkEnd w:id="37"/>
    </w:p>
    <w:p w14:paraId="3BEC8FE5" w14:textId="0A11537A" w:rsidR="0054762B" w:rsidRPr="005C34C9" w:rsidRDefault="0054762B" w:rsidP="0054762B">
      <w:pPr>
        <w:jc w:val="right"/>
        <w:rPr>
          <w:color w:val="auto"/>
          <w:sz w:val="18"/>
          <w:szCs w:val="18"/>
        </w:rPr>
      </w:pPr>
      <w:hyperlink r:id="rId50" w:history="1">
        <w:r w:rsidRPr="003E1426">
          <w:rPr>
            <w:rStyle w:val="Hyperlink"/>
            <w:sz w:val="18"/>
            <w:szCs w:val="18"/>
          </w:rPr>
          <w:t>Woord</w:t>
        </w:r>
        <w:r w:rsidR="00985BA3" w:rsidRPr="003E1426">
          <w:rPr>
            <w:rStyle w:val="Hyperlink"/>
            <w:sz w:val="18"/>
            <w:szCs w:val="18"/>
          </w:rPr>
          <w:t>kaart</w:t>
        </w:r>
        <w:r w:rsidRPr="003E1426">
          <w:rPr>
            <w:rStyle w:val="Hyperlink"/>
            <w:sz w:val="18"/>
            <w:szCs w:val="18"/>
          </w:rPr>
          <w:t>: ‘</w:t>
        </w:r>
        <w:r w:rsidR="006E250B" w:rsidRPr="003E1426">
          <w:rPr>
            <w:rStyle w:val="Hyperlink"/>
            <w:sz w:val="18"/>
            <w:szCs w:val="18"/>
          </w:rPr>
          <w:t xml:space="preserve">stevig als een </w:t>
        </w:r>
        <w:r w:rsidRPr="003E1426">
          <w:rPr>
            <w:rStyle w:val="Hyperlink"/>
            <w:sz w:val="18"/>
            <w:szCs w:val="18"/>
          </w:rPr>
          <w:t>rots’</w:t>
        </w:r>
      </w:hyperlink>
    </w:p>
    <w:p w14:paraId="171FDE2D" w14:textId="7A94C7AF" w:rsidR="00A21601" w:rsidRPr="005C34C9" w:rsidRDefault="00A21601" w:rsidP="00A21601">
      <w:pPr>
        <w:rPr>
          <w:b/>
          <w:bCs/>
          <w:color w:val="auto"/>
        </w:rPr>
      </w:pPr>
      <w:r w:rsidRPr="005C34C9">
        <w:rPr>
          <w:b/>
          <w:bCs/>
          <w:color w:val="auto"/>
        </w:rPr>
        <w:t>Voorganger</w:t>
      </w:r>
    </w:p>
    <w:p w14:paraId="1DF2A86B" w14:textId="03600A6C" w:rsidR="00D1515E" w:rsidRPr="005C34C9" w:rsidRDefault="00786CDE" w:rsidP="00AC3FF3">
      <w:pPr>
        <w:jc w:val="both"/>
        <w:rPr>
          <w:color w:val="auto"/>
        </w:rPr>
      </w:pPr>
      <w:r w:rsidRPr="005C34C9">
        <w:rPr>
          <w:color w:val="auto"/>
        </w:rPr>
        <w:t xml:space="preserve">Zo dadelijk gaan we luisteren naar een bijzonder verhaal uit de bijbel. </w:t>
      </w:r>
      <w:r w:rsidR="00E47456" w:rsidRPr="005C34C9">
        <w:rPr>
          <w:color w:val="auto"/>
        </w:rPr>
        <w:t>Jezus gebruikt</w:t>
      </w:r>
      <w:r w:rsidR="0063332E" w:rsidRPr="005C34C9">
        <w:rPr>
          <w:color w:val="auto"/>
        </w:rPr>
        <w:t>e</w:t>
      </w:r>
      <w:r w:rsidR="00E47456" w:rsidRPr="005C34C9">
        <w:rPr>
          <w:color w:val="auto"/>
        </w:rPr>
        <w:t xml:space="preserve"> de kracht van verhalen om deuren open te z</w:t>
      </w:r>
      <w:r w:rsidR="00A23298" w:rsidRPr="005C34C9">
        <w:rPr>
          <w:color w:val="auto"/>
        </w:rPr>
        <w:t>etten. Zo h</w:t>
      </w:r>
      <w:r w:rsidR="0063332E" w:rsidRPr="005C34C9">
        <w:rPr>
          <w:color w:val="auto"/>
        </w:rPr>
        <w:t>ielp</w:t>
      </w:r>
      <w:r w:rsidR="00A23298" w:rsidRPr="005C34C9">
        <w:rPr>
          <w:color w:val="auto"/>
        </w:rPr>
        <w:t xml:space="preserve"> </w:t>
      </w:r>
      <w:r w:rsidR="0063332E" w:rsidRPr="005C34C9">
        <w:rPr>
          <w:color w:val="auto"/>
        </w:rPr>
        <w:t>H</w:t>
      </w:r>
      <w:r w:rsidR="00A23298" w:rsidRPr="005C34C9">
        <w:rPr>
          <w:color w:val="auto"/>
        </w:rPr>
        <w:t>ij veel mensen ‘anders’ in het leven staan.</w:t>
      </w:r>
      <w:r w:rsidR="00985BA3" w:rsidRPr="005C34C9">
        <w:rPr>
          <w:color w:val="auto"/>
        </w:rPr>
        <w:t xml:space="preserve"> </w:t>
      </w:r>
      <w:r w:rsidR="00A23298" w:rsidRPr="005C34C9">
        <w:rPr>
          <w:color w:val="auto"/>
        </w:rPr>
        <w:t xml:space="preserve">Vandaag vertelt </w:t>
      </w:r>
      <w:r w:rsidR="000D110A" w:rsidRPr="005C34C9">
        <w:rPr>
          <w:color w:val="auto"/>
        </w:rPr>
        <w:t>Jezus een verhaal over twee mannen die een huis bouwen. De ene bouwt op zand, en als het gaat stormen, waait het huis omver. De andere bouwt op een rots</w:t>
      </w:r>
      <w:r w:rsidR="00256BE9" w:rsidRPr="005C34C9">
        <w:rPr>
          <w:color w:val="auto"/>
        </w:rPr>
        <w:t>, en zijn huis blijft stevig staan.</w:t>
      </w:r>
    </w:p>
    <w:p w14:paraId="4F6AF2C2" w14:textId="77777777" w:rsidR="00314EE6" w:rsidRDefault="00314EE6">
      <w:pPr>
        <w:suppressAutoHyphens w:val="0"/>
        <w:rPr>
          <w:rFonts w:eastAsiaTheme="majorEastAsia" w:cstheme="majorBidi"/>
          <w:b/>
          <w:color w:val="B1B649"/>
          <w:szCs w:val="22"/>
        </w:rPr>
      </w:pPr>
      <w:bookmarkStart w:id="38" w:name="_Toc199787237"/>
      <w:r>
        <w:br w:type="page"/>
      </w:r>
    </w:p>
    <w:p w14:paraId="7C785791" w14:textId="728E128F" w:rsidR="00426A6F" w:rsidRPr="00583E1A" w:rsidRDefault="007B6E27" w:rsidP="004B4D8E">
      <w:pPr>
        <w:pStyle w:val="Kop2"/>
        <w:rPr>
          <w:color w:val="32929A" w:themeColor="accent4" w:themeShade="BF"/>
        </w:rPr>
      </w:pPr>
      <w:bookmarkStart w:id="39" w:name="_Toc199789333"/>
      <w:r w:rsidRPr="00006BD9">
        <w:lastRenderedPageBreak/>
        <w:t>Luisteren</w:t>
      </w:r>
      <w:bookmarkEnd w:id="38"/>
      <w:bookmarkEnd w:id="39"/>
    </w:p>
    <w:p w14:paraId="68E9557C" w14:textId="5CF18A97" w:rsidR="00BF270C" w:rsidRDefault="004B4D8E" w:rsidP="004B4D8E">
      <w:pPr>
        <w:pStyle w:val="Kop3"/>
      </w:pPr>
      <w:bookmarkStart w:id="40" w:name="_Toc199789334"/>
      <w:r>
        <w:t>Voorbereiding</w:t>
      </w:r>
      <w:bookmarkEnd w:id="40"/>
    </w:p>
    <w:p w14:paraId="7E4F2317" w14:textId="186B5D35" w:rsidR="004B4D8E" w:rsidRPr="004B4D8E" w:rsidRDefault="004B4D8E" w:rsidP="004B4D8E">
      <w:r w:rsidRPr="004B4D8E">
        <w:rPr>
          <w:u w:val="single"/>
        </w:rPr>
        <w:t>Bijbelverhaal</w:t>
      </w:r>
      <w:r>
        <w:t>: Het huis op de rots: Mattheüs 7,21.24</w:t>
      </w:r>
    </w:p>
    <w:p w14:paraId="4B1A923B" w14:textId="374BD097" w:rsidR="00256BE9" w:rsidRPr="00693292" w:rsidRDefault="00256BE9" w:rsidP="004B4D8E">
      <w:r w:rsidRPr="00693292">
        <w:t>Een paar leerlingen</w:t>
      </w:r>
      <w:r w:rsidR="00E47456" w:rsidRPr="00693292">
        <w:t xml:space="preserve"> kunnen de tekst in een eenvoudige versie voorlezen of naspelen met eenvoudige decorstukken.</w:t>
      </w:r>
      <w:r w:rsidR="0051148B" w:rsidRPr="00693292">
        <w:t xml:space="preserve"> Je kan ook vooraf een </w:t>
      </w:r>
      <w:r w:rsidR="006B7C9C" w:rsidRPr="00693292">
        <w:t>filmpje maken in de klas en dit afspelen tijdens de viering.</w:t>
      </w:r>
    </w:p>
    <w:p w14:paraId="215EEA89" w14:textId="23F1A560" w:rsidR="004B4D8E" w:rsidRDefault="004B4D8E" w:rsidP="004B4D8E">
      <w:pPr>
        <w:pStyle w:val="Kop3"/>
      </w:pPr>
      <w:bookmarkStart w:id="41" w:name="_Toc199789335"/>
      <w:bookmarkStart w:id="42" w:name="_Toc199787239"/>
      <w:r>
        <w:t>Symbolische acties (voorafgaand)</w:t>
      </w:r>
      <w:bookmarkEnd w:id="41"/>
    </w:p>
    <w:bookmarkEnd w:id="42"/>
    <w:p w14:paraId="70065B3E" w14:textId="74611042" w:rsidR="00B70384" w:rsidRPr="002F029B" w:rsidRDefault="004B4D8E" w:rsidP="004B4D8E">
      <w:pPr>
        <w:pStyle w:val="Kop4"/>
      </w:pPr>
      <w:r>
        <w:t>bakstenen</w:t>
      </w:r>
    </w:p>
    <w:p w14:paraId="3EE75575" w14:textId="43EABB56" w:rsidR="00B70384" w:rsidRDefault="008B357F" w:rsidP="008B357F">
      <w:pPr>
        <w:jc w:val="both"/>
        <w:rPr>
          <w:sz w:val="18"/>
          <w:szCs w:val="18"/>
        </w:rPr>
      </w:pPr>
      <w:r>
        <w:rPr>
          <w:sz w:val="18"/>
          <w:szCs w:val="18"/>
        </w:rPr>
        <w:t>Zorg voor</w:t>
      </w:r>
      <w:r w:rsidR="0068496A">
        <w:rPr>
          <w:sz w:val="18"/>
          <w:szCs w:val="18"/>
        </w:rPr>
        <w:t xml:space="preserve"> een grote kartonnen muur. Elke leerling krijgt een steen</w:t>
      </w:r>
      <w:r w:rsidR="001A0A0F">
        <w:rPr>
          <w:sz w:val="18"/>
          <w:szCs w:val="18"/>
        </w:rPr>
        <w:t xml:space="preserve"> (</w:t>
      </w:r>
      <w:hyperlink r:id="rId51" w:history="1">
        <w:r w:rsidR="001A0A0F" w:rsidRPr="00A1706E">
          <w:rPr>
            <w:rStyle w:val="Hyperlink"/>
            <w:sz w:val="18"/>
            <w:szCs w:val="18"/>
          </w:rPr>
          <w:t>een papieren baksteen</w:t>
        </w:r>
      </w:hyperlink>
      <w:r w:rsidR="001A0A0F">
        <w:rPr>
          <w:sz w:val="18"/>
          <w:szCs w:val="18"/>
        </w:rPr>
        <w:t xml:space="preserve">) waarop ze een woord of tekening maken over iets wat hen een thuisgevoel </w:t>
      </w:r>
      <w:r w:rsidR="008202CF">
        <w:rPr>
          <w:sz w:val="18"/>
          <w:szCs w:val="18"/>
        </w:rPr>
        <w:t>geeft op school</w:t>
      </w:r>
      <w:r w:rsidR="001A0A0F">
        <w:rPr>
          <w:sz w:val="18"/>
          <w:szCs w:val="18"/>
        </w:rPr>
        <w:t>. Daarna worden de stenen op de muur geplakt.</w:t>
      </w:r>
      <w:r w:rsidR="0008047B">
        <w:rPr>
          <w:sz w:val="18"/>
          <w:szCs w:val="18"/>
        </w:rPr>
        <w:t xml:space="preserve"> </w:t>
      </w:r>
      <w:r w:rsidR="00140630">
        <w:rPr>
          <w:sz w:val="18"/>
          <w:szCs w:val="18"/>
        </w:rPr>
        <w:t>Je kan ook met echt keien werken</w:t>
      </w:r>
      <w:r w:rsidR="00F63E08">
        <w:rPr>
          <w:sz w:val="18"/>
          <w:szCs w:val="18"/>
        </w:rPr>
        <w:t xml:space="preserve"> en zo symbolisch aan een ‘thuis op school’ bouwen.</w:t>
      </w:r>
      <w:r w:rsidR="007D4B23" w:rsidRPr="007D4B23">
        <w:rPr>
          <w:noProof/>
        </w:rPr>
        <w:t xml:space="preserve"> </w:t>
      </w:r>
    </w:p>
    <w:p w14:paraId="506C9113" w14:textId="7160ACC0" w:rsidR="00B70384" w:rsidRPr="00F0796B" w:rsidRDefault="0008047B" w:rsidP="744D40A6">
      <w:pPr>
        <w:rPr>
          <w:b/>
          <w:bCs/>
        </w:rPr>
      </w:pPr>
      <w:r>
        <w:t>Samen bouwen we aan een stevige klas</w:t>
      </w:r>
      <w:r w:rsidR="00345611">
        <w:t xml:space="preserve"> (school)</w:t>
      </w:r>
      <w:r>
        <w:t>, net als het huis op de rots. Kijk eens hoe s</w:t>
      </w:r>
      <w:r w:rsidR="00AF0B43">
        <w:t>tevig onze (klas</w:t>
      </w:r>
      <w:r w:rsidR="31B1C0B2">
        <w:t>-, school</w:t>
      </w:r>
      <w:r w:rsidR="00AF0B43">
        <w:t>-)</w:t>
      </w:r>
      <w:r w:rsidR="00345611">
        <w:t xml:space="preserve"> </w:t>
      </w:r>
      <w:r w:rsidR="00AF0B43">
        <w:t>muur wordt.</w:t>
      </w:r>
    </w:p>
    <w:p w14:paraId="3F718845" w14:textId="56492768" w:rsidR="00337016" w:rsidRPr="004B4D8E" w:rsidRDefault="004B4D8E" w:rsidP="004B4D8E">
      <w:pPr>
        <w:pStyle w:val="Kop4"/>
      </w:pPr>
      <w:r w:rsidRPr="004B4D8E">
        <w:t>Post-its</w:t>
      </w:r>
    </w:p>
    <w:p w14:paraId="31E3F0E4" w14:textId="4E1A40A0" w:rsidR="00850290" w:rsidRPr="00FE6E77" w:rsidRDefault="002269DD" w:rsidP="00850290">
      <w:pPr>
        <w:rPr>
          <w:b/>
          <w:sz w:val="18"/>
          <w:szCs w:val="18"/>
        </w:rPr>
      </w:pPr>
      <w:r>
        <w:rPr>
          <w:sz w:val="18"/>
          <w:szCs w:val="18"/>
        </w:rPr>
        <w:t>Kinderen krijgen post-its en schrijven of tekenen hoe ze van de school een thuis kunnen maken. Ze plakken deze op een grote tekening van een huis</w:t>
      </w:r>
      <w:r w:rsidR="00121722">
        <w:rPr>
          <w:sz w:val="18"/>
          <w:szCs w:val="18"/>
        </w:rPr>
        <w:t xml:space="preserve"> met verschillende kamers.</w:t>
      </w:r>
    </w:p>
    <w:p w14:paraId="7FA36BB3" w14:textId="6F75122E" w:rsidR="00D1515E" w:rsidRPr="00FE6E77" w:rsidRDefault="00583E1A" w:rsidP="004B4D8E">
      <w:pPr>
        <w:pStyle w:val="Kop3"/>
      </w:pPr>
      <w:bookmarkStart w:id="43" w:name="_Toc199787241"/>
      <w:bookmarkStart w:id="44" w:name="_Toc199789336"/>
      <w:r w:rsidRPr="00C43426">
        <w:t>Bijbelverhaal</w:t>
      </w:r>
      <w:bookmarkStart w:id="45" w:name="_Hlk188538308"/>
      <w:r w:rsidR="004B4D8E">
        <w:t xml:space="preserve"> 1</w:t>
      </w:r>
      <w:r w:rsidRPr="00C43426">
        <w:t xml:space="preserve">: </w:t>
      </w:r>
      <w:bookmarkEnd w:id="45"/>
      <w:r w:rsidR="0096663C">
        <w:t>Het huis op de rots</w:t>
      </w:r>
      <w:r w:rsidR="00933C5C">
        <w:t>: Mattheüs</w:t>
      </w:r>
      <w:r w:rsidR="002E4BD0">
        <w:t xml:space="preserve"> 7,21.24 – vereenvoudigd voor kinderen</w:t>
      </w:r>
      <w:bookmarkEnd w:id="43"/>
      <w:bookmarkEnd w:id="44"/>
    </w:p>
    <w:p w14:paraId="42AA54D7" w14:textId="766FC443" w:rsidR="0068020C" w:rsidRPr="006D6E25" w:rsidRDefault="0068020C" w:rsidP="0068020C">
      <w:pPr>
        <w:rPr>
          <w:b/>
          <w:bCs/>
          <w:color w:val="auto"/>
        </w:rPr>
      </w:pPr>
      <w:r w:rsidRPr="006D6E25">
        <w:rPr>
          <w:b/>
          <w:bCs/>
          <w:color w:val="auto"/>
        </w:rPr>
        <w:t>Voorganger</w:t>
      </w:r>
      <w:r w:rsidR="00983FF6">
        <w:rPr>
          <w:b/>
          <w:bCs/>
          <w:color w:val="auto"/>
        </w:rPr>
        <w:t xml:space="preserve"> 1</w:t>
      </w:r>
    </w:p>
    <w:p w14:paraId="687BBC43" w14:textId="77777777" w:rsidR="007D1CF3" w:rsidRDefault="007D1CF3" w:rsidP="003951EB">
      <w:pPr>
        <w:jc w:val="both"/>
        <w:rPr>
          <w:rFonts w:asciiTheme="minorHAnsi" w:hAnsiTheme="minorHAnsi"/>
          <w:color w:val="111111"/>
          <w:shd w:val="clear" w:color="auto" w:fill="FFFFF8"/>
        </w:rPr>
      </w:pPr>
      <w:r w:rsidRPr="007D1CF3">
        <w:rPr>
          <w:rFonts w:asciiTheme="minorHAnsi" w:hAnsiTheme="minorHAnsi"/>
          <w:color w:val="111111"/>
          <w:shd w:val="clear" w:color="auto" w:fill="FFFFF8"/>
        </w:rPr>
        <w:t xml:space="preserve">Een man zoekt een plek om een huis te bouwen. Hij klimt op een grote rots. 'Dit is een goede plek,' denkt hij. Hij begint te bouwen. Eindelijk is het huis klaar. 'Precies op tijd,' zegt hij, 'want het gaat regenen.' Het begint te regenen. Te donderen en te bliksemen. Het water klotst tegen de rots. Maar de rots staat stevig. Een andere man wil ook een huis bouwen. 'Deze plek is goed' zegt hij. Hij bouwt zijn huis op zand. Als hij klaar is met zijn huis, gaat hij naar binnen en doet de deur dicht. Nee maar! Het begint te regenen. Te donderen en te bliksemen. Het water stroomt zijn huis binnen. Zijn voeten worden nat. Het zand onder zijn huis spoelt weg. Zijn hele huis valt in elkaar! </w:t>
      </w:r>
    </w:p>
    <w:p w14:paraId="3832EC1D" w14:textId="37BD350A" w:rsidR="007D1CF3" w:rsidRDefault="00314EE6" w:rsidP="003951EB">
      <w:pPr>
        <w:jc w:val="both"/>
        <w:rPr>
          <w:rFonts w:asciiTheme="minorHAnsi" w:hAnsiTheme="minorHAnsi"/>
          <w:color w:val="111111"/>
          <w:sz w:val="16"/>
          <w:szCs w:val="16"/>
          <w:shd w:val="clear" w:color="auto" w:fill="FFFFF8"/>
        </w:rPr>
      </w:pPr>
      <w:r>
        <w:rPr>
          <w:noProof/>
        </w:rPr>
        <w:drawing>
          <wp:anchor distT="0" distB="0" distL="114300" distR="114300" simplePos="0" relativeHeight="251661312" behindDoc="0" locked="0" layoutInCell="1" allowOverlap="1" wp14:anchorId="4328CEC9" wp14:editId="70A8A3D6">
            <wp:simplePos x="0" y="0"/>
            <wp:positionH relativeFrom="margin">
              <wp:align>center</wp:align>
            </wp:positionH>
            <wp:positionV relativeFrom="paragraph">
              <wp:posOffset>386831</wp:posOffset>
            </wp:positionV>
            <wp:extent cx="4072890" cy="2713355"/>
            <wp:effectExtent l="0" t="0" r="3810" b="0"/>
            <wp:wrapSquare wrapText="bothSides"/>
            <wp:docPr id="286339365" name="Afbeelding 286339365" descr="Ijsland, Stenen Huis, Gebouw, Ro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sland, Stenen Huis, Gebouw, Rots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72890"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CF3" w:rsidRPr="002E4BD0">
        <w:rPr>
          <w:rFonts w:asciiTheme="minorHAnsi" w:hAnsiTheme="minorHAnsi"/>
          <w:color w:val="111111"/>
          <w:sz w:val="16"/>
          <w:szCs w:val="16"/>
          <w:shd w:val="clear" w:color="auto" w:fill="FFFFF8"/>
        </w:rPr>
        <w:t>Geïnspireerd op: N. BUTTERWORH en M. INKPEN, Acht verhalen van Jezus, Ark Boeken</w:t>
      </w:r>
      <w:r w:rsidR="007D1CF3" w:rsidRPr="002E4BD0">
        <w:rPr>
          <w:rFonts w:asciiTheme="minorHAnsi" w:hAnsiTheme="minorHAnsi"/>
          <w:color w:val="111111"/>
          <w:sz w:val="16"/>
          <w:szCs w:val="16"/>
        </w:rPr>
        <w:br/>
      </w:r>
      <w:r w:rsidR="007D1CF3" w:rsidRPr="002E4BD0">
        <w:rPr>
          <w:rFonts w:asciiTheme="minorHAnsi" w:hAnsiTheme="minorHAnsi"/>
          <w:color w:val="111111"/>
          <w:sz w:val="16"/>
          <w:szCs w:val="16"/>
          <w:shd w:val="clear" w:color="auto" w:fill="FFFFF8"/>
        </w:rPr>
        <w:t>C. Leterme</w:t>
      </w:r>
      <w:r w:rsidR="007D1CF3" w:rsidRPr="002E4BD0">
        <w:rPr>
          <w:rFonts w:asciiTheme="minorHAnsi" w:hAnsiTheme="minorHAnsi"/>
          <w:color w:val="111111"/>
          <w:sz w:val="16"/>
          <w:szCs w:val="16"/>
        </w:rPr>
        <w:t xml:space="preserve"> - </w:t>
      </w:r>
      <w:r w:rsidR="007D1CF3" w:rsidRPr="002E4BD0">
        <w:rPr>
          <w:rFonts w:asciiTheme="minorHAnsi" w:hAnsiTheme="minorHAnsi"/>
          <w:color w:val="111111"/>
          <w:sz w:val="16"/>
          <w:szCs w:val="16"/>
          <w:shd w:val="clear" w:color="auto" w:fill="FFFFF8"/>
        </w:rPr>
        <w:t xml:space="preserve">Bijbel in 1000 seconden </w:t>
      </w:r>
    </w:p>
    <w:p w14:paraId="1B946557" w14:textId="08AB8941" w:rsidR="00CB5CBC" w:rsidRPr="002E4BD0" w:rsidRDefault="00CB5CBC" w:rsidP="003951EB">
      <w:pPr>
        <w:jc w:val="both"/>
        <w:rPr>
          <w:rFonts w:asciiTheme="minorHAnsi" w:hAnsiTheme="minorHAnsi"/>
          <w:i/>
          <w:iCs/>
          <w:color w:val="auto"/>
          <w:sz w:val="16"/>
          <w:szCs w:val="16"/>
        </w:rPr>
      </w:pPr>
    </w:p>
    <w:p w14:paraId="0D202735" w14:textId="2CDA741F" w:rsidR="00FE6E77" w:rsidRDefault="00FE6E77" w:rsidP="002E4BD0"/>
    <w:p w14:paraId="5B27D91E" w14:textId="1786ADE0" w:rsidR="002E4BD0" w:rsidRDefault="00FE6E77" w:rsidP="00314EE6">
      <w:pPr>
        <w:jc w:val="center"/>
        <w:rPr>
          <w:b/>
          <w:bCs/>
          <w:color w:val="auto"/>
          <w:sz w:val="18"/>
          <w:szCs w:val="18"/>
        </w:rPr>
      </w:pPr>
      <w:hyperlink r:id="rId53" w:history="1">
        <w:r w:rsidRPr="00F562E0">
          <w:rPr>
            <w:rStyle w:val="Hyperlink"/>
            <w:b/>
            <w:bCs/>
            <w:sz w:val="18"/>
            <w:szCs w:val="18"/>
          </w:rPr>
          <w:t>https://pixabay.com/nl/photos/ijsland-stenen-huis-gebouw-rotsen-4524112/</w:t>
        </w:r>
      </w:hyperlink>
    </w:p>
    <w:p w14:paraId="4354FEC6" w14:textId="6AAADD22" w:rsidR="00961709" w:rsidRPr="004B4D8E" w:rsidRDefault="00337016" w:rsidP="004B4D8E">
      <w:pPr>
        <w:pStyle w:val="Kop3"/>
      </w:pPr>
      <w:bookmarkStart w:id="46" w:name="_Toc199787242"/>
      <w:bookmarkStart w:id="47" w:name="_Toc199789337"/>
      <w:r w:rsidRPr="004B4D8E">
        <w:lastRenderedPageBreak/>
        <w:t>Duiding</w:t>
      </w:r>
      <w:bookmarkEnd w:id="46"/>
      <w:bookmarkEnd w:id="47"/>
    </w:p>
    <w:p w14:paraId="7E2BD619" w14:textId="24D03569" w:rsidR="0094070F" w:rsidRPr="00AE77EF" w:rsidRDefault="00BB5B1C" w:rsidP="0094070F">
      <w:pPr>
        <w:jc w:val="right"/>
        <w:rPr>
          <w:color w:val="auto"/>
          <w:sz w:val="18"/>
          <w:szCs w:val="18"/>
        </w:rPr>
      </w:pPr>
      <w:r w:rsidRPr="433F5BC3">
        <w:rPr>
          <w:color w:val="auto"/>
          <w:sz w:val="18"/>
          <w:szCs w:val="18"/>
        </w:rPr>
        <w:t>W</w:t>
      </w:r>
      <w:r w:rsidR="0094070F" w:rsidRPr="433F5BC3">
        <w:rPr>
          <w:color w:val="auto"/>
          <w:sz w:val="18"/>
          <w:szCs w:val="18"/>
        </w:rPr>
        <w:t>oord</w:t>
      </w:r>
      <w:r w:rsidR="00FE6E77" w:rsidRPr="433F5BC3">
        <w:rPr>
          <w:color w:val="auto"/>
          <w:sz w:val="18"/>
          <w:szCs w:val="18"/>
        </w:rPr>
        <w:t>kaart</w:t>
      </w:r>
      <w:r w:rsidR="0094070F" w:rsidRPr="433F5BC3">
        <w:rPr>
          <w:color w:val="auto"/>
          <w:sz w:val="18"/>
          <w:szCs w:val="18"/>
        </w:rPr>
        <w:t xml:space="preserve">: </w:t>
      </w:r>
      <w:r w:rsidR="0004741E" w:rsidRPr="433F5BC3">
        <w:rPr>
          <w:color w:val="auto"/>
          <w:sz w:val="18"/>
          <w:szCs w:val="18"/>
        </w:rPr>
        <w:t>‘</w:t>
      </w:r>
      <w:hyperlink r:id="rId54" w:history="1">
        <w:r w:rsidR="0004741E" w:rsidRPr="00CD6A75">
          <w:rPr>
            <w:rStyle w:val="Hyperlink"/>
            <w:sz w:val="18"/>
            <w:szCs w:val="18"/>
          </w:rPr>
          <w:t>eerlijk</w:t>
        </w:r>
      </w:hyperlink>
      <w:r w:rsidR="0094070F" w:rsidRPr="433F5BC3">
        <w:rPr>
          <w:color w:val="auto"/>
          <w:sz w:val="18"/>
          <w:szCs w:val="18"/>
        </w:rPr>
        <w:t>’</w:t>
      </w:r>
      <w:r w:rsidRPr="433F5BC3">
        <w:rPr>
          <w:color w:val="auto"/>
          <w:sz w:val="18"/>
          <w:szCs w:val="18"/>
        </w:rPr>
        <w:t>-</w:t>
      </w:r>
      <w:r w:rsidR="279ED191" w:rsidRPr="433F5BC3">
        <w:rPr>
          <w:color w:val="auto"/>
          <w:sz w:val="18"/>
          <w:szCs w:val="18"/>
        </w:rPr>
        <w:t xml:space="preserve"> </w:t>
      </w:r>
      <w:r w:rsidRPr="433F5BC3">
        <w:rPr>
          <w:color w:val="auto"/>
          <w:sz w:val="18"/>
          <w:szCs w:val="18"/>
        </w:rPr>
        <w:t>‘</w:t>
      </w:r>
      <w:hyperlink r:id="rId55" w:history="1">
        <w:r w:rsidRPr="00757384">
          <w:rPr>
            <w:rStyle w:val="Hyperlink"/>
            <w:sz w:val="18"/>
            <w:szCs w:val="18"/>
          </w:rPr>
          <w:t>helpen</w:t>
        </w:r>
      </w:hyperlink>
      <w:r w:rsidRPr="433F5BC3">
        <w:rPr>
          <w:color w:val="auto"/>
          <w:sz w:val="18"/>
          <w:szCs w:val="18"/>
        </w:rPr>
        <w:t>’-‘</w:t>
      </w:r>
      <w:r w:rsidR="302BB4A3" w:rsidRPr="433F5BC3">
        <w:rPr>
          <w:color w:val="auto"/>
          <w:sz w:val="18"/>
          <w:szCs w:val="18"/>
        </w:rPr>
        <w:t xml:space="preserve"> </w:t>
      </w:r>
      <w:hyperlink r:id="rId56" w:history="1">
        <w:r w:rsidR="302BB4A3" w:rsidRPr="0094359B">
          <w:rPr>
            <w:rStyle w:val="Hyperlink"/>
            <w:sz w:val="18"/>
            <w:szCs w:val="18"/>
          </w:rPr>
          <w:t>v</w:t>
        </w:r>
        <w:r w:rsidRPr="0094359B">
          <w:rPr>
            <w:rStyle w:val="Hyperlink"/>
            <w:sz w:val="18"/>
            <w:szCs w:val="18"/>
          </w:rPr>
          <w:t>riendelijk</w:t>
        </w:r>
      </w:hyperlink>
      <w:r w:rsidRPr="433F5BC3">
        <w:rPr>
          <w:color w:val="auto"/>
          <w:sz w:val="18"/>
          <w:szCs w:val="18"/>
        </w:rPr>
        <w:t>’-</w:t>
      </w:r>
      <w:r w:rsidR="006C13FE" w:rsidRPr="433F5BC3">
        <w:rPr>
          <w:color w:val="auto"/>
          <w:sz w:val="18"/>
          <w:szCs w:val="18"/>
        </w:rPr>
        <w:t xml:space="preserve"> ‘</w:t>
      </w:r>
      <w:hyperlink r:id="rId57" w:history="1">
        <w:r w:rsidR="006C13FE" w:rsidRPr="0094359B">
          <w:rPr>
            <w:rStyle w:val="Hyperlink"/>
            <w:sz w:val="18"/>
            <w:szCs w:val="18"/>
          </w:rPr>
          <w:t>vrede</w:t>
        </w:r>
      </w:hyperlink>
      <w:r w:rsidR="006C13FE" w:rsidRPr="433F5BC3">
        <w:rPr>
          <w:color w:val="auto"/>
          <w:sz w:val="18"/>
          <w:szCs w:val="18"/>
        </w:rPr>
        <w:t xml:space="preserve">’ - </w:t>
      </w:r>
      <w:r w:rsidRPr="433F5BC3">
        <w:rPr>
          <w:color w:val="auto"/>
          <w:sz w:val="18"/>
          <w:szCs w:val="18"/>
        </w:rPr>
        <w:t>‘</w:t>
      </w:r>
      <w:hyperlink r:id="rId58" w:history="1">
        <w:r w:rsidRPr="00D94B3B">
          <w:rPr>
            <w:rStyle w:val="Hyperlink"/>
            <w:sz w:val="18"/>
            <w:szCs w:val="18"/>
          </w:rPr>
          <w:t>gastvrij</w:t>
        </w:r>
      </w:hyperlink>
      <w:r w:rsidRPr="433F5BC3">
        <w:rPr>
          <w:color w:val="auto"/>
          <w:sz w:val="18"/>
          <w:szCs w:val="18"/>
        </w:rPr>
        <w:t>’</w:t>
      </w:r>
      <w:r w:rsidR="0084525B" w:rsidRPr="433F5BC3">
        <w:rPr>
          <w:color w:val="auto"/>
          <w:sz w:val="18"/>
          <w:szCs w:val="18"/>
        </w:rPr>
        <w:t>- ‘</w:t>
      </w:r>
      <w:hyperlink r:id="rId59" w:history="1">
        <w:r w:rsidR="0084525B" w:rsidRPr="00067073">
          <w:rPr>
            <w:rStyle w:val="Hyperlink"/>
            <w:sz w:val="18"/>
            <w:szCs w:val="18"/>
          </w:rPr>
          <w:t>allemaal anders</w:t>
        </w:r>
      </w:hyperlink>
      <w:r w:rsidR="0084525B" w:rsidRPr="433F5BC3">
        <w:rPr>
          <w:color w:val="auto"/>
          <w:sz w:val="18"/>
          <w:szCs w:val="18"/>
        </w:rPr>
        <w:t xml:space="preserve">’ </w:t>
      </w:r>
      <w:r w:rsidR="006C13FE" w:rsidRPr="433F5BC3">
        <w:rPr>
          <w:color w:val="auto"/>
          <w:sz w:val="18"/>
          <w:szCs w:val="18"/>
        </w:rPr>
        <w:t>(zelf een keuze maken)</w:t>
      </w:r>
    </w:p>
    <w:p w14:paraId="35985C70" w14:textId="5174BD66" w:rsidR="00961709" w:rsidRPr="003951EB" w:rsidRDefault="00961709" w:rsidP="00961709">
      <w:pPr>
        <w:rPr>
          <w:b/>
          <w:bCs/>
          <w:color w:val="auto"/>
        </w:rPr>
      </w:pPr>
      <w:r w:rsidRPr="003951EB">
        <w:rPr>
          <w:b/>
          <w:bCs/>
          <w:color w:val="auto"/>
        </w:rPr>
        <w:t>Voorganger 1</w:t>
      </w:r>
    </w:p>
    <w:p w14:paraId="666504C6" w14:textId="4A42F77B" w:rsidR="00C77EAB" w:rsidRDefault="00FA65BC" w:rsidP="0074531D">
      <w:pPr>
        <w:jc w:val="both"/>
        <w:rPr>
          <w:color w:val="auto"/>
        </w:rPr>
      </w:pPr>
      <w:r>
        <w:rPr>
          <w:color w:val="auto"/>
        </w:rPr>
        <w:t xml:space="preserve">Jezus vergelijkt ons leven met een huis. Als we een stevig huis willen bouwen, moeten we een sterke basis hebben. </w:t>
      </w:r>
      <w:r w:rsidR="008F0E8A">
        <w:rPr>
          <w:color w:val="auto"/>
        </w:rPr>
        <w:t>Wa</w:t>
      </w:r>
      <w:r w:rsidR="0052317E">
        <w:rPr>
          <w:color w:val="auto"/>
        </w:rPr>
        <w:t>t</w:t>
      </w:r>
      <w:r w:rsidR="008F0E8A">
        <w:rPr>
          <w:color w:val="auto"/>
        </w:rPr>
        <w:t xml:space="preserve"> bedoelt Jezus hiermee? </w:t>
      </w:r>
    </w:p>
    <w:p w14:paraId="64E7689C" w14:textId="10A8A986" w:rsidR="00C77EAB" w:rsidRDefault="00C77EAB" w:rsidP="00C77EAB">
      <w:pPr>
        <w:pStyle w:val="Lijstalinea"/>
        <w:numPr>
          <w:ilvl w:val="0"/>
          <w:numId w:val="16"/>
        </w:numPr>
        <w:jc w:val="both"/>
        <w:rPr>
          <w:color w:val="auto"/>
        </w:rPr>
      </w:pPr>
      <w:bookmarkStart w:id="48" w:name="_Toc199787243"/>
      <w:r>
        <w:rPr>
          <w:color w:val="auto"/>
        </w:rPr>
        <w:t>Als we elkaar helpen en eerlijk zijn, bouwen we een sterke rots.</w:t>
      </w:r>
      <w:bookmarkEnd w:id="48"/>
    </w:p>
    <w:p w14:paraId="0704E4DE" w14:textId="6DFC4684" w:rsidR="00C77EAB" w:rsidRDefault="00C77EAB" w:rsidP="00C77EAB">
      <w:pPr>
        <w:pStyle w:val="Lijstalinea"/>
        <w:numPr>
          <w:ilvl w:val="0"/>
          <w:numId w:val="16"/>
        </w:numPr>
        <w:jc w:val="both"/>
        <w:rPr>
          <w:color w:val="auto"/>
        </w:rPr>
      </w:pPr>
      <w:bookmarkStart w:id="49" w:name="_Toc199787244"/>
      <w:r>
        <w:rPr>
          <w:color w:val="auto"/>
        </w:rPr>
        <w:t>Als we luisteren naar elkaar en vriendelijk zijn, maken we van onze school een thuis.</w:t>
      </w:r>
      <w:bookmarkEnd w:id="49"/>
    </w:p>
    <w:p w14:paraId="0461B60D" w14:textId="35A10F81" w:rsidR="00C77EAB" w:rsidRDefault="00C77EAB" w:rsidP="00C77EAB">
      <w:pPr>
        <w:pStyle w:val="Lijstalinea"/>
        <w:numPr>
          <w:ilvl w:val="0"/>
          <w:numId w:val="16"/>
        </w:numPr>
        <w:jc w:val="both"/>
        <w:rPr>
          <w:color w:val="auto"/>
        </w:rPr>
      </w:pPr>
      <w:bookmarkStart w:id="50" w:name="_Toc199787245"/>
      <w:r>
        <w:rPr>
          <w:color w:val="auto"/>
        </w:rPr>
        <w:t>Maar als we anderen buitensluiten of ruzie make</w:t>
      </w:r>
      <w:r w:rsidR="00415C7E">
        <w:rPr>
          <w:color w:val="auto"/>
        </w:rPr>
        <w:t xml:space="preserve">n, is dat </w:t>
      </w:r>
      <w:r w:rsidR="00F77B60">
        <w:rPr>
          <w:color w:val="auto"/>
        </w:rPr>
        <w:t>alles</w:t>
      </w:r>
      <w:r w:rsidR="00415C7E">
        <w:rPr>
          <w:color w:val="auto"/>
        </w:rPr>
        <w:t xml:space="preserve"> een huis op zand: het houdt niet lang stand.</w:t>
      </w:r>
      <w:bookmarkEnd w:id="50"/>
    </w:p>
    <w:p w14:paraId="22E9589B" w14:textId="069976F9" w:rsidR="00F3593E" w:rsidRDefault="00F3593E" w:rsidP="00C77EAB">
      <w:pPr>
        <w:pStyle w:val="Lijstalinea"/>
        <w:numPr>
          <w:ilvl w:val="0"/>
          <w:numId w:val="16"/>
        </w:numPr>
        <w:jc w:val="both"/>
        <w:rPr>
          <w:color w:val="auto"/>
        </w:rPr>
      </w:pPr>
      <w:bookmarkStart w:id="51" w:name="_Toc199787246"/>
      <w:r>
        <w:rPr>
          <w:color w:val="auto"/>
        </w:rPr>
        <w:t xml:space="preserve">Je bouwt goed als je eerlijk bent, voor anderen zorgt </w:t>
      </w:r>
      <w:r w:rsidR="00EC652E">
        <w:rPr>
          <w:color w:val="auto"/>
        </w:rPr>
        <w:t>en vrede zoekt.</w:t>
      </w:r>
      <w:bookmarkEnd w:id="51"/>
    </w:p>
    <w:p w14:paraId="54972131" w14:textId="0B29B3CA" w:rsidR="00415C7E" w:rsidRDefault="00644B03" w:rsidP="00415C7E">
      <w:pPr>
        <w:jc w:val="both"/>
        <w:rPr>
          <w:color w:val="auto"/>
        </w:rPr>
      </w:pPr>
      <w:r>
        <w:rPr>
          <w:color w:val="auto"/>
        </w:rPr>
        <w:t xml:space="preserve">Wat betekent dat voor ons op school? </w:t>
      </w:r>
      <w:r w:rsidR="00415C7E">
        <w:rPr>
          <w:color w:val="auto"/>
        </w:rPr>
        <w:t>Hoe kunnen wij zorgen dat onze school een stevig huis</w:t>
      </w:r>
      <w:r w:rsidR="00F77B60">
        <w:rPr>
          <w:color w:val="auto"/>
        </w:rPr>
        <w:t xml:space="preserve"> is, een thuis voor iedereen</w:t>
      </w:r>
      <w:r w:rsidR="00E90694">
        <w:rPr>
          <w:color w:val="auto"/>
        </w:rPr>
        <w:t xml:space="preserve">, een plek waar iedereen zich thuis kan voelen? </w:t>
      </w:r>
      <w:r w:rsidR="00FF3E91">
        <w:rPr>
          <w:color w:val="auto"/>
        </w:rPr>
        <w:t>Een huis heeft verschillende stenen</w:t>
      </w:r>
      <w:r w:rsidR="003B1101">
        <w:rPr>
          <w:color w:val="auto"/>
        </w:rPr>
        <w:t xml:space="preserve">. </w:t>
      </w:r>
      <w:r w:rsidR="005E7507">
        <w:rPr>
          <w:color w:val="auto"/>
        </w:rPr>
        <w:t>Niet iedereen spreek</w:t>
      </w:r>
      <w:r w:rsidR="003F3B32">
        <w:rPr>
          <w:color w:val="auto"/>
        </w:rPr>
        <w:t>t</w:t>
      </w:r>
      <w:r w:rsidR="005E7507">
        <w:rPr>
          <w:color w:val="auto"/>
        </w:rPr>
        <w:t xml:space="preserve"> thuis dezelfde taal</w:t>
      </w:r>
      <w:r w:rsidR="009963C3">
        <w:rPr>
          <w:color w:val="auto"/>
        </w:rPr>
        <w:t>, we hebben verschillende gewoontes en geloven op verschillende manieren.</w:t>
      </w:r>
      <w:r w:rsidR="00C820D4">
        <w:rPr>
          <w:color w:val="auto"/>
        </w:rPr>
        <w:t xml:space="preserve"> Toch horen we bij elkaar. Een huis met veel kamers is rijk. Iedere kamer is anders</w:t>
      </w:r>
      <w:r w:rsidR="003F3B32">
        <w:rPr>
          <w:color w:val="auto"/>
        </w:rPr>
        <w:t xml:space="preserve">. </w:t>
      </w:r>
      <w:r w:rsidR="003B1101">
        <w:rPr>
          <w:color w:val="auto"/>
        </w:rPr>
        <w:t xml:space="preserve">Wij bouwen samen, met al onze verschillen en gelijkenissen – en dat maakt het huis sterk! </w:t>
      </w:r>
      <w:r w:rsidR="00F91FCF">
        <w:rPr>
          <w:color w:val="auto"/>
        </w:rPr>
        <w:t>Ook wij mogen dit schooljaar bouwen aan een huis van liefde, van zorg, van respect. Een stevig schooljaar begint met een hart en goede zorg voor elkaar.</w:t>
      </w:r>
    </w:p>
    <w:p w14:paraId="4CAC400D" w14:textId="23413751" w:rsidR="00322BFD" w:rsidRDefault="00F77B60" w:rsidP="00415C7E">
      <w:pPr>
        <w:jc w:val="both"/>
        <w:rPr>
          <w:color w:val="auto"/>
          <w:sz w:val="18"/>
          <w:szCs w:val="18"/>
        </w:rPr>
      </w:pPr>
      <w:r w:rsidRPr="00A22995">
        <w:rPr>
          <w:color w:val="auto"/>
          <w:sz w:val="18"/>
          <w:szCs w:val="18"/>
        </w:rPr>
        <w:t>Korte interactie</w:t>
      </w:r>
      <w:r w:rsidR="00F22D89" w:rsidRPr="00A22995">
        <w:rPr>
          <w:color w:val="auto"/>
          <w:sz w:val="18"/>
          <w:szCs w:val="18"/>
        </w:rPr>
        <w:t xml:space="preserve">: Laat de kinderen </w:t>
      </w:r>
      <w:r w:rsidR="009D4A19" w:rsidRPr="00A22995">
        <w:rPr>
          <w:color w:val="auto"/>
          <w:sz w:val="18"/>
          <w:szCs w:val="18"/>
        </w:rPr>
        <w:t xml:space="preserve">kort </w:t>
      </w:r>
      <w:r w:rsidR="00F22D89" w:rsidRPr="00A22995">
        <w:rPr>
          <w:color w:val="auto"/>
          <w:sz w:val="18"/>
          <w:szCs w:val="18"/>
        </w:rPr>
        <w:t xml:space="preserve">reageren en voorbeelden aangeven. </w:t>
      </w:r>
    </w:p>
    <w:p w14:paraId="6A144D96" w14:textId="3DC95223" w:rsidR="00394DDE" w:rsidRPr="004B4D8E" w:rsidRDefault="00B4187C" w:rsidP="004B4D8E">
      <w:pPr>
        <w:pStyle w:val="Kop3"/>
      </w:pPr>
      <w:bookmarkStart w:id="52" w:name="_Toc199787247"/>
      <w:bookmarkStart w:id="53" w:name="_Toc199789338"/>
      <w:r w:rsidRPr="004B4D8E">
        <w:t>Stilte/meditatie</w:t>
      </w:r>
      <w:bookmarkEnd w:id="52"/>
      <w:bookmarkEnd w:id="53"/>
    </w:p>
    <w:p w14:paraId="40570CDB" w14:textId="1F5D65A3" w:rsidR="00D64451" w:rsidRDefault="00A34660" w:rsidP="00AC3FF3">
      <w:pPr>
        <w:jc w:val="both"/>
        <w:rPr>
          <w:color w:val="auto"/>
        </w:rPr>
      </w:pPr>
      <w:r>
        <w:rPr>
          <w:color w:val="auto"/>
        </w:rPr>
        <w:t xml:space="preserve">Geef de kinderen de kans om even stil te worden en nodig hen uit om na te denken over hoe zij hun steentje gaan bijdragen om anderen zich thuis te laten voelen op school. </w:t>
      </w:r>
    </w:p>
    <w:p w14:paraId="068B0E45" w14:textId="1D13F14B" w:rsidR="007B3F6B" w:rsidRPr="004B4D8E" w:rsidRDefault="007B3F6B" w:rsidP="004B4D8E">
      <w:pPr>
        <w:pStyle w:val="Kop3"/>
      </w:pPr>
      <w:bookmarkStart w:id="54" w:name="_Toc199787248"/>
      <w:bookmarkStart w:id="55" w:name="_Toc199789339"/>
      <w:r w:rsidRPr="004B4D8E">
        <w:t>Lied</w:t>
      </w:r>
      <w:bookmarkEnd w:id="54"/>
      <w:bookmarkEnd w:id="55"/>
    </w:p>
    <w:p w14:paraId="4831FC7B" w14:textId="5DB3EB3C" w:rsidR="003E2382" w:rsidRPr="00D808C4" w:rsidRDefault="00D808C4" w:rsidP="003E2382">
      <w:pPr>
        <w:rPr>
          <w:sz w:val="18"/>
          <w:szCs w:val="18"/>
        </w:rPr>
      </w:pPr>
      <w:r w:rsidRPr="00D808C4">
        <w:rPr>
          <w:sz w:val="18"/>
          <w:szCs w:val="18"/>
        </w:rPr>
        <w:t>Er staan heel wat liedsuggesties onderaan in deze bundel. Je kan zelf een passend lied kiezen. Een andere mogelijkheid is om enkele leerlingen en/of leerkrachten een muziekstuk te laten spelen.</w:t>
      </w:r>
    </w:p>
    <w:p w14:paraId="4061C91E" w14:textId="28522186" w:rsidR="00426A6F" w:rsidRPr="00DC1001" w:rsidRDefault="00A03B4D" w:rsidP="004B4D8E">
      <w:pPr>
        <w:pStyle w:val="Kop2"/>
      </w:pPr>
      <w:bookmarkStart w:id="56" w:name="_Toc199787249"/>
      <w:bookmarkStart w:id="57" w:name="_Toc199789340"/>
      <w:r>
        <w:rPr>
          <w:noProof/>
        </w:rPr>
        <w:drawing>
          <wp:anchor distT="0" distB="0" distL="114300" distR="114300" simplePos="0" relativeHeight="251699200" behindDoc="1" locked="0" layoutInCell="1" allowOverlap="1" wp14:anchorId="0FA2FEA1" wp14:editId="2020B193">
            <wp:simplePos x="0" y="0"/>
            <wp:positionH relativeFrom="column">
              <wp:posOffset>3858260</wp:posOffset>
            </wp:positionH>
            <wp:positionV relativeFrom="paragraph">
              <wp:posOffset>6668</wp:posOffset>
            </wp:positionV>
            <wp:extent cx="800100" cy="894080"/>
            <wp:effectExtent l="0" t="0" r="0" b="1270"/>
            <wp:wrapNone/>
            <wp:docPr id="1473127704" name="Afbeelding 1" descr="Afbeelding met teks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27704" name="Afbeelding 1" descr="Afbeelding met tekst, Lettertype&#10;&#10;Door AI gegenereerde inhoud is mogelijk onjuis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00100" cy="894080"/>
                    </a:xfrm>
                    <a:prstGeom prst="rect">
                      <a:avLst/>
                    </a:prstGeom>
                  </pic:spPr>
                </pic:pic>
              </a:graphicData>
            </a:graphic>
            <wp14:sizeRelH relativeFrom="margin">
              <wp14:pctWidth>0</wp14:pctWidth>
            </wp14:sizeRelH>
            <wp14:sizeRelV relativeFrom="margin">
              <wp14:pctHeight>0</wp14:pctHeight>
            </wp14:sizeRelV>
          </wp:anchor>
        </w:drawing>
      </w:r>
      <w:r w:rsidR="00BE7AE4" w:rsidRPr="00DC1001">
        <w:t>Bidden</w:t>
      </w:r>
      <w:bookmarkEnd w:id="56"/>
      <w:bookmarkEnd w:id="57"/>
    </w:p>
    <w:p w14:paraId="157E6E38" w14:textId="19BFCD2C" w:rsidR="00CB2DBD" w:rsidRPr="004B4D8E" w:rsidRDefault="009E0C89" w:rsidP="004B4D8E">
      <w:pPr>
        <w:pStyle w:val="Kop3"/>
        <w:rPr>
          <w:rStyle w:val="Zwaar"/>
        </w:rPr>
      </w:pPr>
      <w:bookmarkStart w:id="58" w:name="_Toc199787250"/>
      <w:bookmarkStart w:id="59" w:name="_Toc199789341"/>
      <w:r w:rsidRPr="004B4D8E">
        <w:rPr>
          <w:rStyle w:val="Zwaar"/>
        </w:rPr>
        <w:t>Voorbede</w:t>
      </w:r>
      <w:bookmarkStart w:id="60" w:name="_Hlk188475502"/>
      <w:r w:rsidR="003C2A27" w:rsidRPr="004B4D8E">
        <w:rPr>
          <w:rStyle w:val="Zwaar"/>
        </w:rPr>
        <w:t>n</w:t>
      </w:r>
      <w:bookmarkEnd w:id="58"/>
      <w:bookmarkEnd w:id="59"/>
      <w:r w:rsidR="00CF4E73" w:rsidRPr="004B4D8E">
        <w:rPr>
          <w:rStyle w:val="Zwaar"/>
        </w:rPr>
        <w:t xml:space="preserve"> </w:t>
      </w:r>
    </w:p>
    <w:p w14:paraId="6FC2BE66" w14:textId="0E891321" w:rsidR="00CF4E73" w:rsidRPr="00C368E7" w:rsidRDefault="00CB2DBD" w:rsidP="00C368E7">
      <w:pPr>
        <w:spacing w:before="100" w:beforeAutospacing="1" w:after="100" w:afterAutospacing="1"/>
        <w:rPr>
          <w:rFonts w:asciiTheme="minorHAnsi" w:hAnsiTheme="minorHAnsi"/>
          <w:color w:val="000000"/>
          <w:sz w:val="18"/>
          <w:szCs w:val="18"/>
          <w:lang w:eastAsia="nl-BE"/>
        </w:rPr>
      </w:pPr>
      <w:r w:rsidRPr="744D40A6">
        <w:rPr>
          <w:rFonts w:asciiTheme="minorHAnsi" w:hAnsiTheme="minorHAnsi"/>
          <w:color w:val="000000" w:themeColor="text1"/>
          <w:sz w:val="18"/>
          <w:szCs w:val="18"/>
          <w:lang w:eastAsia="nl-BE"/>
        </w:rPr>
        <w:t xml:space="preserve">Je kan de </w:t>
      </w:r>
      <w:hyperlink r:id="rId61" w:history="1">
        <w:r w:rsidRPr="00FD631E">
          <w:rPr>
            <w:rStyle w:val="Hyperlink"/>
            <w:rFonts w:asciiTheme="minorHAnsi" w:hAnsiTheme="minorHAnsi"/>
            <w:sz w:val="18"/>
            <w:szCs w:val="18"/>
            <w:lang w:eastAsia="nl-BE"/>
          </w:rPr>
          <w:t>leesteksten</w:t>
        </w:r>
      </w:hyperlink>
      <w:r w:rsidR="5A1464F4" w:rsidRPr="744D40A6">
        <w:rPr>
          <w:rFonts w:asciiTheme="minorHAnsi" w:hAnsiTheme="minorHAnsi"/>
          <w:color w:val="000000" w:themeColor="text1"/>
          <w:sz w:val="18"/>
          <w:szCs w:val="18"/>
          <w:lang w:eastAsia="nl-BE"/>
        </w:rPr>
        <w:t xml:space="preserve"> op </w:t>
      </w:r>
      <w:r w:rsidR="00385499" w:rsidRPr="744D40A6">
        <w:rPr>
          <w:rFonts w:asciiTheme="minorHAnsi" w:hAnsiTheme="minorHAnsi"/>
          <w:color w:val="000000" w:themeColor="text1"/>
          <w:sz w:val="18"/>
          <w:szCs w:val="18"/>
          <w:lang w:eastAsia="nl-BE"/>
        </w:rPr>
        <w:t>kartonnen kaartjes kleven in de vorm van een huis</w:t>
      </w:r>
      <w:r w:rsidRPr="744D40A6">
        <w:rPr>
          <w:rFonts w:asciiTheme="minorHAnsi" w:hAnsiTheme="minorHAnsi"/>
          <w:color w:val="000000" w:themeColor="text1"/>
          <w:sz w:val="18"/>
          <w:szCs w:val="18"/>
          <w:lang w:eastAsia="nl-BE"/>
        </w:rPr>
        <w:t>.</w:t>
      </w:r>
    </w:p>
    <w:p w14:paraId="55BB98F0" w14:textId="732510FD" w:rsidR="00B35DFF" w:rsidRPr="00C368E7" w:rsidRDefault="00B35DFF" w:rsidP="00314EE6">
      <w:pPr>
        <w:pStyle w:val="Kop4"/>
        <w:rPr>
          <w:lang w:eastAsia="nl-BE"/>
        </w:rPr>
      </w:pPr>
      <w:r w:rsidRPr="00C368E7">
        <w:rPr>
          <w:lang w:eastAsia="nl-BE"/>
        </w:rPr>
        <w:t xml:space="preserve">Voorbede </w:t>
      </w:r>
      <w:r w:rsidR="00C368E7">
        <w:rPr>
          <w:lang w:eastAsia="nl-BE"/>
        </w:rPr>
        <w:t>1</w:t>
      </w:r>
      <w:r w:rsidR="00D707B0" w:rsidRPr="00C368E7">
        <w:rPr>
          <w:lang w:eastAsia="nl-BE"/>
        </w:rPr>
        <w:t xml:space="preserve"> </w:t>
      </w:r>
      <w:r w:rsidR="00E96714">
        <w:rPr>
          <w:lang w:eastAsia="nl-BE"/>
        </w:rPr>
        <w:t>– voor jongere kinderen</w:t>
      </w:r>
    </w:p>
    <w:p w14:paraId="7104B237" w14:textId="77777777" w:rsidR="00B35DFF" w:rsidRPr="000A6F0E" w:rsidRDefault="00B35DFF" w:rsidP="00B35DFF">
      <w:pPr>
        <w:rPr>
          <w:b/>
          <w:bCs/>
          <w:color w:val="auto"/>
        </w:rPr>
      </w:pPr>
      <w:r w:rsidRPr="000A6F0E">
        <w:rPr>
          <w:b/>
          <w:bCs/>
          <w:color w:val="auto"/>
        </w:rPr>
        <w:t>Voorganger</w:t>
      </w:r>
    </w:p>
    <w:p w14:paraId="5C35D30D" w14:textId="092A175E" w:rsidR="00B35DFF" w:rsidRDefault="00B35DFF" w:rsidP="00B35DFF">
      <w:pPr>
        <w:jc w:val="both"/>
        <w:rPr>
          <w:color w:val="auto"/>
        </w:rPr>
      </w:pPr>
      <w:r w:rsidRPr="00CA459F">
        <w:rPr>
          <w:bCs/>
          <w:color w:val="auto"/>
        </w:rPr>
        <w:t xml:space="preserve">We </w:t>
      </w:r>
      <w:r w:rsidR="00607635">
        <w:rPr>
          <w:bCs/>
          <w:color w:val="auto"/>
        </w:rPr>
        <w:t xml:space="preserve">bidden samen voor een warme school waar iedereen zich thuis </w:t>
      </w:r>
      <w:r w:rsidR="00763711">
        <w:rPr>
          <w:bCs/>
          <w:color w:val="auto"/>
        </w:rPr>
        <w:t xml:space="preserve">mag </w:t>
      </w:r>
      <w:r w:rsidR="00607635">
        <w:rPr>
          <w:bCs/>
          <w:color w:val="auto"/>
        </w:rPr>
        <w:t>voel</w:t>
      </w:r>
      <w:r w:rsidR="00763711">
        <w:rPr>
          <w:bCs/>
          <w:color w:val="auto"/>
        </w:rPr>
        <w:t>en</w:t>
      </w:r>
      <w:r w:rsidR="009907AA">
        <w:rPr>
          <w:bCs/>
          <w:color w:val="auto"/>
        </w:rPr>
        <w:t>.</w:t>
      </w:r>
      <w:r w:rsidR="00F510C3" w:rsidRPr="00F510C3">
        <w:rPr>
          <w:noProof/>
        </w:rPr>
        <w:t xml:space="preserve"> </w:t>
      </w:r>
    </w:p>
    <w:p w14:paraId="17EE894B" w14:textId="77777777" w:rsidR="00B35DFF" w:rsidRDefault="00B35DFF" w:rsidP="00B35DFF">
      <w:pPr>
        <w:rPr>
          <w:b/>
          <w:bCs/>
          <w:color w:val="auto"/>
        </w:rPr>
      </w:pPr>
      <w:r w:rsidRPr="000A6F0E">
        <w:rPr>
          <w:b/>
          <w:bCs/>
          <w:color w:val="auto"/>
        </w:rPr>
        <w:t>Kind 1</w:t>
      </w:r>
    </w:p>
    <w:p w14:paraId="275ADDC7" w14:textId="544AE753" w:rsidR="00D77B32" w:rsidRDefault="009907AA" w:rsidP="00B35DFF">
      <w:pPr>
        <w:rPr>
          <w:color w:val="auto"/>
        </w:rPr>
      </w:pPr>
      <w:r w:rsidRPr="009907AA">
        <w:rPr>
          <w:color w:val="auto"/>
        </w:rPr>
        <w:t>Voor alle kinderen die zich soms alleen voelen. Dat we hen mogen opvangen met vriendelijkheid. Laten we bidden.</w:t>
      </w:r>
    </w:p>
    <w:p w14:paraId="29A6E551" w14:textId="7A73E389" w:rsidR="007023C2" w:rsidRPr="005F3F6A" w:rsidRDefault="007023C2" w:rsidP="00B35DFF">
      <w:pPr>
        <w:rPr>
          <w:b/>
          <w:bCs/>
          <w:color w:val="auto"/>
        </w:rPr>
      </w:pPr>
      <w:r w:rsidRPr="005F3F6A">
        <w:rPr>
          <w:b/>
          <w:bCs/>
          <w:color w:val="auto"/>
        </w:rPr>
        <w:t>Kind 2</w:t>
      </w:r>
    </w:p>
    <w:p w14:paraId="7FD095DB" w14:textId="3263D563" w:rsidR="007023C2" w:rsidRDefault="007023C2" w:rsidP="00B35DFF">
      <w:pPr>
        <w:rPr>
          <w:color w:val="auto"/>
        </w:rPr>
      </w:pPr>
      <w:r>
        <w:rPr>
          <w:color w:val="auto"/>
        </w:rPr>
        <w:t>Voor alle nieuwe leerlingen</w:t>
      </w:r>
      <w:r w:rsidR="00A454F2">
        <w:rPr>
          <w:color w:val="auto"/>
        </w:rPr>
        <w:t xml:space="preserve"> d</w:t>
      </w:r>
      <w:r>
        <w:rPr>
          <w:color w:val="auto"/>
        </w:rPr>
        <w:t>at ze hier een warme plek mogen vinden. Laten we bidden.</w:t>
      </w:r>
    </w:p>
    <w:p w14:paraId="2FEAA976" w14:textId="42FE9F65" w:rsidR="007023C2" w:rsidRPr="005F3F6A" w:rsidRDefault="007023C2" w:rsidP="00B35DFF">
      <w:pPr>
        <w:rPr>
          <w:b/>
          <w:bCs/>
          <w:color w:val="auto"/>
        </w:rPr>
      </w:pPr>
      <w:r w:rsidRPr="005F3F6A">
        <w:rPr>
          <w:b/>
          <w:bCs/>
          <w:color w:val="auto"/>
        </w:rPr>
        <w:lastRenderedPageBreak/>
        <w:t>Kind 3</w:t>
      </w:r>
    </w:p>
    <w:p w14:paraId="155CD46F" w14:textId="623421FD" w:rsidR="00A454F2" w:rsidRDefault="00A454F2" w:rsidP="00B35DFF">
      <w:pPr>
        <w:rPr>
          <w:color w:val="auto"/>
        </w:rPr>
      </w:pPr>
      <w:r>
        <w:rPr>
          <w:color w:val="auto"/>
        </w:rPr>
        <w:t xml:space="preserve">Voor onze leerkrachten en ouders dat </w:t>
      </w:r>
      <w:r w:rsidR="00CA1AD4">
        <w:rPr>
          <w:color w:val="auto"/>
        </w:rPr>
        <w:t>zij ons helpen groeien met liefde en geduld. Laten we bidden.</w:t>
      </w:r>
    </w:p>
    <w:p w14:paraId="4BAC59FA" w14:textId="6270AAE3" w:rsidR="00580529" w:rsidRPr="005F3F6A" w:rsidRDefault="00580529" w:rsidP="00B35DFF">
      <w:pPr>
        <w:rPr>
          <w:b/>
          <w:bCs/>
          <w:color w:val="auto"/>
        </w:rPr>
      </w:pPr>
      <w:r w:rsidRPr="005F3F6A">
        <w:rPr>
          <w:b/>
          <w:bCs/>
          <w:color w:val="auto"/>
        </w:rPr>
        <w:t>Kind</w:t>
      </w:r>
      <w:r w:rsidR="005F3F6A">
        <w:rPr>
          <w:b/>
          <w:bCs/>
          <w:color w:val="auto"/>
        </w:rPr>
        <w:t xml:space="preserve"> </w:t>
      </w:r>
      <w:r w:rsidRPr="005F3F6A">
        <w:rPr>
          <w:b/>
          <w:bCs/>
          <w:color w:val="auto"/>
        </w:rPr>
        <w:t>4</w:t>
      </w:r>
    </w:p>
    <w:p w14:paraId="35E73FDE" w14:textId="30F5D81D" w:rsidR="00580529" w:rsidRPr="009907AA" w:rsidRDefault="00580529" w:rsidP="00B35DFF">
      <w:pPr>
        <w:rPr>
          <w:color w:val="auto"/>
        </w:rPr>
      </w:pPr>
      <w:r>
        <w:rPr>
          <w:color w:val="auto"/>
        </w:rPr>
        <w:t>Voor alle mensen die geen thuis hebben. Dat zij een veilige plek en goede mensen om zich heen mogen vinden.</w:t>
      </w:r>
      <w:r w:rsidR="005F3F6A">
        <w:rPr>
          <w:color w:val="auto"/>
        </w:rPr>
        <w:t xml:space="preserve"> Laten we bidden.</w:t>
      </w:r>
    </w:p>
    <w:p w14:paraId="2323A11C" w14:textId="2C5745E9" w:rsidR="00E7537F" w:rsidRPr="005F3F6A" w:rsidRDefault="00E7537F" w:rsidP="00E7537F">
      <w:pPr>
        <w:rPr>
          <w:b/>
          <w:bCs/>
          <w:color w:val="auto"/>
        </w:rPr>
      </w:pPr>
      <w:r w:rsidRPr="005F3F6A">
        <w:rPr>
          <w:b/>
          <w:bCs/>
          <w:color w:val="auto"/>
        </w:rPr>
        <w:t>Kind</w:t>
      </w:r>
      <w:r>
        <w:rPr>
          <w:b/>
          <w:bCs/>
          <w:color w:val="auto"/>
        </w:rPr>
        <w:t xml:space="preserve"> </w:t>
      </w:r>
      <w:r w:rsidR="00360536">
        <w:rPr>
          <w:b/>
          <w:bCs/>
          <w:color w:val="auto"/>
        </w:rPr>
        <w:t>5</w:t>
      </w:r>
    </w:p>
    <w:p w14:paraId="4473AC14" w14:textId="42CC8F83" w:rsidR="00B35DFF" w:rsidRPr="005601A7" w:rsidRDefault="00E7537F" w:rsidP="005601A7">
      <w:pPr>
        <w:rPr>
          <w:color w:val="auto"/>
        </w:rPr>
      </w:pPr>
      <w:r>
        <w:rPr>
          <w:color w:val="auto"/>
        </w:rPr>
        <w:t>Voor onszel</w:t>
      </w:r>
      <w:r w:rsidR="005601A7">
        <w:rPr>
          <w:color w:val="auto"/>
        </w:rPr>
        <w:t>f dat wij elke dag opnieuw kansen zien en deuren openen voor een warme school</w:t>
      </w:r>
      <w:r>
        <w:rPr>
          <w:color w:val="auto"/>
        </w:rPr>
        <w:t>. Laten we bidden.</w:t>
      </w:r>
    </w:p>
    <w:p w14:paraId="6CD2567E" w14:textId="77777777" w:rsidR="00E7537F" w:rsidRPr="000A6F0E" w:rsidRDefault="00E7537F" w:rsidP="00E7537F">
      <w:pPr>
        <w:rPr>
          <w:b/>
          <w:bCs/>
          <w:color w:val="auto"/>
        </w:rPr>
      </w:pPr>
      <w:r w:rsidRPr="00517C9E">
        <w:rPr>
          <w:b/>
          <w:bCs/>
          <w:color w:val="auto"/>
        </w:rPr>
        <w:t>Voorganger</w:t>
      </w:r>
    </w:p>
    <w:p w14:paraId="1E08E165" w14:textId="4793FD30" w:rsidR="00B35DFF" w:rsidRPr="00360536" w:rsidRDefault="00A03B4D" w:rsidP="00CF4E73">
      <w:pPr>
        <w:rPr>
          <w:color w:val="auto"/>
        </w:rPr>
      </w:pPr>
      <w:r>
        <w:rPr>
          <w:noProof/>
        </w:rPr>
        <w:drawing>
          <wp:anchor distT="0" distB="0" distL="114300" distR="114300" simplePos="0" relativeHeight="251701248" behindDoc="1" locked="0" layoutInCell="1" allowOverlap="1" wp14:anchorId="6B5794AE" wp14:editId="137083B6">
            <wp:simplePos x="0" y="0"/>
            <wp:positionH relativeFrom="column">
              <wp:posOffset>3980180</wp:posOffset>
            </wp:positionH>
            <wp:positionV relativeFrom="paragraph">
              <wp:posOffset>499110</wp:posOffset>
            </wp:positionV>
            <wp:extent cx="661670" cy="795655"/>
            <wp:effectExtent l="0" t="0" r="5080" b="4445"/>
            <wp:wrapNone/>
            <wp:docPr id="856048487" name="Afbeelding 1" descr="Afbeelding met tekst, deur, schermopname,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8487" name="Afbeelding 1" descr="Afbeelding met tekst, deur, schermopname, Rechthoek&#10;&#10;Door AI gegenereerde inhoud is mogelijk onjuis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61670" cy="795655"/>
                    </a:xfrm>
                    <a:prstGeom prst="rect">
                      <a:avLst/>
                    </a:prstGeom>
                  </pic:spPr>
                </pic:pic>
              </a:graphicData>
            </a:graphic>
            <wp14:sizeRelH relativeFrom="margin">
              <wp14:pctWidth>0</wp14:pctWidth>
            </wp14:sizeRelH>
            <wp14:sizeRelV relativeFrom="margin">
              <wp14:pctHeight>0</wp14:pctHeight>
            </wp14:sizeRelV>
          </wp:anchor>
        </w:drawing>
      </w:r>
      <w:r w:rsidR="00517C9E">
        <w:rPr>
          <w:color w:val="auto"/>
        </w:rPr>
        <w:t>Goede God, we leggen al onze dromen en zorgen in Uw handen. Dank dat we bij U altijd thuis zijn en anders thuis mogen komen. Blijf bij ons, dit hele schooljaar lang.</w:t>
      </w:r>
    </w:p>
    <w:bookmarkEnd w:id="60"/>
    <w:p w14:paraId="7547BB82" w14:textId="1C60C5E1" w:rsidR="002C0169" w:rsidRDefault="001A7E50" w:rsidP="00314EE6">
      <w:pPr>
        <w:pStyle w:val="Kop4"/>
        <w:rPr>
          <w:lang w:eastAsia="nl-BE"/>
        </w:rPr>
      </w:pPr>
      <w:r w:rsidRPr="00C368E7">
        <w:rPr>
          <w:lang w:eastAsia="nl-BE"/>
        </w:rPr>
        <w:t xml:space="preserve">Voorbede </w:t>
      </w:r>
      <w:r w:rsidR="00C368E7" w:rsidRPr="00C368E7">
        <w:rPr>
          <w:lang w:eastAsia="nl-BE"/>
        </w:rPr>
        <w:t>2 –</w:t>
      </w:r>
      <w:r w:rsidR="39132B4A" w:rsidRPr="00C368E7">
        <w:rPr>
          <w:lang w:eastAsia="nl-BE"/>
        </w:rPr>
        <w:t xml:space="preserve"> voor</w:t>
      </w:r>
      <w:r w:rsidR="00C368E7" w:rsidRPr="00C368E7">
        <w:rPr>
          <w:lang w:eastAsia="nl-BE"/>
        </w:rPr>
        <w:t xml:space="preserve"> oudere kinderen</w:t>
      </w:r>
    </w:p>
    <w:p w14:paraId="4082AA36" w14:textId="7FF4DF65" w:rsidR="00A03B4D" w:rsidRPr="00A03B4D" w:rsidRDefault="00A03B4D" w:rsidP="744D40A6">
      <w:pPr>
        <w:spacing w:before="100" w:beforeAutospacing="1" w:after="100" w:afterAutospacing="1"/>
        <w:rPr>
          <w:rFonts w:asciiTheme="minorHAnsi" w:hAnsiTheme="minorHAnsi"/>
          <w:color w:val="000000"/>
          <w:sz w:val="18"/>
          <w:szCs w:val="18"/>
          <w:lang w:eastAsia="nl-BE"/>
        </w:rPr>
      </w:pPr>
      <w:r w:rsidRPr="744D40A6">
        <w:rPr>
          <w:rFonts w:asciiTheme="minorHAnsi" w:hAnsiTheme="minorHAnsi"/>
          <w:color w:val="000000" w:themeColor="text1"/>
          <w:sz w:val="18"/>
          <w:szCs w:val="18"/>
          <w:lang w:eastAsia="nl-BE"/>
        </w:rPr>
        <w:t xml:space="preserve">Je kan de </w:t>
      </w:r>
      <w:hyperlink r:id="rId63" w:history="1">
        <w:r w:rsidRPr="00A836C0">
          <w:rPr>
            <w:rStyle w:val="Hyperlink"/>
            <w:rFonts w:asciiTheme="minorHAnsi" w:hAnsiTheme="minorHAnsi"/>
            <w:sz w:val="18"/>
            <w:szCs w:val="18"/>
            <w:lang w:eastAsia="nl-BE"/>
          </w:rPr>
          <w:t>leesteksten</w:t>
        </w:r>
      </w:hyperlink>
      <w:r>
        <w:rPr>
          <w:rFonts w:asciiTheme="minorHAnsi" w:hAnsiTheme="minorHAnsi"/>
          <w:color w:val="000000" w:themeColor="text1"/>
          <w:sz w:val="18"/>
          <w:szCs w:val="18"/>
          <w:lang w:eastAsia="nl-BE"/>
        </w:rPr>
        <w:t xml:space="preserve"> </w:t>
      </w:r>
      <w:r w:rsidRPr="744D40A6">
        <w:rPr>
          <w:rFonts w:asciiTheme="minorHAnsi" w:hAnsiTheme="minorHAnsi"/>
          <w:color w:val="000000" w:themeColor="text1"/>
          <w:sz w:val="18"/>
          <w:szCs w:val="18"/>
          <w:lang w:eastAsia="nl-BE"/>
        </w:rPr>
        <w:t xml:space="preserve">op kartonnen kaartjes kleven in de vorm van een </w:t>
      </w:r>
      <w:r>
        <w:rPr>
          <w:rFonts w:asciiTheme="minorHAnsi" w:hAnsiTheme="minorHAnsi"/>
          <w:color w:val="000000" w:themeColor="text1"/>
          <w:sz w:val="18"/>
          <w:szCs w:val="18"/>
          <w:lang w:eastAsia="nl-BE"/>
        </w:rPr>
        <w:t>deur</w:t>
      </w:r>
      <w:r w:rsidRPr="744D40A6">
        <w:rPr>
          <w:rFonts w:asciiTheme="minorHAnsi" w:hAnsiTheme="minorHAnsi"/>
          <w:color w:val="000000" w:themeColor="text1"/>
          <w:sz w:val="18"/>
          <w:szCs w:val="18"/>
          <w:lang w:eastAsia="nl-BE"/>
        </w:rPr>
        <w:t>.</w:t>
      </w:r>
    </w:p>
    <w:p w14:paraId="4E4A5FA9" w14:textId="278A88F0" w:rsidR="0082446A" w:rsidRPr="0082446A" w:rsidRDefault="002C0169" w:rsidP="0082446A">
      <w:pPr>
        <w:rPr>
          <w:b/>
          <w:bCs/>
          <w:color w:val="auto"/>
          <w:lang w:eastAsia="nl-NL"/>
        </w:rPr>
      </w:pPr>
      <w:r w:rsidRPr="0082446A">
        <w:rPr>
          <w:b/>
          <w:bCs/>
          <w:color w:val="auto"/>
          <w:lang w:eastAsia="nl-NL"/>
        </w:rPr>
        <w:t>Voorganger</w:t>
      </w:r>
    </w:p>
    <w:p w14:paraId="6C3FF76D" w14:textId="2035A7ED" w:rsidR="002C0169" w:rsidRPr="0082446A" w:rsidRDefault="002C0169" w:rsidP="0082446A">
      <w:pPr>
        <w:jc w:val="both"/>
        <w:rPr>
          <w:color w:val="auto"/>
          <w:lang w:eastAsia="nl-NL"/>
        </w:rPr>
      </w:pPr>
      <w:r w:rsidRPr="0082446A">
        <w:rPr>
          <w:rFonts w:eastAsia="Calibri" w:cs="Times New Roman"/>
          <w:color w:val="auto"/>
        </w:rPr>
        <w:t xml:space="preserve">Jezus liep de deur binnen bij de zwakkeren, de armen, de zieken, de zondaars … </w:t>
      </w:r>
      <w:r w:rsidR="0082446A">
        <w:rPr>
          <w:rFonts w:eastAsia="Calibri" w:cs="Times New Roman"/>
          <w:color w:val="auto"/>
        </w:rPr>
        <w:t>K</w:t>
      </w:r>
      <w:r w:rsidRPr="0082446A">
        <w:rPr>
          <w:rFonts w:eastAsia="Calibri" w:cs="Times New Roman"/>
          <w:color w:val="auto"/>
        </w:rPr>
        <w:t>ortom</w:t>
      </w:r>
      <w:r w:rsidR="0082446A">
        <w:rPr>
          <w:rFonts w:eastAsia="Calibri" w:cs="Times New Roman"/>
          <w:color w:val="auto"/>
        </w:rPr>
        <w:t xml:space="preserve"> bij</w:t>
      </w:r>
      <w:r w:rsidRPr="0082446A">
        <w:rPr>
          <w:rFonts w:eastAsia="Calibri" w:cs="Times New Roman"/>
          <w:color w:val="auto"/>
        </w:rPr>
        <w:t xml:space="preserve"> iedereen die er niet bij hoorde. Hij hielp hen de juiste deur terug te vinden. Jezus nam zijn roeping ter harte. Ook wij willen dit schooljaar ons deurtje bijdragen en anderen aanspreken voor een betere wereld.</w:t>
      </w:r>
    </w:p>
    <w:p w14:paraId="467F7FA1" w14:textId="5E95F0E0" w:rsidR="00133D3B" w:rsidRDefault="002C0169" w:rsidP="00133D3B">
      <w:pPr>
        <w:jc w:val="both"/>
        <w:rPr>
          <w:b/>
          <w:bCs/>
          <w:color w:val="auto"/>
        </w:rPr>
      </w:pPr>
      <w:r w:rsidRPr="0082446A">
        <w:rPr>
          <w:b/>
          <w:bCs/>
          <w:color w:val="auto"/>
        </w:rPr>
        <w:t>Lezer</w:t>
      </w:r>
      <w:r w:rsidR="0082446A">
        <w:rPr>
          <w:b/>
          <w:bCs/>
          <w:color w:val="auto"/>
        </w:rPr>
        <w:t xml:space="preserve"> 1</w:t>
      </w:r>
      <w:r w:rsidRPr="0082446A">
        <w:rPr>
          <w:b/>
          <w:bCs/>
          <w:color w:val="auto"/>
        </w:rPr>
        <w:t xml:space="preserve">                                                                                                                                                                </w:t>
      </w:r>
      <w:r w:rsidR="00133D3B">
        <w:rPr>
          <w:b/>
          <w:bCs/>
          <w:color w:val="auto"/>
        </w:rPr>
        <w:t xml:space="preserve">      </w:t>
      </w:r>
      <w:r w:rsidRPr="0082446A">
        <w:rPr>
          <w:b/>
          <w:bCs/>
          <w:color w:val="auto"/>
        </w:rPr>
        <w:t xml:space="preserve"> </w:t>
      </w:r>
      <w:r w:rsidR="00133D3B">
        <w:rPr>
          <w:b/>
          <w:bCs/>
          <w:color w:val="auto"/>
        </w:rPr>
        <w:t xml:space="preserve">        </w:t>
      </w:r>
    </w:p>
    <w:p w14:paraId="4C92E1D9" w14:textId="72313457" w:rsidR="002C0169" w:rsidRPr="0082446A" w:rsidRDefault="002C0169" w:rsidP="00133D3B">
      <w:pPr>
        <w:jc w:val="both"/>
        <w:rPr>
          <w:color w:val="auto"/>
        </w:rPr>
      </w:pPr>
      <w:r w:rsidRPr="744D40A6">
        <w:rPr>
          <w:color w:val="auto"/>
        </w:rPr>
        <w:t xml:space="preserve">Ik zet de deur open </w:t>
      </w:r>
      <w:r w:rsidR="04463018" w:rsidRPr="744D40A6">
        <w:rPr>
          <w:color w:val="auto"/>
        </w:rPr>
        <w:t>voor kinderen</w:t>
      </w:r>
      <w:r w:rsidRPr="744D40A6">
        <w:rPr>
          <w:color w:val="auto"/>
        </w:rPr>
        <w:t xml:space="preserve"> die uitgesloten worden en tijdens het spel aan de kant blijven staan. Dat we hen niet nog meer achter de deur duwen, maar hen uitnodigen en aanmoedigen om mee te doen. La</w:t>
      </w:r>
      <w:r w:rsidR="0082446A" w:rsidRPr="744D40A6">
        <w:rPr>
          <w:color w:val="auto"/>
        </w:rPr>
        <w:t xml:space="preserve">ten we </w:t>
      </w:r>
      <w:r w:rsidRPr="744D40A6">
        <w:rPr>
          <w:color w:val="auto"/>
        </w:rPr>
        <w:t>bidden.</w:t>
      </w:r>
    </w:p>
    <w:p w14:paraId="127702F5" w14:textId="77777777" w:rsidR="0063419E" w:rsidRDefault="002C0169" w:rsidP="0082446A">
      <w:pPr>
        <w:rPr>
          <w:b/>
          <w:bCs/>
          <w:color w:val="auto"/>
        </w:rPr>
      </w:pPr>
      <w:r w:rsidRPr="0082446A">
        <w:rPr>
          <w:b/>
          <w:bCs/>
          <w:color w:val="auto"/>
        </w:rPr>
        <w:t>Lezer</w:t>
      </w:r>
      <w:r w:rsidR="0082446A" w:rsidRPr="0082446A">
        <w:rPr>
          <w:b/>
          <w:bCs/>
          <w:color w:val="auto"/>
        </w:rPr>
        <w:t xml:space="preserve"> 2</w:t>
      </w:r>
      <w:r w:rsidRPr="0082446A">
        <w:rPr>
          <w:b/>
          <w:bCs/>
          <w:color w:val="auto"/>
        </w:rPr>
        <w:t xml:space="preserve">                                                                                                                                                                </w:t>
      </w:r>
    </w:p>
    <w:p w14:paraId="24D7693A" w14:textId="52E05238" w:rsidR="002C0169" w:rsidRPr="0082446A" w:rsidRDefault="002C0169" w:rsidP="0082446A">
      <w:pPr>
        <w:rPr>
          <w:color w:val="auto"/>
        </w:rPr>
      </w:pPr>
      <w:r w:rsidRPr="0082446A">
        <w:rPr>
          <w:color w:val="auto"/>
        </w:rPr>
        <w:t xml:space="preserve">Ik zet de deur open voor kinderen die de moed laten zakken </w:t>
      </w:r>
      <w:r w:rsidR="00C421BF">
        <w:rPr>
          <w:color w:val="auto"/>
        </w:rPr>
        <w:t xml:space="preserve">door </w:t>
      </w:r>
      <w:r w:rsidRPr="0082446A">
        <w:rPr>
          <w:color w:val="auto"/>
        </w:rPr>
        <w:t>het behalen van minder goede cijfers. Dat we hen steunen en schouderklopjes geven zodat ze in zichzelf blijven geloven en het toch opnieuw proberen. La</w:t>
      </w:r>
      <w:r w:rsidR="0082446A">
        <w:rPr>
          <w:color w:val="auto"/>
        </w:rPr>
        <w:t>ten we</w:t>
      </w:r>
      <w:r w:rsidRPr="0082446A">
        <w:rPr>
          <w:color w:val="auto"/>
        </w:rPr>
        <w:t xml:space="preserve"> bidden.</w:t>
      </w:r>
    </w:p>
    <w:p w14:paraId="58B545E8" w14:textId="77777777" w:rsidR="0063419E" w:rsidRDefault="002C0169" w:rsidP="0082446A">
      <w:pPr>
        <w:rPr>
          <w:b/>
          <w:bCs/>
          <w:color w:val="auto"/>
        </w:rPr>
      </w:pPr>
      <w:r w:rsidRPr="00133D3B">
        <w:rPr>
          <w:b/>
          <w:bCs/>
          <w:color w:val="auto"/>
        </w:rPr>
        <w:t>Lezer</w:t>
      </w:r>
      <w:r w:rsidR="00133D3B" w:rsidRPr="00133D3B">
        <w:rPr>
          <w:b/>
          <w:bCs/>
          <w:color w:val="auto"/>
        </w:rPr>
        <w:t xml:space="preserve"> 3</w:t>
      </w:r>
      <w:r w:rsidRPr="00133D3B">
        <w:rPr>
          <w:b/>
          <w:bCs/>
          <w:color w:val="auto"/>
        </w:rPr>
        <w:t xml:space="preserve">                                                                                                                                                </w:t>
      </w:r>
    </w:p>
    <w:p w14:paraId="71063FCC" w14:textId="7D769EE4" w:rsidR="00D77B32" w:rsidRDefault="002C0169" w:rsidP="0082446A">
      <w:pPr>
        <w:rPr>
          <w:b/>
          <w:bCs/>
          <w:color w:val="auto"/>
        </w:rPr>
      </w:pPr>
      <w:r w:rsidRPr="0082446A">
        <w:rPr>
          <w:color w:val="auto"/>
        </w:rPr>
        <w:t>Ik zet de deur open voor kinderen die ziek zijn. Dat we hen helpen door nota’s bij te houden of hen eens een bezoekje brengen. Ook een kaartje of tekening sturen kan wonderen doen. La</w:t>
      </w:r>
      <w:r w:rsidR="00133D3B">
        <w:rPr>
          <w:color w:val="auto"/>
        </w:rPr>
        <w:t xml:space="preserve">ten we </w:t>
      </w:r>
      <w:r w:rsidRPr="0082446A">
        <w:rPr>
          <w:color w:val="auto"/>
        </w:rPr>
        <w:t>bidden.</w:t>
      </w:r>
    </w:p>
    <w:p w14:paraId="4512777D" w14:textId="6E954F0B" w:rsidR="0063419E" w:rsidRDefault="002C0169" w:rsidP="0082446A">
      <w:pPr>
        <w:rPr>
          <w:b/>
          <w:bCs/>
          <w:color w:val="auto"/>
          <w:lang w:eastAsia="nl-NL"/>
        </w:rPr>
      </w:pPr>
      <w:r w:rsidRPr="00133D3B">
        <w:rPr>
          <w:b/>
          <w:bCs/>
          <w:color w:val="auto"/>
          <w:lang w:eastAsia="nl-NL"/>
        </w:rPr>
        <w:t>Lezer</w:t>
      </w:r>
      <w:r w:rsidR="00133D3B">
        <w:rPr>
          <w:b/>
          <w:bCs/>
          <w:color w:val="auto"/>
          <w:lang w:eastAsia="nl-NL"/>
        </w:rPr>
        <w:t xml:space="preserve"> 4 </w:t>
      </w:r>
    </w:p>
    <w:p w14:paraId="036321A4" w14:textId="5E2076AE" w:rsidR="002C0169" w:rsidRPr="0046435F" w:rsidRDefault="002C0169" w:rsidP="0082446A">
      <w:pPr>
        <w:rPr>
          <w:b/>
          <w:bCs/>
          <w:color w:val="auto"/>
          <w:lang w:eastAsia="nl-NL"/>
        </w:rPr>
      </w:pPr>
      <w:r w:rsidRPr="0082446A">
        <w:rPr>
          <w:color w:val="auto"/>
          <w:lang w:eastAsia="nl-NL"/>
        </w:rPr>
        <w:t>Ik zet de deur open voor de meesters en juffen. Dat zij met hun creativiteit onze talenten aanspreken zodat we veel mooie dingen ontdekken en voor onszelf nieuwe deuren openen. La</w:t>
      </w:r>
      <w:r w:rsidR="00133D3B">
        <w:rPr>
          <w:color w:val="auto"/>
          <w:lang w:eastAsia="nl-NL"/>
        </w:rPr>
        <w:t>ten</w:t>
      </w:r>
      <w:r w:rsidRPr="0082446A">
        <w:rPr>
          <w:color w:val="auto"/>
          <w:lang w:eastAsia="nl-NL"/>
        </w:rPr>
        <w:t xml:space="preserve"> </w:t>
      </w:r>
      <w:r w:rsidR="00133D3B">
        <w:rPr>
          <w:color w:val="auto"/>
          <w:lang w:eastAsia="nl-NL"/>
        </w:rPr>
        <w:t>we</w:t>
      </w:r>
      <w:r w:rsidRPr="0082446A">
        <w:rPr>
          <w:color w:val="auto"/>
          <w:lang w:eastAsia="nl-NL"/>
        </w:rPr>
        <w:t xml:space="preserve"> bidden.</w:t>
      </w:r>
    </w:p>
    <w:p w14:paraId="0D0E3F09" w14:textId="295D137D" w:rsidR="002C0169" w:rsidRPr="0046435F" w:rsidRDefault="002C0169" w:rsidP="0082446A">
      <w:pPr>
        <w:rPr>
          <w:b/>
          <w:bCs/>
          <w:color w:val="auto"/>
          <w:lang w:eastAsia="nl-NL"/>
        </w:rPr>
      </w:pPr>
      <w:r w:rsidRPr="0046435F">
        <w:rPr>
          <w:b/>
          <w:bCs/>
          <w:color w:val="auto"/>
          <w:lang w:eastAsia="nl-NL"/>
        </w:rPr>
        <w:lastRenderedPageBreak/>
        <w:t>Lezer</w:t>
      </w:r>
      <w:r w:rsidR="0046435F">
        <w:rPr>
          <w:b/>
          <w:bCs/>
          <w:color w:val="auto"/>
          <w:lang w:eastAsia="nl-NL"/>
        </w:rPr>
        <w:t xml:space="preserve"> 5</w:t>
      </w:r>
    </w:p>
    <w:p w14:paraId="050D2607" w14:textId="074A44A5" w:rsidR="001E7C3D" w:rsidRPr="00C368E7" w:rsidRDefault="002C0169" w:rsidP="0082446A">
      <w:pPr>
        <w:rPr>
          <w:color w:val="auto"/>
          <w:lang w:eastAsia="nl-NL"/>
        </w:rPr>
      </w:pPr>
      <w:r w:rsidRPr="0082446A">
        <w:rPr>
          <w:color w:val="auto"/>
          <w:lang w:eastAsia="nl-NL"/>
        </w:rPr>
        <w:t xml:space="preserve">Ik zet de deur open </w:t>
      </w:r>
      <w:r w:rsidR="0046435F">
        <w:rPr>
          <w:color w:val="auto"/>
          <w:lang w:eastAsia="nl-NL"/>
        </w:rPr>
        <w:t xml:space="preserve">voor </w:t>
      </w:r>
      <w:r w:rsidRPr="0082446A">
        <w:rPr>
          <w:color w:val="auto"/>
          <w:lang w:eastAsia="nl-NL"/>
        </w:rPr>
        <w:t>God. Hij schenkt ons door zijn Zoon, vertrouwen en geloof dat alles nieuw zal worden. La</w:t>
      </w:r>
      <w:r w:rsidR="0046435F">
        <w:rPr>
          <w:color w:val="auto"/>
          <w:lang w:eastAsia="nl-NL"/>
        </w:rPr>
        <w:t>ten</w:t>
      </w:r>
      <w:r w:rsidRPr="0082446A">
        <w:rPr>
          <w:color w:val="auto"/>
          <w:lang w:eastAsia="nl-NL"/>
        </w:rPr>
        <w:t xml:space="preserve"> </w:t>
      </w:r>
      <w:r w:rsidR="0046435F">
        <w:rPr>
          <w:color w:val="auto"/>
          <w:lang w:eastAsia="nl-NL"/>
        </w:rPr>
        <w:t>we</w:t>
      </w:r>
      <w:r w:rsidRPr="0082446A">
        <w:rPr>
          <w:color w:val="auto"/>
          <w:lang w:eastAsia="nl-NL"/>
        </w:rPr>
        <w:t xml:space="preserve"> bidden.</w:t>
      </w:r>
    </w:p>
    <w:p w14:paraId="1F7CE2A3" w14:textId="07E55C28" w:rsidR="00A7396B" w:rsidRPr="0046435F" w:rsidRDefault="0046435F" w:rsidP="0082446A">
      <w:pPr>
        <w:rPr>
          <w:b/>
          <w:bCs/>
          <w:color w:val="auto"/>
          <w:lang w:eastAsia="nl-NL"/>
        </w:rPr>
      </w:pPr>
      <w:r>
        <w:rPr>
          <w:b/>
          <w:bCs/>
          <w:color w:val="auto"/>
          <w:lang w:eastAsia="nl-NL"/>
        </w:rPr>
        <w:t>Voorganger</w:t>
      </w:r>
    </w:p>
    <w:p w14:paraId="625D8D04" w14:textId="729E3A62" w:rsidR="0083221F" w:rsidRDefault="00A7396B" w:rsidP="001E7C3D">
      <w:pPr>
        <w:rPr>
          <w:rFonts w:eastAsia="Times New Roman" w:cs="Arial"/>
          <w:color w:val="auto"/>
          <w:lang w:val="nl-NL" w:eastAsia="nl-NL"/>
        </w:rPr>
      </w:pPr>
      <w:r w:rsidRPr="0082446A">
        <w:rPr>
          <w:rFonts w:eastAsia="Times New Roman" w:cs="Arial"/>
          <w:color w:val="auto"/>
          <w:lang w:val="nl-NL" w:eastAsia="nl-NL"/>
        </w:rPr>
        <w:t>Dank voor deze mooie wensen die weer deuren openen en nieuwe kansen bieden. Dat God ons mag blijven helpen deze kansen te zien en te geven. Zo helpen we anderen en onszelf opener en rijker te staan in het leven. Amen</w:t>
      </w:r>
      <w:r w:rsidR="0046435F">
        <w:rPr>
          <w:rFonts w:eastAsia="Times New Roman" w:cs="Arial"/>
          <w:color w:val="auto"/>
          <w:lang w:val="nl-NL" w:eastAsia="nl-NL"/>
        </w:rPr>
        <w:t>.</w:t>
      </w:r>
    </w:p>
    <w:p w14:paraId="7358099D" w14:textId="209C5962" w:rsidR="001E7C3D" w:rsidRDefault="00C472F2" w:rsidP="00314EE6">
      <w:pPr>
        <w:pStyle w:val="Kop3"/>
      </w:pPr>
      <w:bookmarkStart w:id="61" w:name="_Toc199787251"/>
      <w:bookmarkStart w:id="62" w:name="_Toc199789342"/>
      <w:r w:rsidRPr="00636CE7">
        <w:t>Onze</w:t>
      </w:r>
      <w:r w:rsidR="001E7C3D">
        <w:t>v</w:t>
      </w:r>
      <w:r w:rsidRPr="00636CE7">
        <w:t>ader</w:t>
      </w:r>
      <w:bookmarkEnd w:id="61"/>
      <w:bookmarkEnd w:id="62"/>
    </w:p>
    <w:p w14:paraId="4F813B04" w14:textId="77939214" w:rsidR="00E108E1" w:rsidRPr="00AD2839" w:rsidRDefault="00AC318F" w:rsidP="00AD2839">
      <w:pPr>
        <w:rPr>
          <w:b/>
          <w:bCs/>
        </w:rPr>
      </w:pPr>
      <w:r w:rsidRPr="009070D3">
        <w:rPr>
          <w:b/>
          <w:bCs/>
        </w:rPr>
        <w:t>Voorganger</w:t>
      </w:r>
    </w:p>
    <w:p w14:paraId="6B44F53E" w14:textId="1F613D53" w:rsidR="00E108E1" w:rsidRPr="00657C58" w:rsidRDefault="00E108E1" w:rsidP="744D40A6">
      <w:pPr>
        <w:jc w:val="both"/>
        <w:rPr>
          <w:color w:val="auto"/>
          <w:lang w:val="nl-NL"/>
        </w:rPr>
      </w:pPr>
      <w:r w:rsidRPr="744D40A6">
        <w:rPr>
          <w:color w:val="auto"/>
          <w:lang w:val="nl-NL"/>
        </w:rPr>
        <w:t xml:space="preserve">Jezus gaf ons een gebed om ons te helpen om </w:t>
      </w:r>
      <w:r w:rsidR="00AD2839" w:rsidRPr="744D40A6">
        <w:rPr>
          <w:color w:val="auto"/>
          <w:lang w:val="nl-NL"/>
        </w:rPr>
        <w:t xml:space="preserve">anders </w:t>
      </w:r>
      <w:r w:rsidRPr="744D40A6">
        <w:rPr>
          <w:color w:val="auto"/>
          <w:lang w:val="nl-NL"/>
        </w:rPr>
        <w:t xml:space="preserve">te kijken en deuren open te zetten naar elkaar en naar de wereld. Als wij het ‘Onze Vader’ bidden, delen wij in </w:t>
      </w:r>
      <w:r w:rsidR="00BF5864" w:rsidRPr="744D40A6">
        <w:rPr>
          <w:color w:val="auto"/>
          <w:lang w:val="nl-NL"/>
        </w:rPr>
        <w:t>dit</w:t>
      </w:r>
      <w:r w:rsidRPr="744D40A6">
        <w:rPr>
          <w:color w:val="auto"/>
          <w:lang w:val="nl-NL"/>
        </w:rPr>
        <w:t xml:space="preserve"> verlangen van Jezus. </w:t>
      </w:r>
      <w:r w:rsidR="00E37123" w:rsidRPr="744D40A6">
        <w:rPr>
          <w:color w:val="auto"/>
          <w:lang w:val="nl-NL"/>
        </w:rPr>
        <w:t>We willen dit gebed</w:t>
      </w:r>
      <w:r w:rsidR="00657C58" w:rsidRPr="744D40A6">
        <w:rPr>
          <w:color w:val="auto"/>
          <w:lang w:val="nl-NL"/>
        </w:rPr>
        <w:t xml:space="preserve"> graag</w:t>
      </w:r>
      <w:r w:rsidR="4C51CAE3" w:rsidRPr="744D40A6">
        <w:rPr>
          <w:color w:val="auto"/>
          <w:lang w:val="nl-NL"/>
        </w:rPr>
        <w:t xml:space="preserve"> samen</w:t>
      </w:r>
      <w:r w:rsidR="00657C58" w:rsidRPr="744D40A6">
        <w:rPr>
          <w:color w:val="auto"/>
          <w:lang w:val="nl-NL"/>
        </w:rPr>
        <w:t xml:space="preserve"> bidden. Als je zelf een ander gebed wil zeggen, of wil nadenken over hoe jij God wil spreken, dan mag je dit vrij in stilte doen.</w:t>
      </w:r>
    </w:p>
    <w:p w14:paraId="3011CE1C" w14:textId="77777777" w:rsidR="00977957" w:rsidRPr="00D11306" w:rsidRDefault="00977957" w:rsidP="00977957">
      <w:pPr>
        <w:spacing w:after="0"/>
        <w:ind w:left="397"/>
        <w:jc w:val="both"/>
        <w:rPr>
          <w:color w:val="auto"/>
        </w:rPr>
      </w:pPr>
      <w:r w:rsidRPr="00D11306">
        <w:rPr>
          <w:color w:val="auto"/>
        </w:rPr>
        <w:tab/>
        <w:t>Onze Vader, die in de hemel zijt,</w:t>
      </w:r>
    </w:p>
    <w:p w14:paraId="361CCD42" w14:textId="77777777" w:rsidR="00977957" w:rsidRPr="00D11306" w:rsidRDefault="00977957" w:rsidP="00977957">
      <w:pPr>
        <w:spacing w:after="0"/>
        <w:ind w:left="397" w:firstLine="312"/>
        <w:jc w:val="both"/>
        <w:rPr>
          <w:color w:val="auto"/>
        </w:rPr>
      </w:pPr>
      <w:r w:rsidRPr="00D11306">
        <w:rPr>
          <w:color w:val="auto"/>
        </w:rPr>
        <w:t>uw naam worde geheiligd,</w:t>
      </w:r>
    </w:p>
    <w:p w14:paraId="09FB2297" w14:textId="77777777" w:rsidR="00977957" w:rsidRPr="00D11306" w:rsidRDefault="00977957" w:rsidP="00977957">
      <w:pPr>
        <w:spacing w:after="0"/>
        <w:ind w:left="397" w:firstLine="312"/>
        <w:jc w:val="both"/>
        <w:rPr>
          <w:color w:val="auto"/>
        </w:rPr>
      </w:pPr>
      <w:r w:rsidRPr="00D11306">
        <w:rPr>
          <w:color w:val="auto"/>
        </w:rPr>
        <w:t>uw rijk kome,</w:t>
      </w:r>
    </w:p>
    <w:p w14:paraId="026AA485" w14:textId="77777777" w:rsidR="00977957" w:rsidRPr="00D11306" w:rsidRDefault="00977957" w:rsidP="00977957">
      <w:pPr>
        <w:spacing w:after="0"/>
        <w:ind w:left="397" w:firstLine="312"/>
        <w:jc w:val="both"/>
        <w:rPr>
          <w:color w:val="auto"/>
        </w:rPr>
      </w:pPr>
      <w:r w:rsidRPr="00D11306">
        <w:rPr>
          <w:color w:val="auto"/>
        </w:rPr>
        <w:t>uw wil geschiede</w:t>
      </w:r>
    </w:p>
    <w:p w14:paraId="5036357E" w14:textId="77777777" w:rsidR="00977957" w:rsidRPr="00D11306" w:rsidRDefault="00977957" w:rsidP="00977957">
      <w:pPr>
        <w:spacing w:after="0"/>
        <w:ind w:left="397" w:firstLine="312"/>
        <w:jc w:val="both"/>
        <w:rPr>
          <w:color w:val="auto"/>
        </w:rPr>
      </w:pPr>
      <w:r w:rsidRPr="00D11306">
        <w:rPr>
          <w:color w:val="auto"/>
        </w:rPr>
        <w:t>op aarde zoals in de hemel.</w:t>
      </w:r>
    </w:p>
    <w:p w14:paraId="4AAEFEF0" w14:textId="77777777" w:rsidR="00977957" w:rsidRPr="00D11306" w:rsidRDefault="00977957" w:rsidP="00977957">
      <w:pPr>
        <w:spacing w:after="0"/>
        <w:ind w:left="397" w:firstLine="312"/>
        <w:jc w:val="both"/>
        <w:rPr>
          <w:color w:val="auto"/>
        </w:rPr>
      </w:pPr>
      <w:r w:rsidRPr="00D11306">
        <w:rPr>
          <w:color w:val="auto"/>
        </w:rPr>
        <w:t>Geef ons heden ons dagelijks brood</w:t>
      </w:r>
    </w:p>
    <w:p w14:paraId="367717B4" w14:textId="77777777" w:rsidR="00977957" w:rsidRPr="00D11306" w:rsidRDefault="00977957" w:rsidP="00977957">
      <w:pPr>
        <w:spacing w:after="0"/>
        <w:ind w:left="397" w:firstLine="312"/>
        <w:jc w:val="both"/>
        <w:rPr>
          <w:color w:val="auto"/>
        </w:rPr>
      </w:pPr>
      <w:r w:rsidRPr="00D11306">
        <w:rPr>
          <w:color w:val="auto"/>
        </w:rPr>
        <w:t>en vergeef ons onze schulden,</w:t>
      </w:r>
    </w:p>
    <w:p w14:paraId="11D5180E" w14:textId="77777777" w:rsidR="00977957" w:rsidRPr="00D11306" w:rsidRDefault="00977957" w:rsidP="00977957">
      <w:pPr>
        <w:spacing w:after="0"/>
        <w:ind w:left="397" w:firstLine="312"/>
        <w:jc w:val="both"/>
        <w:rPr>
          <w:color w:val="auto"/>
        </w:rPr>
      </w:pPr>
      <w:r w:rsidRPr="00D11306">
        <w:rPr>
          <w:color w:val="auto"/>
        </w:rPr>
        <w:t>zoals ook wij vergeven aan onze schuldenaren,</w:t>
      </w:r>
    </w:p>
    <w:p w14:paraId="37088563" w14:textId="77777777" w:rsidR="00977957" w:rsidRPr="00D11306" w:rsidRDefault="00977957" w:rsidP="00977957">
      <w:pPr>
        <w:spacing w:after="0"/>
        <w:ind w:left="397" w:firstLine="312"/>
        <w:jc w:val="both"/>
        <w:rPr>
          <w:color w:val="auto"/>
        </w:rPr>
      </w:pPr>
      <w:r w:rsidRPr="00D11306">
        <w:rPr>
          <w:color w:val="auto"/>
        </w:rPr>
        <w:t>en breng ons niet in beproeving,</w:t>
      </w:r>
    </w:p>
    <w:p w14:paraId="5CF1F88F" w14:textId="77777777" w:rsidR="00977957" w:rsidRPr="00D11306" w:rsidRDefault="00977957" w:rsidP="00977957">
      <w:pPr>
        <w:spacing w:after="0"/>
        <w:ind w:left="397" w:firstLine="312"/>
        <w:jc w:val="both"/>
        <w:rPr>
          <w:color w:val="auto"/>
        </w:rPr>
      </w:pPr>
      <w:r w:rsidRPr="00D11306">
        <w:rPr>
          <w:color w:val="auto"/>
        </w:rPr>
        <w:t>maar verlos ons van het kwade.</w:t>
      </w:r>
    </w:p>
    <w:p w14:paraId="15CFA580" w14:textId="1925D7AA" w:rsidR="009D635D" w:rsidRPr="004A43FD" w:rsidRDefault="00977957" w:rsidP="004A43FD">
      <w:pPr>
        <w:ind w:left="397" w:firstLine="312"/>
        <w:jc w:val="both"/>
        <w:rPr>
          <w:color w:val="auto"/>
        </w:rPr>
      </w:pPr>
      <w:r w:rsidRPr="00D11306">
        <w:rPr>
          <w:color w:val="auto"/>
        </w:rPr>
        <w:t>Amen.</w:t>
      </w:r>
    </w:p>
    <w:p w14:paraId="208469E3" w14:textId="1310CA4F" w:rsidR="008A2765" w:rsidRPr="009870F6" w:rsidRDefault="00017FE1" w:rsidP="00314EE6">
      <w:pPr>
        <w:pStyle w:val="Kop3"/>
      </w:pPr>
      <w:bookmarkStart w:id="63" w:name="_Toc199787252"/>
      <w:bookmarkStart w:id="64" w:name="_Toc199789343"/>
      <w:r w:rsidRPr="009870F6">
        <w:t>Zenden</w:t>
      </w:r>
      <w:bookmarkEnd w:id="63"/>
      <w:bookmarkEnd w:id="64"/>
    </w:p>
    <w:p w14:paraId="3BD67E1B" w14:textId="563DB00C" w:rsidR="00EA6586" w:rsidRPr="003C2A27" w:rsidRDefault="00017FE1" w:rsidP="00314EE6">
      <w:pPr>
        <w:pStyle w:val="Kop3"/>
      </w:pPr>
      <w:bookmarkStart w:id="65" w:name="_Toc199787253"/>
      <w:bookmarkStart w:id="66" w:name="_Toc199789344"/>
      <w:bookmarkStart w:id="67" w:name="_Toc2167727"/>
      <w:bookmarkStart w:id="68" w:name="_Toc3365343"/>
      <w:bookmarkStart w:id="69" w:name="_Toc3534953"/>
      <w:r w:rsidRPr="003C2A27">
        <w:t>Afsluitend gebed</w:t>
      </w:r>
      <w:bookmarkEnd w:id="65"/>
      <w:bookmarkEnd w:id="66"/>
      <w:r w:rsidR="005F6EF3" w:rsidRPr="003C2A27">
        <w:t xml:space="preserve"> </w:t>
      </w:r>
    </w:p>
    <w:p w14:paraId="55AA7261" w14:textId="089C48B5" w:rsidR="0018288A" w:rsidRPr="009870F6" w:rsidRDefault="0018288A" w:rsidP="0018288A">
      <w:pPr>
        <w:rPr>
          <w:b/>
          <w:bCs/>
          <w:color w:val="auto"/>
        </w:rPr>
      </w:pPr>
      <w:r w:rsidRPr="744D40A6">
        <w:rPr>
          <w:b/>
          <w:bCs/>
          <w:color w:val="auto"/>
        </w:rPr>
        <w:t>Kind</w:t>
      </w:r>
      <w:r w:rsidR="0005658F" w:rsidRPr="744D40A6">
        <w:rPr>
          <w:b/>
          <w:bCs/>
          <w:color w:val="auto"/>
        </w:rPr>
        <w:t xml:space="preserve"> 1</w:t>
      </w:r>
      <w:r w:rsidRPr="744D40A6">
        <w:rPr>
          <w:b/>
          <w:bCs/>
          <w:color w:val="auto"/>
        </w:rPr>
        <w:t xml:space="preserve">      </w:t>
      </w:r>
    </w:p>
    <w:p w14:paraId="06195F12" w14:textId="16989025" w:rsidR="00526BCB" w:rsidRDefault="00526BCB" w:rsidP="0018288A">
      <w:pPr>
        <w:rPr>
          <w:rFonts w:asciiTheme="minorHAnsi" w:hAnsiTheme="minorHAnsi"/>
          <w:color w:val="auto"/>
        </w:rPr>
      </w:pPr>
      <w:r>
        <w:rPr>
          <w:rFonts w:asciiTheme="minorHAnsi" w:hAnsiTheme="minorHAnsi"/>
          <w:color w:val="auto"/>
        </w:rPr>
        <w:t>Goede God,</w:t>
      </w:r>
    </w:p>
    <w:p w14:paraId="79E37396" w14:textId="6144E23B" w:rsidR="00526BCB" w:rsidRDefault="00526BCB" w:rsidP="0018288A">
      <w:pPr>
        <w:rPr>
          <w:rFonts w:asciiTheme="minorHAnsi" w:hAnsiTheme="minorHAnsi"/>
          <w:color w:val="auto"/>
        </w:rPr>
      </w:pPr>
      <w:r>
        <w:rPr>
          <w:rFonts w:asciiTheme="minorHAnsi" w:hAnsiTheme="minorHAnsi"/>
          <w:color w:val="auto"/>
        </w:rPr>
        <w:t>Dank U voor deze viering</w:t>
      </w:r>
      <w:r w:rsidR="00683F91">
        <w:rPr>
          <w:rFonts w:asciiTheme="minorHAnsi" w:hAnsiTheme="minorHAnsi"/>
          <w:color w:val="auto"/>
        </w:rPr>
        <w:t>,</w:t>
      </w:r>
    </w:p>
    <w:p w14:paraId="03AF3CC7" w14:textId="166776EC" w:rsidR="00683F91" w:rsidRDefault="00AC3FF3" w:rsidP="0018288A">
      <w:pPr>
        <w:rPr>
          <w:rFonts w:asciiTheme="minorHAnsi" w:hAnsiTheme="minorHAnsi"/>
          <w:color w:val="auto"/>
        </w:rPr>
      </w:pPr>
      <w:r>
        <w:rPr>
          <w:rFonts w:asciiTheme="minorHAnsi" w:hAnsiTheme="minorHAnsi"/>
          <w:color w:val="auto"/>
        </w:rPr>
        <w:t>v</w:t>
      </w:r>
      <w:r w:rsidR="00683F91">
        <w:rPr>
          <w:rFonts w:asciiTheme="minorHAnsi" w:hAnsiTheme="minorHAnsi"/>
          <w:color w:val="auto"/>
        </w:rPr>
        <w:t>oor onze school, onze leerkrachten en onze vrienden.</w:t>
      </w:r>
    </w:p>
    <w:p w14:paraId="2B15D8DB" w14:textId="3875375B" w:rsidR="00683F91" w:rsidRDefault="00683F91" w:rsidP="0018288A">
      <w:pPr>
        <w:rPr>
          <w:rFonts w:asciiTheme="minorHAnsi" w:hAnsiTheme="minorHAnsi"/>
          <w:color w:val="auto"/>
        </w:rPr>
      </w:pPr>
      <w:r>
        <w:rPr>
          <w:rFonts w:asciiTheme="minorHAnsi" w:hAnsiTheme="minorHAnsi"/>
          <w:color w:val="auto"/>
        </w:rPr>
        <w:t>Help ons een open</w:t>
      </w:r>
      <w:r w:rsidR="0005658F">
        <w:rPr>
          <w:rFonts w:asciiTheme="minorHAnsi" w:hAnsiTheme="minorHAnsi"/>
          <w:color w:val="auto"/>
        </w:rPr>
        <w:t xml:space="preserve"> deur te zijn voor elkaar.</w:t>
      </w:r>
    </w:p>
    <w:p w14:paraId="0B8D9914" w14:textId="2D25661F" w:rsidR="00314191" w:rsidRPr="000F6592" w:rsidRDefault="0005658F" w:rsidP="744D40A6">
      <w:pPr>
        <w:rPr>
          <w:rFonts w:asciiTheme="minorHAnsi" w:hAnsiTheme="minorHAnsi"/>
          <w:color w:val="auto"/>
        </w:rPr>
      </w:pPr>
      <w:r w:rsidRPr="744D40A6">
        <w:rPr>
          <w:rFonts w:asciiTheme="minorHAnsi" w:hAnsiTheme="minorHAnsi"/>
          <w:color w:val="auto"/>
        </w:rPr>
        <w:t xml:space="preserve">Laat ons bouwen op de rots van liefde en </w:t>
      </w:r>
      <w:r w:rsidR="6A788E44" w:rsidRPr="744D40A6">
        <w:rPr>
          <w:rFonts w:asciiTheme="minorHAnsi" w:hAnsiTheme="minorHAnsi"/>
          <w:color w:val="auto"/>
        </w:rPr>
        <w:t>vriendschap. Amen</w:t>
      </w:r>
      <w:r w:rsidRPr="744D40A6">
        <w:rPr>
          <w:rFonts w:asciiTheme="minorHAnsi" w:hAnsiTheme="minorHAnsi"/>
          <w:color w:val="auto"/>
        </w:rPr>
        <w:t>.</w:t>
      </w:r>
    </w:p>
    <w:p w14:paraId="2FBE45DD" w14:textId="581ED7D0" w:rsidR="00314191" w:rsidRDefault="00314191" w:rsidP="744D40A6">
      <w:pPr>
        <w:rPr>
          <w:b/>
          <w:bCs/>
          <w:color w:val="auto"/>
          <w:highlight w:val="yellow"/>
        </w:rPr>
      </w:pPr>
      <w:r w:rsidRPr="744D40A6">
        <w:rPr>
          <w:b/>
          <w:bCs/>
          <w:color w:val="auto"/>
        </w:rPr>
        <w:t>Kind 2</w:t>
      </w:r>
      <w:r w:rsidR="33A15945" w:rsidRPr="744D40A6">
        <w:rPr>
          <w:b/>
          <w:bCs/>
          <w:color w:val="auto"/>
        </w:rPr>
        <w:t xml:space="preserve"> </w:t>
      </w:r>
    </w:p>
    <w:p w14:paraId="318AF126" w14:textId="77777777" w:rsidR="00314191" w:rsidRPr="00385850" w:rsidRDefault="00314191" w:rsidP="00314191">
      <w:pPr>
        <w:rPr>
          <w:color w:val="auto"/>
        </w:rPr>
      </w:pPr>
      <w:r w:rsidRPr="00385850">
        <w:rPr>
          <w:color w:val="auto"/>
        </w:rPr>
        <w:t>Goede God</w:t>
      </w:r>
    </w:p>
    <w:p w14:paraId="3A520BAF" w14:textId="77777777" w:rsidR="00314191" w:rsidRPr="00385850" w:rsidRDefault="00314191" w:rsidP="00314191">
      <w:pPr>
        <w:rPr>
          <w:color w:val="auto"/>
        </w:rPr>
      </w:pPr>
      <w:r w:rsidRPr="00385850">
        <w:rPr>
          <w:color w:val="auto"/>
        </w:rPr>
        <w:t>Laat onze school een huis zijn,</w:t>
      </w:r>
    </w:p>
    <w:p w14:paraId="7896F9FC" w14:textId="77777777" w:rsidR="00314191" w:rsidRPr="00385850" w:rsidRDefault="00314191" w:rsidP="00314191">
      <w:pPr>
        <w:rPr>
          <w:color w:val="auto"/>
        </w:rPr>
      </w:pPr>
      <w:r>
        <w:rPr>
          <w:color w:val="auto"/>
        </w:rPr>
        <w:lastRenderedPageBreak/>
        <w:t>m</w:t>
      </w:r>
      <w:r w:rsidRPr="00385850">
        <w:rPr>
          <w:color w:val="auto"/>
        </w:rPr>
        <w:t>et deuren die openstaan voor iedereen.</w:t>
      </w:r>
    </w:p>
    <w:p w14:paraId="53012857" w14:textId="77777777" w:rsidR="00314191" w:rsidRPr="00385850" w:rsidRDefault="00314191" w:rsidP="00314191">
      <w:pPr>
        <w:rPr>
          <w:color w:val="auto"/>
        </w:rPr>
      </w:pPr>
      <w:r w:rsidRPr="00385850">
        <w:rPr>
          <w:color w:val="auto"/>
        </w:rPr>
        <w:t>Laat ons bouwen op vriendschap en vertrouwen,</w:t>
      </w:r>
    </w:p>
    <w:p w14:paraId="6E756BBE" w14:textId="77777777" w:rsidR="00314191" w:rsidRPr="00385850" w:rsidRDefault="00314191" w:rsidP="00314191">
      <w:pPr>
        <w:rPr>
          <w:color w:val="auto"/>
        </w:rPr>
      </w:pPr>
      <w:r>
        <w:rPr>
          <w:color w:val="auto"/>
        </w:rPr>
        <w:t>z</w:t>
      </w:r>
      <w:r w:rsidRPr="00385850">
        <w:rPr>
          <w:color w:val="auto"/>
        </w:rPr>
        <w:t>oals het huis op de rots.</w:t>
      </w:r>
    </w:p>
    <w:p w14:paraId="29B34592" w14:textId="77777777" w:rsidR="00314191" w:rsidRPr="00385850" w:rsidRDefault="00314191" w:rsidP="00314191">
      <w:pPr>
        <w:rPr>
          <w:color w:val="auto"/>
        </w:rPr>
      </w:pPr>
      <w:r w:rsidRPr="00385850">
        <w:rPr>
          <w:color w:val="auto"/>
        </w:rPr>
        <w:t xml:space="preserve">Dank U dat er in Uw </w:t>
      </w:r>
      <w:r>
        <w:rPr>
          <w:color w:val="auto"/>
        </w:rPr>
        <w:t>H</w:t>
      </w:r>
      <w:r w:rsidRPr="00385850">
        <w:rPr>
          <w:color w:val="auto"/>
        </w:rPr>
        <w:t>uis ruimte is voor ons allemaal.</w:t>
      </w:r>
    </w:p>
    <w:p w14:paraId="679824C2" w14:textId="5248BF2A" w:rsidR="001B33D5" w:rsidRPr="000F6592" w:rsidRDefault="00314191" w:rsidP="001B33D5">
      <w:pPr>
        <w:rPr>
          <w:color w:val="auto"/>
        </w:rPr>
      </w:pPr>
      <w:r w:rsidRPr="00385850">
        <w:rPr>
          <w:color w:val="auto"/>
        </w:rPr>
        <w:t>Blijf dit schooljaar bij ons, in alles wat we doen.</w:t>
      </w:r>
      <w:r w:rsidR="00975405">
        <w:rPr>
          <w:color w:val="auto"/>
        </w:rPr>
        <w:t xml:space="preserve"> </w:t>
      </w:r>
      <w:r w:rsidRPr="00385850">
        <w:rPr>
          <w:color w:val="auto"/>
        </w:rPr>
        <w:t xml:space="preserve">Amen.        </w:t>
      </w:r>
    </w:p>
    <w:p w14:paraId="4851BE1C" w14:textId="77777777" w:rsidR="00FB1C9F" w:rsidRDefault="00FB1C9F" w:rsidP="00B015F8">
      <w:pPr>
        <w:pStyle w:val="Geenafstand"/>
        <w:rPr>
          <w:b/>
        </w:rPr>
      </w:pPr>
    </w:p>
    <w:p w14:paraId="3B64D9D9" w14:textId="4681F51D" w:rsidR="0012302A" w:rsidRDefault="005D6219" w:rsidP="00314EE6">
      <w:pPr>
        <w:pStyle w:val="Kop3"/>
      </w:pPr>
      <w:bookmarkStart w:id="70" w:name="_Toc199787254"/>
      <w:bookmarkStart w:id="71" w:name="_Toc199789345"/>
      <w:r w:rsidRPr="00A16116">
        <w:t>Zending en zegenwens</w:t>
      </w:r>
      <w:bookmarkEnd w:id="70"/>
      <w:bookmarkEnd w:id="71"/>
    </w:p>
    <w:p w14:paraId="17EFCD32" w14:textId="4D296AA7" w:rsidR="00AE044C" w:rsidRPr="0064078E" w:rsidRDefault="0064078E" w:rsidP="0064078E">
      <w:pPr>
        <w:jc w:val="right"/>
        <w:rPr>
          <w:color w:val="auto"/>
          <w:sz w:val="18"/>
          <w:szCs w:val="18"/>
        </w:rPr>
      </w:pPr>
      <w:hyperlink r:id="rId64" w:history="1">
        <w:r w:rsidRPr="00F44055">
          <w:rPr>
            <w:rStyle w:val="Hyperlink"/>
            <w:sz w:val="18"/>
            <w:szCs w:val="18"/>
          </w:rPr>
          <w:t>Woord: ‘samen’</w:t>
        </w:r>
      </w:hyperlink>
    </w:p>
    <w:p w14:paraId="27A0F877" w14:textId="21842F44" w:rsidR="00AE159A" w:rsidRPr="004B3B03" w:rsidRDefault="00282349" w:rsidP="004B3B03">
      <w:pPr>
        <w:rPr>
          <w:b/>
          <w:bCs/>
          <w:color w:val="auto"/>
        </w:rPr>
      </w:pPr>
      <w:r>
        <w:rPr>
          <w:noProof/>
        </w:rPr>
        <w:drawing>
          <wp:anchor distT="0" distB="0" distL="114300" distR="114300" simplePos="0" relativeHeight="251702272" behindDoc="0" locked="0" layoutInCell="1" allowOverlap="1" wp14:anchorId="302DF803" wp14:editId="55363DA7">
            <wp:simplePos x="0" y="0"/>
            <wp:positionH relativeFrom="margin">
              <wp:align>left</wp:align>
            </wp:positionH>
            <wp:positionV relativeFrom="paragraph">
              <wp:posOffset>168275</wp:posOffset>
            </wp:positionV>
            <wp:extent cx="899795" cy="1219612"/>
            <wp:effectExtent l="0" t="0" r="0" b="0"/>
            <wp:wrapSquare wrapText="bothSides"/>
            <wp:docPr id="1177896679"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6679" name="Afbeelding 1" descr="Afbeelding met tekst, schermopname, ontwerp&#10;&#10;Door AI gegenereerde inhoud is mogelijk onjuis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99795" cy="1219612"/>
                    </a:xfrm>
                    <a:prstGeom prst="rect">
                      <a:avLst/>
                    </a:prstGeom>
                  </pic:spPr>
                </pic:pic>
              </a:graphicData>
            </a:graphic>
          </wp:anchor>
        </w:drawing>
      </w:r>
      <w:r w:rsidR="000A6F0E" w:rsidRPr="009870F6">
        <w:rPr>
          <w:b/>
          <w:bCs/>
          <w:color w:val="auto"/>
        </w:rPr>
        <w:t>Voorganger</w:t>
      </w:r>
      <w:r w:rsidR="00EC274D">
        <w:rPr>
          <w:b/>
          <w:bCs/>
          <w:color w:val="auto"/>
        </w:rPr>
        <w:t xml:space="preserve"> </w:t>
      </w:r>
    </w:p>
    <w:p w14:paraId="4488B6F9" w14:textId="3642A7D4" w:rsidR="001C31D5" w:rsidRDefault="00AE159A" w:rsidP="00F945E1">
      <w:pPr>
        <w:jc w:val="both"/>
        <w:rPr>
          <w:color w:val="auto"/>
        </w:rPr>
      </w:pPr>
      <w:r w:rsidRPr="004B3B03">
        <w:rPr>
          <w:color w:val="auto"/>
        </w:rPr>
        <w:t>Beste vrienden</w:t>
      </w:r>
      <w:r w:rsidR="007716FA">
        <w:rPr>
          <w:color w:val="auto"/>
        </w:rPr>
        <w:t>,</w:t>
      </w:r>
      <w:r w:rsidRPr="004B3B03">
        <w:rPr>
          <w:color w:val="auto"/>
        </w:rPr>
        <w:t xml:space="preserve"> als aandenken aan deze viering krijgen jullie </w:t>
      </w:r>
      <w:hyperlink r:id="rId66" w:history="1">
        <w:r w:rsidRPr="00BF1640">
          <w:rPr>
            <w:rStyle w:val="Hyperlink"/>
          </w:rPr>
          <w:t>een</w:t>
        </w:r>
        <w:r w:rsidR="00A14315" w:rsidRPr="00BF1640">
          <w:rPr>
            <w:rStyle w:val="Hyperlink"/>
          </w:rPr>
          <w:t xml:space="preserve"> </w:t>
        </w:r>
        <w:r w:rsidRPr="00BF1640">
          <w:rPr>
            <w:rStyle w:val="Hyperlink"/>
          </w:rPr>
          <w:t>deurhanger</w:t>
        </w:r>
      </w:hyperlink>
      <w:r w:rsidRPr="004B3B03">
        <w:rPr>
          <w:color w:val="auto"/>
        </w:rPr>
        <w:t xml:space="preserve"> mee. </w:t>
      </w:r>
      <w:r w:rsidR="00A14315">
        <w:rPr>
          <w:color w:val="auto"/>
        </w:rPr>
        <w:t xml:space="preserve">Deze deurhanger zal jullie steeds opnieuw uitnodigen </w:t>
      </w:r>
      <w:r w:rsidRPr="004B3B03">
        <w:rPr>
          <w:color w:val="auto"/>
        </w:rPr>
        <w:t xml:space="preserve">om </w:t>
      </w:r>
      <w:r w:rsidR="003F2D5B">
        <w:rPr>
          <w:color w:val="auto"/>
        </w:rPr>
        <w:t xml:space="preserve">samen </w:t>
      </w:r>
      <w:r w:rsidRPr="004B3B03">
        <w:rPr>
          <w:color w:val="auto"/>
        </w:rPr>
        <w:t xml:space="preserve">aan een fijne klassfeer te bouwen. </w:t>
      </w:r>
      <w:r w:rsidR="00907339">
        <w:rPr>
          <w:color w:val="auto"/>
        </w:rPr>
        <w:t>Laten we dit schooljaar proberen om een rots te zijn voor elkaar</w:t>
      </w:r>
      <w:r w:rsidR="00B3656B">
        <w:rPr>
          <w:color w:val="auto"/>
        </w:rPr>
        <w:t xml:space="preserve"> en </w:t>
      </w:r>
      <w:r w:rsidR="003F2D5B">
        <w:rPr>
          <w:color w:val="auto"/>
        </w:rPr>
        <w:t xml:space="preserve">te </w:t>
      </w:r>
      <w:r w:rsidR="00907339">
        <w:rPr>
          <w:color w:val="auto"/>
        </w:rPr>
        <w:t>zo</w:t>
      </w:r>
      <w:r w:rsidR="00B3656B">
        <w:rPr>
          <w:color w:val="auto"/>
        </w:rPr>
        <w:t>rgen dat</w:t>
      </w:r>
      <w:r w:rsidR="00907339">
        <w:rPr>
          <w:color w:val="auto"/>
        </w:rPr>
        <w:t xml:space="preserve"> iedereen zich welkom voelt. </w:t>
      </w:r>
      <w:r w:rsidR="00A3759F">
        <w:rPr>
          <w:color w:val="auto"/>
        </w:rPr>
        <w:t>Als je wil, mag je deze wens mee bekrachtigen met het kruisteken in de naam van de Vader, de Zoon en de Heilige Geest</w:t>
      </w:r>
      <w:r w:rsidR="00E6598D">
        <w:rPr>
          <w:color w:val="auto"/>
        </w:rPr>
        <w:t xml:space="preserve">. Amen. </w:t>
      </w:r>
      <w:r w:rsidRPr="004B3B03">
        <w:rPr>
          <w:color w:val="auto"/>
        </w:rPr>
        <w:t xml:space="preserve"> </w:t>
      </w:r>
    </w:p>
    <w:p w14:paraId="75F057D3" w14:textId="77777777" w:rsidR="00C7561E" w:rsidRPr="00F945E1" w:rsidRDefault="00C7561E" w:rsidP="00F945E1">
      <w:pPr>
        <w:jc w:val="both"/>
        <w:rPr>
          <w:color w:val="auto"/>
        </w:rPr>
      </w:pPr>
    </w:p>
    <w:p w14:paraId="5AD477DD" w14:textId="0A00A8A2" w:rsidR="005F6139" w:rsidRPr="005F6139" w:rsidRDefault="005F6139" w:rsidP="00314EE6">
      <w:pPr>
        <w:pStyle w:val="Kop3"/>
      </w:pPr>
      <w:bookmarkStart w:id="72" w:name="_Toc199787255"/>
      <w:bookmarkStart w:id="73" w:name="_Toc199789346"/>
      <w:r>
        <w:t>Lied</w:t>
      </w:r>
      <w:r w:rsidR="00C7561E">
        <w:t xml:space="preserve"> - themalied</w:t>
      </w:r>
      <w:bookmarkEnd w:id="72"/>
      <w:bookmarkEnd w:id="73"/>
    </w:p>
    <w:bookmarkEnd w:id="67"/>
    <w:bookmarkEnd w:id="68"/>
    <w:bookmarkEnd w:id="69"/>
    <w:p w14:paraId="5389B432" w14:textId="77777777" w:rsidR="007758F5" w:rsidRPr="00CA6677" w:rsidRDefault="007758F5" w:rsidP="001A4BAA">
      <w:pPr>
        <w:jc w:val="both"/>
        <w:rPr>
          <w:i/>
          <w:iCs/>
          <w:color w:val="auto"/>
          <w:sz w:val="18"/>
          <w:szCs w:val="18"/>
        </w:rPr>
      </w:pPr>
    </w:p>
    <w:p w14:paraId="686AAABA" w14:textId="474297E4" w:rsidR="00D61A71" w:rsidRPr="004103A1" w:rsidRDefault="003749A5" w:rsidP="00314EE6">
      <w:pPr>
        <w:pStyle w:val="Kop2"/>
      </w:pPr>
      <w:bookmarkStart w:id="74" w:name="_Toc199787256"/>
      <w:bookmarkStart w:id="75" w:name="_Toc199789347"/>
      <w:r w:rsidRPr="000B0D24">
        <w:t>Lied</w:t>
      </w:r>
      <w:r w:rsidR="00FC7734">
        <w:t>jes</w:t>
      </w:r>
      <w:r w:rsidR="00266589">
        <w:t xml:space="preserve"> en film</w:t>
      </w:r>
      <w:bookmarkEnd w:id="74"/>
      <w:bookmarkEnd w:id="75"/>
    </w:p>
    <w:p w14:paraId="3BABB5E5" w14:textId="4518EDE1" w:rsidR="001D0477" w:rsidRPr="00E747BF" w:rsidRDefault="001D0477" w:rsidP="00E747BF">
      <w:pPr>
        <w:rPr>
          <w:rFonts w:eastAsia="Calibri"/>
          <w:b/>
          <w:bCs/>
          <w:color w:val="BA5C10" w:themeColor="accent2" w:themeShade="BF"/>
          <w:sz w:val="22"/>
          <w:szCs w:val="22"/>
        </w:rPr>
      </w:pPr>
      <w:r w:rsidRPr="006725C5">
        <w:rPr>
          <w:rFonts w:eastAsia="Calibri"/>
          <w:b/>
          <w:bCs/>
          <w:color w:val="BA5C10" w:themeColor="accent2" w:themeShade="BF"/>
          <w:sz w:val="22"/>
          <w:szCs w:val="22"/>
        </w:rPr>
        <w:t xml:space="preserve">Lied: </w:t>
      </w:r>
      <w:r>
        <w:rPr>
          <w:rFonts w:eastAsia="Calibri"/>
          <w:b/>
          <w:bCs/>
          <w:color w:val="BA5C10" w:themeColor="accent2" w:themeShade="BF"/>
          <w:sz w:val="22"/>
          <w:szCs w:val="22"/>
        </w:rPr>
        <w:t>Is je deur nog op slot?</w:t>
      </w:r>
    </w:p>
    <w:p w14:paraId="232E525D" w14:textId="77777777" w:rsidR="009658D2" w:rsidRDefault="009658D2" w:rsidP="009658D2">
      <w:pPr>
        <w:rPr>
          <w:lang w:val="nl-NL"/>
        </w:rPr>
      </w:pPr>
      <w:hyperlink r:id="rId67" w:history="1">
        <w:r w:rsidRPr="00B834CD">
          <w:rPr>
            <w:rStyle w:val="Hyperlink"/>
            <w:lang w:val="nl-NL"/>
          </w:rPr>
          <w:t>https://youtu.be/CfkA75xZ1rg</w:t>
        </w:r>
      </w:hyperlink>
    </w:p>
    <w:p w14:paraId="1C667F4C" w14:textId="50563B23" w:rsidR="009658D2" w:rsidRPr="00133B0B" w:rsidRDefault="009658D2" w:rsidP="00133B0B">
      <w:pPr>
        <w:rPr>
          <w:lang w:val="nl-NL"/>
        </w:rPr>
      </w:pPr>
      <w:hyperlink r:id="rId68" w:history="1">
        <w:r w:rsidRPr="00B834CD">
          <w:rPr>
            <w:rStyle w:val="Hyperlink"/>
            <w:lang w:val="nl-NL"/>
          </w:rPr>
          <w:t>https://youtu.be/RSKj-h19mAQ</w:t>
        </w:r>
      </w:hyperlink>
    </w:p>
    <w:p w14:paraId="59A75AF3" w14:textId="06A2B8CB" w:rsidR="00FC7734" w:rsidRDefault="00FC7734" w:rsidP="00FC7734">
      <w:pPr>
        <w:spacing w:before="120" w:after="120" w:line="240" w:lineRule="auto"/>
        <w:rPr>
          <w:rFonts w:eastAsia="Times New Roman" w:cs="Arial"/>
          <w:b/>
          <w:color w:val="BA5C10" w:themeColor="accent2" w:themeShade="BF"/>
          <w:sz w:val="22"/>
          <w:szCs w:val="22"/>
          <w:lang w:val="nl-NL" w:eastAsia="nl-NL"/>
        </w:rPr>
      </w:pPr>
      <w:r w:rsidRPr="008D59FA">
        <w:rPr>
          <w:rFonts w:eastAsia="Times New Roman" w:cs="Arial"/>
          <w:b/>
          <w:color w:val="BA5C10" w:themeColor="accent2" w:themeShade="BF"/>
          <w:sz w:val="22"/>
          <w:szCs w:val="22"/>
          <w:lang w:val="nl-NL" w:eastAsia="nl-NL"/>
        </w:rPr>
        <w:t xml:space="preserve">Lied: </w:t>
      </w:r>
      <w:r>
        <w:rPr>
          <w:rFonts w:eastAsia="Times New Roman" w:cs="Arial"/>
          <w:b/>
          <w:color w:val="BA5C10" w:themeColor="accent2" w:themeShade="BF"/>
          <w:sz w:val="22"/>
          <w:szCs w:val="22"/>
          <w:lang w:val="nl-NL" w:eastAsia="nl-NL"/>
        </w:rPr>
        <w:t>Ik wens jou</w:t>
      </w:r>
    </w:p>
    <w:p w14:paraId="725B1046" w14:textId="3957C500" w:rsidR="009658D2" w:rsidRPr="009658D2" w:rsidRDefault="009658D2" w:rsidP="00A77F64">
      <w:pPr>
        <w:rPr>
          <w:lang w:val="nl-NL"/>
        </w:rPr>
      </w:pPr>
      <w:hyperlink r:id="rId69" w:history="1">
        <w:r w:rsidRPr="007A2242">
          <w:rPr>
            <w:rStyle w:val="Hyperlink"/>
            <w:lang w:val="nl-NL"/>
          </w:rPr>
          <w:t>https://youtu.be/QAjBYdGILes?list=RDQAjBYdGILes</w:t>
        </w:r>
      </w:hyperlink>
    </w:p>
    <w:p w14:paraId="2EEE02B0" w14:textId="279A9312" w:rsidR="004729A6" w:rsidRPr="008D59FA" w:rsidRDefault="004729A6" w:rsidP="004729A6">
      <w:pPr>
        <w:spacing w:before="120" w:after="120" w:line="240" w:lineRule="auto"/>
        <w:rPr>
          <w:rFonts w:eastAsia="Times New Roman" w:cs="Arial"/>
          <w:b/>
          <w:color w:val="BA5C10" w:themeColor="accent2" w:themeShade="BF"/>
          <w:sz w:val="22"/>
          <w:szCs w:val="22"/>
          <w:lang w:val="nl-NL" w:eastAsia="nl-NL"/>
        </w:rPr>
      </w:pPr>
      <w:r w:rsidRPr="008D59FA">
        <w:rPr>
          <w:rFonts w:eastAsia="Times New Roman" w:cs="Arial"/>
          <w:b/>
          <w:color w:val="BA5C10" w:themeColor="accent2" w:themeShade="BF"/>
          <w:sz w:val="22"/>
          <w:szCs w:val="22"/>
          <w:lang w:val="nl-NL" w:eastAsia="nl-NL"/>
        </w:rPr>
        <w:t xml:space="preserve">Lied: </w:t>
      </w:r>
      <w:r>
        <w:rPr>
          <w:rFonts w:eastAsia="Times New Roman" w:cs="Arial"/>
          <w:b/>
          <w:color w:val="BA5C10" w:themeColor="accent2" w:themeShade="BF"/>
          <w:sz w:val="22"/>
          <w:szCs w:val="22"/>
          <w:lang w:val="nl-NL" w:eastAsia="nl-NL"/>
        </w:rPr>
        <w:t>Iedereen is anders</w:t>
      </w:r>
    </w:p>
    <w:p w14:paraId="7C79CC4A" w14:textId="5354562A" w:rsidR="004729A6" w:rsidRDefault="002D6FB1" w:rsidP="00A77F64">
      <w:pPr>
        <w:rPr>
          <w:lang w:val="nl-NL"/>
        </w:rPr>
      </w:pPr>
      <w:hyperlink r:id="rId70" w:history="1">
        <w:r w:rsidRPr="00B834CD">
          <w:rPr>
            <w:rStyle w:val="Hyperlink"/>
            <w:lang w:val="nl-NL"/>
          </w:rPr>
          <w:t>https://youtu.be/XWmS4dUlLvk</w:t>
        </w:r>
      </w:hyperlink>
    </w:p>
    <w:p w14:paraId="726D1E9A" w14:textId="7AD21A20" w:rsidR="00170888" w:rsidRPr="00170888" w:rsidRDefault="00170888" w:rsidP="00170888">
      <w:pPr>
        <w:spacing w:before="120" w:after="120" w:line="240" w:lineRule="auto"/>
        <w:rPr>
          <w:rFonts w:eastAsia="Times New Roman" w:cs="Arial"/>
          <w:b/>
          <w:color w:val="BA5C10" w:themeColor="accent2" w:themeShade="BF"/>
          <w:sz w:val="22"/>
          <w:szCs w:val="22"/>
          <w:lang w:val="fr-BE" w:eastAsia="nl-NL"/>
        </w:rPr>
      </w:pPr>
      <w:proofErr w:type="gramStart"/>
      <w:r w:rsidRPr="00170888">
        <w:rPr>
          <w:rFonts w:eastAsia="Times New Roman" w:cs="Arial"/>
          <w:b/>
          <w:color w:val="BA5C10" w:themeColor="accent2" w:themeShade="BF"/>
          <w:sz w:val="22"/>
          <w:szCs w:val="22"/>
          <w:lang w:val="fr-BE" w:eastAsia="nl-NL"/>
        </w:rPr>
        <w:t>Lied:</w:t>
      </w:r>
      <w:proofErr w:type="gramEnd"/>
      <w:r w:rsidRPr="00170888">
        <w:rPr>
          <w:rFonts w:eastAsia="Times New Roman" w:cs="Arial"/>
          <w:b/>
          <w:color w:val="BA5C10" w:themeColor="accent2" w:themeShade="BF"/>
          <w:sz w:val="22"/>
          <w:szCs w:val="22"/>
          <w:lang w:val="fr-BE" w:eastAsia="nl-NL"/>
        </w:rPr>
        <w:t xml:space="preserve"> On é</w:t>
      </w:r>
      <w:r>
        <w:rPr>
          <w:rFonts w:eastAsia="Times New Roman" w:cs="Arial"/>
          <w:b/>
          <w:color w:val="BA5C10" w:themeColor="accent2" w:themeShade="BF"/>
          <w:sz w:val="22"/>
          <w:szCs w:val="22"/>
          <w:lang w:val="fr-BE" w:eastAsia="nl-NL"/>
        </w:rPr>
        <w:t>crit dans les murs</w:t>
      </w:r>
    </w:p>
    <w:p w14:paraId="798FCADE" w14:textId="0626232C" w:rsidR="002D3480" w:rsidRPr="003D57F0" w:rsidRDefault="00170888" w:rsidP="00A77F64">
      <w:hyperlink r:id="rId71" w:history="1">
        <w:r w:rsidRPr="003D57F0">
          <w:rPr>
            <w:rStyle w:val="Hyperlink"/>
          </w:rPr>
          <w:t>https://youtu.be/XWmS4dUlLvk</w:t>
        </w:r>
      </w:hyperlink>
    </w:p>
    <w:p w14:paraId="193CFBC1" w14:textId="4AA52F58" w:rsidR="00AE5633" w:rsidRDefault="00AE5633" w:rsidP="00AE5633">
      <w:pPr>
        <w:spacing w:before="120" w:after="120" w:line="240" w:lineRule="auto"/>
        <w:rPr>
          <w:rFonts w:eastAsia="Times New Roman" w:cs="Arial"/>
          <w:b/>
          <w:color w:val="BA5C10" w:themeColor="accent2" w:themeShade="BF"/>
          <w:sz w:val="22"/>
          <w:szCs w:val="22"/>
          <w:lang w:val="nl-NL" w:eastAsia="nl-NL"/>
        </w:rPr>
      </w:pPr>
      <w:r w:rsidRPr="008D59FA">
        <w:rPr>
          <w:rFonts w:eastAsia="Times New Roman" w:cs="Arial"/>
          <w:b/>
          <w:color w:val="BA5C10" w:themeColor="accent2" w:themeShade="BF"/>
          <w:sz w:val="22"/>
          <w:szCs w:val="22"/>
          <w:lang w:val="nl-NL" w:eastAsia="nl-NL"/>
        </w:rPr>
        <w:t>Lied: Ik klop aan de deur</w:t>
      </w:r>
    </w:p>
    <w:p w14:paraId="7B95FA72" w14:textId="5844C5BE" w:rsidR="0060243F" w:rsidRPr="00133B0B" w:rsidRDefault="009658D2" w:rsidP="0060243F">
      <w:pPr>
        <w:spacing w:before="120" w:after="120" w:line="240" w:lineRule="auto"/>
        <w:rPr>
          <w:rFonts w:asciiTheme="minorHAnsi" w:hAnsiTheme="minorHAnsi"/>
          <w:color w:val="auto"/>
        </w:rPr>
      </w:pPr>
      <w:hyperlink r:id="rId72" w:history="1">
        <w:r w:rsidRPr="007A2242">
          <w:rPr>
            <w:rStyle w:val="Hyperlink"/>
            <w:rFonts w:asciiTheme="minorHAnsi" w:hAnsiTheme="minorHAnsi"/>
          </w:rPr>
          <w:t>https://youtu.be/lYLPg9pNLVw?list=RDlYLPg9pNLVw</w:t>
        </w:r>
      </w:hyperlink>
    </w:p>
    <w:p w14:paraId="594BEF63" w14:textId="77777777" w:rsidR="004834C4" w:rsidRDefault="004834C4" w:rsidP="00BB6803">
      <w:pPr>
        <w:spacing w:before="120" w:after="120" w:line="240" w:lineRule="auto"/>
        <w:rPr>
          <w:rFonts w:eastAsia="Times New Roman" w:cs="Arial"/>
          <w:b/>
          <w:color w:val="BA5C10" w:themeColor="accent2" w:themeShade="BF"/>
          <w:sz w:val="22"/>
          <w:szCs w:val="22"/>
          <w:lang w:val="nl-NL" w:eastAsia="nl-NL"/>
        </w:rPr>
      </w:pPr>
    </w:p>
    <w:p w14:paraId="23EDE0D6" w14:textId="7698A702" w:rsidR="00A6471F" w:rsidRPr="00373442" w:rsidRDefault="00A6471F" w:rsidP="00BB6803">
      <w:pPr>
        <w:spacing w:before="120" w:after="120" w:line="240" w:lineRule="auto"/>
        <w:rPr>
          <w:rFonts w:eastAsia="Times New Roman" w:cs="Arial"/>
          <w:b/>
          <w:color w:val="BA5C10" w:themeColor="accent2" w:themeShade="BF"/>
          <w:sz w:val="22"/>
          <w:szCs w:val="22"/>
          <w:lang w:val="nl-NL" w:eastAsia="nl-NL"/>
        </w:rPr>
      </w:pPr>
      <w:r w:rsidRPr="00373442">
        <w:rPr>
          <w:rFonts w:eastAsia="Times New Roman" w:cs="Arial"/>
          <w:b/>
          <w:color w:val="BA5C10" w:themeColor="accent2" w:themeShade="BF"/>
          <w:sz w:val="22"/>
          <w:szCs w:val="22"/>
          <w:lang w:val="nl-NL" w:eastAsia="nl-NL"/>
        </w:rPr>
        <w:t>Lied: Het wonder van jou</w:t>
      </w:r>
    </w:p>
    <w:p w14:paraId="4C38C326" w14:textId="4303C971" w:rsidR="00133B0B" w:rsidRPr="00133B0B" w:rsidRDefault="009658D2" w:rsidP="009658D2">
      <w:hyperlink r:id="rId73" w:history="1">
        <w:r w:rsidRPr="00133B0B">
          <w:rPr>
            <w:rStyle w:val="Hyperlink"/>
            <w:rFonts w:asciiTheme="minorHAnsi" w:hAnsiTheme="minorHAnsi"/>
          </w:rPr>
          <w:t>https://youtu.be/XHPngZIogHQ</w:t>
        </w:r>
      </w:hyperlink>
    </w:p>
    <w:p w14:paraId="453E4314" w14:textId="5D62DDDC" w:rsidR="00133B0B" w:rsidRPr="008D59FA" w:rsidRDefault="00133B0B" w:rsidP="744D40A6">
      <w:pPr>
        <w:spacing w:before="120" w:after="120" w:line="240" w:lineRule="auto"/>
        <w:rPr>
          <w:rFonts w:eastAsia="Times New Roman" w:cs="Arial"/>
          <w:b/>
          <w:bCs/>
          <w:color w:val="BA5C10" w:themeColor="accent2" w:themeShade="BF"/>
          <w:sz w:val="22"/>
          <w:szCs w:val="22"/>
          <w:lang w:val="nl-NL" w:eastAsia="nl-NL"/>
        </w:rPr>
      </w:pPr>
      <w:r w:rsidRPr="744D40A6">
        <w:rPr>
          <w:rFonts w:eastAsia="Times New Roman" w:cs="Arial"/>
          <w:b/>
          <w:bCs/>
          <w:color w:val="BA5C10" w:themeColor="accent2" w:themeShade="BF"/>
          <w:sz w:val="22"/>
          <w:szCs w:val="22"/>
          <w:lang w:val="nl-NL" w:eastAsia="nl-NL"/>
        </w:rPr>
        <w:lastRenderedPageBreak/>
        <w:t>Lied: Als je bidt zal Hij je geven</w:t>
      </w:r>
      <w:r w:rsidR="52F8B43D" w:rsidRPr="744D40A6">
        <w:rPr>
          <w:rFonts w:eastAsia="Times New Roman" w:cs="Arial"/>
          <w:b/>
          <w:bCs/>
          <w:color w:val="BA5C10" w:themeColor="accent2" w:themeShade="BF"/>
          <w:sz w:val="22"/>
          <w:szCs w:val="22"/>
          <w:lang w:val="nl-NL" w:eastAsia="nl-NL"/>
        </w:rPr>
        <w:t xml:space="preserve"> </w:t>
      </w:r>
    </w:p>
    <w:p w14:paraId="00A03401" w14:textId="77777777" w:rsidR="00133B0B" w:rsidRPr="009658D2" w:rsidRDefault="00133B0B" w:rsidP="00133B0B">
      <w:pPr>
        <w:rPr>
          <w:lang w:val="nl-NL"/>
        </w:rPr>
      </w:pPr>
      <w:hyperlink r:id="rId74" w:history="1">
        <w:r w:rsidRPr="007A2242">
          <w:rPr>
            <w:rStyle w:val="Hyperlink"/>
            <w:lang w:val="nl-NL"/>
          </w:rPr>
          <w:t>https://youtu.be/65yvpAJU6Tw</w:t>
        </w:r>
      </w:hyperlink>
    </w:p>
    <w:p w14:paraId="03D28ADA" w14:textId="77777777" w:rsidR="00133B0B" w:rsidRPr="007F0D5D" w:rsidRDefault="00133B0B" w:rsidP="00133B0B">
      <w:pPr>
        <w:rPr>
          <w:rFonts w:eastAsia="Calibri" w:cs="Calibri"/>
          <w:b/>
          <w:bCs/>
          <w:color w:val="BA5C10" w:themeColor="accent2" w:themeShade="BF"/>
          <w:sz w:val="22"/>
          <w:szCs w:val="22"/>
          <w:lang w:val="nl-NL" w:eastAsia="nl-BE"/>
        </w:rPr>
      </w:pPr>
      <w:bookmarkStart w:id="76" w:name="_Hlk198132004"/>
      <w:r w:rsidRPr="007F0D5D">
        <w:rPr>
          <w:rFonts w:eastAsia="Calibri" w:cs="Calibri"/>
          <w:b/>
          <w:bCs/>
          <w:color w:val="BA5C10" w:themeColor="accent2" w:themeShade="BF"/>
          <w:sz w:val="22"/>
          <w:szCs w:val="22"/>
          <w:lang w:val="nl-NL" w:eastAsia="nl-BE"/>
        </w:rPr>
        <w:t>Lied: Je mag er zijn</w:t>
      </w:r>
    </w:p>
    <w:bookmarkEnd w:id="76"/>
    <w:p w14:paraId="3F259042" w14:textId="77777777" w:rsidR="00133B0B" w:rsidRPr="00133B0B" w:rsidRDefault="00133B0B" w:rsidP="00133B0B">
      <w:pPr>
        <w:rPr>
          <w:rFonts w:asciiTheme="minorHAnsi" w:hAnsiTheme="minorHAnsi"/>
          <w:u w:val="single"/>
        </w:rPr>
      </w:pPr>
      <w:r w:rsidRPr="00133B0B">
        <w:fldChar w:fldCharType="begin"/>
      </w:r>
      <w:r w:rsidRPr="00133B0B">
        <w:instrText>HYPERLINK "https://youtu.be/xDoBdm1grrM"</w:instrText>
      </w:r>
      <w:r w:rsidRPr="00133B0B">
        <w:fldChar w:fldCharType="separate"/>
      </w:r>
      <w:r w:rsidRPr="00133B0B">
        <w:rPr>
          <w:rStyle w:val="Hyperlink"/>
          <w:rFonts w:asciiTheme="minorHAnsi" w:hAnsiTheme="minorHAnsi"/>
        </w:rPr>
        <w:t>https://youtu.be/xDoBdm1grrM</w:t>
      </w:r>
      <w:r w:rsidRPr="00133B0B">
        <w:fldChar w:fldCharType="end"/>
      </w:r>
    </w:p>
    <w:p w14:paraId="42ECFDF8" w14:textId="77777777" w:rsidR="00133B0B" w:rsidRDefault="00133B0B" w:rsidP="00133B0B">
      <w:pPr>
        <w:rPr>
          <w:rFonts w:eastAsia="Calibri" w:cs="Calibri"/>
          <w:b/>
          <w:bCs/>
          <w:color w:val="BA5C10" w:themeColor="accent2" w:themeShade="BF"/>
          <w:sz w:val="22"/>
          <w:szCs w:val="22"/>
          <w:lang w:val="nl-NL" w:eastAsia="nl-BE"/>
        </w:rPr>
      </w:pPr>
      <w:r w:rsidRPr="007F0D5D">
        <w:rPr>
          <w:rFonts w:eastAsia="Calibri" w:cs="Calibri"/>
          <w:b/>
          <w:bCs/>
          <w:color w:val="BA5C10" w:themeColor="accent2" w:themeShade="BF"/>
          <w:sz w:val="22"/>
          <w:szCs w:val="22"/>
          <w:lang w:val="nl-NL" w:eastAsia="nl-BE"/>
        </w:rPr>
        <w:t xml:space="preserve">Lied: </w:t>
      </w:r>
      <w:r>
        <w:rPr>
          <w:rFonts w:eastAsia="Calibri" w:cs="Calibri"/>
          <w:b/>
          <w:bCs/>
          <w:color w:val="BA5C10" w:themeColor="accent2" w:themeShade="BF"/>
          <w:sz w:val="22"/>
          <w:szCs w:val="22"/>
          <w:lang w:val="nl-NL" w:eastAsia="nl-BE"/>
        </w:rPr>
        <w:t>Samen is veel leuker</w:t>
      </w:r>
    </w:p>
    <w:p w14:paraId="40D4F816" w14:textId="0AB8E467" w:rsidR="00133B0B" w:rsidRDefault="00133B0B" w:rsidP="00133B0B">
      <w:pPr>
        <w:suppressAutoHyphens w:val="0"/>
        <w:spacing w:after="0" w:line="240" w:lineRule="auto"/>
        <w:rPr>
          <w:rFonts w:asciiTheme="minorHAnsi" w:eastAsia="Times New Roman" w:hAnsiTheme="minorHAnsi" w:cs="Times New Roman"/>
          <w:color w:val="auto"/>
          <w:lang w:eastAsia="nl-BE"/>
        </w:rPr>
      </w:pPr>
      <w:hyperlink r:id="rId75" w:history="1">
        <w:r w:rsidRPr="005124A3">
          <w:rPr>
            <w:rStyle w:val="Hyperlink"/>
            <w:rFonts w:asciiTheme="minorHAnsi" w:eastAsia="Times New Roman" w:hAnsiTheme="minorHAnsi" w:cs="Times New Roman"/>
            <w:lang w:eastAsia="nl-BE"/>
          </w:rPr>
          <w:t>https://youtu.be/sj_IfX0rfj8</w:t>
        </w:r>
      </w:hyperlink>
    </w:p>
    <w:p w14:paraId="2A45B19B" w14:textId="77777777" w:rsidR="00133B0B" w:rsidRPr="00133B0B" w:rsidRDefault="00133B0B" w:rsidP="00133B0B">
      <w:pPr>
        <w:suppressAutoHyphens w:val="0"/>
        <w:spacing w:after="0" w:line="240" w:lineRule="auto"/>
        <w:rPr>
          <w:rFonts w:asciiTheme="minorHAnsi" w:eastAsia="Times New Roman" w:hAnsiTheme="minorHAnsi" w:cs="Times New Roman"/>
          <w:color w:val="auto"/>
          <w:lang w:eastAsia="nl-BE"/>
        </w:rPr>
      </w:pPr>
    </w:p>
    <w:p w14:paraId="7DD3E0E2" w14:textId="77777777" w:rsidR="00133B0B" w:rsidRPr="00DF1282" w:rsidRDefault="00133B0B" w:rsidP="00133B0B">
      <w:pPr>
        <w:rPr>
          <w:rFonts w:eastAsia="Calibri" w:cs="Calibri"/>
          <w:b/>
          <w:bCs/>
          <w:color w:val="BA5C10" w:themeColor="accent2" w:themeShade="BF"/>
          <w:sz w:val="22"/>
          <w:szCs w:val="22"/>
          <w:lang w:val="nl-NL" w:eastAsia="nl-BE"/>
        </w:rPr>
      </w:pPr>
      <w:r w:rsidRPr="007F0D5D">
        <w:rPr>
          <w:rFonts w:eastAsia="Calibri" w:cs="Calibri"/>
          <w:b/>
          <w:bCs/>
          <w:color w:val="BA5C10" w:themeColor="accent2" w:themeShade="BF"/>
          <w:sz w:val="22"/>
          <w:szCs w:val="22"/>
          <w:lang w:val="nl-NL" w:eastAsia="nl-BE"/>
        </w:rPr>
        <w:t xml:space="preserve">Lied: </w:t>
      </w:r>
      <w:r>
        <w:rPr>
          <w:rFonts w:eastAsia="Calibri" w:cs="Calibri"/>
          <w:b/>
          <w:bCs/>
          <w:color w:val="BA5C10" w:themeColor="accent2" w:themeShade="BF"/>
          <w:sz w:val="22"/>
          <w:szCs w:val="22"/>
          <w:lang w:val="nl-NL" w:eastAsia="nl-BE"/>
        </w:rPr>
        <w:t>Hé, wil jij mijn vriendje zijn</w:t>
      </w:r>
    </w:p>
    <w:p w14:paraId="446730AB" w14:textId="77777777" w:rsidR="00133B0B" w:rsidRPr="006372C4" w:rsidRDefault="00133B0B" w:rsidP="00133B0B">
      <w:pPr>
        <w:suppressAutoHyphens w:val="0"/>
        <w:spacing w:after="0" w:line="240" w:lineRule="auto"/>
        <w:rPr>
          <w:rFonts w:asciiTheme="minorHAnsi" w:eastAsia="Times New Roman" w:hAnsiTheme="minorHAnsi" w:cs="Times New Roman"/>
          <w:color w:val="auto"/>
          <w:lang w:eastAsia="nl-BE"/>
        </w:rPr>
      </w:pPr>
      <w:hyperlink r:id="rId76" w:history="1">
        <w:r w:rsidRPr="006372C4">
          <w:rPr>
            <w:rStyle w:val="Hyperlink"/>
            <w:rFonts w:asciiTheme="minorHAnsi" w:eastAsia="Times New Roman" w:hAnsiTheme="minorHAnsi" w:cs="Times New Roman"/>
            <w:lang w:eastAsia="nl-BE"/>
          </w:rPr>
          <w:t>https://youtu.be/AmMzNYcj-Tw</w:t>
        </w:r>
      </w:hyperlink>
    </w:p>
    <w:p w14:paraId="13431DB1" w14:textId="77777777" w:rsidR="00133B0B" w:rsidRPr="00DF1282" w:rsidRDefault="00133B0B" w:rsidP="00133B0B">
      <w:pPr>
        <w:suppressAutoHyphens w:val="0"/>
        <w:spacing w:after="0" w:line="240" w:lineRule="auto"/>
        <w:rPr>
          <w:rFonts w:ascii="Times New Roman" w:eastAsia="Times New Roman" w:hAnsi="Times New Roman" w:cs="Times New Roman"/>
          <w:color w:val="auto"/>
          <w:sz w:val="24"/>
          <w:szCs w:val="24"/>
          <w:lang w:eastAsia="nl-BE"/>
        </w:rPr>
      </w:pPr>
    </w:p>
    <w:p w14:paraId="10D6CF11" w14:textId="77777777" w:rsidR="00133B0B" w:rsidRPr="00B12CD9" w:rsidRDefault="00133B0B" w:rsidP="00133B0B">
      <w:pPr>
        <w:rPr>
          <w:rFonts w:eastAsia="Calibri" w:cs="Calibri"/>
          <w:b/>
          <w:bCs/>
          <w:color w:val="BA5C10" w:themeColor="accent2" w:themeShade="BF"/>
          <w:sz w:val="22"/>
          <w:szCs w:val="22"/>
          <w:lang w:val="nl-NL" w:eastAsia="nl-BE"/>
        </w:rPr>
      </w:pPr>
      <w:r w:rsidRPr="007F0D5D">
        <w:rPr>
          <w:rFonts w:eastAsia="Calibri" w:cs="Calibri"/>
          <w:b/>
          <w:bCs/>
          <w:color w:val="BA5C10" w:themeColor="accent2" w:themeShade="BF"/>
          <w:sz w:val="22"/>
          <w:szCs w:val="22"/>
          <w:lang w:val="nl-NL" w:eastAsia="nl-BE"/>
        </w:rPr>
        <w:t xml:space="preserve">Lied: </w:t>
      </w:r>
      <w:r>
        <w:rPr>
          <w:rFonts w:eastAsia="Calibri" w:cs="Calibri"/>
          <w:b/>
          <w:bCs/>
          <w:color w:val="BA5C10" w:themeColor="accent2" w:themeShade="BF"/>
          <w:sz w:val="22"/>
          <w:szCs w:val="22"/>
          <w:lang w:val="nl-NL" w:eastAsia="nl-BE"/>
        </w:rPr>
        <w:t>Kom in de kring</w:t>
      </w:r>
    </w:p>
    <w:p w14:paraId="1BD288C2" w14:textId="77777777" w:rsidR="00133B0B" w:rsidRPr="00133B0B" w:rsidRDefault="00133B0B" w:rsidP="00133B0B">
      <w:pPr>
        <w:shd w:val="clear" w:color="auto" w:fill="FFFFFF"/>
        <w:suppressAutoHyphens w:val="0"/>
        <w:spacing w:after="0" w:line="240" w:lineRule="auto"/>
        <w:rPr>
          <w:rFonts w:asciiTheme="minorHAnsi" w:eastAsia="Times New Roman" w:hAnsiTheme="minorHAnsi" w:cs="Times New Roman"/>
          <w:color w:val="auto"/>
          <w:lang w:eastAsia="nl-BE"/>
        </w:rPr>
      </w:pPr>
      <w:hyperlink r:id="rId77" w:history="1">
        <w:r w:rsidRPr="00133B0B">
          <w:rPr>
            <w:rFonts w:asciiTheme="minorHAnsi" w:eastAsia="Times New Roman" w:hAnsiTheme="minorHAnsi" w:cs="Calibri"/>
            <w:color w:val="0563C1"/>
            <w:u w:val="single"/>
            <w:lang w:eastAsia="nl-BE"/>
          </w:rPr>
          <w:t>https://youtu.be/IDh6xUBOCo4</w:t>
        </w:r>
      </w:hyperlink>
    </w:p>
    <w:p w14:paraId="76D53C30" w14:textId="77777777" w:rsidR="00133B0B" w:rsidRDefault="00133B0B" w:rsidP="00133B0B">
      <w:pPr>
        <w:suppressAutoHyphens w:val="0"/>
        <w:spacing w:after="0" w:line="240" w:lineRule="auto"/>
        <w:rPr>
          <w:rFonts w:asciiTheme="minorHAnsi" w:eastAsia="Times New Roman" w:hAnsiTheme="minorHAnsi" w:cs="Calibri"/>
          <w:color w:val="000000"/>
          <w:lang w:eastAsia="nl-BE"/>
        </w:rPr>
      </w:pPr>
    </w:p>
    <w:p w14:paraId="6D72E2BD" w14:textId="77777777" w:rsidR="00133B0B" w:rsidRPr="00D4513F" w:rsidRDefault="00133B0B" w:rsidP="00133B0B">
      <w:pPr>
        <w:rPr>
          <w:rFonts w:eastAsia="Calibri" w:cs="Calibri"/>
          <w:b/>
          <w:bCs/>
          <w:color w:val="BA5C10" w:themeColor="accent2" w:themeShade="BF"/>
          <w:sz w:val="22"/>
          <w:szCs w:val="22"/>
          <w:lang w:val="nl-NL" w:eastAsia="nl-BE"/>
        </w:rPr>
      </w:pPr>
      <w:r w:rsidRPr="00D4513F">
        <w:rPr>
          <w:rFonts w:eastAsia="Calibri" w:cs="Calibri"/>
          <w:b/>
          <w:bCs/>
          <w:color w:val="BA5C10" w:themeColor="accent2" w:themeShade="BF"/>
          <w:sz w:val="22"/>
          <w:szCs w:val="22"/>
          <w:lang w:val="nl-NL" w:eastAsia="nl-BE"/>
        </w:rPr>
        <w:t>Lied: Je bent goed zoals je bent</w:t>
      </w:r>
    </w:p>
    <w:p w14:paraId="6B715CAD" w14:textId="77777777" w:rsidR="00133B0B" w:rsidRDefault="00133B0B" w:rsidP="00133B0B">
      <w:pPr>
        <w:pStyle w:val="Geenafstand"/>
        <w:rPr>
          <w:bCs/>
          <w:sz w:val="20"/>
          <w:szCs w:val="20"/>
          <w:lang w:val="nl-BE"/>
        </w:rPr>
      </w:pPr>
      <w:hyperlink r:id="rId78" w:history="1">
        <w:r w:rsidRPr="007A2242">
          <w:rPr>
            <w:rStyle w:val="Hyperlink"/>
            <w:bCs/>
            <w:sz w:val="20"/>
            <w:szCs w:val="20"/>
            <w:lang w:val="nl-BE"/>
          </w:rPr>
          <w:t>https://youtu.be/n54D3YZgPZw</w:t>
        </w:r>
      </w:hyperlink>
    </w:p>
    <w:p w14:paraId="487DA1F5" w14:textId="77777777" w:rsidR="00133B0B" w:rsidRDefault="00133B0B" w:rsidP="00133B0B">
      <w:pPr>
        <w:pStyle w:val="Geenafstand"/>
        <w:rPr>
          <w:rFonts w:ascii="Trebuchet MS" w:hAnsi="Trebuchet MS"/>
          <w:sz w:val="22"/>
          <w:szCs w:val="22"/>
        </w:rPr>
      </w:pPr>
    </w:p>
    <w:p w14:paraId="16BAFC76" w14:textId="77777777" w:rsidR="00133B0B" w:rsidRPr="00D4513F" w:rsidRDefault="00133B0B" w:rsidP="00133B0B">
      <w:pPr>
        <w:rPr>
          <w:rFonts w:eastAsia="Calibri" w:cs="Calibri"/>
          <w:b/>
          <w:bCs/>
          <w:color w:val="BA5C10" w:themeColor="accent2" w:themeShade="BF"/>
          <w:sz w:val="22"/>
          <w:szCs w:val="22"/>
          <w:lang w:val="nl-NL" w:eastAsia="nl-BE"/>
        </w:rPr>
      </w:pPr>
      <w:r w:rsidRPr="00D4513F">
        <w:rPr>
          <w:rFonts w:eastAsia="Calibri" w:cs="Calibri"/>
          <w:b/>
          <w:bCs/>
          <w:color w:val="BA5C10" w:themeColor="accent2" w:themeShade="BF"/>
          <w:sz w:val="22"/>
          <w:szCs w:val="22"/>
          <w:lang w:val="nl-NL" w:eastAsia="nl-BE"/>
        </w:rPr>
        <w:t xml:space="preserve">Lied: </w:t>
      </w:r>
      <w:r>
        <w:rPr>
          <w:rFonts w:eastAsia="Calibri" w:cs="Calibri"/>
          <w:b/>
          <w:bCs/>
          <w:color w:val="BA5C10" w:themeColor="accent2" w:themeShade="BF"/>
          <w:sz w:val="22"/>
          <w:szCs w:val="22"/>
          <w:lang w:val="nl-NL" w:eastAsia="nl-BE"/>
        </w:rPr>
        <w:t>Het kriebelt in je zij</w:t>
      </w:r>
    </w:p>
    <w:bookmarkStart w:id="77" w:name="_Hlk198202454"/>
    <w:p w14:paraId="1E740726" w14:textId="77777777" w:rsidR="00133B0B" w:rsidRPr="00133B0B" w:rsidRDefault="00133B0B" w:rsidP="00133B0B">
      <w:pPr>
        <w:pStyle w:val="Geenafstand"/>
        <w:rPr>
          <w:rFonts w:ascii="Trebuchet MS" w:hAnsi="Trebuchet MS"/>
          <w:color w:val="FFC000"/>
          <w:sz w:val="22"/>
          <w:szCs w:val="22"/>
          <w:u w:val="single"/>
        </w:rPr>
      </w:pPr>
      <w:r w:rsidRPr="00133B0B">
        <w:fldChar w:fldCharType="begin"/>
      </w:r>
      <w:r w:rsidRPr="00133B0B">
        <w:instrText>HYPERLINK "https://youtu.be/qqRClOGiY1E"</w:instrText>
      </w:r>
      <w:r w:rsidRPr="00133B0B">
        <w:fldChar w:fldCharType="separate"/>
      </w:r>
      <w:r w:rsidRPr="00133B0B">
        <w:rPr>
          <w:rStyle w:val="Hyperlink"/>
          <w:sz w:val="22"/>
          <w:szCs w:val="22"/>
        </w:rPr>
        <w:t>https://youtu.be/qqRClOGiY1E</w:t>
      </w:r>
      <w:r w:rsidRPr="00133B0B">
        <w:fldChar w:fldCharType="end"/>
      </w:r>
    </w:p>
    <w:bookmarkEnd w:id="77"/>
    <w:p w14:paraId="6442ECD5" w14:textId="77777777" w:rsidR="00133B0B" w:rsidRDefault="00133B0B" w:rsidP="00133B0B">
      <w:pPr>
        <w:pStyle w:val="Geenafstand"/>
        <w:rPr>
          <w:rFonts w:ascii="Trebuchet MS" w:hAnsi="Trebuchet MS"/>
          <w:sz w:val="22"/>
          <w:szCs w:val="22"/>
        </w:rPr>
      </w:pPr>
    </w:p>
    <w:p w14:paraId="56D9566F" w14:textId="77777777" w:rsidR="00133B0B" w:rsidRDefault="00133B0B" w:rsidP="00133B0B">
      <w:pPr>
        <w:pStyle w:val="Geenafstand"/>
        <w:rPr>
          <w:b/>
          <w:color w:val="BA5C10" w:themeColor="accent2" w:themeShade="BF"/>
          <w:sz w:val="20"/>
          <w:szCs w:val="20"/>
          <w:lang w:val="nl-BE"/>
        </w:rPr>
      </w:pPr>
    </w:p>
    <w:p w14:paraId="6AD5C3C0" w14:textId="77777777" w:rsidR="00133B0B" w:rsidRPr="00F36E43" w:rsidRDefault="00133B0B" w:rsidP="00133B0B">
      <w:pPr>
        <w:rPr>
          <w:rFonts w:eastAsia="Calibri" w:cs="Calibri"/>
          <w:b/>
          <w:bCs/>
          <w:color w:val="BA5C10" w:themeColor="accent2" w:themeShade="BF"/>
          <w:sz w:val="22"/>
          <w:szCs w:val="22"/>
          <w:lang w:val="nl-NL" w:eastAsia="nl-BE"/>
        </w:rPr>
      </w:pPr>
      <w:r w:rsidRPr="007F0D5D">
        <w:rPr>
          <w:rFonts w:eastAsia="Calibri" w:cs="Calibri"/>
          <w:b/>
          <w:bCs/>
          <w:color w:val="BA5C10" w:themeColor="accent2" w:themeShade="BF"/>
          <w:sz w:val="22"/>
          <w:szCs w:val="22"/>
          <w:lang w:val="nl-NL" w:eastAsia="nl-BE"/>
        </w:rPr>
        <w:t>Lied:</w:t>
      </w:r>
      <w:r>
        <w:rPr>
          <w:rFonts w:eastAsia="Calibri" w:cs="Calibri"/>
          <w:b/>
          <w:bCs/>
          <w:color w:val="BA5C10" w:themeColor="accent2" w:themeShade="BF"/>
          <w:sz w:val="22"/>
          <w:szCs w:val="22"/>
          <w:lang w:val="nl-NL" w:eastAsia="nl-BE"/>
        </w:rPr>
        <w:t xml:space="preserve"> Je hoort er helemaal bij</w:t>
      </w:r>
    </w:p>
    <w:p w14:paraId="7496881D" w14:textId="0DCD6A9A" w:rsidR="00133B0B" w:rsidRPr="00133B0B" w:rsidRDefault="00133B0B" w:rsidP="00133B0B">
      <w:pPr>
        <w:rPr>
          <w:rFonts w:cstheme="minorHAnsi"/>
          <w:u w:val="single"/>
          <w:shd w:val="clear" w:color="auto" w:fill="FFFFFF"/>
        </w:rPr>
      </w:pPr>
      <w:hyperlink r:id="rId79" w:history="1">
        <w:r w:rsidRPr="00133B0B">
          <w:rPr>
            <w:rStyle w:val="Hyperlink"/>
            <w:rFonts w:cstheme="minorHAnsi"/>
            <w:shd w:val="clear" w:color="auto" w:fill="FFFFFF"/>
          </w:rPr>
          <w:t>https://youtu.be/xDoBdm1grrM</w:t>
        </w:r>
      </w:hyperlink>
    </w:p>
    <w:p w14:paraId="4DF0B400" w14:textId="77777777" w:rsidR="00133B0B" w:rsidRPr="00133B0B" w:rsidRDefault="00133B0B" w:rsidP="00133B0B">
      <w:pPr>
        <w:rPr>
          <w:rFonts w:eastAsia="Calibri" w:cs="Calibri"/>
          <w:b/>
          <w:bCs/>
          <w:color w:val="BA5C10" w:themeColor="accent2" w:themeShade="BF"/>
          <w:sz w:val="22"/>
          <w:szCs w:val="22"/>
          <w:lang w:val="nl-NL" w:eastAsia="nl-BE"/>
        </w:rPr>
      </w:pPr>
      <w:bookmarkStart w:id="78" w:name="_Hlk198202641"/>
      <w:r w:rsidRPr="007F0D5D">
        <w:rPr>
          <w:rFonts w:eastAsia="Calibri" w:cs="Calibri"/>
          <w:b/>
          <w:bCs/>
          <w:color w:val="BA5C10" w:themeColor="accent2" w:themeShade="BF"/>
          <w:sz w:val="22"/>
          <w:szCs w:val="22"/>
          <w:lang w:val="nl-NL" w:eastAsia="nl-BE"/>
        </w:rPr>
        <w:t xml:space="preserve">Lied: </w:t>
      </w:r>
      <w:r>
        <w:rPr>
          <w:rFonts w:eastAsia="Calibri" w:cs="Calibri"/>
          <w:b/>
          <w:bCs/>
          <w:color w:val="BA5C10" w:themeColor="accent2" w:themeShade="BF"/>
          <w:sz w:val="22"/>
          <w:szCs w:val="22"/>
          <w:lang w:val="nl-NL" w:eastAsia="nl-BE"/>
        </w:rPr>
        <w:t>Welkom thuis</w:t>
      </w:r>
      <w:bookmarkEnd w:id="78"/>
    </w:p>
    <w:p w14:paraId="26363A65" w14:textId="77777777" w:rsidR="00133B0B" w:rsidRDefault="00133B0B" w:rsidP="00133B0B">
      <w:hyperlink r:id="rId80" w:history="1">
        <w:r w:rsidRPr="007A2242">
          <w:rPr>
            <w:rStyle w:val="Hyperlink"/>
          </w:rPr>
          <w:t>https://youtu.be/7Gxc9gcv1TY</w:t>
        </w:r>
      </w:hyperlink>
    </w:p>
    <w:p w14:paraId="39C4B618" w14:textId="77777777" w:rsidR="00133B0B" w:rsidRPr="00702495" w:rsidRDefault="00133B0B" w:rsidP="00133B0B">
      <w:pPr>
        <w:rPr>
          <w:rFonts w:eastAsia="Calibri"/>
          <w:b/>
          <w:color w:val="BA5C10" w:themeColor="accent2" w:themeShade="BF"/>
          <w:sz w:val="22"/>
          <w:szCs w:val="22"/>
        </w:rPr>
      </w:pPr>
      <w:r w:rsidRPr="00702495">
        <w:rPr>
          <w:rFonts w:eastAsia="Calibri"/>
          <w:b/>
          <w:color w:val="BA5C10" w:themeColor="accent2" w:themeShade="BF"/>
          <w:sz w:val="22"/>
          <w:szCs w:val="22"/>
        </w:rPr>
        <w:t>Lied: Jij bent een vriend van mij</w:t>
      </w:r>
    </w:p>
    <w:p w14:paraId="4A8A9A73" w14:textId="77777777" w:rsidR="00133B0B" w:rsidRPr="00133B0B" w:rsidRDefault="00133B0B" w:rsidP="00133B0B">
      <w:pPr>
        <w:rPr>
          <w:rFonts w:eastAsia="Times New Roman" w:cs="Arial"/>
          <w:color w:val="0070C0"/>
        </w:rPr>
      </w:pPr>
      <w:hyperlink r:id="rId81" w:history="1">
        <w:r w:rsidRPr="00EB065F">
          <w:rPr>
            <w:rStyle w:val="Hyperlink"/>
            <w:rFonts w:eastAsia="Times New Roman" w:cs="Arial"/>
          </w:rPr>
          <w:t>https://youtu.be/Ai0p4cTcyQ4</w:t>
        </w:r>
      </w:hyperlink>
    </w:p>
    <w:p w14:paraId="2827E40A" w14:textId="77777777" w:rsidR="009658D2" w:rsidRDefault="009658D2" w:rsidP="00245258">
      <w:pPr>
        <w:pStyle w:val="Geenafstand"/>
        <w:rPr>
          <w:sz w:val="20"/>
          <w:szCs w:val="20"/>
        </w:rPr>
      </w:pPr>
    </w:p>
    <w:p w14:paraId="7987F059" w14:textId="77777777" w:rsidR="006E1F91" w:rsidRPr="006725C5" w:rsidRDefault="006E1F91" w:rsidP="006E1F91">
      <w:pPr>
        <w:rPr>
          <w:rFonts w:eastAsia="Calibri"/>
          <w:b/>
          <w:bCs/>
          <w:color w:val="BA5C10" w:themeColor="accent2" w:themeShade="BF"/>
          <w:sz w:val="22"/>
          <w:szCs w:val="22"/>
        </w:rPr>
      </w:pPr>
      <w:r w:rsidRPr="006725C5">
        <w:rPr>
          <w:rFonts w:eastAsia="Calibri"/>
          <w:b/>
          <w:bCs/>
          <w:color w:val="BA5C10" w:themeColor="accent2" w:themeShade="BF"/>
          <w:sz w:val="22"/>
          <w:szCs w:val="22"/>
        </w:rPr>
        <w:t>Lied: Wij zijn samen onderweg – aangepaste versie ‘Als pelgrims onderweg’</w:t>
      </w:r>
    </w:p>
    <w:p w14:paraId="6F1C81BD"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Wij zijn samen onderweg, alleluja</w:t>
      </w:r>
    </w:p>
    <w:p w14:paraId="33AA0FCB"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Wij zijn samen onderweg, alleluja</w:t>
      </w:r>
    </w:p>
    <w:p w14:paraId="1E2CBA63" w14:textId="77777777" w:rsidR="006E1F91" w:rsidRPr="00AC7E4B" w:rsidRDefault="006E1F91" w:rsidP="006E1F91">
      <w:pPr>
        <w:pStyle w:val="Geenafstand"/>
        <w:rPr>
          <w:rFonts w:ascii="Trebuchet MS" w:hAnsi="Trebuchet MS"/>
          <w:sz w:val="20"/>
          <w:szCs w:val="20"/>
        </w:rPr>
      </w:pPr>
    </w:p>
    <w:p w14:paraId="34F72110"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Met een rugzak, schelp en staf, alleluja</w:t>
      </w:r>
    </w:p>
    <w:p w14:paraId="07BC2607"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Stappen we bergop, bergaf, alleluja</w:t>
      </w:r>
    </w:p>
    <w:p w14:paraId="580B8B65" w14:textId="77777777" w:rsidR="006E1F91" w:rsidRPr="00AC7E4B" w:rsidRDefault="006E1F91" w:rsidP="006E1F91">
      <w:pPr>
        <w:pStyle w:val="Geenafstand"/>
        <w:rPr>
          <w:rFonts w:ascii="Trebuchet MS" w:hAnsi="Trebuchet MS"/>
          <w:sz w:val="20"/>
          <w:szCs w:val="20"/>
        </w:rPr>
      </w:pPr>
    </w:p>
    <w:p w14:paraId="4DEF8C04"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Met een traan en met een lach, alleluja</w:t>
      </w:r>
    </w:p>
    <w:p w14:paraId="79DB45A0"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De weg die roept ons dag na dag, alleluja</w:t>
      </w:r>
    </w:p>
    <w:p w14:paraId="6C0AF299" w14:textId="77777777" w:rsidR="006E1F91" w:rsidRPr="00AC7E4B" w:rsidRDefault="006E1F91" w:rsidP="006E1F91">
      <w:pPr>
        <w:pStyle w:val="Geenafstand"/>
        <w:rPr>
          <w:rFonts w:ascii="Trebuchet MS" w:hAnsi="Trebuchet MS"/>
          <w:sz w:val="20"/>
          <w:szCs w:val="20"/>
        </w:rPr>
      </w:pPr>
    </w:p>
    <w:p w14:paraId="7B09D1F0"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Pelgrims voor en met elkaar, alleluja</w:t>
      </w:r>
    </w:p>
    <w:p w14:paraId="42C7D5DB"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Samen door het heilig jaar, alleluja</w:t>
      </w:r>
    </w:p>
    <w:p w14:paraId="0763FB2B" w14:textId="77777777" w:rsidR="006E1F91" w:rsidRPr="00AC7E4B" w:rsidRDefault="006E1F91" w:rsidP="006E1F91">
      <w:pPr>
        <w:pStyle w:val="Geenafstand"/>
        <w:rPr>
          <w:rFonts w:ascii="Trebuchet MS" w:hAnsi="Trebuchet MS"/>
          <w:sz w:val="20"/>
          <w:szCs w:val="20"/>
        </w:rPr>
      </w:pPr>
    </w:p>
    <w:p w14:paraId="21A75479"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lastRenderedPageBreak/>
        <w:t>De weg die kent geen rang of stand, alleluja</w:t>
      </w:r>
    </w:p>
    <w:p w14:paraId="2B60741C"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Bij ons geen vreemde langs de kant, alleluja</w:t>
      </w:r>
    </w:p>
    <w:p w14:paraId="2E531AF5" w14:textId="77777777" w:rsidR="006E1F91" w:rsidRPr="00AC7E4B" w:rsidRDefault="006E1F91" w:rsidP="006E1F91">
      <w:pPr>
        <w:pStyle w:val="Geenafstand"/>
        <w:rPr>
          <w:rFonts w:ascii="Trebuchet MS" w:hAnsi="Trebuchet MS"/>
          <w:sz w:val="20"/>
          <w:szCs w:val="20"/>
        </w:rPr>
      </w:pPr>
    </w:p>
    <w:p w14:paraId="453DF91A"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Met de zon, de maan, de zee, alleluja</w:t>
      </w:r>
    </w:p>
    <w:p w14:paraId="758A3AF3"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Heel de schepping wandelt mee, alleluja</w:t>
      </w:r>
    </w:p>
    <w:p w14:paraId="53047AAE" w14:textId="77777777" w:rsidR="006E1F91" w:rsidRPr="00AC7E4B" w:rsidRDefault="006E1F91" w:rsidP="006E1F91">
      <w:pPr>
        <w:pStyle w:val="Geenafstand"/>
        <w:rPr>
          <w:rFonts w:ascii="Trebuchet MS" w:hAnsi="Trebuchet MS"/>
          <w:sz w:val="20"/>
          <w:szCs w:val="20"/>
        </w:rPr>
      </w:pPr>
    </w:p>
    <w:p w14:paraId="6DE34F88"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Zo gaan pelgrims hand in hand, alleluja</w:t>
      </w:r>
    </w:p>
    <w:p w14:paraId="446F0AF1"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Samen naar ’t beloofde land, alleluja</w:t>
      </w:r>
    </w:p>
    <w:p w14:paraId="7303A72C" w14:textId="77777777" w:rsidR="006E1F91" w:rsidRPr="00AC7E4B" w:rsidRDefault="006E1F91" w:rsidP="006E1F91">
      <w:pPr>
        <w:pStyle w:val="Geenafstand"/>
        <w:rPr>
          <w:rFonts w:ascii="Trebuchet MS" w:hAnsi="Trebuchet MS"/>
          <w:sz w:val="20"/>
          <w:szCs w:val="20"/>
        </w:rPr>
      </w:pPr>
    </w:p>
    <w:p w14:paraId="6E314B34" w14:textId="77777777" w:rsidR="006E1F91" w:rsidRPr="00AC7E4B" w:rsidRDefault="006E1F91" w:rsidP="006E1F91">
      <w:pPr>
        <w:pStyle w:val="Geenafstand"/>
        <w:rPr>
          <w:rFonts w:ascii="Trebuchet MS" w:hAnsi="Trebuchet MS"/>
          <w:sz w:val="20"/>
          <w:szCs w:val="20"/>
        </w:rPr>
      </w:pPr>
      <w:r w:rsidRPr="00AC7E4B">
        <w:rPr>
          <w:rFonts w:ascii="Trebuchet MS" w:hAnsi="Trebuchet MS"/>
          <w:sz w:val="20"/>
          <w:szCs w:val="20"/>
        </w:rPr>
        <w:t>Wij zijn samen onderweg, alleluja</w:t>
      </w:r>
    </w:p>
    <w:p w14:paraId="741EEC6B" w14:textId="77777777" w:rsidR="006E1F91" w:rsidRDefault="006E1F91" w:rsidP="006E1F91">
      <w:pPr>
        <w:pStyle w:val="Geenafstand"/>
        <w:rPr>
          <w:rFonts w:ascii="Trebuchet MS" w:hAnsi="Trebuchet MS"/>
          <w:sz w:val="20"/>
          <w:szCs w:val="20"/>
        </w:rPr>
      </w:pPr>
      <w:r w:rsidRPr="00AC7E4B">
        <w:rPr>
          <w:rFonts w:ascii="Trebuchet MS" w:hAnsi="Trebuchet MS"/>
          <w:sz w:val="20"/>
          <w:szCs w:val="20"/>
        </w:rPr>
        <w:t>Wij zijn samen onderweg, alleluja</w:t>
      </w:r>
    </w:p>
    <w:p w14:paraId="6160BFAD" w14:textId="77777777" w:rsidR="006E1F91" w:rsidRPr="00AC7E4B" w:rsidRDefault="006E1F91" w:rsidP="006E1F91">
      <w:pPr>
        <w:pStyle w:val="Geenafstand"/>
        <w:rPr>
          <w:rFonts w:ascii="Trebuchet MS" w:hAnsi="Trebuchet MS"/>
          <w:sz w:val="20"/>
          <w:szCs w:val="20"/>
        </w:rPr>
      </w:pPr>
    </w:p>
    <w:p w14:paraId="34C7D9B5" w14:textId="77777777" w:rsidR="005C3858" w:rsidRDefault="005C3858" w:rsidP="005C3858">
      <w:pPr>
        <w:spacing w:line="300" w:lineRule="atLeast"/>
        <w:rPr>
          <w:rStyle w:val="Zwaar"/>
          <w:rFonts w:cs="Tahoma"/>
          <w:color w:val="BA5C10" w:themeColor="accent2" w:themeShade="BF"/>
          <w:spacing w:val="8"/>
        </w:rPr>
      </w:pPr>
    </w:p>
    <w:p w14:paraId="07CA6063" w14:textId="204C939E" w:rsidR="005C3858" w:rsidRPr="006725C5" w:rsidRDefault="005C3858" w:rsidP="005C3858">
      <w:pPr>
        <w:spacing w:line="300" w:lineRule="atLeast"/>
        <w:rPr>
          <w:rFonts w:cs="Arial"/>
          <w:color w:val="BA5C10" w:themeColor="accent2" w:themeShade="BF"/>
          <w:sz w:val="22"/>
          <w:szCs w:val="22"/>
        </w:rPr>
      </w:pPr>
      <w:r w:rsidRPr="006725C5">
        <w:rPr>
          <w:rStyle w:val="Zwaar"/>
          <w:rFonts w:cs="Tahoma"/>
          <w:color w:val="BA5C10" w:themeColor="accent2" w:themeShade="BF"/>
          <w:spacing w:val="8"/>
          <w:sz w:val="22"/>
          <w:szCs w:val="22"/>
        </w:rPr>
        <w:t>Lied: Wij zijn samen onderweg</w:t>
      </w:r>
    </w:p>
    <w:p w14:paraId="79E073ED" w14:textId="77777777" w:rsidR="005C3858" w:rsidRPr="00314EE6" w:rsidRDefault="005C3858" w:rsidP="005C3858">
      <w:pPr>
        <w:pStyle w:val="Geenafstand"/>
        <w:rPr>
          <w:rFonts w:ascii="Trebuchet MS" w:hAnsi="Trebuchet MS"/>
          <w:lang w:val="nl-BE"/>
        </w:rPr>
      </w:pPr>
    </w:p>
    <w:p w14:paraId="32CC539E" w14:textId="77777777" w:rsidR="005C3858" w:rsidRPr="003F48B3" w:rsidRDefault="005C3858" w:rsidP="005C3858">
      <w:pPr>
        <w:rPr>
          <w:color w:val="auto"/>
        </w:rPr>
      </w:pPr>
      <w:r w:rsidRPr="003F48B3">
        <w:rPr>
          <w:color w:val="auto"/>
        </w:rPr>
        <w:t>Wij zijn samen onderweg, alleluja</w:t>
      </w:r>
      <w:r w:rsidRPr="003F48B3">
        <w:rPr>
          <w:color w:val="auto"/>
        </w:rPr>
        <w:br/>
        <w:t>Wij zijn samen onderweg, alleluja.</w:t>
      </w:r>
    </w:p>
    <w:p w14:paraId="63B0AC70" w14:textId="77777777" w:rsidR="005C3858" w:rsidRPr="003F48B3" w:rsidRDefault="005C3858" w:rsidP="005C3858">
      <w:pPr>
        <w:rPr>
          <w:color w:val="auto"/>
        </w:rPr>
      </w:pPr>
      <w:r w:rsidRPr="003F48B3">
        <w:rPr>
          <w:color w:val="auto"/>
        </w:rPr>
        <w:t>Met de sterren in de lucht, alleluja</w:t>
      </w:r>
      <w:r w:rsidRPr="003F48B3">
        <w:rPr>
          <w:color w:val="auto"/>
        </w:rPr>
        <w:br/>
        <w:t>Met de vogels op hun vlucht, alleluja.</w:t>
      </w:r>
    </w:p>
    <w:p w14:paraId="0BD42EF0" w14:textId="77777777" w:rsidR="005C3858" w:rsidRPr="003F48B3" w:rsidRDefault="005C3858" w:rsidP="005C3858">
      <w:pPr>
        <w:rPr>
          <w:color w:val="auto"/>
        </w:rPr>
      </w:pPr>
      <w:r w:rsidRPr="003F48B3">
        <w:rPr>
          <w:color w:val="auto"/>
        </w:rPr>
        <w:t>Wij zijn samen onderweg, alleluja</w:t>
      </w:r>
      <w:r w:rsidRPr="003F48B3">
        <w:rPr>
          <w:color w:val="auto"/>
        </w:rPr>
        <w:br/>
        <w:t>Wij zijn samen onderweg, alleluja.</w:t>
      </w:r>
    </w:p>
    <w:p w14:paraId="66197664" w14:textId="77777777" w:rsidR="005C3858" w:rsidRPr="003F48B3" w:rsidRDefault="005C3858" w:rsidP="005C3858">
      <w:pPr>
        <w:rPr>
          <w:color w:val="auto"/>
        </w:rPr>
      </w:pPr>
      <w:r w:rsidRPr="003F48B3">
        <w:rPr>
          <w:color w:val="auto"/>
        </w:rPr>
        <w:t>Met de zon, de maan, de zee, alleluja.</w:t>
      </w:r>
      <w:r w:rsidRPr="003F48B3">
        <w:rPr>
          <w:color w:val="auto"/>
        </w:rPr>
        <w:br/>
        <w:t>Heel de schepping wandelt mee, alleluja.</w:t>
      </w:r>
    </w:p>
    <w:p w14:paraId="79DFC5EC" w14:textId="77777777" w:rsidR="005C3858" w:rsidRPr="003F48B3" w:rsidRDefault="005C3858" w:rsidP="005C3858">
      <w:pPr>
        <w:rPr>
          <w:color w:val="auto"/>
        </w:rPr>
      </w:pPr>
      <w:r w:rsidRPr="003F48B3">
        <w:rPr>
          <w:color w:val="auto"/>
        </w:rPr>
        <w:t>Wij zijn samen onderweg, alleluja</w:t>
      </w:r>
      <w:r w:rsidRPr="003F48B3">
        <w:rPr>
          <w:color w:val="auto"/>
        </w:rPr>
        <w:br/>
        <w:t>Wij zijn samen onderweg, alleluja.</w:t>
      </w:r>
    </w:p>
    <w:p w14:paraId="18B8E8A5" w14:textId="77777777" w:rsidR="005C3858" w:rsidRPr="003F48B3" w:rsidRDefault="005C3858" w:rsidP="005C3858">
      <w:pPr>
        <w:rPr>
          <w:color w:val="auto"/>
        </w:rPr>
      </w:pPr>
      <w:r w:rsidRPr="003F48B3">
        <w:rPr>
          <w:color w:val="auto"/>
        </w:rPr>
        <w:t>Opa, oma, zus en broer, alleluja.</w:t>
      </w:r>
      <w:r w:rsidRPr="003F48B3">
        <w:rPr>
          <w:color w:val="auto"/>
        </w:rPr>
        <w:br/>
        <w:t>Vader, moeder aan het roer, alleluja.</w:t>
      </w:r>
    </w:p>
    <w:p w14:paraId="08C1C9CD" w14:textId="77777777" w:rsidR="005C3858" w:rsidRPr="003F48B3" w:rsidRDefault="005C3858" w:rsidP="005C3858">
      <w:pPr>
        <w:rPr>
          <w:color w:val="auto"/>
        </w:rPr>
      </w:pPr>
      <w:r w:rsidRPr="003F48B3">
        <w:rPr>
          <w:color w:val="auto"/>
        </w:rPr>
        <w:t>Wij zijn samen onderweg, alleluja</w:t>
      </w:r>
      <w:r w:rsidRPr="003F48B3">
        <w:rPr>
          <w:color w:val="auto"/>
        </w:rPr>
        <w:br/>
        <w:t>Wij zijn samen onderweg, alleluja.</w:t>
      </w:r>
    </w:p>
    <w:p w14:paraId="0D67785F" w14:textId="77777777" w:rsidR="005C3858" w:rsidRPr="003F48B3" w:rsidRDefault="005C3858" w:rsidP="005C3858">
      <w:pPr>
        <w:rPr>
          <w:color w:val="auto"/>
        </w:rPr>
      </w:pPr>
      <w:r w:rsidRPr="003F48B3">
        <w:rPr>
          <w:color w:val="auto"/>
        </w:rPr>
        <w:t>Blank en bruin en arm en rijk, alleluja.</w:t>
      </w:r>
      <w:r w:rsidRPr="003F48B3">
        <w:rPr>
          <w:color w:val="auto"/>
        </w:rPr>
        <w:br/>
        <w:t>Iedereen die hoort erbij, alleluja.</w:t>
      </w:r>
    </w:p>
    <w:p w14:paraId="55817F25" w14:textId="77777777" w:rsidR="005C3858" w:rsidRPr="003F48B3" w:rsidRDefault="005C3858" w:rsidP="005C3858">
      <w:pPr>
        <w:rPr>
          <w:color w:val="auto"/>
        </w:rPr>
      </w:pPr>
      <w:r w:rsidRPr="003F48B3">
        <w:rPr>
          <w:color w:val="auto"/>
        </w:rPr>
        <w:t>Wij zijn samen onderweg, alleluja</w:t>
      </w:r>
      <w:r w:rsidRPr="003F48B3">
        <w:rPr>
          <w:color w:val="auto"/>
        </w:rPr>
        <w:br/>
        <w:t>Wij zijn samen onderweg, alleluja.</w:t>
      </w:r>
    </w:p>
    <w:p w14:paraId="63F795D7" w14:textId="77777777" w:rsidR="005C3858" w:rsidRPr="003F48B3" w:rsidRDefault="005C3858" w:rsidP="005C3858">
      <w:pPr>
        <w:rPr>
          <w:color w:val="auto"/>
        </w:rPr>
      </w:pPr>
      <w:r w:rsidRPr="003F48B3">
        <w:rPr>
          <w:color w:val="auto"/>
        </w:rPr>
        <w:t>Zo gaan mensen hand in hand, alleluja.</w:t>
      </w:r>
      <w:r w:rsidRPr="003F48B3">
        <w:rPr>
          <w:color w:val="auto"/>
        </w:rPr>
        <w:br/>
        <w:t>Samen naar ‘t beloofde land, alleluja.</w:t>
      </w:r>
    </w:p>
    <w:p w14:paraId="2C3C4C6C" w14:textId="77777777" w:rsidR="005C3858" w:rsidRPr="003F48B3" w:rsidRDefault="005C3858" w:rsidP="005C3858">
      <w:pPr>
        <w:rPr>
          <w:color w:val="auto"/>
        </w:rPr>
      </w:pPr>
      <w:r w:rsidRPr="003F48B3">
        <w:rPr>
          <w:color w:val="auto"/>
        </w:rPr>
        <w:t>Wij zijn samen onderweg, alleluja</w:t>
      </w:r>
      <w:r w:rsidRPr="003F48B3">
        <w:rPr>
          <w:color w:val="auto"/>
        </w:rPr>
        <w:br/>
        <w:t>Wij zijn samen onderweg, alleluja.</w:t>
      </w:r>
    </w:p>
    <w:p w14:paraId="69EC21F2" w14:textId="77777777" w:rsidR="00702495" w:rsidRDefault="00702495" w:rsidP="00426A6F">
      <w:pPr>
        <w:rPr>
          <w:lang w:val="nl-NL"/>
        </w:rPr>
      </w:pPr>
    </w:p>
    <w:p w14:paraId="6C86E223" w14:textId="77777777" w:rsidR="004834C4" w:rsidRDefault="004834C4" w:rsidP="00426A6F">
      <w:pPr>
        <w:rPr>
          <w:lang w:val="nl-NL"/>
        </w:rPr>
      </w:pPr>
    </w:p>
    <w:p w14:paraId="67205905" w14:textId="77777777" w:rsidR="00FC48C4" w:rsidRPr="006725C5" w:rsidRDefault="00FC48C4" w:rsidP="00FC48C4">
      <w:pPr>
        <w:rPr>
          <w:rFonts w:eastAsia="Calibri"/>
          <w:b/>
          <w:bCs/>
          <w:color w:val="BA5C10" w:themeColor="accent2" w:themeShade="BF"/>
          <w:sz w:val="22"/>
          <w:szCs w:val="22"/>
        </w:rPr>
      </w:pPr>
      <w:r w:rsidRPr="006725C5">
        <w:rPr>
          <w:rFonts w:eastAsia="Calibri"/>
          <w:b/>
          <w:bCs/>
          <w:color w:val="BA5C10" w:themeColor="accent2" w:themeShade="BF"/>
          <w:sz w:val="22"/>
          <w:szCs w:val="22"/>
        </w:rPr>
        <w:lastRenderedPageBreak/>
        <w:t>Lied: Vredeslied – aangepaste versie voor het thema ‘Als pelgrims onderweg’.</w:t>
      </w:r>
    </w:p>
    <w:p w14:paraId="434022C3" w14:textId="6597A5DA" w:rsidR="00702495" w:rsidRPr="003B3113" w:rsidRDefault="00FC48C4" w:rsidP="00FC48C4">
      <w:pPr>
        <w:rPr>
          <w:i/>
          <w:iCs/>
          <w:color w:val="auto"/>
          <w:sz w:val="18"/>
          <w:szCs w:val="18"/>
        </w:rPr>
      </w:pPr>
      <w:r w:rsidRPr="00A77F64">
        <w:rPr>
          <w:i/>
          <w:iCs/>
          <w:color w:val="auto"/>
          <w:sz w:val="18"/>
          <w:szCs w:val="18"/>
        </w:rPr>
        <w:t xml:space="preserve">Op de melodie van ‘Ode </w:t>
      </w:r>
      <w:proofErr w:type="spellStart"/>
      <w:r w:rsidRPr="00A77F64">
        <w:rPr>
          <w:i/>
          <w:iCs/>
          <w:color w:val="auto"/>
          <w:sz w:val="18"/>
          <w:szCs w:val="18"/>
        </w:rPr>
        <w:t>an</w:t>
      </w:r>
      <w:proofErr w:type="spellEnd"/>
      <w:r w:rsidRPr="00A77F64">
        <w:rPr>
          <w:i/>
          <w:iCs/>
          <w:color w:val="auto"/>
          <w:sz w:val="18"/>
          <w:szCs w:val="18"/>
        </w:rPr>
        <w:t xml:space="preserve"> die </w:t>
      </w:r>
      <w:proofErr w:type="spellStart"/>
      <w:r w:rsidRPr="00A77F64">
        <w:rPr>
          <w:i/>
          <w:iCs/>
          <w:color w:val="auto"/>
          <w:sz w:val="18"/>
          <w:szCs w:val="18"/>
        </w:rPr>
        <w:t>Freude</w:t>
      </w:r>
      <w:proofErr w:type="spellEnd"/>
      <w:r w:rsidRPr="00A77F64">
        <w:rPr>
          <w:i/>
          <w:iCs/>
          <w:color w:val="auto"/>
          <w:sz w:val="18"/>
          <w:szCs w:val="18"/>
        </w:rPr>
        <w:t>’</w:t>
      </w:r>
    </w:p>
    <w:p w14:paraId="2F820F19" w14:textId="77777777" w:rsidR="00FC48C4" w:rsidRPr="00133B0B" w:rsidRDefault="00FC48C4" w:rsidP="00133B0B">
      <w:pPr>
        <w:pStyle w:val="Geenafstand"/>
        <w:rPr>
          <w:sz w:val="20"/>
          <w:szCs w:val="20"/>
        </w:rPr>
      </w:pPr>
      <w:r w:rsidRPr="00133B0B">
        <w:rPr>
          <w:sz w:val="20"/>
          <w:szCs w:val="20"/>
        </w:rPr>
        <w:t>Met ons hart vol moed en dromen</w:t>
      </w:r>
    </w:p>
    <w:p w14:paraId="2B89F871" w14:textId="77777777" w:rsidR="00FC48C4" w:rsidRPr="00133B0B" w:rsidRDefault="00FC48C4" w:rsidP="00133B0B">
      <w:pPr>
        <w:pStyle w:val="Geenafstand"/>
        <w:rPr>
          <w:sz w:val="20"/>
          <w:szCs w:val="20"/>
        </w:rPr>
      </w:pPr>
      <w:r w:rsidRPr="00133B0B">
        <w:rPr>
          <w:sz w:val="20"/>
          <w:szCs w:val="20"/>
        </w:rPr>
        <w:t>gaan we verder hand in hand.</w:t>
      </w:r>
    </w:p>
    <w:p w14:paraId="670CD007" w14:textId="77777777" w:rsidR="00FC48C4" w:rsidRPr="00133B0B" w:rsidRDefault="00FC48C4" w:rsidP="00133B0B">
      <w:pPr>
        <w:pStyle w:val="Geenafstand"/>
        <w:rPr>
          <w:sz w:val="20"/>
          <w:szCs w:val="20"/>
        </w:rPr>
      </w:pPr>
      <w:r w:rsidRPr="00133B0B">
        <w:rPr>
          <w:sz w:val="20"/>
          <w:szCs w:val="20"/>
        </w:rPr>
        <w:t>Samen dragen wij de vrede</w:t>
      </w:r>
    </w:p>
    <w:p w14:paraId="1332627E" w14:textId="5E5D9724" w:rsidR="00FC48C4" w:rsidRPr="00133B0B" w:rsidRDefault="00FC48C4" w:rsidP="00133B0B">
      <w:pPr>
        <w:pStyle w:val="Geenafstand"/>
        <w:rPr>
          <w:sz w:val="20"/>
          <w:szCs w:val="20"/>
        </w:rPr>
      </w:pPr>
      <w:r w:rsidRPr="00133B0B">
        <w:rPr>
          <w:sz w:val="20"/>
          <w:szCs w:val="20"/>
        </w:rPr>
        <w:t>van stad naar stad, van land naar land.</w:t>
      </w:r>
    </w:p>
    <w:p w14:paraId="02F4B044" w14:textId="77777777" w:rsidR="003B3113" w:rsidRPr="00133B0B" w:rsidRDefault="003B3113" w:rsidP="00133B0B">
      <w:pPr>
        <w:pStyle w:val="Geenafstand"/>
        <w:rPr>
          <w:sz w:val="20"/>
          <w:szCs w:val="20"/>
        </w:rPr>
      </w:pPr>
    </w:p>
    <w:p w14:paraId="0EF9426F" w14:textId="77777777" w:rsidR="00FC48C4" w:rsidRPr="00133B0B" w:rsidRDefault="00FC48C4" w:rsidP="00133B0B">
      <w:pPr>
        <w:pStyle w:val="Geenafstand"/>
        <w:rPr>
          <w:i/>
          <w:iCs/>
          <w:sz w:val="20"/>
          <w:szCs w:val="20"/>
        </w:rPr>
      </w:pPr>
      <w:r w:rsidRPr="00133B0B">
        <w:rPr>
          <w:i/>
          <w:iCs/>
          <w:sz w:val="20"/>
          <w:szCs w:val="20"/>
        </w:rPr>
        <w:t>Vrede, vrede voor ons allen</w:t>
      </w:r>
    </w:p>
    <w:p w14:paraId="0B765AD1" w14:textId="77777777" w:rsidR="00FC48C4" w:rsidRPr="00133B0B" w:rsidRDefault="00FC48C4" w:rsidP="00133B0B">
      <w:pPr>
        <w:pStyle w:val="Geenafstand"/>
        <w:rPr>
          <w:i/>
          <w:iCs/>
          <w:sz w:val="20"/>
          <w:szCs w:val="20"/>
        </w:rPr>
      </w:pPr>
      <w:r w:rsidRPr="00133B0B">
        <w:rPr>
          <w:i/>
          <w:iCs/>
          <w:sz w:val="20"/>
          <w:szCs w:val="20"/>
        </w:rPr>
        <w:t>Vriendschap maakt de wereld blij.</w:t>
      </w:r>
    </w:p>
    <w:p w14:paraId="5686CA22" w14:textId="77777777" w:rsidR="00FC48C4" w:rsidRPr="00133B0B" w:rsidRDefault="00FC48C4" w:rsidP="00133B0B">
      <w:pPr>
        <w:pStyle w:val="Geenafstand"/>
        <w:rPr>
          <w:i/>
          <w:iCs/>
          <w:sz w:val="20"/>
          <w:szCs w:val="20"/>
        </w:rPr>
      </w:pPr>
      <w:r w:rsidRPr="00133B0B">
        <w:rPr>
          <w:i/>
          <w:iCs/>
          <w:sz w:val="20"/>
          <w:szCs w:val="20"/>
        </w:rPr>
        <w:t>Laten wij de vreugde delen,</w:t>
      </w:r>
    </w:p>
    <w:p w14:paraId="0C055BC3" w14:textId="77777777" w:rsidR="00FC48C4" w:rsidRPr="00133B0B" w:rsidRDefault="00FC48C4" w:rsidP="00133B0B">
      <w:pPr>
        <w:pStyle w:val="Geenafstand"/>
        <w:rPr>
          <w:i/>
          <w:iCs/>
          <w:sz w:val="20"/>
          <w:szCs w:val="20"/>
        </w:rPr>
      </w:pPr>
      <w:r w:rsidRPr="00133B0B">
        <w:rPr>
          <w:i/>
          <w:iCs/>
          <w:sz w:val="20"/>
          <w:szCs w:val="20"/>
        </w:rPr>
        <w:t xml:space="preserve">samen zingen, luid en blij. </w:t>
      </w:r>
    </w:p>
    <w:p w14:paraId="449E0069" w14:textId="77777777" w:rsidR="00FC48C4" w:rsidRPr="00133B0B" w:rsidRDefault="00FC48C4" w:rsidP="00133B0B">
      <w:pPr>
        <w:pStyle w:val="Geenafstand"/>
        <w:rPr>
          <w:i/>
          <w:iCs/>
          <w:sz w:val="20"/>
          <w:szCs w:val="20"/>
        </w:rPr>
      </w:pPr>
    </w:p>
    <w:p w14:paraId="7C829B4D" w14:textId="77777777" w:rsidR="00FC48C4" w:rsidRPr="00133B0B" w:rsidRDefault="00FC48C4" w:rsidP="00133B0B">
      <w:pPr>
        <w:pStyle w:val="Geenafstand"/>
        <w:rPr>
          <w:sz w:val="20"/>
          <w:szCs w:val="20"/>
        </w:rPr>
      </w:pPr>
      <w:r w:rsidRPr="00133B0B">
        <w:rPr>
          <w:sz w:val="20"/>
          <w:szCs w:val="20"/>
        </w:rPr>
        <w:t>Over bergen, door de velden</w:t>
      </w:r>
    </w:p>
    <w:p w14:paraId="398CCD0A" w14:textId="77777777" w:rsidR="00FC48C4" w:rsidRPr="00133B0B" w:rsidRDefault="00FC48C4" w:rsidP="00133B0B">
      <w:pPr>
        <w:pStyle w:val="Geenafstand"/>
        <w:rPr>
          <w:sz w:val="20"/>
          <w:szCs w:val="20"/>
        </w:rPr>
      </w:pPr>
      <w:r w:rsidRPr="00133B0B">
        <w:rPr>
          <w:sz w:val="20"/>
          <w:szCs w:val="20"/>
        </w:rPr>
        <w:t>in het bos en langs de zee.</w:t>
      </w:r>
    </w:p>
    <w:p w14:paraId="69A2BA0B" w14:textId="77777777" w:rsidR="00FC48C4" w:rsidRPr="00133B0B" w:rsidRDefault="00FC48C4" w:rsidP="00133B0B">
      <w:pPr>
        <w:pStyle w:val="Geenafstand"/>
        <w:rPr>
          <w:sz w:val="20"/>
          <w:szCs w:val="20"/>
        </w:rPr>
      </w:pPr>
      <w:r w:rsidRPr="00133B0B">
        <w:rPr>
          <w:sz w:val="20"/>
          <w:szCs w:val="20"/>
        </w:rPr>
        <w:t>Sluit je aan bij onze optocht</w:t>
      </w:r>
    </w:p>
    <w:p w14:paraId="22C827CB" w14:textId="77777777" w:rsidR="00FC48C4" w:rsidRPr="00133B0B" w:rsidRDefault="00FC48C4" w:rsidP="00133B0B">
      <w:pPr>
        <w:pStyle w:val="Geenafstand"/>
        <w:rPr>
          <w:sz w:val="20"/>
          <w:szCs w:val="20"/>
        </w:rPr>
      </w:pPr>
      <w:r w:rsidRPr="00133B0B">
        <w:rPr>
          <w:sz w:val="20"/>
          <w:szCs w:val="20"/>
        </w:rPr>
        <w:t>en neem al je vrienden mee.</w:t>
      </w:r>
    </w:p>
    <w:p w14:paraId="73AB4A85" w14:textId="77777777" w:rsidR="00FC48C4" w:rsidRPr="00133B0B" w:rsidRDefault="00FC48C4" w:rsidP="00133B0B">
      <w:pPr>
        <w:pStyle w:val="Geenafstand"/>
        <w:rPr>
          <w:sz w:val="20"/>
          <w:szCs w:val="20"/>
        </w:rPr>
      </w:pPr>
    </w:p>
    <w:p w14:paraId="0D56BDDD" w14:textId="77777777" w:rsidR="00FC48C4" w:rsidRPr="00133B0B" w:rsidRDefault="00FC48C4" w:rsidP="00133B0B">
      <w:pPr>
        <w:pStyle w:val="Geenafstand"/>
        <w:rPr>
          <w:sz w:val="20"/>
          <w:szCs w:val="20"/>
        </w:rPr>
      </w:pPr>
      <w:r w:rsidRPr="00133B0B">
        <w:rPr>
          <w:sz w:val="20"/>
          <w:szCs w:val="20"/>
        </w:rPr>
        <w:t>We willen onze benen strekken</w:t>
      </w:r>
    </w:p>
    <w:p w14:paraId="53BE9057" w14:textId="77777777" w:rsidR="00FC48C4" w:rsidRPr="00133B0B" w:rsidRDefault="00FC48C4" w:rsidP="00133B0B">
      <w:pPr>
        <w:pStyle w:val="Geenafstand"/>
        <w:rPr>
          <w:sz w:val="20"/>
          <w:szCs w:val="20"/>
        </w:rPr>
      </w:pPr>
      <w:r w:rsidRPr="00133B0B">
        <w:rPr>
          <w:sz w:val="20"/>
          <w:szCs w:val="20"/>
        </w:rPr>
        <w:t>en zeggen volmondig ja</w:t>
      </w:r>
    </w:p>
    <w:p w14:paraId="50B43744" w14:textId="77777777" w:rsidR="00FC48C4" w:rsidRPr="00133B0B" w:rsidRDefault="00FC48C4" w:rsidP="00133B0B">
      <w:pPr>
        <w:pStyle w:val="Geenafstand"/>
        <w:rPr>
          <w:sz w:val="20"/>
          <w:szCs w:val="20"/>
        </w:rPr>
      </w:pPr>
      <w:r w:rsidRPr="00133B0B">
        <w:rPr>
          <w:sz w:val="20"/>
          <w:szCs w:val="20"/>
        </w:rPr>
        <w:t>We komen zo op heel wat plekken</w:t>
      </w:r>
    </w:p>
    <w:p w14:paraId="2CB9077E" w14:textId="77777777" w:rsidR="00FC48C4" w:rsidRPr="00133B0B" w:rsidRDefault="00FC48C4" w:rsidP="00133B0B">
      <w:pPr>
        <w:pStyle w:val="Geenafstand"/>
        <w:rPr>
          <w:sz w:val="20"/>
          <w:szCs w:val="20"/>
        </w:rPr>
      </w:pPr>
      <w:r w:rsidRPr="00133B0B">
        <w:rPr>
          <w:sz w:val="20"/>
          <w:szCs w:val="20"/>
        </w:rPr>
        <w:t>en strooien vrede hopsasa…</w:t>
      </w:r>
    </w:p>
    <w:p w14:paraId="516133CE" w14:textId="77777777" w:rsidR="00FC48C4" w:rsidRPr="00133B0B" w:rsidRDefault="00FC48C4" w:rsidP="00133B0B">
      <w:pPr>
        <w:pStyle w:val="Geenafstand"/>
        <w:rPr>
          <w:sz w:val="20"/>
          <w:szCs w:val="20"/>
        </w:rPr>
      </w:pPr>
    </w:p>
    <w:p w14:paraId="190D472C" w14:textId="77777777" w:rsidR="00FC48C4" w:rsidRPr="00133B0B" w:rsidRDefault="00FC48C4" w:rsidP="00133B0B">
      <w:pPr>
        <w:pStyle w:val="Geenafstand"/>
        <w:rPr>
          <w:sz w:val="20"/>
          <w:szCs w:val="20"/>
        </w:rPr>
      </w:pPr>
      <w:r w:rsidRPr="00133B0B">
        <w:rPr>
          <w:sz w:val="20"/>
          <w:szCs w:val="20"/>
        </w:rPr>
        <w:t>Elke stap brengt ons wat dichter</w:t>
      </w:r>
    </w:p>
    <w:p w14:paraId="2D701497" w14:textId="77777777" w:rsidR="00FC48C4" w:rsidRPr="00133B0B" w:rsidRDefault="00FC48C4" w:rsidP="00133B0B">
      <w:pPr>
        <w:pStyle w:val="Geenafstand"/>
        <w:rPr>
          <w:sz w:val="20"/>
          <w:szCs w:val="20"/>
        </w:rPr>
      </w:pPr>
      <w:r w:rsidRPr="00133B0B">
        <w:rPr>
          <w:sz w:val="20"/>
          <w:szCs w:val="20"/>
        </w:rPr>
        <w:t>bij een wereld vol van licht.</w:t>
      </w:r>
    </w:p>
    <w:p w14:paraId="3FD2A1C6" w14:textId="77777777" w:rsidR="00FC48C4" w:rsidRPr="00133B0B" w:rsidRDefault="00FC48C4" w:rsidP="00133B0B">
      <w:pPr>
        <w:pStyle w:val="Geenafstand"/>
        <w:rPr>
          <w:sz w:val="20"/>
          <w:szCs w:val="20"/>
        </w:rPr>
      </w:pPr>
      <w:r w:rsidRPr="00133B0B">
        <w:rPr>
          <w:sz w:val="20"/>
          <w:szCs w:val="20"/>
        </w:rPr>
        <w:t xml:space="preserve">Samen stappen wij voor vrede </w:t>
      </w:r>
    </w:p>
    <w:p w14:paraId="1B6C6023" w14:textId="7C5F5A06" w:rsidR="00692F68" w:rsidRPr="00133B0B" w:rsidRDefault="00FC48C4" w:rsidP="00133B0B">
      <w:pPr>
        <w:pStyle w:val="Geenafstand"/>
        <w:rPr>
          <w:sz w:val="20"/>
          <w:szCs w:val="20"/>
        </w:rPr>
      </w:pPr>
      <w:r w:rsidRPr="00133B0B">
        <w:rPr>
          <w:sz w:val="20"/>
          <w:szCs w:val="20"/>
        </w:rPr>
        <w:t>met de hoop op ons gezicht.</w:t>
      </w:r>
    </w:p>
    <w:p w14:paraId="25014689" w14:textId="77777777" w:rsidR="00702495" w:rsidRPr="00133B0B" w:rsidRDefault="00702495" w:rsidP="00133B0B">
      <w:pPr>
        <w:pStyle w:val="Geenafstand"/>
        <w:rPr>
          <w:rFonts w:eastAsia="Times New Roman" w:cs="Arial"/>
          <w:b/>
          <w:bCs/>
          <w:color w:val="5F9142" w:themeColor="accent6" w:themeShade="BF"/>
          <w:sz w:val="20"/>
          <w:szCs w:val="20"/>
          <w:lang w:eastAsia="nl-BE"/>
        </w:rPr>
      </w:pPr>
    </w:p>
    <w:p w14:paraId="58C3CF8D" w14:textId="77777777" w:rsidR="00260322" w:rsidRPr="00133B0B" w:rsidRDefault="00260322" w:rsidP="00133B0B">
      <w:pPr>
        <w:pStyle w:val="Geenafstand"/>
        <w:rPr>
          <w:rFonts w:ascii="Trebuchet MS" w:eastAsia="Times New Roman" w:hAnsi="Trebuchet MS" w:cs="Arial"/>
          <w:b/>
          <w:bCs/>
          <w:color w:val="5F9142" w:themeColor="accent6" w:themeShade="BF"/>
          <w:sz w:val="20"/>
          <w:szCs w:val="20"/>
          <w:lang w:eastAsia="nl-BE"/>
        </w:rPr>
      </w:pPr>
    </w:p>
    <w:p w14:paraId="2B47B6A3" w14:textId="3D1E8C80" w:rsidR="0025350A" w:rsidRPr="00BA47E9" w:rsidRDefault="0025350A" w:rsidP="0025350A">
      <w:pPr>
        <w:jc w:val="both"/>
        <w:rPr>
          <w:b/>
          <w:bCs/>
          <w:color w:val="BA5C10" w:themeColor="accent2" w:themeShade="BF"/>
        </w:rPr>
      </w:pPr>
      <w:r w:rsidRPr="00BA47E9">
        <w:rPr>
          <w:b/>
          <w:bCs/>
          <w:color w:val="BA5C10" w:themeColor="accent2" w:themeShade="BF"/>
        </w:rPr>
        <w:t xml:space="preserve">Kortfilm </w:t>
      </w:r>
      <w:r w:rsidR="00BA47E9" w:rsidRPr="00BA47E9">
        <w:rPr>
          <w:b/>
          <w:bCs/>
          <w:color w:val="BA5C10" w:themeColor="accent2" w:themeShade="BF"/>
        </w:rPr>
        <w:t>– Het huis op de rots</w:t>
      </w:r>
    </w:p>
    <w:p w14:paraId="3B353849" w14:textId="1C39DB3A" w:rsidR="0025350A" w:rsidRDefault="0025350A" w:rsidP="0025350A">
      <w:pPr>
        <w:jc w:val="both"/>
        <w:rPr>
          <w:color w:val="auto"/>
        </w:rPr>
      </w:pPr>
      <w:hyperlink r:id="rId82" w:history="1">
        <w:r w:rsidRPr="0019497A">
          <w:rPr>
            <w:rStyle w:val="Hyperlink"/>
          </w:rPr>
          <w:t>https://youtu.be/CXWHLB1f6_U</w:t>
        </w:r>
      </w:hyperlink>
    </w:p>
    <w:p w14:paraId="35D4E0F2" w14:textId="77777777" w:rsidR="00BA47E9" w:rsidRPr="00BA47E9" w:rsidRDefault="00BA47E9" w:rsidP="000C3193">
      <w:pPr>
        <w:rPr>
          <w:b/>
          <w:bCs/>
          <w:color w:val="BA5C10" w:themeColor="accent2" w:themeShade="BF"/>
        </w:rPr>
      </w:pPr>
      <w:r w:rsidRPr="00BA47E9">
        <w:rPr>
          <w:b/>
          <w:bCs/>
          <w:color w:val="BA5C10" w:themeColor="accent2" w:themeShade="BF"/>
        </w:rPr>
        <w:t xml:space="preserve">Kortfilm – Nest - </w:t>
      </w:r>
      <w:r w:rsidR="000C3193" w:rsidRPr="00BA47E9">
        <w:rPr>
          <w:b/>
          <w:bCs/>
          <w:color w:val="BA5C10" w:themeColor="accent2" w:themeShade="BF"/>
        </w:rPr>
        <w:t>over gastvrijheid en thuis delen</w:t>
      </w:r>
    </w:p>
    <w:p w14:paraId="22B8BE5E" w14:textId="0F2CE6E6" w:rsidR="000C3193" w:rsidRPr="00BA47E9" w:rsidRDefault="00DD7212" w:rsidP="000C3193">
      <w:hyperlink r:id="rId83" w:history="1">
        <w:r w:rsidRPr="00F562E0">
          <w:rPr>
            <w:rStyle w:val="Hyperlink"/>
          </w:rPr>
          <w:t>https://youtu.be/09qjKqyPhYo</w:t>
        </w:r>
      </w:hyperlink>
    </w:p>
    <w:p w14:paraId="0FB2D237" w14:textId="77777777" w:rsidR="00461850" w:rsidRDefault="00461850" w:rsidP="0093567D">
      <w:pPr>
        <w:rPr>
          <w:rFonts w:asciiTheme="minorHAnsi" w:hAnsiTheme="minorHAnsi"/>
          <w:b/>
          <w:bCs/>
          <w:sz w:val="36"/>
          <w:szCs w:val="36"/>
          <w:u w:val="single"/>
        </w:rPr>
      </w:pPr>
    </w:p>
    <w:p w14:paraId="1C02C39C" w14:textId="77777777" w:rsidR="002D2B52" w:rsidRDefault="002D2B52" w:rsidP="002D2B52">
      <w:pPr>
        <w:rPr>
          <w:rFonts w:asciiTheme="minorHAnsi" w:eastAsia="Times New Roman" w:hAnsiTheme="minorHAnsi"/>
        </w:rPr>
      </w:pPr>
    </w:p>
    <w:p w14:paraId="3116F15E" w14:textId="77777777" w:rsidR="002D2B52" w:rsidRDefault="002D2B52" w:rsidP="002D2B52">
      <w:pPr>
        <w:rPr>
          <w:rFonts w:asciiTheme="minorHAnsi" w:eastAsia="Times New Roman" w:hAnsiTheme="minorHAnsi"/>
        </w:rPr>
      </w:pPr>
    </w:p>
    <w:p w14:paraId="57629697" w14:textId="07A450B9" w:rsidR="00426A6F" w:rsidRPr="00426A6F" w:rsidRDefault="00426A6F" w:rsidP="00426A6F"/>
    <w:sectPr w:rsidR="00426A6F" w:rsidRPr="00426A6F" w:rsidSect="00455637">
      <w:footerReference w:type="even" r:id="rId84"/>
      <w:footerReference w:type="default" r:id="rId85"/>
      <w:footerReference w:type="first" r:id="rId86"/>
      <w:endnotePr>
        <w:numFmt w:val="decimal"/>
      </w:endnotePr>
      <w:pgSz w:w="11906" w:h="16838" w:code="9"/>
      <w:pgMar w:top="1417" w:right="1417" w:bottom="1417" w:left="1417"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267A1" w14:textId="77777777" w:rsidR="00846B70" w:rsidRDefault="00846B70" w:rsidP="00542652">
      <w:r>
        <w:separator/>
      </w:r>
    </w:p>
  </w:endnote>
  <w:endnote w:type="continuationSeparator" w:id="0">
    <w:p w14:paraId="03210FE1" w14:textId="77777777" w:rsidR="00846B70" w:rsidRDefault="00846B70" w:rsidP="00542652">
      <w:r>
        <w:continuationSeparator/>
      </w:r>
    </w:p>
  </w:endnote>
  <w:endnote w:type="continuationNotice" w:id="1">
    <w:p w14:paraId="6E5164D7" w14:textId="77777777" w:rsidR="00846B70" w:rsidRDefault="00846B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24F7C" w14:textId="0FCA32AC"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5374FC" w:rsidRPr="005374FC">
      <w:rPr>
        <w:bCs/>
        <w:noProof/>
        <w:color w:val="404040" w:themeColor="text1" w:themeTint="BF"/>
        <w:sz w:val="18"/>
        <w:szCs w:val="18"/>
        <w:lang w:val="nl-NL"/>
      </w:rPr>
      <w:t>Gebedsviering</w:t>
    </w:r>
    <w:r w:rsidR="005374FC">
      <w:rPr>
        <w:b/>
        <w:noProof/>
        <w:color w:val="404040" w:themeColor="text1" w:themeTint="BF"/>
        <w:sz w:val="18"/>
        <w:szCs w:val="18"/>
      </w:rPr>
      <w:t xml:space="preserve"> voor bij het begin van het schooljaar</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5374FC" w:rsidRPr="005374FC">
      <w:rPr>
        <w:bCs/>
        <w:noProof/>
        <w:color w:val="404040" w:themeColor="text1" w:themeTint="BF"/>
        <w:sz w:val="18"/>
        <w:szCs w:val="18"/>
        <w:lang w:val="nl-NL"/>
      </w:rPr>
      <w:t>2025-05-21</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77B14"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2336" behindDoc="1" locked="0" layoutInCell="1" allowOverlap="1" wp14:anchorId="6075808F" wp14:editId="16D1C65E">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282D3"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0288" behindDoc="1" locked="0" layoutInCell="1" allowOverlap="1" wp14:anchorId="08B3C484" wp14:editId="7386B08D">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2013F" w14:textId="77777777" w:rsidR="00846B70" w:rsidRDefault="00846B70" w:rsidP="00542652">
      <w:r>
        <w:separator/>
      </w:r>
    </w:p>
  </w:footnote>
  <w:footnote w:type="continuationSeparator" w:id="0">
    <w:p w14:paraId="5E5EB058" w14:textId="77777777" w:rsidR="00846B70" w:rsidRDefault="00846B70" w:rsidP="00542652">
      <w:r>
        <w:continuationSeparator/>
      </w:r>
    </w:p>
    <w:p w14:paraId="71A0129B" w14:textId="77777777" w:rsidR="00846B70" w:rsidRDefault="00846B70"/>
    <w:p w14:paraId="24F6C111" w14:textId="77777777" w:rsidR="00846B70" w:rsidRDefault="00846B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D4C427A"/>
    <w:multiLevelType w:val="multilevel"/>
    <w:tmpl w:val="17CE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AAF4387"/>
    <w:multiLevelType w:val="hybridMultilevel"/>
    <w:tmpl w:val="B0DA4B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4BA242E6"/>
    <w:multiLevelType w:val="multilevel"/>
    <w:tmpl w:val="17463616"/>
    <w:lvl w:ilvl="0">
      <w:start w:val="1"/>
      <w:numFmt w:val="decimal"/>
      <w:pStyle w:val="Kop1"/>
      <w:lvlText w:val="%1"/>
      <w:lvlJc w:val="left"/>
      <w:pPr>
        <w:ind w:left="737" w:hanging="737"/>
      </w:pPr>
      <w:rPr>
        <w:rFonts w:ascii="Trebuchet MS" w:hAnsi="Trebuchet MS" w:hint="default"/>
        <w:b/>
        <w:i w:val="0"/>
        <w:color w:val="B5348D"/>
        <w:sz w:val="24"/>
      </w:rPr>
    </w:lvl>
    <w:lvl w:ilvl="1">
      <w:start w:val="1"/>
      <w:numFmt w:val="decimal"/>
      <w:pStyle w:val="Kop2"/>
      <w:lvlText w:val="%1.%2"/>
      <w:lvlJc w:val="left"/>
      <w:pPr>
        <w:ind w:left="737" w:hanging="737"/>
      </w:pPr>
      <w:rPr>
        <w:rFonts w:ascii="Trebuchet MS" w:hAnsi="Trebuchet MS" w:hint="default"/>
        <w:b/>
        <w:i w:val="0"/>
        <w:color w:val="B1B649"/>
        <w:sz w:val="20"/>
      </w:rPr>
    </w:lvl>
    <w:lvl w:ilvl="2">
      <w:start w:val="1"/>
      <w:numFmt w:val="decimal"/>
      <w:pStyle w:val="Kop3"/>
      <w:lvlText w:val="%1.%2.%3"/>
      <w:lvlJc w:val="left"/>
      <w:pPr>
        <w:ind w:left="737" w:hanging="737"/>
      </w:pPr>
      <w:rPr>
        <w:rFonts w:ascii="Trebuchet MS" w:hAnsi="Trebuchet MS" w:hint="default"/>
        <w:b w:val="0"/>
        <w:i/>
        <w:color w:val="ED8837"/>
        <w:sz w:val="20"/>
      </w:rPr>
    </w:lvl>
    <w:lvl w:ilvl="3">
      <w:start w:val="1"/>
      <w:numFmt w:val="decimal"/>
      <w:pStyle w:val="Kop4"/>
      <w:lvlText w:val="%1.%2.%3.%4"/>
      <w:lvlJc w:val="left"/>
      <w:pPr>
        <w:ind w:left="737" w:hanging="737"/>
      </w:pPr>
      <w:rPr>
        <w:rFonts w:ascii="Trebuchet MS" w:hAnsi="Trebuchet MS" w:hint="default"/>
        <w:b w:val="0"/>
        <w:i w:val="0"/>
        <w:color w:val="5ED2CA"/>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0"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3B27C4C"/>
    <w:multiLevelType w:val="hybridMultilevel"/>
    <w:tmpl w:val="FF5C1928"/>
    <w:lvl w:ilvl="0" w:tplc="7166C892">
      <w:numFmt w:val="bullet"/>
      <w:lvlText w:val="-"/>
      <w:lvlJc w:val="left"/>
      <w:pPr>
        <w:ind w:left="1069" w:hanging="360"/>
      </w:pPr>
      <w:rPr>
        <w:rFonts w:ascii="Trebuchet MS" w:eastAsiaTheme="minorHAnsi" w:hAnsi="Trebuchet MS" w:cstheme="minorBidi" w:hint="default"/>
        <w:color w:val="000000"/>
        <w:sz w:val="18"/>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2"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9"/>
  </w:num>
  <w:num w:numId="2" w16cid:durableId="2085225797">
    <w:abstractNumId w:val="9"/>
  </w:num>
  <w:num w:numId="3" w16cid:durableId="210112520">
    <w:abstractNumId w:val="3"/>
  </w:num>
  <w:num w:numId="4" w16cid:durableId="2146391007">
    <w:abstractNumId w:val="9"/>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9"/>
  </w:num>
  <w:num w:numId="6" w16cid:durableId="287706536">
    <w:abstractNumId w:val="6"/>
  </w:num>
  <w:num w:numId="7" w16cid:durableId="2057389921">
    <w:abstractNumId w:val="10"/>
  </w:num>
  <w:num w:numId="8" w16cid:durableId="175048375">
    <w:abstractNumId w:val="8"/>
  </w:num>
  <w:num w:numId="9" w16cid:durableId="336887750">
    <w:abstractNumId w:val="13"/>
  </w:num>
  <w:num w:numId="10" w16cid:durableId="1666779299">
    <w:abstractNumId w:val="2"/>
  </w:num>
  <w:num w:numId="11" w16cid:durableId="1219172945">
    <w:abstractNumId w:val="7"/>
  </w:num>
  <w:num w:numId="12" w16cid:durableId="1852329665">
    <w:abstractNumId w:val="12"/>
  </w:num>
  <w:num w:numId="13" w16cid:durableId="1497765492">
    <w:abstractNumId w:val="0"/>
  </w:num>
  <w:num w:numId="14" w16cid:durableId="1416636234">
    <w:abstractNumId w:val="4"/>
  </w:num>
  <w:num w:numId="15" w16cid:durableId="692996762">
    <w:abstractNumId w:val="1"/>
  </w:num>
  <w:num w:numId="16" w16cid:durableId="672952678">
    <w:abstractNumId w:val="11"/>
  </w:num>
  <w:num w:numId="17" w16cid:durableId="1054617894">
    <w:abstractNumId w:val="5"/>
  </w:num>
  <w:num w:numId="18" w16cid:durableId="155925133">
    <w:abstractNumId w:val="9"/>
  </w:num>
  <w:num w:numId="19" w16cid:durableId="1605109218">
    <w:abstractNumId w:val="9"/>
  </w:num>
  <w:num w:numId="20" w16cid:durableId="755399455">
    <w:abstractNumId w:val="9"/>
  </w:num>
  <w:num w:numId="21" w16cid:durableId="409666232">
    <w:abstractNumId w:val="9"/>
  </w:num>
  <w:num w:numId="22" w16cid:durableId="1998533747">
    <w:abstractNumId w:val="9"/>
  </w:num>
  <w:num w:numId="23" w16cid:durableId="2119401467">
    <w:abstractNumId w:val="9"/>
  </w:num>
  <w:num w:numId="24" w16cid:durableId="1396011529">
    <w:abstractNumId w:val="9"/>
  </w:num>
  <w:num w:numId="25" w16cid:durableId="375159155">
    <w:abstractNumId w:val="9"/>
  </w:num>
  <w:num w:numId="26" w16cid:durableId="1692101309">
    <w:abstractNumId w:val="9"/>
  </w:num>
  <w:num w:numId="27" w16cid:durableId="244072044">
    <w:abstractNumId w:val="9"/>
  </w:num>
  <w:num w:numId="28" w16cid:durableId="1125272829">
    <w:abstractNumId w:val="9"/>
  </w:num>
  <w:num w:numId="29" w16cid:durableId="8657566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03F"/>
    <w:rsid w:val="00000494"/>
    <w:rsid w:val="00000FF1"/>
    <w:rsid w:val="0000190C"/>
    <w:rsid w:val="00001AFA"/>
    <w:rsid w:val="000025FD"/>
    <w:rsid w:val="0000265E"/>
    <w:rsid w:val="00005053"/>
    <w:rsid w:val="00006BD9"/>
    <w:rsid w:val="000071B4"/>
    <w:rsid w:val="00007D7B"/>
    <w:rsid w:val="000105E3"/>
    <w:rsid w:val="00012FCD"/>
    <w:rsid w:val="000134B6"/>
    <w:rsid w:val="00015B84"/>
    <w:rsid w:val="00015E95"/>
    <w:rsid w:val="00016001"/>
    <w:rsid w:val="000163AF"/>
    <w:rsid w:val="0001698A"/>
    <w:rsid w:val="00017B04"/>
    <w:rsid w:val="00017FE1"/>
    <w:rsid w:val="00020948"/>
    <w:rsid w:val="000211DB"/>
    <w:rsid w:val="0002173B"/>
    <w:rsid w:val="0002559F"/>
    <w:rsid w:val="00025AA9"/>
    <w:rsid w:val="000265DA"/>
    <w:rsid w:val="000317DF"/>
    <w:rsid w:val="00032D36"/>
    <w:rsid w:val="00034324"/>
    <w:rsid w:val="000358A9"/>
    <w:rsid w:val="000408B7"/>
    <w:rsid w:val="0004192C"/>
    <w:rsid w:val="00043456"/>
    <w:rsid w:val="00043C13"/>
    <w:rsid w:val="00045EBA"/>
    <w:rsid w:val="0004741E"/>
    <w:rsid w:val="00050125"/>
    <w:rsid w:val="00051B83"/>
    <w:rsid w:val="0005658F"/>
    <w:rsid w:val="00061CF4"/>
    <w:rsid w:val="00062594"/>
    <w:rsid w:val="000654E5"/>
    <w:rsid w:val="00067073"/>
    <w:rsid w:val="00070A62"/>
    <w:rsid w:val="00072432"/>
    <w:rsid w:val="0007295F"/>
    <w:rsid w:val="00072ADE"/>
    <w:rsid w:val="00073023"/>
    <w:rsid w:val="00075F95"/>
    <w:rsid w:val="000775C3"/>
    <w:rsid w:val="0008047B"/>
    <w:rsid w:val="000810E0"/>
    <w:rsid w:val="00086349"/>
    <w:rsid w:val="00092C7B"/>
    <w:rsid w:val="000A0793"/>
    <w:rsid w:val="000A0826"/>
    <w:rsid w:val="000A0A4F"/>
    <w:rsid w:val="000A380F"/>
    <w:rsid w:val="000A40D2"/>
    <w:rsid w:val="000A6047"/>
    <w:rsid w:val="000A6F0E"/>
    <w:rsid w:val="000B0D24"/>
    <w:rsid w:val="000B0F49"/>
    <w:rsid w:val="000B1A44"/>
    <w:rsid w:val="000B3E10"/>
    <w:rsid w:val="000B47EA"/>
    <w:rsid w:val="000B5CC0"/>
    <w:rsid w:val="000B63A7"/>
    <w:rsid w:val="000B66F9"/>
    <w:rsid w:val="000C0AFD"/>
    <w:rsid w:val="000C3143"/>
    <w:rsid w:val="000C3193"/>
    <w:rsid w:val="000C5ED7"/>
    <w:rsid w:val="000C6759"/>
    <w:rsid w:val="000C68C2"/>
    <w:rsid w:val="000D0454"/>
    <w:rsid w:val="000D110A"/>
    <w:rsid w:val="000D16C4"/>
    <w:rsid w:val="000D2C8E"/>
    <w:rsid w:val="000D3432"/>
    <w:rsid w:val="000D3BAC"/>
    <w:rsid w:val="000D4BEF"/>
    <w:rsid w:val="000D5051"/>
    <w:rsid w:val="000D5175"/>
    <w:rsid w:val="000E0ABC"/>
    <w:rsid w:val="000E5CE3"/>
    <w:rsid w:val="000E6B20"/>
    <w:rsid w:val="000F42C5"/>
    <w:rsid w:val="000F50D3"/>
    <w:rsid w:val="000F6592"/>
    <w:rsid w:val="0010274F"/>
    <w:rsid w:val="001047F7"/>
    <w:rsid w:val="001050C5"/>
    <w:rsid w:val="00105960"/>
    <w:rsid w:val="00105CA3"/>
    <w:rsid w:val="00107A10"/>
    <w:rsid w:val="001110D4"/>
    <w:rsid w:val="00111716"/>
    <w:rsid w:val="00112C32"/>
    <w:rsid w:val="00113D76"/>
    <w:rsid w:val="00115218"/>
    <w:rsid w:val="001176EA"/>
    <w:rsid w:val="00121722"/>
    <w:rsid w:val="00121C65"/>
    <w:rsid w:val="0012302A"/>
    <w:rsid w:val="00123857"/>
    <w:rsid w:val="00124CE3"/>
    <w:rsid w:val="00124E96"/>
    <w:rsid w:val="00125119"/>
    <w:rsid w:val="00125451"/>
    <w:rsid w:val="00127D92"/>
    <w:rsid w:val="00130691"/>
    <w:rsid w:val="00131C09"/>
    <w:rsid w:val="00131E86"/>
    <w:rsid w:val="0013394A"/>
    <w:rsid w:val="00133B0B"/>
    <w:rsid w:val="00133D3B"/>
    <w:rsid w:val="001351A5"/>
    <w:rsid w:val="001354B0"/>
    <w:rsid w:val="00140630"/>
    <w:rsid w:val="00140C67"/>
    <w:rsid w:val="00143E72"/>
    <w:rsid w:val="00146FDD"/>
    <w:rsid w:val="00147A99"/>
    <w:rsid w:val="001520EF"/>
    <w:rsid w:val="001539F1"/>
    <w:rsid w:val="001546AB"/>
    <w:rsid w:val="00156BF7"/>
    <w:rsid w:val="00157503"/>
    <w:rsid w:val="00160C53"/>
    <w:rsid w:val="0016105D"/>
    <w:rsid w:val="001618A3"/>
    <w:rsid w:val="00161DFB"/>
    <w:rsid w:val="001629D5"/>
    <w:rsid w:val="00163704"/>
    <w:rsid w:val="001654A8"/>
    <w:rsid w:val="00166C3C"/>
    <w:rsid w:val="00167B23"/>
    <w:rsid w:val="00167FAC"/>
    <w:rsid w:val="00167FBD"/>
    <w:rsid w:val="00170888"/>
    <w:rsid w:val="0017165E"/>
    <w:rsid w:val="001720B2"/>
    <w:rsid w:val="001755E4"/>
    <w:rsid w:val="0017585E"/>
    <w:rsid w:val="0017598B"/>
    <w:rsid w:val="00176E1F"/>
    <w:rsid w:val="00180564"/>
    <w:rsid w:val="0018288A"/>
    <w:rsid w:val="00183C75"/>
    <w:rsid w:val="00184DC6"/>
    <w:rsid w:val="00184F88"/>
    <w:rsid w:val="00185F1A"/>
    <w:rsid w:val="00192825"/>
    <w:rsid w:val="00192F4A"/>
    <w:rsid w:val="00193BF3"/>
    <w:rsid w:val="00195631"/>
    <w:rsid w:val="00195797"/>
    <w:rsid w:val="00197B33"/>
    <w:rsid w:val="001A0A0F"/>
    <w:rsid w:val="001A1D87"/>
    <w:rsid w:val="001A39DD"/>
    <w:rsid w:val="001A4074"/>
    <w:rsid w:val="001A4BAA"/>
    <w:rsid w:val="001A5011"/>
    <w:rsid w:val="001A619A"/>
    <w:rsid w:val="001A7E50"/>
    <w:rsid w:val="001B0097"/>
    <w:rsid w:val="001B1B00"/>
    <w:rsid w:val="001B33D5"/>
    <w:rsid w:val="001B4CC6"/>
    <w:rsid w:val="001B63FF"/>
    <w:rsid w:val="001B687A"/>
    <w:rsid w:val="001B75D2"/>
    <w:rsid w:val="001B7CB4"/>
    <w:rsid w:val="001C0C5E"/>
    <w:rsid w:val="001C0C75"/>
    <w:rsid w:val="001C2532"/>
    <w:rsid w:val="001C31D5"/>
    <w:rsid w:val="001D0477"/>
    <w:rsid w:val="001D41CD"/>
    <w:rsid w:val="001D6C1B"/>
    <w:rsid w:val="001E0812"/>
    <w:rsid w:val="001E2213"/>
    <w:rsid w:val="001E28E7"/>
    <w:rsid w:val="001E2B0B"/>
    <w:rsid w:val="001E38FA"/>
    <w:rsid w:val="001E41DD"/>
    <w:rsid w:val="001E6CF9"/>
    <w:rsid w:val="001E7667"/>
    <w:rsid w:val="001E7C3D"/>
    <w:rsid w:val="001F3366"/>
    <w:rsid w:val="001F34D7"/>
    <w:rsid w:val="001F4353"/>
    <w:rsid w:val="001F7813"/>
    <w:rsid w:val="00200771"/>
    <w:rsid w:val="00201E86"/>
    <w:rsid w:val="00203A23"/>
    <w:rsid w:val="0020522C"/>
    <w:rsid w:val="00217268"/>
    <w:rsid w:val="0022120A"/>
    <w:rsid w:val="002230FC"/>
    <w:rsid w:val="0022385B"/>
    <w:rsid w:val="00225806"/>
    <w:rsid w:val="002258D0"/>
    <w:rsid w:val="002269DD"/>
    <w:rsid w:val="00231D2B"/>
    <w:rsid w:val="00237820"/>
    <w:rsid w:val="00240C5F"/>
    <w:rsid w:val="00241B91"/>
    <w:rsid w:val="00242BC4"/>
    <w:rsid w:val="00243D6F"/>
    <w:rsid w:val="00244327"/>
    <w:rsid w:val="00245258"/>
    <w:rsid w:val="00245C8D"/>
    <w:rsid w:val="00247478"/>
    <w:rsid w:val="00247617"/>
    <w:rsid w:val="00250907"/>
    <w:rsid w:val="0025167B"/>
    <w:rsid w:val="0025350A"/>
    <w:rsid w:val="0025424A"/>
    <w:rsid w:val="00256BE9"/>
    <w:rsid w:val="002602B5"/>
    <w:rsid w:val="00260322"/>
    <w:rsid w:val="00260481"/>
    <w:rsid w:val="00260FDD"/>
    <w:rsid w:val="0026274E"/>
    <w:rsid w:val="0026610B"/>
    <w:rsid w:val="00266589"/>
    <w:rsid w:val="00267BAD"/>
    <w:rsid w:val="002714E4"/>
    <w:rsid w:val="002736E8"/>
    <w:rsid w:val="002743FB"/>
    <w:rsid w:val="0027510D"/>
    <w:rsid w:val="00281294"/>
    <w:rsid w:val="00282349"/>
    <w:rsid w:val="00282BB1"/>
    <w:rsid w:val="00283D64"/>
    <w:rsid w:val="002862E9"/>
    <w:rsid w:val="0028665C"/>
    <w:rsid w:val="00287AE7"/>
    <w:rsid w:val="00287C15"/>
    <w:rsid w:val="00290079"/>
    <w:rsid w:val="00291ACA"/>
    <w:rsid w:val="00294A83"/>
    <w:rsid w:val="002973AF"/>
    <w:rsid w:val="002A3DE4"/>
    <w:rsid w:val="002A488D"/>
    <w:rsid w:val="002B240D"/>
    <w:rsid w:val="002B40C5"/>
    <w:rsid w:val="002B4150"/>
    <w:rsid w:val="002C0169"/>
    <w:rsid w:val="002C21D7"/>
    <w:rsid w:val="002C26F4"/>
    <w:rsid w:val="002C2A97"/>
    <w:rsid w:val="002C3E7A"/>
    <w:rsid w:val="002C4F3A"/>
    <w:rsid w:val="002C5143"/>
    <w:rsid w:val="002C6D52"/>
    <w:rsid w:val="002C6FD7"/>
    <w:rsid w:val="002D18E7"/>
    <w:rsid w:val="002D2271"/>
    <w:rsid w:val="002D2B52"/>
    <w:rsid w:val="002D3480"/>
    <w:rsid w:val="002D53D6"/>
    <w:rsid w:val="002D5628"/>
    <w:rsid w:val="002D6586"/>
    <w:rsid w:val="002D6FB1"/>
    <w:rsid w:val="002D74B1"/>
    <w:rsid w:val="002E02EE"/>
    <w:rsid w:val="002E25CA"/>
    <w:rsid w:val="002E3E29"/>
    <w:rsid w:val="002E4BD0"/>
    <w:rsid w:val="002E622A"/>
    <w:rsid w:val="002F029B"/>
    <w:rsid w:val="002F0F20"/>
    <w:rsid w:val="002F2716"/>
    <w:rsid w:val="002F56A1"/>
    <w:rsid w:val="002F5D83"/>
    <w:rsid w:val="002F6840"/>
    <w:rsid w:val="002F6BC4"/>
    <w:rsid w:val="002F7EF6"/>
    <w:rsid w:val="0030161E"/>
    <w:rsid w:val="00301E29"/>
    <w:rsid w:val="00305086"/>
    <w:rsid w:val="00312F40"/>
    <w:rsid w:val="00314161"/>
    <w:rsid w:val="00314191"/>
    <w:rsid w:val="00314C40"/>
    <w:rsid w:val="00314EE6"/>
    <w:rsid w:val="00315092"/>
    <w:rsid w:val="0031624F"/>
    <w:rsid w:val="003171C3"/>
    <w:rsid w:val="003201D7"/>
    <w:rsid w:val="00320621"/>
    <w:rsid w:val="0032251D"/>
    <w:rsid w:val="00322BFD"/>
    <w:rsid w:val="00322CB9"/>
    <w:rsid w:val="00323038"/>
    <w:rsid w:val="00324763"/>
    <w:rsid w:val="00324D56"/>
    <w:rsid w:val="00325AFE"/>
    <w:rsid w:val="0032666D"/>
    <w:rsid w:val="00332DC6"/>
    <w:rsid w:val="00336C11"/>
    <w:rsid w:val="00337016"/>
    <w:rsid w:val="00337A9F"/>
    <w:rsid w:val="00342B58"/>
    <w:rsid w:val="0034324A"/>
    <w:rsid w:val="00344488"/>
    <w:rsid w:val="003452F0"/>
    <w:rsid w:val="0034556E"/>
    <w:rsid w:val="00345611"/>
    <w:rsid w:val="0034650F"/>
    <w:rsid w:val="00346BC8"/>
    <w:rsid w:val="003527BA"/>
    <w:rsid w:val="00355407"/>
    <w:rsid w:val="003556C8"/>
    <w:rsid w:val="0035612A"/>
    <w:rsid w:val="003569C5"/>
    <w:rsid w:val="00357F2D"/>
    <w:rsid w:val="00360536"/>
    <w:rsid w:val="003605AB"/>
    <w:rsid w:val="003611A1"/>
    <w:rsid w:val="0036258B"/>
    <w:rsid w:val="00362F07"/>
    <w:rsid w:val="00363170"/>
    <w:rsid w:val="003659FC"/>
    <w:rsid w:val="003664FA"/>
    <w:rsid w:val="00366D4E"/>
    <w:rsid w:val="0036751F"/>
    <w:rsid w:val="00367ABA"/>
    <w:rsid w:val="00370322"/>
    <w:rsid w:val="00371DB3"/>
    <w:rsid w:val="00373442"/>
    <w:rsid w:val="003749A5"/>
    <w:rsid w:val="00374E2A"/>
    <w:rsid w:val="003770F7"/>
    <w:rsid w:val="00377AFC"/>
    <w:rsid w:val="00385499"/>
    <w:rsid w:val="00385850"/>
    <w:rsid w:val="0038711E"/>
    <w:rsid w:val="00387E5B"/>
    <w:rsid w:val="00391254"/>
    <w:rsid w:val="003923FD"/>
    <w:rsid w:val="00394DDE"/>
    <w:rsid w:val="003951EB"/>
    <w:rsid w:val="00395AAC"/>
    <w:rsid w:val="003976DD"/>
    <w:rsid w:val="003A0FBC"/>
    <w:rsid w:val="003A22C3"/>
    <w:rsid w:val="003A6C28"/>
    <w:rsid w:val="003A7EB5"/>
    <w:rsid w:val="003B1101"/>
    <w:rsid w:val="003B1B4D"/>
    <w:rsid w:val="003B3113"/>
    <w:rsid w:val="003B3CE6"/>
    <w:rsid w:val="003B65B8"/>
    <w:rsid w:val="003C2A27"/>
    <w:rsid w:val="003C3080"/>
    <w:rsid w:val="003C33C8"/>
    <w:rsid w:val="003C365A"/>
    <w:rsid w:val="003C3B34"/>
    <w:rsid w:val="003C5FD5"/>
    <w:rsid w:val="003D02CD"/>
    <w:rsid w:val="003D083B"/>
    <w:rsid w:val="003D17DE"/>
    <w:rsid w:val="003D42FA"/>
    <w:rsid w:val="003D47F2"/>
    <w:rsid w:val="003D49CB"/>
    <w:rsid w:val="003D5276"/>
    <w:rsid w:val="003D57F0"/>
    <w:rsid w:val="003D5F1F"/>
    <w:rsid w:val="003E0AF2"/>
    <w:rsid w:val="003E1426"/>
    <w:rsid w:val="003E21EE"/>
    <w:rsid w:val="003E2382"/>
    <w:rsid w:val="003E29CF"/>
    <w:rsid w:val="003E37ED"/>
    <w:rsid w:val="003E605A"/>
    <w:rsid w:val="003F0D57"/>
    <w:rsid w:val="003F2D5B"/>
    <w:rsid w:val="003F3B32"/>
    <w:rsid w:val="003F3B3F"/>
    <w:rsid w:val="003F48B3"/>
    <w:rsid w:val="003F4E13"/>
    <w:rsid w:val="003F6CD2"/>
    <w:rsid w:val="00400E3B"/>
    <w:rsid w:val="00401F53"/>
    <w:rsid w:val="00402656"/>
    <w:rsid w:val="00405283"/>
    <w:rsid w:val="00406ADD"/>
    <w:rsid w:val="004103A1"/>
    <w:rsid w:val="0041167E"/>
    <w:rsid w:val="00415C7E"/>
    <w:rsid w:val="0042053F"/>
    <w:rsid w:val="004223CA"/>
    <w:rsid w:val="00424A70"/>
    <w:rsid w:val="00426A6F"/>
    <w:rsid w:val="004305D4"/>
    <w:rsid w:val="004307FB"/>
    <w:rsid w:val="00432164"/>
    <w:rsid w:val="00432303"/>
    <w:rsid w:val="00433023"/>
    <w:rsid w:val="00434029"/>
    <w:rsid w:val="004359EC"/>
    <w:rsid w:val="00435D88"/>
    <w:rsid w:val="00437BBA"/>
    <w:rsid w:val="004404FA"/>
    <w:rsid w:val="00442812"/>
    <w:rsid w:val="00442F4C"/>
    <w:rsid w:val="0044502F"/>
    <w:rsid w:val="00445DD4"/>
    <w:rsid w:val="00450BE0"/>
    <w:rsid w:val="00453A7B"/>
    <w:rsid w:val="0045482F"/>
    <w:rsid w:val="00455637"/>
    <w:rsid w:val="00455B8B"/>
    <w:rsid w:val="00456013"/>
    <w:rsid w:val="00456298"/>
    <w:rsid w:val="00456B7A"/>
    <w:rsid w:val="004601B7"/>
    <w:rsid w:val="004603E4"/>
    <w:rsid w:val="0046180B"/>
    <w:rsid w:val="00461850"/>
    <w:rsid w:val="00462595"/>
    <w:rsid w:val="00462821"/>
    <w:rsid w:val="00464076"/>
    <w:rsid w:val="0046435F"/>
    <w:rsid w:val="004654C4"/>
    <w:rsid w:val="004729A6"/>
    <w:rsid w:val="00474C80"/>
    <w:rsid w:val="00474D1C"/>
    <w:rsid w:val="00475418"/>
    <w:rsid w:val="0047640E"/>
    <w:rsid w:val="0047687E"/>
    <w:rsid w:val="00476B60"/>
    <w:rsid w:val="004775EC"/>
    <w:rsid w:val="00480830"/>
    <w:rsid w:val="00481B09"/>
    <w:rsid w:val="004834C4"/>
    <w:rsid w:val="004866A9"/>
    <w:rsid w:val="00491B61"/>
    <w:rsid w:val="00491F0F"/>
    <w:rsid w:val="004A3E71"/>
    <w:rsid w:val="004A43FD"/>
    <w:rsid w:val="004A4401"/>
    <w:rsid w:val="004A4CA1"/>
    <w:rsid w:val="004A5C34"/>
    <w:rsid w:val="004A6620"/>
    <w:rsid w:val="004B1A7B"/>
    <w:rsid w:val="004B23B4"/>
    <w:rsid w:val="004B3B03"/>
    <w:rsid w:val="004B4166"/>
    <w:rsid w:val="004B4D8E"/>
    <w:rsid w:val="004B5551"/>
    <w:rsid w:val="004B7A5F"/>
    <w:rsid w:val="004B7F6F"/>
    <w:rsid w:val="004C10D7"/>
    <w:rsid w:val="004C3816"/>
    <w:rsid w:val="004C3FCD"/>
    <w:rsid w:val="004C47E9"/>
    <w:rsid w:val="004D062F"/>
    <w:rsid w:val="004D1ABE"/>
    <w:rsid w:val="004D3126"/>
    <w:rsid w:val="004D515C"/>
    <w:rsid w:val="004D63F6"/>
    <w:rsid w:val="004D7729"/>
    <w:rsid w:val="004E036B"/>
    <w:rsid w:val="004E0A7C"/>
    <w:rsid w:val="004E489A"/>
    <w:rsid w:val="004E667E"/>
    <w:rsid w:val="004E6CED"/>
    <w:rsid w:val="004E77EE"/>
    <w:rsid w:val="004E7B54"/>
    <w:rsid w:val="004F1C3D"/>
    <w:rsid w:val="004F2FE0"/>
    <w:rsid w:val="004F4BAD"/>
    <w:rsid w:val="004F5EB3"/>
    <w:rsid w:val="004F670C"/>
    <w:rsid w:val="004F739C"/>
    <w:rsid w:val="00507B8D"/>
    <w:rsid w:val="0051148B"/>
    <w:rsid w:val="005124A3"/>
    <w:rsid w:val="0051402F"/>
    <w:rsid w:val="0051512A"/>
    <w:rsid w:val="0051626C"/>
    <w:rsid w:val="00516FCB"/>
    <w:rsid w:val="00517C9E"/>
    <w:rsid w:val="00520CE6"/>
    <w:rsid w:val="00520F3E"/>
    <w:rsid w:val="0052317E"/>
    <w:rsid w:val="00524664"/>
    <w:rsid w:val="00524F35"/>
    <w:rsid w:val="0052546C"/>
    <w:rsid w:val="0052694E"/>
    <w:rsid w:val="00526BCB"/>
    <w:rsid w:val="00531181"/>
    <w:rsid w:val="00532ACD"/>
    <w:rsid w:val="00532DA7"/>
    <w:rsid w:val="00533377"/>
    <w:rsid w:val="00535309"/>
    <w:rsid w:val="00535FBA"/>
    <w:rsid w:val="005361D5"/>
    <w:rsid w:val="005365F3"/>
    <w:rsid w:val="005374FC"/>
    <w:rsid w:val="00542129"/>
    <w:rsid w:val="00542652"/>
    <w:rsid w:val="00543476"/>
    <w:rsid w:val="00544E57"/>
    <w:rsid w:val="00545464"/>
    <w:rsid w:val="0054762B"/>
    <w:rsid w:val="0055029D"/>
    <w:rsid w:val="00551266"/>
    <w:rsid w:val="0055408D"/>
    <w:rsid w:val="005555AB"/>
    <w:rsid w:val="00555C91"/>
    <w:rsid w:val="005567F4"/>
    <w:rsid w:val="00556EA0"/>
    <w:rsid w:val="005601A7"/>
    <w:rsid w:val="00561A44"/>
    <w:rsid w:val="00562754"/>
    <w:rsid w:val="0056341B"/>
    <w:rsid w:val="00565A69"/>
    <w:rsid w:val="005662D8"/>
    <w:rsid w:val="0056726D"/>
    <w:rsid w:val="0056771B"/>
    <w:rsid w:val="005678BA"/>
    <w:rsid w:val="0057036B"/>
    <w:rsid w:val="005712CC"/>
    <w:rsid w:val="005717BA"/>
    <w:rsid w:val="00572218"/>
    <w:rsid w:val="00573614"/>
    <w:rsid w:val="00580529"/>
    <w:rsid w:val="005826E3"/>
    <w:rsid w:val="005828D7"/>
    <w:rsid w:val="00582D2E"/>
    <w:rsid w:val="00583E1A"/>
    <w:rsid w:val="0058457E"/>
    <w:rsid w:val="005848F6"/>
    <w:rsid w:val="005858A4"/>
    <w:rsid w:val="00587F9C"/>
    <w:rsid w:val="0059073A"/>
    <w:rsid w:val="00591938"/>
    <w:rsid w:val="00591CF8"/>
    <w:rsid w:val="00593A10"/>
    <w:rsid w:val="00594148"/>
    <w:rsid w:val="00595682"/>
    <w:rsid w:val="005974CC"/>
    <w:rsid w:val="005A4ED0"/>
    <w:rsid w:val="005A62B9"/>
    <w:rsid w:val="005B0137"/>
    <w:rsid w:val="005B50BD"/>
    <w:rsid w:val="005B5962"/>
    <w:rsid w:val="005B6040"/>
    <w:rsid w:val="005B6E7C"/>
    <w:rsid w:val="005B732D"/>
    <w:rsid w:val="005C07F9"/>
    <w:rsid w:val="005C2046"/>
    <w:rsid w:val="005C34C9"/>
    <w:rsid w:val="005C3858"/>
    <w:rsid w:val="005C3B41"/>
    <w:rsid w:val="005C4006"/>
    <w:rsid w:val="005C4B51"/>
    <w:rsid w:val="005C50F9"/>
    <w:rsid w:val="005C79FB"/>
    <w:rsid w:val="005D0141"/>
    <w:rsid w:val="005D0BB5"/>
    <w:rsid w:val="005D1423"/>
    <w:rsid w:val="005D2379"/>
    <w:rsid w:val="005D2382"/>
    <w:rsid w:val="005D444F"/>
    <w:rsid w:val="005D4A0F"/>
    <w:rsid w:val="005D6219"/>
    <w:rsid w:val="005D70EE"/>
    <w:rsid w:val="005E1C22"/>
    <w:rsid w:val="005E72C0"/>
    <w:rsid w:val="005E7507"/>
    <w:rsid w:val="005F3118"/>
    <w:rsid w:val="005F3F6A"/>
    <w:rsid w:val="005F4F37"/>
    <w:rsid w:val="005F6139"/>
    <w:rsid w:val="005F6EF3"/>
    <w:rsid w:val="00600456"/>
    <w:rsid w:val="00600B4F"/>
    <w:rsid w:val="006012CC"/>
    <w:rsid w:val="0060187B"/>
    <w:rsid w:val="0060243F"/>
    <w:rsid w:val="00602896"/>
    <w:rsid w:val="00602B03"/>
    <w:rsid w:val="006036D4"/>
    <w:rsid w:val="00603B2E"/>
    <w:rsid w:val="00603CC7"/>
    <w:rsid w:val="0060517C"/>
    <w:rsid w:val="00605FBB"/>
    <w:rsid w:val="00607635"/>
    <w:rsid w:val="00610880"/>
    <w:rsid w:val="00611542"/>
    <w:rsid w:val="00617C67"/>
    <w:rsid w:val="00617F2B"/>
    <w:rsid w:val="00620A2B"/>
    <w:rsid w:val="00621CBE"/>
    <w:rsid w:val="006261B9"/>
    <w:rsid w:val="0062708F"/>
    <w:rsid w:val="006277F6"/>
    <w:rsid w:val="00630132"/>
    <w:rsid w:val="00630683"/>
    <w:rsid w:val="006317DB"/>
    <w:rsid w:val="0063332E"/>
    <w:rsid w:val="0063419E"/>
    <w:rsid w:val="0063449F"/>
    <w:rsid w:val="00634AB9"/>
    <w:rsid w:val="00636625"/>
    <w:rsid w:val="00636CE7"/>
    <w:rsid w:val="006372C4"/>
    <w:rsid w:val="00637F13"/>
    <w:rsid w:val="00640317"/>
    <w:rsid w:val="0064078E"/>
    <w:rsid w:val="00643722"/>
    <w:rsid w:val="00643BB3"/>
    <w:rsid w:val="00644B03"/>
    <w:rsid w:val="00644B3D"/>
    <w:rsid w:val="00645DF8"/>
    <w:rsid w:val="006505A5"/>
    <w:rsid w:val="006517B9"/>
    <w:rsid w:val="00652113"/>
    <w:rsid w:val="006537EB"/>
    <w:rsid w:val="006542B3"/>
    <w:rsid w:val="0065447F"/>
    <w:rsid w:val="00655E2C"/>
    <w:rsid w:val="00656A06"/>
    <w:rsid w:val="00657AE7"/>
    <w:rsid w:val="00657C58"/>
    <w:rsid w:val="00660938"/>
    <w:rsid w:val="00661C50"/>
    <w:rsid w:val="0066310A"/>
    <w:rsid w:val="006635EC"/>
    <w:rsid w:val="00663DAB"/>
    <w:rsid w:val="006648FE"/>
    <w:rsid w:val="00664D1D"/>
    <w:rsid w:val="0066560F"/>
    <w:rsid w:val="006679C8"/>
    <w:rsid w:val="006713C2"/>
    <w:rsid w:val="006725C5"/>
    <w:rsid w:val="00672C95"/>
    <w:rsid w:val="00675BA9"/>
    <w:rsid w:val="00676A3E"/>
    <w:rsid w:val="00677CF0"/>
    <w:rsid w:val="0068020C"/>
    <w:rsid w:val="0068021E"/>
    <w:rsid w:val="00680778"/>
    <w:rsid w:val="0068157A"/>
    <w:rsid w:val="0068159F"/>
    <w:rsid w:val="006825FD"/>
    <w:rsid w:val="00682F3E"/>
    <w:rsid w:val="00683CEF"/>
    <w:rsid w:val="00683F91"/>
    <w:rsid w:val="00684601"/>
    <w:rsid w:val="0068496A"/>
    <w:rsid w:val="0068504D"/>
    <w:rsid w:val="006865AA"/>
    <w:rsid w:val="006870CD"/>
    <w:rsid w:val="006872E7"/>
    <w:rsid w:val="00687F4F"/>
    <w:rsid w:val="006903EF"/>
    <w:rsid w:val="006918A3"/>
    <w:rsid w:val="006918BA"/>
    <w:rsid w:val="00692DD9"/>
    <w:rsid w:val="00692E9A"/>
    <w:rsid w:val="00692F68"/>
    <w:rsid w:val="00693292"/>
    <w:rsid w:val="006939F0"/>
    <w:rsid w:val="006A0184"/>
    <w:rsid w:val="006A0C2E"/>
    <w:rsid w:val="006A1D39"/>
    <w:rsid w:val="006A4110"/>
    <w:rsid w:val="006A5A53"/>
    <w:rsid w:val="006A6E7B"/>
    <w:rsid w:val="006B0B73"/>
    <w:rsid w:val="006B1A13"/>
    <w:rsid w:val="006B2EEF"/>
    <w:rsid w:val="006B3221"/>
    <w:rsid w:val="006B3D7B"/>
    <w:rsid w:val="006B3DD8"/>
    <w:rsid w:val="006B7C9C"/>
    <w:rsid w:val="006C13FE"/>
    <w:rsid w:val="006C35DE"/>
    <w:rsid w:val="006C35EF"/>
    <w:rsid w:val="006C42F3"/>
    <w:rsid w:val="006C6528"/>
    <w:rsid w:val="006C72FC"/>
    <w:rsid w:val="006D3BF8"/>
    <w:rsid w:val="006D3F09"/>
    <w:rsid w:val="006D4568"/>
    <w:rsid w:val="006D48F5"/>
    <w:rsid w:val="006D5439"/>
    <w:rsid w:val="006D5497"/>
    <w:rsid w:val="006D596E"/>
    <w:rsid w:val="006D5DD0"/>
    <w:rsid w:val="006D6CF1"/>
    <w:rsid w:val="006D6D0B"/>
    <w:rsid w:val="006D6E25"/>
    <w:rsid w:val="006E09B0"/>
    <w:rsid w:val="006E1F91"/>
    <w:rsid w:val="006E250B"/>
    <w:rsid w:val="006E2D24"/>
    <w:rsid w:val="006E590E"/>
    <w:rsid w:val="006E7153"/>
    <w:rsid w:val="006F2666"/>
    <w:rsid w:val="006F5280"/>
    <w:rsid w:val="006F6BEA"/>
    <w:rsid w:val="006F7285"/>
    <w:rsid w:val="007004FA"/>
    <w:rsid w:val="00700EF8"/>
    <w:rsid w:val="00701086"/>
    <w:rsid w:val="007023C2"/>
    <w:rsid w:val="00702495"/>
    <w:rsid w:val="007038DF"/>
    <w:rsid w:val="00706505"/>
    <w:rsid w:val="00706D78"/>
    <w:rsid w:val="0071068E"/>
    <w:rsid w:val="007115EE"/>
    <w:rsid w:val="00711A8E"/>
    <w:rsid w:val="00711CD9"/>
    <w:rsid w:val="0071469E"/>
    <w:rsid w:val="00716850"/>
    <w:rsid w:val="00721CA1"/>
    <w:rsid w:val="00723FFE"/>
    <w:rsid w:val="0072463B"/>
    <w:rsid w:val="00726F66"/>
    <w:rsid w:val="00727240"/>
    <w:rsid w:val="00727F36"/>
    <w:rsid w:val="00732E21"/>
    <w:rsid w:val="00733752"/>
    <w:rsid w:val="00737230"/>
    <w:rsid w:val="007417D2"/>
    <w:rsid w:val="00742BE1"/>
    <w:rsid w:val="0074333C"/>
    <w:rsid w:val="0074374D"/>
    <w:rsid w:val="00743915"/>
    <w:rsid w:val="00743A6B"/>
    <w:rsid w:val="0074531D"/>
    <w:rsid w:val="007457DC"/>
    <w:rsid w:val="007506DB"/>
    <w:rsid w:val="00750E6F"/>
    <w:rsid w:val="00752236"/>
    <w:rsid w:val="00755576"/>
    <w:rsid w:val="00757384"/>
    <w:rsid w:val="00761C51"/>
    <w:rsid w:val="00763701"/>
    <w:rsid w:val="00763711"/>
    <w:rsid w:val="007655F9"/>
    <w:rsid w:val="00765F33"/>
    <w:rsid w:val="00766DA3"/>
    <w:rsid w:val="007716FA"/>
    <w:rsid w:val="007755A0"/>
    <w:rsid w:val="007755F9"/>
    <w:rsid w:val="007758F5"/>
    <w:rsid w:val="00776917"/>
    <w:rsid w:val="00776B0F"/>
    <w:rsid w:val="0078017F"/>
    <w:rsid w:val="0078053A"/>
    <w:rsid w:val="0078582D"/>
    <w:rsid w:val="00786CDE"/>
    <w:rsid w:val="00790A54"/>
    <w:rsid w:val="00790DA0"/>
    <w:rsid w:val="007913F3"/>
    <w:rsid w:val="00791ABB"/>
    <w:rsid w:val="00794B76"/>
    <w:rsid w:val="00795AE3"/>
    <w:rsid w:val="00795D4A"/>
    <w:rsid w:val="00796EBE"/>
    <w:rsid w:val="007A49B8"/>
    <w:rsid w:val="007A538B"/>
    <w:rsid w:val="007A53D4"/>
    <w:rsid w:val="007B00F1"/>
    <w:rsid w:val="007B3F6B"/>
    <w:rsid w:val="007B4E15"/>
    <w:rsid w:val="007B4ED4"/>
    <w:rsid w:val="007B6E27"/>
    <w:rsid w:val="007B7B72"/>
    <w:rsid w:val="007B7E98"/>
    <w:rsid w:val="007C0EE5"/>
    <w:rsid w:val="007C1831"/>
    <w:rsid w:val="007C18D2"/>
    <w:rsid w:val="007C2941"/>
    <w:rsid w:val="007C3BD2"/>
    <w:rsid w:val="007C450A"/>
    <w:rsid w:val="007C4B11"/>
    <w:rsid w:val="007C6AAD"/>
    <w:rsid w:val="007C706F"/>
    <w:rsid w:val="007C77A1"/>
    <w:rsid w:val="007D172F"/>
    <w:rsid w:val="007D1CF3"/>
    <w:rsid w:val="007D4B23"/>
    <w:rsid w:val="007D4B4F"/>
    <w:rsid w:val="007D5840"/>
    <w:rsid w:val="007D70E7"/>
    <w:rsid w:val="007D7685"/>
    <w:rsid w:val="007E0345"/>
    <w:rsid w:val="007E4BF4"/>
    <w:rsid w:val="007E5CF1"/>
    <w:rsid w:val="007E66BF"/>
    <w:rsid w:val="007E6DC0"/>
    <w:rsid w:val="007E6FB2"/>
    <w:rsid w:val="007E722E"/>
    <w:rsid w:val="007F00C2"/>
    <w:rsid w:val="007F08CA"/>
    <w:rsid w:val="007F0D5D"/>
    <w:rsid w:val="007F17E3"/>
    <w:rsid w:val="007F26F2"/>
    <w:rsid w:val="007F27AB"/>
    <w:rsid w:val="007F6E4F"/>
    <w:rsid w:val="007F78D8"/>
    <w:rsid w:val="008021B9"/>
    <w:rsid w:val="008029C3"/>
    <w:rsid w:val="00803E9F"/>
    <w:rsid w:val="00814755"/>
    <w:rsid w:val="008163C5"/>
    <w:rsid w:val="008169C0"/>
    <w:rsid w:val="00816EBD"/>
    <w:rsid w:val="0081713F"/>
    <w:rsid w:val="008202CF"/>
    <w:rsid w:val="0082446A"/>
    <w:rsid w:val="00824B24"/>
    <w:rsid w:val="0082527D"/>
    <w:rsid w:val="00830982"/>
    <w:rsid w:val="00830AF1"/>
    <w:rsid w:val="008314C5"/>
    <w:rsid w:val="00831D21"/>
    <w:rsid w:val="0083221F"/>
    <w:rsid w:val="00832EE1"/>
    <w:rsid w:val="00833039"/>
    <w:rsid w:val="0083360C"/>
    <w:rsid w:val="00833724"/>
    <w:rsid w:val="008342A3"/>
    <w:rsid w:val="00834488"/>
    <w:rsid w:val="00834B94"/>
    <w:rsid w:val="00835A0A"/>
    <w:rsid w:val="00836F14"/>
    <w:rsid w:val="00837385"/>
    <w:rsid w:val="0084239F"/>
    <w:rsid w:val="00844A02"/>
    <w:rsid w:val="00844C59"/>
    <w:rsid w:val="0084525B"/>
    <w:rsid w:val="00845B9A"/>
    <w:rsid w:val="00845FC4"/>
    <w:rsid w:val="00846915"/>
    <w:rsid w:val="00846B70"/>
    <w:rsid w:val="00847A29"/>
    <w:rsid w:val="00850290"/>
    <w:rsid w:val="00850E4D"/>
    <w:rsid w:val="00851502"/>
    <w:rsid w:val="00851DFD"/>
    <w:rsid w:val="0085508A"/>
    <w:rsid w:val="00857460"/>
    <w:rsid w:val="00857A40"/>
    <w:rsid w:val="00861A96"/>
    <w:rsid w:val="00863F63"/>
    <w:rsid w:val="008665E0"/>
    <w:rsid w:val="00866D68"/>
    <w:rsid w:val="00867247"/>
    <w:rsid w:val="00871AF9"/>
    <w:rsid w:val="008728E9"/>
    <w:rsid w:val="008758B4"/>
    <w:rsid w:val="00876196"/>
    <w:rsid w:val="00876958"/>
    <w:rsid w:val="00880311"/>
    <w:rsid w:val="00880B8F"/>
    <w:rsid w:val="00881324"/>
    <w:rsid w:val="008818AD"/>
    <w:rsid w:val="00882D89"/>
    <w:rsid w:val="00884E29"/>
    <w:rsid w:val="008854E2"/>
    <w:rsid w:val="00892CFC"/>
    <w:rsid w:val="00893B05"/>
    <w:rsid w:val="00893D9D"/>
    <w:rsid w:val="00895875"/>
    <w:rsid w:val="0089753C"/>
    <w:rsid w:val="00897846"/>
    <w:rsid w:val="008A005E"/>
    <w:rsid w:val="008A0B6E"/>
    <w:rsid w:val="008A1FC5"/>
    <w:rsid w:val="008A2765"/>
    <w:rsid w:val="008A380F"/>
    <w:rsid w:val="008A5DFF"/>
    <w:rsid w:val="008A7B8E"/>
    <w:rsid w:val="008B04DE"/>
    <w:rsid w:val="008B357F"/>
    <w:rsid w:val="008B663C"/>
    <w:rsid w:val="008B6A9F"/>
    <w:rsid w:val="008C3264"/>
    <w:rsid w:val="008C5032"/>
    <w:rsid w:val="008C5B55"/>
    <w:rsid w:val="008D02F0"/>
    <w:rsid w:val="008D169B"/>
    <w:rsid w:val="008D19B4"/>
    <w:rsid w:val="008D2AF4"/>
    <w:rsid w:val="008D43C6"/>
    <w:rsid w:val="008D4918"/>
    <w:rsid w:val="008D59FA"/>
    <w:rsid w:val="008D5A0C"/>
    <w:rsid w:val="008D6DE7"/>
    <w:rsid w:val="008E17B4"/>
    <w:rsid w:val="008E2108"/>
    <w:rsid w:val="008E25ED"/>
    <w:rsid w:val="008E35E5"/>
    <w:rsid w:val="008E3DF9"/>
    <w:rsid w:val="008E49A8"/>
    <w:rsid w:val="008E65BF"/>
    <w:rsid w:val="008E7931"/>
    <w:rsid w:val="008F07F2"/>
    <w:rsid w:val="008F0E8A"/>
    <w:rsid w:val="008F22DE"/>
    <w:rsid w:val="008F2507"/>
    <w:rsid w:val="008F4725"/>
    <w:rsid w:val="008F4C16"/>
    <w:rsid w:val="008F5782"/>
    <w:rsid w:val="008F607A"/>
    <w:rsid w:val="008F7B61"/>
    <w:rsid w:val="0090001D"/>
    <w:rsid w:val="00900911"/>
    <w:rsid w:val="00900DA2"/>
    <w:rsid w:val="0090100B"/>
    <w:rsid w:val="00902209"/>
    <w:rsid w:val="00903398"/>
    <w:rsid w:val="0090340D"/>
    <w:rsid w:val="00903900"/>
    <w:rsid w:val="0090582A"/>
    <w:rsid w:val="009066F6"/>
    <w:rsid w:val="009070D3"/>
    <w:rsid w:val="009072AF"/>
    <w:rsid w:val="00907339"/>
    <w:rsid w:val="009123EA"/>
    <w:rsid w:val="009133D9"/>
    <w:rsid w:val="00913F18"/>
    <w:rsid w:val="00914101"/>
    <w:rsid w:val="0091464C"/>
    <w:rsid w:val="009163AC"/>
    <w:rsid w:val="0092067A"/>
    <w:rsid w:val="00923E78"/>
    <w:rsid w:val="009265A6"/>
    <w:rsid w:val="00930244"/>
    <w:rsid w:val="0093193B"/>
    <w:rsid w:val="00931E37"/>
    <w:rsid w:val="009327EA"/>
    <w:rsid w:val="00933C5C"/>
    <w:rsid w:val="00934220"/>
    <w:rsid w:val="009353C3"/>
    <w:rsid w:val="0093567D"/>
    <w:rsid w:val="0094070F"/>
    <w:rsid w:val="00942395"/>
    <w:rsid w:val="0094359B"/>
    <w:rsid w:val="00943AF2"/>
    <w:rsid w:val="009443F2"/>
    <w:rsid w:val="009444EE"/>
    <w:rsid w:val="009446FF"/>
    <w:rsid w:val="00944CD1"/>
    <w:rsid w:val="009463B7"/>
    <w:rsid w:val="00946B62"/>
    <w:rsid w:val="0095003F"/>
    <w:rsid w:val="00951544"/>
    <w:rsid w:val="0095266C"/>
    <w:rsid w:val="00954031"/>
    <w:rsid w:val="00954509"/>
    <w:rsid w:val="00957CD3"/>
    <w:rsid w:val="00961709"/>
    <w:rsid w:val="00964E3C"/>
    <w:rsid w:val="009652EF"/>
    <w:rsid w:val="009658D2"/>
    <w:rsid w:val="009660D1"/>
    <w:rsid w:val="009665EF"/>
    <w:rsid w:val="0096663C"/>
    <w:rsid w:val="00971D30"/>
    <w:rsid w:val="00972283"/>
    <w:rsid w:val="00973E86"/>
    <w:rsid w:val="00974E23"/>
    <w:rsid w:val="00975405"/>
    <w:rsid w:val="009758A9"/>
    <w:rsid w:val="00977957"/>
    <w:rsid w:val="0098076C"/>
    <w:rsid w:val="00980DCE"/>
    <w:rsid w:val="00980E0E"/>
    <w:rsid w:val="00982302"/>
    <w:rsid w:val="00982889"/>
    <w:rsid w:val="00982C64"/>
    <w:rsid w:val="00983866"/>
    <w:rsid w:val="00983FF6"/>
    <w:rsid w:val="00985BA3"/>
    <w:rsid w:val="0098640F"/>
    <w:rsid w:val="009870F6"/>
    <w:rsid w:val="009907AA"/>
    <w:rsid w:val="0099087E"/>
    <w:rsid w:val="009919D7"/>
    <w:rsid w:val="00994CD1"/>
    <w:rsid w:val="00995070"/>
    <w:rsid w:val="009952A6"/>
    <w:rsid w:val="00995AA0"/>
    <w:rsid w:val="0099620A"/>
    <w:rsid w:val="009963C3"/>
    <w:rsid w:val="00996CB1"/>
    <w:rsid w:val="009978B9"/>
    <w:rsid w:val="00997E42"/>
    <w:rsid w:val="009A0A6A"/>
    <w:rsid w:val="009A0C64"/>
    <w:rsid w:val="009A440A"/>
    <w:rsid w:val="009A4435"/>
    <w:rsid w:val="009A4925"/>
    <w:rsid w:val="009A4A2A"/>
    <w:rsid w:val="009A6EA2"/>
    <w:rsid w:val="009B12FD"/>
    <w:rsid w:val="009B235B"/>
    <w:rsid w:val="009B2579"/>
    <w:rsid w:val="009B2D30"/>
    <w:rsid w:val="009B4946"/>
    <w:rsid w:val="009B6034"/>
    <w:rsid w:val="009B63B2"/>
    <w:rsid w:val="009B667B"/>
    <w:rsid w:val="009C2E0D"/>
    <w:rsid w:val="009C4E5D"/>
    <w:rsid w:val="009C6C94"/>
    <w:rsid w:val="009C7190"/>
    <w:rsid w:val="009D4A19"/>
    <w:rsid w:val="009D4C7A"/>
    <w:rsid w:val="009D59A2"/>
    <w:rsid w:val="009D610A"/>
    <w:rsid w:val="009D635D"/>
    <w:rsid w:val="009D6447"/>
    <w:rsid w:val="009D7CB9"/>
    <w:rsid w:val="009E0C89"/>
    <w:rsid w:val="009E131A"/>
    <w:rsid w:val="009E5D27"/>
    <w:rsid w:val="009E5D4F"/>
    <w:rsid w:val="009E5F25"/>
    <w:rsid w:val="009E61A9"/>
    <w:rsid w:val="009E6989"/>
    <w:rsid w:val="009E7A51"/>
    <w:rsid w:val="009F000C"/>
    <w:rsid w:val="009F104C"/>
    <w:rsid w:val="009F1846"/>
    <w:rsid w:val="009F2AE9"/>
    <w:rsid w:val="009F603E"/>
    <w:rsid w:val="009F62F9"/>
    <w:rsid w:val="009F7186"/>
    <w:rsid w:val="009F7B59"/>
    <w:rsid w:val="00A000C6"/>
    <w:rsid w:val="00A0066B"/>
    <w:rsid w:val="00A00677"/>
    <w:rsid w:val="00A00D7D"/>
    <w:rsid w:val="00A01BAC"/>
    <w:rsid w:val="00A026B8"/>
    <w:rsid w:val="00A02886"/>
    <w:rsid w:val="00A03B4D"/>
    <w:rsid w:val="00A04E1D"/>
    <w:rsid w:val="00A04F83"/>
    <w:rsid w:val="00A056ED"/>
    <w:rsid w:val="00A0582C"/>
    <w:rsid w:val="00A070B5"/>
    <w:rsid w:val="00A07B71"/>
    <w:rsid w:val="00A1134A"/>
    <w:rsid w:val="00A116AA"/>
    <w:rsid w:val="00A1177D"/>
    <w:rsid w:val="00A11F4E"/>
    <w:rsid w:val="00A1246F"/>
    <w:rsid w:val="00A13D54"/>
    <w:rsid w:val="00A14315"/>
    <w:rsid w:val="00A16116"/>
    <w:rsid w:val="00A1706E"/>
    <w:rsid w:val="00A170F7"/>
    <w:rsid w:val="00A179D4"/>
    <w:rsid w:val="00A20800"/>
    <w:rsid w:val="00A20AC3"/>
    <w:rsid w:val="00A21601"/>
    <w:rsid w:val="00A22995"/>
    <w:rsid w:val="00A23298"/>
    <w:rsid w:val="00A233D9"/>
    <w:rsid w:val="00A24F6A"/>
    <w:rsid w:val="00A26E3E"/>
    <w:rsid w:val="00A26F07"/>
    <w:rsid w:val="00A279C6"/>
    <w:rsid w:val="00A27A51"/>
    <w:rsid w:val="00A32A06"/>
    <w:rsid w:val="00A34660"/>
    <w:rsid w:val="00A37433"/>
    <w:rsid w:val="00A3759F"/>
    <w:rsid w:val="00A3773E"/>
    <w:rsid w:val="00A40D91"/>
    <w:rsid w:val="00A410C7"/>
    <w:rsid w:val="00A43797"/>
    <w:rsid w:val="00A4387F"/>
    <w:rsid w:val="00A442E2"/>
    <w:rsid w:val="00A44833"/>
    <w:rsid w:val="00A44960"/>
    <w:rsid w:val="00A454F2"/>
    <w:rsid w:val="00A45B20"/>
    <w:rsid w:val="00A45FBE"/>
    <w:rsid w:val="00A46D9B"/>
    <w:rsid w:val="00A46EC6"/>
    <w:rsid w:val="00A50E6F"/>
    <w:rsid w:val="00A50F5C"/>
    <w:rsid w:val="00A5125F"/>
    <w:rsid w:val="00A5139A"/>
    <w:rsid w:val="00A51FC0"/>
    <w:rsid w:val="00A52B82"/>
    <w:rsid w:val="00A52CDE"/>
    <w:rsid w:val="00A52EF2"/>
    <w:rsid w:val="00A55082"/>
    <w:rsid w:val="00A550EC"/>
    <w:rsid w:val="00A56108"/>
    <w:rsid w:val="00A61702"/>
    <w:rsid w:val="00A625B4"/>
    <w:rsid w:val="00A6471F"/>
    <w:rsid w:val="00A64B25"/>
    <w:rsid w:val="00A67CEB"/>
    <w:rsid w:val="00A70649"/>
    <w:rsid w:val="00A729F8"/>
    <w:rsid w:val="00A72D9E"/>
    <w:rsid w:val="00A7396B"/>
    <w:rsid w:val="00A74E0C"/>
    <w:rsid w:val="00A75144"/>
    <w:rsid w:val="00A75F66"/>
    <w:rsid w:val="00A778B8"/>
    <w:rsid w:val="00A77F64"/>
    <w:rsid w:val="00A80C7E"/>
    <w:rsid w:val="00A8296D"/>
    <w:rsid w:val="00A836C0"/>
    <w:rsid w:val="00A84465"/>
    <w:rsid w:val="00A845A5"/>
    <w:rsid w:val="00A84694"/>
    <w:rsid w:val="00A84B59"/>
    <w:rsid w:val="00A853B3"/>
    <w:rsid w:val="00A87694"/>
    <w:rsid w:val="00A90C17"/>
    <w:rsid w:val="00A90C3A"/>
    <w:rsid w:val="00A90E5B"/>
    <w:rsid w:val="00A924F9"/>
    <w:rsid w:val="00A92D20"/>
    <w:rsid w:val="00AA001F"/>
    <w:rsid w:val="00AA1116"/>
    <w:rsid w:val="00AA5C40"/>
    <w:rsid w:val="00AA7B91"/>
    <w:rsid w:val="00AA7F74"/>
    <w:rsid w:val="00AB11A0"/>
    <w:rsid w:val="00AB2BC5"/>
    <w:rsid w:val="00AB5738"/>
    <w:rsid w:val="00AB68EC"/>
    <w:rsid w:val="00AB7DAA"/>
    <w:rsid w:val="00AC05C7"/>
    <w:rsid w:val="00AC1F3D"/>
    <w:rsid w:val="00AC241D"/>
    <w:rsid w:val="00AC318F"/>
    <w:rsid w:val="00AC3FF3"/>
    <w:rsid w:val="00AC43ED"/>
    <w:rsid w:val="00AD025A"/>
    <w:rsid w:val="00AD2839"/>
    <w:rsid w:val="00AD3364"/>
    <w:rsid w:val="00AD6E5A"/>
    <w:rsid w:val="00AD7073"/>
    <w:rsid w:val="00AD7091"/>
    <w:rsid w:val="00AE042D"/>
    <w:rsid w:val="00AE044C"/>
    <w:rsid w:val="00AE159A"/>
    <w:rsid w:val="00AE2208"/>
    <w:rsid w:val="00AE29B3"/>
    <w:rsid w:val="00AE2A6D"/>
    <w:rsid w:val="00AE3D10"/>
    <w:rsid w:val="00AE491F"/>
    <w:rsid w:val="00AE50D1"/>
    <w:rsid w:val="00AE5633"/>
    <w:rsid w:val="00AE5797"/>
    <w:rsid w:val="00AE57DC"/>
    <w:rsid w:val="00AE6912"/>
    <w:rsid w:val="00AE77EF"/>
    <w:rsid w:val="00AF056A"/>
    <w:rsid w:val="00AF0B43"/>
    <w:rsid w:val="00AF2EA8"/>
    <w:rsid w:val="00AF3053"/>
    <w:rsid w:val="00AF42EE"/>
    <w:rsid w:val="00AF4617"/>
    <w:rsid w:val="00AF467F"/>
    <w:rsid w:val="00AF57B3"/>
    <w:rsid w:val="00AF629E"/>
    <w:rsid w:val="00B00F60"/>
    <w:rsid w:val="00B015F8"/>
    <w:rsid w:val="00B01EDB"/>
    <w:rsid w:val="00B04F39"/>
    <w:rsid w:val="00B0652B"/>
    <w:rsid w:val="00B12BCC"/>
    <w:rsid w:val="00B12CD9"/>
    <w:rsid w:val="00B13D1C"/>
    <w:rsid w:val="00B16337"/>
    <w:rsid w:val="00B16F87"/>
    <w:rsid w:val="00B17632"/>
    <w:rsid w:val="00B21151"/>
    <w:rsid w:val="00B22FD8"/>
    <w:rsid w:val="00B23E64"/>
    <w:rsid w:val="00B2495C"/>
    <w:rsid w:val="00B25E43"/>
    <w:rsid w:val="00B3089F"/>
    <w:rsid w:val="00B328AA"/>
    <w:rsid w:val="00B32CED"/>
    <w:rsid w:val="00B32CEE"/>
    <w:rsid w:val="00B333D2"/>
    <w:rsid w:val="00B33B85"/>
    <w:rsid w:val="00B3487F"/>
    <w:rsid w:val="00B35DFF"/>
    <w:rsid w:val="00B3656B"/>
    <w:rsid w:val="00B365E6"/>
    <w:rsid w:val="00B40B7B"/>
    <w:rsid w:val="00B41009"/>
    <w:rsid w:val="00B41607"/>
    <w:rsid w:val="00B4187C"/>
    <w:rsid w:val="00B43E7C"/>
    <w:rsid w:val="00B44143"/>
    <w:rsid w:val="00B445A2"/>
    <w:rsid w:val="00B45EA0"/>
    <w:rsid w:val="00B46550"/>
    <w:rsid w:val="00B46939"/>
    <w:rsid w:val="00B5025A"/>
    <w:rsid w:val="00B51582"/>
    <w:rsid w:val="00B51730"/>
    <w:rsid w:val="00B519C4"/>
    <w:rsid w:val="00B51E01"/>
    <w:rsid w:val="00B51FAA"/>
    <w:rsid w:val="00B52470"/>
    <w:rsid w:val="00B530AC"/>
    <w:rsid w:val="00B55AED"/>
    <w:rsid w:val="00B611B2"/>
    <w:rsid w:val="00B614E7"/>
    <w:rsid w:val="00B62FA7"/>
    <w:rsid w:val="00B66369"/>
    <w:rsid w:val="00B6692F"/>
    <w:rsid w:val="00B70384"/>
    <w:rsid w:val="00B703C8"/>
    <w:rsid w:val="00B73B73"/>
    <w:rsid w:val="00B73FD6"/>
    <w:rsid w:val="00B743A7"/>
    <w:rsid w:val="00B74B05"/>
    <w:rsid w:val="00B7500E"/>
    <w:rsid w:val="00B756B4"/>
    <w:rsid w:val="00B76691"/>
    <w:rsid w:val="00B76F6E"/>
    <w:rsid w:val="00B77578"/>
    <w:rsid w:val="00B818C7"/>
    <w:rsid w:val="00B8525F"/>
    <w:rsid w:val="00B86862"/>
    <w:rsid w:val="00B903A2"/>
    <w:rsid w:val="00B91287"/>
    <w:rsid w:val="00B9372F"/>
    <w:rsid w:val="00B965B4"/>
    <w:rsid w:val="00B96646"/>
    <w:rsid w:val="00B97B40"/>
    <w:rsid w:val="00BA0944"/>
    <w:rsid w:val="00BA35C2"/>
    <w:rsid w:val="00BA4452"/>
    <w:rsid w:val="00BA4476"/>
    <w:rsid w:val="00BA47E9"/>
    <w:rsid w:val="00BA6768"/>
    <w:rsid w:val="00BA7A28"/>
    <w:rsid w:val="00BB350E"/>
    <w:rsid w:val="00BB5B1C"/>
    <w:rsid w:val="00BB6046"/>
    <w:rsid w:val="00BB6803"/>
    <w:rsid w:val="00BB70D1"/>
    <w:rsid w:val="00BC276F"/>
    <w:rsid w:val="00BC3446"/>
    <w:rsid w:val="00BC3C56"/>
    <w:rsid w:val="00BC495C"/>
    <w:rsid w:val="00BC5591"/>
    <w:rsid w:val="00BC6824"/>
    <w:rsid w:val="00BC7BDD"/>
    <w:rsid w:val="00BD17BC"/>
    <w:rsid w:val="00BD3627"/>
    <w:rsid w:val="00BD37D1"/>
    <w:rsid w:val="00BD46BC"/>
    <w:rsid w:val="00BD7A86"/>
    <w:rsid w:val="00BD7EDF"/>
    <w:rsid w:val="00BE0030"/>
    <w:rsid w:val="00BE23D4"/>
    <w:rsid w:val="00BE2960"/>
    <w:rsid w:val="00BE5126"/>
    <w:rsid w:val="00BE6CA3"/>
    <w:rsid w:val="00BE6F68"/>
    <w:rsid w:val="00BE7AE4"/>
    <w:rsid w:val="00BF117D"/>
    <w:rsid w:val="00BF1640"/>
    <w:rsid w:val="00BF270C"/>
    <w:rsid w:val="00BF535C"/>
    <w:rsid w:val="00BF5864"/>
    <w:rsid w:val="00BF5B67"/>
    <w:rsid w:val="00BF6D0D"/>
    <w:rsid w:val="00C01CA6"/>
    <w:rsid w:val="00C02ED3"/>
    <w:rsid w:val="00C03917"/>
    <w:rsid w:val="00C056E5"/>
    <w:rsid w:val="00C05A6F"/>
    <w:rsid w:val="00C06487"/>
    <w:rsid w:val="00C065A2"/>
    <w:rsid w:val="00C07E82"/>
    <w:rsid w:val="00C07F02"/>
    <w:rsid w:val="00C11B88"/>
    <w:rsid w:val="00C11FB7"/>
    <w:rsid w:val="00C24E29"/>
    <w:rsid w:val="00C27BF9"/>
    <w:rsid w:val="00C30222"/>
    <w:rsid w:val="00C3301F"/>
    <w:rsid w:val="00C34916"/>
    <w:rsid w:val="00C368E7"/>
    <w:rsid w:val="00C37268"/>
    <w:rsid w:val="00C40335"/>
    <w:rsid w:val="00C40D31"/>
    <w:rsid w:val="00C421BF"/>
    <w:rsid w:val="00C42227"/>
    <w:rsid w:val="00C43426"/>
    <w:rsid w:val="00C4595D"/>
    <w:rsid w:val="00C46D83"/>
    <w:rsid w:val="00C472F2"/>
    <w:rsid w:val="00C517CB"/>
    <w:rsid w:val="00C5591A"/>
    <w:rsid w:val="00C60C54"/>
    <w:rsid w:val="00C62696"/>
    <w:rsid w:val="00C631CC"/>
    <w:rsid w:val="00C640B9"/>
    <w:rsid w:val="00C6568B"/>
    <w:rsid w:val="00C708B8"/>
    <w:rsid w:val="00C73101"/>
    <w:rsid w:val="00C739B8"/>
    <w:rsid w:val="00C7498F"/>
    <w:rsid w:val="00C7561E"/>
    <w:rsid w:val="00C76747"/>
    <w:rsid w:val="00C76947"/>
    <w:rsid w:val="00C770DD"/>
    <w:rsid w:val="00C77EAB"/>
    <w:rsid w:val="00C820D4"/>
    <w:rsid w:val="00C827E0"/>
    <w:rsid w:val="00C84387"/>
    <w:rsid w:val="00C84635"/>
    <w:rsid w:val="00C926CA"/>
    <w:rsid w:val="00C93C69"/>
    <w:rsid w:val="00C93D8E"/>
    <w:rsid w:val="00C9786C"/>
    <w:rsid w:val="00CA0563"/>
    <w:rsid w:val="00CA1AD4"/>
    <w:rsid w:val="00CA1BF4"/>
    <w:rsid w:val="00CA2738"/>
    <w:rsid w:val="00CA2ADD"/>
    <w:rsid w:val="00CA4471"/>
    <w:rsid w:val="00CA459F"/>
    <w:rsid w:val="00CA4A43"/>
    <w:rsid w:val="00CA5B28"/>
    <w:rsid w:val="00CA6677"/>
    <w:rsid w:val="00CA6CCF"/>
    <w:rsid w:val="00CA70E6"/>
    <w:rsid w:val="00CA770D"/>
    <w:rsid w:val="00CA7EB5"/>
    <w:rsid w:val="00CB1A1D"/>
    <w:rsid w:val="00CB1B2C"/>
    <w:rsid w:val="00CB2ABF"/>
    <w:rsid w:val="00CB2DBD"/>
    <w:rsid w:val="00CB36A6"/>
    <w:rsid w:val="00CB5CBC"/>
    <w:rsid w:val="00CB677E"/>
    <w:rsid w:val="00CB69FC"/>
    <w:rsid w:val="00CC1472"/>
    <w:rsid w:val="00CC45E2"/>
    <w:rsid w:val="00CC4727"/>
    <w:rsid w:val="00CC58B7"/>
    <w:rsid w:val="00CC5910"/>
    <w:rsid w:val="00CC5998"/>
    <w:rsid w:val="00CC608A"/>
    <w:rsid w:val="00CC7234"/>
    <w:rsid w:val="00CC7D83"/>
    <w:rsid w:val="00CD0369"/>
    <w:rsid w:val="00CD5610"/>
    <w:rsid w:val="00CD6A75"/>
    <w:rsid w:val="00CE09B7"/>
    <w:rsid w:val="00CE2A97"/>
    <w:rsid w:val="00CE58DB"/>
    <w:rsid w:val="00CE6EEC"/>
    <w:rsid w:val="00CF075B"/>
    <w:rsid w:val="00CF09E4"/>
    <w:rsid w:val="00CF09F1"/>
    <w:rsid w:val="00CF1629"/>
    <w:rsid w:val="00CF2CFC"/>
    <w:rsid w:val="00CF462E"/>
    <w:rsid w:val="00CF4E73"/>
    <w:rsid w:val="00D022C6"/>
    <w:rsid w:val="00D02E9E"/>
    <w:rsid w:val="00D045DF"/>
    <w:rsid w:val="00D049BB"/>
    <w:rsid w:val="00D04DB9"/>
    <w:rsid w:val="00D05EE5"/>
    <w:rsid w:val="00D11306"/>
    <w:rsid w:val="00D1515E"/>
    <w:rsid w:val="00D153F1"/>
    <w:rsid w:val="00D16EF8"/>
    <w:rsid w:val="00D200D2"/>
    <w:rsid w:val="00D2120A"/>
    <w:rsid w:val="00D21EE8"/>
    <w:rsid w:val="00D22DBC"/>
    <w:rsid w:val="00D2357D"/>
    <w:rsid w:val="00D24E49"/>
    <w:rsid w:val="00D26299"/>
    <w:rsid w:val="00D26EE9"/>
    <w:rsid w:val="00D27963"/>
    <w:rsid w:val="00D27D8C"/>
    <w:rsid w:val="00D31B16"/>
    <w:rsid w:val="00D32709"/>
    <w:rsid w:val="00D32750"/>
    <w:rsid w:val="00D32FBD"/>
    <w:rsid w:val="00D33A23"/>
    <w:rsid w:val="00D35632"/>
    <w:rsid w:val="00D358FA"/>
    <w:rsid w:val="00D35E05"/>
    <w:rsid w:val="00D367FF"/>
    <w:rsid w:val="00D3748A"/>
    <w:rsid w:val="00D4183D"/>
    <w:rsid w:val="00D4513F"/>
    <w:rsid w:val="00D46A44"/>
    <w:rsid w:val="00D46BAD"/>
    <w:rsid w:val="00D47932"/>
    <w:rsid w:val="00D50E8C"/>
    <w:rsid w:val="00D53E7D"/>
    <w:rsid w:val="00D55C09"/>
    <w:rsid w:val="00D5765E"/>
    <w:rsid w:val="00D57927"/>
    <w:rsid w:val="00D60A61"/>
    <w:rsid w:val="00D60BBB"/>
    <w:rsid w:val="00D61A71"/>
    <w:rsid w:val="00D62CAD"/>
    <w:rsid w:val="00D630DE"/>
    <w:rsid w:val="00D6435F"/>
    <w:rsid w:val="00D64451"/>
    <w:rsid w:val="00D6552B"/>
    <w:rsid w:val="00D656A8"/>
    <w:rsid w:val="00D661B0"/>
    <w:rsid w:val="00D6697D"/>
    <w:rsid w:val="00D669B0"/>
    <w:rsid w:val="00D66B91"/>
    <w:rsid w:val="00D707B0"/>
    <w:rsid w:val="00D71FD9"/>
    <w:rsid w:val="00D72956"/>
    <w:rsid w:val="00D73204"/>
    <w:rsid w:val="00D7447D"/>
    <w:rsid w:val="00D77B32"/>
    <w:rsid w:val="00D808C4"/>
    <w:rsid w:val="00D815A7"/>
    <w:rsid w:val="00D815F3"/>
    <w:rsid w:val="00D8358E"/>
    <w:rsid w:val="00D83880"/>
    <w:rsid w:val="00D85516"/>
    <w:rsid w:val="00D855B4"/>
    <w:rsid w:val="00D914F9"/>
    <w:rsid w:val="00D91A00"/>
    <w:rsid w:val="00D91EDD"/>
    <w:rsid w:val="00D94B3B"/>
    <w:rsid w:val="00D97729"/>
    <w:rsid w:val="00D97A99"/>
    <w:rsid w:val="00DA0D98"/>
    <w:rsid w:val="00DA2DE5"/>
    <w:rsid w:val="00DB04C9"/>
    <w:rsid w:val="00DB04FA"/>
    <w:rsid w:val="00DB0B62"/>
    <w:rsid w:val="00DB0BDB"/>
    <w:rsid w:val="00DB0FC7"/>
    <w:rsid w:val="00DB21EA"/>
    <w:rsid w:val="00DB2DA4"/>
    <w:rsid w:val="00DB39F7"/>
    <w:rsid w:val="00DB3B65"/>
    <w:rsid w:val="00DB668E"/>
    <w:rsid w:val="00DC08B2"/>
    <w:rsid w:val="00DC0C0D"/>
    <w:rsid w:val="00DC1001"/>
    <w:rsid w:val="00DC1E08"/>
    <w:rsid w:val="00DC24CB"/>
    <w:rsid w:val="00DC2ABF"/>
    <w:rsid w:val="00DC3B77"/>
    <w:rsid w:val="00DC632B"/>
    <w:rsid w:val="00DD028B"/>
    <w:rsid w:val="00DD1E01"/>
    <w:rsid w:val="00DD21C6"/>
    <w:rsid w:val="00DD2D74"/>
    <w:rsid w:val="00DD517D"/>
    <w:rsid w:val="00DD5A97"/>
    <w:rsid w:val="00DD5FE5"/>
    <w:rsid w:val="00DD6A9E"/>
    <w:rsid w:val="00DD701C"/>
    <w:rsid w:val="00DD7212"/>
    <w:rsid w:val="00DD7878"/>
    <w:rsid w:val="00DE56AF"/>
    <w:rsid w:val="00DE5E7D"/>
    <w:rsid w:val="00DF09AC"/>
    <w:rsid w:val="00DF1282"/>
    <w:rsid w:val="00DF17C0"/>
    <w:rsid w:val="00DF20AB"/>
    <w:rsid w:val="00DF48B7"/>
    <w:rsid w:val="00DF67B1"/>
    <w:rsid w:val="00DF7BF9"/>
    <w:rsid w:val="00E01B91"/>
    <w:rsid w:val="00E02A25"/>
    <w:rsid w:val="00E031F1"/>
    <w:rsid w:val="00E03F61"/>
    <w:rsid w:val="00E04192"/>
    <w:rsid w:val="00E05A1E"/>
    <w:rsid w:val="00E060A3"/>
    <w:rsid w:val="00E07E8D"/>
    <w:rsid w:val="00E108E1"/>
    <w:rsid w:val="00E13880"/>
    <w:rsid w:val="00E13C9A"/>
    <w:rsid w:val="00E141A1"/>
    <w:rsid w:val="00E2096D"/>
    <w:rsid w:val="00E22B0B"/>
    <w:rsid w:val="00E22FDA"/>
    <w:rsid w:val="00E23B16"/>
    <w:rsid w:val="00E24D7A"/>
    <w:rsid w:val="00E26A5A"/>
    <w:rsid w:val="00E27E09"/>
    <w:rsid w:val="00E32F0A"/>
    <w:rsid w:val="00E36EA6"/>
    <w:rsid w:val="00E37123"/>
    <w:rsid w:val="00E40D11"/>
    <w:rsid w:val="00E41468"/>
    <w:rsid w:val="00E43D71"/>
    <w:rsid w:val="00E4631E"/>
    <w:rsid w:val="00E47456"/>
    <w:rsid w:val="00E47953"/>
    <w:rsid w:val="00E47C80"/>
    <w:rsid w:val="00E50F3A"/>
    <w:rsid w:val="00E51E9C"/>
    <w:rsid w:val="00E52794"/>
    <w:rsid w:val="00E53ADC"/>
    <w:rsid w:val="00E557ED"/>
    <w:rsid w:val="00E57C9E"/>
    <w:rsid w:val="00E601B8"/>
    <w:rsid w:val="00E61830"/>
    <w:rsid w:val="00E6598D"/>
    <w:rsid w:val="00E65CD4"/>
    <w:rsid w:val="00E66134"/>
    <w:rsid w:val="00E67995"/>
    <w:rsid w:val="00E700A6"/>
    <w:rsid w:val="00E708CA"/>
    <w:rsid w:val="00E714BA"/>
    <w:rsid w:val="00E71DF0"/>
    <w:rsid w:val="00E7332C"/>
    <w:rsid w:val="00E73757"/>
    <w:rsid w:val="00E73A6D"/>
    <w:rsid w:val="00E747BF"/>
    <w:rsid w:val="00E75062"/>
    <w:rsid w:val="00E7533D"/>
    <w:rsid w:val="00E7537F"/>
    <w:rsid w:val="00E75C7F"/>
    <w:rsid w:val="00E76224"/>
    <w:rsid w:val="00E77DA7"/>
    <w:rsid w:val="00E8057D"/>
    <w:rsid w:val="00E81306"/>
    <w:rsid w:val="00E818E8"/>
    <w:rsid w:val="00E819CF"/>
    <w:rsid w:val="00E82741"/>
    <w:rsid w:val="00E834AF"/>
    <w:rsid w:val="00E84586"/>
    <w:rsid w:val="00E850C6"/>
    <w:rsid w:val="00E868C6"/>
    <w:rsid w:val="00E87523"/>
    <w:rsid w:val="00E87750"/>
    <w:rsid w:val="00E90694"/>
    <w:rsid w:val="00E942E5"/>
    <w:rsid w:val="00E94E6B"/>
    <w:rsid w:val="00E95386"/>
    <w:rsid w:val="00E95C3A"/>
    <w:rsid w:val="00E96714"/>
    <w:rsid w:val="00E96A66"/>
    <w:rsid w:val="00E97696"/>
    <w:rsid w:val="00EA431D"/>
    <w:rsid w:val="00EA6586"/>
    <w:rsid w:val="00EA6B33"/>
    <w:rsid w:val="00EA6F08"/>
    <w:rsid w:val="00EB15CF"/>
    <w:rsid w:val="00EB1C43"/>
    <w:rsid w:val="00EB1DC6"/>
    <w:rsid w:val="00EB30C8"/>
    <w:rsid w:val="00EB3154"/>
    <w:rsid w:val="00EB3381"/>
    <w:rsid w:val="00EB4388"/>
    <w:rsid w:val="00EB608C"/>
    <w:rsid w:val="00EB6E99"/>
    <w:rsid w:val="00EC0BC8"/>
    <w:rsid w:val="00EC194F"/>
    <w:rsid w:val="00EC2114"/>
    <w:rsid w:val="00EC25E1"/>
    <w:rsid w:val="00EC274D"/>
    <w:rsid w:val="00EC2C9C"/>
    <w:rsid w:val="00EC3B4B"/>
    <w:rsid w:val="00EC3B8F"/>
    <w:rsid w:val="00EC3C06"/>
    <w:rsid w:val="00EC514A"/>
    <w:rsid w:val="00EC623B"/>
    <w:rsid w:val="00EC6296"/>
    <w:rsid w:val="00EC652E"/>
    <w:rsid w:val="00EC71BD"/>
    <w:rsid w:val="00ED459C"/>
    <w:rsid w:val="00EE1643"/>
    <w:rsid w:val="00EF0587"/>
    <w:rsid w:val="00EF15F6"/>
    <w:rsid w:val="00EF183D"/>
    <w:rsid w:val="00EF1C47"/>
    <w:rsid w:val="00EF43FB"/>
    <w:rsid w:val="00EF460F"/>
    <w:rsid w:val="00EF483B"/>
    <w:rsid w:val="00EF72C6"/>
    <w:rsid w:val="00F00257"/>
    <w:rsid w:val="00F01269"/>
    <w:rsid w:val="00F01B9B"/>
    <w:rsid w:val="00F02BA2"/>
    <w:rsid w:val="00F04E2F"/>
    <w:rsid w:val="00F05872"/>
    <w:rsid w:val="00F0796B"/>
    <w:rsid w:val="00F15898"/>
    <w:rsid w:val="00F1651E"/>
    <w:rsid w:val="00F2108F"/>
    <w:rsid w:val="00F22BF4"/>
    <w:rsid w:val="00F22D89"/>
    <w:rsid w:val="00F24820"/>
    <w:rsid w:val="00F24B5A"/>
    <w:rsid w:val="00F25A90"/>
    <w:rsid w:val="00F264D7"/>
    <w:rsid w:val="00F2707D"/>
    <w:rsid w:val="00F32520"/>
    <w:rsid w:val="00F35635"/>
    <w:rsid w:val="00F3593E"/>
    <w:rsid w:val="00F36910"/>
    <w:rsid w:val="00F369B1"/>
    <w:rsid w:val="00F36E43"/>
    <w:rsid w:val="00F401C5"/>
    <w:rsid w:val="00F402D3"/>
    <w:rsid w:val="00F41490"/>
    <w:rsid w:val="00F43D00"/>
    <w:rsid w:val="00F44055"/>
    <w:rsid w:val="00F46BA2"/>
    <w:rsid w:val="00F47897"/>
    <w:rsid w:val="00F5043B"/>
    <w:rsid w:val="00F510C3"/>
    <w:rsid w:val="00F524C1"/>
    <w:rsid w:val="00F568AD"/>
    <w:rsid w:val="00F5777D"/>
    <w:rsid w:val="00F60079"/>
    <w:rsid w:val="00F62FF5"/>
    <w:rsid w:val="00F63E08"/>
    <w:rsid w:val="00F642DB"/>
    <w:rsid w:val="00F649FF"/>
    <w:rsid w:val="00F656A9"/>
    <w:rsid w:val="00F6620A"/>
    <w:rsid w:val="00F70B2F"/>
    <w:rsid w:val="00F722C7"/>
    <w:rsid w:val="00F724D6"/>
    <w:rsid w:val="00F7345D"/>
    <w:rsid w:val="00F738FA"/>
    <w:rsid w:val="00F74437"/>
    <w:rsid w:val="00F74D5A"/>
    <w:rsid w:val="00F75290"/>
    <w:rsid w:val="00F75551"/>
    <w:rsid w:val="00F76ECF"/>
    <w:rsid w:val="00F76EEF"/>
    <w:rsid w:val="00F77B60"/>
    <w:rsid w:val="00F81EBF"/>
    <w:rsid w:val="00F82436"/>
    <w:rsid w:val="00F82561"/>
    <w:rsid w:val="00F83855"/>
    <w:rsid w:val="00F844AB"/>
    <w:rsid w:val="00F8750F"/>
    <w:rsid w:val="00F90623"/>
    <w:rsid w:val="00F91D0E"/>
    <w:rsid w:val="00F91FCF"/>
    <w:rsid w:val="00F92100"/>
    <w:rsid w:val="00F92D10"/>
    <w:rsid w:val="00F93BE4"/>
    <w:rsid w:val="00F93C1B"/>
    <w:rsid w:val="00F94053"/>
    <w:rsid w:val="00F945E1"/>
    <w:rsid w:val="00F96046"/>
    <w:rsid w:val="00F96D2D"/>
    <w:rsid w:val="00F97A54"/>
    <w:rsid w:val="00FA0877"/>
    <w:rsid w:val="00FA65BC"/>
    <w:rsid w:val="00FA6EC9"/>
    <w:rsid w:val="00FB17B1"/>
    <w:rsid w:val="00FB1AEC"/>
    <w:rsid w:val="00FB1C9F"/>
    <w:rsid w:val="00FB4477"/>
    <w:rsid w:val="00FB5BB8"/>
    <w:rsid w:val="00FC2B38"/>
    <w:rsid w:val="00FC48C4"/>
    <w:rsid w:val="00FC5D09"/>
    <w:rsid w:val="00FC7734"/>
    <w:rsid w:val="00FD1947"/>
    <w:rsid w:val="00FD24C5"/>
    <w:rsid w:val="00FD426D"/>
    <w:rsid w:val="00FD4592"/>
    <w:rsid w:val="00FD631E"/>
    <w:rsid w:val="00FD7E2D"/>
    <w:rsid w:val="00FE06C5"/>
    <w:rsid w:val="00FE1459"/>
    <w:rsid w:val="00FE57D8"/>
    <w:rsid w:val="00FE68D7"/>
    <w:rsid w:val="00FE6E77"/>
    <w:rsid w:val="00FE79DB"/>
    <w:rsid w:val="00FF0A9E"/>
    <w:rsid w:val="00FF189D"/>
    <w:rsid w:val="00FF3E91"/>
    <w:rsid w:val="00FF4803"/>
    <w:rsid w:val="00FF70DB"/>
    <w:rsid w:val="00FF75D6"/>
    <w:rsid w:val="02285E09"/>
    <w:rsid w:val="02AB97DE"/>
    <w:rsid w:val="04463018"/>
    <w:rsid w:val="071EA8FB"/>
    <w:rsid w:val="091AEDA8"/>
    <w:rsid w:val="0A510201"/>
    <w:rsid w:val="0FF148C7"/>
    <w:rsid w:val="105E607F"/>
    <w:rsid w:val="13C00A98"/>
    <w:rsid w:val="13C0A444"/>
    <w:rsid w:val="17B83409"/>
    <w:rsid w:val="1891F294"/>
    <w:rsid w:val="1D761D7F"/>
    <w:rsid w:val="1ED2F0B7"/>
    <w:rsid w:val="207BF153"/>
    <w:rsid w:val="21A8F424"/>
    <w:rsid w:val="22568116"/>
    <w:rsid w:val="23587A47"/>
    <w:rsid w:val="248D41B2"/>
    <w:rsid w:val="25A6A5C0"/>
    <w:rsid w:val="263B7431"/>
    <w:rsid w:val="275D67F4"/>
    <w:rsid w:val="279ED191"/>
    <w:rsid w:val="28AFCA30"/>
    <w:rsid w:val="2B62E1B2"/>
    <w:rsid w:val="2ECED93A"/>
    <w:rsid w:val="302BB4A3"/>
    <w:rsid w:val="30457569"/>
    <w:rsid w:val="30F856D4"/>
    <w:rsid w:val="31B1C0B2"/>
    <w:rsid w:val="31F4BFDA"/>
    <w:rsid w:val="33A15945"/>
    <w:rsid w:val="34C952D6"/>
    <w:rsid w:val="39132B4A"/>
    <w:rsid w:val="3949D5C3"/>
    <w:rsid w:val="3970B00D"/>
    <w:rsid w:val="3FCA26C4"/>
    <w:rsid w:val="4062C1FD"/>
    <w:rsid w:val="433F5BC3"/>
    <w:rsid w:val="46B75231"/>
    <w:rsid w:val="48CC66CC"/>
    <w:rsid w:val="4953C952"/>
    <w:rsid w:val="4A05AC0F"/>
    <w:rsid w:val="4A597471"/>
    <w:rsid w:val="4AC399C3"/>
    <w:rsid w:val="4C51CAE3"/>
    <w:rsid w:val="4F937297"/>
    <w:rsid w:val="502427F7"/>
    <w:rsid w:val="52F8B43D"/>
    <w:rsid w:val="54098870"/>
    <w:rsid w:val="544E1D42"/>
    <w:rsid w:val="54C9F86E"/>
    <w:rsid w:val="5886E365"/>
    <w:rsid w:val="5A1464F4"/>
    <w:rsid w:val="5D7C35B7"/>
    <w:rsid w:val="5DEAD648"/>
    <w:rsid w:val="6519D724"/>
    <w:rsid w:val="6607DA02"/>
    <w:rsid w:val="67E41479"/>
    <w:rsid w:val="6A788E44"/>
    <w:rsid w:val="6ADF8F29"/>
    <w:rsid w:val="6B746C64"/>
    <w:rsid w:val="6B873CA8"/>
    <w:rsid w:val="6BB29DCD"/>
    <w:rsid w:val="6E977DD6"/>
    <w:rsid w:val="713D547C"/>
    <w:rsid w:val="720E715A"/>
    <w:rsid w:val="7377B7BE"/>
    <w:rsid w:val="744D40A6"/>
    <w:rsid w:val="762122A3"/>
    <w:rsid w:val="795299B7"/>
    <w:rsid w:val="79FE8B96"/>
    <w:rsid w:val="7F2155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AB4AC"/>
  <w15:docId w15:val="{B659D9F0-65EF-45FF-90D3-CD020D0C8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C60C54"/>
    <w:pPr>
      <w:keepNext/>
      <w:keepLines/>
      <w:numPr>
        <w:numId w:val="5"/>
      </w:numPr>
      <w:spacing w:before="120" w:after="120"/>
      <w:outlineLvl w:val="0"/>
    </w:pPr>
    <w:rPr>
      <w:rFonts w:eastAsiaTheme="majorEastAsia" w:cstheme="majorBidi"/>
      <w:b/>
      <w:color w:val="B5348D"/>
      <w:sz w:val="24"/>
      <w:szCs w:val="24"/>
    </w:rPr>
  </w:style>
  <w:style w:type="paragraph" w:styleId="Kop2">
    <w:name w:val="heading 2"/>
    <w:basedOn w:val="Standaard"/>
    <w:next w:val="Standaard"/>
    <w:link w:val="Kop2Char"/>
    <w:uiPriority w:val="9"/>
    <w:unhideWhenUsed/>
    <w:qFormat/>
    <w:rsid w:val="00C60C54"/>
    <w:pPr>
      <w:keepNext/>
      <w:keepLines/>
      <w:numPr>
        <w:ilvl w:val="1"/>
        <w:numId w:val="5"/>
      </w:numPr>
      <w:spacing w:before="60" w:after="60"/>
      <w:outlineLvl w:val="1"/>
    </w:pPr>
    <w:rPr>
      <w:rFonts w:eastAsiaTheme="majorEastAsia" w:cstheme="majorBidi"/>
      <w:b/>
      <w:color w:val="B1B649"/>
      <w:szCs w:val="22"/>
    </w:rPr>
  </w:style>
  <w:style w:type="paragraph" w:styleId="Kop3">
    <w:name w:val="heading 3"/>
    <w:basedOn w:val="Standaard"/>
    <w:next w:val="Standaard"/>
    <w:link w:val="Kop3Char"/>
    <w:uiPriority w:val="9"/>
    <w:unhideWhenUsed/>
    <w:qFormat/>
    <w:rsid w:val="00C60C54"/>
    <w:pPr>
      <w:keepNext/>
      <w:keepLines/>
      <w:numPr>
        <w:ilvl w:val="2"/>
        <w:numId w:val="5"/>
      </w:numPr>
      <w:spacing w:before="60" w:after="60"/>
      <w:outlineLvl w:val="2"/>
    </w:pPr>
    <w:rPr>
      <w:rFonts w:eastAsiaTheme="majorEastAsia" w:cstheme="majorBidi"/>
      <w:i/>
      <w:color w:val="ED8837"/>
    </w:rPr>
  </w:style>
  <w:style w:type="paragraph" w:styleId="Kop4">
    <w:name w:val="heading 4"/>
    <w:basedOn w:val="Standaard"/>
    <w:next w:val="Standaard"/>
    <w:link w:val="Kop4Char"/>
    <w:uiPriority w:val="9"/>
    <w:unhideWhenUsed/>
    <w:qFormat/>
    <w:rsid w:val="00C60C54"/>
    <w:pPr>
      <w:keepNext/>
      <w:keepLines/>
      <w:numPr>
        <w:ilvl w:val="3"/>
        <w:numId w:val="5"/>
      </w:numPr>
      <w:spacing w:before="60" w:after="60"/>
      <w:outlineLvl w:val="3"/>
    </w:pPr>
    <w:rPr>
      <w:rFonts w:eastAsiaTheme="majorEastAsia" w:cstheme="majorBidi"/>
      <w:iCs/>
      <w:color w:val="5ED2CA"/>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C60C54"/>
    <w:rPr>
      <w:rFonts w:ascii="Trebuchet MS" w:eastAsiaTheme="majorEastAsia" w:hAnsi="Trebuchet MS" w:cstheme="majorBidi"/>
      <w:b/>
      <w:color w:val="B5348D"/>
      <w:sz w:val="24"/>
      <w:szCs w:val="24"/>
    </w:rPr>
  </w:style>
  <w:style w:type="character" w:customStyle="1" w:styleId="Kop2Char">
    <w:name w:val="Kop 2 Char"/>
    <w:basedOn w:val="Standaardalinea-lettertype"/>
    <w:link w:val="Kop2"/>
    <w:uiPriority w:val="9"/>
    <w:rsid w:val="00C60C54"/>
    <w:rPr>
      <w:rFonts w:ascii="Trebuchet MS" w:eastAsiaTheme="majorEastAsia" w:hAnsi="Trebuchet MS" w:cstheme="majorBidi"/>
      <w:b/>
      <w:color w:val="B1B649"/>
      <w:sz w:val="20"/>
    </w:rPr>
  </w:style>
  <w:style w:type="character" w:customStyle="1" w:styleId="Kop3Char">
    <w:name w:val="Kop 3 Char"/>
    <w:basedOn w:val="Standaardalinea-lettertype"/>
    <w:link w:val="Kop3"/>
    <w:uiPriority w:val="9"/>
    <w:rsid w:val="00C60C54"/>
    <w:rPr>
      <w:rFonts w:ascii="Trebuchet MS" w:eastAsiaTheme="majorEastAsia" w:hAnsi="Trebuchet MS" w:cstheme="majorBidi"/>
      <w:i/>
      <w:color w:val="ED8837"/>
      <w:sz w:val="20"/>
      <w:szCs w:val="20"/>
    </w:rPr>
  </w:style>
  <w:style w:type="character" w:customStyle="1" w:styleId="Kop4Char">
    <w:name w:val="Kop 4 Char"/>
    <w:basedOn w:val="Standaardalinea-lettertype"/>
    <w:link w:val="Kop4"/>
    <w:uiPriority w:val="9"/>
    <w:rsid w:val="00C60C54"/>
    <w:rPr>
      <w:rFonts w:ascii="Trebuchet MS" w:eastAsiaTheme="majorEastAsia" w:hAnsi="Trebuchet MS" w:cstheme="majorBidi"/>
      <w:iCs/>
      <w:color w:val="5ED2CA"/>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B13D1C"/>
    <w:pPr>
      <w:tabs>
        <w:tab w:val="right" w:leader="dot" w:pos="9070"/>
      </w:tabs>
      <w:spacing w:after="0" w:line="240" w:lineRule="auto"/>
      <w:ind w:left="737" w:hanging="737"/>
    </w:pPr>
    <w:rPr>
      <w:noProof/>
      <w:color w:val="B1B649"/>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B13D1C"/>
    <w:pPr>
      <w:tabs>
        <w:tab w:val="right" w:leader="dot" w:pos="9070"/>
      </w:tabs>
      <w:spacing w:before="100" w:after="100" w:line="240" w:lineRule="auto"/>
      <w:ind w:left="737" w:hanging="737"/>
    </w:pPr>
    <w:rPr>
      <w:b/>
      <w:noProof/>
      <w:color w:val="B5348D"/>
      <w:lang w:val="nl-NL" w:eastAsia="nl-NL"/>
    </w:rPr>
  </w:style>
  <w:style w:type="paragraph" w:styleId="Inhopg3">
    <w:name w:val="toc 3"/>
    <w:basedOn w:val="Standaard"/>
    <w:next w:val="Standaard"/>
    <w:autoRedefine/>
    <w:uiPriority w:val="39"/>
    <w:unhideWhenUsed/>
    <w:rsid w:val="00B13D1C"/>
    <w:pPr>
      <w:tabs>
        <w:tab w:val="right" w:leader="dot" w:pos="9070"/>
      </w:tabs>
      <w:spacing w:after="0" w:line="240" w:lineRule="auto"/>
      <w:ind w:left="737" w:hanging="737"/>
    </w:pPr>
    <w:rPr>
      <w:noProof/>
      <w:color w:val="000000" w:themeColor="text1"/>
      <w:lang w:val="nl-NL" w:eastAsia="nl-NL"/>
    </w:r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Normaalweb">
    <w:name w:val="Normal (Web)"/>
    <w:basedOn w:val="Standaard"/>
    <w:uiPriority w:val="99"/>
    <w:unhideWhenUsed/>
    <w:rsid w:val="000C6759"/>
    <w:pPr>
      <w:suppressAutoHyphens w:val="0"/>
      <w:spacing w:before="100" w:beforeAutospacing="1" w:after="100" w:afterAutospacing="1" w:line="240" w:lineRule="auto"/>
    </w:pPr>
    <w:rPr>
      <w:rFonts w:ascii="Times New Roman" w:hAnsi="Times New Roman" w:cs="Times New Roman"/>
      <w:color w:val="auto"/>
      <w:sz w:val="24"/>
      <w:szCs w:val="24"/>
      <w:lang w:val="nl-NL" w:eastAsia="nl-NL"/>
    </w:rPr>
  </w:style>
  <w:style w:type="paragraph" w:styleId="Geenafstand">
    <w:name w:val="No Spacing"/>
    <w:aliases w:val="Geen afstand 2"/>
    <w:link w:val="GeenafstandChar"/>
    <w:uiPriority w:val="1"/>
    <w:qFormat/>
    <w:rsid w:val="000C6759"/>
    <w:pPr>
      <w:spacing w:after="0" w:line="240" w:lineRule="auto"/>
    </w:pPr>
    <w:rPr>
      <w:sz w:val="24"/>
      <w:szCs w:val="24"/>
      <w:lang w:val="nl-NL"/>
    </w:rPr>
  </w:style>
  <w:style w:type="character" w:customStyle="1" w:styleId="GeenafstandChar">
    <w:name w:val="Geen afstand Char"/>
    <w:aliases w:val="Geen afstand 2 Char"/>
    <w:basedOn w:val="Standaardalinea-lettertype"/>
    <w:link w:val="Geenafstand"/>
    <w:uiPriority w:val="1"/>
    <w:rsid w:val="000C6759"/>
    <w:rPr>
      <w:sz w:val="24"/>
      <w:szCs w:val="24"/>
      <w:lang w:val="nl-NL"/>
    </w:rPr>
  </w:style>
  <w:style w:type="character" w:styleId="Zwaar">
    <w:name w:val="Strong"/>
    <w:basedOn w:val="Standaardalinea-lettertype"/>
    <w:uiPriority w:val="22"/>
    <w:qFormat/>
    <w:rsid w:val="00260322"/>
    <w:rPr>
      <w:b/>
      <w:bCs/>
    </w:rPr>
  </w:style>
  <w:style w:type="character" w:customStyle="1" w:styleId="normaltextrun">
    <w:name w:val="normaltextrun"/>
    <w:basedOn w:val="Standaardalinea-lettertype"/>
    <w:rsid w:val="00980E0E"/>
  </w:style>
  <w:style w:type="character" w:customStyle="1" w:styleId="scxw204466742">
    <w:name w:val="scxw204466742"/>
    <w:basedOn w:val="Standaardalinea-lettertype"/>
    <w:rsid w:val="00980E0E"/>
  </w:style>
  <w:style w:type="character" w:customStyle="1" w:styleId="eop">
    <w:name w:val="eop"/>
    <w:basedOn w:val="Standaardalinea-lettertype"/>
    <w:rsid w:val="00980E0E"/>
  </w:style>
  <w:style w:type="paragraph" w:customStyle="1" w:styleId="ecxmsolistparagraph">
    <w:name w:val="ecxmsolistparagraph"/>
    <w:basedOn w:val="Standaard"/>
    <w:uiPriority w:val="99"/>
    <w:semiHidden/>
    <w:rsid w:val="001D0477"/>
    <w:pPr>
      <w:suppressAutoHyphens w:val="0"/>
      <w:spacing w:after="324" w:line="240" w:lineRule="auto"/>
    </w:pPr>
    <w:rPr>
      <w:rFonts w:ascii="Times New Roman" w:eastAsia="Times New Roman" w:hAnsi="Times New Roman" w:cs="Times New Roman"/>
      <w:color w:val="auto"/>
      <w:sz w:val="24"/>
      <w:szCs w:val="24"/>
      <w:lang w:eastAsia="nl-BE"/>
    </w:rPr>
  </w:style>
  <w:style w:type="character" w:styleId="GevolgdeHyperlink">
    <w:name w:val="FollowedHyperlink"/>
    <w:basedOn w:val="Standaardalinea-lettertype"/>
    <w:uiPriority w:val="99"/>
    <w:semiHidden/>
    <w:unhideWhenUsed/>
    <w:rsid w:val="000A0826"/>
    <w:rPr>
      <w:color w:val="92D050" w:themeColor="followedHyperlink"/>
      <w:u w:val="single"/>
    </w:rPr>
  </w:style>
  <w:style w:type="paragraph" w:styleId="Kopvaninhoudsopgave">
    <w:name w:val="TOC Heading"/>
    <w:basedOn w:val="Kop1"/>
    <w:next w:val="Standaard"/>
    <w:uiPriority w:val="39"/>
    <w:unhideWhenUsed/>
    <w:qFormat/>
    <w:rsid w:val="00455637"/>
    <w:pPr>
      <w:numPr>
        <w:numId w:val="0"/>
      </w:numPr>
      <w:suppressAutoHyphens w:val="0"/>
      <w:spacing w:before="240" w:after="0" w:line="259" w:lineRule="auto"/>
      <w:outlineLvl w:val="9"/>
    </w:pPr>
    <w:rPr>
      <w:rFonts w:asciiTheme="majorHAnsi" w:hAnsiTheme="majorHAnsi"/>
      <w:b w:val="0"/>
      <w:color w:val="821860" w:themeColor="accent1" w:themeShade="BF"/>
      <w:sz w:val="32"/>
      <w:szCs w:val="3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812">
      <w:bodyDiv w:val="1"/>
      <w:marLeft w:val="0"/>
      <w:marRight w:val="0"/>
      <w:marTop w:val="0"/>
      <w:marBottom w:val="0"/>
      <w:divBdr>
        <w:top w:val="none" w:sz="0" w:space="0" w:color="auto"/>
        <w:left w:val="none" w:sz="0" w:space="0" w:color="auto"/>
        <w:bottom w:val="none" w:sz="0" w:space="0" w:color="auto"/>
        <w:right w:val="none" w:sz="0" w:space="0" w:color="auto"/>
      </w:divBdr>
    </w:div>
    <w:div w:id="21521818">
      <w:bodyDiv w:val="1"/>
      <w:marLeft w:val="0"/>
      <w:marRight w:val="0"/>
      <w:marTop w:val="0"/>
      <w:marBottom w:val="0"/>
      <w:divBdr>
        <w:top w:val="none" w:sz="0" w:space="0" w:color="auto"/>
        <w:left w:val="none" w:sz="0" w:space="0" w:color="auto"/>
        <w:bottom w:val="none" w:sz="0" w:space="0" w:color="auto"/>
        <w:right w:val="none" w:sz="0" w:space="0" w:color="auto"/>
      </w:divBdr>
    </w:div>
    <w:div w:id="190995414">
      <w:bodyDiv w:val="1"/>
      <w:marLeft w:val="0"/>
      <w:marRight w:val="0"/>
      <w:marTop w:val="0"/>
      <w:marBottom w:val="0"/>
      <w:divBdr>
        <w:top w:val="none" w:sz="0" w:space="0" w:color="auto"/>
        <w:left w:val="none" w:sz="0" w:space="0" w:color="auto"/>
        <w:bottom w:val="none" w:sz="0" w:space="0" w:color="auto"/>
        <w:right w:val="none" w:sz="0" w:space="0" w:color="auto"/>
      </w:divBdr>
    </w:div>
    <w:div w:id="353111817">
      <w:bodyDiv w:val="1"/>
      <w:marLeft w:val="0"/>
      <w:marRight w:val="0"/>
      <w:marTop w:val="0"/>
      <w:marBottom w:val="0"/>
      <w:divBdr>
        <w:top w:val="none" w:sz="0" w:space="0" w:color="auto"/>
        <w:left w:val="none" w:sz="0" w:space="0" w:color="auto"/>
        <w:bottom w:val="none" w:sz="0" w:space="0" w:color="auto"/>
        <w:right w:val="none" w:sz="0" w:space="0" w:color="auto"/>
      </w:divBdr>
    </w:div>
    <w:div w:id="362101278">
      <w:bodyDiv w:val="1"/>
      <w:marLeft w:val="0"/>
      <w:marRight w:val="0"/>
      <w:marTop w:val="0"/>
      <w:marBottom w:val="0"/>
      <w:divBdr>
        <w:top w:val="none" w:sz="0" w:space="0" w:color="auto"/>
        <w:left w:val="none" w:sz="0" w:space="0" w:color="auto"/>
        <w:bottom w:val="none" w:sz="0" w:space="0" w:color="auto"/>
        <w:right w:val="none" w:sz="0" w:space="0" w:color="auto"/>
      </w:divBdr>
    </w:div>
    <w:div w:id="421682646">
      <w:bodyDiv w:val="1"/>
      <w:marLeft w:val="0"/>
      <w:marRight w:val="0"/>
      <w:marTop w:val="0"/>
      <w:marBottom w:val="0"/>
      <w:divBdr>
        <w:top w:val="none" w:sz="0" w:space="0" w:color="auto"/>
        <w:left w:val="none" w:sz="0" w:space="0" w:color="auto"/>
        <w:bottom w:val="none" w:sz="0" w:space="0" w:color="auto"/>
        <w:right w:val="none" w:sz="0" w:space="0" w:color="auto"/>
      </w:divBdr>
    </w:div>
    <w:div w:id="464081354">
      <w:bodyDiv w:val="1"/>
      <w:marLeft w:val="0"/>
      <w:marRight w:val="0"/>
      <w:marTop w:val="0"/>
      <w:marBottom w:val="0"/>
      <w:divBdr>
        <w:top w:val="none" w:sz="0" w:space="0" w:color="auto"/>
        <w:left w:val="none" w:sz="0" w:space="0" w:color="auto"/>
        <w:bottom w:val="none" w:sz="0" w:space="0" w:color="auto"/>
        <w:right w:val="none" w:sz="0" w:space="0" w:color="auto"/>
      </w:divBdr>
    </w:div>
    <w:div w:id="488518374">
      <w:bodyDiv w:val="1"/>
      <w:marLeft w:val="0"/>
      <w:marRight w:val="0"/>
      <w:marTop w:val="0"/>
      <w:marBottom w:val="0"/>
      <w:divBdr>
        <w:top w:val="none" w:sz="0" w:space="0" w:color="auto"/>
        <w:left w:val="none" w:sz="0" w:space="0" w:color="auto"/>
        <w:bottom w:val="none" w:sz="0" w:space="0" w:color="auto"/>
        <w:right w:val="none" w:sz="0" w:space="0" w:color="auto"/>
      </w:divBdr>
    </w:div>
    <w:div w:id="515461928">
      <w:bodyDiv w:val="1"/>
      <w:marLeft w:val="0"/>
      <w:marRight w:val="0"/>
      <w:marTop w:val="0"/>
      <w:marBottom w:val="0"/>
      <w:divBdr>
        <w:top w:val="none" w:sz="0" w:space="0" w:color="auto"/>
        <w:left w:val="none" w:sz="0" w:space="0" w:color="auto"/>
        <w:bottom w:val="none" w:sz="0" w:space="0" w:color="auto"/>
        <w:right w:val="none" w:sz="0" w:space="0" w:color="auto"/>
      </w:divBdr>
    </w:div>
    <w:div w:id="650526286">
      <w:bodyDiv w:val="1"/>
      <w:marLeft w:val="0"/>
      <w:marRight w:val="0"/>
      <w:marTop w:val="0"/>
      <w:marBottom w:val="0"/>
      <w:divBdr>
        <w:top w:val="none" w:sz="0" w:space="0" w:color="auto"/>
        <w:left w:val="none" w:sz="0" w:space="0" w:color="auto"/>
        <w:bottom w:val="none" w:sz="0" w:space="0" w:color="auto"/>
        <w:right w:val="none" w:sz="0" w:space="0" w:color="auto"/>
      </w:divBdr>
    </w:div>
    <w:div w:id="782647866">
      <w:bodyDiv w:val="1"/>
      <w:marLeft w:val="0"/>
      <w:marRight w:val="0"/>
      <w:marTop w:val="0"/>
      <w:marBottom w:val="0"/>
      <w:divBdr>
        <w:top w:val="none" w:sz="0" w:space="0" w:color="auto"/>
        <w:left w:val="none" w:sz="0" w:space="0" w:color="auto"/>
        <w:bottom w:val="none" w:sz="0" w:space="0" w:color="auto"/>
        <w:right w:val="none" w:sz="0" w:space="0" w:color="auto"/>
      </w:divBdr>
    </w:div>
    <w:div w:id="878787570">
      <w:bodyDiv w:val="1"/>
      <w:marLeft w:val="0"/>
      <w:marRight w:val="0"/>
      <w:marTop w:val="0"/>
      <w:marBottom w:val="0"/>
      <w:divBdr>
        <w:top w:val="none" w:sz="0" w:space="0" w:color="auto"/>
        <w:left w:val="none" w:sz="0" w:space="0" w:color="auto"/>
        <w:bottom w:val="none" w:sz="0" w:space="0" w:color="auto"/>
        <w:right w:val="none" w:sz="0" w:space="0" w:color="auto"/>
      </w:divBdr>
    </w:div>
    <w:div w:id="1045525490">
      <w:bodyDiv w:val="1"/>
      <w:marLeft w:val="0"/>
      <w:marRight w:val="0"/>
      <w:marTop w:val="0"/>
      <w:marBottom w:val="0"/>
      <w:divBdr>
        <w:top w:val="none" w:sz="0" w:space="0" w:color="auto"/>
        <w:left w:val="none" w:sz="0" w:space="0" w:color="auto"/>
        <w:bottom w:val="none" w:sz="0" w:space="0" w:color="auto"/>
        <w:right w:val="none" w:sz="0" w:space="0" w:color="auto"/>
      </w:divBdr>
    </w:div>
    <w:div w:id="1128279746">
      <w:bodyDiv w:val="1"/>
      <w:marLeft w:val="0"/>
      <w:marRight w:val="0"/>
      <w:marTop w:val="0"/>
      <w:marBottom w:val="0"/>
      <w:divBdr>
        <w:top w:val="none" w:sz="0" w:space="0" w:color="auto"/>
        <w:left w:val="none" w:sz="0" w:space="0" w:color="auto"/>
        <w:bottom w:val="none" w:sz="0" w:space="0" w:color="auto"/>
        <w:right w:val="none" w:sz="0" w:space="0" w:color="auto"/>
      </w:divBdr>
    </w:div>
    <w:div w:id="1282150715">
      <w:bodyDiv w:val="1"/>
      <w:marLeft w:val="0"/>
      <w:marRight w:val="0"/>
      <w:marTop w:val="0"/>
      <w:marBottom w:val="0"/>
      <w:divBdr>
        <w:top w:val="none" w:sz="0" w:space="0" w:color="auto"/>
        <w:left w:val="none" w:sz="0" w:space="0" w:color="auto"/>
        <w:bottom w:val="none" w:sz="0" w:space="0" w:color="auto"/>
        <w:right w:val="none" w:sz="0" w:space="0" w:color="auto"/>
      </w:divBdr>
    </w:div>
    <w:div w:id="1319310989">
      <w:bodyDiv w:val="1"/>
      <w:marLeft w:val="0"/>
      <w:marRight w:val="0"/>
      <w:marTop w:val="0"/>
      <w:marBottom w:val="0"/>
      <w:divBdr>
        <w:top w:val="none" w:sz="0" w:space="0" w:color="auto"/>
        <w:left w:val="none" w:sz="0" w:space="0" w:color="auto"/>
        <w:bottom w:val="none" w:sz="0" w:space="0" w:color="auto"/>
        <w:right w:val="none" w:sz="0" w:space="0" w:color="auto"/>
      </w:divBdr>
    </w:div>
    <w:div w:id="1387145248">
      <w:bodyDiv w:val="1"/>
      <w:marLeft w:val="0"/>
      <w:marRight w:val="0"/>
      <w:marTop w:val="0"/>
      <w:marBottom w:val="0"/>
      <w:divBdr>
        <w:top w:val="none" w:sz="0" w:space="0" w:color="auto"/>
        <w:left w:val="none" w:sz="0" w:space="0" w:color="auto"/>
        <w:bottom w:val="none" w:sz="0" w:space="0" w:color="auto"/>
        <w:right w:val="none" w:sz="0" w:space="0" w:color="auto"/>
      </w:divBdr>
    </w:div>
    <w:div w:id="1399589833">
      <w:bodyDiv w:val="1"/>
      <w:marLeft w:val="0"/>
      <w:marRight w:val="0"/>
      <w:marTop w:val="0"/>
      <w:marBottom w:val="0"/>
      <w:divBdr>
        <w:top w:val="none" w:sz="0" w:space="0" w:color="auto"/>
        <w:left w:val="none" w:sz="0" w:space="0" w:color="auto"/>
        <w:bottom w:val="none" w:sz="0" w:space="0" w:color="auto"/>
        <w:right w:val="none" w:sz="0" w:space="0" w:color="auto"/>
      </w:divBdr>
      <w:divsChild>
        <w:div w:id="1993675266">
          <w:marLeft w:val="0"/>
          <w:marRight w:val="0"/>
          <w:marTop w:val="0"/>
          <w:marBottom w:val="0"/>
          <w:divBdr>
            <w:top w:val="none" w:sz="0" w:space="0" w:color="auto"/>
            <w:left w:val="none" w:sz="0" w:space="0" w:color="auto"/>
            <w:bottom w:val="none" w:sz="0" w:space="0" w:color="auto"/>
            <w:right w:val="none" w:sz="0" w:space="0" w:color="auto"/>
          </w:divBdr>
          <w:divsChild>
            <w:div w:id="1662470182">
              <w:marLeft w:val="0"/>
              <w:marRight w:val="0"/>
              <w:marTop w:val="0"/>
              <w:marBottom w:val="0"/>
              <w:divBdr>
                <w:top w:val="none" w:sz="0" w:space="0" w:color="auto"/>
                <w:left w:val="none" w:sz="0" w:space="0" w:color="auto"/>
                <w:bottom w:val="none" w:sz="0" w:space="0" w:color="auto"/>
                <w:right w:val="none" w:sz="0" w:space="0" w:color="auto"/>
              </w:divBdr>
              <w:divsChild>
                <w:div w:id="202173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38149">
      <w:bodyDiv w:val="1"/>
      <w:marLeft w:val="0"/>
      <w:marRight w:val="0"/>
      <w:marTop w:val="0"/>
      <w:marBottom w:val="0"/>
      <w:divBdr>
        <w:top w:val="none" w:sz="0" w:space="0" w:color="auto"/>
        <w:left w:val="none" w:sz="0" w:space="0" w:color="auto"/>
        <w:bottom w:val="none" w:sz="0" w:space="0" w:color="auto"/>
        <w:right w:val="none" w:sz="0" w:space="0" w:color="auto"/>
      </w:divBdr>
    </w:div>
    <w:div w:id="1504396820">
      <w:bodyDiv w:val="1"/>
      <w:marLeft w:val="0"/>
      <w:marRight w:val="0"/>
      <w:marTop w:val="0"/>
      <w:marBottom w:val="0"/>
      <w:divBdr>
        <w:top w:val="none" w:sz="0" w:space="0" w:color="auto"/>
        <w:left w:val="none" w:sz="0" w:space="0" w:color="auto"/>
        <w:bottom w:val="none" w:sz="0" w:space="0" w:color="auto"/>
        <w:right w:val="none" w:sz="0" w:space="0" w:color="auto"/>
      </w:divBdr>
      <w:divsChild>
        <w:div w:id="313074575">
          <w:marLeft w:val="0"/>
          <w:marRight w:val="0"/>
          <w:marTop w:val="0"/>
          <w:marBottom w:val="180"/>
          <w:divBdr>
            <w:top w:val="none" w:sz="0" w:space="0" w:color="auto"/>
            <w:left w:val="none" w:sz="0" w:space="0" w:color="auto"/>
            <w:bottom w:val="none" w:sz="0" w:space="0" w:color="auto"/>
            <w:right w:val="none" w:sz="0" w:space="0" w:color="auto"/>
          </w:divBdr>
        </w:div>
        <w:div w:id="756243572">
          <w:marLeft w:val="0"/>
          <w:marRight w:val="0"/>
          <w:marTop w:val="0"/>
          <w:marBottom w:val="180"/>
          <w:divBdr>
            <w:top w:val="none" w:sz="0" w:space="0" w:color="auto"/>
            <w:left w:val="none" w:sz="0" w:space="0" w:color="auto"/>
            <w:bottom w:val="none" w:sz="0" w:space="0" w:color="auto"/>
            <w:right w:val="none" w:sz="0" w:space="0" w:color="auto"/>
          </w:divBdr>
        </w:div>
        <w:div w:id="1596085684">
          <w:marLeft w:val="0"/>
          <w:marRight w:val="0"/>
          <w:marTop w:val="0"/>
          <w:marBottom w:val="180"/>
          <w:divBdr>
            <w:top w:val="none" w:sz="0" w:space="0" w:color="auto"/>
            <w:left w:val="none" w:sz="0" w:space="0" w:color="auto"/>
            <w:bottom w:val="none" w:sz="0" w:space="0" w:color="auto"/>
            <w:right w:val="none" w:sz="0" w:space="0" w:color="auto"/>
          </w:divBdr>
        </w:div>
        <w:div w:id="1820724444">
          <w:marLeft w:val="0"/>
          <w:marRight w:val="0"/>
          <w:marTop w:val="0"/>
          <w:marBottom w:val="0"/>
          <w:divBdr>
            <w:top w:val="none" w:sz="0" w:space="0" w:color="auto"/>
            <w:left w:val="none" w:sz="0" w:space="0" w:color="auto"/>
            <w:bottom w:val="none" w:sz="0" w:space="0" w:color="auto"/>
            <w:right w:val="none" w:sz="0" w:space="0" w:color="auto"/>
          </w:divBdr>
        </w:div>
      </w:divsChild>
    </w:div>
    <w:div w:id="1674531404">
      <w:bodyDiv w:val="1"/>
      <w:marLeft w:val="0"/>
      <w:marRight w:val="0"/>
      <w:marTop w:val="0"/>
      <w:marBottom w:val="0"/>
      <w:divBdr>
        <w:top w:val="none" w:sz="0" w:space="0" w:color="auto"/>
        <w:left w:val="none" w:sz="0" w:space="0" w:color="auto"/>
        <w:bottom w:val="none" w:sz="0" w:space="0" w:color="auto"/>
        <w:right w:val="none" w:sz="0" w:space="0" w:color="auto"/>
      </w:divBdr>
      <w:divsChild>
        <w:div w:id="380906579">
          <w:marLeft w:val="0"/>
          <w:marRight w:val="0"/>
          <w:marTop w:val="0"/>
          <w:marBottom w:val="180"/>
          <w:divBdr>
            <w:top w:val="none" w:sz="0" w:space="0" w:color="auto"/>
            <w:left w:val="none" w:sz="0" w:space="0" w:color="auto"/>
            <w:bottom w:val="none" w:sz="0" w:space="0" w:color="auto"/>
            <w:right w:val="none" w:sz="0" w:space="0" w:color="auto"/>
          </w:divBdr>
        </w:div>
        <w:div w:id="238105390">
          <w:marLeft w:val="0"/>
          <w:marRight w:val="0"/>
          <w:marTop w:val="0"/>
          <w:marBottom w:val="180"/>
          <w:divBdr>
            <w:top w:val="none" w:sz="0" w:space="0" w:color="auto"/>
            <w:left w:val="none" w:sz="0" w:space="0" w:color="auto"/>
            <w:bottom w:val="none" w:sz="0" w:space="0" w:color="auto"/>
            <w:right w:val="none" w:sz="0" w:space="0" w:color="auto"/>
          </w:divBdr>
        </w:div>
        <w:div w:id="2117939157">
          <w:marLeft w:val="0"/>
          <w:marRight w:val="0"/>
          <w:marTop w:val="0"/>
          <w:marBottom w:val="180"/>
          <w:divBdr>
            <w:top w:val="none" w:sz="0" w:space="0" w:color="auto"/>
            <w:left w:val="none" w:sz="0" w:space="0" w:color="auto"/>
            <w:bottom w:val="none" w:sz="0" w:space="0" w:color="auto"/>
            <w:right w:val="none" w:sz="0" w:space="0" w:color="auto"/>
          </w:divBdr>
        </w:div>
        <w:div w:id="67584413">
          <w:marLeft w:val="0"/>
          <w:marRight w:val="0"/>
          <w:marTop w:val="0"/>
          <w:marBottom w:val="180"/>
          <w:divBdr>
            <w:top w:val="none" w:sz="0" w:space="0" w:color="auto"/>
            <w:left w:val="none" w:sz="0" w:space="0" w:color="auto"/>
            <w:bottom w:val="none" w:sz="0" w:space="0" w:color="auto"/>
            <w:right w:val="none" w:sz="0" w:space="0" w:color="auto"/>
          </w:divBdr>
        </w:div>
        <w:div w:id="981614228">
          <w:marLeft w:val="0"/>
          <w:marRight w:val="0"/>
          <w:marTop w:val="0"/>
          <w:marBottom w:val="180"/>
          <w:divBdr>
            <w:top w:val="none" w:sz="0" w:space="0" w:color="auto"/>
            <w:left w:val="none" w:sz="0" w:space="0" w:color="auto"/>
            <w:bottom w:val="none" w:sz="0" w:space="0" w:color="auto"/>
            <w:right w:val="none" w:sz="0" w:space="0" w:color="auto"/>
          </w:divBdr>
        </w:div>
        <w:div w:id="1628589096">
          <w:marLeft w:val="0"/>
          <w:marRight w:val="0"/>
          <w:marTop w:val="0"/>
          <w:marBottom w:val="180"/>
          <w:divBdr>
            <w:top w:val="none" w:sz="0" w:space="0" w:color="auto"/>
            <w:left w:val="none" w:sz="0" w:space="0" w:color="auto"/>
            <w:bottom w:val="none" w:sz="0" w:space="0" w:color="auto"/>
            <w:right w:val="none" w:sz="0" w:space="0" w:color="auto"/>
          </w:divBdr>
        </w:div>
        <w:div w:id="793980674">
          <w:marLeft w:val="0"/>
          <w:marRight w:val="0"/>
          <w:marTop w:val="0"/>
          <w:marBottom w:val="0"/>
          <w:divBdr>
            <w:top w:val="none" w:sz="0" w:space="0" w:color="auto"/>
            <w:left w:val="none" w:sz="0" w:space="0" w:color="auto"/>
            <w:bottom w:val="none" w:sz="0" w:space="0" w:color="auto"/>
            <w:right w:val="none" w:sz="0" w:space="0" w:color="auto"/>
          </w:divBdr>
        </w:div>
      </w:divsChild>
    </w:div>
    <w:div w:id="1854611037">
      <w:bodyDiv w:val="1"/>
      <w:marLeft w:val="0"/>
      <w:marRight w:val="0"/>
      <w:marTop w:val="0"/>
      <w:marBottom w:val="0"/>
      <w:divBdr>
        <w:top w:val="none" w:sz="0" w:space="0" w:color="auto"/>
        <w:left w:val="none" w:sz="0" w:space="0" w:color="auto"/>
        <w:bottom w:val="none" w:sz="0" w:space="0" w:color="auto"/>
        <w:right w:val="none" w:sz="0" w:space="0" w:color="auto"/>
      </w:divBdr>
      <w:divsChild>
        <w:div w:id="1913470306">
          <w:marLeft w:val="0"/>
          <w:marRight w:val="0"/>
          <w:marTop w:val="240"/>
          <w:marBottom w:val="240"/>
          <w:divBdr>
            <w:top w:val="none" w:sz="0" w:space="0" w:color="auto"/>
            <w:left w:val="none" w:sz="0" w:space="0" w:color="auto"/>
            <w:bottom w:val="none" w:sz="0" w:space="0" w:color="auto"/>
            <w:right w:val="none" w:sz="0" w:space="0" w:color="auto"/>
          </w:divBdr>
          <w:divsChild>
            <w:div w:id="1694182632">
              <w:marLeft w:val="0"/>
              <w:marRight w:val="0"/>
              <w:marTop w:val="0"/>
              <w:marBottom w:val="0"/>
              <w:divBdr>
                <w:top w:val="none" w:sz="0" w:space="0" w:color="auto"/>
                <w:left w:val="none" w:sz="0" w:space="0" w:color="auto"/>
                <w:bottom w:val="none" w:sz="0" w:space="0" w:color="auto"/>
                <w:right w:val="none" w:sz="0" w:space="0" w:color="auto"/>
              </w:divBdr>
              <w:divsChild>
                <w:div w:id="1852454635">
                  <w:marLeft w:val="0"/>
                  <w:marRight w:val="0"/>
                  <w:marTop w:val="0"/>
                  <w:marBottom w:val="180"/>
                  <w:divBdr>
                    <w:top w:val="none" w:sz="0" w:space="0" w:color="auto"/>
                    <w:left w:val="none" w:sz="0" w:space="0" w:color="auto"/>
                    <w:bottom w:val="none" w:sz="0" w:space="0" w:color="auto"/>
                    <w:right w:val="none" w:sz="0" w:space="0" w:color="auto"/>
                  </w:divBdr>
                </w:div>
                <w:div w:id="1668710286">
                  <w:marLeft w:val="0"/>
                  <w:marRight w:val="0"/>
                  <w:marTop w:val="0"/>
                  <w:marBottom w:val="180"/>
                  <w:divBdr>
                    <w:top w:val="none" w:sz="0" w:space="0" w:color="auto"/>
                    <w:left w:val="none" w:sz="0" w:space="0" w:color="auto"/>
                    <w:bottom w:val="none" w:sz="0" w:space="0" w:color="auto"/>
                    <w:right w:val="none" w:sz="0" w:space="0" w:color="auto"/>
                  </w:divBdr>
                </w:div>
                <w:div w:id="511069714">
                  <w:marLeft w:val="0"/>
                  <w:marRight w:val="0"/>
                  <w:marTop w:val="0"/>
                  <w:marBottom w:val="180"/>
                  <w:divBdr>
                    <w:top w:val="none" w:sz="0" w:space="0" w:color="auto"/>
                    <w:left w:val="none" w:sz="0" w:space="0" w:color="auto"/>
                    <w:bottom w:val="none" w:sz="0" w:space="0" w:color="auto"/>
                    <w:right w:val="none" w:sz="0" w:space="0" w:color="auto"/>
                  </w:divBdr>
                </w:div>
                <w:div w:id="794248728">
                  <w:marLeft w:val="0"/>
                  <w:marRight w:val="0"/>
                  <w:marTop w:val="0"/>
                  <w:marBottom w:val="180"/>
                  <w:divBdr>
                    <w:top w:val="none" w:sz="0" w:space="0" w:color="auto"/>
                    <w:left w:val="none" w:sz="0" w:space="0" w:color="auto"/>
                    <w:bottom w:val="none" w:sz="0" w:space="0" w:color="auto"/>
                    <w:right w:val="none" w:sz="0" w:space="0" w:color="auto"/>
                  </w:divBdr>
                </w:div>
                <w:div w:id="595099107">
                  <w:marLeft w:val="0"/>
                  <w:marRight w:val="0"/>
                  <w:marTop w:val="0"/>
                  <w:marBottom w:val="180"/>
                  <w:divBdr>
                    <w:top w:val="none" w:sz="0" w:space="0" w:color="auto"/>
                    <w:left w:val="none" w:sz="0" w:space="0" w:color="auto"/>
                    <w:bottom w:val="none" w:sz="0" w:space="0" w:color="auto"/>
                    <w:right w:val="none" w:sz="0" w:space="0" w:color="auto"/>
                  </w:divBdr>
                </w:div>
                <w:div w:id="309795782">
                  <w:marLeft w:val="0"/>
                  <w:marRight w:val="0"/>
                  <w:marTop w:val="0"/>
                  <w:marBottom w:val="180"/>
                  <w:divBdr>
                    <w:top w:val="none" w:sz="0" w:space="0" w:color="auto"/>
                    <w:left w:val="none" w:sz="0" w:space="0" w:color="auto"/>
                    <w:bottom w:val="none" w:sz="0" w:space="0" w:color="auto"/>
                    <w:right w:val="none" w:sz="0" w:space="0" w:color="auto"/>
                  </w:divBdr>
                </w:div>
                <w:div w:id="2111390460">
                  <w:marLeft w:val="0"/>
                  <w:marRight w:val="0"/>
                  <w:marTop w:val="0"/>
                  <w:marBottom w:val="0"/>
                  <w:divBdr>
                    <w:top w:val="none" w:sz="0" w:space="0" w:color="auto"/>
                    <w:left w:val="none" w:sz="0" w:space="0" w:color="auto"/>
                    <w:bottom w:val="none" w:sz="0" w:space="0" w:color="auto"/>
                    <w:right w:val="none" w:sz="0" w:space="0" w:color="auto"/>
                  </w:divBdr>
                </w:div>
              </w:divsChild>
            </w:div>
            <w:div w:id="1853956201">
              <w:marLeft w:val="0"/>
              <w:marRight w:val="0"/>
              <w:marTop w:val="0"/>
              <w:marBottom w:val="0"/>
              <w:divBdr>
                <w:top w:val="none" w:sz="0" w:space="0" w:color="auto"/>
                <w:left w:val="none" w:sz="0" w:space="0" w:color="auto"/>
                <w:bottom w:val="none" w:sz="0" w:space="0" w:color="auto"/>
                <w:right w:val="none" w:sz="0" w:space="0" w:color="auto"/>
              </w:divBdr>
              <w:divsChild>
                <w:div w:id="594632620">
                  <w:marLeft w:val="0"/>
                  <w:marRight w:val="0"/>
                  <w:marTop w:val="240"/>
                  <w:marBottom w:val="0"/>
                  <w:divBdr>
                    <w:top w:val="none" w:sz="0" w:space="0" w:color="auto"/>
                    <w:left w:val="none" w:sz="0" w:space="0" w:color="auto"/>
                    <w:bottom w:val="none" w:sz="0" w:space="0" w:color="auto"/>
                    <w:right w:val="none" w:sz="0" w:space="0" w:color="auto"/>
                  </w:divBdr>
                  <w:divsChild>
                    <w:div w:id="31343622">
                      <w:marLeft w:val="0"/>
                      <w:marRight w:val="0"/>
                      <w:marTop w:val="0"/>
                      <w:marBottom w:val="0"/>
                      <w:divBdr>
                        <w:top w:val="none" w:sz="0" w:space="0" w:color="auto"/>
                        <w:left w:val="none" w:sz="0" w:space="0" w:color="auto"/>
                        <w:bottom w:val="none" w:sz="0" w:space="0" w:color="auto"/>
                        <w:right w:val="none" w:sz="0" w:space="0" w:color="auto"/>
                      </w:divBdr>
                      <w:divsChild>
                        <w:div w:id="2130272046">
                          <w:marLeft w:val="0"/>
                          <w:marRight w:val="0"/>
                          <w:marTop w:val="0"/>
                          <w:marBottom w:val="0"/>
                          <w:divBdr>
                            <w:top w:val="none" w:sz="0" w:space="0" w:color="auto"/>
                            <w:left w:val="none" w:sz="0" w:space="0" w:color="auto"/>
                            <w:bottom w:val="none" w:sz="0" w:space="0" w:color="auto"/>
                            <w:right w:val="none" w:sz="0" w:space="0" w:color="auto"/>
                          </w:divBdr>
                          <w:divsChild>
                            <w:div w:id="12026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283548">
      <w:bodyDiv w:val="1"/>
      <w:marLeft w:val="0"/>
      <w:marRight w:val="0"/>
      <w:marTop w:val="0"/>
      <w:marBottom w:val="0"/>
      <w:divBdr>
        <w:top w:val="none" w:sz="0" w:space="0" w:color="auto"/>
        <w:left w:val="none" w:sz="0" w:space="0" w:color="auto"/>
        <w:bottom w:val="none" w:sz="0" w:space="0" w:color="auto"/>
        <w:right w:val="none" w:sz="0" w:space="0" w:color="auto"/>
      </w:divBdr>
    </w:div>
    <w:div w:id="210791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uimard.sharepoint.com/:b:/s/IDE-ip/EUSuxwD-RoZGnUDJJPO_UNMBGvhN2WoWHbHQu2fOLmCLzQ?e=8IEuWr" TargetMode="External"/><Relationship Id="rId21" Type="http://schemas.openxmlformats.org/officeDocument/2006/relationships/image" Target="media/image7.png"/><Relationship Id="rId42" Type="http://schemas.openxmlformats.org/officeDocument/2006/relationships/image" Target="media/image17.jpeg"/><Relationship Id="rId47" Type="http://schemas.openxmlformats.org/officeDocument/2006/relationships/hyperlink" Target="https://youtu.be/BruWH6PD0r8" TargetMode="External"/><Relationship Id="rId63" Type="http://schemas.openxmlformats.org/officeDocument/2006/relationships/hyperlink" Target="https://guimard.sharepoint.com/:b:/s/IDE-ip/EV2zP3HqSttCjFwPeklBTsEBF3U3LVS0DLwmHufoNf6aLA" TargetMode="External"/><Relationship Id="rId68" Type="http://schemas.openxmlformats.org/officeDocument/2006/relationships/hyperlink" Target="https://youtu.be/RSKj-h19mAQ"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https://content.katholiekonderwijs.vlaanderen/content/static/e-mail/signature_v2/pro-ruler.png" TargetMode="External"/><Relationship Id="rId32" Type="http://schemas.openxmlformats.org/officeDocument/2006/relationships/hyperlink" Target="https://guimard.sharepoint.com/:b:/s/IDE-ip/ERrJcuY8AkJNtb0LgWTyk8YBLF4V_Vi5LEvjKy75ZuHQWg?e=27Svex" TargetMode="External"/><Relationship Id="rId37" Type="http://schemas.openxmlformats.org/officeDocument/2006/relationships/image" Target="media/image12.jpeg"/><Relationship Id="rId53" Type="http://schemas.openxmlformats.org/officeDocument/2006/relationships/hyperlink" Target="https://pixabay.com/nl/photos/ijsland-stenen-huis-gebouw-rotsen-4524112/" TargetMode="External"/><Relationship Id="rId58" Type="http://schemas.openxmlformats.org/officeDocument/2006/relationships/hyperlink" Target="https://guimard.sharepoint.com/:b:/s/IDE-ip/Ebk9loR4U5tIo48KuZgqMkgBiL5VoH0UO0QHQB26yR8zgw" TargetMode="External"/><Relationship Id="rId74" Type="http://schemas.openxmlformats.org/officeDocument/2006/relationships/hyperlink" Target="https://youtu.be/65yvpAJU6Tw" TargetMode="External"/><Relationship Id="rId79" Type="http://schemas.openxmlformats.org/officeDocument/2006/relationships/hyperlink" Target="https://youtu.be/xDoBdm1grrM" TargetMode="External"/><Relationship Id="rId5" Type="http://schemas.openxmlformats.org/officeDocument/2006/relationships/numbering" Target="numbering.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hyperlink" Target="https://guimard.sharepoint.com/:b:/s/IDE-ip/Ebk9loR4U5tIo48KuZgqMkgBiL5VoH0UO0QHQB26yR8zgw?e=FXuC0D" TargetMode="External"/><Relationship Id="rId30" Type="http://schemas.openxmlformats.org/officeDocument/2006/relationships/hyperlink" Target="https://guimard.sharepoint.com/:b:/s/IDE-ip/EY284c8y1gJElGw8wUoOlOUBRKhbwGUbd5v6c2OFCJaEzQ?e=0wbHNZ"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hyperlink" Target="https://guimard.sharepoint.com/:b:/s/IDE-ip/EQY2xN08LhZGo6qIr6_RF6oBO6d6sJ-JSSVxWJcbTYRrMg" TargetMode="External"/><Relationship Id="rId56" Type="http://schemas.openxmlformats.org/officeDocument/2006/relationships/hyperlink" Target="https://guimard.sharepoint.com/:b:/s/IDE-ip/ERrJcuY8AkJNtb0LgWTyk8YBLF4V_Vi5LEvjKy75ZuHQWg" TargetMode="External"/><Relationship Id="rId64" Type="http://schemas.openxmlformats.org/officeDocument/2006/relationships/hyperlink" Target="https://guimard.sharepoint.com/:b:/s/IDE-ip/EQpCe1kyItZGoOEC7RQwJRABaia_4SXSmo1ZUXoaPT0hHQ" TargetMode="External"/><Relationship Id="rId69" Type="http://schemas.openxmlformats.org/officeDocument/2006/relationships/hyperlink" Target="https://youtu.be/QAjBYdGILes?list=RDQAjBYdGILes" TargetMode="External"/><Relationship Id="rId77" Type="http://schemas.openxmlformats.org/officeDocument/2006/relationships/hyperlink" Target="https://youtu.be/IDh6xUBOCo4" TargetMode="External"/><Relationship Id="rId8" Type="http://schemas.openxmlformats.org/officeDocument/2006/relationships/webSettings" Target="webSettings.xml"/><Relationship Id="rId51" Type="http://schemas.openxmlformats.org/officeDocument/2006/relationships/hyperlink" Target="https://guimard.sharepoint.com/:b:/s/IDE-ip/EWriSTT4jMtMm1hUZPwDXqgBXEOJysNI0BjWFg1jPP0wgw" TargetMode="External"/><Relationship Id="rId72" Type="http://schemas.openxmlformats.org/officeDocument/2006/relationships/hyperlink" Target="https://youtu.be/lYLPg9pNLVw?list=RDlYLPg9pNLVw" TargetMode="External"/><Relationship Id="rId80" Type="http://schemas.openxmlformats.org/officeDocument/2006/relationships/hyperlink" Target="https://youtu.be/7Gxc9gcv1TY"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emf"/><Relationship Id="rId17" Type="http://schemas.microsoft.com/office/2007/relationships/hdphoto" Target="media/hdphoto2.wdp"/><Relationship Id="rId25" Type="http://schemas.openxmlformats.org/officeDocument/2006/relationships/hyperlink" Target="https://guimard.sharepoint.com/:b:/s/IDE-ip/EVT7ccOK0KVBmi928heHXUEBcTxpfMZIJAKX1ULx-x5cQA?e=HofOa1" TargetMode="External"/><Relationship Id="rId33" Type="http://schemas.openxmlformats.org/officeDocument/2006/relationships/hyperlink" Target="https://guimard.sharepoint.com/:b:/s/IDE-ip/EQY2xN08LhZGo6qIr6_RF6oBO6d6sJ-JSSVxWJcbTYRrMg?e=ysphjI" TargetMode="External"/><Relationship Id="rId38" Type="http://schemas.openxmlformats.org/officeDocument/2006/relationships/image" Target="media/image13.jpeg"/><Relationship Id="rId46" Type="http://schemas.openxmlformats.org/officeDocument/2006/relationships/hyperlink" Target="https://youtu.be/GRIMBZbS5YQ" TargetMode="External"/><Relationship Id="rId59" Type="http://schemas.openxmlformats.org/officeDocument/2006/relationships/hyperlink" Target="https://guimard.sharepoint.com/:b:/s/IDE-ip/EaXrD4Xi5lJNtVl4QjCgdqEBNEt3MnJ8giRi0jlIq5oydQ" TargetMode="External"/><Relationship Id="rId67" Type="http://schemas.openxmlformats.org/officeDocument/2006/relationships/hyperlink" Target="https://youtu.be/CfkA75xZ1rg" TargetMode="External"/><Relationship Id="rId20" Type="http://schemas.openxmlformats.org/officeDocument/2006/relationships/image" Target="media/image6.png"/><Relationship Id="rId41" Type="http://schemas.openxmlformats.org/officeDocument/2006/relationships/image" Target="media/image16.jpeg"/><Relationship Id="rId54" Type="http://schemas.openxmlformats.org/officeDocument/2006/relationships/hyperlink" Target="https://guimard.sharepoint.com/:b:/s/IDE-ip/EUSuxwD-RoZGnUDJJPO_UNMBGvhN2WoWHbHQu2fOLmCLzQ" TargetMode="External"/><Relationship Id="rId62" Type="http://schemas.openxmlformats.org/officeDocument/2006/relationships/image" Target="media/image22.png"/><Relationship Id="rId70" Type="http://schemas.openxmlformats.org/officeDocument/2006/relationships/hyperlink" Target="https://youtu.be/XWmS4dUlLvk" TargetMode="External"/><Relationship Id="rId75" Type="http://schemas.openxmlformats.org/officeDocument/2006/relationships/hyperlink" Target="https://youtu.be/sj_IfX0rfj8" TargetMode="External"/><Relationship Id="rId83" Type="http://schemas.openxmlformats.org/officeDocument/2006/relationships/hyperlink" Target="https://youtu.be/09qjKqyPhYo"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guimard.sharepoint.com/:b:/s/IDE-ip/Edg-VOC-fN1HnwmmtBggT84BjEzdDzGXjM5jkLJPUT79RQ?e=rakQtk" TargetMode="External"/><Relationship Id="rId36" Type="http://schemas.openxmlformats.org/officeDocument/2006/relationships/image" Target="media/image11.jpeg"/><Relationship Id="rId49" Type="http://schemas.openxmlformats.org/officeDocument/2006/relationships/hyperlink" Target="https://guimard.sharepoint.com/:b:/s/IDE-ip/EVT7ccOK0KVBmi928heHXUEBcTxpfMZIJAKX1ULx-x5cQA" TargetMode="External"/><Relationship Id="rId57" Type="http://schemas.openxmlformats.org/officeDocument/2006/relationships/hyperlink" Target="https://guimard.sharepoint.com/:b:/s/IDE-ip/EQGU_emuBhRJp6IQjarAUf8B4-xGmC55TuPOEjxPBciU8w" TargetMode="External"/><Relationship Id="rId10" Type="http://schemas.openxmlformats.org/officeDocument/2006/relationships/endnotes" Target="endnotes.xml"/><Relationship Id="rId31" Type="http://schemas.openxmlformats.org/officeDocument/2006/relationships/hyperlink" Target="https://guimard.sharepoint.com/:b:/s/IDE-ip/EQGU_emuBhRJp6IQjarAUf8B4-xGmC55TuPOEjxPBciU8w?e=KaBsdA" TargetMode="External"/><Relationship Id="rId44" Type="http://schemas.openxmlformats.org/officeDocument/2006/relationships/image" Target="media/image19.png"/><Relationship Id="rId52" Type="http://schemas.openxmlformats.org/officeDocument/2006/relationships/image" Target="media/image20.jpeg"/><Relationship Id="rId60" Type="http://schemas.openxmlformats.org/officeDocument/2006/relationships/image" Target="media/image21.png"/><Relationship Id="rId65" Type="http://schemas.openxmlformats.org/officeDocument/2006/relationships/image" Target="media/image23.jpeg"/><Relationship Id="rId73" Type="http://schemas.openxmlformats.org/officeDocument/2006/relationships/hyperlink" Target="https://youtu.be/XHPngZIogHQ" TargetMode="External"/><Relationship Id="rId78" Type="http://schemas.openxmlformats.org/officeDocument/2006/relationships/hyperlink" Target="https://youtu.be/n54D3YZgPZw" TargetMode="External"/><Relationship Id="rId81" Type="http://schemas.openxmlformats.org/officeDocument/2006/relationships/hyperlink" Target="https://youtu.be/Ai0p4cTcyQ4" TargetMode="Externa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4.jpeg"/><Relationship Id="rId34" Type="http://schemas.openxmlformats.org/officeDocument/2006/relationships/hyperlink" Target="https://guimard.sharepoint.com/:b:/s/IDE-ip/Eb4JXnSWzPFAiPm3tbjpz6QBQ4QIJSyef3v9dIFUw5RkOg?e=7bOOjY" TargetMode="External"/><Relationship Id="rId50" Type="http://schemas.openxmlformats.org/officeDocument/2006/relationships/hyperlink" Target="https://guimard.sharepoint.com/:b:/s/IDE-ip/EY284c8y1gJElGw8wUoOlOUBRKhbwGUbd5v6c2OFCJaEzQ" TargetMode="External"/><Relationship Id="rId55" Type="http://schemas.openxmlformats.org/officeDocument/2006/relationships/hyperlink" Target="https://guimard.sharepoint.com/:b:/s/IDE-ip/Edg-VOC-fN1HnwmmtBggT84BjEzdDzGXjM5jkLJPUT79RQ" TargetMode="External"/><Relationship Id="rId76" Type="http://schemas.openxmlformats.org/officeDocument/2006/relationships/hyperlink" Target="https://youtu.be/AmMzNYcj-Tw" TargetMode="External"/><Relationship Id="rId7" Type="http://schemas.openxmlformats.org/officeDocument/2006/relationships/settings" Target="settings.xml"/><Relationship Id="rId71" Type="http://schemas.openxmlformats.org/officeDocument/2006/relationships/hyperlink" Target="https://youtu.be/XWmS4dUlLvk" TargetMode="External"/><Relationship Id="rId2" Type="http://schemas.openxmlformats.org/officeDocument/2006/relationships/customXml" Target="../customXml/item2.xml"/><Relationship Id="rId29" Type="http://schemas.openxmlformats.org/officeDocument/2006/relationships/hyperlink" Target="https://guimard.sharepoint.com/:b:/s/IDE-ip/EQpCe1kyItZGoOEC7RQwJRABaia_4SXSmo1ZUXoaPT0hHQ?e=bGD9Zw" TargetMode="External"/><Relationship Id="rId24" Type="http://schemas.openxmlformats.org/officeDocument/2006/relationships/hyperlink" Target="https://guimard.sharepoint.com/:b:/s/IDE-ip/EaXrD4Xi5lJNtVl4QjCgdqEBNEt3MnJ8giRi0jlIq5oydQ?e=fXa52f" TargetMode="External"/><Relationship Id="rId40" Type="http://schemas.openxmlformats.org/officeDocument/2006/relationships/image" Target="media/image15.jpeg"/><Relationship Id="rId45" Type="http://schemas.openxmlformats.org/officeDocument/2006/relationships/hyperlink" Target="https://guimard.sharepoint.com/:w:/s/IDE-ip/ESUkOOxSyBRBvQ9VWLYT1BIBOg5OjCNyoIhjC1MkDo_z8w?e=43Pczh" TargetMode="External"/><Relationship Id="rId66" Type="http://schemas.openxmlformats.org/officeDocument/2006/relationships/hyperlink" Target="https://guimard.sharepoint.com/:b:/s/IDE-ip/EVKM2f0-heBFuF5SqXHesfABQIpnXKPV8vgp6lHviwQ8ag" TargetMode="External"/><Relationship Id="rId87" Type="http://schemas.openxmlformats.org/officeDocument/2006/relationships/fontTable" Target="fontTable.xml"/><Relationship Id="rId61" Type="http://schemas.openxmlformats.org/officeDocument/2006/relationships/hyperlink" Target="https://guimard.sharepoint.com/:b:/s/IDE-ip/EVmMPQC--gZAuJNxaax0k24BT-nVqmzaEGwxVEl8-Cg7hQ" TargetMode="External"/><Relationship Id="rId82" Type="http://schemas.openxmlformats.org/officeDocument/2006/relationships/hyperlink" Target="https://youtu.be/CXWHLB1f6_U" TargetMode="External"/><Relationship Id="rId19" Type="http://schemas.microsoft.com/office/2007/relationships/hdphoto" Target="media/hdphoto3.wdp"/></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deburchgraeve\Downloads\Sjabloon%20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1132D555E874548BD919283653F6187"/>
        <w:category>
          <w:name w:val="Algemeen"/>
          <w:gallery w:val="placeholder"/>
        </w:category>
        <w:types>
          <w:type w:val="bbPlcHdr"/>
        </w:types>
        <w:behaviors>
          <w:behavior w:val="content"/>
        </w:behaviors>
        <w:guid w:val="{49CEC2E7-CA75-43B0-9A0D-4B418B89BB01}"/>
      </w:docPartPr>
      <w:docPartBody>
        <w:p w:rsidR="00CB2ABF" w:rsidRDefault="00CB2ABF">
          <w:pPr>
            <w:pStyle w:val="B1132D555E874548BD919283653F6187"/>
          </w:pPr>
          <w:r>
            <w:rPr>
              <w:rStyle w:val="Tekstvantijdelijkeaanduiding"/>
            </w:rPr>
            <w:t>Dienst</w:t>
          </w:r>
        </w:p>
      </w:docPartBody>
    </w:docPart>
    <w:docPart>
      <w:docPartPr>
        <w:name w:val="125B8AEF27FB4FB5890CF7AC9C6CEA8C"/>
        <w:category>
          <w:name w:val="Algemeen"/>
          <w:gallery w:val="placeholder"/>
        </w:category>
        <w:types>
          <w:type w:val="bbPlcHdr"/>
        </w:types>
        <w:behaviors>
          <w:behavior w:val="content"/>
        </w:behaviors>
        <w:guid w:val="{4EC9377B-9E3C-4A47-803C-FD3C97E01A30}"/>
      </w:docPartPr>
      <w:docPartBody>
        <w:p w:rsidR="00CB2ABF" w:rsidRDefault="00CB2ABF">
          <w:pPr>
            <w:pStyle w:val="125B8AEF27FB4FB5890CF7AC9C6CEA8C"/>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ABF"/>
    <w:rsid w:val="00107A10"/>
    <w:rsid w:val="001354B0"/>
    <w:rsid w:val="00213404"/>
    <w:rsid w:val="00311622"/>
    <w:rsid w:val="00314C40"/>
    <w:rsid w:val="003171C3"/>
    <w:rsid w:val="00346EAB"/>
    <w:rsid w:val="0035612A"/>
    <w:rsid w:val="00464076"/>
    <w:rsid w:val="004D7729"/>
    <w:rsid w:val="0051234C"/>
    <w:rsid w:val="00532DA7"/>
    <w:rsid w:val="005567F4"/>
    <w:rsid w:val="00572218"/>
    <w:rsid w:val="00593A10"/>
    <w:rsid w:val="0065237F"/>
    <w:rsid w:val="006541F4"/>
    <w:rsid w:val="00672C95"/>
    <w:rsid w:val="0068021E"/>
    <w:rsid w:val="0068159F"/>
    <w:rsid w:val="0071068E"/>
    <w:rsid w:val="0078053A"/>
    <w:rsid w:val="007E4BF4"/>
    <w:rsid w:val="007F6E4F"/>
    <w:rsid w:val="00814755"/>
    <w:rsid w:val="00841F2C"/>
    <w:rsid w:val="00857460"/>
    <w:rsid w:val="00893D9D"/>
    <w:rsid w:val="0089753C"/>
    <w:rsid w:val="008D02F0"/>
    <w:rsid w:val="008F4725"/>
    <w:rsid w:val="00934220"/>
    <w:rsid w:val="009978B9"/>
    <w:rsid w:val="009A0C64"/>
    <w:rsid w:val="009F7B59"/>
    <w:rsid w:val="00A778B8"/>
    <w:rsid w:val="00AD025A"/>
    <w:rsid w:val="00B62FA7"/>
    <w:rsid w:val="00BE6F68"/>
    <w:rsid w:val="00BF5B67"/>
    <w:rsid w:val="00C76747"/>
    <w:rsid w:val="00CB2ABF"/>
    <w:rsid w:val="00E87523"/>
    <w:rsid w:val="00EB608C"/>
    <w:rsid w:val="00EC3B4B"/>
    <w:rsid w:val="00F41490"/>
    <w:rsid w:val="00F76ECF"/>
    <w:rsid w:val="00F81E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B1132D555E874548BD919283653F6187">
    <w:name w:val="B1132D555E874548BD919283653F6187"/>
  </w:style>
  <w:style w:type="paragraph" w:customStyle="1" w:styleId="125B8AEF27FB4FB5890CF7AC9C6CEA8C">
    <w:name w:val="125B8AEF27FB4FB5890CF7AC9C6CEA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B5CA2B52F5574DB165C31E956FD7F3" ma:contentTypeVersion="19" ma:contentTypeDescription="Create a new document." ma:contentTypeScope="" ma:versionID="de4cb8bcb849e3fe7f71aa7b182b8796">
  <xsd:schema xmlns:xsd="http://www.w3.org/2001/XMLSchema" xmlns:xs="http://www.w3.org/2001/XMLSchema" xmlns:p="http://schemas.microsoft.com/office/2006/metadata/properties" xmlns:ns2="5577cb3d-eb86-42eb-997a-a692a6216bf2" xmlns:ns3="9043eea9-c6a2-41bd-a216-33d45f9f09e1" xmlns:ns4="eb49ae03-a505-4617-a4c8-335ce93e5b29" targetNamespace="http://schemas.microsoft.com/office/2006/metadata/properties" ma:root="true" ma:fieldsID="f7a5e11500666ef476e6bbbf51d68d81" ns2:_="" ns3:_="" ns4:_="">
    <xsd:import namespace="5577cb3d-eb86-42eb-997a-a692a6216bf2"/>
    <xsd:import namespace="9043eea9-c6a2-41bd-a216-33d45f9f09e1"/>
    <xsd:import namespace="eb49ae03-a505-4617-a4c8-335ce93e5b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cb3d-eb86-42eb-997a-a692a621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ea45a5-e038-4f44-bfca-9049e8e29b2b}" ma:internalName="TaxCatchAll" ma:showField="CatchAllData" ma:web="eb49ae03-a505-4617-a4c8-335ce93e5b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9ae03-a505-4617-a4c8-335ce93e5b29"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77cb3d-eb86-42eb-997a-a692a6216bf2">
      <Terms xmlns="http://schemas.microsoft.com/office/infopath/2007/PartnerControls"/>
    </lcf76f155ced4ddcb4097134ff3c332f>
    <TaxCatchAll xmlns="9043eea9-c6a2-41bd-a216-33d45f9f09e1" xsi:nil="true"/>
  </documentManagement>
</p:properties>
</file>

<file path=customXml/itemProps1.xml><?xml version="1.0" encoding="utf-8"?>
<ds:datastoreItem xmlns:ds="http://schemas.openxmlformats.org/officeDocument/2006/customXml" ds:itemID="{EFD5AA33-177D-4AAA-B09F-4BD6920AD31A}">
  <ds:schemaRefs>
    <ds:schemaRef ds:uri="http://schemas.microsoft.com/sharepoint/v3/contenttype/forms"/>
  </ds:schemaRefs>
</ds:datastoreItem>
</file>

<file path=customXml/itemProps2.xml><?xml version="1.0" encoding="utf-8"?>
<ds:datastoreItem xmlns:ds="http://schemas.openxmlformats.org/officeDocument/2006/customXml" ds:itemID="{CBD58559-368C-4868-8117-C1395E136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7cb3d-eb86-42eb-997a-a692a6216bf2"/>
    <ds:schemaRef ds:uri="9043eea9-c6a2-41bd-a216-33d45f9f09e1"/>
    <ds:schemaRef ds:uri="eb49ae03-a505-4617-a4c8-335ce93e5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4.xml><?xml version="1.0" encoding="utf-8"?>
<ds:datastoreItem xmlns:ds="http://schemas.openxmlformats.org/officeDocument/2006/customXml" ds:itemID="{323238D2-8396-4465-A946-B02A7E3CAFC0}">
  <ds:schemaRefs>
    <ds:schemaRef ds:uri="http://schemas.microsoft.com/office/2006/metadata/properties"/>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eb49ae03-a505-4617-a4c8-335ce93e5b29"/>
    <ds:schemaRef ds:uri="9043eea9-c6a2-41bd-a216-33d45f9f09e1"/>
    <ds:schemaRef ds:uri="5577cb3d-eb86-42eb-997a-a692a6216bf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Sjabloon document_staand</Template>
  <TotalTime>2</TotalTime>
  <Pages>14</Pages>
  <Words>4243</Words>
  <Characters>23341</Characters>
  <Application>Microsoft Office Word</Application>
  <DocSecurity>0</DocSecurity>
  <Lines>194</Lines>
  <Paragraphs>55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Vera Vastesaeger</dc:creator>
  <cp:lastModifiedBy>Kelly Deburchgraeve</cp:lastModifiedBy>
  <cp:revision>3</cp:revision>
  <cp:lastPrinted>2025-06-02T19:13:00Z</cp:lastPrinted>
  <dcterms:created xsi:type="dcterms:W3CDTF">2025-06-02T18:48:00Z</dcterms:created>
  <dcterms:modified xsi:type="dcterms:W3CDTF">2025-06-02T19:14:00Z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0x01010055B5CA2B52F5574DB165C31E956FD7F3</vt:lpwstr>
  </property>
  <property fmtid="{D5CDD505-2E9C-101B-9397-08002B2CF9AE}" pid="3" name="MediaServiceImageTags">
    <vt:lpwstr/>
  </property>
</Properties>
</file>