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DFCD7"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2A197376" w14:textId="6893E9EB" w:rsidR="00AE57DC" w:rsidRDefault="00000000" w:rsidP="00424A70">
      <w:pPr>
        <w:spacing w:after="0"/>
        <w:rPr>
          <w:b/>
          <w:sz w:val="24"/>
          <w:szCs w:val="24"/>
        </w:rPr>
      </w:pPr>
      <w:sdt>
        <w:sdtPr>
          <w:rPr>
            <w:b/>
            <w:sz w:val="24"/>
            <w:szCs w:val="24"/>
          </w:rPr>
          <w:alias w:val="Dienst"/>
          <w:tag w:val="Dienst"/>
          <w:id w:val="-898982075"/>
          <w:placeholder>
            <w:docPart w:val="CECA912D25CF48A3891D44BBFB7F6751"/>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D8497E">
            <w:rPr>
              <w:b/>
              <w:sz w:val="24"/>
              <w:szCs w:val="24"/>
            </w:rPr>
            <w:t>Dienst Curriculum &amp; vorming</w:t>
          </w:r>
        </w:sdtContent>
      </w:sdt>
    </w:p>
    <w:sdt>
      <w:sdtPr>
        <w:rPr>
          <w:sz w:val="24"/>
          <w:szCs w:val="24"/>
        </w:rPr>
        <w:alias w:val="Team"/>
        <w:tag w:val="Team"/>
        <w:id w:val="-854424336"/>
        <w:placeholder>
          <w:docPart w:val="CEB06208771341A1BA531791E0694755"/>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D6F47EA" w14:textId="47D87D84" w:rsidR="00AE57DC" w:rsidRDefault="00D8497E" w:rsidP="00424A70">
          <w:pPr>
            <w:spacing w:after="0"/>
            <w:rPr>
              <w:sz w:val="24"/>
              <w:szCs w:val="24"/>
            </w:rPr>
          </w:pPr>
          <w:r>
            <w:rPr>
              <w:sz w:val="24"/>
              <w:szCs w:val="24"/>
            </w:rPr>
            <w:t>Team secundair onderwijs</w:t>
          </w:r>
        </w:p>
      </w:sdtContent>
    </w:sdt>
    <w:p w14:paraId="2126B1E1" w14:textId="2E1178DE" w:rsidR="00342B58" w:rsidRPr="00424A70" w:rsidRDefault="00D8497E" w:rsidP="00531181">
      <w:pPr>
        <w:pStyle w:val="Datumdocument"/>
        <w:spacing w:after="0"/>
        <w:rPr>
          <w:b w:val="0"/>
          <w:bCs/>
        </w:rPr>
      </w:pPr>
      <w:bookmarkStart w:id="0" w:name="Datum"/>
      <w:bookmarkEnd w:id="0"/>
      <w:r>
        <w:rPr>
          <w:b w:val="0"/>
          <w:bCs/>
        </w:rPr>
        <w:t>2025-0</w:t>
      </w:r>
      <w:r w:rsidR="00B31B01">
        <w:rPr>
          <w:b w:val="0"/>
          <w:bCs/>
        </w:rPr>
        <w:t>5-26</w:t>
      </w:r>
    </w:p>
    <w:p w14:paraId="6482BE5B" w14:textId="77777777" w:rsidR="00127D92" w:rsidRDefault="00342B58" w:rsidP="00531181">
      <w:pPr>
        <w:spacing w:line="120" w:lineRule="auto"/>
      </w:pPr>
      <w:r>
        <w:rPr>
          <w:noProof/>
        </w:rPr>
        <w:drawing>
          <wp:inline distT="0" distB="0" distL="0" distR="0" wp14:anchorId="68695643" wp14:editId="2C1F24F4">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06CD9D0D" w14:textId="15A8584B" w:rsidR="00127D92" w:rsidRDefault="00273463" w:rsidP="00737230">
      <w:pPr>
        <w:pStyle w:val="Titel"/>
      </w:pPr>
      <w:r>
        <w:t>Handvatten voor een b</w:t>
      </w:r>
      <w:r w:rsidR="00D8497E">
        <w:t>eginsituatieanalyse voor het leerplan VII-EnFr</w:t>
      </w:r>
    </w:p>
    <w:p w14:paraId="52D2BEA7" w14:textId="17F2712E" w:rsidR="00D8497E" w:rsidRPr="00E95386" w:rsidRDefault="00D8497E" w:rsidP="00D8497E">
      <w:pPr>
        <w:pStyle w:val="Kop1"/>
        <w:keepNext w:val="0"/>
        <w:keepLines w:val="0"/>
      </w:pPr>
      <w:bookmarkStart w:id="1" w:name="_Toc2167726"/>
      <w:bookmarkStart w:id="2" w:name="_Toc3365342"/>
      <w:bookmarkStart w:id="3" w:name="_Toc3534952"/>
      <w:r>
        <w:t>Situering</w:t>
      </w:r>
    </w:p>
    <w:p w14:paraId="2F08A38B" w14:textId="5C56BA97" w:rsidR="00D8497E" w:rsidRPr="00D8497E" w:rsidRDefault="00D8497E" w:rsidP="00D8497E">
      <w:r w:rsidRPr="00D8497E">
        <w:t>In enkele zevende leerjaren binnen de domeinen Economie &amp; organisatie, Maatschappij &amp; welzijn en Voeding &amp; horeca zijn Engels en Frans verplicht. Leerlingen kunnen instromen vanuit verschillende studiedomeinen en studierichtingen van de derde graad. Afhankelijk van de studierichting hebben ze in meer of mindere mate talige voorkennis verworven. Ten minste één vreemde taal (Engels of Frans) is</w:t>
      </w:r>
      <w:r w:rsidR="003A08F4">
        <w:t xml:space="preserve"> in principe</w:t>
      </w:r>
      <w:r w:rsidRPr="00D8497E">
        <w:t xml:space="preserve"> gekend vanuit de derde graad A-finaliteit. </w:t>
      </w:r>
    </w:p>
    <w:p w14:paraId="7976C4F7" w14:textId="1D8A728B" w:rsidR="00D8497E" w:rsidRDefault="00D8497E" w:rsidP="00D8497E">
      <w:r w:rsidRPr="00D8497E">
        <w:t xml:space="preserve">Op basis van een </w:t>
      </w:r>
      <w:r w:rsidR="002F2CCB">
        <w:t xml:space="preserve">valide </w:t>
      </w:r>
      <w:r w:rsidRPr="00D8497E">
        <w:t xml:space="preserve">beginsituatieanalyse </w:t>
      </w:r>
      <w:r w:rsidR="00E26252">
        <w:t>in een (gesimuleerde)</w:t>
      </w:r>
      <w:r w:rsidR="002F2CCB">
        <w:t xml:space="preserve"> functionele context</w:t>
      </w:r>
      <w:r w:rsidR="00E26252">
        <w:t xml:space="preserve"> </w:t>
      </w:r>
      <w:r w:rsidRPr="00D8497E">
        <w:t xml:space="preserve">verifieert de school </w:t>
      </w:r>
      <w:r>
        <w:t xml:space="preserve">bij de start van het zevende leerjaar </w:t>
      </w:r>
      <w:r w:rsidRPr="00D8497E">
        <w:t xml:space="preserve">dat </w:t>
      </w:r>
      <w:r w:rsidR="00F204DC">
        <w:t>elke leerling</w:t>
      </w:r>
      <w:r w:rsidRPr="00D8497E">
        <w:t xml:space="preserve"> voldoende vaardig </w:t>
      </w:r>
      <w:r w:rsidR="00F204DC">
        <w:t>is</w:t>
      </w:r>
      <w:r w:rsidRPr="00D8497E">
        <w:t xml:space="preserve"> in de vreemde taal die in de derde graad al aan bod kwam. Indien de beginsituatieanalyse aantoont dat die vreemde taal nog niet voldoende is verworven, dan zal de school bijkomende lesuren </w:t>
      </w:r>
      <w:r w:rsidR="00F204DC">
        <w:t xml:space="preserve">of remediëring </w:t>
      </w:r>
      <w:r w:rsidRPr="00D8497E">
        <w:t>moeten voorzien opdat leerlingen de vooropgestelde doelen bereiken.</w:t>
      </w:r>
      <w:r w:rsidR="000B6357">
        <w:t xml:space="preserve"> E</w:t>
      </w:r>
      <w:r w:rsidR="00E043E1">
        <w:t xml:space="preserve">en nieuwe evaluatie op een later moment </w:t>
      </w:r>
      <w:r w:rsidR="000B6357">
        <w:t>moet dan vaststellen dat de doelen</w:t>
      </w:r>
      <w:r w:rsidR="00E26252">
        <w:t xml:space="preserve"> bereikt zijn. </w:t>
      </w:r>
      <w:r w:rsidR="002F2CCB">
        <w:t xml:space="preserve">De beginsituatieanalyse </w:t>
      </w:r>
      <w:r w:rsidR="00702FD6">
        <w:t xml:space="preserve">moet minstens in de (gesimuleerde) functionele context gebeuren, maar hoeft zich daar niet toe te beperken.  </w:t>
      </w:r>
    </w:p>
    <w:p w14:paraId="61BB2DA5" w14:textId="75A97A5A" w:rsidR="00D8497E" w:rsidRDefault="00D8497E" w:rsidP="00D8497E">
      <w:pPr>
        <w:pStyle w:val="Kop1"/>
      </w:pPr>
      <w:r>
        <w:t>Beginsituatieanalyse</w:t>
      </w:r>
    </w:p>
    <w:p w14:paraId="76AE6E5D" w14:textId="3EAF8821" w:rsidR="00D3600A" w:rsidRDefault="00D8497E" w:rsidP="00D8497E">
      <w:r>
        <w:t xml:space="preserve">Om te testen of de leerlingen functioneel kunnen communiceren in het Engels of Frans zoals vastgelegd in het leerplan VII-EnFr stellen we per leerplandoel voor de vaardigheden enkele mogelijke opdrachten voor. </w:t>
      </w:r>
    </w:p>
    <w:p w14:paraId="134444AB" w14:textId="471D8C63" w:rsidR="00D8497E" w:rsidRDefault="00D3600A" w:rsidP="00D8497E">
      <w:r>
        <w:t xml:space="preserve">De voorbeelden zijn opgesteld in het Nederlands, met uitzondering van de voorbeelden voor luistervaardigheid. Ze zijn eenvoudig te transfereren naar de vreemde taal. </w:t>
      </w:r>
      <w:r w:rsidR="00AA7377">
        <w:t xml:space="preserve">Aangezien de evaluatie minstens moet gebeuren in een (gesimuleerde) functionele context, is het </w:t>
      </w:r>
      <w:r w:rsidR="005764FD">
        <w:t>noodzakelijk</w:t>
      </w:r>
      <w:r>
        <w:t xml:space="preserve"> om zoveel mogelijk de situaties aan te passen </w:t>
      </w:r>
      <w:r w:rsidR="00AA7377">
        <w:t>aan</w:t>
      </w:r>
      <w:r>
        <w:t xml:space="preserve"> het beroepsprofiel van de leerlingen. </w:t>
      </w:r>
      <w:r w:rsidR="00D8497E">
        <w:t xml:space="preserve"> </w:t>
      </w:r>
    </w:p>
    <w:p w14:paraId="667FA036" w14:textId="045E0421" w:rsidR="00D3600A" w:rsidRPr="00D8497E" w:rsidRDefault="00D3600A" w:rsidP="00D8497E">
      <w:r>
        <w:t xml:space="preserve">Bij de voorbeelden voor de productieve vaardigheden vind je materiaal dat toelaat om het verwachte taalniveau in te schatten. </w:t>
      </w:r>
    </w:p>
    <w:bookmarkEnd w:id="1"/>
    <w:bookmarkEnd w:id="2"/>
    <w:bookmarkEnd w:id="3"/>
    <w:p w14:paraId="6B3790E5" w14:textId="06A1E1BB" w:rsidR="008A2765" w:rsidRDefault="00D3600A" w:rsidP="008A2765">
      <w:pPr>
        <w:pStyle w:val="Kop2"/>
        <w:keepNext w:val="0"/>
        <w:keepLines w:val="0"/>
      </w:pPr>
      <w:r>
        <w:t>Voorbeelden voor receptieve vaardigheden</w:t>
      </w:r>
    </w:p>
    <w:p w14:paraId="4EB0DC3D" w14:textId="77777777" w:rsidR="00D3600A" w:rsidRDefault="00D3600A" w:rsidP="00D3600A">
      <w:pPr>
        <w:pBdr>
          <w:top w:val="single" w:sz="4" w:space="1" w:color="auto"/>
          <w:left w:val="single" w:sz="4" w:space="4" w:color="auto"/>
          <w:bottom w:val="single" w:sz="4" w:space="1" w:color="auto"/>
          <w:right w:val="single" w:sz="4" w:space="4" w:color="auto"/>
        </w:pBdr>
      </w:pPr>
      <w:r>
        <w:t>LPD 1</w:t>
      </w:r>
      <w:r>
        <w:tab/>
        <w:t xml:space="preserve">De leerlingen bepalen het onderwerp en de hoofdgedachte bij het doelgericht lezen en beluisteren van teksten met deze kenmerken. </w:t>
      </w:r>
    </w:p>
    <w:p w14:paraId="1C4C638B" w14:textId="71FDF8C2" w:rsidR="00D3600A" w:rsidRDefault="00D3600A" w:rsidP="00D3600A">
      <w:pPr>
        <w:pBdr>
          <w:top w:val="single" w:sz="4" w:space="1" w:color="auto"/>
          <w:left w:val="single" w:sz="4" w:space="4" w:color="auto"/>
          <w:bottom w:val="single" w:sz="4" w:space="1" w:color="auto"/>
          <w:right w:val="single" w:sz="4" w:space="4" w:color="auto"/>
        </w:pBdr>
      </w:pPr>
      <w:r>
        <w:t>LPD 2</w:t>
      </w:r>
      <w:r>
        <w:tab/>
        <w:t>De leerlingen selecteren relevante informatie bij het lezen en beluisteren van teksten met deze kenmerken.</w:t>
      </w:r>
    </w:p>
    <w:p w14:paraId="6B21A0A0" w14:textId="4FC93A99" w:rsidR="00D3600A" w:rsidRDefault="00D3600A" w:rsidP="00D3600A">
      <w:pPr>
        <w:pStyle w:val="Kop3"/>
      </w:pPr>
      <w:r>
        <w:lastRenderedPageBreak/>
        <w:t>Lezen</w:t>
      </w:r>
    </w:p>
    <w:p w14:paraId="3FBC29D3" w14:textId="13693884" w:rsidR="00D3600A" w:rsidRDefault="0029385D" w:rsidP="0029385D">
      <w:pPr>
        <w:pStyle w:val="Kop4"/>
      </w:pPr>
      <w:r>
        <w:t>Voorbeeld 1</w:t>
      </w:r>
    </w:p>
    <w:p w14:paraId="7DF57F8D" w14:textId="5A219850" w:rsidR="0029385D" w:rsidRDefault="19048FDB" w:rsidP="0029385D">
      <w:r>
        <w:rPr>
          <w:noProof/>
        </w:rPr>
        <w:drawing>
          <wp:inline distT="0" distB="0" distL="0" distR="0" wp14:anchorId="37500746" wp14:editId="16708731">
            <wp:extent cx="5762626" cy="2362200"/>
            <wp:effectExtent l="0" t="0" r="0" b="0"/>
            <wp:docPr id="1454763393" name="Afbeelding 145476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2362200"/>
                    </a:xfrm>
                    <a:prstGeom prst="rect">
                      <a:avLst/>
                    </a:prstGeom>
                  </pic:spPr>
                </pic:pic>
              </a:graphicData>
            </a:graphic>
          </wp:inline>
        </w:drawing>
      </w:r>
      <w:r w:rsidR="3CC38D52">
        <w:t>Deze catalogus vind je in je mailbox. Je wil d</w:t>
      </w:r>
      <w:r w:rsidR="00DE337D">
        <w:t>ie</w:t>
      </w:r>
      <w:r w:rsidR="3CC38D52">
        <w:t xml:space="preserve"> graag doormailen naar </w:t>
      </w:r>
      <w:r w:rsidR="00035363">
        <w:t>een collega schoonheidsspecialist-adviseur</w:t>
      </w:r>
      <w:r w:rsidR="3CC38D52">
        <w:t xml:space="preserve">. Welk onderwerp voeg je aan je mail toe? </w:t>
      </w:r>
    </w:p>
    <w:p w14:paraId="69ED5DCC" w14:textId="7D82D29B" w:rsidR="0029385D" w:rsidRDefault="0029385D" w:rsidP="0029385D">
      <w:pPr>
        <w:pStyle w:val="Kop4"/>
      </w:pPr>
      <w:r>
        <w:t>Voorbeeld 2</w:t>
      </w:r>
    </w:p>
    <w:p w14:paraId="62D3BF67" w14:textId="53AF71CE" w:rsidR="004F44EC" w:rsidRDefault="6BA50134" w:rsidP="004F44EC">
      <w:r>
        <w:t xml:space="preserve">Je volgt </w:t>
      </w:r>
      <w:r w:rsidR="2D7242E3">
        <w:t>het zevende jaar barman. Je bent op zoek naar studentenjobs die passen bij jouw studiedomein. Welke</w:t>
      </w:r>
      <w:r w:rsidR="7A540A2C">
        <w:t xml:space="preserve"> zoekertjes selecteer je? </w:t>
      </w:r>
    </w:p>
    <w:tbl>
      <w:tblPr>
        <w:tblStyle w:val="Tabelraster"/>
        <w:tblW w:w="0" w:type="auto"/>
        <w:tblLayout w:type="fixed"/>
        <w:tblLook w:val="06A0" w:firstRow="1" w:lastRow="0" w:firstColumn="1" w:lastColumn="0" w:noHBand="1" w:noVBand="1"/>
      </w:tblPr>
      <w:tblGrid>
        <w:gridCol w:w="4530"/>
        <w:gridCol w:w="4530"/>
      </w:tblGrid>
      <w:tr w:rsidR="047C37E0" w14:paraId="4F480F2D" w14:textId="77777777" w:rsidTr="047C37E0">
        <w:trPr>
          <w:trHeight w:val="300"/>
        </w:trPr>
        <w:tc>
          <w:tcPr>
            <w:tcW w:w="4530" w:type="dxa"/>
          </w:tcPr>
          <w:p w14:paraId="06FCB729" w14:textId="1D451D1B" w:rsidR="0F328780" w:rsidRDefault="0F328780">
            <w:r>
              <w:t>Zoekertje 1: Job in supermarkt</w:t>
            </w:r>
          </w:p>
          <w:p w14:paraId="4164C107" w14:textId="14544FC7" w:rsidR="0DC731D1" w:rsidRDefault="0DC731D1" w:rsidP="0DC731D1"/>
          <w:p w14:paraId="765050FB" w14:textId="235E81ED" w:rsidR="047C37E0" w:rsidRDefault="0F328780" w:rsidP="047C37E0">
            <w:r>
              <w:t>Wil jij werken in een winkel? Wij zoeken hulp! Je vult rekken en helpt klanten. Geen ervaring nodig. Je werkt met toffe collega’s. Goed loon! Interesse? Stuur een bericht!</w:t>
            </w:r>
          </w:p>
        </w:tc>
        <w:tc>
          <w:tcPr>
            <w:tcW w:w="4530" w:type="dxa"/>
          </w:tcPr>
          <w:p w14:paraId="0F17E5BC" w14:textId="34D7E96F" w:rsidR="0F328780" w:rsidRDefault="0F328780">
            <w:r>
              <w:t xml:space="preserve">Zoekertje 2: Discotheek zoekt student </w:t>
            </w:r>
          </w:p>
          <w:p w14:paraId="1A895656" w14:textId="19879B69" w:rsidR="41FFC013" w:rsidRDefault="41FFC013"/>
          <w:p w14:paraId="5D9F87E5" w14:textId="58AAC2AF" w:rsidR="0F328780" w:rsidRDefault="0F328780">
            <w:r>
              <w:t>Hou je van feesten? Wij zoeken een werkstudent! Je schenkt drankjes en helpt klanten. Geen ervaring nodig, wij leren het je! Je werkt ‘s avonds en in het weekend. Goed loon! Solliciteer nu!</w:t>
            </w:r>
          </w:p>
          <w:p w14:paraId="402C3CFB" w14:textId="2BCA3E01" w:rsidR="047C37E0" w:rsidRDefault="047C37E0" w:rsidP="047C37E0"/>
        </w:tc>
      </w:tr>
      <w:tr w:rsidR="047C37E0" w14:paraId="37F40687" w14:textId="77777777" w:rsidTr="047C37E0">
        <w:trPr>
          <w:trHeight w:val="300"/>
        </w:trPr>
        <w:tc>
          <w:tcPr>
            <w:tcW w:w="4530" w:type="dxa"/>
          </w:tcPr>
          <w:p w14:paraId="5AF19C1E" w14:textId="5BFFEFEE" w:rsidR="0F328780" w:rsidRDefault="0F328780">
            <w:r>
              <w:t xml:space="preserve">Zoekertje 3: Magazijnhulp </w:t>
            </w:r>
          </w:p>
          <w:p w14:paraId="71473754" w14:textId="568D2396" w:rsidR="184B74BB" w:rsidRDefault="184B74BB"/>
          <w:p w14:paraId="516A00F2" w14:textId="0D90CF3D" w:rsidR="0F328780" w:rsidRDefault="0F328780">
            <w:r>
              <w:t>Wil jij een actieve job? Wij zoeken hulp in een magazijn! Je draagt dozen en helpt alles netjes te houden. Goed loon en leuk team! Geen ervaring nodig. Solliciteer snel!</w:t>
            </w:r>
          </w:p>
          <w:p w14:paraId="13473884" w14:textId="79487EAA" w:rsidR="047C37E0" w:rsidRDefault="047C37E0" w:rsidP="047C37E0"/>
        </w:tc>
        <w:tc>
          <w:tcPr>
            <w:tcW w:w="4530" w:type="dxa"/>
          </w:tcPr>
          <w:p w14:paraId="36DCAB22" w14:textId="35ADA1AE" w:rsidR="0F328780" w:rsidRDefault="0F328780">
            <w:r>
              <w:t>Zoekertje 4: Restaurant zoekt hulp!</w:t>
            </w:r>
          </w:p>
          <w:p w14:paraId="08D6AA2F" w14:textId="1646B23A" w:rsidR="70D9D7F4" w:rsidRDefault="70D9D7F4"/>
          <w:p w14:paraId="3A90AFB0" w14:textId="1813ECDC" w:rsidR="0F328780" w:rsidRDefault="0F328780">
            <w:r>
              <w:t>Wil jij werken in een restaurant? Wij zoeken extra hulp. Je bedient de klanten en helpt hen bij hun keuze. Geen ervaring? Geen probleem! Je werkt in een fijn team. Goed loon! Interesse? Stuur een bericht!</w:t>
            </w:r>
          </w:p>
          <w:p w14:paraId="73753764" w14:textId="0A02CC96" w:rsidR="047C37E0" w:rsidRDefault="047C37E0" w:rsidP="047C37E0"/>
        </w:tc>
      </w:tr>
      <w:tr w:rsidR="047C37E0" w14:paraId="3C378389" w14:textId="77777777" w:rsidTr="047C37E0">
        <w:trPr>
          <w:trHeight w:val="300"/>
        </w:trPr>
        <w:tc>
          <w:tcPr>
            <w:tcW w:w="4530" w:type="dxa"/>
          </w:tcPr>
          <w:p w14:paraId="7F75DE6E" w14:textId="3A290672" w:rsidR="0F328780" w:rsidRDefault="0F328780" w:rsidP="00FA2F86">
            <w:r>
              <w:t>Zoekertje 5: Kinderanimator</w:t>
            </w:r>
          </w:p>
          <w:p w14:paraId="428358B2" w14:textId="6697214F" w:rsidR="0C669368" w:rsidRDefault="0C669368" w:rsidP="00FA2F86"/>
          <w:p w14:paraId="16EEF9C0" w14:textId="46CBF1B7" w:rsidR="0F328780" w:rsidRDefault="0F328780" w:rsidP="00FA2F86">
            <w:r>
              <w:t>Hou je van kinderen? Word animator op een vakantiepark! Je speelt met kinderen en organiseert leuke activiteiten. Geen ervaring nodig. Een supertoffe job! Interesse? Solliciteer nu!</w:t>
            </w:r>
          </w:p>
          <w:p w14:paraId="41F82744" w14:textId="7387333C" w:rsidR="047C37E0" w:rsidRDefault="047C37E0" w:rsidP="00FA2F86"/>
        </w:tc>
        <w:tc>
          <w:tcPr>
            <w:tcW w:w="4530" w:type="dxa"/>
          </w:tcPr>
          <w:p w14:paraId="2F2AD72F" w14:textId="384BEE0C" w:rsidR="0F328780" w:rsidRDefault="0F328780" w:rsidP="00FA2F86">
            <w:r>
              <w:t xml:space="preserve">Zoekertje 6: Studentenjob op het strand </w:t>
            </w:r>
          </w:p>
          <w:p w14:paraId="5B82A891" w14:textId="278C0CB5" w:rsidR="65075F88" w:rsidRDefault="65075F88" w:rsidP="00FA2F86"/>
          <w:p w14:paraId="66B0A944" w14:textId="29EB4E85" w:rsidR="0F328780" w:rsidRDefault="0F328780" w:rsidP="00FA2F86">
            <w:r>
              <w:t>Wil jij werken aan zee? Je maakt cocktails, neemt de bestellingen op en bedient de klanten. Geen ervaring nodig, wij leren je alles! Toffe collega’s en flexibele uren. Lijkt dit iets voor jou? Stuur een bericht!</w:t>
            </w:r>
          </w:p>
          <w:p w14:paraId="3D00251F" w14:textId="572263DE" w:rsidR="047C37E0" w:rsidRDefault="047C37E0" w:rsidP="00FA2F86"/>
        </w:tc>
      </w:tr>
    </w:tbl>
    <w:p w14:paraId="475C52E9" w14:textId="3845B2C5" w:rsidR="004C29AA" w:rsidRDefault="004C29AA" w:rsidP="004C29AA">
      <w:pPr>
        <w:pStyle w:val="Kop4"/>
        <w:numPr>
          <w:ilvl w:val="0"/>
          <w:numId w:val="0"/>
        </w:numPr>
        <w:ind w:left="992"/>
      </w:pPr>
    </w:p>
    <w:p w14:paraId="04A014FC" w14:textId="1223EA5C" w:rsidR="006117CC" w:rsidRDefault="00D750D5" w:rsidP="00C656FF">
      <w:pPr>
        <w:pStyle w:val="Kop4"/>
      </w:pPr>
      <w:r>
        <w:t>Voorbeeld 3</w:t>
      </w:r>
    </w:p>
    <w:p w14:paraId="3D66E9FB" w14:textId="2DB8B71E" w:rsidR="00D750D5" w:rsidRDefault="46966883" w:rsidP="00D750D5">
      <w:r>
        <w:t xml:space="preserve">Je bent uitgenodigd voor een sollicitatiegesprek. Je kreeg volgende instructies in de mail: </w:t>
      </w:r>
    </w:p>
    <w:p w14:paraId="38F1ADBE" w14:textId="76B62207" w:rsidR="52362D9E" w:rsidRDefault="4756D087">
      <w:pPr>
        <w:rPr>
          <w:i/>
        </w:rPr>
      </w:pPr>
      <w:r w:rsidRPr="61B7C2C0">
        <w:rPr>
          <w:i/>
        </w:rPr>
        <w:t>Het sollicitatiegesprek vindt plaats in gebouw C, op de eerste verdieping. Om naar het juiste lokaal te gaan, moet u vanaf de tra</w:t>
      </w:r>
      <w:r w:rsidR="2D70FAB2" w:rsidRPr="61B7C2C0">
        <w:rPr>
          <w:i/>
        </w:rPr>
        <w:t xml:space="preserve">p rechtdoor stappen tot het onthaal, dan gaat u naar links. Het gesprek vindt plaats in het tweede lokaal na de toiletten, aan de </w:t>
      </w:r>
      <w:r w:rsidR="2D70FAB2" w:rsidRPr="61B7C2C0">
        <w:rPr>
          <w:i/>
          <w:iCs/>
        </w:rPr>
        <w:t xml:space="preserve">linkerkant. </w:t>
      </w:r>
    </w:p>
    <w:p w14:paraId="0FFFFF4B" w14:textId="10127A38" w:rsidR="029DF213" w:rsidRDefault="08F474C9" w:rsidP="029DF213">
      <w:r w:rsidRPr="7B94B901">
        <w:lastRenderedPageBreak/>
        <w:t xml:space="preserve">Teken op onderstaand grondplan de weg om naar het juiste lokaal te gaan. Schrijf een X in het juiste lokaal. </w:t>
      </w:r>
    </w:p>
    <w:p w14:paraId="7778DB0A" w14:textId="3D566984" w:rsidR="08F474C9" w:rsidRDefault="08F474C9">
      <w:r>
        <w:rPr>
          <w:noProof/>
        </w:rPr>
        <w:drawing>
          <wp:inline distT="0" distB="0" distL="0" distR="0" wp14:anchorId="25753C4A" wp14:editId="3585C36C">
            <wp:extent cx="4686300" cy="4057650"/>
            <wp:effectExtent l="0" t="0" r="0" b="0"/>
            <wp:docPr id="1785319788" name="Picture 178531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86300" cy="4057650"/>
                    </a:xfrm>
                    <a:prstGeom prst="rect">
                      <a:avLst/>
                    </a:prstGeom>
                  </pic:spPr>
                </pic:pic>
              </a:graphicData>
            </a:graphic>
          </wp:inline>
        </w:drawing>
      </w:r>
    </w:p>
    <w:p w14:paraId="18951D2C" w14:textId="27667C76" w:rsidR="079D710D" w:rsidRDefault="079D710D"/>
    <w:p w14:paraId="0129A07E" w14:textId="63BB0A58" w:rsidR="00D750D5" w:rsidRPr="00D750D5" w:rsidRDefault="00D750D5" w:rsidP="00D750D5">
      <w:pPr>
        <w:pStyle w:val="Kop4"/>
      </w:pPr>
      <w:r>
        <w:t>Voorbeeld 4</w:t>
      </w:r>
    </w:p>
    <w:p w14:paraId="198E87B8" w14:textId="1BA37354" w:rsidR="7E1872AD" w:rsidRPr="004A6A5F" w:rsidRDefault="7E1872AD" w:rsidP="612B8A95">
      <w:pPr>
        <w:spacing w:after="160" w:line="257" w:lineRule="auto"/>
      </w:pPr>
      <w:r w:rsidRPr="004A6A5F">
        <w:t xml:space="preserve">Lees onderstaande mail. </w:t>
      </w:r>
      <w:r w:rsidR="003A163B">
        <w:t xml:space="preserve">Waarover gaat deze mail? Wat </w:t>
      </w:r>
      <w:r w:rsidR="00067597">
        <w:t xml:space="preserve">vraagt de klant? </w:t>
      </w:r>
    </w:p>
    <w:tbl>
      <w:tblPr>
        <w:tblStyle w:val="Tabelraster"/>
        <w:tblW w:w="0" w:type="auto"/>
        <w:tblLayout w:type="fixed"/>
        <w:tblLook w:val="06A0" w:firstRow="1" w:lastRow="0" w:firstColumn="1" w:lastColumn="0" w:noHBand="1" w:noVBand="1"/>
      </w:tblPr>
      <w:tblGrid>
        <w:gridCol w:w="9060"/>
      </w:tblGrid>
      <w:tr w:rsidR="612B8A95" w14:paraId="5E858177" w14:textId="77777777" w:rsidTr="612B8A95">
        <w:trPr>
          <w:trHeight w:val="300"/>
        </w:trPr>
        <w:tc>
          <w:tcPr>
            <w:tcW w:w="9060" w:type="dxa"/>
          </w:tcPr>
          <w:p w14:paraId="75AE0C3B" w14:textId="3CDF51CA" w:rsidR="61C3A81E" w:rsidRDefault="61C3A81E" w:rsidP="612B8A95">
            <w:pPr>
              <w:rPr>
                <w:rFonts w:ascii="Calibri" w:eastAsia="Calibri" w:hAnsi="Calibri" w:cs="Calibri"/>
                <w:b/>
                <w:bCs/>
                <w:color w:val="000000" w:themeColor="text1"/>
                <w:sz w:val="22"/>
                <w:szCs w:val="22"/>
              </w:rPr>
            </w:pPr>
            <w:r w:rsidRPr="612B8A95">
              <w:rPr>
                <w:rFonts w:ascii="Calibri" w:eastAsia="Calibri" w:hAnsi="Calibri" w:cs="Calibri"/>
                <w:b/>
                <w:bCs/>
                <w:color w:val="000000" w:themeColor="text1"/>
                <w:sz w:val="22"/>
                <w:szCs w:val="22"/>
              </w:rPr>
              <w:t xml:space="preserve">Onderwerp: </w:t>
            </w:r>
            <w:r w:rsidR="00067597">
              <w:rPr>
                <w:rFonts w:ascii="Calibri" w:eastAsia="Calibri" w:hAnsi="Calibri" w:cs="Calibri"/>
                <w:b/>
                <w:bCs/>
                <w:color w:val="000000" w:themeColor="text1"/>
                <w:sz w:val="22"/>
                <w:szCs w:val="22"/>
              </w:rPr>
              <w:t>annulatie van bestelling FX589</w:t>
            </w:r>
            <w:r w:rsidRPr="612B8A95">
              <w:rPr>
                <w:rFonts w:ascii="Calibri" w:eastAsia="Calibri" w:hAnsi="Calibri" w:cs="Calibri"/>
                <w:b/>
                <w:bCs/>
                <w:color w:val="000000" w:themeColor="text1"/>
                <w:sz w:val="22"/>
                <w:szCs w:val="22"/>
              </w:rPr>
              <w:t xml:space="preserve"> </w:t>
            </w:r>
          </w:p>
          <w:p w14:paraId="6F823362" w14:textId="4056DD06" w:rsidR="61C3A81E" w:rsidRDefault="61C3A81E" w:rsidP="612B8A95">
            <w:r w:rsidRPr="612B8A95">
              <w:rPr>
                <w:rFonts w:ascii="Calibri" w:eastAsia="Calibri" w:hAnsi="Calibri" w:cs="Calibri"/>
                <w:b/>
                <w:bCs/>
                <w:color w:val="000000" w:themeColor="text1"/>
                <w:sz w:val="22"/>
                <w:szCs w:val="22"/>
              </w:rPr>
              <w:t xml:space="preserve"> </w:t>
            </w:r>
          </w:p>
          <w:p w14:paraId="52E5BB26" w14:textId="5E5192F7" w:rsidR="61C3A81E" w:rsidRDefault="61C3A81E" w:rsidP="612B8A95">
            <w:r w:rsidRPr="612B8A95">
              <w:rPr>
                <w:rFonts w:ascii="Calibri" w:eastAsia="Calibri" w:hAnsi="Calibri" w:cs="Calibri"/>
                <w:b/>
                <w:bCs/>
                <w:color w:val="000000" w:themeColor="text1"/>
                <w:sz w:val="22"/>
                <w:szCs w:val="22"/>
              </w:rPr>
              <w:t>Beste</w:t>
            </w:r>
          </w:p>
          <w:p w14:paraId="5B627EAD" w14:textId="20DB6715" w:rsidR="61C3A81E" w:rsidRDefault="61C3A81E" w:rsidP="612B8A95">
            <w:r w:rsidRPr="612B8A95">
              <w:rPr>
                <w:rFonts w:ascii="Calibri" w:eastAsia="Calibri" w:hAnsi="Calibri" w:cs="Calibri"/>
                <w:b/>
                <w:bCs/>
                <w:color w:val="000000" w:themeColor="text1"/>
                <w:sz w:val="22"/>
                <w:szCs w:val="22"/>
              </w:rPr>
              <w:t xml:space="preserve"> </w:t>
            </w:r>
          </w:p>
          <w:p w14:paraId="4391910F" w14:textId="68AEDD8A" w:rsidR="00FC2F40" w:rsidRDefault="00FC2F40" w:rsidP="00FC2F40">
            <w:pPr>
              <w:rPr>
                <w:rFonts w:ascii="Calibri" w:eastAsia="Calibri" w:hAnsi="Calibri" w:cs="Calibri"/>
                <w:b/>
                <w:bCs/>
                <w:color w:val="000000" w:themeColor="text1"/>
                <w:sz w:val="22"/>
                <w:szCs w:val="22"/>
              </w:rPr>
            </w:pPr>
            <w:r w:rsidRPr="00FC2F40">
              <w:rPr>
                <w:rFonts w:ascii="Calibri" w:eastAsia="Calibri" w:hAnsi="Calibri" w:cs="Calibri"/>
                <w:b/>
                <w:bCs/>
                <w:color w:val="000000" w:themeColor="text1"/>
                <w:sz w:val="22"/>
                <w:szCs w:val="22"/>
              </w:rPr>
              <w:t xml:space="preserve">Via deze weg wil ik graag mijn bestelling met ordernummer </w:t>
            </w:r>
            <w:r>
              <w:rPr>
                <w:rFonts w:ascii="Calibri" w:eastAsia="Calibri" w:hAnsi="Calibri" w:cs="Calibri"/>
                <w:b/>
                <w:bCs/>
                <w:color w:val="000000" w:themeColor="text1"/>
                <w:sz w:val="22"/>
                <w:szCs w:val="22"/>
              </w:rPr>
              <w:t>FX</w:t>
            </w:r>
            <w:r w:rsidR="00A44B10">
              <w:rPr>
                <w:rFonts w:ascii="Calibri" w:eastAsia="Calibri" w:hAnsi="Calibri" w:cs="Calibri"/>
                <w:b/>
                <w:bCs/>
                <w:color w:val="000000" w:themeColor="text1"/>
                <w:sz w:val="22"/>
                <w:szCs w:val="22"/>
              </w:rPr>
              <w:t xml:space="preserve">589 te </w:t>
            </w:r>
            <w:r w:rsidRPr="00FC2F40">
              <w:rPr>
                <w:rFonts w:ascii="Calibri" w:eastAsia="Calibri" w:hAnsi="Calibri" w:cs="Calibri"/>
                <w:b/>
                <w:bCs/>
                <w:color w:val="000000" w:themeColor="text1"/>
                <w:sz w:val="22"/>
                <w:szCs w:val="22"/>
              </w:rPr>
              <w:t>annuleren. Aangezien de bestelling nog niet is verzonden, verzoek ik u vriendelijk om het betaalde bedrag terug te storten op mijn rekening.</w:t>
            </w:r>
          </w:p>
          <w:p w14:paraId="0E6EC56B" w14:textId="77777777" w:rsidR="00EF1707" w:rsidRPr="00FC2F40" w:rsidRDefault="00EF1707" w:rsidP="00FC2F40">
            <w:pPr>
              <w:rPr>
                <w:rFonts w:ascii="Calibri" w:eastAsia="Calibri" w:hAnsi="Calibri" w:cs="Calibri"/>
                <w:b/>
                <w:bCs/>
                <w:color w:val="000000" w:themeColor="text1"/>
                <w:sz w:val="22"/>
                <w:szCs w:val="22"/>
              </w:rPr>
            </w:pPr>
          </w:p>
          <w:p w14:paraId="4276D07B" w14:textId="336B971D" w:rsidR="00FC2F40" w:rsidRDefault="00FC2F40" w:rsidP="00FC2F40">
            <w:pPr>
              <w:rPr>
                <w:rFonts w:ascii="Calibri" w:eastAsia="Calibri" w:hAnsi="Calibri" w:cs="Calibri"/>
                <w:b/>
                <w:bCs/>
                <w:color w:val="000000" w:themeColor="text1"/>
                <w:sz w:val="22"/>
                <w:szCs w:val="22"/>
              </w:rPr>
            </w:pPr>
            <w:r w:rsidRPr="00FC2F40">
              <w:rPr>
                <w:rFonts w:ascii="Calibri" w:eastAsia="Calibri" w:hAnsi="Calibri" w:cs="Calibri"/>
                <w:b/>
                <w:bCs/>
                <w:color w:val="000000" w:themeColor="text1"/>
                <w:sz w:val="22"/>
                <w:szCs w:val="22"/>
              </w:rPr>
              <w:t xml:space="preserve">Ik hoor graag van u wanneer de terugbetaling is verwerkt. </w:t>
            </w:r>
            <w:r w:rsidR="00EF1707">
              <w:rPr>
                <w:rFonts w:ascii="Calibri" w:eastAsia="Calibri" w:hAnsi="Calibri" w:cs="Calibri"/>
                <w:b/>
                <w:bCs/>
                <w:color w:val="000000" w:themeColor="text1"/>
                <w:sz w:val="22"/>
                <w:szCs w:val="22"/>
              </w:rPr>
              <w:t>Mijn excuses voor het ongemak.</w:t>
            </w:r>
          </w:p>
          <w:p w14:paraId="5023FDC5" w14:textId="77777777" w:rsidR="00EF1707" w:rsidRPr="00FC2F40" w:rsidRDefault="00EF1707" w:rsidP="00FC2F40">
            <w:pPr>
              <w:rPr>
                <w:rFonts w:ascii="Calibri" w:eastAsia="Calibri" w:hAnsi="Calibri" w:cs="Calibri"/>
                <w:b/>
                <w:bCs/>
                <w:color w:val="000000" w:themeColor="text1"/>
                <w:sz w:val="22"/>
                <w:szCs w:val="22"/>
              </w:rPr>
            </w:pPr>
          </w:p>
          <w:p w14:paraId="6328C4F7" w14:textId="60E77F08" w:rsidR="00FC2F40" w:rsidRPr="00FC2F40" w:rsidRDefault="00FC2F40" w:rsidP="00FC2F40">
            <w:pPr>
              <w:rPr>
                <w:rFonts w:ascii="Calibri" w:eastAsia="Calibri" w:hAnsi="Calibri" w:cs="Calibri"/>
                <w:b/>
                <w:bCs/>
                <w:color w:val="000000" w:themeColor="text1"/>
                <w:sz w:val="22"/>
                <w:szCs w:val="22"/>
              </w:rPr>
            </w:pPr>
            <w:r w:rsidRPr="00FC2F40">
              <w:rPr>
                <w:rFonts w:ascii="Calibri" w:eastAsia="Calibri" w:hAnsi="Calibri" w:cs="Calibri"/>
                <w:b/>
                <w:bCs/>
                <w:color w:val="000000" w:themeColor="text1"/>
                <w:sz w:val="22"/>
                <w:szCs w:val="22"/>
              </w:rPr>
              <w:t>Met vriendelijke groet,</w:t>
            </w:r>
            <w:r w:rsidRPr="00FC2F40">
              <w:rPr>
                <w:rFonts w:ascii="Calibri" w:eastAsia="Calibri" w:hAnsi="Calibri" w:cs="Calibri"/>
                <w:b/>
                <w:bCs/>
                <w:color w:val="000000" w:themeColor="text1"/>
                <w:sz w:val="22"/>
                <w:szCs w:val="22"/>
              </w:rPr>
              <w:br/>
              <w:t>[</w:t>
            </w:r>
            <w:r w:rsidR="00EF1707">
              <w:rPr>
                <w:rFonts w:ascii="Calibri" w:eastAsia="Calibri" w:hAnsi="Calibri" w:cs="Calibri"/>
                <w:b/>
                <w:bCs/>
                <w:color w:val="000000" w:themeColor="text1"/>
                <w:sz w:val="22"/>
                <w:szCs w:val="22"/>
              </w:rPr>
              <w:t>N</w:t>
            </w:r>
            <w:r w:rsidRPr="00FC2F40">
              <w:rPr>
                <w:rFonts w:ascii="Calibri" w:eastAsia="Calibri" w:hAnsi="Calibri" w:cs="Calibri"/>
                <w:b/>
                <w:bCs/>
                <w:color w:val="000000" w:themeColor="text1"/>
                <w:sz w:val="22"/>
                <w:szCs w:val="22"/>
              </w:rPr>
              <w:t>aam]</w:t>
            </w:r>
          </w:p>
          <w:p w14:paraId="556EFFC7" w14:textId="7FECA8EC" w:rsidR="612B8A95" w:rsidRDefault="612B8A95" w:rsidP="612B8A95">
            <w:pPr>
              <w:rPr>
                <w:rFonts w:ascii="Calibri" w:eastAsia="Calibri" w:hAnsi="Calibri" w:cs="Calibri"/>
                <w:b/>
                <w:bCs/>
                <w:color w:val="000000" w:themeColor="text1"/>
                <w:sz w:val="22"/>
                <w:szCs w:val="22"/>
              </w:rPr>
            </w:pPr>
          </w:p>
        </w:tc>
      </w:tr>
    </w:tbl>
    <w:p w14:paraId="3D573EC2" w14:textId="0891B522" w:rsidR="612B8A95" w:rsidRDefault="612B8A95"/>
    <w:p w14:paraId="1D669B7C" w14:textId="147AF5FB" w:rsidR="00D3600A" w:rsidRDefault="00D3600A" w:rsidP="00D3600A">
      <w:pPr>
        <w:pStyle w:val="Kop3"/>
      </w:pPr>
      <w:r>
        <w:t>Luisteren</w:t>
      </w:r>
    </w:p>
    <w:p w14:paraId="3E9A11AC" w14:textId="56633F38" w:rsidR="00CD5B09" w:rsidRPr="00CD5B09" w:rsidRDefault="00A33B00" w:rsidP="00CD5B09">
      <w:r>
        <w:t xml:space="preserve">Voor luistervaardigheid </w:t>
      </w:r>
      <w:r w:rsidR="00413D4F">
        <w:t xml:space="preserve">geven we </w:t>
      </w:r>
      <w:r w:rsidR="00EC6CA8">
        <w:t>een voorbeeld in het Engels en een voorbeeld in het Frans</w:t>
      </w:r>
      <w:r w:rsidR="005D6680">
        <w:t xml:space="preserve"> om </w:t>
      </w:r>
      <w:r w:rsidR="006803A0">
        <w:t xml:space="preserve">een duidelijk beeld te geven van de </w:t>
      </w:r>
      <w:r w:rsidR="0021721F">
        <w:t xml:space="preserve">kenmerken waaraan </w:t>
      </w:r>
      <w:r w:rsidR="00E57590">
        <w:t xml:space="preserve">de teksten </w:t>
      </w:r>
      <w:r w:rsidR="00A17732">
        <w:t xml:space="preserve">conform het leerplan VII-EnFr moeten voldoen. </w:t>
      </w:r>
    </w:p>
    <w:p w14:paraId="64A9FDB0" w14:textId="6DE7C006" w:rsidR="00565871" w:rsidRPr="00565871" w:rsidRDefault="00205451" w:rsidP="00565871">
      <w:r>
        <w:t>Noot: l</w:t>
      </w:r>
      <w:r w:rsidR="00565871">
        <w:t>uistervaardigheid kan je ook testen</w:t>
      </w:r>
      <w:r>
        <w:t xml:space="preserve"> bij de opdrachten voor mondelinge interactie. </w:t>
      </w:r>
    </w:p>
    <w:p w14:paraId="0D5C550D" w14:textId="65E76229" w:rsidR="00D3600A" w:rsidRDefault="00D750D5" w:rsidP="00D750D5">
      <w:pPr>
        <w:pStyle w:val="Kop4"/>
      </w:pPr>
      <w:r>
        <w:lastRenderedPageBreak/>
        <w:t>Voorbeeld 1</w:t>
      </w:r>
    </w:p>
    <w:p w14:paraId="3BFC1A17" w14:textId="249AE861" w:rsidR="00D750D5" w:rsidRDefault="230B881B" w:rsidP="00D750D5">
      <w:r>
        <w:t>Luister naar</w:t>
      </w:r>
      <w:r w:rsidR="5AD97D0A">
        <w:t xml:space="preserve"> </w:t>
      </w:r>
      <w:hyperlink r:id="rId14">
        <w:r w:rsidR="5AD97D0A" w:rsidRPr="2CA6D168">
          <w:rPr>
            <w:rStyle w:val="Hyperlink"/>
          </w:rPr>
          <w:t>volgende dialoog</w:t>
        </w:r>
      </w:hyperlink>
      <w:r w:rsidR="5AD97D0A">
        <w:t xml:space="preserve">. </w:t>
      </w:r>
      <w:r>
        <w:t xml:space="preserve">Los volgende vragen op. </w:t>
      </w:r>
    </w:p>
    <w:p w14:paraId="0A76C1A1" w14:textId="193B1002" w:rsidR="230B881B" w:rsidRDefault="230B881B">
      <w:r>
        <w:t>Wie belt er? Naar wie? Met welk doel? (LPD 1)</w:t>
      </w:r>
    </w:p>
    <w:p w14:paraId="63ECC371" w14:textId="38418BF5" w:rsidR="230B881B" w:rsidRDefault="230B881B">
      <w:r>
        <w:t>Wanneer is de bestelling geplaatst? Wat is het bestelnummer? Wat is er besteld? Wanneer wordt de bestelling geleverd? (LPD 2)</w:t>
      </w:r>
    </w:p>
    <w:p w14:paraId="7AE00505" w14:textId="79B923D6" w:rsidR="00D750D5" w:rsidRDefault="00D750D5" w:rsidP="00D750D5">
      <w:pPr>
        <w:pStyle w:val="Kop4"/>
      </w:pPr>
      <w:r>
        <w:t>Voorbeeld 2</w:t>
      </w:r>
    </w:p>
    <w:p w14:paraId="7DAFF9F2" w14:textId="2F08E9FF" w:rsidR="76568714" w:rsidRDefault="76568714" w:rsidP="2CA6D168">
      <w:r>
        <w:t xml:space="preserve">Luister naar </w:t>
      </w:r>
      <w:hyperlink r:id="rId15">
        <w:r w:rsidRPr="2CA6D168">
          <w:rPr>
            <w:rStyle w:val="Hyperlink"/>
          </w:rPr>
          <w:t>volgend bericht</w:t>
        </w:r>
      </w:hyperlink>
      <w:r>
        <w:t xml:space="preserve">. Wat is de boodschap </w:t>
      </w:r>
      <w:r w:rsidR="03290C7B">
        <w:t xml:space="preserve">over je acnébehandeling </w:t>
      </w:r>
      <w:r>
        <w:t>die men voor jou achterlaat?</w:t>
      </w:r>
    </w:p>
    <w:p w14:paraId="6888025D" w14:textId="38799715" w:rsidR="4B3EA76F" w:rsidRPr="00687A63" w:rsidRDefault="00D3600A" w:rsidP="00EB340C">
      <w:pPr>
        <w:pStyle w:val="Kop2"/>
      </w:pPr>
      <w:r w:rsidRPr="00687A63">
        <w:t>Voorbeelden voor productieve vaardigheden</w:t>
      </w:r>
    </w:p>
    <w:p w14:paraId="5D9313A8" w14:textId="41E85313" w:rsidR="00687A63" w:rsidRPr="00687A63" w:rsidRDefault="006660A2" w:rsidP="006660A2">
      <w:pPr>
        <w:pBdr>
          <w:top w:val="single" w:sz="4" w:space="1" w:color="auto"/>
          <w:left w:val="single" w:sz="4" w:space="4" w:color="auto"/>
          <w:bottom w:val="single" w:sz="4" w:space="1" w:color="auto"/>
          <w:right w:val="single" w:sz="4" w:space="4" w:color="auto"/>
        </w:pBdr>
        <w:ind w:left="709" w:hanging="709"/>
        <w:rPr>
          <w:b/>
          <w:bCs/>
        </w:rPr>
      </w:pPr>
      <w:r w:rsidRPr="006660A2">
        <w:rPr>
          <w:b/>
          <w:bCs/>
        </w:rPr>
        <w:t>LPD 3</w:t>
      </w:r>
      <w:r w:rsidRPr="006660A2">
        <w:rPr>
          <w:b/>
          <w:bCs/>
        </w:rPr>
        <w:tab/>
        <w:t>De leerlingen spreken en schrijven doelgericht met behulp van aangereikte zinnen, sleutelwoorden of een voorbeeld (minimumvereisten).</w:t>
      </w:r>
    </w:p>
    <w:p w14:paraId="1B034EB5" w14:textId="505BAD4D" w:rsidR="00D3600A" w:rsidRDefault="00D3600A" w:rsidP="00D3600A">
      <w:pPr>
        <w:pStyle w:val="Kop3"/>
      </w:pPr>
      <w:bookmarkStart w:id="4" w:name="_Toc2167728"/>
      <w:bookmarkStart w:id="5" w:name="_Toc3365344"/>
      <w:bookmarkStart w:id="6" w:name="_Toc3534954"/>
      <w:r>
        <w:t>Spreken</w:t>
      </w:r>
    </w:p>
    <w:p w14:paraId="71E7FB52" w14:textId="5651321D" w:rsidR="00D750D5" w:rsidRDefault="00D750D5" w:rsidP="00D750D5">
      <w:pPr>
        <w:pStyle w:val="Kop4"/>
      </w:pPr>
      <w:r>
        <w:t>Voorbeeld 1</w:t>
      </w:r>
    </w:p>
    <w:p w14:paraId="072DD57C" w14:textId="54CD5C21" w:rsidR="00D750D5" w:rsidRDefault="0427D454" w:rsidP="00D750D5">
      <w:r>
        <w:t xml:space="preserve">Je belt naar een klant om hem te melden dat de afspraak van komende woensdag een week uitgesteld moet worden. De klant is niet beschikbaar, dus laat je een bericht achter op de voicemail. </w:t>
      </w:r>
    </w:p>
    <w:p w14:paraId="4EB6E5FB" w14:textId="6F4F9117" w:rsidR="0427D454" w:rsidRDefault="0427D454">
      <w:r>
        <w:t xml:space="preserve">Voorbeeld van een </w:t>
      </w:r>
      <w:r w:rsidR="5FE03104">
        <w:t>niet-</w:t>
      </w:r>
      <w:r>
        <w:t>geslaagde productie</w:t>
      </w:r>
      <w:r w:rsidR="00066A99">
        <w:t xml:space="preserve"> in het Frans</w:t>
      </w:r>
      <w:r>
        <w:t xml:space="preserve">: </w:t>
      </w:r>
      <w:hyperlink r:id="rId16">
        <w:r w:rsidRPr="2CA6D168">
          <w:rPr>
            <w:rStyle w:val="Hyperlink"/>
          </w:rPr>
          <w:t>voorbeeld</w:t>
        </w:r>
      </w:hyperlink>
    </w:p>
    <w:p w14:paraId="13272D43" w14:textId="73D8DB99" w:rsidR="0427D454" w:rsidRDefault="0427D454" w:rsidP="5A97381F">
      <w:pPr>
        <w:rPr>
          <w:color w:val="auto"/>
        </w:rPr>
      </w:pPr>
      <w:r w:rsidRPr="5A97381F">
        <w:rPr>
          <w:color w:val="auto"/>
        </w:rPr>
        <w:t xml:space="preserve">Voorbeeld van een geslaagde productie: </w:t>
      </w:r>
      <w:hyperlink r:id="rId17">
        <w:r w:rsidR="562CB879" w:rsidRPr="5A97381F">
          <w:rPr>
            <w:rStyle w:val="Hyperlink"/>
            <w:color w:val="auto"/>
          </w:rPr>
          <w:t>voorbeeld</w:t>
        </w:r>
      </w:hyperlink>
      <w:r w:rsidR="3833AB2E" w:rsidRPr="5A97381F">
        <w:rPr>
          <w:color w:val="auto"/>
        </w:rPr>
        <w:t xml:space="preserve"> (Frans) en </w:t>
      </w:r>
      <w:hyperlink r:id="rId18">
        <w:r w:rsidR="3833AB2E" w:rsidRPr="5A97381F">
          <w:rPr>
            <w:rStyle w:val="Hyperlink"/>
            <w:color w:val="auto"/>
          </w:rPr>
          <w:t>voorbeeld</w:t>
        </w:r>
      </w:hyperlink>
      <w:r w:rsidR="3833AB2E" w:rsidRPr="5A97381F">
        <w:rPr>
          <w:color w:val="auto"/>
        </w:rPr>
        <w:t xml:space="preserve"> (Engels)</w:t>
      </w:r>
    </w:p>
    <w:p w14:paraId="7FAA5CFE" w14:textId="7D548E16" w:rsidR="00D750D5" w:rsidRDefault="00D750D5" w:rsidP="00D750D5">
      <w:pPr>
        <w:pStyle w:val="Kop4"/>
      </w:pPr>
      <w:r>
        <w:t>Voorbeeld 2</w:t>
      </w:r>
    </w:p>
    <w:p w14:paraId="2275BED8" w14:textId="6D7AE850" w:rsidR="00D750D5" w:rsidRDefault="7E9E4627" w:rsidP="00D750D5">
      <w:r w:rsidRPr="7715C10E">
        <w:t xml:space="preserve">Je laat een bericht op de voicemail van een persoon die morgen in je zaak op bezoek komt bij mevrouw </w:t>
      </w:r>
      <w:r w:rsidR="271164DC" w:rsidRPr="7715C10E">
        <w:t>Jacobs om te melden dat mevrou</w:t>
      </w:r>
      <w:r w:rsidR="771F8E50" w:rsidRPr="7715C10E">
        <w:t xml:space="preserve">w </w:t>
      </w:r>
      <w:r w:rsidR="271164DC" w:rsidRPr="7715C10E">
        <w:t xml:space="preserve">Jacobs </w:t>
      </w:r>
      <w:r w:rsidR="6C56D1FC" w:rsidRPr="7715C10E">
        <w:t>(wegens renovatiewerken)</w:t>
      </w:r>
      <w:r w:rsidRPr="7715C10E">
        <w:t xml:space="preserve"> niet in </w:t>
      </w:r>
      <w:r w:rsidR="5D404C5C" w:rsidRPr="7715C10E">
        <w:t>haar eigen</w:t>
      </w:r>
      <w:r w:rsidRPr="7715C10E">
        <w:t xml:space="preserve"> bureau </w:t>
      </w:r>
      <w:r w:rsidR="004E017D">
        <w:t>zal zitten,</w:t>
      </w:r>
      <w:r w:rsidRPr="7715C10E">
        <w:t xml:space="preserve"> maar uitzonderlijk op de vijfde verdieping, het </w:t>
      </w:r>
      <w:r w:rsidR="51737232" w:rsidRPr="7715C10E">
        <w:t xml:space="preserve">eerste </w:t>
      </w:r>
      <w:r w:rsidRPr="7715C10E">
        <w:t>lokaal links als je de lift uitkomt.</w:t>
      </w:r>
    </w:p>
    <w:p w14:paraId="6DBC57CF" w14:textId="048516D1" w:rsidR="00D750D5" w:rsidRDefault="00D750D5" w:rsidP="00D750D5">
      <w:pPr>
        <w:pStyle w:val="Kop4"/>
      </w:pPr>
      <w:r>
        <w:t>Voorbeeld 3</w:t>
      </w:r>
    </w:p>
    <w:p w14:paraId="3AAB570E" w14:textId="7EC896EA" w:rsidR="00D750D5" w:rsidRDefault="72055A76" w:rsidP="00D750D5">
      <w:r>
        <w:t>Vanaf volgende week maandag is je bedrijf veertien dagen in jaarlijks verlof. Je bent vergeten je wekelijkse bestelling bij je vaste leverancier af te zeg</w:t>
      </w:r>
      <w:r w:rsidR="37C5152D">
        <w:t>gen. Spreek een voicemailbericht in om dit alsnog in orde te brengen.</w:t>
      </w:r>
    </w:p>
    <w:p w14:paraId="210A51B3" w14:textId="68A7F1E0" w:rsidR="00D750D5" w:rsidRPr="00D750D5" w:rsidRDefault="00D750D5" w:rsidP="00D750D5">
      <w:pPr>
        <w:pStyle w:val="Kop4"/>
      </w:pPr>
      <w:r>
        <w:t>Voorbeeld 4</w:t>
      </w:r>
    </w:p>
    <w:p w14:paraId="6B7C2896" w14:textId="75AAD837" w:rsidR="00D3600A" w:rsidRDefault="75B27205" w:rsidP="00D3600A">
      <w:r>
        <w:t xml:space="preserve">Je bestelling is beschadigd aangekomen. Laat een voicemailbericht bij de leverancier achter met de vraag of de volgende keer bubble wrap zou kunnen </w:t>
      </w:r>
      <w:r w:rsidR="00C853A9">
        <w:t xml:space="preserve">worden </w:t>
      </w:r>
      <w:r>
        <w:t>gebruikt bij het verpakken.</w:t>
      </w:r>
    </w:p>
    <w:p w14:paraId="6A7045AA" w14:textId="38BB670C" w:rsidR="00182713" w:rsidRDefault="00182713" w:rsidP="00182713">
      <w:pPr>
        <w:pStyle w:val="Kop4"/>
      </w:pPr>
      <w:r>
        <w:t xml:space="preserve">Voorbeeld </w:t>
      </w:r>
      <w:r w:rsidR="00432BC1">
        <w:t>5</w:t>
      </w:r>
    </w:p>
    <w:p w14:paraId="76CB276A" w14:textId="07F7C307" w:rsidR="001B51C2" w:rsidRDefault="001B51C2" w:rsidP="001B51C2">
      <w:r>
        <w:t xml:space="preserve">Je </w:t>
      </w:r>
      <w:r w:rsidR="00D750D5">
        <w:t>bent ingeschreven</w:t>
      </w:r>
      <w:r w:rsidR="00E03D1F">
        <w:t xml:space="preserve"> voor </w:t>
      </w:r>
      <w:r>
        <w:t xml:space="preserve">een internationaal uitwisselingsprogramma waar jongeren uit verschillende landen </w:t>
      </w:r>
      <w:r w:rsidR="00E03D1F">
        <w:t>aan deelnemen.</w:t>
      </w:r>
      <w:r w:rsidR="00901633">
        <w:t xml:space="preserve"> </w:t>
      </w:r>
      <w:r w:rsidR="00E03D1F">
        <w:t>Je neemt een kort filmpje op waarin je jezelf voorstelt</w:t>
      </w:r>
      <w:r w:rsidR="00196337">
        <w:t xml:space="preserve"> aan </w:t>
      </w:r>
      <w:r w:rsidR="009A5456">
        <w:t>je</w:t>
      </w:r>
      <w:r w:rsidR="0052532E">
        <w:t xml:space="preserve"> nieuwe correspondent Alex, uit Zweden. </w:t>
      </w:r>
    </w:p>
    <w:p w14:paraId="571B5084" w14:textId="2C8294C5" w:rsidR="0783D762" w:rsidRDefault="0783D762">
      <w:r>
        <w:t>Voorbeeld van een niet geslaagde productie</w:t>
      </w:r>
      <w:r w:rsidR="0481FC0B">
        <w:t xml:space="preserve"> in het Engels</w:t>
      </w:r>
      <w:r>
        <w:t xml:space="preserve"> (ontbrekende inhoud): </w:t>
      </w:r>
      <w:hyperlink r:id="rId19">
        <w:r w:rsidRPr="5A97381F">
          <w:rPr>
            <w:rStyle w:val="Hyperlink"/>
          </w:rPr>
          <w:t>voorbeeld</w:t>
        </w:r>
      </w:hyperlink>
    </w:p>
    <w:p w14:paraId="5C1B1B0B" w14:textId="6A20F172" w:rsidR="00F61678" w:rsidRDefault="00633E8E" w:rsidP="001B51C2">
      <w:r w:rsidRPr="00633E8E">
        <w:lastRenderedPageBreak/>
        <w:drawing>
          <wp:inline distT="0" distB="0" distL="0" distR="0" wp14:anchorId="0CDB8253" wp14:editId="0D8CC71C">
            <wp:extent cx="5759450" cy="2332990"/>
            <wp:effectExtent l="0" t="0" r="0" b="0"/>
            <wp:docPr id="798977145" name="Afbeelding 1" descr="Afbeelding met tekst, vla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7145" name="Afbeelding 1" descr="Afbeelding met tekst, vlag, schermopname&#10;&#10;Door AI gegenereerde inhoud is mogelijk onjuist."/>
                    <pic:cNvPicPr/>
                  </pic:nvPicPr>
                  <pic:blipFill>
                    <a:blip r:embed="rId20"/>
                    <a:stretch>
                      <a:fillRect/>
                    </a:stretch>
                  </pic:blipFill>
                  <pic:spPr>
                    <a:xfrm>
                      <a:off x="0" y="0"/>
                      <a:ext cx="5759450" cy="2332990"/>
                    </a:xfrm>
                    <a:prstGeom prst="rect">
                      <a:avLst/>
                    </a:prstGeom>
                  </pic:spPr>
                </pic:pic>
              </a:graphicData>
            </a:graphic>
          </wp:inline>
        </w:drawing>
      </w:r>
    </w:p>
    <w:p w14:paraId="1E027CD4" w14:textId="7EF8E35E" w:rsidR="00D3600A" w:rsidRDefault="00D3600A" w:rsidP="00D3600A">
      <w:pPr>
        <w:pStyle w:val="Kop3"/>
      </w:pPr>
      <w:r>
        <w:t>Schrijven</w:t>
      </w:r>
    </w:p>
    <w:p w14:paraId="06AEEE0B" w14:textId="731AF41B" w:rsidR="00E66DA6" w:rsidRDefault="00E66DA6" w:rsidP="00E66DA6">
      <w:pPr>
        <w:pStyle w:val="Kop4"/>
      </w:pPr>
      <w:r>
        <w:t>Voorbeeld 1</w:t>
      </w:r>
    </w:p>
    <w:p w14:paraId="48E43DCB" w14:textId="2EF840AA" w:rsidR="00E66DA6" w:rsidRDefault="7795074C" w:rsidP="2CA6D168">
      <w:r>
        <w:t>Maak een affiche voor de opendeurdag van j</w:t>
      </w:r>
      <w:r w:rsidR="1C088D21">
        <w:t>e schoonheidssalon</w:t>
      </w:r>
      <w:r w:rsidR="24D557F6">
        <w:t>. De opendeurdag vindt plaats</w:t>
      </w:r>
      <w:r w:rsidR="1C088D21">
        <w:t xml:space="preserve"> op vrijdag 19 september </w:t>
      </w:r>
      <w:r w:rsidR="1A9DF1E9">
        <w:t xml:space="preserve">tussen 11 en 18 uur. </w:t>
      </w:r>
      <w:r w:rsidR="784AE3A1">
        <w:t>Gebruik het voorbeeld als inspiratie.</w:t>
      </w:r>
    </w:p>
    <w:p w14:paraId="71530268" w14:textId="1AFEBF80" w:rsidR="00E66DA6" w:rsidRDefault="28A94321" w:rsidP="2CA6D168">
      <w:r>
        <w:t>Alternatief:</w:t>
      </w:r>
      <w:r w:rsidR="441D7E58">
        <w:t xml:space="preserve"> </w:t>
      </w:r>
      <w:r w:rsidR="4BCA3425">
        <w:t xml:space="preserve">uitnodiging voor </w:t>
      </w:r>
      <w:r w:rsidR="441D7E58">
        <w:t>een wijnproefavond</w:t>
      </w:r>
      <w:r w:rsidR="3DF41088">
        <w:t>; een grote opening van het nieuwe restaurant waar</w:t>
      </w:r>
      <w:r w:rsidR="006101DE">
        <w:t xml:space="preserve"> je</w:t>
      </w:r>
      <w:r w:rsidR="3DF41088">
        <w:t xml:space="preserve"> werkt, een ladies night in je zaak, een</w:t>
      </w:r>
      <w:r w:rsidR="441D7E58">
        <w:t xml:space="preserve"> </w:t>
      </w:r>
      <w:r w:rsidR="6693723A">
        <w:t>intern bericht</w:t>
      </w:r>
      <w:r w:rsidR="54CB1A0A">
        <w:t xml:space="preserve"> dat de drankautomaat defect is en men zich aan de receptie moet melden voor een drankje</w:t>
      </w:r>
      <w:r w:rsidR="006101DE">
        <w:t xml:space="preserve"> </w:t>
      </w:r>
      <w:r w:rsidR="1620E923">
        <w:t>...</w:t>
      </w:r>
    </w:p>
    <w:p w14:paraId="4A80074D" w14:textId="45C9C8FC" w:rsidR="00C2573B" w:rsidRDefault="00C72CFB" w:rsidP="2CA6D168">
      <w:r>
        <w:t xml:space="preserve"> </w:t>
      </w:r>
    </w:p>
    <w:p w14:paraId="7FEB508E" w14:textId="3A1B59A1" w:rsidR="24DB04A0" w:rsidRDefault="24DB04A0">
      <w:r>
        <w:rPr>
          <w:noProof/>
        </w:rPr>
        <w:drawing>
          <wp:inline distT="0" distB="0" distL="0" distR="0" wp14:anchorId="17FA7DC0" wp14:editId="1DDBC8F4">
            <wp:extent cx="2351306" cy="3052662"/>
            <wp:effectExtent l="0" t="0" r="0" b="0"/>
            <wp:docPr id="92044422" name="Afbeelding 920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51306" cy="3052662"/>
                    </a:xfrm>
                    <a:prstGeom prst="rect">
                      <a:avLst/>
                    </a:prstGeom>
                  </pic:spPr>
                </pic:pic>
              </a:graphicData>
            </a:graphic>
          </wp:inline>
        </w:drawing>
      </w:r>
    </w:p>
    <w:p w14:paraId="4ACFCF5A" w14:textId="0F810DDA" w:rsidR="00E66DA6" w:rsidRDefault="00E66DA6" w:rsidP="00E66DA6"/>
    <w:p w14:paraId="74EC3007" w14:textId="73E84ABA" w:rsidR="00E66DA6" w:rsidRDefault="00E66DA6" w:rsidP="00E66DA6">
      <w:pPr>
        <w:pStyle w:val="Kop4"/>
      </w:pPr>
      <w:r>
        <w:t>Voorbeeld 2</w:t>
      </w:r>
    </w:p>
    <w:p w14:paraId="4A931F05" w14:textId="77777777" w:rsidR="003140B9" w:rsidRDefault="33691DFD" w:rsidP="7715C10E">
      <w:r>
        <w:t>Mail een korte klacht naar je leverancier.</w:t>
      </w:r>
    </w:p>
    <w:p w14:paraId="4E092276" w14:textId="77777777" w:rsidR="00854372" w:rsidRPr="00854372" w:rsidRDefault="00854372" w:rsidP="00854372">
      <w:pPr>
        <w:pBdr>
          <w:top w:val="single" w:sz="4" w:space="1" w:color="auto"/>
          <w:left w:val="single" w:sz="4" w:space="4" w:color="auto"/>
          <w:bottom w:val="single" w:sz="4" w:space="1" w:color="auto"/>
          <w:right w:val="single" w:sz="4" w:space="4" w:color="auto"/>
        </w:pBdr>
      </w:pPr>
      <w:r w:rsidRPr="00854372">
        <w:t>Beste [Naam of Klantenservice],</w:t>
      </w:r>
    </w:p>
    <w:p w14:paraId="4F7BF969" w14:textId="77777777" w:rsidR="00854372" w:rsidRPr="00854372" w:rsidRDefault="00854372" w:rsidP="00854372">
      <w:pPr>
        <w:pBdr>
          <w:top w:val="single" w:sz="4" w:space="1" w:color="auto"/>
          <w:left w:val="single" w:sz="4" w:space="4" w:color="auto"/>
          <w:bottom w:val="single" w:sz="4" w:space="1" w:color="auto"/>
          <w:right w:val="single" w:sz="4" w:space="4" w:color="auto"/>
        </w:pBdr>
      </w:pPr>
      <w:r w:rsidRPr="00854372">
        <w:lastRenderedPageBreak/>
        <w:t>Ik wil graag een klacht melden over [het product of de dienst] die ik op [datum] heb gekocht of ontvangen. Er is iets mis, namelijk:</w:t>
      </w:r>
    </w:p>
    <w:p w14:paraId="621C043D" w14:textId="78DDA3C4" w:rsidR="00854372" w:rsidRPr="00854372" w:rsidRDefault="00854372" w:rsidP="00854372">
      <w:pPr>
        <w:pBdr>
          <w:top w:val="single" w:sz="4" w:space="1" w:color="auto"/>
          <w:left w:val="single" w:sz="4" w:space="4" w:color="auto"/>
          <w:bottom w:val="single" w:sz="4" w:space="1" w:color="auto"/>
          <w:right w:val="single" w:sz="4" w:space="4" w:color="auto"/>
        </w:pBdr>
      </w:pPr>
      <w:r w:rsidRPr="00854372">
        <w:t xml:space="preserve">[bijvoorbeeld: </w:t>
      </w:r>
      <w:r w:rsidR="00467FF9">
        <w:t xml:space="preserve">er is slechts de helft geleverd van het gevraagde / de verkeerde kleur is geleverd / het product is </w:t>
      </w:r>
      <w:r w:rsidR="006F6BC3">
        <w:t xml:space="preserve">stuk / </w:t>
      </w:r>
      <w:r w:rsidR="00467FF9">
        <w:t>er is in het verkeerde magazijn geleverd</w:t>
      </w:r>
      <w:r w:rsidR="006F6BC3">
        <w:t xml:space="preserve"> /</w:t>
      </w:r>
      <w:r w:rsidR="00467FF9">
        <w:t xml:space="preserve"> de beloofde 5% korting is niet verrekend</w:t>
      </w:r>
      <w:r w:rsidR="006F6BC3">
        <w:t xml:space="preserve"> </w:t>
      </w:r>
      <w:r w:rsidR="00467FF9">
        <w:t>..</w:t>
      </w:r>
      <w:r w:rsidRPr="00854372">
        <w:t>.]</w:t>
      </w:r>
    </w:p>
    <w:p w14:paraId="67DB82DB" w14:textId="0293F567" w:rsidR="00854372" w:rsidRPr="00854372" w:rsidRDefault="00854372" w:rsidP="00854372">
      <w:pPr>
        <w:pBdr>
          <w:top w:val="single" w:sz="4" w:space="1" w:color="auto"/>
          <w:left w:val="single" w:sz="4" w:space="4" w:color="auto"/>
          <w:bottom w:val="single" w:sz="4" w:space="1" w:color="auto"/>
          <w:right w:val="single" w:sz="4" w:space="4" w:color="auto"/>
        </w:pBdr>
      </w:pPr>
      <w:r w:rsidRPr="00854372">
        <w:t>Ik hoop dat u mij kunt helpen om dit probleem op te lossen. Laat u mij weten wat u kunt doen?</w:t>
      </w:r>
    </w:p>
    <w:p w14:paraId="6B37FE92" w14:textId="77777777" w:rsidR="00854372" w:rsidRPr="00854372" w:rsidRDefault="00854372" w:rsidP="00854372">
      <w:pPr>
        <w:pBdr>
          <w:top w:val="single" w:sz="4" w:space="1" w:color="auto"/>
          <w:left w:val="single" w:sz="4" w:space="4" w:color="auto"/>
          <w:bottom w:val="single" w:sz="4" w:space="1" w:color="auto"/>
          <w:right w:val="single" w:sz="4" w:space="4" w:color="auto"/>
        </w:pBdr>
      </w:pPr>
      <w:r w:rsidRPr="00854372">
        <w:t>Met vriendelijke groet,</w:t>
      </w:r>
      <w:r w:rsidRPr="00854372">
        <w:br/>
        <w:t>[Je naam]</w:t>
      </w:r>
      <w:r w:rsidRPr="00854372">
        <w:br/>
        <w:t>[Je e-mailadres of telefoonnummer]</w:t>
      </w:r>
    </w:p>
    <w:p w14:paraId="41BE997E" w14:textId="1C9B19BB" w:rsidR="33691DFD" w:rsidRDefault="33691DFD" w:rsidP="7715C10E">
      <w:r>
        <w:t xml:space="preserve">2.2.2.3 </w:t>
      </w:r>
      <w:r>
        <w:tab/>
        <w:t xml:space="preserve">     Voorbeeld 3</w:t>
      </w:r>
    </w:p>
    <w:p w14:paraId="2A5E1D3F" w14:textId="12218BEE" w:rsidR="007C6EB5" w:rsidRDefault="00C014D4" w:rsidP="00C014D4">
      <w:r w:rsidRPr="00C014D4">
        <w:t xml:space="preserve">Je hebt een nieuwe job. </w:t>
      </w:r>
      <w:r w:rsidRPr="007C6EB5">
        <w:t xml:space="preserve">Je stuurt een korte mail naar de personeelsdienst </w:t>
      </w:r>
      <w:r w:rsidR="00C51898">
        <w:t>met de nodige informatie:</w:t>
      </w:r>
    </w:p>
    <w:p w14:paraId="070D1212" w14:textId="0979EAE9" w:rsidR="007C6EB5" w:rsidRDefault="007C6EB5" w:rsidP="00C014D4">
      <w:r w:rsidRPr="007C6EB5">
        <w:t xml:space="preserve">- welke functie </w:t>
      </w:r>
      <w:r w:rsidR="00C51898">
        <w:t>bekleed je</w:t>
      </w:r>
      <w:r>
        <w:t xml:space="preserve"> in het bedrijf;</w:t>
      </w:r>
    </w:p>
    <w:p w14:paraId="71B33414" w14:textId="3A603E27" w:rsidR="007C6EB5" w:rsidRDefault="005D6164" w:rsidP="00C014D4">
      <w:r w:rsidRPr="00C51898">
        <w:t xml:space="preserve">- </w:t>
      </w:r>
      <w:r w:rsidR="00C51898" w:rsidRPr="00C51898">
        <w:t>op welke dagen en w</w:t>
      </w:r>
      <w:r w:rsidR="00C51898">
        <w:t>elke uren werk je;</w:t>
      </w:r>
    </w:p>
    <w:p w14:paraId="697032A4" w14:textId="3CB0EA09" w:rsidR="00507773" w:rsidRDefault="00507773" w:rsidP="00C014D4">
      <w:r>
        <w:t>- welk materiaal heb je nodig.</w:t>
      </w:r>
    </w:p>
    <w:p w14:paraId="711B99B9" w14:textId="348F8B35" w:rsidR="00BE3E7D" w:rsidRDefault="00BE3E7D" w:rsidP="00C014D4">
      <w:r w:rsidRPr="00BE3E7D">
        <w:t>Vul de volgende mail aan</w:t>
      </w:r>
      <w:r>
        <w:t>:</w:t>
      </w:r>
    </w:p>
    <w:p w14:paraId="7A38D637" w14:textId="25E089F3" w:rsidR="00BE3E7D" w:rsidRDefault="00BE3E7D" w:rsidP="006564A9">
      <w:pPr>
        <w:pBdr>
          <w:top w:val="single" w:sz="4" w:space="1" w:color="auto"/>
          <w:left w:val="single" w:sz="4" w:space="4" w:color="auto"/>
          <w:bottom w:val="single" w:sz="4" w:space="1" w:color="auto"/>
          <w:right w:val="single" w:sz="4" w:space="4" w:color="auto"/>
        </w:pBdr>
      </w:pPr>
      <w:r>
        <w:t>Beste meneer / mevrouw</w:t>
      </w:r>
    </w:p>
    <w:p w14:paraId="04DE9CD1" w14:textId="3A80ABC3" w:rsidR="00BE3E7D" w:rsidRDefault="00241DF0" w:rsidP="006564A9">
      <w:pPr>
        <w:pBdr>
          <w:top w:val="single" w:sz="4" w:space="1" w:color="auto"/>
          <w:left w:val="single" w:sz="4" w:space="4" w:color="auto"/>
          <w:bottom w:val="single" w:sz="4" w:space="1" w:color="auto"/>
          <w:right w:val="single" w:sz="4" w:space="4" w:color="auto"/>
        </w:pBdr>
      </w:pPr>
      <w:r>
        <w:t>Ik ben …</w:t>
      </w:r>
    </w:p>
    <w:p w14:paraId="38D6E39A" w14:textId="401886D8" w:rsidR="00241DF0" w:rsidRDefault="00241DF0" w:rsidP="006564A9">
      <w:pPr>
        <w:pBdr>
          <w:top w:val="single" w:sz="4" w:space="1" w:color="auto"/>
          <w:left w:val="single" w:sz="4" w:space="4" w:color="auto"/>
          <w:bottom w:val="single" w:sz="4" w:space="1" w:color="auto"/>
          <w:right w:val="single" w:sz="4" w:space="4" w:color="auto"/>
        </w:pBdr>
      </w:pPr>
      <w:r>
        <w:t>Ik werk op …</w:t>
      </w:r>
    </w:p>
    <w:p w14:paraId="1ACE41D0" w14:textId="30E39647" w:rsidR="00241DF0" w:rsidRDefault="00241DF0" w:rsidP="006564A9">
      <w:pPr>
        <w:pBdr>
          <w:top w:val="single" w:sz="4" w:space="1" w:color="auto"/>
          <w:left w:val="single" w:sz="4" w:space="4" w:color="auto"/>
          <w:bottom w:val="single" w:sz="4" w:space="1" w:color="auto"/>
          <w:right w:val="single" w:sz="4" w:space="4" w:color="auto"/>
        </w:pBdr>
      </w:pPr>
      <w:r>
        <w:t>Voor mijn job heb ik volgende zaken nodig: …</w:t>
      </w:r>
    </w:p>
    <w:p w14:paraId="41B5C702" w14:textId="6C2A7F96" w:rsidR="00241DF0" w:rsidRDefault="006564A9" w:rsidP="006564A9">
      <w:pPr>
        <w:pBdr>
          <w:top w:val="single" w:sz="4" w:space="1" w:color="auto"/>
          <w:left w:val="single" w:sz="4" w:space="4" w:color="auto"/>
          <w:bottom w:val="single" w:sz="4" w:space="1" w:color="auto"/>
          <w:right w:val="single" w:sz="4" w:space="4" w:color="auto"/>
        </w:pBdr>
      </w:pPr>
      <w:r>
        <w:t>Met vriendelijke groet</w:t>
      </w:r>
    </w:p>
    <w:p w14:paraId="45BB3047" w14:textId="3A8C8575" w:rsidR="006564A9" w:rsidRDefault="006564A9" w:rsidP="006564A9">
      <w:pPr>
        <w:pBdr>
          <w:top w:val="single" w:sz="4" w:space="1" w:color="auto"/>
          <w:left w:val="single" w:sz="4" w:space="4" w:color="auto"/>
          <w:bottom w:val="single" w:sz="4" w:space="1" w:color="auto"/>
          <w:right w:val="single" w:sz="4" w:space="4" w:color="auto"/>
        </w:pBdr>
      </w:pPr>
      <w:r>
        <w:t>[Je naam]</w:t>
      </w:r>
    </w:p>
    <w:p w14:paraId="324DC9E5" w14:textId="56E6EEE0" w:rsidR="006564A9" w:rsidRDefault="00680978" w:rsidP="00C014D4">
      <w:r>
        <w:t>Bij de verbetering va</w:t>
      </w:r>
      <w:r w:rsidR="0020206D">
        <w:t xml:space="preserve">n een schrijfopdracht </w:t>
      </w:r>
      <w:r w:rsidR="00AE5183">
        <w:t xml:space="preserve">staat de doelgerichte communicatie centraal. </w:t>
      </w:r>
      <w:r w:rsidR="006D7925">
        <w:t>Begrijpt de lezer</w:t>
      </w:r>
      <w:r w:rsidR="00EF28C8">
        <w:t xml:space="preserve"> de boodschap? </w:t>
      </w:r>
      <w:r w:rsidR="005655B7">
        <w:t>Op dit niveau, zoals vastgelegd in het leerplan</w:t>
      </w:r>
      <w:r w:rsidR="00015F11">
        <w:t>:</w:t>
      </w:r>
    </w:p>
    <w:p w14:paraId="26A31A19" w14:textId="136AB4CA" w:rsidR="00B878C6" w:rsidRDefault="005008AA" w:rsidP="2CA6D168">
      <w:pPr>
        <w:pStyle w:val="Lijstalinea"/>
      </w:pPr>
      <w:r>
        <w:t xml:space="preserve">schrijven de leerlingen woorden uit het aangeleerde repertoire correct over. Andere schrijffouten worden niet aangerekend: bv. </w:t>
      </w:r>
      <w:r w:rsidR="009071CC">
        <w:t>*</w:t>
      </w:r>
      <w:r>
        <w:t>le materiel</w:t>
      </w:r>
      <w:r w:rsidR="00555053">
        <w:t>, *je travaile</w:t>
      </w:r>
      <w:r w:rsidR="2E570D67">
        <w:t xml:space="preserve"> / </w:t>
      </w:r>
      <w:r w:rsidR="163816B6">
        <w:t>*</w:t>
      </w:r>
      <w:r w:rsidR="521B611A">
        <w:t>matterial</w:t>
      </w:r>
      <w:r w:rsidR="324D9D32">
        <w:t xml:space="preserve">, </w:t>
      </w:r>
      <w:r w:rsidR="6EFE0631">
        <w:t>the folowing things</w:t>
      </w:r>
    </w:p>
    <w:p w14:paraId="2B633653" w14:textId="3E2BDBA2" w:rsidR="006B5099" w:rsidRPr="0022144F" w:rsidRDefault="00E44ABC" w:rsidP="2CA6D168">
      <w:pPr>
        <w:pStyle w:val="Lijstalinea"/>
        <w:rPr>
          <w:lang w:val="fr-BE"/>
        </w:rPr>
      </w:pPr>
      <w:r>
        <w:t xml:space="preserve">verwacht je van de leerlingen een beperkte beheersing van </w:t>
      </w:r>
      <w:r w:rsidR="0035648E">
        <w:t xml:space="preserve">eenvoudige, </w:t>
      </w:r>
      <w:r w:rsidR="00655660">
        <w:t>aangelee</w:t>
      </w:r>
      <w:r w:rsidR="0035648E">
        <w:t xml:space="preserve">rde grammaticale constructies. </w:t>
      </w:r>
      <w:r w:rsidR="00611252">
        <w:t xml:space="preserve">Fouten tegen </w:t>
      </w:r>
      <w:r w:rsidR="00EC17A2">
        <w:t>vervoegingen en verbuigingen die het begrip niet in het gedrang brengen, worden niet aangerekend: bv. *les parfum</w:t>
      </w:r>
      <w:r w:rsidR="009315B9">
        <w:t xml:space="preserve">, *nous avon </w:t>
      </w:r>
      <w:r w:rsidR="47F3C09B">
        <w:t xml:space="preserve">/ *I going to work, </w:t>
      </w:r>
      <w:r w:rsidR="1AF55033">
        <w:t>*</w:t>
      </w:r>
      <w:r w:rsidR="7C9AA314">
        <w:t xml:space="preserve">three </w:t>
      </w:r>
      <w:r w:rsidR="1AF55033">
        <w:t>scissor</w:t>
      </w:r>
      <w:r w:rsidR="70DF4EE1">
        <w:t>s</w:t>
      </w:r>
    </w:p>
    <w:p w14:paraId="4453C8C1" w14:textId="77777777" w:rsidR="007E3F67" w:rsidRPr="0022144F" w:rsidRDefault="007E3F67" w:rsidP="007E3F67">
      <w:pPr>
        <w:pStyle w:val="Lijstalinea"/>
        <w:numPr>
          <w:ilvl w:val="0"/>
          <w:numId w:val="0"/>
        </w:numPr>
        <w:ind w:left="720"/>
        <w:rPr>
          <w:lang w:val="fr-BE"/>
        </w:rPr>
      </w:pPr>
    </w:p>
    <w:bookmarkEnd w:id="4"/>
    <w:bookmarkEnd w:id="5"/>
    <w:bookmarkEnd w:id="6"/>
    <w:p w14:paraId="51FD96D9" w14:textId="2FB8DBD4" w:rsidR="007E3F67" w:rsidRDefault="00D3600A" w:rsidP="007E28A8">
      <w:pPr>
        <w:pStyle w:val="Kop2"/>
        <w:keepNext w:val="0"/>
        <w:keepLines w:val="0"/>
      </w:pPr>
      <w:r>
        <w:t>Voorbeelden voor mondelinge interac</w:t>
      </w:r>
      <w:r w:rsidR="007E28A8">
        <w:t>tie</w:t>
      </w:r>
    </w:p>
    <w:p w14:paraId="1225DD03" w14:textId="72C0AD60" w:rsidR="00EB340C" w:rsidRPr="00EB340C" w:rsidRDefault="0013466A" w:rsidP="0013466A">
      <w:pPr>
        <w:pBdr>
          <w:top w:val="single" w:sz="4" w:space="1" w:color="auto"/>
          <w:left w:val="single" w:sz="4" w:space="4" w:color="auto"/>
          <w:bottom w:val="single" w:sz="4" w:space="1" w:color="auto"/>
          <w:right w:val="single" w:sz="4" w:space="4" w:color="auto"/>
        </w:pBdr>
      </w:pPr>
      <w:r w:rsidRPr="0013466A">
        <w:t>LPD 4</w:t>
      </w:r>
      <w:r w:rsidRPr="0013466A">
        <w:tab/>
        <w:t>De leerlingen nemen doelgericht deel aan mondelinge interactie (tekstkenmerken en minimumvereisten).</w:t>
      </w:r>
    </w:p>
    <w:p w14:paraId="715C3436" w14:textId="3158B747" w:rsidR="007E28A8" w:rsidRDefault="0026667C" w:rsidP="007E28A8">
      <w:pPr>
        <w:pStyle w:val="Kop3"/>
      </w:pPr>
      <w:r>
        <w:lastRenderedPageBreak/>
        <w:t>Vraaggesprek</w:t>
      </w:r>
      <w:r w:rsidR="00F6136E">
        <w:t>: zich voorstellen</w:t>
      </w:r>
    </w:p>
    <w:p w14:paraId="03EF4C7A" w14:textId="27F351D1" w:rsidR="0026667C" w:rsidRDefault="0026667C" w:rsidP="0026667C">
      <w:r>
        <w:t xml:space="preserve">Je </w:t>
      </w:r>
      <w:r w:rsidR="00A87D82">
        <w:t xml:space="preserve">gaat met de leerling in gesprek. </w:t>
      </w:r>
      <w:r w:rsidR="001E3420">
        <w:t xml:space="preserve">Je stelt </w:t>
      </w:r>
      <w:r w:rsidR="005F0D52">
        <w:t>enkele vragen aan de leerling waarbij die zichzelf voorstelt, praat over zijn gezin, zijn vrije tijd</w:t>
      </w:r>
      <w:r w:rsidR="00C87F84">
        <w:t xml:space="preserve"> etc. </w:t>
      </w:r>
      <w:r w:rsidR="00BC041E">
        <w:t xml:space="preserve">Je praat niet te snel en articuleert duidelijk. </w:t>
      </w:r>
      <w:r w:rsidR="0059032F">
        <w:t>Als de leerling de vraag niet</w:t>
      </w:r>
      <w:r w:rsidR="00BC041E">
        <w:t xml:space="preserve"> begrijpt, herformuleer je de vraag. </w:t>
      </w:r>
    </w:p>
    <w:p w14:paraId="75E5C61A" w14:textId="1AFD6882" w:rsidR="00BC041E" w:rsidRDefault="00BC041E" w:rsidP="0026667C">
      <w:r>
        <w:t>Voorbeeldvragen:</w:t>
      </w:r>
    </w:p>
    <w:p w14:paraId="1DE38C9D" w14:textId="3D5117EC" w:rsidR="00BC041E" w:rsidRDefault="00BC041E" w:rsidP="00BC041E">
      <w:pPr>
        <w:pStyle w:val="Lijstalinea"/>
        <w:numPr>
          <w:ilvl w:val="0"/>
          <w:numId w:val="15"/>
        </w:numPr>
      </w:pPr>
      <w:r>
        <w:t>Hoe heet je?</w:t>
      </w:r>
    </w:p>
    <w:p w14:paraId="4C800537" w14:textId="48FA4E16" w:rsidR="00BC041E" w:rsidRDefault="00BC041E" w:rsidP="00BC041E">
      <w:pPr>
        <w:pStyle w:val="Lijstalinea"/>
        <w:numPr>
          <w:ilvl w:val="0"/>
          <w:numId w:val="15"/>
        </w:numPr>
      </w:pPr>
      <w:r>
        <w:t>Hoe schrijf je dat?</w:t>
      </w:r>
    </w:p>
    <w:p w14:paraId="208881D6" w14:textId="5E2293D6" w:rsidR="00BC041E" w:rsidRDefault="00570EFF" w:rsidP="00BC041E">
      <w:pPr>
        <w:pStyle w:val="Lijstalinea"/>
        <w:numPr>
          <w:ilvl w:val="0"/>
          <w:numId w:val="15"/>
        </w:numPr>
      </w:pPr>
      <w:r>
        <w:t>Kan je iets vertellen over je familie</w:t>
      </w:r>
      <w:r w:rsidR="009371E1">
        <w:t xml:space="preserve">? Heb je broers en zussen? </w:t>
      </w:r>
    </w:p>
    <w:p w14:paraId="6059FE42" w14:textId="58D13CA6" w:rsidR="005251FC" w:rsidRDefault="005251FC" w:rsidP="00BC041E">
      <w:pPr>
        <w:pStyle w:val="Lijstalinea"/>
        <w:numPr>
          <w:ilvl w:val="0"/>
          <w:numId w:val="15"/>
        </w:numPr>
      </w:pPr>
      <w:r>
        <w:t>Wat is je nationaliteit?</w:t>
      </w:r>
    </w:p>
    <w:p w14:paraId="0D051373" w14:textId="119BFF27" w:rsidR="005251FC" w:rsidRDefault="005251FC" w:rsidP="00BC041E">
      <w:pPr>
        <w:pStyle w:val="Lijstalinea"/>
        <w:numPr>
          <w:ilvl w:val="0"/>
          <w:numId w:val="15"/>
        </w:numPr>
      </w:pPr>
      <w:r>
        <w:t xml:space="preserve">Waar woon je? </w:t>
      </w:r>
    </w:p>
    <w:p w14:paraId="73A68610" w14:textId="242053D5" w:rsidR="005251FC" w:rsidRDefault="005251FC" w:rsidP="00BC041E">
      <w:pPr>
        <w:pStyle w:val="Lijstalinea"/>
        <w:numPr>
          <w:ilvl w:val="0"/>
          <w:numId w:val="15"/>
        </w:numPr>
      </w:pPr>
      <w:r>
        <w:t>Waar ga je naar school?</w:t>
      </w:r>
    </w:p>
    <w:p w14:paraId="44B55CE1" w14:textId="3BA64E36" w:rsidR="005251FC" w:rsidRDefault="005251FC" w:rsidP="00BC041E">
      <w:pPr>
        <w:pStyle w:val="Lijstalinea"/>
        <w:numPr>
          <w:ilvl w:val="0"/>
          <w:numId w:val="15"/>
        </w:numPr>
      </w:pPr>
      <w:r>
        <w:t xml:space="preserve">Wat studeer je? </w:t>
      </w:r>
    </w:p>
    <w:p w14:paraId="5B6733A9" w14:textId="0EEE6A22" w:rsidR="005251FC" w:rsidRDefault="005251FC" w:rsidP="00BC041E">
      <w:pPr>
        <w:pStyle w:val="Lijstalinea"/>
        <w:numPr>
          <w:ilvl w:val="0"/>
          <w:numId w:val="15"/>
        </w:numPr>
      </w:pPr>
      <w:r>
        <w:t>Waar wil je later werken?</w:t>
      </w:r>
    </w:p>
    <w:p w14:paraId="0F63990A" w14:textId="77777777" w:rsidR="00633E8E" w:rsidRDefault="005251FC" w:rsidP="00633E8E">
      <w:pPr>
        <w:pStyle w:val="Lijstalinea"/>
        <w:numPr>
          <w:ilvl w:val="0"/>
          <w:numId w:val="15"/>
        </w:numPr>
      </w:pPr>
      <w:r>
        <w:t>Wat zijn je hobby’s?</w:t>
      </w:r>
    </w:p>
    <w:p w14:paraId="3F04F2A0" w14:textId="5EE8431D" w:rsidR="007D3000" w:rsidRDefault="007D3000" w:rsidP="00633E8E">
      <w:pPr>
        <w:pStyle w:val="Lijstalinea"/>
        <w:numPr>
          <w:ilvl w:val="0"/>
          <w:numId w:val="15"/>
        </w:numPr>
      </w:pPr>
      <w:r>
        <w:t>Hoe ziet een gewone weekdag eruit?</w:t>
      </w:r>
    </w:p>
    <w:p w14:paraId="51338FE8" w14:textId="708857FF" w:rsidR="00191A90" w:rsidRDefault="00B65541" w:rsidP="00BC041E">
      <w:pPr>
        <w:pStyle w:val="Lijstalinea"/>
        <w:numPr>
          <w:ilvl w:val="0"/>
          <w:numId w:val="15"/>
        </w:numPr>
      </w:pPr>
      <w:r>
        <w:t>Wat doe je in het weekend?</w:t>
      </w:r>
    </w:p>
    <w:p w14:paraId="3FFF53D6" w14:textId="77777777" w:rsidR="00633E8E" w:rsidRDefault="00B65541" w:rsidP="00AD6D92">
      <w:pPr>
        <w:pStyle w:val="Lijstalinea"/>
        <w:numPr>
          <w:ilvl w:val="0"/>
          <w:numId w:val="15"/>
        </w:numPr>
      </w:pPr>
      <w:r>
        <w:t>Wat eet je graag?</w:t>
      </w:r>
    </w:p>
    <w:p w14:paraId="58BC4FC0" w14:textId="3F872E13" w:rsidR="00B65541" w:rsidRDefault="00B65541" w:rsidP="00AD6D92">
      <w:pPr>
        <w:pStyle w:val="Lijstalinea"/>
        <w:numPr>
          <w:ilvl w:val="0"/>
          <w:numId w:val="15"/>
        </w:numPr>
      </w:pPr>
      <w:r>
        <w:t>…</w:t>
      </w:r>
    </w:p>
    <w:p w14:paraId="2C9D8B2C" w14:textId="2AC4F8DB" w:rsidR="582B4AA1" w:rsidRDefault="582B4AA1" w:rsidP="612B8A95">
      <w:pPr>
        <w:rPr>
          <w:rStyle w:val="Hyperlink"/>
        </w:rPr>
      </w:pPr>
      <w:r w:rsidRPr="612B8A95">
        <w:t>Voorbeelden van geslaagde mondelinge interactie</w:t>
      </w:r>
      <w:r w:rsidR="0093214C">
        <w:t xml:space="preserve"> in het Frans</w:t>
      </w:r>
      <w:r w:rsidRPr="612B8A95">
        <w:t xml:space="preserve">: </w:t>
      </w:r>
      <w:hyperlink r:id="rId22">
        <w:r w:rsidRPr="612B8A95">
          <w:rPr>
            <w:rStyle w:val="Hyperlink"/>
          </w:rPr>
          <w:t>voorbeeld</w:t>
        </w:r>
      </w:hyperlink>
      <w:r w:rsidR="22899C0F">
        <w:t xml:space="preserve"> en in het Engels: </w:t>
      </w:r>
      <w:hyperlink r:id="rId23">
        <w:r w:rsidR="22899C0F" w:rsidRPr="5A97381F">
          <w:rPr>
            <w:rStyle w:val="Hyperlink"/>
          </w:rPr>
          <w:t>voorbeeld</w:t>
        </w:r>
      </w:hyperlink>
      <w:r w:rsidR="22899C0F">
        <w:t xml:space="preserve">. </w:t>
      </w:r>
      <w:r>
        <w:t xml:space="preserve"> </w:t>
      </w:r>
      <w:r w:rsidR="18FA3C12">
        <w:t xml:space="preserve"> </w:t>
      </w:r>
    </w:p>
    <w:p w14:paraId="14F8D995" w14:textId="04FABF82" w:rsidR="00790D50" w:rsidRDefault="00790D50" w:rsidP="00790D50">
      <w:pPr>
        <w:pStyle w:val="Kop3"/>
      </w:pPr>
      <w:r>
        <w:t>Dialoog</w:t>
      </w:r>
    </w:p>
    <w:p w14:paraId="430D744D" w14:textId="2E0D5D3C" w:rsidR="15796110" w:rsidRDefault="15796110" w:rsidP="2CA6D168">
      <w:r>
        <w:t xml:space="preserve">Je zit op een terrasje en wil graag iets bestellen. Er is echter geen prijslijst, dus je informeert naar de prijzen. Daarna plaats je een bestelling. </w:t>
      </w:r>
    </w:p>
    <w:p w14:paraId="4E9E0C53" w14:textId="34BACBEE" w:rsidR="15796110" w:rsidRDefault="15796110" w:rsidP="612B8A95">
      <w:r>
        <w:t xml:space="preserve">Dit zijn de producten op de menukaart: </w:t>
      </w:r>
    </w:p>
    <w:p w14:paraId="77B81A1D" w14:textId="4DBAA660" w:rsidR="15796110" w:rsidRDefault="15796110">
      <w:r>
        <w:rPr>
          <w:noProof/>
        </w:rPr>
        <w:drawing>
          <wp:inline distT="0" distB="0" distL="0" distR="0" wp14:anchorId="33519A1A" wp14:editId="7BA023B9">
            <wp:extent cx="5762626" cy="1181100"/>
            <wp:effectExtent l="0" t="0" r="0" b="0"/>
            <wp:docPr id="697027074" name="Picture 69702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027074"/>
                    <pic:cNvPicPr/>
                  </pic:nvPicPr>
                  <pic:blipFill>
                    <a:blip r:embed="rId24">
                      <a:extLst>
                        <a:ext uri="{28A0092B-C50C-407E-A947-70E740481C1C}">
                          <a14:useLocalDpi xmlns:a14="http://schemas.microsoft.com/office/drawing/2010/main" val="0"/>
                        </a:ext>
                      </a:extLst>
                    </a:blip>
                    <a:stretch>
                      <a:fillRect/>
                    </a:stretch>
                  </pic:blipFill>
                  <pic:spPr>
                    <a:xfrm>
                      <a:off x="0" y="0"/>
                      <a:ext cx="5762626" cy="1181100"/>
                    </a:xfrm>
                    <a:prstGeom prst="rect">
                      <a:avLst/>
                    </a:prstGeom>
                  </pic:spPr>
                </pic:pic>
              </a:graphicData>
            </a:graphic>
          </wp:inline>
        </w:drawing>
      </w:r>
      <w:r w:rsidR="3043D73D">
        <w:t>Voorbeeld van een geslaagde mondelinge interactie</w:t>
      </w:r>
      <w:r w:rsidR="00027D29">
        <w:t xml:space="preserve"> in het Frans</w:t>
      </w:r>
      <w:r w:rsidR="3043D73D">
        <w:t xml:space="preserve">: </w:t>
      </w:r>
      <w:hyperlink r:id="rId25">
        <w:r w:rsidR="3043D73D" w:rsidRPr="2CA6D168">
          <w:rPr>
            <w:rStyle w:val="Hyperlink"/>
          </w:rPr>
          <w:t>voorbeeld</w:t>
        </w:r>
      </w:hyperlink>
      <w:r w:rsidR="0AE697F3">
        <w:t xml:space="preserve"> en in het Engels: </w:t>
      </w:r>
      <w:hyperlink r:id="rId26">
        <w:r w:rsidR="0AE697F3" w:rsidRPr="5A97381F">
          <w:rPr>
            <w:rStyle w:val="Hyperlink"/>
          </w:rPr>
          <w:t>voorbeeld</w:t>
        </w:r>
      </w:hyperlink>
      <w:r w:rsidR="0AE697F3">
        <w:t xml:space="preserve">. </w:t>
      </w:r>
    </w:p>
    <w:p w14:paraId="708433CD" w14:textId="1AC42FA5" w:rsidR="00027D29" w:rsidRDefault="00027D29" w:rsidP="00027D29">
      <w:pPr>
        <w:pStyle w:val="Kop3"/>
      </w:pPr>
      <w:r>
        <w:t>Dialoog</w:t>
      </w:r>
    </w:p>
    <w:p w14:paraId="2DA71805" w14:textId="77777777" w:rsidR="003E5BE2" w:rsidRDefault="003E5BE2" w:rsidP="00027D29">
      <w:r>
        <w:t>Alternatieven:</w:t>
      </w:r>
    </w:p>
    <w:p w14:paraId="3532C609" w14:textId="695ABFE0" w:rsidR="009D0700" w:rsidRDefault="003E5BE2" w:rsidP="00027D29">
      <w:r>
        <w:t xml:space="preserve">Je werkt aan het onthaal </w:t>
      </w:r>
      <w:r w:rsidR="00ED232C">
        <w:t xml:space="preserve">van een hotel </w:t>
      </w:r>
      <w:r>
        <w:t xml:space="preserve">en </w:t>
      </w:r>
      <w:r w:rsidR="00ED232C">
        <w:t xml:space="preserve">antwoordt op de vragen van een </w:t>
      </w:r>
      <w:r w:rsidR="00422AF2">
        <w:t>hotelgast</w:t>
      </w:r>
      <w:r w:rsidR="00ED232C">
        <w:t xml:space="preserve">, bv. </w:t>
      </w:r>
      <w:r w:rsidR="004E0C2F">
        <w:t xml:space="preserve">waar is het zwembad, </w:t>
      </w:r>
      <w:r w:rsidR="00ED232C">
        <w:t xml:space="preserve">wat zijn de </w:t>
      </w:r>
      <w:r w:rsidR="004E0C2F">
        <w:t>openingsuren</w:t>
      </w:r>
      <w:r w:rsidR="007E3BED">
        <w:t xml:space="preserve"> van beautysalon, </w:t>
      </w:r>
      <w:r w:rsidR="00422AF2">
        <w:t xml:space="preserve">om hoe laat </w:t>
      </w:r>
      <w:r w:rsidR="00FD0A69">
        <w:t xml:space="preserve">kan er worden ontbeten, is het mogelijk om een tafel te reserveren in </w:t>
      </w:r>
      <w:r w:rsidR="00AF6F91">
        <w:t>het restaurant …</w:t>
      </w:r>
      <w:r w:rsidR="007E3BED">
        <w:t xml:space="preserve"> </w:t>
      </w:r>
    </w:p>
    <w:p w14:paraId="6CB6E395" w14:textId="37790BE5" w:rsidR="004F4624" w:rsidRDefault="00AF6F91" w:rsidP="00010F31">
      <w:r>
        <w:t>Je werkt i</w:t>
      </w:r>
      <w:r w:rsidR="00456ED2">
        <w:t xml:space="preserve">n </w:t>
      </w:r>
      <w:r w:rsidR="000A4EAD">
        <w:t>de slagerij en beantwoordt de vragen van een klant, bv. welke</w:t>
      </w:r>
      <w:r w:rsidR="00010F31">
        <w:t xml:space="preserve"> vleeswaren zijn deze week in de aanbieding, welk vlees leent zich het best voor een barbecue, </w:t>
      </w:r>
      <w:r w:rsidR="000B12C8">
        <w:t>hoeveel kost het gehakt …</w:t>
      </w:r>
    </w:p>
    <w:p w14:paraId="2073BA3B" w14:textId="110D5F21" w:rsidR="00B733E1" w:rsidRDefault="000B12C8" w:rsidP="00120EA6">
      <w:r>
        <w:t xml:space="preserve">Je werkt als </w:t>
      </w:r>
      <w:r w:rsidR="00B773D7">
        <w:t>kok in de</w:t>
      </w:r>
      <w:r w:rsidR="00681F26">
        <w:t xml:space="preserve"> keuken</w:t>
      </w:r>
      <w:r w:rsidR="00B773D7">
        <w:t xml:space="preserve"> van een restaurant en geeft informatie aan </w:t>
      </w:r>
      <w:r w:rsidR="00485B7B">
        <w:t xml:space="preserve">je collega’s, bv. wat is de </w:t>
      </w:r>
      <w:r w:rsidR="006C54FA">
        <w:t>opdracht van de dag</w:t>
      </w:r>
      <w:r w:rsidR="00485B7B">
        <w:t>,</w:t>
      </w:r>
      <w:r w:rsidR="00B733E1">
        <w:t xml:space="preserve"> wijziging menu omwille van ontbrekend ingrediënt</w:t>
      </w:r>
      <w:r w:rsidR="00F521CE">
        <w:t xml:space="preserve"> …</w:t>
      </w:r>
    </w:p>
    <w:sectPr w:rsidR="00B733E1" w:rsidSect="00D32709">
      <w:footerReference w:type="even" r:id="rId27"/>
      <w:footerReference w:type="default" r:id="rId28"/>
      <w:footerReference w:type="first" r:id="rId29"/>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C98FD" w14:textId="77777777" w:rsidR="008943C4" w:rsidRDefault="008943C4" w:rsidP="00542652">
      <w:r>
        <w:separator/>
      </w:r>
    </w:p>
  </w:endnote>
  <w:endnote w:type="continuationSeparator" w:id="0">
    <w:p w14:paraId="3F19374F" w14:textId="77777777" w:rsidR="008943C4" w:rsidRDefault="008943C4" w:rsidP="00542652">
      <w:r>
        <w:continuationSeparator/>
      </w:r>
    </w:p>
  </w:endnote>
  <w:endnote w:type="continuationNotice" w:id="1">
    <w:p w14:paraId="4C4AB9B4" w14:textId="77777777" w:rsidR="008943C4" w:rsidRDefault="00894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7981"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D8497E" w:rsidRPr="00D8497E">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D8497E" w:rsidRPr="00D8497E">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43D1"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4C01B3E1" wp14:editId="785E9D38">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A911"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60C26F6B" wp14:editId="1E39424D">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D365" w14:textId="77777777" w:rsidR="008943C4" w:rsidRDefault="008943C4" w:rsidP="00542652">
      <w:r>
        <w:separator/>
      </w:r>
    </w:p>
  </w:footnote>
  <w:footnote w:type="continuationSeparator" w:id="0">
    <w:p w14:paraId="0754CABC" w14:textId="77777777" w:rsidR="008943C4" w:rsidRDefault="008943C4" w:rsidP="00542652">
      <w:r>
        <w:continuationSeparator/>
      </w:r>
    </w:p>
    <w:p w14:paraId="5AF232B6" w14:textId="77777777" w:rsidR="008943C4" w:rsidRDefault="008943C4"/>
    <w:p w14:paraId="18905499" w14:textId="77777777" w:rsidR="008943C4" w:rsidRDefault="008943C4"/>
  </w:footnote>
  <w:footnote w:type="continuationNotice" w:id="1">
    <w:p w14:paraId="47923BB6" w14:textId="77777777" w:rsidR="008943C4" w:rsidRDefault="008943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2846"/>
    <w:multiLevelType w:val="hybridMultilevel"/>
    <w:tmpl w:val="FFFFFFFF"/>
    <w:lvl w:ilvl="0" w:tplc="A1E8CF8C">
      <w:start w:val="1"/>
      <w:numFmt w:val="decimal"/>
      <w:lvlText w:val="%1."/>
      <w:lvlJc w:val="left"/>
      <w:pPr>
        <w:ind w:left="720" w:hanging="360"/>
      </w:pPr>
    </w:lvl>
    <w:lvl w:ilvl="1" w:tplc="D8D60CAC">
      <w:start w:val="1"/>
      <w:numFmt w:val="lowerLetter"/>
      <w:lvlText w:val="%2."/>
      <w:lvlJc w:val="left"/>
      <w:pPr>
        <w:ind w:left="1440" w:hanging="360"/>
      </w:pPr>
    </w:lvl>
    <w:lvl w:ilvl="2" w:tplc="A4E2FB5E">
      <w:start w:val="1"/>
      <w:numFmt w:val="lowerRoman"/>
      <w:lvlText w:val="%3."/>
      <w:lvlJc w:val="right"/>
      <w:pPr>
        <w:ind w:left="2160" w:hanging="180"/>
      </w:pPr>
    </w:lvl>
    <w:lvl w:ilvl="3" w:tplc="D5222232">
      <w:start w:val="1"/>
      <w:numFmt w:val="decimal"/>
      <w:lvlText w:val="%4."/>
      <w:lvlJc w:val="left"/>
      <w:pPr>
        <w:ind w:left="2880" w:hanging="360"/>
      </w:pPr>
    </w:lvl>
    <w:lvl w:ilvl="4" w:tplc="446AEF3E">
      <w:start w:val="1"/>
      <w:numFmt w:val="lowerLetter"/>
      <w:lvlText w:val="%5."/>
      <w:lvlJc w:val="left"/>
      <w:pPr>
        <w:ind w:left="3600" w:hanging="360"/>
      </w:pPr>
    </w:lvl>
    <w:lvl w:ilvl="5" w:tplc="BA0C055A">
      <w:start w:val="1"/>
      <w:numFmt w:val="lowerRoman"/>
      <w:lvlText w:val="%6."/>
      <w:lvlJc w:val="right"/>
      <w:pPr>
        <w:ind w:left="4320" w:hanging="180"/>
      </w:pPr>
    </w:lvl>
    <w:lvl w:ilvl="6" w:tplc="A280A18C">
      <w:start w:val="1"/>
      <w:numFmt w:val="decimal"/>
      <w:lvlText w:val="%7."/>
      <w:lvlJc w:val="left"/>
      <w:pPr>
        <w:ind w:left="5040" w:hanging="360"/>
      </w:pPr>
    </w:lvl>
    <w:lvl w:ilvl="7" w:tplc="EF32E780">
      <w:start w:val="1"/>
      <w:numFmt w:val="lowerLetter"/>
      <w:lvlText w:val="%8."/>
      <w:lvlJc w:val="left"/>
      <w:pPr>
        <w:ind w:left="5760" w:hanging="360"/>
      </w:pPr>
    </w:lvl>
    <w:lvl w:ilvl="8" w:tplc="BA02642E">
      <w:start w:val="1"/>
      <w:numFmt w:val="lowerRoman"/>
      <w:lvlText w:val="%9."/>
      <w:lvlJc w:val="right"/>
      <w:pPr>
        <w:ind w:left="6480" w:hanging="180"/>
      </w:pPr>
    </w:lvl>
  </w:abstractNum>
  <w:abstractNum w:abstractNumId="1" w15:restartNumberingAfterBreak="0">
    <w:nsid w:val="041245AE"/>
    <w:multiLevelType w:val="hybridMultilevel"/>
    <w:tmpl w:val="FFFFFFFF"/>
    <w:lvl w:ilvl="0" w:tplc="784A1EDE">
      <w:start w:val="1"/>
      <w:numFmt w:val="bullet"/>
      <w:lvlText w:val=""/>
      <w:lvlJc w:val="left"/>
      <w:pPr>
        <w:ind w:left="720" w:hanging="360"/>
      </w:pPr>
      <w:rPr>
        <w:rFonts w:ascii="Symbol" w:hAnsi="Symbol" w:hint="default"/>
      </w:rPr>
    </w:lvl>
    <w:lvl w:ilvl="1" w:tplc="7FAEC3F8">
      <w:start w:val="1"/>
      <w:numFmt w:val="bullet"/>
      <w:lvlText w:val="o"/>
      <w:lvlJc w:val="left"/>
      <w:pPr>
        <w:ind w:left="1440" w:hanging="360"/>
      </w:pPr>
      <w:rPr>
        <w:rFonts w:ascii="Courier New" w:hAnsi="Courier New" w:hint="default"/>
      </w:rPr>
    </w:lvl>
    <w:lvl w:ilvl="2" w:tplc="B7BAD7F0">
      <w:start w:val="1"/>
      <w:numFmt w:val="bullet"/>
      <w:lvlText w:val=""/>
      <w:lvlJc w:val="left"/>
      <w:pPr>
        <w:ind w:left="2160" w:hanging="360"/>
      </w:pPr>
      <w:rPr>
        <w:rFonts w:ascii="Wingdings" w:hAnsi="Wingdings" w:hint="default"/>
      </w:rPr>
    </w:lvl>
    <w:lvl w:ilvl="3" w:tplc="8FFE8D6A">
      <w:start w:val="1"/>
      <w:numFmt w:val="bullet"/>
      <w:lvlText w:val=""/>
      <w:lvlJc w:val="left"/>
      <w:pPr>
        <w:ind w:left="2880" w:hanging="360"/>
      </w:pPr>
      <w:rPr>
        <w:rFonts w:ascii="Symbol" w:hAnsi="Symbol" w:hint="default"/>
      </w:rPr>
    </w:lvl>
    <w:lvl w:ilvl="4" w:tplc="B4629ECC">
      <w:start w:val="1"/>
      <w:numFmt w:val="bullet"/>
      <w:lvlText w:val="o"/>
      <w:lvlJc w:val="left"/>
      <w:pPr>
        <w:ind w:left="3600" w:hanging="360"/>
      </w:pPr>
      <w:rPr>
        <w:rFonts w:ascii="Courier New" w:hAnsi="Courier New" w:hint="default"/>
      </w:rPr>
    </w:lvl>
    <w:lvl w:ilvl="5" w:tplc="6CB83804">
      <w:start w:val="1"/>
      <w:numFmt w:val="bullet"/>
      <w:lvlText w:val=""/>
      <w:lvlJc w:val="left"/>
      <w:pPr>
        <w:ind w:left="4320" w:hanging="360"/>
      </w:pPr>
      <w:rPr>
        <w:rFonts w:ascii="Wingdings" w:hAnsi="Wingdings" w:hint="default"/>
      </w:rPr>
    </w:lvl>
    <w:lvl w:ilvl="6" w:tplc="46466200">
      <w:start w:val="1"/>
      <w:numFmt w:val="bullet"/>
      <w:lvlText w:val=""/>
      <w:lvlJc w:val="left"/>
      <w:pPr>
        <w:ind w:left="5040" w:hanging="360"/>
      </w:pPr>
      <w:rPr>
        <w:rFonts w:ascii="Symbol" w:hAnsi="Symbol" w:hint="default"/>
      </w:rPr>
    </w:lvl>
    <w:lvl w:ilvl="7" w:tplc="16FC260E">
      <w:start w:val="1"/>
      <w:numFmt w:val="bullet"/>
      <w:lvlText w:val="o"/>
      <w:lvlJc w:val="left"/>
      <w:pPr>
        <w:ind w:left="5760" w:hanging="360"/>
      </w:pPr>
      <w:rPr>
        <w:rFonts w:ascii="Courier New" w:hAnsi="Courier New" w:hint="default"/>
      </w:rPr>
    </w:lvl>
    <w:lvl w:ilvl="8" w:tplc="55D4365E">
      <w:start w:val="1"/>
      <w:numFmt w:val="bullet"/>
      <w:lvlText w:val=""/>
      <w:lvlJc w:val="left"/>
      <w:pPr>
        <w:ind w:left="6480" w:hanging="360"/>
      </w:pPr>
      <w:rPr>
        <w:rFonts w:ascii="Wingdings" w:hAnsi="Wingdings" w:hint="default"/>
      </w:rPr>
    </w:lvl>
  </w:abstractNum>
  <w:abstractNum w:abstractNumId="2"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026101"/>
    <w:multiLevelType w:val="hybridMultilevel"/>
    <w:tmpl w:val="FFFFFFFF"/>
    <w:lvl w:ilvl="0" w:tplc="8EA6FDDE">
      <w:start w:val="1"/>
      <w:numFmt w:val="decimal"/>
      <w:lvlText w:val="%1"/>
      <w:lvlJc w:val="left"/>
      <w:pPr>
        <w:ind w:left="720" w:hanging="360"/>
      </w:pPr>
    </w:lvl>
    <w:lvl w:ilvl="1" w:tplc="BCBC073A">
      <w:start w:val="1"/>
      <w:numFmt w:val="lowerLetter"/>
      <w:lvlText w:val="%2."/>
      <w:lvlJc w:val="left"/>
      <w:pPr>
        <w:ind w:left="1440" w:hanging="360"/>
      </w:pPr>
    </w:lvl>
    <w:lvl w:ilvl="2" w:tplc="A44EC0E2">
      <w:start w:val="1"/>
      <w:numFmt w:val="lowerRoman"/>
      <w:lvlText w:val="%3."/>
      <w:lvlJc w:val="right"/>
      <w:pPr>
        <w:ind w:left="2160" w:hanging="180"/>
      </w:pPr>
    </w:lvl>
    <w:lvl w:ilvl="3" w:tplc="1C68198C">
      <w:start w:val="1"/>
      <w:numFmt w:val="decimal"/>
      <w:lvlText w:val="%4."/>
      <w:lvlJc w:val="left"/>
      <w:pPr>
        <w:ind w:left="2880" w:hanging="360"/>
      </w:pPr>
    </w:lvl>
    <w:lvl w:ilvl="4" w:tplc="7298A44E">
      <w:start w:val="1"/>
      <w:numFmt w:val="lowerLetter"/>
      <w:lvlText w:val="%5."/>
      <w:lvlJc w:val="left"/>
      <w:pPr>
        <w:ind w:left="3600" w:hanging="360"/>
      </w:pPr>
    </w:lvl>
    <w:lvl w:ilvl="5" w:tplc="B4549F2A">
      <w:start w:val="1"/>
      <w:numFmt w:val="lowerRoman"/>
      <w:lvlText w:val="%6."/>
      <w:lvlJc w:val="right"/>
      <w:pPr>
        <w:ind w:left="4320" w:hanging="180"/>
      </w:pPr>
    </w:lvl>
    <w:lvl w:ilvl="6" w:tplc="ADE4A5B8">
      <w:start w:val="1"/>
      <w:numFmt w:val="decimal"/>
      <w:lvlText w:val="%7."/>
      <w:lvlJc w:val="left"/>
      <w:pPr>
        <w:ind w:left="5040" w:hanging="360"/>
      </w:pPr>
    </w:lvl>
    <w:lvl w:ilvl="7" w:tplc="0BE6F670">
      <w:start w:val="1"/>
      <w:numFmt w:val="lowerLetter"/>
      <w:lvlText w:val="%8."/>
      <w:lvlJc w:val="left"/>
      <w:pPr>
        <w:ind w:left="5760" w:hanging="360"/>
      </w:pPr>
    </w:lvl>
    <w:lvl w:ilvl="8" w:tplc="DA62637A">
      <w:start w:val="1"/>
      <w:numFmt w:val="lowerRoman"/>
      <w:lvlText w:val="%9."/>
      <w:lvlJc w:val="right"/>
      <w:pPr>
        <w:ind w:left="6480" w:hanging="180"/>
      </w:pPr>
    </w:lvl>
  </w:abstractNum>
  <w:abstractNum w:abstractNumId="4"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173FA4"/>
    <w:multiLevelType w:val="hybridMultilevel"/>
    <w:tmpl w:val="FFFFFFFF"/>
    <w:lvl w:ilvl="0" w:tplc="DC902E6A">
      <w:start w:val="1"/>
      <w:numFmt w:val="upperLetter"/>
      <w:lvlText w:val="%1)"/>
      <w:lvlJc w:val="left"/>
      <w:pPr>
        <w:ind w:left="720" w:hanging="360"/>
      </w:pPr>
    </w:lvl>
    <w:lvl w:ilvl="1" w:tplc="21FE8C32">
      <w:start w:val="1"/>
      <w:numFmt w:val="lowerLetter"/>
      <w:lvlText w:val="%2."/>
      <w:lvlJc w:val="left"/>
      <w:pPr>
        <w:ind w:left="1440" w:hanging="360"/>
      </w:pPr>
    </w:lvl>
    <w:lvl w:ilvl="2" w:tplc="FDB4A08C">
      <w:start w:val="1"/>
      <w:numFmt w:val="lowerRoman"/>
      <w:lvlText w:val="%3."/>
      <w:lvlJc w:val="right"/>
      <w:pPr>
        <w:ind w:left="2160" w:hanging="180"/>
      </w:pPr>
    </w:lvl>
    <w:lvl w:ilvl="3" w:tplc="C89EDEF0">
      <w:start w:val="1"/>
      <w:numFmt w:val="decimal"/>
      <w:lvlText w:val="%4."/>
      <w:lvlJc w:val="left"/>
      <w:pPr>
        <w:ind w:left="2880" w:hanging="360"/>
      </w:pPr>
    </w:lvl>
    <w:lvl w:ilvl="4" w:tplc="17B01CB4">
      <w:start w:val="1"/>
      <w:numFmt w:val="lowerLetter"/>
      <w:lvlText w:val="%5."/>
      <w:lvlJc w:val="left"/>
      <w:pPr>
        <w:ind w:left="3600" w:hanging="360"/>
      </w:pPr>
    </w:lvl>
    <w:lvl w:ilvl="5" w:tplc="983CD7F4">
      <w:start w:val="1"/>
      <w:numFmt w:val="lowerRoman"/>
      <w:lvlText w:val="%6."/>
      <w:lvlJc w:val="right"/>
      <w:pPr>
        <w:ind w:left="4320" w:hanging="180"/>
      </w:pPr>
    </w:lvl>
    <w:lvl w:ilvl="6" w:tplc="2A205664">
      <w:start w:val="1"/>
      <w:numFmt w:val="decimal"/>
      <w:lvlText w:val="%7."/>
      <w:lvlJc w:val="left"/>
      <w:pPr>
        <w:ind w:left="5040" w:hanging="360"/>
      </w:pPr>
    </w:lvl>
    <w:lvl w:ilvl="7" w:tplc="BAFC013E">
      <w:start w:val="1"/>
      <w:numFmt w:val="lowerLetter"/>
      <w:lvlText w:val="%8."/>
      <w:lvlJc w:val="left"/>
      <w:pPr>
        <w:ind w:left="5760" w:hanging="360"/>
      </w:pPr>
    </w:lvl>
    <w:lvl w:ilvl="8" w:tplc="FDC6613E">
      <w:start w:val="1"/>
      <w:numFmt w:val="lowerRoman"/>
      <w:lvlText w:val="%9."/>
      <w:lvlJc w:val="right"/>
      <w:pPr>
        <w:ind w:left="6480" w:hanging="180"/>
      </w:pPr>
    </w:lvl>
  </w:abstractNum>
  <w:abstractNum w:abstractNumId="8"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2" w15:restartNumberingAfterBreak="0">
    <w:nsid w:val="5491010A"/>
    <w:multiLevelType w:val="hybridMultilevel"/>
    <w:tmpl w:val="755CC968"/>
    <w:lvl w:ilvl="0" w:tplc="4C2A3FF8">
      <w:start w:val="6"/>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5D21323"/>
    <w:multiLevelType w:val="hybridMultilevel"/>
    <w:tmpl w:val="7D1050AA"/>
    <w:lvl w:ilvl="0" w:tplc="0C28C22E">
      <w:start w:val="1"/>
      <w:numFmt w:val="bullet"/>
      <w:lvlText w:val=""/>
      <w:lvlJc w:val="left"/>
      <w:pPr>
        <w:ind w:left="720" w:hanging="360"/>
      </w:pPr>
      <w:rPr>
        <w:rFonts w:ascii="Symbol" w:hAnsi="Symbol" w:hint="default"/>
      </w:rPr>
    </w:lvl>
    <w:lvl w:ilvl="1" w:tplc="E596440E">
      <w:start w:val="1"/>
      <w:numFmt w:val="bullet"/>
      <w:lvlText w:val="o"/>
      <w:lvlJc w:val="left"/>
      <w:pPr>
        <w:ind w:left="1440" w:hanging="360"/>
      </w:pPr>
      <w:rPr>
        <w:rFonts w:ascii="Courier New" w:hAnsi="Courier New" w:hint="default"/>
      </w:rPr>
    </w:lvl>
    <w:lvl w:ilvl="2" w:tplc="39725A8C">
      <w:start w:val="1"/>
      <w:numFmt w:val="bullet"/>
      <w:lvlText w:val=""/>
      <w:lvlJc w:val="left"/>
      <w:pPr>
        <w:ind w:left="2160" w:hanging="360"/>
      </w:pPr>
      <w:rPr>
        <w:rFonts w:ascii="Wingdings" w:hAnsi="Wingdings" w:hint="default"/>
      </w:rPr>
    </w:lvl>
    <w:lvl w:ilvl="3" w:tplc="0D28341A">
      <w:start w:val="1"/>
      <w:numFmt w:val="bullet"/>
      <w:lvlText w:val=""/>
      <w:lvlJc w:val="left"/>
      <w:pPr>
        <w:ind w:left="2880" w:hanging="360"/>
      </w:pPr>
      <w:rPr>
        <w:rFonts w:ascii="Symbol" w:hAnsi="Symbol" w:hint="default"/>
      </w:rPr>
    </w:lvl>
    <w:lvl w:ilvl="4" w:tplc="337A1FA6">
      <w:start w:val="1"/>
      <w:numFmt w:val="bullet"/>
      <w:lvlText w:val="o"/>
      <w:lvlJc w:val="left"/>
      <w:pPr>
        <w:ind w:left="3600" w:hanging="360"/>
      </w:pPr>
      <w:rPr>
        <w:rFonts w:ascii="Courier New" w:hAnsi="Courier New" w:hint="default"/>
      </w:rPr>
    </w:lvl>
    <w:lvl w:ilvl="5" w:tplc="993AD34E">
      <w:start w:val="1"/>
      <w:numFmt w:val="bullet"/>
      <w:lvlText w:val=""/>
      <w:lvlJc w:val="left"/>
      <w:pPr>
        <w:ind w:left="4320" w:hanging="360"/>
      </w:pPr>
      <w:rPr>
        <w:rFonts w:ascii="Wingdings" w:hAnsi="Wingdings" w:hint="default"/>
      </w:rPr>
    </w:lvl>
    <w:lvl w:ilvl="6" w:tplc="ED184C54">
      <w:start w:val="1"/>
      <w:numFmt w:val="bullet"/>
      <w:lvlText w:val=""/>
      <w:lvlJc w:val="left"/>
      <w:pPr>
        <w:ind w:left="5040" w:hanging="360"/>
      </w:pPr>
      <w:rPr>
        <w:rFonts w:ascii="Symbol" w:hAnsi="Symbol" w:hint="default"/>
      </w:rPr>
    </w:lvl>
    <w:lvl w:ilvl="7" w:tplc="C9AC57EA">
      <w:start w:val="1"/>
      <w:numFmt w:val="bullet"/>
      <w:lvlText w:val="o"/>
      <w:lvlJc w:val="left"/>
      <w:pPr>
        <w:ind w:left="5760" w:hanging="360"/>
      </w:pPr>
      <w:rPr>
        <w:rFonts w:ascii="Courier New" w:hAnsi="Courier New" w:hint="default"/>
      </w:rPr>
    </w:lvl>
    <w:lvl w:ilvl="8" w:tplc="38E048BA">
      <w:start w:val="1"/>
      <w:numFmt w:val="bullet"/>
      <w:lvlText w:val=""/>
      <w:lvlJc w:val="left"/>
      <w:pPr>
        <w:ind w:left="6480" w:hanging="360"/>
      </w:pPr>
      <w:rPr>
        <w:rFonts w:ascii="Wingdings" w:hAnsi="Wingdings" w:hint="default"/>
      </w:rPr>
    </w:lvl>
  </w:abstractNum>
  <w:abstractNum w:abstractNumId="16"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1"/>
  </w:num>
  <w:num w:numId="2" w16cid:durableId="2085225797">
    <w:abstractNumId w:val="11"/>
  </w:num>
  <w:num w:numId="3" w16cid:durableId="210112520">
    <w:abstractNumId w:val="5"/>
  </w:num>
  <w:num w:numId="4" w16cid:durableId="2146391007">
    <w:abstractNumId w:val="11"/>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1"/>
  </w:num>
  <w:num w:numId="6" w16cid:durableId="287706536">
    <w:abstractNumId w:val="8"/>
  </w:num>
  <w:num w:numId="7" w16cid:durableId="2057389921">
    <w:abstractNumId w:val="13"/>
  </w:num>
  <w:num w:numId="8" w16cid:durableId="175048375">
    <w:abstractNumId w:val="10"/>
  </w:num>
  <w:num w:numId="9" w16cid:durableId="336887750">
    <w:abstractNumId w:val="16"/>
  </w:num>
  <w:num w:numId="10" w16cid:durableId="1666779299">
    <w:abstractNumId w:val="4"/>
  </w:num>
  <w:num w:numId="11" w16cid:durableId="1219172945">
    <w:abstractNumId w:val="9"/>
  </w:num>
  <w:num w:numId="12" w16cid:durableId="1852329665">
    <w:abstractNumId w:val="14"/>
  </w:num>
  <w:num w:numId="13" w16cid:durableId="1497765492">
    <w:abstractNumId w:val="2"/>
  </w:num>
  <w:num w:numId="14" w16cid:durableId="1416636234">
    <w:abstractNumId w:val="6"/>
  </w:num>
  <w:num w:numId="15" w16cid:durableId="210310899">
    <w:abstractNumId w:val="12"/>
  </w:num>
  <w:num w:numId="16" w16cid:durableId="1611206879">
    <w:abstractNumId w:val="3"/>
  </w:num>
  <w:num w:numId="17" w16cid:durableId="1916551855">
    <w:abstractNumId w:val="0"/>
  </w:num>
  <w:num w:numId="18" w16cid:durableId="773746332">
    <w:abstractNumId w:val="7"/>
  </w:num>
  <w:num w:numId="19" w16cid:durableId="1845242962">
    <w:abstractNumId w:val="1"/>
  </w:num>
  <w:num w:numId="20" w16cid:durableId="11396151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7E"/>
    <w:rsid w:val="000024A8"/>
    <w:rsid w:val="00002D40"/>
    <w:rsid w:val="000039BF"/>
    <w:rsid w:val="00004AEC"/>
    <w:rsid w:val="00005053"/>
    <w:rsid w:val="00005813"/>
    <w:rsid w:val="0000648D"/>
    <w:rsid w:val="00007E6F"/>
    <w:rsid w:val="00010F31"/>
    <w:rsid w:val="00011855"/>
    <w:rsid w:val="00012F88"/>
    <w:rsid w:val="00015F11"/>
    <w:rsid w:val="00020948"/>
    <w:rsid w:val="00023DA6"/>
    <w:rsid w:val="0002559F"/>
    <w:rsid w:val="000266D9"/>
    <w:rsid w:val="00027D29"/>
    <w:rsid w:val="00034324"/>
    <w:rsid w:val="00035363"/>
    <w:rsid w:val="00036C67"/>
    <w:rsid w:val="000372C9"/>
    <w:rsid w:val="0004493A"/>
    <w:rsid w:val="00045EBA"/>
    <w:rsid w:val="00050125"/>
    <w:rsid w:val="00052053"/>
    <w:rsid w:val="00053D1C"/>
    <w:rsid w:val="00054FE7"/>
    <w:rsid w:val="000604CB"/>
    <w:rsid w:val="0006241D"/>
    <w:rsid w:val="0006554A"/>
    <w:rsid w:val="00065DEE"/>
    <w:rsid w:val="0006664F"/>
    <w:rsid w:val="00066A99"/>
    <w:rsid w:val="00067597"/>
    <w:rsid w:val="000705B3"/>
    <w:rsid w:val="00071F17"/>
    <w:rsid w:val="000726EE"/>
    <w:rsid w:val="000736F7"/>
    <w:rsid w:val="00081208"/>
    <w:rsid w:val="00084033"/>
    <w:rsid w:val="00092C7B"/>
    <w:rsid w:val="0009606D"/>
    <w:rsid w:val="000967CF"/>
    <w:rsid w:val="000A0FCD"/>
    <w:rsid w:val="000A2873"/>
    <w:rsid w:val="000A380F"/>
    <w:rsid w:val="000A4EAD"/>
    <w:rsid w:val="000A6E89"/>
    <w:rsid w:val="000B12C8"/>
    <w:rsid w:val="000B47EA"/>
    <w:rsid w:val="000B5255"/>
    <w:rsid w:val="000B6357"/>
    <w:rsid w:val="000B7ECC"/>
    <w:rsid w:val="000C043B"/>
    <w:rsid w:val="000C2231"/>
    <w:rsid w:val="000C4040"/>
    <w:rsid w:val="000C5ED7"/>
    <w:rsid w:val="000C68C2"/>
    <w:rsid w:val="000D5051"/>
    <w:rsid w:val="000D50A7"/>
    <w:rsid w:val="000E6B20"/>
    <w:rsid w:val="000F1811"/>
    <w:rsid w:val="000F4AC9"/>
    <w:rsid w:val="001010A6"/>
    <w:rsid w:val="0010400C"/>
    <w:rsid w:val="001047F7"/>
    <w:rsid w:val="00105CA3"/>
    <w:rsid w:val="0010644C"/>
    <w:rsid w:val="00106C75"/>
    <w:rsid w:val="00110BAD"/>
    <w:rsid w:val="001147B6"/>
    <w:rsid w:val="00120C79"/>
    <w:rsid w:val="00120EA6"/>
    <w:rsid w:val="00124E96"/>
    <w:rsid w:val="00125451"/>
    <w:rsid w:val="00125E49"/>
    <w:rsid w:val="00127019"/>
    <w:rsid w:val="00127A2E"/>
    <w:rsid w:val="00127AEA"/>
    <w:rsid w:val="00127D92"/>
    <w:rsid w:val="0013267F"/>
    <w:rsid w:val="0013466A"/>
    <w:rsid w:val="00137534"/>
    <w:rsid w:val="00146DC5"/>
    <w:rsid w:val="00147175"/>
    <w:rsid w:val="00150949"/>
    <w:rsid w:val="00150DCC"/>
    <w:rsid w:val="00151FAF"/>
    <w:rsid w:val="001539F1"/>
    <w:rsid w:val="001542A5"/>
    <w:rsid w:val="00156BF7"/>
    <w:rsid w:val="0016105D"/>
    <w:rsid w:val="0016114E"/>
    <w:rsid w:val="001611C6"/>
    <w:rsid w:val="00161EC0"/>
    <w:rsid w:val="00167FAC"/>
    <w:rsid w:val="0017145F"/>
    <w:rsid w:val="001754D2"/>
    <w:rsid w:val="001755E4"/>
    <w:rsid w:val="00177FC2"/>
    <w:rsid w:val="00181BF1"/>
    <w:rsid w:val="00182713"/>
    <w:rsid w:val="001842B8"/>
    <w:rsid w:val="00184DC6"/>
    <w:rsid w:val="00184F88"/>
    <w:rsid w:val="00186CA3"/>
    <w:rsid w:val="001874CB"/>
    <w:rsid w:val="00191A90"/>
    <w:rsid w:val="00191B77"/>
    <w:rsid w:val="00192F4A"/>
    <w:rsid w:val="00195631"/>
    <w:rsid w:val="00196337"/>
    <w:rsid w:val="001A2B38"/>
    <w:rsid w:val="001A5011"/>
    <w:rsid w:val="001A6C6D"/>
    <w:rsid w:val="001B0EA7"/>
    <w:rsid w:val="001B4CC6"/>
    <w:rsid w:val="001B51C2"/>
    <w:rsid w:val="001B7A6A"/>
    <w:rsid w:val="001C0C5E"/>
    <w:rsid w:val="001C2532"/>
    <w:rsid w:val="001C3CF1"/>
    <w:rsid w:val="001C5B8B"/>
    <w:rsid w:val="001C5CA2"/>
    <w:rsid w:val="001D0AB0"/>
    <w:rsid w:val="001D1CFA"/>
    <w:rsid w:val="001D6AB0"/>
    <w:rsid w:val="001D7758"/>
    <w:rsid w:val="001E1FB0"/>
    <w:rsid w:val="001E28E7"/>
    <w:rsid w:val="001E2B0B"/>
    <w:rsid w:val="001E3420"/>
    <w:rsid w:val="001E41DD"/>
    <w:rsid w:val="001E4C5B"/>
    <w:rsid w:val="001E7667"/>
    <w:rsid w:val="001F360E"/>
    <w:rsid w:val="001F54FF"/>
    <w:rsid w:val="001F74F9"/>
    <w:rsid w:val="0020084F"/>
    <w:rsid w:val="0020206D"/>
    <w:rsid w:val="0020522C"/>
    <w:rsid w:val="00205451"/>
    <w:rsid w:val="00205762"/>
    <w:rsid w:val="00213FC5"/>
    <w:rsid w:val="0021655B"/>
    <w:rsid w:val="0021721F"/>
    <w:rsid w:val="0022144F"/>
    <w:rsid w:val="00222992"/>
    <w:rsid w:val="0022385B"/>
    <w:rsid w:val="00225806"/>
    <w:rsid w:val="0022726C"/>
    <w:rsid w:val="00236C02"/>
    <w:rsid w:val="00237820"/>
    <w:rsid w:val="00241DF0"/>
    <w:rsid w:val="002429AB"/>
    <w:rsid w:val="00243F9B"/>
    <w:rsid w:val="00244327"/>
    <w:rsid w:val="002458F0"/>
    <w:rsid w:val="00247617"/>
    <w:rsid w:val="00250907"/>
    <w:rsid w:val="0025424A"/>
    <w:rsid w:val="002548AF"/>
    <w:rsid w:val="0026169F"/>
    <w:rsid w:val="002626F5"/>
    <w:rsid w:val="0026274E"/>
    <w:rsid w:val="002633C4"/>
    <w:rsid w:val="0026610B"/>
    <w:rsid w:val="0026667C"/>
    <w:rsid w:val="002714E4"/>
    <w:rsid w:val="002733AD"/>
    <w:rsid w:val="00273463"/>
    <w:rsid w:val="00274127"/>
    <w:rsid w:val="002765B7"/>
    <w:rsid w:val="00282BB1"/>
    <w:rsid w:val="00285374"/>
    <w:rsid w:val="0028564B"/>
    <w:rsid w:val="002862E9"/>
    <w:rsid w:val="00287C15"/>
    <w:rsid w:val="00290079"/>
    <w:rsid w:val="00292A52"/>
    <w:rsid w:val="00292B60"/>
    <w:rsid w:val="0029385D"/>
    <w:rsid w:val="00293910"/>
    <w:rsid w:val="00294F43"/>
    <w:rsid w:val="0029654E"/>
    <w:rsid w:val="002A2A50"/>
    <w:rsid w:val="002A3218"/>
    <w:rsid w:val="002A3979"/>
    <w:rsid w:val="002A6AE7"/>
    <w:rsid w:val="002B64BF"/>
    <w:rsid w:val="002C138D"/>
    <w:rsid w:val="002C4F80"/>
    <w:rsid w:val="002C6FD7"/>
    <w:rsid w:val="002D2493"/>
    <w:rsid w:val="002D5628"/>
    <w:rsid w:val="002E25CA"/>
    <w:rsid w:val="002E679C"/>
    <w:rsid w:val="002E691A"/>
    <w:rsid w:val="002F2CCB"/>
    <w:rsid w:val="003025BA"/>
    <w:rsid w:val="00305086"/>
    <w:rsid w:val="00312AE5"/>
    <w:rsid w:val="003140B9"/>
    <w:rsid w:val="0031624F"/>
    <w:rsid w:val="0032251D"/>
    <w:rsid w:val="00323038"/>
    <w:rsid w:val="00330186"/>
    <w:rsid w:val="00332FF9"/>
    <w:rsid w:val="0033406C"/>
    <w:rsid w:val="003375EE"/>
    <w:rsid w:val="00341DD6"/>
    <w:rsid w:val="00342B58"/>
    <w:rsid w:val="0034324A"/>
    <w:rsid w:val="00344488"/>
    <w:rsid w:val="00345EFB"/>
    <w:rsid w:val="003478EC"/>
    <w:rsid w:val="003523B7"/>
    <w:rsid w:val="00353203"/>
    <w:rsid w:val="00355407"/>
    <w:rsid w:val="0035543C"/>
    <w:rsid w:val="003556C8"/>
    <w:rsid w:val="0035648E"/>
    <w:rsid w:val="003569C5"/>
    <w:rsid w:val="00366631"/>
    <w:rsid w:val="00366D4E"/>
    <w:rsid w:val="0036762D"/>
    <w:rsid w:val="003725F6"/>
    <w:rsid w:val="00374E2A"/>
    <w:rsid w:val="003770F7"/>
    <w:rsid w:val="00377AFC"/>
    <w:rsid w:val="00381D50"/>
    <w:rsid w:val="003845A2"/>
    <w:rsid w:val="00385A2B"/>
    <w:rsid w:val="003879F7"/>
    <w:rsid w:val="00390D18"/>
    <w:rsid w:val="00390F2A"/>
    <w:rsid w:val="003920CB"/>
    <w:rsid w:val="00392100"/>
    <w:rsid w:val="00392864"/>
    <w:rsid w:val="003A08F4"/>
    <w:rsid w:val="003A163B"/>
    <w:rsid w:val="003A2CB8"/>
    <w:rsid w:val="003A7EB5"/>
    <w:rsid w:val="003B0061"/>
    <w:rsid w:val="003B060B"/>
    <w:rsid w:val="003B2C72"/>
    <w:rsid w:val="003C3080"/>
    <w:rsid w:val="003C365A"/>
    <w:rsid w:val="003D02CD"/>
    <w:rsid w:val="003D42FA"/>
    <w:rsid w:val="003D486C"/>
    <w:rsid w:val="003E0741"/>
    <w:rsid w:val="003E5BE2"/>
    <w:rsid w:val="003E6443"/>
    <w:rsid w:val="003E6798"/>
    <w:rsid w:val="003E7A89"/>
    <w:rsid w:val="003F3B3F"/>
    <w:rsid w:val="003F59D8"/>
    <w:rsid w:val="0040191F"/>
    <w:rsid w:val="00405283"/>
    <w:rsid w:val="00413D4F"/>
    <w:rsid w:val="00422ABA"/>
    <w:rsid w:val="00422AF2"/>
    <w:rsid w:val="004239C0"/>
    <w:rsid w:val="00423E09"/>
    <w:rsid w:val="00424A70"/>
    <w:rsid w:val="00426AEE"/>
    <w:rsid w:val="004305D4"/>
    <w:rsid w:val="00431C8F"/>
    <w:rsid w:val="0043220B"/>
    <w:rsid w:val="00432BC1"/>
    <w:rsid w:val="004335DB"/>
    <w:rsid w:val="004359EC"/>
    <w:rsid w:val="00436FC9"/>
    <w:rsid w:val="00437606"/>
    <w:rsid w:val="00437BBA"/>
    <w:rsid w:val="00441B2D"/>
    <w:rsid w:val="00442F4C"/>
    <w:rsid w:val="004440C8"/>
    <w:rsid w:val="00444691"/>
    <w:rsid w:val="00450BE0"/>
    <w:rsid w:val="0045231C"/>
    <w:rsid w:val="00456013"/>
    <w:rsid w:val="00456B7A"/>
    <w:rsid w:val="00456ED2"/>
    <w:rsid w:val="00460B96"/>
    <w:rsid w:val="0046180B"/>
    <w:rsid w:val="004654C4"/>
    <w:rsid w:val="00467F6B"/>
    <w:rsid w:val="00467FD3"/>
    <w:rsid w:val="00467FF9"/>
    <w:rsid w:val="00470242"/>
    <w:rsid w:val="0047112F"/>
    <w:rsid w:val="004718A7"/>
    <w:rsid w:val="00472227"/>
    <w:rsid w:val="0047500D"/>
    <w:rsid w:val="00475418"/>
    <w:rsid w:val="0047687E"/>
    <w:rsid w:val="00477630"/>
    <w:rsid w:val="00480440"/>
    <w:rsid w:val="004821BA"/>
    <w:rsid w:val="00484C61"/>
    <w:rsid w:val="00485702"/>
    <w:rsid w:val="00485B7B"/>
    <w:rsid w:val="00492A73"/>
    <w:rsid w:val="004948C2"/>
    <w:rsid w:val="004A101B"/>
    <w:rsid w:val="004A3852"/>
    <w:rsid w:val="004A3E71"/>
    <w:rsid w:val="004A6A5F"/>
    <w:rsid w:val="004B0EF4"/>
    <w:rsid w:val="004B306E"/>
    <w:rsid w:val="004B330E"/>
    <w:rsid w:val="004C29AA"/>
    <w:rsid w:val="004C3FCD"/>
    <w:rsid w:val="004C4F0F"/>
    <w:rsid w:val="004D062F"/>
    <w:rsid w:val="004D79D5"/>
    <w:rsid w:val="004E017D"/>
    <w:rsid w:val="004E0C2F"/>
    <w:rsid w:val="004E6BF0"/>
    <w:rsid w:val="004F1A51"/>
    <w:rsid w:val="004F44EC"/>
    <w:rsid w:val="004F4624"/>
    <w:rsid w:val="004F4BAD"/>
    <w:rsid w:val="004F5EB3"/>
    <w:rsid w:val="004F670C"/>
    <w:rsid w:val="005008AA"/>
    <w:rsid w:val="00501A72"/>
    <w:rsid w:val="005039E1"/>
    <w:rsid w:val="005057E8"/>
    <w:rsid w:val="00505DB2"/>
    <w:rsid w:val="00506633"/>
    <w:rsid w:val="00507773"/>
    <w:rsid w:val="00507B8D"/>
    <w:rsid w:val="00510862"/>
    <w:rsid w:val="00511E18"/>
    <w:rsid w:val="00512C79"/>
    <w:rsid w:val="0051512A"/>
    <w:rsid w:val="00515AF7"/>
    <w:rsid w:val="0051626C"/>
    <w:rsid w:val="00522691"/>
    <w:rsid w:val="00524D6E"/>
    <w:rsid w:val="005251FC"/>
    <w:rsid w:val="0052532E"/>
    <w:rsid w:val="00525B12"/>
    <w:rsid w:val="00525BFB"/>
    <w:rsid w:val="00530E4B"/>
    <w:rsid w:val="00531181"/>
    <w:rsid w:val="00534E75"/>
    <w:rsid w:val="00535AB8"/>
    <w:rsid w:val="0053627C"/>
    <w:rsid w:val="005365F3"/>
    <w:rsid w:val="00537CB4"/>
    <w:rsid w:val="00542652"/>
    <w:rsid w:val="005446C5"/>
    <w:rsid w:val="00545784"/>
    <w:rsid w:val="005462F6"/>
    <w:rsid w:val="0055041F"/>
    <w:rsid w:val="005539C2"/>
    <w:rsid w:val="0055439B"/>
    <w:rsid w:val="00555053"/>
    <w:rsid w:val="005555AB"/>
    <w:rsid w:val="00555911"/>
    <w:rsid w:val="00557EC7"/>
    <w:rsid w:val="005655B7"/>
    <w:rsid w:val="00565871"/>
    <w:rsid w:val="00565A69"/>
    <w:rsid w:val="00570106"/>
    <w:rsid w:val="00570EFF"/>
    <w:rsid w:val="005716DD"/>
    <w:rsid w:val="00573614"/>
    <w:rsid w:val="005764FD"/>
    <w:rsid w:val="00582D2E"/>
    <w:rsid w:val="0058457E"/>
    <w:rsid w:val="00587F9C"/>
    <w:rsid w:val="0059032F"/>
    <w:rsid w:val="005A0412"/>
    <w:rsid w:val="005A54C6"/>
    <w:rsid w:val="005A70A2"/>
    <w:rsid w:val="005B2CBE"/>
    <w:rsid w:val="005B6E7C"/>
    <w:rsid w:val="005B714C"/>
    <w:rsid w:val="005B71BC"/>
    <w:rsid w:val="005B732D"/>
    <w:rsid w:val="005B73DD"/>
    <w:rsid w:val="005B7F5F"/>
    <w:rsid w:val="005C0645"/>
    <w:rsid w:val="005C2046"/>
    <w:rsid w:val="005C26FD"/>
    <w:rsid w:val="005C34E2"/>
    <w:rsid w:val="005C4006"/>
    <w:rsid w:val="005C4097"/>
    <w:rsid w:val="005C4870"/>
    <w:rsid w:val="005C5F58"/>
    <w:rsid w:val="005D1DA7"/>
    <w:rsid w:val="005D6164"/>
    <w:rsid w:val="005D6680"/>
    <w:rsid w:val="005E105A"/>
    <w:rsid w:val="005E1C22"/>
    <w:rsid w:val="005E246D"/>
    <w:rsid w:val="005E4C7F"/>
    <w:rsid w:val="005E54D4"/>
    <w:rsid w:val="005E638C"/>
    <w:rsid w:val="005F0D52"/>
    <w:rsid w:val="005F248F"/>
    <w:rsid w:val="00601685"/>
    <w:rsid w:val="0060187B"/>
    <w:rsid w:val="00602896"/>
    <w:rsid w:val="00606F25"/>
    <w:rsid w:val="006101DE"/>
    <w:rsid w:val="00611252"/>
    <w:rsid w:val="006117CC"/>
    <w:rsid w:val="0061702B"/>
    <w:rsid w:val="00620A2B"/>
    <w:rsid w:val="00621886"/>
    <w:rsid w:val="00621CBE"/>
    <w:rsid w:val="00621F4F"/>
    <w:rsid w:val="00625423"/>
    <w:rsid w:val="00626303"/>
    <w:rsid w:val="006320EF"/>
    <w:rsid w:val="00633E8E"/>
    <w:rsid w:val="00634426"/>
    <w:rsid w:val="00637071"/>
    <w:rsid w:val="00637F13"/>
    <w:rsid w:val="00640317"/>
    <w:rsid w:val="00642213"/>
    <w:rsid w:val="00643BB3"/>
    <w:rsid w:val="006446F7"/>
    <w:rsid w:val="00645DF8"/>
    <w:rsid w:val="006505A5"/>
    <w:rsid w:val="00651691"/>
    <w:rsid w:val="0065447F"/>
    <w:rsid w:val="00655660"/>
    <w:rsid w:val="0065609A"/>
    <w:rsid w:val="006564A9"/>
    <w:rsid w:val="00657AE7"/>
    <w:rsid w:val="0066310A"/>
    <w:rsid w:val="00663C5B"/>
    <w:rsid w:val="00664D1D"/>
    <w:rsid w:val="006660A2"/>
    <w:rsid w:val="00670FB7"/>
    <w:rsid w:val="006721F6"/>
    <w:rsid w:val="00675BA9"/>
    <w:rsid w:val="006764FF"/>
    <w:rsid w:val="00676D71"/>
    <w:rsid w:val="006803A0"/>
    <w:rsid w:val="00680978"/>
    <w:rsid w:val="00680D1A"/>
    <w:rsid w:val="00681F26"/>
    <w:rsid w:val="0068504D"/>
    <w:rsid w:val="0068624F"/>
    <w:rsid w:val="006872E7"/>
    <w:rsid w:val="00687A63"/>
    <w:rsid w:val="006903EF"/>
    <w:rsid w:val="006918BA"/>
    <w:rsid w:val="00692DD9"/>
    <w:rsid w:val="006932F7"/>
    <w:rsid w:val="00697417"/>
    <w:rsid w:val="006A0184"/>
    <w:rsid w:val="006A12E9"/>
    <w:rsid w:val="006A5A53"/>
    <w:rsid w:val="006A7460"/>
    <w:rsid w:val="006B1A13"/>
    <w:rsid w:val="006B3DD8"/>
    <w:rsid w:val="006B5099"/>
    <w:rsid w:val="006C1D49"/>
    <w:rsid w:val="006C2464"/>
    <w:rsid w:val="006C54FA"/>
    <w:rsid w:val="006C6932"/>
    <w:rsid w:val="006D077A"/>
    <w:rsid w:val="006D359E"/>
    <w:rsid w:val="006D3F09"/>
    <w:rsid w:val="006D7925"/>
    <w:rsid w:val="006E421C"/>
    <w:rsid w:val="006E7E2C"/>
    <w:rsid w:val="006F5280"/>
    <w:rsid w:val="006F6BC3"/>
    <w:rsid w:val="00700189"/>
    <w:rsid w:val="00700504"/>
    <w:rsid w:val="00701086"/>
    <w:rsid w:val="00702FD6"/>
    <w:rsid w:val="007057E0"/>
    <w:rsid w:val="00706648"/>
    <w:rsid w:val="007115EE"/>
    <w:rsid w:val="00711A8E"/>
    <w:rsid w:val="0071469E"/>
    <w:rsid w:val="00716850"/>
    <w:rsid w:val="007178ED"/>
    <w:rsid w:val="007209D2"/>
    <w:rsid w:val="00721793"/>
    <w:rsid w:val="00724BE4"/>
    <w:rsid w:val="00726F69"/>
    <w:rsid w:val="00727F36"/>
    <w:rsid w:val="00730E2D"/>
    <w:rsid w:val="00733752"/>
    <w:rsid w:val="00737230"/>
    <w:rsid w:val="0074080A"/>
    <w:rsid w:val="007410CF"/>
    <w:rsid w:val="00742BE1"/>
    <w:rsid w:val="007434DD"/>
    <w:rsid w:val="00750E1E"/>
    <w:rsid w:val="00751965"/>
    <w:rsid w:val="00752236"/>
    <w:rsid w:val="0075706A"/>
    <w:rsid w:val="00757BF5"/>
    <w:rsid w:val="00762D64"/>
    <w:rsid w:val="00764A33"/>
    <w:rsid w:val="00765F33"/>
    <w:rsid w:val="00766C7F"/>
    <w:rsid w:val="00766DA3"/>
    <w:rsid w:val="00770341"/>
    <w:rsid w:val="00773E51"/>
    <w:rsid w:val="007747C9"/>
    <w:rsid w:val="007755A0"/>
    <w:rsid w:val="007755F9"/>
    <w:rsid w:val="00777E13"/>
    <w:rsid w:val="00777E4B"/>
    <w:rsid w:val="00782CCC"/>
    <w:rsid w:val="00787DEA"/>
    <w:rsid w:val="00790D50"/>
    <w:rsid w:val="00790DA0"/>
    <w:rsid w:val="007913F3"/>
    <w:rsid w:val="00791ABB"/>
    <w:rsid w:val="00793675"/>
    <w:rsid w:val="00793FDE"/>
    <w:rsid w:val="00794B76"/>
    <w:rsid w:val="0079725D"/>
    <w:rsid w:val="00797294"/>
    <w:rsid w:val="007A09BA"/>
    <w:rsid w:val="007A0B5B"/>
    <w:rsid w:val="007A0DEB"/>
    <w:rsid w:val="007A49B8"/>
    <w:rsid w:val="007A538B"/>
    <w:rsid w:val="007A53D4"/>
    <w:rsid w:val="007A7B40"/>
    <w:rsid w:val="007B4ED4"/>
    <w:rsid w:val="007C1831"/>
    <w:rsid w:val="007C1C69"/>
    <w:rsid w:val="007C25C9"/>
    <w:rsid w:val="007C306A"/>
    <w:rsid w:val="007C3232"/>
    <w:rsid w:val="007C3BD2"/>
    <w:rsid w:val="007C4B11"/>
    <w:rsid w:val="007C527F"/>
    <w:rsid w:val="007C598A"/>
    <w:rsid w:val="007C5CEB"/>
    <w:rsid w:val="007C6AAD"/>
    <w:rsid w:val="007C6EB5"/>
    <w:rsid w:val="007D3000"/>
    <w:rsid w:val="007D5840"/>
    <w:rsid w:val="007D6C8B"/>
    <w:rsid w:val="007D733F"/>
    <w:rsid w:val="007D7685"/>
    <w:rsid w:val="007E0E03"/>
    <w:rsid w:val="007E28A8"/>
    <w:rsid w:val="007E3BED"/>
    <w:rsid w:val="007E3F67"/>
    <w:rsid w:val="007E4885"/>
    <w:rsid w:val="007E5CF1"/>
    <w:rsid w:val="007E63EE"/>
    <w:rsid w:val="007E6DC0"/>
    <w:rsid w:val="007E762D"/>
    <w:rsid w:val="007E778A"/>
    <w:rsid w:val="007F00C2"/>
    <w:rsid w:val="007F27AB"/>
    <w:rsid w:val="007F7628"/>
    <w:rsid w:val="00803E9F"/>
    <w:rsid w:val="0080482B"/>
    <w:rsid w:val="00807C60"/>
    <w:rsid w:val="00811C6A"/>
    <w:rsid w:val="0081739D"/>
    <w:rsid w:val="0082065B"/>
    <w:rsid w:val="00822191"/>
    <w:rsid w:val="00830982"/>
    <w:rsid w:val="008313F3"/>
    <w:rsid w:val="00831D21"/>
    <w:rsid w:val="00832EE1"/>
    <w:rsid w:val="00840956"/>
    <w:rsid w:val="00844A02"/>
    <w:rsid w:val="00851FB0"/>
    <w:rsid w:val="00854372"/>
    <w:rsid w:val="00861A96"/>
    <w:rsid w:val="00863F63"/>
    <w:rsid w:val="00871168"/>
    <w:rsid w:val="008760E0"/>
    <w:rsid w:val="00876958"/>
    <w:rsid w:val="008854E2"/>
    <w:rsid w:val="00887067"/>
    <w:rsid w:val="00890197"/>
    <w:rsid w:val="00891E3B"/>
    <w:rsid w:val="008943C4"/>
    <w:rsid w:val="00894598"/>
    <w:rsid w:val="008A1FC5"/>
    <w:rsid w:val="008A2765"/>
    <w:rsid w:val="008A4297"/>
    <w:rsid w:val="008A554F"/>
    <w:rsid w:val="008A5DFF"/>
    <w:rsid w:val="008B663C"/>
    <w:rsid w:val="008C1760"/>
    <w:rsid w:val="008C246A"/>
    <w:rsid w:val="008C3E68"/>
    <w:rsid w:val="008C605A"/>
    <w:rsid w:val="008D476C"/>
    <w:rsid w:val="008D4918"/>
    <w:rsid w:val="008D53A4"/>
    <w:rsid w:val="008E0C11"/>
    <w:rsid w:val="008E2108"/>
    <w:rsid w:val="008E3DF9"/>
    <w:rsid w:val="008E65BF"/>
    <w:rsid w:val="008E6749"/>
    <w:rsid w:val="008E7B58"/>
    <w:rsid w:val="008F0375"/>
    <w:rsid w:val="00900DA2"/>
    <w:rsid w:val="0090100B"/>
    <w:rsid w:val="00901090"/>
    <w:rsid w:val="00901633"/>
    <w:rsid w:val="0090340D"/>
    <w:rsid w:val="00904566"/>
    <w:rsid w:val="0090582A"/>
    <w:rsid w:val="00906066"/>
    <w:rsid w:val="0090680A"/>
    <w:rsid w:val="009071CC"/>
    <w:rsid w:val="009102D5"/>
    <w:rsid w:val="009123EA"/>
    <w:rsid w:val="0091297F"/>
    <w:rsid w:val="009156E0"/>
    <w:rsid w:val="009165CD"/>
    <w:rsid w:val="009178B0"/>
    <w:rsid w:val="00923169"/>
    <w:rsid w:val="00923B1C"/>
    <w:rsid w:val="00925626"/>
    <w:rsid w:val="009265A6"/>
    <w:rsid w:val="00927662"/>
    <w:rsid w:val="0093138E"/>
    <w:rsid w:val="009315B9"/>
    <w:rsid w:val="0093214C"/>
    <w:rsid w:val="009327EA"/>
    <w:rsid w:val="009371E1"/>
    <w:rsid w:val="00943AF2"/>
    <w:rsid w:val="00951861"/>
    <w:rsid w:val="00952290"/>
    <w:rsid w:val="009534B8"/>
    <w:rsid w:val="00954509"/>
    <w:rsid w:val="00957C47"/>
    <w:rsid w:val="00961610"/>
    <w:rsid w:val="00962F6E"/>
    <w:rsid w:val="00963F79"/>
    <w:rsid w:val="009652B7"/>
    <w:rsid w:val="00965ACA"/>
    <w:rsid w:val="00974E73"/>
    <w:rsid w:val="00976FE0"/>
    <w:rsid w:val="0098034F"/>
    <w:rsid w:val="00980DCE"/>
    <w:rsid w:val="00982889"/>
    <w:rsid w:val="00983866"/>
    <w:rsid w:val="00984233"/>
    <w:rsid w:val="009945C0"/>
    <w:rsid w:val="0099620A"/>
    <w:rsid w:val="009A0ED3"/>
    <w:rsid w:val="009A18A4"/>
    <w:rsid w:val="009A5456"/>
    <w:rsid w:val="009A579C"/>
    <w:rsid w:val="009A6EA2"/>
    <w:rsid w:val="009A78F5"/>
    <w:rsid w:val="009B129C"/>
    <w:rsid w:val="009B235B"/>
    <w:rsid w:val="009B4946"/>
    <w:rsid w:val="009B63B2"/>
    <w:rsid w:val="009C1233"/>
    <w:rsid w:val="009C62C3"/>
    <w:rsid w:val="009D0700"/>
    <w:rsid w:val="009D2299"/>
    <w:rsid w:val="009D610A"/>
    <w:rsid w:val="009E4CAF"/>
    <w:rsid w:val="009E5D5E"/>
    <w:rsid w:val="009E61A9"/>
    <w:rsid w:val="009E6E2A"/>
    <w:rsid w:val="009F000C"/>
    <w:rsid w:val="009F42EB"/>
    <w:rsid w:val="009F54DB"/>
    <w:rsid w:val="009F63EA"/>
    <w:rsid w:val="00A0066B"/>
    <w:rsid w:val="00A01EBC"/>
    <w:rsid w:val="00A04E1D"/>
    <w:rsid w:val="00A05B0E"/>
    <w:rsid w:val="00A05DB0"/>
    <w:rsid w:val="00A1096F"/>
    <w:rsid w:val="00A1355B"/>
    <w:rsid w:val="00A17732"/>
    <w:rsid w:val="00A238CE"/>
    <w:rsid w:val="00A23DD7"/>
    <w:rsid w:val="00A26BD3"/>
    <w:rsid w:val="00A325F5"/>
    <w:rsid w:val="00A3337F"/>
    <w:rsid w:val="00A33B00"/>
    <w:rsid w:val="00A35ED2"/>
    <w:rsid w:val="00A3678A"/>
    <w:rsid w:val="00A37A60"/>
    <w:rsid w:val="00A43370"/>
    <w:rsid w:val="00A442E2"/>
    <w:rsid w:val="00A44960"/>
    <w:rsid w:val="00A44B10"/>
    <w:rsid w:val="00A45F31"/>
    <w:rsid w:val="00A52B82"/>
    <w:rsid w:val="00A52EB9"/>
    <w:rsid w:val="00A54102"/>
    <w:rsid w:val="00A57172"/>
    <w:rsid w:val="00A6046E"/>
    <w:rsid w:val="00A64B25"/>
    <w:rsid w:val="00A67863"/>
    <w:rsid w:val="00A72D9E"/>
    <w:rsid w:val="00A72E77"/>
    <w:rsid w:val="00A75144"/>
    <w:rsid w:val="00A75F66"/>
    <w:rsid w:val="00A81BD2"/>
    <w:rsid w:val="00A84694"/>
    <w:rsid w:val="00A853B3"/>
    <w:rsid w:val="00A85785"/>
    <w:rsid w:val="00A87D82"/>
    <w:rsid w:val="00A90E5B"/>
    <w:rsid w:val="00A929FD"/>
    <w:rsid w:val="00A9658D"/>
    <w:rsid w:val="00AA5960"/>
    <w:rsid w:val="00AA7377"/>
    <w:rsid w:val="00AA7738"/>
    <w:rsid w:val="00AB01AC"/>
    <w:rsid w:val="00AB68EC"/>
    <w:rsid w:val="00AC346E"/>
    <w:rsid w:val="00AC43ED"/>
    <w:rsid w:val="00AD64E9"/>
    <w:rsid w:val="00AE042D"/>
    <w:rsid w:val="00AE29B3"/>
    <w:rsid w:val="00AE3D10"/>
    <w:rsid w:val="00AE4670"/>
    <w:rsid w:val="00AE5183"/>
    <w:rsid w:val="00AE57DC"/>
    <w:rsid w:val="00AF2EA8"/>
    <w:rsid w:val="00AF5908"/>
    <w:rsid w:val="00AF6F91"/>
    <w:rsid w:val="00B01E36"/>
    <w:rsid w:val="00B02AB7"/>
    <w:rsid w:val="00B052EC"/>
    <w:rsid w:val="00B0652B"/>
    <w:rsid w:val="00B07E29"/>
    <w:rsid w:val="00B2361C"/>
    <w:rsid w:val="00B239C8"/>
    <w:rsid w:val="00B24B1D"/>
    <w:rsid w:val="00B3089F"/>
    <w:rsid w:val="00B3170D"/>
    <w:rsid w:val="00B31B01"/>
    <w:rsid w:val="00B333D2"/>
    <w:rsid w:val="00B33B85"/>
    <w:rsid w:val="00B4007C"/>
    <w:rsid w:val="00B421C1"/>
    <w:rsid w:val="00B4241E"/>
    <w:rsid w:val="00B45748"/>
    <w:rsid w:val="00B45EA0"/>
    <w:rsid w:val="00B46550"/>
    <w:rsid w:val="00B46939"/>
    <w:rsid w:val="00B47951"/>
    <w:rsid w:val="00B511B0"/>
    <w:rsid w:val="00B51A5E"/>
    <w:rsid w:val="00B51E01"/>
    <w:rsid w:val="00B52836"/>
    <w:rsid w:val="00B552DC"/>
    <w:rsid w:val="00B614E7"/>
    <w:rsid w:val="00B65541"/>
    <w:rsid w:val="00B66369"/>
    <w:rsid w:val="00B6764C"/>
    <w:rsid w:val="00B71B99"/>
    <w:rsid w:val="00B733E1"/>
    <w:rsid w:val="00B742E3"/>
    <w:rsid w:val="00B74B05"/>
    <w:rsid w:val="00B773D7"/>
    <w:rsid w:val="00B8292F"/>
    <w:rsid w:val="00B86C34"/>
    <w:rsid w:val="00B86FA8"/>
    <w:rsid w:val="00B875E7"/>
    <w:rsid w:val="00B878C6"/>
    <w:rsid w:val="00B9372F"/>
    <w:rsid w:val="00B952A8"/>
    <w:rsid w:val="00B965B4"/>
    <w:rsid w:val="00B96D1E"/>
    <w:rsid w:val="00BA0630"/>
    <w:rsid w:val="00BA406E"/>
    <w:rsid w:val="00BA5D45"/>
    <w:rsid w:val="00BA6730"/>
    <w:rsid w:val="00BA6DBA"/>
    <w:rsid w:val="00BB0290"/>
    <w:rsid w:val="00BB5AA2"/>
    <w:rsid w:val="00BB6BCB"/>
    <w:rsid w:val="00BC041E"/>
    <w:rsid w:val="00BC1C3D"/>
    <w:rsid w:val="00BC3446"/>
    <w:rsid w:val="00BC67C3"/>
    <w:rsid w:val="00BD17BC"/>
    <w:rsid w:val="00BD2816"/>
    <w:rsid w:val="00BD3CC0"/>
    <w:rsid w:val="00BD42CB"/>
    <w:rsid w:val="00BD4790"/>
    <w:rsid w:val="00BD5E97"/>
    <w:rsid w:val="00BD5FF6"/>
    <w:rsid w:val="00BE17E7"/>
    <w:rsid w:val="00BE3E7D"/>
    <w:rsid w:val="00BE5126"/>
    <w:rsid w:val="00BE6CA3"/>
    <w:rsid w:val="00BF2050"/>
    <w:rsid w:val="00BF535C"/>
    <w:rsid w:val="00C005DC"/>
    <w:rsid w:val="00C014D4"/>
    <w:rsid w:val="00C02ED3"/>
    <w:rsid w:val="00C02EEA"/>
    <w:rsid w:val="00C06487"/>
    <w:rsid w:val="00C0662E"/>
    <w:rsid w:val="00C12DD5"/>
    <w:rsid w:val="00C13337"/>
    <w:rsid w:val="00C144BD"/>
    <w:rsid w:val="00C1557F"/>
    <w:rsid w:val="00C15BEE"/>
    <w:rsid w:val="00C15CDC"/>
    <w:rsid w:val="00C2491D"/>
    <w:rsid w:val="00C24C08"/>
    <w:rsid w:val="00C25174"/>
    <w:rsid w:val="00C2573B"/>
    <w:rsid w:val="00C3301F"/>
    <w:rsid w:val="00C34916"/>
    <w:rsid w:val="00C3655A"/>
    <w:rsid w:val="00C36DBC"/>
    <w:rsid w:val="00C402A5"/>
    <w:rsid w:val="00C42227"/>
    <w:rsid w:val="00C51898"/>
    <w:rsid w:val="00C51EEB"/>
    <w:rsid w:val="00C53BFF"/>
    <w:rsid w:val="00C55C95"/>
    <w:rsid w:val="00C5604B"/>
    <w:rsid w:val="00C6064D"/>
    <w:rsid w:val="00C61008"/>
    <w:rsid w:val="00C656FF"/>
    <w:rsid w:val="00C708F9"/>
    <w:rsid w:val="00C72CFB"/>
    <w:rsid w:val="00C73101"/>
    <w:rsid w:val="00C73ABD"/>
    <w:rsid w:val="00C7502D"/>
    <w:rsid w:val="00C75E7F"/>
    <w:rsid w:val="00C82545"/>
    <w:rsid w:val="00C853A9"/>
    <w:rsid w:val="00C87F84"/>
    <w:rsid w:val="00C926CA"/>
    <w:rsid w:val="00C93D8E"/>
    <w:rsid w:val="00C97614"/>
    <w:rsid w:val="00CA1BF4"/>
    <w:rsid w:val="00CA2ADD"/>
    <w:rsid w:val="00CA564D"/>
    <w:rsid w:val="00CA5B1B"/>
    <w:rsid w:val="00CA5DA3"/>
    <w:rsid w:val="00CA70E6"/>
    <w:rsid w:val="00CA7339"/>
    <w:rsid w:val="00CA7BFC"/>
    <w:rsid w:val="00CB1B2C"/>
    <w:rsid w:val="00CB2571"/>
    <w:rsid w:val="00CB3503"/>
    <w:rsid w:val="00CC102A"/>
    <w:rsid w:val="00CC1472"/>
    <w:rsid w:val="00CC16D7"/>
    <w:rsid w:val="00CC1ABF"/>
    <w:rsid w:val="00CC45E2"/>
    <w:rsid w:val="00CC5998"/>
    <w:rsid w:val="00CC608A"/>
    <w:rsid w:val="00CC6BBA"/>
    <w:rsid w:val="00CD4BA7"/>
    <w:rsid w:val="00CD5B09"/>
    <w:rsid w:val="00CD5C3D"/>
    <w:rsid w:val="00CD79CF"/>
    <w:rsid w:val="00CE046F"/>
    <w:rsid w:val="00CE33D2"/>
    <w:rsid w:val="00CE7DF8"/>
    <w:rsid w:val="00CF1332"/>
    <w:rsid w:val="00CF2CFC"/>
    <w:rsid w:val="00CF35FC"/>
    <w:rsid w:val="00CF6FFF"/>
    <w:rsid w:val="00D03C46"/>
    <w:rsid w:val="00D052A4"/>
    <w:rsid w:val="00D153F1"/>
    <w:rsid w:val="00D1681B"/>
    <w:rsid w:val="00D17F2F"/>
    <w:rsid w:val="00D200BE"/>
    <w:rsid w:val="00D20833"/>
    <w:rsid w:val="00D2120A"/>
    <w:rsid w:val="00D23221"/>
    <w:rsid w:val="00D24E49"/>
    <w:rsid w:val="00D27963"/>
    <w:rsid w:val="00D30182"/>
    <w:rsid w:val="00D30E1E"/>
    <w:rsid w:val="00D315B2"/>
    <w:rsid w:val="00D31B9D"/>
    <w:rsid w:val="00D32709"/>
    <w:rsid w:val="00D328D1"/>
    <w:rsid w:val="00D33FBC"/>
    <w:rsid w:val="00D35E05"/>
    <w:rsid w:val="00D3600A"/>
    <w:rsid w:val="00D36170"/>
    <w:rsid w:val="00D44BC6"/>
    <w:rsid w:val="00D44BF2"/>
    <w:rsid w:val="00D46BAD"/>
    <w:rsid w:val="00D47932"/>
    <w:rsid w:val="00D47A08"/>
    <w:rsid w:val="00D50443"/>
    <w:rsid w:val="00D52112"/>
    <w:rsid w:val="00D533B0"/>
    <w:rsid w:val="00D5420C"/>
    <w:rsid w:val="00D54516"/>
    <w:rsid w:val="00D56E2E"/>
    <w:rsid w:val="00D57927"/>
    <w:rsid w:val="00D62CAD"/>
    <w:rsid w:val="00D63CDD"/>
    <w:rsid w:val="00D64989"/>
    <w:rsid w:val="00D653EE"/>
    <w:rsid w:val="00D70591"/>
    <w:rsid w:val="00D71FD9"/>
    <w:rsid w:val="00D728D6"/>
    <w:rsid w:val="00D72BC2"/>
    <w:rsid w:val="00D750D5"/>
    <w:rsid w:val="00D769B0"/>
    <w:rsid w:val="00D77304"/>
    <w:rsid w:val="00D80959"/>
    <w:rsid w:val="00D80B7A"/>
    <w:rsid w:val="00D8347B"/>
    <w:rsid w:val="00D8497E"/>
    <w:rsid w:val="00D91EDD"/>
    <w:rsid w:val="00D947D5"/>
    <w:rsid w:val="00D95A89"/>
    <w:rsid w:val="00DA0065"/>
    <w:rsid w:val="00DA19A5"/>
    <w:rsid w:val="00DA2DE5"/>
    <w:rsid w:val="00DB1AA4"/>
    <w:rsid w:val="00DB5169"/>
    <w:rsid w:val="00DB668E"/>
    <w:rsid w:val="00DB7615"/>
    <w:rsid w:val="00DC1E08"/>
    <w:rsid w:val="00DC235F"/>
    <w:rsid w:val="00DC415E"/>
    <w:rsid w:val="00DC503D"/>
    <w:rsid w:val="00DD1F2B"/>
    <w:rsid w:val="00DD2E6D"/>
    <w:rsid w:val="00DD5B12"/>
    <w:rsid w:val="00DE337D"/>
    <w:rsid w:val="00DE3A47"/>
    <w:rsid w:val="00DE50AD"/>
    <w:rsid w:val="00DF09AC"/>
    <w:rsid w:val="00DF10EA"/>
    <w:rsid w:val="00DF17C0"/>
    <w:rsid w:val="00DF20AB"/>
    <w:rsid w:val="00DF7CA9"/>
    <w:rsid w:val="00E00595"/>
    <w:rsid w:val="00E02A25"/>
    <w:rsid w:val="00E03D1F"/>
    <w:rsid w:val="00E03F61"/>
    <w:rsid w:val="00E04192"/>
    <w:rsid w:val="00E043E1"/>
    <w:rsid w:val="00E07796"/>
    <w:rsid w:val="00E07EBC"/>
    <w:rsid w:val="00E10564"/>
    <w:rsid w:val="00E1410C"/>
    <w:rsid w:val="00E169BC"/>
    <w:rsid w:val="00E2096D"/>
    <w:rsid w:val="00E23314"/>
    <w:rsid w:val="00E26252"/>
    <w:rsid w:val="00E27E09"/>
    <w:rsid w:val="00E30680"/>
    <w:rsid w:val="00E329AD"/>
    <w:rsid w:val="00E44ABC"/>
    <w:rsid w:val="00E47C80"/>
    <w:rsid w:val="00E50108"/>
    <w:rsid w:val="00E50F3A"/>
    <w:rsid w:val="00E517E9"/>
    <w:rsid w:val="00E53ADC"/>
    <w:rsid w:val="00E54339"/>
    <w:rsid w:val="00E557ED"/>
    <w:rsid w:val="00E57590"/>
    <w:rsid w:val="00E612BE"/>
    <w:rsid w:val="00E6323A"/>
    <w:rsid w:val="00E63EC5"/>
    <w:rsid w:val="00E663B6"/>
    <w:rsid w:val="00E66DA6"/>
    <w:rsid w:val="00E73A6D"/>
    <w:rsid w:val="00E74F80"/>
    <w:rsid w:val="00E75062"/>
    <w:rsid w:val="00E8057D"/>
    <w:rsid w:val="00E81306"/>
    <w:rsid w:val="00E818E8"/>
    <w:rsid w:val="00E82043"/>
    <w:rsid w:val="00E82741"/>
    <w:rsid w:val="00E847DD"/>
    <w:rsid w:val="00E84F79"/>
    <w:rsid w:val="00E855AD"/>
    <w:rsid w:val="00E86026"/>
    <w:rsid w:val="00E867A0"/>
    <w:rsid w:val="00E94E34"/>
    <w:rsid w:val="00E94E6B"/>
    <w:rsid w:val="00E95386"/>
    <w:rsid w:val="00E96112"/>
    <w:rsid w:val="00E97898"/>
    <w:rsid w:val="00EA4BE1"/>
    <w:rsid w:val="00EA6F08"/>
    <w:rsid w:val="00EB08B1"/>
    <w:rsid w:val="00EB3154"/>
    <w:rsid w:val="00EB3381"/>
    <w:rsid w:val="00EB340C"/>
    <w:rsid w:val="00EC02A0"/>
    <w:rsid w:val="00EC14C5"/>
    <w:rsid w:val="00EC17A2"/>
    <w:rsid w:val="00EC194F"/>
    <w:rsid w:val="00EC3B8F"/>
    <w:rsid w:val="00EC6CA8"/>
    <w:rsid w:val="00EC71BD"/>
    <w:rsid w:val="00ED02F6"/>
    <w:rsid w:val="00ED232C"/>
    <w:rsid w:val="00ED33EA"/>
    <w:rsid w:val="00ED4B95"/>
    <w:rsid w:val="00ED6D9E"/>
    <w:rsid w:val="00EE1643"/>
    <w:rsid w:val="00EE1DCE"/>
    <w:rsid w:val="00EF0587"/>
    <w:rsid w:val="00EF1707"/>
    <w:rsid w:val="00EF1C47"/>
    <w:rsid w:val="00EF28C8"/>
    <w:rsid w:val="00EF4AD6"/>
    <w:rsid w:val="00F002EF"/>
    <w:rsid w:val="00F01269"/>
    <w:rsid w:val="00F03C27"/>
    <w:rsid w:val="00F06804"/>
    <w:rsid w:val="00F10758"/>
    <w:rsid w:val="00F12E77"/>
    <w:rsid w:val="00F204DC"/>
    <w:rsid w:val="00F2108F"/>
    <w:rsid w:val="00F24820"/>
    <w:rsid w:val="00F249B9"/>
    <w:rsid w:val="00F258A8"/>
    <w:rsid w:val="00F2707D"/>
    <w:rsid w:val="00F3043D"/>
    <w:rsid w:val="00F34EE7"/>
    <w:rsid w:val="00F371D5"/>
    <w:rsid w:val="00F430BC"/>
    <w:rsid w:val="00F47839"/>
    <w:rsid w:val="00F4796B"/>
    <w:rsid w:val="00F47C05"/>
    <w:rsid w:val="00F500C4"/>
    <w:rsid w:val="00F5043B"/>
    <w:rsid w:val="00F521CE"/>
    <w:rsid w:val="00F52CAA"/>
    <w:rsid w:val="00F53552"/>
    <w:rsid w:val="00F543FB"/>
    <w:rsid w:val="00F6037B"/>
    <w:rsid w:val="00F6136E"/>
    <w:rsid w:val="00F61678"/>
    <w:rsid w:val="00F62FF5"/>
    <w:rsid w:val="00F64492"/>
    <w:rsid w:val="00F67C19"/>
    <w:rsid w:val="00F70074"/>
    <w:rsid w:val="00F70B2F"/>
    <w:rsid w:val="00F71258"/>
    <w:rsid w:val="00F738AA"/>
    <w:rsid w:val="00F75290"/>
    <w:rsid w:val="00F815DD"/>
    <w:rsid w:val="00F82436"/>
    <w:rsid w:val="00F82561"/>
    <w:rsid w:val="00F82EA7"/>
    <w:rsid w:val="00F8750F"/>
    <w:rsid w:val="00F9256E"/>
    <w:rsid w:val="00F93C1B"/>
    <w:rsid w:val="00F950CF"/>
    <w:rsid w:val="00F96046"/>
    <w:rsid w:val="00FA2F86"/>
    <w:rsid w:val="00FA4635"/>
    <w:rsid w:val="00FA6EC9"/>
    <w:rsid w:val="00FA7F85"/>
    <w:rsid w:val="00FB01ED"/>
    <w:rsid w:val="00FB1DE9"/>
    <w:rsid w:val="00FB36D0"/>
    <w:rsid w:val="00FB395A"/>
    <w:rsid w:val="00FB3E5F"/>
    <w:rsid w:val="00FB4B9C"/>
    <w:rsid w:val="00FB6160"/>
    <w:rsid w:val="00FC2F40"/>
    <w:rsid w:val="00FC3762"/>
    <w:rsid w:val="00FD0A69"/>
    <w:rsid w:val="00FE231F"/>
    <w:rsid w:val="00FE255A"/>
    <w:rsid w:val="00FE516B"/>
    <w:rsid w:val="00FF39C1"/>
    <w:rsid w:val="00FF5937"/>
    <w:rsid w:val="00FF688F"/>
    <w:rsid w:val="00FF70DB"/>
    <w:rsid w:val="0105D5BD"/>
    <w:rsid w:val="01589BEA"/>
    <w:rsid w:val="019FC3FD"/>
    <w:rsid w:val="029DF213"/>
    <w:rsid w:val="02C3D593"/>
    <w:rsid w:val="030B80AE"/>
    <w:rsid w:val="03290C7B"/>
    <w:rsid w:val="032BC656"/>
    <w:rsid w:val="0427D454"/>
    <w:rsid w:val="047C37E0"/>
    <w:rsid w:val="0481FC0B"/>
    <w:rsid w:val="0761EE35"/>
    <w:rsid w:val="0783D762"/>
    <w:rsid w:val="079D710D"/>
    <w:rsid w:val="083A07BA"/>
    <w:rsid w:val="08623C86"/>
    <w:rsid w:val="0864E05A"/>
    <w:rsid w:val="08E4E24A"/>
    <w:rsid w:val="08F474C9"/>
    <w:rsid w:val="0924305D"/>
    <w:rsid w:val="094C9832"/>
    <w:rsid w:val="09B3BE3A"/>
    <w:rsid w:val="09DC9328"/>
    <w:rsid w:val="0A4369DC"/>
    <w:rsid w:val="0AE697F3"/>
    <w:rsid w:val="0BF22F71"/>
    <w:rsid w:val="0C1F3E75"/>
    <w:rsid w:val="0C3E482A"/>
    <w:rsid w:val="0C669368"/>
    <w:rsid w:val="0D054882"/>
    <w:rsid w:val="0D2AB527"/>
    <w:rsid w:val="0D4B9BB2"/>
    <w:rsid w:val="0D8CB2F3"/>
    <w:rsid w:val="0DC731D1"/>
    <w:rsid w:val="0F328780"/>
    <w:rsid w:val="10CE83E4"/>
    <w:rsid w:val="12D43290"/>
    <w:rsid w:val="135FFF12"/>
    <w:rsid w:val="15094941"/>
    <w:rsid w:val="1514C385"/>
    <w:rsid w:val="1528D87C"/>
    <w:rsid w:val="15796110"/>
    <w:rsid w:val="15CA20E3"/>
    <w:rsid w:val="161BC52B"/>
    <w:rsid w:val="1620E923"/>
    <w:rsid w:val="163816B6"/>
    <w:rsid w:val="1653C45B"/>
    <w:rsid w:val="1682ED24"/>
    <w:rsid w:val="1696619C"/>
    <w:rsid w:val="16DC6EF5"/>
    <w:rsid w:val="1746874C"/>
    <w:rsid w:val="1828C755"/>
    <w:rsid w:val="184B74BB"/>
    <w:rsid w:val="18FA3C12"/>
    <w:rsid w:val="19048FDB"/>
    <w:rsid w:val="1948B0C0"/>
    <w:rsid w:val="19B4262D"/>
    <w:rsid w:val="1A451665"/>
    <w:rsid w:val="1A9DF1E9"/>
    <w:rsid w:val="1AF55033"/>
    <w:rsid w:val="1B4043E8"/>
    <w:rsid w:val="1B65143C"/>
    <w:rsid w:val="1C088D21"/>
    <w:rsid w:val="1C6D8B24"/>
    <w:rsid w:val="1E7D6A17"/>
    <w:rsid w:val="1F2B39B7"/>
    <w:rsid w:val="20AC5297"/>
    <w:rsid w:val="219A1282"/>
    <w:rsid w:val="22899C0F"/>
    <w:rsid w:val="228CE624"/>
    <w:rsid w:val="230B881B"/>
    <w:rsid w:val="230F2CBD"/>
    <w:rsid w:val="23289E3D"/>
    <w:rsid w:val="24D557F6"/>
    <w:rsid w:val="24D8C595"/>
    <w:rsid w:val="24DB04A0"/>
    <w:rsid w:val="250A97AA"/>
    <w:rsid w:val="26B37EB5"/>
    <w:rsid w:val="271164DC"/>
    <w:rsid w:val="277AAC0A"/>
    <w:rsid w:val="283F5053"/>
    <w:rsid w:val="28A94321"/>
    <w:rsid w:val="28CE1C7A"/>
    <w:rsid w:val="28F41946"/>
    <w:rsid w:val="2AD6FF6B"/>
    <w:rsid w:val="2B76F587"/>
    <w:rsid w:val="2CA38DBF"/>
    <w:rsid w:val="2CA6D168"/>
    <w:rsid w:val="2CDDD6E3"/>
    <w:rsid w:val="2CFECA77"/>
    <w:rsid w:val="2D70FAB2"/>
    <w:rsid w:val="2D7242E3"/>
    <w:rsid w:val="2E570D67"/>
    <w:rsid w:val="2E5C656F"/>
    <w:rsid w:val="2F7F9343"/>
    <w:rsid w:val="2F8CB709"/>
    <w:rsid w:val="2F98E2BB"/>
    <w:rsid w:val="2FBA50B2"/>
    <w:rsid w:val="3043D73D"/>
    <w:rsid w:val="3062255E"/>
    <w:rsid w:val="30CE31B2"/>
    <w:rsid w:val="3154B679"/>
    <w:rsid w:val="31B1CF3B"/>
    <w:rsid w:val="31DBE433"/>
    <w:rsid w:val="31F2ADB8"/>
    <w:rsid w:val="324D9D32"/>
    <w:rsid w:val="32D5F2C0"/>
    <w:rsid w:val="333A100A"/>
    <w:rsid w:val="33596823"/>
    <w:rsid w:val="33691DFD"/>
    <w:rsid w:val="35B48693"/>
    <w:rsid w:val="36DF105E"/>
    <w:rsid w:val="37C5152D"/>
    <w:rsid w:val="3833AB2E"/>
    <w:rsid w:val="38B6A33B"/>
    <w:rsid w:val="39245043"/>
    <w:rsid w:val="392D3AC4"/>
    <w:rsid w:val="393EF0F9"/>
    <w:rsid w:val="3A3AD429"/>
    <w:rsid w:val="3B7358DE"/>
    <w:rsid w:val="3C735E07"/>
    <w:rsid w:val="3CB16EBF"/>
    <w:rsid w:val="3CC38D52"/>
    <w:rsid w:val="3DF41088"/>
    <w:rsid w:val="3EDA88F5"/>
    <w:rsid w:val="3F989992"/>
    <w:rsid w:val="3FDAEB06"/>
    <w:rsid w:val="400C5125"/>
    <w:rsid w:val="40300FFA"/>
    <w:rsid w:val="40A6BE6D"/>
    <w:rsid w:val="4136C546"/>
    <w:rsid w:val="414462BA"/>
    <w:rsid w:val="41A469A2"/>
    <w:rsid w:val="41BDE4DB"/>
    <w:rsid w:val="41FFC013"/>
    <w:rsid w:val="424DD0D5"/>
    <w:rsid w:val="425C4412"/>
    <w:rsid w:val="435FD000"/>
    <w:rsid w:val="4394CBB0"/>
    <w:rsid w:val="441D7E58"/>
    <w:rsid w:val="44B0961E"/>
    <w:rsid w:val="45FB9789"/>
    <w:rsid w:val="46966883"/>
    <w:rsid w:val="46DD8E60"/>
    <w:rsid w:val="46FEBFE0"/>
    <w:rsid w:val="4756D087"/>
    <w:rsid w:val="47F3C09B"/>
    <w:rsid w:val="481EC93D"/>
    <w:rsid w:val="48308C45"/>
    <w:rsid w:val="48D94B21"/>
    <w:rsid w:val="4A5C0149"/>
    <w:rsid w:val="4B3EA76F"/>
    <w:rsid w:val="4BCA3425"/>
    <w:rsid w:val="4BD92D12"/>
    <w:rsid w:val="4CEEFFAF"/>
    <w:rsid w:val="4DC934D5"/>
    <w:rsid w:val="5014AD1D"/>
    <w:rsid w:val="507E5109"/>
    <w:rsid w:val="5086F41C"/>
    <w:rsid w:val="50B00499"/>
    <w:rsid w:val="50B2A00F"/>
    <w:rsid w:val="51737232"/>
    <w:rsid w:val="51E213A0"/>
    <w:rsid w:val="521B611A"/>
    <w:rsid w:val="52362D9E"/>
    <w:rsid w:val="52405258"/>
    <w:rsid w:val="53AF16B5"/>
    <w:rsid w:val="54CB1A0A"/>
    <w:rsid w:val="562CB879"/>
    <w:rsid w:val="57227422"/>
    <w:rsid w:val="57AD97F7"/>
    <w:rsid w:val="582B4AA1"/>
    <w:rsid w:val="583EF32B"/>
    <w:rsid w:val="58A9B6F5"/>
    <w:rsid w:val="58F71E72"/>
    <w:rsid w:val="593F8CFA"/>
    <w:rsid w:val="598F884F"/>
    <w:rsid w:val="5A557DB0"/>
    <w:rsid w:val="5A679C0C"/>
    <w:rsid w:val="5A6820A6"/>
    <w:rsid w:val="5A97381F"/>
    <w:rsid w:val="5AD97D0A"/>
    <w:rsid w:val="5B9B14B6"/>
    <w:rsid w:val="5D303BDC"/>
    <w:rsid w:val="5D404C5C"/>
    <w:rsid w:val="5DCCA9C4"/>
    <w:rsid w:val="5DD6A7BF"/>
    <w:rsid w:val="5DED23D8"/>
    <w:rsid w:val="5F06D85A"/>
    <w:rsid w:val="5FE03104"/>
    <w:rsid w:val="5FE79534"/>
    <w:rsid w:val="602C4464"/>
    <w:rsid w:val="612B8A95"/>
    <w:rsid w:val="61B7C2C0"/>
    <w:rsid w:val="61C3A81E"/>
    <w:rsid w:val="62CC85F3"/>
    <w:rsid w:val="632D3D84"/>
    <w:rsid w:val="6380764B"/>
    <w:rsid w:val="63C5C0FF"/>
    <w:rsid w:val="6412EB91"/>
    <w:rsid w:val="64D321FB"/>
    <w:rsid w:val="65075F88"/>
    <w:rsid w:val="651D8C31"/>
    <w:rsid w:val="65244FC8"/>
    <w:rsid w:val="654E80DB"/>
    <w:rsid w:val="65A1551E"/>
    <w:rsid w:val="66024E34"/>
    <w:rsid w:val="667A2E8C"/>
    <w:rsid w:val="6693723A"/>
    <w:rsid w:val="66AF1A29"/>
    <w:rsid w:val="67BC6590"/>
    <w:rsid w:val="684986B6"/>
    <w:rsid w:val="6869673F"/>
    <w:rsid w:val="6912BB65"/>
    <w:rsid w:val="693F4FE0"/>
    <w:rsid w:val="695F0833"/>
    <w:rsid w:val="6A89874F"/>
    <w:rsid w:val="6AAA34D1"/>
    <w:rsid w:val="6AEC164F"/>
    <w:rsid w:val="6B6EA301"/>
    <w:rsid w:val="6B856E77"/>
    <w:rsid w:val="6BA50134"/>
    <w:rsid w:val="6BC5C74A"/>
    <w:rsid w:val="6C56D1FC"/>
    <w:rsid w:val="6CA98DD9"/>
    <w:rsid w:val="6D0BCC8B"/>
    <w:rsid w:val="6E53E29F"/>
    <w:rsid w:val="6EFE0631"/>
    <w:rsid w:val="6F26A864"/>
    <w:rsid w:val="6F9BC2A0"/>
    <w:rsid w:val="70A9DED8"/>
    <w:rsid w:val="70D9D7F4"/>
    <w:rsid w:val="70DF4EE1"/>
    <w:rsid w:val="70FCAEAC"/>
    <w:rsid w:val="72055A76"/>
    <w:rsid w:val="7227A67D"/>
    <w:rsid w:val="72837BB5"/>
    <w:rsid w:val="73426FE8"/>
    <w:rsid w:val="7366853F"/>
    <w:rsid w:val="73849293"/>
    <w:rsid w:val="74105B3E"/>
    <w:rsid w:val="7487804A"/>
    <w:rsid w:val="75B27205"/>
    <w:rsid w:val="761C80B6"/>
    <w:rsid w:val="76568714"/>
    <w:rsid w:val="768520C4"/>
    <w:rsid w:val="76CFA25F"/>
    <w:rsid w:val="7715C10E"/>
    <w:rsid w:val="771F8E50"/>
    <w:rsid w:val="7795074C"/>
    <w:rsid w:val="77B4F822"/>
    <w:rsid w:val="784AE3A1"/>
    <w:rsid w:val="78A638D2"/>
    <w:rsid w:val="78D1F35E"/>
    <w:rsid w:val="793B6AEA"/>
    <w:rsid w:val="7977BA99"/>
    <w:rsid w:val="7A02E585"/>
    <w:rsid w:val="7A326FB9"/>
    <w:rsid w:val="7A540A2C"/>
    <w:rsid w:val="7B94B901"/>
    <w:rsid w:val="7BAB6E00"/>
    <w:rsid w:val="7C2D4AE0"/>
    <w:rsid w:val="7C5B5778"/>
    <w:rsid w:val="7C6F7F0F"/>
    <w:rsid w:val="7C9AA314"/>
    <w:rsid w:val="7D1320B9"/>
    <w:rsid w:val="7D3EC226"/>
    <w:rsid w:val="7E1872AD"/>
    <w:rsid w:val="7E9E4627"/>
    <w:rsid w:val="7F62CD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69467"/>
  <w15:docId w15:val="{05E82E32-2D51-4412-B783-83CF9027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Tekstopmerking">
    <w:name w:val="annotation text"/>
    <w:basedOn w:val="Standaard"/>
    <w:link w:val="TekstopmerkingChar"/>
    <w:uiPriority w:val="99"/>
    <w:unhideWhenUsed/>
    <w:rsid w:val="00C708F9"/>
    <w:pPr>
      <w:spacing w:line="240" w:lineRule="auto"/>
    </w:pPr>
  </w:style>
  <w:style w:type="character" w:customStyle="1" w:styleId="TekstopmerkingChar">
    <w:name w:val="Tekst opmerking Char"/>
    <w:basedOn w:val="Standaardalinea-lettertype"/>
    <w:link w:val="Tekstopmerking"/>
    <w:uiPriority w:val="99"/>
    <w:rsid w:val="00C708F9"/>
    <w:rPr>
      <w:rFonts w:ascii="Trebuchet MS" w:hAnsi="Trebuchet MS"/>
      <w:color w:val="262626" w:themeColor="text1" w:themeTint="D9"/>
      <w:sz w:val="20"/>
      <w:szCs w:val="20"/>
    </w:rPr>
  </w:style>
  <w:style w:type="character" w:styleId="Verwijzingopmerking">
    <w:name w:val="annotation reference"/>
    <w:basedOn w:val="Standaardalinea-lettertype"/>
    <w:uiPriority w:val="99"/>
    <w:semiHidden/>
    <w:unhideWhenUsed/>
    <w:rsid w:val="00C708F9"/>
    <w:rPr>
      <w:sz w:val="16"/>
      <w:szCs w:val="16"/>
    </w:rPr>
  </w:style>
  <w:style w:type="paragraph" w:styleId="Onderwerpvanopmerking">
    <w:name w:val="annotation subject"/>
    <w:basedOn w:val="Tekstopmerking"/>
    <w:next w:val="Tekstopmerking"/>
    <w:link w:val="OnderwerpvanopmerkingChar"/>
    <w:uiPriority w:val="99"/>
    <w:semiHidden/>
    <w:unhideWhenUsed/>
    <w:rsid w:val="00CD5B09"/>
    <w:rPr>
      <w:b/>
      <w:bCs/>
    </w:rPr>
  </w:style>
  <w:style w:type="character" w:customStyle="1" w:styleId="OnderwerpvanopmerkingChar">
    <w:name w:val="Onderwerp van opmerking Char"/>
    <w:basedOn w:val="TekstopmerkingChar"/>
    <w:link w:val="Onderwerpvanopmerking"/>
    <w:uiPriority w:val="99"/>
    <w:semiHidden/>
    <w:rsid w:val="00CD5B09"/>
    <w:rPr>
      <w:rFonts w:ascii="Trebuchet MS" w:hAnsi="Trebuchet MS"/>
      <w:b/>
      <w:bCs/>
      <w:color w:val="262626" w:themeColor="text1" w:themeTint="D9"/>
      <w:sz w:val="20"/>
      <w:szCs w:val="20"/>
    </w:rPr>
  </w:style>
  <w:style w:type="character" w:styleId="GevolgdeHyperlink">
    <w:name w:val="FollowedHyperlink"/>
    <w:basedOn w:val="Standaardalinea-lettertype"/>
    <w:uiPriority w:val="99"/>
    <w:semiHidden/>
    <w:unhideWhenUsed/>
    <w:rsid w:val="0035543C"/>
    <w:rPr>
      <w:color w:val="92D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73">
      <w:bodyDiv w:val="1"/>
      <w:marLeft w:val="0"/>
      <w:marRight w:val="0"/>
      <w:marTop w:val="0"/>
      <w:marBottom w:val="0"/>
      <w:divBdr>
        <w:top w:val="none" w:sz="0" w:space="0" w:color="auto"/>
        <w:left w:val="none" w:sz="0" w:space="0" w:color="auto"/>
        <w:bottom w:val="none" w:sz="0" w:space="0" w:color="auto"/>
        <w:right w:val="none" w:sz="0" w:space="0" w:color="auto"/>
      </w:divBdr>
    </w:div>
    <w:div w:id="593442293">
      <w:bodyDiv w:val="1"/>
      <w:marLeft w:val="0"/>
      <w:marRight w:val="0"/>
      <w:marTop w:val="0"/>
      <w:marBottom w:val="0"/>
      <w:divBdr>
        <w:top w:val="none" w:sz="0" w:space="0" w:color="auto"/>
        <w:left w:val="none" w:sz="0" w:space="0" w:color="auto"/>
        <w:bottom w:val="none" w:sz="0" w:space="0" w:color="auto"/>
        <w:right w:val="none" w:sz="0" w:space="0" w:color="auto"/>
      </w:divBdr>
    </w:div>
    <w:div w:id="746224469">
      <w:bodyDiv w:val="1"/>
      <w:marLeft w:val="0"/>
      <w:marRight w:val="0"/>
      <w:marTop w:val="0"/>
      <w:marBottom w:val="0"/>
      <w:divBdr>
        <w:top w:val="none" w:sz="0" w:space="0" w:color="auto"/>
        <w:left w:val="none" w:sz="0" w:space="0" w:color="auto"/>
        <w:bottom w:val="none" w:sz="0" w:space="0" w:color="auto"/>
        <w:right w:val="none" w:sz="0" w:space="0" w:color="auto"/>
      </w:divBdr>
    </w:div>
    <w:div w:id="1788157890">
      <w:bodyDiv w:val="1"/>
      <w:marLeft w:val="0"/>
      <w:marRight w:val="0"/>
      <w:marTop w:val="0"/>
      <w:marBottom w:val="0"/>
      <w:divBdr>
        <w:top w:val="none" w:sz="0" w:space="0" w:color="auto"/>
        <w:left w:val="none" w:sz="0" w:space="0" w:color="auto"/>
        <w:bottom w:val="none" w:sz="0" w:space="0" w:color="auto"/>
        <w:right w:val="none" w:sz="0" w:space="0" w:color="auto"/>
      </w:divBdr>
    </w:div>
    <w:div w:id="190162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uimard-my.sharepoint.com/:u:/g/personal/jonathan_delmeire_katholiekonderwijs_vlaanderen/EVJ75gWHCq5NrdxQAgIb-P4B_wCtf7Zs9ysMJPKbLAszng?nav=eyJyZWZlcnJhbEluZm8iOnsicmVmZXJyYWxBcHAiOiJPbmVEcml2ZUZvckJ1c2luZXNzIiwicmVmZXJyYWxBcHBQbGF0Zm9ybSI6IldlYiIsInJlZmVycmFsTW9kZSI6InZpZXciLCJyZWZlcnJhbFZpZXciOiJNeUZpbGVzTGlua0NvcHkifX0&amp;e=Bgw5KL" TargetMode="External"/><Relationship Id="rId26" Type="http://schemas.openxmlformats.org/officeDocument/2006/relationships/hyperlink" Target="https://guimard-my.sharepoint.com/:u:/g/personal/jonathan_delmeire_katholiekonderwijs_vlaanderen/EXxf_dz8roVPihMYeUpoRKQBtKTtZIS2-zx2LbPRpzM6ag?nav=eyJyZWZlcnJhbEluZm8iOnsicmVmZXJyYWxBcHAiOiJPbmVEcml2ZUZvckJ1c2luZXNzIiwicmVmZXJyYWxBcHBQbGF0Zm9ybSI6IldlYiIsInJlZmVycmFsTW9kZSI6InZpZXciLCJyZWZlcnJhbFZpZXciOiJNeUZpbGVzTGlua0NvcHkifX0&amp;e=hodX16"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guimard-my.sharepoint.com/:u:/g/personal/jonathan_delmeire_katholiekonderwijs_vlaanderen/EZQQ1Kc8E6lAvr6FR6608KMBWQ16H5sXFG1V7HOR1u0ZTQ?nav=eyJyZWZlcnJhbEluZm8iOnsicmVmZXJyYWxBcHAiOiJPbmVEcml2ZUZvckJ1c2luZXNzIiwicmVmZXJyYWxBcHBQbGF0Zm9ybSI6IldlYiIsInJlZmVycmFsTW9kZSI6InZpZXciLCJyZWZlcnJhbFZpZXciOiJNeUZpbGVzTGlua0NvcHkifX0&amp;e=DZA1wN" TargetMode="External"/><Relationship Id="rId25" Type="http://schemas.openxmlformats.org/officeDocument/2006/relationships/hyperlink" Target="https://guimard-my.sharepoint.com/:u:/g/personal/jonathan_delmeire_katholiekonderwijs_vlaanderen/EVQ_boojLvxKoFRzvEFqqJ8BSzqAPEmUTqyFnAVN1kaN7A?nav=eyJyZWZlcnJhbEluZm8iOnsicmVmZXJyYWxBcHAiOiJPbmVEcml2ZUZvckJ1c2luZXNzIiwicmVmZXJyYWxBcHBQbGF0Zm9ybSI6IldlYiIsInJlZmVycmFsTW9kZSI6InZpZXciLCJyZWZlcnJhbFZpZXciOiJNeUZpbGVzTGlua0NvcHkifX0&amp;e=mSWWQ9" TargetMode="External"/><Relationship Id="rId2" Type="http://schemas.openxmlformats.org/officeDocument/2006/relationships/customXml" Target="../customXml/item2.xml"/><Relationship Id="rId16" Type="http://schemas.openxmlformats.org/officeDocument/2006/relationships/hyperlink" Target="https://guimard-my.sharepoint.com/:u:/g/personal/jonathan_delmeire_katholiekonderwijs_vlaanderen/EWvypk4u1cJFl4EnOJPTqxMB9FPfAoN1Q0Wz8UYqffOh9Q?nav=eyJyZWZlcnJhbEluZm8iOnsicmVmZXJyYWxBcHAiOiJPbmVEcml2ZUZvckJ1c2luZXNzIiwicmVmZXJyYWxBcHBQbGF0Zm9ybSI6IldlYiIsInJlZmVycmFsTW9kZSI6InZpZXciLCJyZWZlcnJhbFZpZXciOiJNeUZpbGVzTGlua0NvcHkifX0&amp;e=P2hEa6"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uimard-my.sharepoint.com/:u:/g/personal/jonathan_delmeire_katholiekonderwijs_vlaanderen/ET0NibiEjwxAnRzcWfkmSr0BaTZriwOKdbShQaljmftc_Q?nav=eyJyZWZlcnJhbEluZm8iOnsicmVmZXJyYWxBcHAiOiJPbmVEcml2ZUZvckJ1c2luZXNzIiwicmVmZXJyYWxBcHBQbGF0Zm9ybSI6IldlYiIsInJlZmVycmFsTW9kZSI6InZpZXciLCJyZWZlcnJhbFZpZXciOiJNeUZpbGVzTGlua0NvcHkifX0&amp;e=w8IksF" TargetMode="External"/><Relationship Id="rId23" Type="http://schemas.openxmlformats.org/officeDocument/2006/relationships/hyperlink" Target="https://guimard-my.sharepoint.com/:u:/g/personal/jonathan_delmeire_katholiekonderwijs_vlaanderen/EUEsJLlo2gtFu0SPfJxmCHoBAwuTEpOIdZSAzDSve9hdgw?nav=eyJyZWZlcnJhbEluZm8iOnsicmVmZXJyYWxBcHAiOiJPbmVEcml2ZUZvckJ1c2luZXNzIiwicmVmZXJyYWxBcHBQbGF0Zm9ybSI6IldlYiIsInJlZmVycmFsTW9kZSI6InZpZXciLCJyZWZlcnJhbFZpZXciOiJNeUZpbGVzTGlua0NvcHkifX0&amp;e=JxIyfc"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guimard-my.sharepoint.com/:u:/g/personal/jonathan_delmeire_katholiekonderwijs_vlaanderen/EZ0aa3XC4BRPimOsTOJ6pD8BZIg0kMaBtNfDp8W7xpmxLA?nav=eyJyZWZlcnJhbEluZm8iOnsicmVmZXJyYWxBcHAiOiJPbmVEcml2ZUZvckJ1c2luZXNzIiwicmVmZXJyYWxBcHBQbGF0Zm9ybSI6IldlYiIsInJlZmVycmFsTW9kZSI6InZpZXciLCJyZWZlcnJhbFZpZXciOiJNeUZpbGVzTGlua0NvcHkifX0&amp;e=LhCJoY"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uimard-my.sharepoint.com/:u:/g/personal/jonathan_delmeire_katholiekonderwijs_vlaanderen/EfCe9xoetnVPk1zLV0-AafgB5s9ey8xHcBlfFATv1kBJVA?nav=eyJyZWZlcnJhbEluZm8iOnsicmVmZXJyYWxBcHAiOiJPbmVEcml2ZUZvckJ1c2luZXNzIiwicmVmZXJyYWxBcHBQbGF0Zm9ybSI6IldlYiIsInJlZmVycmFsTW9kZSI6InZpZXciLCJyZWZlcnJhbFZpZXciOiJNeUZpbGVzTGlua0NvcHkifX0&amp;e=IGU7Cc" TargetMode="External"/><Relationship Id="rId22" Type="http://schemas.openxmlformats.org/officeDocument/2006/relationships/hyperlink" Target="https://guimard-my.sharepoint.com/:u:/g/personal/jonathan_delmeire_katholiekonderwijs_vlaanderen/EXBXbvvBrqtOo3lp7s30WPABtRc5FZ7TcmUgGW9koPImsQ?nav=eyJyZWZlcnJhbEluZm8iOnsicmVmZXJyYWxBcHAiOiJPbmVEcml2ZUZvckJ1c2luZXNzIiwicmVmZXJyYWxBcHBQbGF0Zm9ybSI6IldlYiIsInJlZmVycmFsTW9kZSI6InZpZXciLCJyZWZlcnJhbFZpZXciOiJNeUZpbGVzTGlua0NvcHkifX0&amp;e=Kh5wK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es.verheyen\Downloads\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CA912D25CF48A3891D44BBFB7F6751"/>
        <w:category>
          <w:name w:val="Algemeen"/>
          <w:gallery w:val="placeholder"/>
        </w:category>
        <w:types>
          <w:type w:val="bbPlcHdr"/>
        </w:types>
        <w:behaviors>
          <w:behavior w:val="content"/>
        </w:behaviors>
        <w:guid w:val="{AE90AC14-71BD-44EA-93BA-0166A1EBCA5E}"/>
      </w:docPartPr>
      <w:docPartBody>
        <w:p w:rsidR="00467FD3" w:rsidRDefault="00467FD3">
          <w:pPr>
            <w:pStyle w:val="CECA912D25CF48A3891D44BBFB7F6751"/>
          </w:pPr>
          <w:r>
            <w:rPr>
              <w:rStyle w:val="Tekstvantijdelijkeaanduiding"/>
            </w:rPr>
            <w:t>Dienst</w:t>
          </w:r>
        </w:p>
      </w:docPartBody>
    </w:docPart>
    <w:docPart>
      <w:docPartPr>
        <w:name w:val="CEB06208771341A1BA531791E0694755"/>
        <w:category>
          <w:name w:val="Algemeen"/>
          <w:gallery w:val="placeholder"/>
        </w:category>
        <w:types>
          <w:type w:val="bbPlcHdr"/>
        </w:types>
        <w:behaviors>
          <w:behavior w:val="content"/>
        </w:behaviors>
        <w:guid w:val="{DA55D310-0844-4F0C-B1C8-C5004B6259BD}"/>
      </w:docPartPr>
      <w:docPartBody>
        <w:p w:rsidR="00467FD3" w:rsidRDefault="00467FD3">
          <w:pPr>
            <w:pStyle w:val="CEB06208771341A1BA531791E0694755"/>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D3"/>
    <w:rsid w:val="000762D0"/>
    <w:rsid w:val="000D71AA"/>
    <w:rsid w:val="001542A5"/>
    <w:rsid w:val="003920CB"/>
    <w:rsid w:val="003F2E27"/>
    <w:rsid w:val="00467FD3"/>
    <w:rsid w:val="00481132"/>
    <w:rsid w:val="005E638C"/>
    <w:rsid w:val="007C25C9"/>
    <w:rsid w:val="008E7B58"/>
    <w:rsid w:val="00BB0290"/>
    <w:rsid w:val="00C15361"/>
    <w:rsid w:val="00E55464"/>
    <w:rsid w:val="00EF0E97"/>
    <w:rsid w:val="00EF4AD6"/>
    <w:rsid w:val="00F258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ECA912D25CF48A3891D44BBFB7F6751">
    <w:name w:val="CECA912D25CF48A3891D44BBFB7F6751"/>
  </w:style>
  <w:style w:type="paragraph" w:customStyle="1" w:styleId="CEB06208771341A1BA531791E0694755">
    <w:name w:val="CEB06208771341A1BA531791E0694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8536877E598A4C9CD048E041E605B5" ma:contentTypeVersion="18" ma:contentTypeDescription="Een nieuw document maken." ma:contentTypeScope="" ma:versionID="6b63a26f464cbe21b61a5a2747026993">
  <xsd:schema xmlns:xsd="http://www.w3.org/2001/XMLSchema" xmlns:xs="http://www.w3.org/2001/XMLSchema" xmlns:p="http://schemas.microsoft.com/office/2006/metadata/properties" xmlns:ns2="0bf7a9e1-972e-4130-b5fd-251533152d05" xmlns:ns3="f12177a9-8b43-40cf-980d-f141a9989b58" xmlns:ns4="9043eea9-c6a2-41bd-a216-33d45f9f09e1" targetNamespace="http://schemas.microsoft.com/office/2006/metadata/properties" ma:root="true" ma:fieldsID="0348b4ddec7c627cebcb59d9e73ea361" ns2:_="" ns3:_="" ns4:_="">
    <xsd:import namespace="0bf7a9e1-972e-4130-b5fd-251533152d05"/>
    <xsd:import namespace="f12177a9-8b43-40cf-980d-f141a9989b58"/>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7a9e1-972e-4130-b5fd-251533152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177a9-8b43-40cf-980d-f141a9989b5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cd46b6f-35dd-4d76-8874-05982ea427be}" ma:internalName="TaxCatchAll" ma:showField="CatchAllData" ma:web="f12177a9-8b43-40cf-980d-f141a9989b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0bf7a9e1-972e-4130-b5fd-251533152d0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2.xml><?xml version="1.0" encoding="utf-8"?>
<ds:datastoreItem xmlns:ds="http://schemas.openxmlformats.org/officeDocument/2006/customXml" ds:itemID="{2E4E41F7-A028-4A39-BD7F-982594153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7a9e1-972e-4130-b5fd-251533152d05"/>
    <ds:schemaRef ds:uri="f12177a9-8b43-40cf-980d-f141a9989b58"/>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9043eea9-c6a2-41bd-a216-33d45f9f09e1"/>
    <ds:schemaRef ds:uri="0bf7a9e1-972e-4130-b5fd-251533152d05"/>
  </ds:schemaRefs>
</ds:datastoreItem>
</file>

<file path=customXml/itemProps4.xml><?xml version="1.0" encoding="utf-8"?>
<ds:datastoreItem xmlns:ds="http://schemas.openxmlformats.org/officeDocument/2006/customXml" ds:itemID="{EFD5AA33-177D-4AAA-B09F-4BD6920AD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Document_staand</Template>
  <TotalTime>310</TotalTime>
  <Pages>7</Pages>
  <Words>2261</Words>
  <Characters>12439</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14671</CharactersWithSpaces>
  <SharedDoc>false</SharedDoc>
  <HLinks>
    <vt:vector size="42" baseType="variant">
      <vt:variant>
        <vt:i4>4063337</vt:i4>
      </vt:variant>
      <vt:variant>
        <vt:i4>18</vt:i4>
      </vt:variant>
      <vt:variant>
        <vt:i4>0</vt:i4>
      </vt:variant>
      <vt:variant>
        <vt:i4>5</vt:i4>
      </vt:variant>
      <vt:variant>
        <vt:lpwstr>https://guimard-my.sharepoint.com/:u:/g/personal/jonathan_delmeire_katholiekonderwijs_vlaanderen/EVQ_boojLvxKoFRzvEFqqJ8BSzqAPEmUTqyFnAVN1kaN7A?nav=eyJyZWZlcnJhbEluZm8iOnsicmVmZXJyYWxBcHAiOiJPbmVEcml2ZUZvckJ1c2luZXNzIiwicmVmZXJyYWxBcHBQbGF0Zm9ybSI6IldlYiIsInJlZmVycmFsTW9kZSI6InZpZXciLCJyZWZlcnJhbFZpZXciOiJNeUZpbGVzTGlua0NvcHkifX0&amp;e=mSWWQ9</vt:lpwstr>
      </vt:variant>
      <vt:variant>
        <vt:lpwstr/>
      </vt:variant>
      <vt:variant>
        <vt:i4>7274590</vt:i4>
      </vt:variant>
      <vt:variant>
        <vt:i4>15</vt:i4>
      </vt:variant>
      <vt:variant>
        <vt:i4>0</vt:i4>
      </vt:variant>
      <vt:variant>
        <vt:i4>5</vt:i4>
      </vt:variant>
      <vt:variant>
        <vt:lpwstr>https://guimard-my.sharepoint.com/:u:/g/personal/jonathan_delmeire_katholiekonderwijs_vlaanderen/EaPwfuvJoU1EvG-E8KgjUncBPzR7o8nSd6kG9PVzo0JKZA?nav=eyJyZWZlcnJhbEluZm8iOnsicmVmZXJyYWxBcHAiOiJPbmVEcml2ZUZvckJ1c2luZXNzIiwicmVmZXJyYWxBcHBQbGF0Zm9ybSI6IldlYiIsInJlZmVycmFsTW9kZSI6InZpZXciLCJyZWZlcnJhbFZpZXciOiJNeUZpbGVzTGlua0NvcHkifX0&amp;e=PghROX</vt:lpwstr>
      </vt:variant>
      <vt:variant>
        <vt:lpwstr/>
      </vt:variant>
      <vt:variant>
        <vt:i4>6619140</vt:i4>
      </vt:variant>
      <vt:variant>
        <vt:i4>12</vt:i4>
      </vt:variant>
      <vt:variant>
        <vt:i4>0</vt:i4>
      </vt:variant>
      <vt:variant>
        <vt:i4>5</vt:i4>
      </vt:variant>
      <vt:variant>
        <vt:lpwstr>https://guimard-my.sharepoint.com/:u:/g/personal/jonathan_delmeire_katholiekonderwijs_vlaanderen/EXBXbvvBrqtOo3lp7s30WPABtRc5FZ7TcmUgGW9koPImsQ?nav=eyJyZWZlcnJhbEluZm8iOnsicmVmZXJyYWxBcHAiOiJPbmVEcml2ZUZvckJ1c2luZXNzIiwicmVmZXJyYWxBcHBQbGF0Zm9ybSI6IldlYiIsInJlZmVycmFsTW9kZSI6InZpZXciLCJyZWZlcnJhbFZpZXciOiJNeUZpbGVzTGlua0NvcHkifX0&amp;e=Kh5wKS</vt:lpwstr>
      </vt:variant>
      <vt:variant>
        <vt:lpwstr/>
      </vt:variant>
      <vt:variant>
        <vt:i4>2293828</vt:i4>
      </vt:variant>
      <vt:variant>
        <vt:i4>9</vt:i4>
      </vt:variant>
      <vt:variant>
        <vt:i4>0</vt:i4>
      </vt:variant>
      <vt:variant>
        <vt:i4>5</vt:i4>
      </vt:variant>
      <vt:variant>
        <vt:lpwstr>https://guimard-my.sharepoint.com/:u:/g/personal/jonathan_delmeire_katholiekonderwijs_vlaanderen/EZQQ1Kc8E6lAvr6FR6608KMBWQ16H5sXFG1V7HOR1u0ZTQ?nav=eyJyZWZlcnJhbEluZm8iOnsicmVmZXJyYWxBcHAiOiJPbmVEcml2ZUZvckJ1c2luZXNzIiwicmVmZXJyYWxBcHBQbGF0Zm9ybSI6IldlYiIsInJlZmVycmFsTW9kZSI6InZpZXciLCJyZWZlcnJhbFZpZXciOiJNeUZpbGVzTGlua0NvcHkifX0&amp;e=DZA1wN</vt:lpwstr>
      </vt:variant>
      <vt:variant>
        <vt:lpwstr/>
      </vt:variant>
      <vt:variant>
        <vt:i4>2949131</vt:i4>
      </vt:variant>
      <vt:variant>
        <vt:i4>6</vt:i4>
      </vt:variant>
      <vt:variant>
        <vt:i4>0</vt:i4>
      </vt:variant>
      <vt:variant>
        <vt:i4>5</vt:i4>
      </vt:variant>
      <vt:variant>
        <vt:lpwstr>https://guimard-my.sharepoint.com/:u:/g/personal/jonathan_delmeire_katholiekonderwijs_vlaanderen/EWvypk4u1cJFl4EnOJPTqxMB9FPfAoN1Q0Wz8UYqffOh9Q?nav=eyJyZWZlcnJhbEluZm8iOnsicmVmZXJyYWxBcHAiOiJPbmVEcml2ZUZvckJ1c2luZXNzIiwicmVmZXJyYWxBcHBQbGF0Zm9ybSI6IldlYiIsInJlZmVycmFsTW9kZSI6InZpZXciLCJyZWZlcnJhbFZpZXciOiJNeUZpbGVzTGlua0NvcHkifX0&amp;e=P2hEa6</vt:lpwstr>
      </vt:variant>
      <vt:variant>
        <vt:lpwstr/>
      </vt:variant>
      <vt:variant>
        <vt:i4>4653121</vt:i4>
      </vt:variant>
      <vt:variant>
        <vt:i4>3</vt:i4>
      </vt:variant>
      <vt:variant>
        <vt:i4>0</vt:i4>
      </vt:variant>
      <vt:variant>
        <vt:i4>5</vt:i4>
      </vt:variant>
      <vt:variant>
        <vt:lpwstr>https://guimard-my.sharepoint.com/:u:/g/personal/jonathan_delmeire_katholiekonderwijs_vlaanderen/ET0NibiEjwxAnRzcWfkmSr0BaTZriwOKdbShQaljmftc_Q?nav=eyJyZWZlcnJhbEluZm8iOnsicmVmZXJyYWxBcHAiOiJPbmVEcml2ZUZvckJ1c2luZXNzIiwicmVmZXJyYWxBcHBQbGF0Zm9ybSI6IldlYiIsInJlZmVycmFsTW9kZSI6InZpZXciLCJyZWZlcnJhbFZpZXciOiJNeUZpbGVzTGlua0NvcHkifX0&amp;e=w8IksF</vt:lpwstr>
      </vt:variant>
      <vt:variant>
        <vt:lpwstr/>
      </vt:variant>
      <vt:variant>
        <vt:i4>3211282</vt:i4>
      </vt:variant>
      <vt:variant>
        <vt:i4>0</vt:i4>
      </vt:variant>
      <vt:variant>
        <vt:i4>0</vt:i4>
      </vt:variant>
      <vt:variant>
        <vt:i4>5</vt:i4>
      </vt:variant>
      <vt:variant>
        <vt:lpwstr>https://guimard-my.sharepoint.com/:u:/g/personal/jonathan_delmeire_katholiekonderwijs_vlaanderen/EfCe9xoetnVPk1zLV0-AafgB5s9ey8xHcBlfFATv1kBJVA?nav=eyJyZWZlcnJhbEluZm8iOnsicmVmZXJyYWxBcHAiOiJPbmVEcml2ZUZvckJ1c2luZXNzIiwicmVmZXJyYWxBcHBQbGF0Zm9ybSI6IldlYiIsInJlZmVycmFsTW9kZSI6InZpZXciLCJyZWZlcnJhbFZpZXciOiJNeUZpbGVzTGlua0NvcHkifX0&amp;e=IGU7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 Verheyen</dc:creator>
  <cp:keywords/>
  <cp:lastModifiedBy>Loes Verheyen</cp:lastModifiedBy>
  <cp:revision>275</cp:revision>
  <dcterms:created xsi:type="dcterms:W3CDTF">2025-03-19T12:39:00Z</dcterms:created>
  <dcterms:modified xsi:type="dcterms:W3CDTF">2025-05-26T09:36:00Z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0x010100D68536877E598A4C9CD048E041E605B5</vt:lpwstr>
  </property>
  <property fmtid="{D5CDD505-2E9C-101B-9397-08002B2CF9AE}" pid="3" name="MediaServiceImageTags">
    <vt:lpwstr/>
  </property>
</Properties>
</file>