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D2FAB" w14:textId="77777777"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bookmarkStart w:id="0" w:name="Datum"/>
    <w:bookmarkEnd w:id="0"/>
    <w:p w14:paraId="5E7A8491" w14:textId="32CC1BAD" w:rsidR="00FE37BB" w:rsidRPr="004C632F" w:rsidRDefault="00000000" w:rsidP="00FE37BB">
      <w:pPr>
        <w:spacing w:after="0"/>
        <w:rPr>
          <w:b/>
          <w:sz w:val="24"/>
          <w:szCs w:val="24"/>
        </w:rPr>
      </w:pPr>
      <w:sdt>
        <w:sdtPr>
          <w:rPr>
            <w:b/>
            <w:sz w:val="24"/>
            <w:szCs w:val="24"/>
          </w:rPr>
          <w:alias w:val="Afdeling"/>
          <w:tag w:val="Afdeling"/>
          <w:id w:val="-898982075"/>
          <w:placeholder>
            <w:docPart w:val="993CDF8938A24A98B49B6CCD2CFC9874"/>
          </w:placeholder>
          <w:comboBox>
            <w:listItem w:displayText="    " w:value="   "/>
            <w:listItem w:displayText="Dienstverlening" w:value="Dienstverlening"/>
            <w:listItem w:displayText="Onderzoek en ontwikkeling" w:value="Onderzoek en ontwikkeling"/>
            <w:listItem w:displayText="Ondersteunende diensten" w:value="Ondersteunende diensten"/>
            <w:listItem w:displayText="Belangenbehartiging, participatie en communicatie" w:value="Belangenbehartiging, participatie en communicatie"/>
            <w:listItem w:displayText="Team ondersteuning managementteam" w:value="Team ondersteuning managementteam"/>
          </w:comboBox>
        </w:sdtPr>
        <w:sdtContent>
          <w:r w:rsidR="002129F8">
            <w:rPr>
              <w:b/>
              <w:sz w:val="24"/>
              <w:szCs w:val="24"/>
            </w:rPr>
            <w:t>Dienstverlening</w:t>
          </w:r>
        </w:sdtContent>
      </w:sdt>
    </w:p>
    <w:sdt>
      <w:sdtPr>
        <w:rPr>
          <w:sz w:val="24"/>
          <w:szCs w:val="24"/>
        </w:rPr>
        <w:alias w:val="Cluster/Team/Project"/>
        <w:tag w:val="Cluster/Team/Project"/>
        <w:id w:val="-854424336"/>
        <w:placeholder>
          <w:docPart w:val="0782E41F53E5490FB2FAFD4DDF1D2995"/>
        </w:placeholder>
        <w:comboBox>
          <w:listItem w:displayText="        " w:value="        "/>
          <w:listItem w:displayText="Klas" w:value="Klas"/>
          <w:listItem w:displayText="School" w:value="School"/>
          <w:listItem w:displayText="Klas en school" w:value="Klas en school"/>
          <w:listItem w:displayText="Frontoffice" w:value="Frontoffice"/>
          <w:listItem w:displayText="Bestuur en organisatie" w:value="Bestuur en organisatie"/>
          <w:listItem w:displayText="Onderzoek" w:value="Onderzoek"/>
          <w:listItem w:displayText="Belangenbehartiging en participatie" w:value="Belangenbehartiging en participatie"/>
          <w:listItem w:displayText="Pedagogische begeleiding regio Antwerpen" w:value="Pedagogische begeleiding regio Antwerpen"/>
          <w:listItem w:displayText="Pedagogische begeleiding regio Limburg" w:value="Pedagogische begeleiding regio Limburg"/>
          <w:listItem w:displayText="Pedagogische begeleiding regio Mechelen-Brussel" w:value="Pedagogische begeleiding regio Mechelen-Brussel"/>
          <w:listItem w:displayText="Pedagogische begeleiding regio Oost-Vlaanderen" w:value="Pedagogische begeleiding regio Oost-Vlaanderen"/>
          <w:listItem w:displayText="Pedagogische begeleiding regio West-Vlaanderen" w:value="Pedagogische begeleiding regio West-Vlaanderen"/>
          <w:listItem w:displayText="Team HR" w:value="Team HR"/>
          <w:listItem w:displayText="Team communicatie" w:value="Team communicatie"/>
          <w:listItem w:displayText="Team ICT" w:value="Team ICT"/>
          <w:listItem w:displayText="Team financiën" w:value="Team financiën"/>
          <w:listItem w:displayText="Team administratie, logistiek en academie" w:value="Team administratie, logistiek en academie"/>
          <w:listItem w:displayText="Team interne kwaliteitsontwikkeling" w:value="Team interne kwaliteitsontwikkeling"/>
          <w:listItem w:displayText="Team identiteit" w:value="Team identiteit"/>
          <w:listItem w:displayText="Vicariale dienst regio Antwerpen" w:value="Vicariale dienst regio Antwerpen"/>
          <w:listItem w:displayText="Vicariale dienst regio Limburg" w:value="Vicariale dienst regio Limburg"/>
          <w:listItem w:displayText="Vicariale dienst regio Mechelen-Brussel" w:value="Vicariale dienst regio Mechelen-Brussel"/>
          <w:listItem w:displayText="Vicariale dienst regio Oost-Vlaanderen" w:value="Vicariale dienst regio Oost-Vlaanderen"/>
          <w:listItem w:displayText="Vicariale dienst regio West-Vlaanderen" w:value="Vicariale dienst regio West-Vlaanderen"/>
          <w:listItem w:displayText="Projectteam nieuw leerplan basisonderwijs" w:value="Projectteam nieuw leerplan basisonderwijs"/>
          <w:listItem w:displayText="Projectteam sterk schoolbestuur" w:value="Projectteam sterk schoolbestuur"/>
          <w:listItem w:displayText="Projectteam digitale transformatie" w:value="Projectteam digitale transformatie"/>
          <w:listItem w:displayText="Projectteam onderwijskwaliteit en datageïnformeerde kwaliteitsontwikkeling" w:value="Projectteam onderwijskwaliteit en datageïnformeerde kwaliteitsontwikkeling"/>
          <w:listItem w:displayText="Projectteam financieel en infrastructureel beleid" w:value="Projectteam financieel en infrastructureel beleid"/>
          <w:listItem w:displayText="Projectteam heroverweging onderwijsaanbod" w:value="Projectteam heroverweging onderwijsaanbod"/>
          <w:listItem w:displayText="Projectteam scholen voor iedereen" w:value="Projectteam scholen voor iedereen"/>
        </w:comboBox>
      </w:sdtPr>
      <w:sdtContent>
        <w:p w14:paraId="1D3C9987" w14:textId="483E7309" w:rsidR="00FE37BB" w:rsidRPr="004C632F" w:rsidRDefault="00DA1531" w:rsidP="00FE37BB">
          <w:pPr>
            <w:spacing w:after="0"/>
            <w:rPr>
              <w:sz w:val="24"/>
              <w:szCs w:val="24"/>
            </w:rPr>
          </w:pPr>
          <w:r>
            <w:rPr>
              <w:sz w:val="24"/>
              <w:szCs w:val="24"/>
            </w:rPr>
            <w:t>Team identiteit en pastoraal</w:t>
          </w:r>
        </w:p>
      </w:sdtContent>
    </w:sdt>
    <w:p w14:paraId="38DA8445" w14:textId="265BF177" w:rsidR="00342B58" w:rsidRPr="00424A70" w:rsidRDefault="00BD33F0" w:rsidP="00531181">
      <w:pPr>
        <w:pStyle w:val="Datumdocument"/>
        <w:spacing w:after="0"/>
        <w:rPr>
          <w:b w:val="0"/>
          <w:bCs/>
        </w:rPr>
      </w:pPr>
      <w:r>
        <w:rPr>
          <w:b w:val="0"/>
          <w:bCs/>
        </w:rPr>
        <w:t>2026</w:t>
      </w:r>
      <w:r w:rsidR="00342B58" w:rsidRPr="00424A70">
        <w:rPr>
          <w:b w:val="0"/>
          <w:bCs/>
        </w:rPr>
        <w:t>-</w:t>
      </w:r>
      <w:r>
        <w:rPr>
          <w:b w:val="0"/>
          <w:bCs/>
        </w:rPr>
        <w:t>09</w:t>
      </w:r>
      <w:r w:rsidR="00342B58" w:rsidRPr="00424A70">
        <w:rPr>
          <w:b w:val="0"/>
          <w:bCs/>
        </w:rPr>
        <w:t>-</w:t>
      </w:r>
      <w:r>
        <w:rPr>
          <w:b w:val="0"/>
          <w:bCs/>
        </w:rPr>
        <w:t>01</w:t>
      </w:r>
    </w:p>
    <w:p w14:paraId="321115B2" w14:textId="77777777" w:rsidR="00127D92" w:rsidRDefault="00342B58" w:rsidP="00531181">
      <w:pPr>
        <w:spacing w:line="120" w:lineRule="auto"/>
      </w:pPr>
      <w:r>
        <w:rPr>
          <w:noProof/>
        </w:rPr>
        <w:drawing>
          <wp:inline distT="0" distB="0" distL="0" distR="0" wp14:anchorId="5862B6E8" wp14:editId="261BDF53">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254908B6" w14:textId="181D418B" w:rsidR="00E96F1F" w:rsidRDefault="00A50A27" w:rsidP="00737230">
      <w:pPr>
        <w:pStyle w:val="Titel"/>
      </w:pPr>
      <w:r>
        <w:t>Jaarthema 2026</w:t>
      </w:r>
      <w:r w:rsidR="00F14746">
        <w:t xml:space="preserve">-2027 </w:t>
      </w:r>
      <w:r w:rsidR="00FE01AE">
        <w:t>Liefde werkt in barmhartigheid</w:t>
      </w:r>
      <w:r w:rsidR="00516CF6">
        <w:t>.</w:t>
      </w:r>
    </w:p>
    <w:p w14:paraId="058CDFA4" w14:textId="2BE1FFC0" w:rsidR="00FE01AE" w:rsidRDefault="00F14746" w:rsidP="00737230">
      <w:pPr>
        <w:pStyle w:val="Titel"/>
      </w:pPr>
      <w:r>
        <w:t xml:space="preserve">Project </w:t>
      </w:r>
      <w:r w:rsidR="00516CF6">
        <w:t>“</w:t>
      </w:r>
      <w:r w:rsidR="00FE01AE">
        <w:t>De boom van Liefde en Barmhartigheid</w:t>
      </w:r>
      <w:r w:rsidR="00516CF6">
        <w:t>”.</w:t>
      </w:r>
    </w:p>
    <w:p w14:paraId="547A2435" w14:textId="35682E57" w:rsidR="00127D92" w:rsidRDefault="00FE01AE" w:rsidP="00737230">
      <w:pPr>
        <w:pStyle w:val="Titel"/>
      </w:pPr>
      <w:r>
        <w:t>Doelgroep</w:t>
      </w:r>
      <w:r w:rsidR="00DF6328">
        <w:t>: kleuter</w:t>
      </w:r>
      <w:r w:rsidR="00E14D4A">
        <w:t>s</w:t>
      </w:r>
      <w:r w:rsidR="00DF6328">
        <w:t xml:space="preserve">-en </w:t>
      </w:r>
      <w:r w:rsidR="00E14D4A">
        <w:t>lager onderwijs</w:t>
      </w:r>
      <w:r w:rsidR="00516CF6">
        <w:t>.</w:t>
      </w:r>
    </w:p>
    <w:sdt>
      <w:sdtPr>
        <w:rPr>
          <w:rFonts w:ascii="Trebuchet MS" w:eastAsiaTheme="minorHAnsi" w:hAnsi="Trebuchet MS" w:cstheme="minorBidi"/>
          <w:color w:val="262626" w:themeColor="text1" w:themeTint="D9"/>
          <w:sz w:val="20"/>
          <w:szCs w:val="20"/>
          <w:lang w:val="nl-NL" w:eastAsia="en-US"/>
        </w:rPr>
        <w:id w:val="426550248"/>
        <w:docPartObj>
          <w:docPartGallery w:val="Table of Contents"/>
          <w:docPartUnique/>
        </w:docPartObj>
      </w:sdtPr>
      <w:sdtEndPr>
        <w:rPr>
          <w:b/>
          <w:bCs/>
        </w:rPr>
      </w:sdtEndPr>
      <w:sdtContent>
        <w:p w14:paraId="0478A160" w14:textId="24708BF9" w:rsidR="00BC28E3" w:rsidRDefault="00BC28E3">
          <w:pPr>
            <w:pStyle w:val="Kopvaninhoudsopgave"/>
          </w:pPr>
          <w:r>
            <w:rPr>
              <w:lang w:val="nl-NL"/>
            </w:rPr>
            <w:t>Inhoud</w:t>
          </w:r>
        </w:p>
        <w:p w14:paraId="3D06CF2E" w14:textId="09EAE67E" w:rsidR="00033709" w:rsidRDefault="00BC28E3">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31292332" w:history="1">
            <w:r w:rsidR="00033709" w:rsidRPr="00B36601">
              <w:rPr>
                <w:rStyle w:val="Hyperlink"/>
                <w:noProof/>
              </w:rPr>
              <w:t>1</w:t>
            </w:r>
            <w:r w:rsidR="00033709">
              <w:rPr>
                <w:rFonts w:asciiTheme="minorHAnsi" w:eastAsiaTheme="minorEastAsia" w:hAnsiTheme="minorHAnsi"/>
                <w:b w:val="0"/>
                <w:noProof/>
                <w:color w:val="auto"/>
                <w:kern w:val="2"/>
                <w:sz w:val="24"/>
                <w:szCs w:val="24"/>
                <w:lang w:eastAsia="nl-BE"/>
                <w14:ligatures w14:val="standardContextual"/>
              </w:rPr>
              <w:tab/>
            </w:r>
            <w:r w:rsidR="00033709" w:rsidRPr="00B36601">
              <w:rPr>
                <w:rStyle w:val="Hyperlink"/>
                <w:noProof/>
              </w:rPr>
              <w:t>Opzet van het project</w:t>
            </w:r>
            <w:r w:rsidR="00033709">
              <w:rPr>
                <w:noProof/>
                <w:webHidden/>
              </w:rPr>
              <w:tab/>
            </w:r>
            <w:r w:rsidR="00033709">
              <w:rPr>
                <w:noProof/>
                <w:webHidden/>
              </w:rPr>
              <w:fldChar w:fldCharType="begin"/>
            </w:r>
            <w:r w:rsidR="00033709">
              <w:rPr>
                <w:noProof/>
                <w:webHidden/>
              </w:rPr>
              <w:instrText xml:space="preserve"> PAGEREF _Toc231292332 \h </w:instrText>
            </w:r>
            <w:r w:rsidR="00033709">
              <w:rPr>
                <w:noProof/>
                <w:webHidden/>
              </w:rPr>
            </w:r>
            <w:r w:rsidR="00033709">
              <w:rPr>
                <w:noProof/>
                <w:webHidden/>
              </w:rPr>
              <w:fldChar w:fldCharType="separate"/>
            </w:r>
            <w:r w:rsidR="00033709">
              <w:rPr>
                <w:noProof/>
                <w:webHidden/>
              </w:rPr>
              <w:t>2</w:t>
            </w:r>
            <w:r w:rsidR="00033709">
              <w:rPr>
                <w:noProof/>
                <w:webHidden/>
              </w:rPr>
              <w:fldChar w:fldCharType="end"/>
            </w:r>
          </w:hyperlink>
        </w:p>
        <w:p w14:paraId="4946FE10" w14:textId="736051A3"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3" w:history="1">
            <w:r w:rsidRPr="00B36601">
              <w:rPr>
                <w:rStyle w:val="Hyperlink"/>
              </w:rPr>
              <w:t>1.1</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10 hartendoosjes</w:t>
            </w:r>
            <w:r>
              <w:rPr>
                <w:webHidden/>
              </w:rPr>
              <w:tab/>
            </w:r>
            <w:r>
              <w:rPr>
                <w:webHidden/>
              </w:rPr>
              <w:fldChar w:fldCharType="begin"/>
            </w:r>
            <w:r>
              <w:rPr>
                <w:webHidden/>
              </w:rPr>
              <w:instrText xml:space="preserve"> PAGEREF _Toc231292333 \h </w:instrText>
            </w:r>
            <w:r>
              <w:rPr>
                <w:webHidden/>
              </w:rPr>
            </w:r>
            <w:r>
              <w:rPr>
                <w:webHidden/>
              </w:rPr>
              <w:fldChar w:fldCharType="separate"/>
            </w:r>
            <w:r>
              <w:rPr>
                <w:webHidden/>
              </w:rPr>
              <w:t>2</w:t>
            </w:r>
            <w:r>
              <w:rPr>
                <w:webHidden/>
              </w:rPr>
              <w:fldChar w:fldCharType="end"/>
            </w:r>
          </w:hyperlink>
        </w:p>
        <w:p w14:paraId="438D8A4C" w14:textId="259E0013"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34" w:history="1">
            <w:r w:rsidRPr="00B36601">
              <w:rPr>
                <w:rStyle w:val="Hyperlink"/>
                <w:noProof/>
                <w:lang w:val="nl-NL"/>
              </w:rPr>
              <w:t>2</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lang w:val="nl-NL"/>
              </w:rPr>
              <w:t>Benodigdheden</w:t>
            </w:r>
            <w:r>
              <w:rPr>
                <w:noProof/>
                <w:webHidden/>
              </w:rPr>
              <w:tab/>
            </w:r>
            <w:r>
              <w:rPr>
                <w:noProof/>
                <w:webHidden/>
              </w:rPr>
              <w:fldChar w:fldCharType="begin"/>
            </w:r>
            <w:r>
              <w:rPr>
                <w:noProof/>
                <w:webHidden/>
              </w:rPr>
              <w:instrText xml:space="preserve"> PAGEREF _Toc231292334 \h </w:instrText>
            </w:r>
            <w:r>
              <w:rPr>
                <w:noProof/>
                <w:webHidden/>
              </w:rPr>
            </w:r>
            <w:r>
              <w:rPr>
                <w:noProof/>
                <w:webHidden/>
              </w:rPr>
              <w:fldChar w:fldCharType="separate"/>
            </w:r>
            <w:r>
              <w:rPr>
                <w:noProof/>
                <w:webHidden/>
              </w:rPr>
              <w:t>2</w:t>
            </w:r>
            <w:r>
              <w:rPr>
                <w:noProof/>
                <w:webHidden/>
              </w:rPr>
              <w:fldChar w:fldCharType="end"/>
            </w:r>
          </w:hyperlink>
        </w:p>
        <w:p w14:paraId="27FF6153" w14:textId="6ECAC912"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35" w:history="1">
            <w:r w:rsidRPr="00B36601">
              <w:rPr>
                <w:rStyle w:val="Hyperlink"/>
                <w:noProof/>
                <w:lang w:val="nl-NL"/>
              </w:rPr>
              <w:t>3</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lang w:val="nl-NL"/>
              </w:rPr>
              <w:t>Zorgtips per maand voor de leerlingen</w:t>
            </w:r>
            <w:r>
              <w:rPr>
                <w:noProof/>
                <w:webHidden/>
              </w:rPr>
              <w:tab/>
            </w:r>
            <w:r>
              <w:rPr>
                <w:noProof/>
                <w:webHidden/>
              </w:rPr>
              <w:fldChar w:fldCharType="begin"/>
            </w:r>
            <w:r>
              <w:rPr>
                <w:noProof/>
                <w:webHidden/>
              </w:rPr>
              <w:instrText xml:space="preserve"> PAGEREF _Toc231292335 \h </w:instrText>
            </w:r>
            <w:r>
              <w:rPr>
                <w:noProof/>
                <w:webHidden/>
              </w:rPr>
            </w:r>
            <w:r>
              <w:rPr>
                <w:noProof/>
                <w:webHidden/>
              </w:rPr>
              <w:fldChar w:fldCharType="separate"/>
            </w:r>
            <w:r>
              <w:rPr>
                <w:noProof/>
                <w:webHidden/>
              </w:rPr>
              <w:t>2</w:t>
            </w:r>
            <w:r>
              <w:rPr>
                <w:noProof/>
                <w:webHidden/>
              </w:rPr>
              <w:fldChar w:fldCharType="end"/>
            </w:r>
          </w:hyperlink>
        </w:p>
        <w:p w14:paraId="0B456D38" w14:textId="6BFD4730"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6" w:history="1">
            <w:r w:rsidRPr="00B36601">
              <w:rPr>
                <w:rStyle w:val="Hyperlink"/>
              </w:rPr>
              <w:t>3.1</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September: dorstigen laven – NIEMAND VERGETEN</w:t>
            </w:r>
            <w:r>
              <w:rPr>
                <w:webHidden/>
              </w:rPr>
              <w:tab/>
            </w:r>
            <w:r>
              <w:rPr>
                <w:webHidden/>
              </w:rPr>
              <w:fldChar w:fldCharType="begin"/>
            </w:r>
            <w:r>
              <w:rPr>
                <w:webHidden/>
              </w:rPr>
              <w:instrText xml:space="preserve"> PAGEREF _Toc231292336 \h </w:instrText>
            </w:r>
            <w:r>
              <w:rPr>
                <w:webHidden/>
              </w:rPr>
            </w:r>
            <w:r>
              <w:rPr>
                <w:webHidden/>
              </w:rPr>
              <w:fldChar w:fldCharType="separate"/>
            </w:r>
            <w:r>
              <w:rPr>
                <w:webHidden/>
              </w:rPr>
              <w:t>3</w:t>
            </w:r>
            <w:r>
              <w:rPr>
                <w:webHidden/>
              </w:rPr>
              <w:fldChar w:fldCharType="end"/>
            </w:r>
          </w:hyperlink>
        </w:p>
        <w:p w14:paraId="017BBC70" w14:textId="2FF4FDBE"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7" w:history="1">
            <w:r w:rsidRPr="00B36601">
              <w:rPr>
                <w:rStyle w:val="Hyperlink"/>
              </w:rPr>
              <w:t>3.2</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Oktober: zieken verzorgen – anderen VERZORGEN</w:t>
            </w:r>
            <w:r>
              <w:rPr>
                <w:webHidden/>
              </w:rPr>
              <w:tab/>
            </w:r>
            <w:r>
              <w:rPr>
                <w:webHidden/>
              </w:rPr>
              <w:fldChar w:fldCharType="begin"/>
            </w:r>
            <w:r>
              <w:rPr>
                <w:webHidden/>
              </w:rPr>
              <w:instrText xml:space="preserve"> PAGEREF _Toc231292337 \h </w:instrText>
            </w:r>
            <w:r>
              <w:rPr>
                <w:webHidden/>
              </w:rPr>
            </w:r>
            <w:r>
              <w:rPr>
                <w:webHidden/>
              </w:rPr>
              <w:fldChar w:fldCharType="separate"/>
            </w:r>
            <w:r>
              <w:rPr>
                <w:webHidden/>
              </w:rPr>
              <w:t>3</w:t>
            </w:r>
            <w:r>
              <w:rPr>
                <w:webHidden/>
              </w:rPr>
              <w:fldChar w:fldCharType="end"/>
            </w:r>
          </w:hyperlink>
        </w:p>
        <w:p w14:paraId="02F8C5EB" w14:textId="61898119"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8" w:history="1">
            <w:r w:rsidRPr="00B36601">
              <w:rPr>
                <w:rStyle w:val="Hyperlink"/>
              </w:rPr>
              <w:t>3.3</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November: doden begraven – anderen TROOSTEN</w:t>
            </w:r>
            <w:r>
              <w:rPr>
                <w:webHidden/>
              </w:rPr>
              <w:tab/>
            </w:r>
            <w:r>
              <w:rPr>
                <w:webHidden/>
              </w:rPr>
              <w:fldChar w:fldCharType="begin"/>
            </w:r>
            <w:r>
              <w:rPr>
                <w:webHidden/>
              </w:rPr>
              <w:instrText xml:space="preserve"> PAGEREF _Toc231292338 \h </w:instrText>
            </w:r>
            <w:r>
              <w:rPr>
                <w:webHidden/>
              </w:rPr>
            </w:r>
            <w:r>
              <w:rPr>
                <w:webHidden/>
              </w:rPr>
              <w:fldChar w:fldCharType="separate"/>
            </w:r>
            <w:r>
              <w:rPr>
                <w:webHidden/>
              </w:rPr>
              <w:t>3</w:t>
            </w:r>
            <w:r>
              <w:rPr>
                <w:webHidden/>
              </w:rPr>
              <w:fldChar w:fldCharType="end"/>
            </w:r>
          </w:hyperlink>
        </w:p>
        <w:p w14:paraId="1CCD88D0" w14:textId="40FA5963"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9" w:history="1">
            <w:r w:rsidRPr="00B36601">
              <w:rPr>
                <w:rStyle w:val="Hyperlink"/>
              </w:rPr>
              <w:t>3.4</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December: vreemdelingen herbergen – anderen WELKOM heten</w:t>
            </w:r>
            <w:r>
              <w:rPr>
                <w:webHidden/>
              </w:rPr>
              <w:tab/>
            </w:r>
            <w:r>
              <w:rPr>
                <w:webHidden/>
              </w:rPr>
              <w:fldChar w:fldCharType="begin"/>
            </w:r>
            <w:r>
              <w:rPr>
                <w:webHidden/>
              </w:rPr>
              <w:instrText xml:space="preserve"> PAGEREF _Toc231292339 \h </w:instrText>
            </w:r>
            <w:r>
              <w:rPr>
                <w:webHidden/>
              </w:rPr>
            </w:r>
            <w:r>
              <w:rPr>
                <w:webHidden/>
              </w:rPr>
              <w:fldChar w:fldCharType="separate"/>
            </w:r>
            <w:r>
              <w:rPr>
                <w:webHidden/>
              </w:rPr>
              <w:t>3</w:t>
            </w:r>
            <w:r>
              <w:rPr>
                <w:webHidden/>
              </w:rPr>
              <w:fldChar w:fldCharType="end"/>
            </w:r>
          </w:hyperlink>
        </w:p>
        <w:p w14:paraId="14065AA2" w14:textId="4EB5AD4D"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0" w:history="1">
            <w:r w:rsidRPr="00B36601">
              <w:rPr>
                <w:rStyle w:val="Hyperlink"/>
              </w:rPr>
              <w:t>3.5</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Januari: vrede zoeken – SORRY zeggen</w:t>
            </w:r>
            <w:r>
              <w:rPr>
                <w:webHidden/>
              </w:rPr>
              <w:tab/>
            </w:r>
            <w:r>
              <w:rPr>
                <w:webHidden/>
              </w:rPr>
              <w:fldChar w:fldCharType="begin"/>
            </w:r>
            <w:r>
              <w:rPr>
                <w:webHidden/>
              </w:rPr>
              <w:instrText xml:space="preserve"> PAGEREF _Toc231292340 \h </w:instrText>
            </w:r>
            <w:r>
              <w:rPr>
                <w:webHidden/>
              </w:rPr>
            </w:r>
            <w:r>
              <w:rPr>
                <w:webHidden/>
              </w:rPr>
              <w:fldChar w:fldCharType="separate"/>
            </w:r>
            <w:r>
              <w:rPr>
                <w:webHidden/>
              </w:rPr>
              <w:t>4</w:t>
            </w:r>
            <w:r>
              <w:rPr>
                <w:webHidden/>
              </w:rPr>
              <w:fldChar w:fldCharType="end"/>
            </w:r>
          </w:hyperlink>
        </w:p>
        <w:p w14:paraId="52CFB37B" w14:textId="13C6F5D7"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1" w:history="1">
            <w:r w:rsidRPr="00B36601">
              <w:rPr>
                <w:rStyle w:val="Hyperlink"/>
              </w:rPr>
              <w:t>3.6</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Februari: gevangenen bezoeken – een NIEUWE KANS geven</w:t>
            </w:r>
            <w:r>
              <w:rPr>
                <w:webHidden/>
              </w:rPr>
              <w:tab/>
            </w:r>
            <w:r>
              <w:rPr>
                <w:webHidden/>
              </w:rPr>
              <w:fldChar w:fldCharType="begin"/>
            </w:r>
            <w:r>
              <w:rPr>
                <w:webHidden/>
              </w:rPr>
              <w:instrText xml:space="preserve"> PAGEREF _Toc231292341 \h </w:instrText>
            </w:r>
            <w:r>
              <w:rPr>
                <w:webHidden/>
              </w:rPr>
            </w:r>
            <w:r>
              <w:rPr>
                <w:webHidden/>
              </w:rPr>
              <w:fldChar w:fldCharType="separate"/>
            </w:r>
            <w:r>
              <w:rPr>
                <w:webHidden/>
              </w:rPr>
              <w:t>4</w:t>
            </w:r>
            <w:r>
              <w:rPr>
                <w:webHidden/>
              </w:rPr>
              <w:fldChar w:fldCharType="end"/>
            </w:r>
          </w:hyperlink>
        </w:p>
        <w:p w14:paraId="052567D7" w14:textId="59B5EA14"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2" w:history="1">
            <w:r w:rsidRPr="00B36601">
              <w:rPr>
                <w:rStyle w:val="Hyperlink"/>
              </w:rPr>
              <w:t>3.7</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Maart: hongerigen spijzen – DELEN</w:t>
            </w:r>
            <w:r>
              <w:rPr>
                <w:webHidden/>
              </w:rPr>
              <w:tab/>
            </w:r>
            <w:r>
              <w:rPr>
                <w:webHidden/>
              </w:rPr>
              <w:fldChar w:fldCharType="begin"/>
            </w:r>
            <w:r>
              <w:rPr>
                <w:webHidden/>
              </w:rPr>
              <w:instrText xml:space="preserve"> PAGEREF _Toc231292342 \h </w:instrText>
            </w:r>
            <w:r>
              <w:rPr>
                <w:webHidden/>
              </w:rPr>
            </w:r>
            <w:r>
              <w:rPr>
                <w:webHidden/>
              </w:rPr>
              <w:fldChar w:fldCharType="separate"/>
            </w:r>
            <w:r>
              <w:rPr>
                <w:webHidden/>
              </w:rPr>
              <w:t>4</w:t>
            </w:r>
            <w:r>
              <w:rPr>
                <w:webHidden/>
              </w:rPr>
              <w:fldChar w:fldCharType="end"/>
            </w:r>
          </w:hyperlink>
        </w:p>
        <w:p w14:paraId="070D5F5A" w14:textId="1CD63589"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3" w:history="1">
            <w:r w:rsidRPr="00B36601">
              <w:rPr>
                <w:rStyle w:val="Hyperlink"/>
              </w:rPr>
              <w:t>3.8</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April: naakten kleden – elkaar BESCHERMEN</w:t>
            </w:r>
            <w:r>
              <w:rPr>
                <w:webHidden/>
              </w:rPr>
              <w:tab/>
            </w:r>
            <w:r>
              <w:rPr>
                <w:webHidden/>
              </w:rPr>
              <w:fldChar w:fldCharType="begin"/>
            </w:r>
            <w:r>
              <w:rPr>
                <w:webHidden/>
              </w:rPr>
              <w:instrText xml:space="preserve"> PAGEREF _Toc231292343 \h </w:instrText>
            </w:r>
            <w:r>
              <w:rPr>
                <w:webHidden/>
              </w:rPr>
            </w:r>
            <w:r>
              <w:rPr>
                <w:webHidden/>
              </w:rPr>
              <w:fldChar w:fldCharType="separate"/>
            </w:r>
            <w:r>
              <w:rPr>
                <w:webHidden/>
              </w:rPr>
              <w:t>4</w:t>
            </w:r>
            <w:r>
              <w:rPr>
                <w:webHidden/>
              </w:rPr>
              <w:fldChar w:fldCharType="end"/>
            </w:r>
          </w:hyperlink>
        </w:p>
        <w:p w14:paraId="270FB4AC" w14:textId="3C26ACEF"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4" w:history="1">
            <w:r w:rsidRPr="00B36601">
              <w:rPr>
                <w:rStyle w:val="Hyperlink"/>
              </w:rPr>
              <w:t>3.9</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Mei: zorgen voor de schepping – ZORGEN VOOR DE NATUUR</w:t>
            </w:r>
            <w:r>
              <w:rPr>
                <w:webHidden/>
              </w:rPr>
              <w:tab/>
            </w:r>
            <w:r>
              <w:rPr>
                <w:webHidden/>
              </w:rPr>
              <w:fldChar w:fldCharType="begin"/>
            </w:r>
            <w:r>
              <w:rPr>
                <w:webHidden/>
              </w:rPr>
              <w:instrText xml:space="preserve"> PAGEREF _Toc231292344 \h </w:instrText>
            </w:r>
            <w:r>
              <w:rPr>
                <w:webHidden/>
              </w:rPr>
            </w:r>
            <w:r>
              <w:rPr>
                <w:webHidden/>
              </w:rPr>
              <w:fldChar w:fldCharType="separate"/>
            </w:r>
            <w:r>
              <w:rPr>
                <w:webHidden/>
              </w:rPr>
              <w:t>4</w:t>
            </w:r>
            <w:r>
              <w:rPr>
                <w:webHidden/>
              </w:rPr>
              <w:fldChar w:fldCharType="end"/>
            </w:r>
          </w:hyperlink>
        </w:p>
        <w:p w14:paraId="2092EE12" w14:textId="50BF558D"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5" w:history="1">
            <w:r w:rsidRPr="00B36601">
              <w:rPr>
                <w:rStyle w:val="Hyperlink"/>
              </w:rPr>
              <w:t>3.10</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Juni: hoop levend houden – HOOP</w:t>
            </w:r>
            <w:r>
              <w:rPr>
                <w:webHidden/>
              </w:rPr>
              <w:tab/>
            </w:r>
            <w:r>
              <w:rPr>
                <w:webHidden/>
              </w:rPr>
              <w:fldChar w:fldCharType="begin"/>
            </w:r>
            <w:r>
              <w:rPr>
                <w:webHidden/>
              </w:rPr>
              <w:instrText xml:space="preserve"> PAGEREF _Toc231292345 \h </w:instrText>
            </w:r>
            <w:r>
              <w:rPr>
                <w:webHidden/>
              </w:rPr>
            </w:r>
            <w:r>
              <w:rPr>
                <w:webHidden/>
              </w:rPr>
              <w:fldChar w:fldCharType="separate"/>
            </w:r>
            <w:r>
              <w:rPr>
                <w:webHidden/>
              </w:rPr>
              <w:t>5</w:t>
            </w:r>
            <w:r>
              <w:rPr>
                <w:webHidden/>
              </w:rPr>
              <w:fldChar w:fldCharType="end"/>
            </w:r>
          </w:hyperlink>
        </w:p>
        <w:p w14:paraId="3FC3FC3C" w14:textId="134B3302"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46" w:history="1">
            <w:r w:rsidRPr="00B36601">
              <w:rPr>
                <w:rStyle w:val="Hyperlink"/>
                <w:noProof/>
                <w:lang w:val="nl-NL"/>
              </w:rPr>
              <w:t>4</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lang w:val="nl-NL"/>
              </w:rPr>
              <w:t>Zorgtips per maand voor het team.</w:t>
            </w:r>
            <w:r>
              <w:rPr>
                <w:noProof/>
                <w:webHidden/>
              </w:rPr>
              <w:tab/>
            </w:r>
            <w:r>
              <w:rPr>
                <w:noProof/>
                <w:webHidden/>
              </w:rPr>
              <w:fldChar w:fldCharType="begin"/>
            </w:r>
            <w:r>
              <w:rPr>
                <w:noProof/>
                <w:webHidden/>
              </w:rPr>
              <w:instrText xml:space="preserve"> PAGEREF _Toc231292346 \h </w:instrText>
            </w:r>
            <w:r>
              <w:rPr>
                <w:noProof/>
                <w:webHidden/>
              </w:rPr>
            </w:r>
            <w:r>
              <w:rPr>
                <w:noProof/>
                <w:webHidden/>
              </w:rPr>
              <w:fldChar w:fldCharType="separate"/>
            </w:r>
            <w:r>
              <w:rPr>
                <w:noProof/>
                <w:webHidden/>
              </w:rPr>
              <w:t>5</w:t>
            </w:r>
            <w:r>
              <w:rPr>
                <w:noProof/>
                <w:webHidden/>
              </w:rPr>
              <w:fldChar w:fldCharType="end"/>
            </w:r>
          </w:hyperlink>
        </w:p>
        <w:p w14:paraId="5CB05F83" w14:textId="13CD6F95"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7" w:history="1">
            <w:r w:rsidRPr="00B36601">
              <w:rPr>
                <w:rStyle w:val="Hyperlink"/>
              </w:rPr>
              <w:t>4.1</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September: dorstigen laven – zorgen dat NIEMAND wordt VERGETEN</w:t>
            </w:r>
            <w:r>
              <w:rPr>
                <w:webHidden/>
              </w:rPr>
              <w:tab/>
            </w:r>
            <w:r>
              <w:rPr>
                <w:webHidden/>
              </w:rPr>
              <w:fldChar w:fldCharType="begin"/>
            </w:r>
            <w:r>
              <w:rPr>
                <w:webHidden/>
              </w:rPr>
              <w:instrText xml:space="preserve"> PAGEREF _Toc231292347 \h </w:instrText>
            </w:r>
            <w:r>
              <w:rPr>
                <w:webHidden/>
              </w:rPr>
            </w:r>
            <w:r>
              <w:rPr>
                <w:webHidden/>
              </w:rPr>
              <w:fldChar w:fldCharType="separate"/>
            </w:r>
            <w:r>
              <w:rPr>
                <w:webHidden/>
              </w:rPr>
              <w:t>5</w:t>
            </w:r>
            <w:r>
              <w:rPr>
                <w:webHidden/>
              </w:rPr>
              <w:fldChar w:fldCharType="end"/>
            </w:r>
          </w:hyperlink>
        </w:p>
        <w:p w14:paraId="754D1CFF" w14:textId="35E1130C"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8" w:history="1">
            <w:r w:rsidRPr="00B36601">
              <w:rPr>
                <w:rStyle w:val="Hyperlink"/>
              </w:rPr>
              <w:t>4.2</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Oktober: zieken verzorgen – anderen VERZORGEN</w:t>
            </w:r>
            <w:r>
              <w:rPr>
                <w:webHidden/>
              </w:rPr>
              <w:tab/>
            </w:r>
            <w:r>
              <w:rPr>
                <w:webHidden/>
              </w:rPr>
              <w:fldChar w:fldCharType="begin"/>
            </w:r>
            <w:r>
              <w:rPr>
                <w:webHidden/>
              </w:rPr>
              <w:instrText xml:space="preserve"> PAGEREF _Toc231292348 \h </w:instrText>
            </w:r>
            <w:r>
              <w:rPr>
                <w:webHidden/>
              </w:rPr>
            </w:r>
            <w:r>
              <w:rPr>
                <w:webHidden/>
              </w:rPr>
              <w:fldChar w:fldCharType="separate"/>
            </w:r>
            <w:r>
              <w:rPr>
                <w:webHidden/>
              </w:rPr>
              <w:t>5</w:t>
            </w:r>
            <w:r>
              <w:rPr>
                <w:webHidden/>
              </w:rPr>
              <w:fldChar w:fldCharType="end"/>
            </w:r>
          </w:hyperlink>
        </w:p>
        <w:p w14:paraId="2A5E5EDF" w14:textId="3DE71BF2"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9" w:history="1">
            <w:r w:rsidRPr="00B36601">
              <w:rPr>
                <w:rStyle w:val="Hyperlink"/>
              </w:rPr>
              <w:t>4.3</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November: doden begraven – anderen TROOSTEN</w:t>
            </w:r>
            <w:r>
              <w:rPr>
                <w:webHidden/>
              </w:rPr>
              <w:tab/>
            </w:r>
            <w:r>
              <w:rPr>
                <w:webHidden/>
              </w:rPr>
              <w:fldChar w:fldCharType="begin"/>
            </w:r>
            <w:r>
              <w:rPr>
                <w:webHidden/>
              </w:rPr>
              <w:instrText xml:space="preserve"> PAGEREF _Toc231292349 \h </w:instrText>
            </w:r>
            <w:r>
              <w:rPr>
                <w:webHidden/>
              </w:rPr>
            </w:r>
            <w:r>
              <w:rPr>
                <w:webHidden/>
              </w:rPr>
              <w:fldChar w:fldCharType="separate"/>
            </w:r>
            <w:r>
              <w:rPr>
                <w:webHidden/>
              </w:rPr>
              <w:t>5</w:t>
            </w:r>
            <w:r>
              <w:rPr>
                <w:webHidden/>
              </w:rPr>
              <w:fldChar w:fldCharType="end"/>
            </w:r>
          </w:hyperlink>
        </w:p>
        <w:p w14:paraId="016A4AC9" w14:textId="25986F71"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0" w:history="1">
            <w:r w:rsidRPr="00B36601">
              <w:rPr>
                <w:rStyle w:val="Hyperlink"/>
              </w:rPr>
              <w:t>4.4</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December: vreemdelingen herbergen – anderen WELKOM heten</w:t>
            </w:r>
            <w:r>
              <w:rPr>
                <w:webHidden/>
              </w:rPr>
              <w:tab/>
            </w:r>
            <w:r>
              <w:rPr>
                <w:webHidden/>
              </w:rPr>
              <w:fldChar w:fldCharType="begin"/>
            </w:r>
            <w:r>
              <w:rPr>
                <w:webHidden/>
              </w:rPr>
              <w:instrText xml:space="preserve"> PAGEREF _Toc231292350 \h </w:instrText>
            </w:r>
            <w:r>
              <w:rPr>
                <w:webHidden/>
              </w:rPr>
            </w:r>
            <w:r>
              <w:rPr>
                <w:webHidden/>
              </w:rPr>
              <w:fldChar w:fldCharType="separate"/>
            </w:r>
            <w:r>
              <w:rPr>
                <w:webHidden/>
              </w:rPr>
              <w:t>5</w:t>
            </w:r>
            <w:r>
              <w:rPr>
                <w:webHidden/>
              </w:rPr>
              <w:fldChar w:fldCharType="end"/>
            </w:r>
          </w:hyperlink>
        </w:p>
        <w:p w14:paraId="65C3B637" w14:textId="3CD7B397"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1" w:history="1">
            <w:r w:rsidRPr="00B36601">
              <w:rPr>
                <w:rStyle w:val="Hyperlink"/>
              </w:rPr>
              <w:t>4.5</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Januari: vrede zoeken – SORRY zeggen.</w:t>
            </w:r>
            <w:r>
              <w:rPr>
                <w:webHidden/>
              </w:rPr>
              <w:tab/>
            </w:r>
            <w:r>
              <w:rPr>
                <w:webHidden/>
              </w:rPr>
              <w:fldChar w:fldCharType="begin"/>
            </w:r>
            <w:r>
              <w:rPr>
                <w:webHidden/>
              </w:rPr>
              <w:instrText xml:space="preserve"> PAGEREF _Toc231292351 \h </w:instrText>
            </w:r>
            <w:r>
              <w:rPr>
                <w:webHidden/>
              </w:rPr>
            </w:r>
            <w:r>
              <w:rPr>
                <w:webHidden/>
              </w:rPr>
              <w:fldChar w:fldCharType="separate"/>
            </w:r>
            <w:r>
              <w:rPr>
                <w:webHidden/>
              </w:rPr>
              <w:t>5</w:t>
            </w:r>
            <w:r>
              <w:rPr>
                <w:webHidden/>
              </w:rPr>
              <w:fldChar w:fldCharType="end"/>
            </w:r>
          </w:hyperlink>
        </w:p>
        <w:p w14:paraId="20325AD6" w14:textId="4E52C832"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2" w:history="1">
            <w:r w:rsidRPr="00B36601">
              <w:rPr>
                <w:rStyle w:val="Hyperlink"/>
              </w:rPr>
              <w:t>4.6</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Februari: gevangenen bezoeken – SORRY ZEGGEN</w:t>
            </w:r>
            <w:r>
              <w:rPr>
                <w:webHidden/>
              </w:rPr>
              <w:tab/>
            </w:r>
            <w:r>
              <w:rPr>
                <w:webHidden/>
              </w:rPr>
              <w:fldChar w:fldCharType="begin"/>
            </w:r>
            <w:r>
              <w:rPr>
                <w:webHidden/>
              </w:rPr>
              <w:instrText xml:space="preserve"> PAGEREF _Toc231292352 \h </w:instrText>
            </w:r>
            <w:r>
              <w:rPr>
                <w:webHidden/>
              </w:rPr>
            </w:r>
            <w:r>
              <w:rPr>
                <w:webHidden/>
              </w:rPr>
              <w:fldChar w:fldCharType="separate"/>
            </w:r>
            <w:r>
              <w:rPr>
                <w:webHidden/>
              </w:rPr>
              <w:t>5</w:t>
            </w:r>
            <w:r>
              <w:rPr>
                <w:webHidden/>
              </w:rPr>
              <w:fldChar w:fldCharType="end"/>
            </w:r>
          </w:hyperlink>
        </w:p>
        <w:p w14:paraId="46D3968A" w14:textId="4BAC3216"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3" w:history="1">
            <w:r w:rsidRPr="00B36601">
              <w:rPr>
                <w:rStyle w:val="Hyperlink"/>
              </w:rPr>
              <w:t>4.7</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Maart: hongerigen spijzen - DELEN</w:t>
            </w:r>
            <w:r>
              <w:rPr>
                <w:webHidden/>
              </w:rPr>
              <w:tab/>
            </w:r>
            <w:r>
              <w:rPr>
                <w:webHidden/>
              </w:rPr>
              <w:fldChar w:fldCharType="begin"/>
            </w:r>
            <w:r>
              <w:rPr>
                <w:webHidden/>
              </w:rPr>
              <w:instrText xml:space="preserve"> PAGEREF _Toc231292353 \h </w:instrText>
            </w:r>
            <w:r>
              <w:rPr>
                <w:webHidden/>
              </w:rPr>
            </w:r>
            <w:r>
              <w:rPr>
                <w:webHidden/>
              </w:rPr>
              <w:fldChar w:fldCharType="separate"/>
            </w:r>
            <w:r>
              <w:rPr>
                <w:webHidden/>
              </w:rPr>
              <w:t>5</w:t>
            </w:r>
            <w:r>
              <w:rPr>
                <w:webHidden/>
              </w:rPr>
              <w:fldChar w:fldCharType="end"/>
            </w:r>
          </w:hyperlink>
        </w:p>
        <w:p w14:paraId="3E42FAF5" w14:textId="2EEA6CF3"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4" w:history="1">
            <w:r w:rsidRPr="00B36601">
              <w:rPr>
                <w:rStyle w:val="Hyperlink"/>
              </w:rPr>
              <w:t>4.8</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April: naakten kleden – elkaar BESCHERMEN</w:t>
            </w:r>
            <w:r>
              <w:rPr>
                <w:webHidden/>
              </w:rPr>
              <w:tab/>
            </w:r>
            <w:r>
              <w:rPr>
                <w:webHidden/>
              </w:rPr>
              <w:fldChar w:fldCharType="begin"/>
            </w:r>
            <w:r>
              <w:rPr>
                <w:webHidden/>
              </w:rPr>
              <w:instrText xml:space="preserve"> PAGEREF _Toc231292354 \h </w:instrText>
            </w:r>
            <w:r>
              <w:rPr>
                <w:webHidden/>
              </w:rPr>
            </w:r>
            <w:r>
              <w:rPr>
                <w:webHidden/>
              </w:rPr>
              <w:fldChar w:fldCharType="separate"/>
            </w:r>
            <w:r>
              <w:rPr>
                <w:webHidden/>
              </w:rPr>
              <w:t>6</w:t>
            </w:r>
            <w:r>
              <w:rPr>
                <w:webHidden/>
              </w:rPr>
              <w:fldChar w:fldCharType="end"/>
            </w:r>
          </w:hyperlink>
        </w:p>
        <w:p w14:paraId="2AA26624" w14:textId="4475B7A0"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5" w:history="1">
            <w:r w:rsidRPr="00B36601">
              <w:rPr>
                <w:rStyle w:val="Hyperlink"/>
              </w:rPr>
              <w:t>4.9</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Mei: zorgen voor de schepping – ZORGEN VOOR DE NATUUR</w:t>
            </w:r>
            <w:r>
              <w:rPr>
                <w:webHidden/>
              </w:rPr>
              <w:tab/>
            </w:r>
            <w:r>
              <w:rPr>
                <w:webHidden/>
              </w:rPr>
              <w:fldChar w:fldCharType="begin"/>
            </w:r>
            <w:r>
              <w:rPr>
                <w:webHidden/>
              </w:rPr>
              <w:instrText xml:space="preserve"> PAGEREF _Toc231292355 \h </w:instrText>
            </w:r>
            <w:r>
              <w:rPr>
                <w:webHidden/>
              </w:rPr>
            </w:r>
            <w:r>
              <w:rPr>
                <w:webHidden/>
              </w:rPr>
              <w:fldChar w:fldCharType="separate"/>
            </w:r>
            <w:r>
              <w:rPr>
                <w:webHidden/>
              </w:rPr>
              <w:t>6</w:t>
            </w:r>
            <w:r>
              <w:rPr>
                <w:webHidden/>
              </w:rPr>
              <w:fldChar w:fldCharType="end"/>
            </w:r>
          </w:hyperlink>
        </w:p>
        <w:p w14:paraId="33354474" w14:textId="22E48EF4"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6" w:history="1">
            <w:r w:rsidRPr="00B36601">
              <w:rPr>
                <w:rStyle w:val="Hyperlink"/>
              </w:rPr>
              <w:t>4.10</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JunI: hoop levend houden – HOOP</w:t>
            </w:r>
            <w:r>
              <w:rPr>
                <w:webHidden/>
              </w:rPr>
              <w:tab/>
            </w:r>
            <w:r>
              <w:rPr>
                <w:webHidden/>
              </w:rPr>
              <w:fldChar w:fldCharType="begin"/>
            </w:r>
            <w:r>
              <w:rPr>
                <w:webHidden/>
              </w:rPr>
              <w:instrText xml:space="preserve"> PAGEREF _Toc231292356 \h </w:instrText>
            </w:r>
            <w:r>
              <w:rPr>
                <w:webHidden/>
              </w:rPr>
            </w:r>
            <w:r>
              <w:rPr>
                <w:webHidden/>
              </w:rPr>
              <w:fldChar w:fldCharType="separate"/>
            </w:r>
            <w:r>
              <w:rPr>
                <w:webHidden/>
              </w:rPr>
              <w:t>6</w:t>
            </w:r>
            <w:r>
              <w:rPr>
                <w:webHidden/>
              </w:rPr>
              <w:fldChar w:fldCharType="end"/>
            </w:r>
          </w:hyperlink>
        </w:p>
        <w:p w14:paraId="1D8FD3A9" w14:textId="62696AC6"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57" w:history="1">
            <w:r w:rsidRPr="00B36601">
              <w:rPr>
                <w:rStyle w:val="Hyperlink"/>
                <w:noProof/>
              </w:rPr>
              <w:t>5</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rPr>
              <w:t>5. Afrondend gebedsmoment</w:t>
            </w:r>
            <w:r>
              <w:rPr>
                <w:noProof/>
                <w:webHidden/>
              </w:rPr>
              <w:tab/>
            </w:r>
            <w:r>
              <w:rPr>
                <w:noProof/>
                <w:webHidden/>
              </w:rPr>
              <w:fldChar w:fldCharType="begin"/>
            </w:r>
            <w:r>
              <w:rPr>
                <w:noProof/>
                <w:webHidden/>
              </w:rPr>
              <w:instrText xml:space="preserve"> PAGEREF _Toc231292357 \h </w:instrText>
            </w:r>
            <w:r>
              <w:rPr>
                <w:noProof/>
                <w:webHidden/>
              </w:rPr>
            </w:r>
            <w:r>
              <w:rPr>
                <w:noProof/>
                <w:webHidden/>
              </w:rPr>
              <w:fldChar w:fldCharType="separate"/>
            </w:r>
            <w:r>
              <w:rPr>
                <w:noProof/>
                <w:webHidden/>
              </w:rPr>
              <w:t>6</w:t>
            </w:r>
            <w:r>
              <w:rPr>
                <w:noProof/>
                <w:webHidden/>
              </w:rPr>
              <w:fldChar w:fldCharType="end"/>
            </w:r>
          </w:hyperlink>
        </w:p>
        <w:p w14:paraId="31B7B2BE" w14:textId="78A8937E"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58" w:history="1">
            <w:r w:rsidRPr="00B36601">
              <w:rPr>
                <w:rStyle w:val="Hyperlink"/>
                <w:noProof/>
              </w:rPr>
              <w:t>6</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rPr>
              <w:t>6. Bijlagen</w:t>
            </w:r>
            <w:r>
              <w:rPr>
                <w:noProof/>
                <w:webHidden/>
              </w:rPr>
              <w:tab/>
            </w:r>
            <w:r>
              <w:rPr>
                <w:noProof/>
                <w:webHidden/>
              </w:rPr>
              <w:fldChar w:fldCharType="begin"/>
            </w:r>
            <w:r>
              <w:rPr>
                <w:noProof/>
                <w:webHidden/>
              </w:rPr>
              <w:instrText xml:space="preserve"> PAGEREF _Toc231292358 \h </w:instrText>
            </w:r>
            <w:r>
              <w:rPr>
                <w:noProof/>
                <w:webHidden/>
              </w:rPr>
            </w:r>
            <w:r>
              <w:rPr>
                <w:noProof/>
                <w:webHidden/>
              </w:rPr>
              <w:fldChar w:fldCharType="separate"/>
            </w:r>
            <w:r>
              <w:rPr>
                <w:noProof/>
                <w:webHidden/>
              </w:rPr>
              <w:t>7</w:t>
            </w:r>
            <w:r>
              <w:rPr>
                <w:noProof/>
                <w:webHidden/>
              </w:rPr>
              <w:fldChar w:fldCharType="end"/>
            </w:r>
          </w:hyperlink>
        </w:p>
        <w:p w14:paraId="6F50ED46" w14:textId="0D940D2E"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9" w:history="1">
            <w:r w:rsidRPr="00B36601">
              <w:rPr>
                <w:rStyle w:val="Hyperlink"/>
              </w:rPr>
              <w:t>6.1</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Afbeeldingen uit Leeftocht per maand (Anneke Bollebakker)</w:t>
            </w:r>
            <w:r>
              <w:rPr>
                <w:webHidden/>
              </w:rPr>
              <w:tab/>
            </w:r>
            <w:r>
              <w:rPr>
                <w:webHidden/>
              </w:rPr>
              <w:fldChar w:fldCharType="begin"/>
            </w:r>
            <w:r>
              <w:rPr>
                <w:webHidden/>
              </w:rPr>
              <w:instrText xml:space="preserve"> PAGEREF _Toc231292359 \h </w:instrText>
            </w:r>
            <w:r>
              <w:rPr>
                <w:webHidden/>
              </w:rPr>
            </w:r>
            <w:r>
              <w:rPr>
                <w:webHidden/>
              </w:rPr>
              <w:fldChar w:fldCharType="separate"/>
            </w:r>
            <w:r>
              <w:rPr>
                <w:webHidden/>
              </w:rPr>
              <w:t>7</w:t>
            </w:r>
            <w:r>
              <w:rPr>
                <w:webHidden/>
              </w:rPr>
              <w:fldChar w:fldCharType="end"/>
            </w:r>
          </w:hyperlink>
        </w:p>
        <w:p w14:paraId="0EAB96DC" w14:textId="05769AA5"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0" w:history="1">
            <w:r w:rsidRPr="00B36601">
              <w:rPr>
                <w:rStyle w:val="Hyperlink"/>
              </w:rPr>
              <w:t>6.2</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Buitenkant hartendoosjes met bijbelcitaten</w:t>
            </w:r>
            <w:r>
              <w:rPr>
                <w:webHidden/>
              </w:rPr>
              <w:tab/>
            </w:r>
            <w:r>
              <w:rPr>
                <w:webHidden/>
              </w:rPr>
              <w:fldChar w:fldCharType="begin"/>
            </w:r>
            <w:r>
              <w:rPr>
                <w:webHidden/>
              </w:rPr>
              <w:instrText xml:space="preserve"> PAGEREF _Toc231292360 \h </w:instrText>
            </w:r>
            <w:r>
              <w:rPr>
                <w:webHidden/>
              </w:rPr>
            </w:r>
            <w:r>
              <w:rPr>
                <w:webHidden/>
              </w:rPr>
              <w:fldChar w:fldCharType="separate"/>
            </w:r>
            <w:r>
              <w:rPr>
                <w:webHidden/>
              </w:rPr>
              <w:t>8</w:t>
            </w:r>
            <w:r>
              <w:rPr>
                <w:webHidden/>
              </w:rPr>
              <w:fldChar w:fldCharType="end"/>
            </w:r>
          </w:hyperlink>
        </w:p>
        <w:p w14:paraId="67C73648" w14:textId="469A5332"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1" w:history="1">
            <w:r w:rsidRPr="00B36601">
              <w:rPr>
                <w:rStyle w:val="Hyperlink"/>
              </w:rPr>
              <w:t>6.3</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Binnenkant hartendoosjes stroken/doe-hartjes per maand</w:t>
            </w:r>
            <w:r>
              <w:rPr>
                <w:webHidden/>
              </w:rPr>
              <w:tab/>
            </w:r>
            <w:r>
              <w:rPr>
                <w:webHidden/>
              </w:rPr>
              <w:fldChar w:fldCharType="begin"/>
            </w:r>
            <w:r>
              <w:rPr>
                <w:webHidden/>
              </w:rPr>
              <w:instrText xml:space="preserve"> PAGEREF _Toc231292361 \h </w:instrText>
            </w:r>
            <w:r>
              <w:rPr>
                <w:webHidden/>
              </w:rPr>
            </w:r>
            <w:r>
              <w:rPr>
                <w:webHidden/>
              </w:rPr>
              <w:fldChar w:fldCharType="separate"/>
            </w:r>
            <w:r>
              <w:rPr>
                <w:webHidden/>
              </w:rPr>
              <w:t>9</w:t>
            </w:r>
            <w:r>
              <w:rPr>
                <w:webHidden/>
              </w:rPr>
              <w:fldChar w:fldCharType="end"/>
            </w:r>
          </w:hyperlink>
        </w:p>
        <w:p w14:paraId="607A697B" w14:textId="4437C0E9" w:rsidR="00033709" w:rsidRDefault="00033709">
          <w:pPr>
            <w:pStyle w:val="Inhopg3"/>
            <w:rPr>
              <w:rFonts w:asciiTheme="minorHAnsi" w:eastAsiaTheme="minorEastAsia" w:hAnsiTheme="minorHAnsi"/>
              <w:noProof/>
              <w:color w:val="auto"/>
              <w:kern w:val="2"/>
              <w:sz w:val="24"/>
              <w:szCs w:val="24"/>
              <w:lang w:eastAsia="nl-BE"/>
              <w14:ligatures w14:val="standardContextual"/>
            </w:rPr>
          </w:pPr>
          <w:hyperlink w:anchor="_Toc231292362" w:history="1">
            <w:r w:rsidRPr="00B36601">
              <w:rPr>
                <w:rStyle w:val="Hyperlink"/>
                <w:noProof/>
              </w:rPr>
              <w:t>6.3.1</w:t>
            </w:r>
            <w:r>
              <w:rPr>
                <w:rFonts w:asciiTheme="minorHAnsi" w:eastAsiaTheme="minorEastAsia" w:hAnsiTheme="minorHAnsi"/>
                <w:noProof/>
                <w:color w:val="auto"/>
                <w:kern w:val="2"/>
                <w:sz w:val="24"/>
                <w:szCs w:val="24"/>
                <w:lang w:eastAsia="nl-BE"/>
                <w14:ligatures w14:val="standardContextual"/>
              </w:rPr>
              <w:tab/>
            </w:r>
            <w:r w:rsidRPr="00B36601">
              <w:rPr>
                <w:rStyle w:val="Hyperlink"/>
                <w:noProof/>
              </w:rPr>
              <w:t>Voor de leerlingen:</w:t>
            </w:r>
            <w:r>
              <w:rPr>
                <w:noProof/>
                <w:webHidden/>
              </w:rPr>
              <w:tab/>
            </w:r>
            <w:r>
              <w:rPr>
                <w:noProof/>
                <w:webHidden/>
              </w:rPr>
              <w:fldChar w:fldCharType="begin"/>
            </w:r>
            <w:r>
              <w:rPr>
                <w:noProof/>
                <w:webHidden/>
              </w:rPr>
              <w:instrText xml:space="preserve"> PAGEREF _Toc231292362 \h </w:instrText>
            </w:r>
            <w:r>
              <w:rPr>
                <w:noProof/>
                <w:webHidden/>
              </w:rPr>
            </w:r>
            <w:r>
              <w:rPr>
                <w:noProof/>
                <w:webHidden/>
              </w:rPr>
              <w:fldChar w:fldCharType="separate"/>
            </w:r>
            <w:r>
              <w:rPr>
                <w:noProof/>
                <w:webHidden/>
              </w:rPr>
              <w:t>9</w:t>
            </w:r>
            <w:r>
              <w:rPr>
                <w:noProof/>
                <w:webHidden/>
              </w:rPr>
              <w:fldChar w:fldCharType="end"/>
            </w:r>
          </w:hyperlink>
        </w:p>
        <w:p w14:paraId="532D8127" w14:textId="0CC0C795" w:rsidR="00033709" w:rsidRDefault="00033709">
          <w:pPr>
            <w:pStyle w:val="Inhopg3"/>
            <w:rPr>
              <w:rFonts w:asciiTheme="minorHAnsi" w:eastAsiaTheme="minorEastAsia" w:hAnsiTheme="minorHAnsi"/>
              <w:noProof/>
              <w:color w:val="auto"/>
              <w:kern w:val="2"/>
              <w:sz w:val="24"/>
              <w:szCs w:val="24"/>
              <w:lang w:eastAsia="nl-BE"/>
              <w14:ligatures w14:val="standardContextual"/>
            </w:rPr>
          </w:pPr>
          <w:hyperlink w:anchor="_Toc231292363" w:history="1">
            <w:r w:rsidRPr="00B36601">
              <w:rPr>
                <w:rStyle w:val="Hyperlink"/>
                <w:noProof/>
              </w:rPr>
              <w:t>6.3.2</w:t>
            </w:r>
            <w:r>
              <w:rPr>
                <w:rFonts w:asciiTheme="minorHAnsi" w:eastAsiaTheme="minorEastAsia" w:hAnsiTheme="minorHAnsi"/>
                <w:noProof/>
                <w:color w:val="auto"/>
                <w:kern w:val="2"/>
                <w:sz w:val="24"/>
                <w:szCs w:val="24"/>
                <w:lang w:eastAsia="nl-BE"/>
                <w14:ligatures w14:val="standardContextual"/>
              </w:rPr>
              <w:tab/>
            </w:r>
            <w:r w:rsidRPr="00B36601">
              <w:rPr>
                <w:rStyle w:val="Hyperlink"/>
                <w:noProof/>
              </w:rPr>
              <w:t>Voor het team:</w:t>
            </w:r>
            <w:r>
              <w:rPr>
                <w:noProof/>
                <w:webHidden/>
              </w:rPr>
              <w:tab/>
            </w:r>
            <w:r>
              <w:rPr>
                <w:noProof/>
                <w:webHidden/>
              </w:rPr>
              <w:fldChar w:fldCharType="begin"/>
            </w:r>
            <w:r>
              <w:rPr>
                <w:noProof/>
                <w:webHidden/>
              </w:rPr>
              <w:instrText xml:space="preserve"> PAGEREF _Toc231292363 \h </w:instrText>
            </w:r>
            <w:r>
              <w:rPr>
                <w:noProof/>
                <w:webHidden/>
              </w:rPr>
            </w:r>
            <w:r>
              <w:rPr>
                <w:noProof/>
                <w:webHidden/>
              </w:rPr>
              <w:fldChar w:fldCharType="separate"/>
            </w:r>
            <w:r>
              <w:rPr>
                <w:noProof/>
                <w:webHidden/>
              </w:rPr>
              <w:t>14</w:t>
            </w:r>
            <w:r>
              <w:rPr>
                <w:noProof/>
                <w:webHidden/>
              </w:rPr>
              <w:fldChar w:fldCharType="end"/>
            </w:r>
          </w:hyperlink>
        </w:p>
        <w:p w14:paraId="13C09D79" w14:textId="79B31007"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4" w:history="1">
            <w:r w:rsidRPr="00B36601">
              <w:rPr>
                <w:rStyle w:val="Hyperlink"/>
              </w:rPr>
              <w:t>6.4</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Hartenpuzzels</w:t>
            </w:r>
            <w:r>
              <w:rPr>
                <w:webHidden/>
              </w:rPr>
              <w:tab/>
            </w:r>
            <w:r>
              <w:rPr>
                <w:webHidden/>
              </w:rPr>
              <w:fldChar w:fldCharType="begin"/>
            </w:r>
            <w:r>
              <w:rPr>
                <w:webHidden/>
              </w:rPr>
              <w:instrText xml:space="preserve"> PAGEREF _Toc231292364 \h </w:instrText>
            </w:r>
            <w:r>
              <w:rPr>
                <w:webHidden/>
              </w:rPr>
            </w:r>
            <w:r>
              <w:rPr>
                <w:webHidden/>
              </w:rPr>
              <w:fldChar w:fldCharType="separate"/>
            </w:r>
            <w:r>
              <w:rPr>
                <w:webHidden/>
              </w:rPr>
              <w:t>14</w:t>
            </w:r>
            <w:r>
              <w:rPr>
                <w:webHidden/>
              </w:rPr>
              <w:fldChar w:fldCharType="end"/>
            </w:r>
          </w:hyperlink>
        </w:p>
        <w:p w14:paraId="5F65D870" w14:textId="35B85A08"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5" w:history="1">
            <w:r w:rsidRPr="00B36601">
              <w:rPr>
                <w:rStyle w:val="Hyperlink"/>
              </w:rPr>
              <w:t>6.5</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Bijbelverhaal van Tobit</w:t>
            </w:r>
            <w:r>
              <w:rPr>
                <w:webHidden/>
              </w:rPr>
              <w:tab/>
            </w:r>
            <w:r>
              <w:rPr>
                <w:webHidden/>
              </w:rPr>
              <w:fldChar w:fldCharType="begin"/>
            </w:r>
            <w:r>
              <w:rPr>
                <w:webHidden/>
              </w:rPr>
              <w:instrText xml:space="preserve"> PAGEREF _Toc231292365 \h </w:instrText>
            </w:r>
            <w:r>
              <w:rPr>
                <w:webHidden/>
              </w:rPr>
            </w:r>
            <w:r>
              <w:rPr>
                <w:webHidden/>
              </w:rPr>
              <w:fldChar w:fldCharType="separate"/>
            </w:r>
            <w:r>
              <w:rPr>
                <w:webHidden/>
              </w:rPr>
              <w:t>15</w:t>
            </w:r>
            <w:r>
              <w:rPr>
                <w:webHidden/>
              </w:rPr>
              <w:fldChar w:fldCharType="end"/>
            </w:r>
          </w:hyperlink>
        </w:p>
        <w:p w14:paraId="612D2457" w14:textId="70E3B216" w:rsidR="00033709" w:rsidRDefault="00033709">
          <w:pPr>
            <w:pStyle w:val="Inhopg3"/>
            <w:rPr>
              <w:rFonts w:asciiTheme="minorHAnsi" w:eastAsiaTheme="minorEastAsia" w:hAnsiTheme="minorHAnsi"/>
              <w:noProof/>
              <w:color w:val="auto"/>
              <w:kern w:val="2"/>
              <w:sz w:val="24"/>
              <w:szCs w:val="24"/>
              <w:lang w:eastAsia="nl-BE"/>
              <w14:ligatures w14:val="standardContextual"/>
            </w:rPr>
          </w:pPr>
          <w:hyperlink w:anchor="_Toc231292366" w:history="1">
            <w:r w:rsidRPr="00B36601">
              <w:rPr>
                <w:rStyle w:val="Hyperlink"/>
                <w:rFonts w:eastAsia="Times New Roman" w:cs="Times New Roman"/>
                <w:b/>
                <w:bCs/>
                <w:noProof/>
                <w:lang w:eastAsia="nl-BE"/>
              </w:rPr>
              <w:t>Tobit en het begraven van de doden.</w:t>
            </w:r>
            <w:r>
              <w:rPr>
                <w:noProof/>
                <w:webHidden/>
              </w:rPr>
              <w:tab/>
            </w:r>
            <w:r>
              <w:rPr>
                <w:noProof/>
                <w:webHidden/>
              </w:rPr>
              <w:fldChar w:fldCharType="begin"/>
            </w:r>
            <w:r>
              <w:rPr>
                <w:noProof/>
                <w:webHidden/>
              </w:rPr>
              <w:instrText xml:space="preserve"> PAGEREF _Toc231292366 \h </w:instrText>
            </w:r>
            <w:r>
              <w:rPr>
                <w:noProof/>
                <w:webHidden/>
              </w:rPr>
            </w:r>
            <w:r>
              <w:rPr>
                <w:noProof/>
                <w:webHidden/>
              </w:rPr>
              <w:fldChar w:fldCharType="separate"/>
            </w:r>
            <w:r>
              <w:rPr>
                <w:noProof/>
                <w:webHidden/>
              </w:rPr>
              <w:t>15</w:t>
            </w:r>
            <w:r>
              <w:rPr>
                <w:noProof/>
                <w:webHidden/>
              </w:rPr>
              <w:fldChar w:fldCharType="end"/>
            </w:r>
          </w:hyperlink>
        </w:p>
        <w:p w14:paraId="1BD80DC7" w14:textId="634292E5"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7" w:history="1">
            <w:r w:rsidRPr="00B36601">
              <w:rPr>
                <w:rStyle w:val="Hyperlink"/>
              </w:rPr>
              <w:t>6.6</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6.6 Hartenhangertje voor boom</w:t>
            </w:r>
            <w:r>
              <w:rPr>
                <w:webHidden/>
              </w:rPr>
              <w:tab/>
            </w:r>
            <w:r>
              <w:rPr>
                <w:webHidden/>
              </w:rPr>
              <w:fldChar w:fldCharType="begin"/>
            </w:r>
            <w:r>
              <w:rPr>
                <w:webHidden/>
              </w:rPr>
              <w:instrText xml:space="preserve"> PAGEREF _Toc231292367 \h </w:instrText>
            </w:r>
            <w:r>
              <w:rPr>
                <w:webHidden/>
              </w:rPr>
            </w:r>
            <w:r>
              <w:rPr>
                <w:webHidden/>
              </w:rPr>
              <w:fldChar w:fldCharType="separate"/>
            </w:r>
            <w:r>
              <w:rPr>
                <w:webHidden/>
              </w:rPr>
              <w:t>15</w:t>
            </w:r>
            <w:r>
              <w:rPr>
                <w:webHidden/>
              </w:rPr>
              <w:fldChar w:fldCharType="end"/>
            </w:r>
          </w:hyperlink>
        </w:p>
        <w:p w14:paraId="22D3A290" w14:textId="4A953B8C" w:rsidR="00BC28E3" w:rsidRDefault="00BC28E3" w:rsidP="006B1873">
          <w:pPr>
            <w:pStyle w:val="Inhopg3"/>
          </w:pPr>
          <w:r>
            <w:rPr>
              <w:b/>
              <w:bCs/>
              <w:lang w:val="nl-NL"/>
            </w:rPr>
            <w:fldChar w:fldCharType="end"/>
          </w:r>
        </w:p>
      </w:sdtContent>
    </w:sdt>
    <w:p w14:paraId="592F8A55" w14:textId="5E4AD3DB" w:rsidR="00F96041" w:rsidRPr="00245C61" w:rsidRDefault="00571603" w:rsidP="00DF6328">
      <w:pPr>
        <w:jc w:val="center"/>
      </w:pPr>
      <w:r w:rsidRPr="00571603">
        <w:rPr>
          <w:rFonts w:ascii="Aptos" w:eastAsia="Aptos" w:hAnsi="Aptos" w:cs="Times New Roman"/>
          <w:b/>
          <w:bCs/>
          <w:noProof/>
          <w:color w:val="auto"/>
          <w:kern w:val="2"/>
          <w:sz w:val="56"/>
          <w:szCs w:val="56"/>
          <w:lang w:val="nl-NL"/>
          <w14:ligatures w14:val="standardContextual"/>
        </w:rPr>
        <w:lastRenderedPageBreak/>
        <w:drawing>
          <wp:inline distT="0" distB="0" distL="0" distR="0" wp14:anchorId="77AE68DF" wp14:editId="6EAE81DD">
            <wp:extent cx="1783080" cy="2378226"/>
            <wp:effectExtent l="0" t="0" r="7620" b="3175"/>
            <wp:docPr id="21265591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59161" name=""/>
                    <pic:cNvPicPr/>
                  </pic:nvPicPr>
                  <pic:blipFill>
                    <a:blip r:embed="rId12"/>
                    <a:stretch>
                      <a:fillRect/>
                    </a:stretch>
                  </pic:blipFill>
                  <pic:spPr>
                    <a:xfrm>
                      <a:off x="0" y="0"/>
                      <a:ext cx="1804233" cy="2406439"/>
                    </a:xfrm>
                    <a:prstGeom prst="rect">
                      <a:avLst/>
                    </a:prstGeom>
                  </pic:spPr>
                </pic:pic>
              </a:graphicData>
            </a:graphic>
          </wp:inline>
        </w:drawing>
      </w:r>
    </w:p>
    <w:p w14:paraId="137A385C" w14:textId="07860134" w:rsidR="008A2765" w:rsidRDefault="00704C5C" w:rsidP="008A2765">
      <w:pPr>
        <w:pStyle w:val="Kop1"/>
        <w:keepNext w:val="0"/>
        <w:keepLines w:val="0"/>
      </w:pPr>
      <w:bookmarkStart w:id="1" w:name="_Toc2167726"/>
      <w:bookmarkStart w:id="2" w:name="_Toc3365342"/>
      <w:bookmarkStart w:id="3" w:name="_Toc3534952"/>
      <w:bookmarkStart w:id="4" w:name="_Toc231292332"/>
      <w:r>
        <w:t>Opzet van het project</w:t>
      </w:r>
      <w:bookmarkEnd w:id="1"/>
      <w:bookmarkEnd w:id="2"/>
      <w:bookmarkEnd w:id="3"/>
      <w:bookmarkEnd w:id="4"/>
    </w:p>
    <w:p w14:paraId="6A4460B9" w14:textId="4D6D5072" w:rsidR="00233D9D" w:rsidRPr="00233D9D" w:rsidRDefault="00E739F0" w:rsidP="00233D9D">
      <w:pPr>
        <w:rPr>
          <w:lang w:val="nl-NL"/>
        </w:rPr>
      </w:pPr>
      <w:r>
        <w:t>Dit schooljaar</w:t>
      </w:r>
      <w:r w:rsidR="00233D9D" w:rsidRPr="00233D9D">
        <w:rPr>
          <w:lang w:val="nl-NL"/>
        </w:rPr>
        <w:t xml:space="preserve"> gaan we samen aan de slag met het jaarthema:  “</w:t>
      </w:r>
      <w:r w:rsidR="00233D9D" w:rsidRPr="00233D9D">
        <w:rPr>
          <w:b/>
          <w:bCs/>
          <w:lang w:val="nl-NL"/>
        </w:rPr>
        <w:t>Liefde werkt in barmhartigheid</w:t>
      </w:r>
      <w:r w:rsidR="00233D9D" w:rsidRPr="00233D9D">
        <w:rPr>
          <w:lang w:val="nl-NL"/>
        </w:rPr>
        <w:t>”. We willen de pastorale zorg versterken en zichtbaar maken in het dagelijkse schoolleven.</w:t>
      </w:r>
    </w:p>
    <w:p w14:paraId="5C3F9849" w14:textId="77777777" w:rsidR="00233D9D" w:rsidRPr="00233D9D" w:rsidRDefault="00233D9D" w:rsidP="00233D9D">
      <w:pPr>
        <w:rPr>
          <w:lang w:val="nl-NL"/>
        </w:rPr>
      </w:pPr>
      <w:r w:rsidRPr="00233D9D">
        <w:rPr>
          <w:lang w:val="nl-NL"/>
        </w:rPr>
        <w:t xml:space="preserve"> Elke maand staat één  </w:t>
      </w:r>
      <w:r w:rsidRPr="00233D9D">
        <w:rPr>
          <w:b/>
          <w:bCs/>
          <w:i/>
          <w:iCs/>
          <w:lang w:val="nl-NL"/>
        </w:rPr>
        <w:t>werk van barmhartigheid</w:t>
      </w:r>
      <w:r w:rsidRPr="00233D9D">
        <w:rPr>
          <w:lang w:val="nl-NL"/>
        </w:rPr>
        <w:t xml:space="preserve"> centraal. We vertalen deze naar begrijpelijke en haalbare acties voor onze kleuters, leerlingen en voor het schoolteam.</w:t>
      </w:r>
    </w:p>
    <w:p w14:paraId="52D0D1E6" w14:textId="4F833336" w:rsidR="008A2765" w:rsidRDefault="00DC70B5" w:rsidP="008A2765">
      <w:pPr>
        <w:pStyle w:val="Kop2"/>
        <w:keepNext w:val="0"/>
        <w:keepLines w:val="0"/>
      </w:pPr>
      <w:bookmarkStart w:id="5" w:name="_Toc2167727"/>
      <w:bookmarkStart w:id="6" w:name="_Toc3365343"/>
      <w:bookmarkStart w:id="7" w:name="_Toc3534953"/>
      <w:bookmarkStart w:id="8" w:name="_Toc231292333"/>
      <w:r>
        <w:t>10 hartendoosjes</w:t>
      </w:r>
      <w:bookmarkEnd w:id="5"/>
      <w:bookmarkEnd w:id="6"/>
      <w:bookmarkEnd w:id="7"/>
      <w:bookmarkEnd w:id="8"/>
    </w:p>
    <w:p w14:paraId="4FC99252" w14:textId="24C34679" w:rsidR="00321DB2" w:rsidRDefault="00321DB2" w:rsidP="00FB2342">
      <w:pPr>
        <w:spacing w:after="0"/>
      </w:pPr>
      <w:r>
        <w:t>We werken met 10 hartendoosjes</w:t>
      </w:r>
      <w:r w:rsidR="00E911BF">
        <w:t>.</w:t>
      </w:r>
    </w:p>
    <w:p w14:paraId="508C0A55" w14:textId="096AD5DF" w:rsidR="00E911BF" w:rsidRDefault="00E911BF" w:rsidP="00FB2342">
      <w:pPr>
        <w:spacing w:after="0"/>
      </w:pPr>
      <w:r>
        <w:t xml:space="preserve">Op de </w:t>
      </w:r>
      <w:r w:rsidRPr="00FB2342">
        <w:rPr>
          <w:b/>
          <w:bCs/>
        </w:rPr>
        <w:t>buitenkant</w:t>
      </w:r>
      <w:r>
        <w:t xml:space="preserve"> staat een korte inspirerende Bijbetekst.</w:t>
      </w:r>
    </w:p>
    <w:p w14:paraId="03D5604F" w14:textId="48BEB9B5" w:rsidR="00E911BF" w:rsidRDefault="00E911BF" w:rsidP="00FB2342">
      <w:pPr>
        <w:spacing w:after="0"/>
      </w:pPr>
      <w:r w:rsidRPr="00FB2342">
        <w:rPr>
          <w:b/>
          <w:bCs/>
        </w:rPr>
        <w:t>In het doosje</w:t>
      </w:r>
      <w:r>
        <w:t xml:space="preserve"> zitten strookjes met zorgtips.</w:t>
      </w:r>
      <w:r w:rsidR="00FB2342">
        <w:t xml:space="preserve"> </w:t>
      </w:r>
    </w:p>
    <w:p w14:paraId="324CC82E" w14:textId="77777777" w:rsidR="00FB2342" w:rsidRDefault="00FB2342" w:rsidP="00FB2342">
      <w:pPr>
        <w:spacing w:after="0"/>
      </w:pPr>
    </w:p>
    <w:p w14:paraId="58780B78" w14:textId="536E8FC8" w:rsidR="00FB2342" w:rsidRDefault="00FB2342" w:rsidP="00FB2342">
      <w:pPr>
        <w:spacing w:after="0"/>
      </w:pPr>
      <w:r>
        <w:t xml:space="preserve">Barmhartigheid betekent voor ons immers “met je hart zien dat iemand hulp nodig heeft en daarnaar handelen; Barmhartig zijn is zorgzaam zijn. </w:t>
      </w:r>
    </w:p>
    <w:p w14:paraId="2815E0FB" w14:textId="30754984" w:rsidR="00FB2342" w:rsidRPr="00321DB2" w:rsidRDefault="00FB2342" w:rsidP="00FB2342">
      <w:pPr>
        <w:spacing w:after="0"/>
      </w:pPr>
      <w:r>
        <w:t>Doorheen het schooljaar groeit zo stap voor stap onze boom van Liefde en Barmhartigheid.</w:t>
      </w:r>
    </w:p>
    <w:p w14:paraId="40088AD6" w14:textId="77777777" w:rsidR="00C41398" w:rsidRPr="00C41398" w:rsidRDefault="00C41398" w:rsidP="00C41398"/>
    <w:p w14:paraId="7ACF24B5" w14:textId="77777777" w:rsidR="00291A98" w:rsidRDefault="00B76D07" w:rsidP="00B76D07">
      <w:pPr>
        <w:pStyle w:val="Kop1"/>
        <w:rPr>
          <w:lang w:val="nl-NL"/>
        </w:rPr>
      </w:pPr>
      <w:bookmarkStart w:id="9" w:name="_Toc231292334"/>
      <w:r>
        <w:rPr>
          <w:lang w:val="nl-NL"/>
        </w:rPr>
        <w:t>Benodigdheden</w:t>
      </w:r>
      <w:bookmarkEnd w:id="9"/>
    </w:p>
    <w:p w14:paraId="678424E4" w14:textId="34A05BA6" w:rsidR="003C72DF" w:rsidRPr="003C72DF" w:rsidRDefault="00FB2342" w:rsidP="003C72DF">
      <w:pPr>
        <w:spacing w:after="0"/>
        <w:rPr>
          <w:lang w:val="nl-NL"/>
        </w:rPr>
      </w:pPr>
      <w:r>
        <w:rPr>
          <w:lang w:val="nl-NL"/>
        </w:rPr>
        <w:t>-</w:t>
      </w:r>
      <w:r w:rsidR="003C72DF" w:rsidRPr="003C72DF">
        <w:rPr>
          <w:lang w:val="nl-NL"/>
        </w:rPr>
        <w:t>Een stevige tak (als symbool voor de boom)</w:t>
      </w:r>
    </w:p>
    <w:p w14:paraId="53883391" w14:textId="4C05B542" w:rsidR="003C72DF" w:rsidRPr="003C72DF" w:rsidRDefault="003C72DF" w:rsidP="003C72DF">
      <w:pPr>
        <w:spacing w:after="0"/>
        <w:rPr>
          <w:lang w:val="nl-NL"/>
        </w:rPr>
      </w:pPr>
      <w:r w:rsidRPr="003C72DF">
        <w:rPr>
          <w:lang w:val="nl-NL"/>
        </w:rPr>
        <w:t>-Hartenhangers (zie patroon</w:t>
      </w:r>
      <w:r w:rsidR="008F1431">
        <w:rPr>
          <w:lang w:val="nl-NL"/>
        </w:rPr>
        <w:t xml:space="preserve"> in de bijlagen</w:t>
      </w:r>
    </w:p>
    <w:p w14:paraId="2B2F1B5E" w14:textId="7DA2BA0A" w:rsidR="003C72DF" w:rsidRPr="003C72DF" w:rsidRDefault="003C72DF" w:rsidP="003C72DF">
      <w:pPr>
        <w:spacing w:after="0"/>
        <w:rPr>
          <w:lang w:val="nl-NL"/>
        </w:rPr>
      </w:pPr>
      <w:r w:rsidRPr="003C72DF">
        <w:rPr>
          <w:lang w:val="nl-NL"/>
        </w:rPr>
        <w:t xml:space="preserve">-Hartendozen met zorgtips </w:t>
      </w:r>
      <w:r w:rsidR="008F1431">
        <w:rPr>
          <w:lang w:val="nl-NL"/>
        </w:rPr>
        <w:t>(zie bijlagen</w:t>
      </w:r>
      <w:r w:rsidRPr="003C72DF">
        <w:rPr>
          <w:lang w:val="nl-NL"/>
        </w:rPr>
        <w:t xml:space="preserve"> </w:t>
      </w:r>
    </w:p>
    <w:p w14:paraId="4939A8E2" w14:textId="08C1A88C" w:rsidR="003C72DF" w:rsidRPr="003C72DF" w:rsidRDefault="003C72DF" w:rsidP="003C72DF">
      <w:pPr>
        <w:spacing w:after="0"/>
        <w:rPr>
          <w:lang w:val="nl-NL"/>
        </w:rPr>
      </w:pPr>
      <w:r w:rsidRPr="003C72DF">
        <w:rPr>
          <w:lang w:val="nl-NL"/>
        </w:rPr>
        <w:t>-Bijbelverha</w:t>
      </w:r>
      <w:r w:rsidR="008F1431">
        <w:rPr>
          <w:lang w:val="nl-NL"/>
        </w:rPr>
        <w:t>al van Tobit (zie bijlagen)</w:t>
      </w:r>
    </w:p>
    <w:p w14:paraId="436D982C" w14:textId="4410C7BC" w:rsidR="00FB2342" w:rsidRPr="00FB2342" w:rsidRDefault="00FB2342" w:rsidP="00FB2342">
      <w:pPr>
        <w:rPr>
          <w:lang w:val="nl-NL"/>
        </w:rPr>
      </w:pPr>
    </w:p>
    <w:p w14:paraId="456E176A" w14:textId="77777777" w:rsidR="00291A98" w:rsidRDefault="00291A98" w:rsidP="00B76D07">
      <w:pPr>
        <w:pStyle w:val="Kop1"/>
        <w:rPr>
          <w:lang w:val="nl-NL"/>
        </w:rPr>
      </w:pPr>
      <w:bookmarkStart w:id="10" w:name="_Toc231292335"/>
      <w:r>
        <w:rPr>
          <w:lang w:val="nl-NL"/>
        </w:rPr>
        <w:t>Zorgtips per maand voor de leerlingen</w:t>
      </w:r>
      <w:bookmarkEnd w:id="10"/>
    </w:p>
    <w:p w14:paraId="01AED750" w14:textId="77777777" w:rsidR="00D1722D" w:rsidRPr="00D1722D" w:rsidRDefault="00D1722D" w:rsidP="00D1722D">
      <w:pPr>
        <w:rPr>
          <w:lang w:val="nl-NL"/>
        </w:rPr>
      </w:pPr>
    </w:p>
    <w:p w14:paraId="4804FF76" w14:textId="6F15ADB7" w:rsidR="009753A7" w:rsidRPr="009753A7" w:rsidRDefault="00C40857" w:rsidP="009753A7">
      <w:pPr>
        <w:rPr>
          <w:lang w:val="nl-NL"/>
        </w:rPr>
      </w:pPr>
      <w:r w:rsidRPr="0037358B">
        <w:rPr>
          <w:b/>
          <w:bCs/>
          <w:noProof/>
          <w:sz w:val="28"/>
          <w:szCs w:val="28"/>
          <w:lang w:val="nl-NL"/>
        </w:rPr>
        <w:drawing>
          <wp:inline distT="0" distB="0" distL="0" distR="0" wp14:anchorId="3A3391A7" wp14:editId="676774A1">
            <wp:extent cx="2452680" cy="2136075"/>
            <wp:effectExtent l="0" t="0" r="5080" b="0"/>
            <wp:docPr id="1191072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72805" name=""/>
                    <pic:cNvPicPr/>
                  </pic:nvPicPr>
                  <pic:blipFill>
                    <a:blip r:embed="rId13"/>
                    <a:stretch>
                      <a:fillRect/>
                    </a:stretch>
                  </pic:blipFill>
                  <pic:spPr>
                    <a:xfrm>
                      <a:off x="0" y="0"/>
                      <a:ext cx="2473874" cy="2154533"/>
                    </a:xfrm>
                    <a:prstGeom prst="rect">
                      <a:avLst/>
                    </a:prstGeom>
                  </pic:spPr>
                </pic:pic>
              </a:graphicData>
            </a:graphic>
          </wp:inline>
        </w:drawing>
      </w:r>
      <w:r w:rsidR="007E5B89" w:rsidRPr="00200EF4">
        <w:rPr>
          <w:b/>
          <w:bCs/>
          <w:noProof/>
          <w:sz w:val="28"/>
          <w:szCs w:val="28"/>
          <w:lang w:val="nl-NL"/>
        </w:rPr>
        <w:drawing>
          <wp:inline distT="0" distB="0" distL="0" distR="0" wp14:anchorId="2DB6483B" wp14:editId="44FDD7ED">
            <wp:extent cx="2145133" cy="2141220"/>
            <wp:effectExtent l="0" t="0" r="7620" b="0"/>
            <wp:docPr id="9683235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3548" name=""/>
                    <pic:cNvPicPr/>
                  </pic:nvPicPr>
                  <pic:blipFill>
                    <a:blip r:embed="rId14"/>
                    <a:stretch>
                      <a:fillRect/>
                    </a:stretch>
                  </pic:blipFill>
                  <pic:spPr>
                    <a:xfrm>
                      <a:off x="0" y="0"/>
                      <a:ext cx="2163138" cy="2159192"/>
                    </a:xfrm>
                    <a:prstGeom prst="rect">
                      <a:avLst/>
                    </a:prstGeom>
                  </pic:spPr>
                </pic:pic>
              </a:graphicData>
            </a:graphic>
          </wp:inline>
        </w:drawing>
      </w:r>
    </w:p>
    <w:p w14:paraId="084CF6F4" w14:textId="77777777" w:rsidR="008D0B83" w:rsidRPr="00B10628" w:rsidRDefault="008D0B83" w:rsidP="00C43477">
      <w:pPr>
        <w:pStyle w:val="Kop2"/>
        <w:rPr>
          <w:rFonts w:asciiTheme="majorHAnsi" w:eastAsia="Aptos" w:hAnsiTheme="majorHAnsi" w:cs="Times New Roman"/>
          <w:bCs/>
          <w:color w:val="auto"/>
          <w:kern w:val="2"/>
          <w:szCs w:val="20"/>
          <w:lang w:val="nl-NL"/>
          <w14:ligatures w14:val="standardContextual"/>
        </w:rPr>
      </w:pPr>
      <w:bookmarkStart w:id="11" w:name="_Toc231292336"/>
      <w:r w:rsidRPr="00B10628">
        <w:rPr>
          <w:rFonts w:asciiTheme="majorHAnsi" w:eastAsia="Aptos" w:hAnsiTheme="majorHAnsi" w:cs="Times New Roman"/>
          <w:bCs/>
          <w:color w:val="auto"/>
          <w:kern w:val="2"/>
          <w:szCs w:val="20"/>
          <w:lang w:val="nl-NL"/>
          <w14:ligatures w14:val="standardContextual"/>
        </w:rPr>
        <w:t>September: dorstigen laven – NIEMAND VERGETEN</w:t>
      </w:r>
      <w:bookmarkEnd w:id="11"/>
    </w:p>
    <w:p w14:paraId="2E75CF6A"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78A2D97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zorgen ervoor dat we niemand vergeten en dat niemand iets tekort komt.Net zoals je water geeft aan iemand die dorst heeft.</w:t>
      </w:r>
    </w:p>
    <w:p w14:paraId="1A7DA0C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608D66D4"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i/>
          <w:iCs/>
          <w:color w:val="auto"/>
          <w:kern w:val="2"/>
          <w:lang w:val="nl-NL"/>
          <w14:ligatures w14:val="standardContextual"/>
        </w:rPr>
        <w:t>:</w:t>
      </w:r>
    </w:p>
    <w:p w14:paraId="2BAEB4E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uitnodigen om mee te spelen</w:t>
      </w:r>
    </w:p>
    <w:p w14:paraId="685DB16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-Even checken: “Is iedereen er?” </w:t>
      </w:r>
    </w:p>
    <w:p w14:paraId="6D6B361F"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-Wacht even op iemand die wat trager werkt of beweegt.</w:t>
      </w:r>
    </w:p>
    <w:p w14:paraId="45083993"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tekening maken voor een afwezige klasgenoot of juf/meester</w:t>
      </w:r>
    </w:p>
    <w:p w14:paraId="67958F0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6F9DA69C"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2" w:name="_Toc231292337"/>
      <w:r w:rsidRPr="00B10628">
        <w:rPr>
          <w:rFonts w:asciiTheme="majorHAnsi" w:eastAsia="Aptos" w:hAnsiTheme="majorHAnsi" w:cs="Times New Roman"/>
          <w:bCs/>
          <w:color w:val="auto"/>
          <w:kern w:val="2"/>
          <w:szCs w:val="20"/>
          <w:lang w:val="nl-NL"/>
          <w14:ligatures w14:val="standardContextual"/>
        </w:rPr>
        <w:t>Oktober: zieken verzorgen – anderen VERZORGEN</w:t>
      </w:r>
      <w:bookmarkEnd w:id="12"/>
    </w:p>
    <w:p w14:paraId="39F5876C"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1B5905C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hebben aandacht voor hoe het met anderen gaat en zorgen voor elkaar.</w:t>
      </w:r>
    </w:p>
    <w:p w14:paraId="413EE74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253B55AD"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color w:val="auto"/>
          <w:kern w:val="2"/>
          <w:lang w:val="nl-NL"/>
          <w14:ligatures w14:val="standardContextual"/>
        </w:rPr>
        <w:t xml:space="preserve"> </w:t>
      </w:r>
    </w:p>
    <w:p w14:paraId="7052A13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luisterend oor bieden aan iemand</w:t>
      </w:r>
    </w:p>
    <w:p w14:paraId="2D00A7B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kaartje maken voor een ziek klasgenootje</w:t>
      </w:r>
    </w:p>
    <w:p w14:paraId="0D2F9378"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-Helpen wanneer iets moeilijk gaat.</w:t>
      </w:r>
    </w:p>
    <w:p w14:paraId="7539109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-Vragen: “Hoe gaat het met jou?”</w:t>
      </w:r>
    </w:p>
    <w:p w14:paraId="293EABA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644BF910"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3" w:name="_Toc231292338"/>
      <w:r w:rsidRPr="00B10628">
        <w:rPr>
          <w:rFonts w:asciiTheme="majorHAnsi" w:eastAsia="Aptos" w:hAnsiTheme="majorHAnsi" w:cs="Times New Roman"/>
          <w:bCs/>
          <w:color w:val="auto"/>
          <w:kern w:val="2"/>
          <w:szCs w:val="20"/>
          <w:lang w:val="nl-NL"/>
          <w14:ligatures w14:val="standardContextual"/>
        </w:rPr>
        <w:t>November: doden begraven – anderen TROOSTEN</w:t>
      </w:r>
      <w:bookmarkEnd w:id="13"/>
    </w:p>
    <w:p w14:paraId="51799159"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3FC9D7B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hebben respect voor ieders verdriet en geven elkaar steun.</w:t>
      </w:r>
    </w:p>
    <w:p w14:paraId="3D64DC1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29DA37EC" w14:textId="77777777" w:rsidR="007C79A1"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p>
    <w:p w14:paraId="346A0EA9" w14:textId="1AFBC57F" w:rsidR="008D0B83" w:rsidRPr="00B10628" w:rsidRDefault="007C79A1" w:rsidP="008D0B83">
      <w:pPr>
        <w:suppressAutoHyphens w:val="0"/>
        <w:spacing w:after="0" w:line="259" w:lineRule="auto"/>
        <w:rPr>
          <w:rFonts w:asciiTheme="majorHAnsi" w:eastAsia="Aptos" w:hAnsiTheme="majorHAnsi" w:cs="Times New Roman"/>
          <w:color w:val="auto"/>
          <w:kern w:val="2"/>
          <w:lang w:val="nl-NL"/>
          <w14:ligatures w14:val="standardContextual"/>
        </w:rPr>
      </w:pPr>
      <w:r>
        <w:rPr>
          <w:rFonts w:asciiTheme="majorHAnsi" w:eastAsia="Aptos" w:hAnsiTheme="majorHAnsi" w:cs="Times New Roman"/>
          <w:color w:val="auto"/>
          <w:kern w:val="2"/>
          <w:lang w:val="nl-NL"/>
          <w14:ligatures w14:val="standardContextual"/>
        </w:rPr>
        <w:t>-Tijd maken voor</w:t>
      </w:r>
      <w:r w:rsidR="008D0B83" w:rsidRPr="00B10628">
        <w:rPr>
          <w:rFonts w:asciiTheme="majorHAnsi" w:eastAsia="Aptos" w:hAnsiTheme="majorHAnsi" w:cs="Times New Roman"/>
          <w:color w:val="auto"/>
          <w:kern w:val="2"/>
          <w:lang w:val="nl-NL"/>
          <w14:ligatures w14:val="standardContextual"/>
        </w:rPr>
        <w:t xml:space="preserve"> iemand die verdrietig is.</w:t>
      </w:r>
    </w:p>
    <w:p w14:paraId="63C129AE"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-Vragen “Wat heb je nodig?” om je beter te kunnen voelen.</w:t>
      </w:r>
    </w:p>
    <w:p w14:paraId="0468F293"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-Durven zeggen: “Ik ben er voor jou als je me nodig hebt.”</w:t>
      </w:r>
    </w:p>
    <w:p w14:paraId="492E964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-Wat kan ik voor je doen? </w:t>
      </w:r>
    </w:p>
    <w:p w14:paraId="1B4796A2" w14:textId="1055C65E" w:rsidR="008D0B83" w:rsidRPr="00B10628" w:rsidRDefault="00527EA4"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56170F">
        <w:rPr>
          <w:rFonts w:asciiTheme="majorHAnsi" w:eastAsia="Aptos" w:hAnsiTheme="majorHAnsi" w:cs="Times New Roman"/>
          <w:color w:val="auto"/>
          <w:kern w:val="2"/>
          <w:u w:val="single"/>
          <w:lang w:val="nl-NL"/>
          <w14:ligatures w14:val="standardContextual"/>
        </w:rPr>
        <w:t>Tip</w:t>
      </w:r>
      <w:r>
        <w:rPr>
          <w:rFonts w:asciiTheme="majorHAnsi" w:eastAsia="Aptos" w:hAnsiTheme="majorHAnsi" w:cs="Times New Roman"/>
          <w:color w:val="auto"/>
          <w:kern w:val="2"/>
          <w:lang w:val="nl-NL"/>
          <w14:ligatures w14:val="standardContextual"/>
        </w:rPr>
        <w:t>: je kan ook werken met het verhaal van Tobit</w:t>
      </w:r>
      <w:r w:rsidR="00FF6089">
        <w:rPr>
          <w:rFonts w:asciiTheme="majorHAnsi" w:eastAsia="Aptos" w:hAnsiTheme="majorHAnsi" w:cs="Times New Roman"/>
          <w:color w:val="auto"/>
          <w:kern w:val="2"/>
          <w:lang w:val="nl-NL"/>
          <w14:ligatures w14:val="standardContextual"/>
        </w:rPr>
        <w:t xml:space="preserve">. Deze vertaling voor kinderen maakt hen vertrouwd met </w:t>
      </w:r>
      <w:r w:rsidR="00540D10">
        <w:rPr>
          <w:rFonts w:asciiTheme="majorHAnsi" w:eastAsia="Aptos" w:hAnsiTheme="majorHAnsi" w:cs="Times New Roman"/>
          <w:color w:val="auto"/>
          <w:kern w:val="2"/>
          <w:lang w:val="nl-NL"/>
          <w14:ligatures w14:val="standardContextual"/>
        </w:rPr>
        <w:t xml:space="preserve">herkomst van dit werk van barmhartigheid: de doden begraven. Het illustreert het respect voor </w:t>
      </w:r>
      <w:r w:rsidR="0056170F">
        <w:rPr>
          <w:rFonts w:asciiTheme="majorHAnsi" w:eastAsia="Aptos" w:hAnsiTheme="majorHAnsi" w:cs="Times New Roman"/>
          <w:color w:val="auto"/>
          <w:kern w:val="2"/>
          <w:lang w:val="nl-NL"/>
          <w14:ligatures w14:val="standardContextual"/>
        </w:rPr>
        <w:t>overledenen.</w:t>
      </w:r>
    </w:p>
    <w:p w14:paraId="246A75DB" w14:textId="7A60010D"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4" w:name="_Toc231292339"/>
      <w:r w:rsidRPr="00B10628">
        <w:rPr>
          <w:rFonts w:asciiTheme="majorHAnsi" w:eastAsia="Aptos" w:hAnsiTheme="majorHAnsi" w:cs="Times New Roman"/>
          <w:bCs/>
          <w:color w:val="auto"/>
          <w:kern w:val="2"/>
          <w:szCs w:val="20"/>
          <w:lang w:val="nl-NL"/>
          <w14:ligatures w14:val="standardContextual"/>
        </w:rPr>
        <w:t xml:space="preserve">December: vreemdelingen herbergen – anderen </w:t>
      </w:r>
      <w:r w:rsidR="009F5D57">
        <w:rPr>
          <w:rFonts w:asciiTheme="majorHAnsi" w:eastAsia="Aptos" w:hAnsiTheme="majorHAnsi" w:cs="Times New Roman"/>
          <w:bCs/>
          <w:color w:val="auto"/>
          <w:kern w:val="2"/>
          <w:szCs w:val="20"/>
          <w:lang w:val="nl-NL"/>
          <w14:ligatures w14:val="standardContextual"/>
        </w:rPr>
        <w:t>WELKOM</w:t>
      </w:r>
      <w:r w:rsidRPr="00B10628">
        <w:rPr>
          <w:rFonts w:asciiTheme="majorHAnsi" w:eastAsia="Aptos" w:hAnsiTheme="majorHAnsi" w:cs="Times New Roman"/>
          <w:bCs/>
          <w:color w:val="auto"/>
          <w:kern w:val="2"/>
          <w:szCs w:val="20"/>
          <w:lang w:val="nl-NL"/>
          <w14:ligatures w14:val="standardContextual"/>
        </w:rPr>
        <w:t xml:space="preserve"> heten</w:t>
      </w:r>
      <w:bookmarkEnd w:id="14"/>
      <w:r w:rsidRPr="00B10628">
        <w:rPr>
          <w:rFonts w:asciiTheme="majorHAnsi" w:eastAsia="Aptos" w:hAnsiTheme="majorHAnsi" w:cs="Times New Roman"/>
          <w:bCs/>
          <w:color w:val="auto"/>
          <w:kern w:val="2"/>
          <w:szCs w:val="20"/>
          <w:lang w:val="nl-NL"/>
          <w14:ligatures w14:val="standardContextual"/>
        </w:rPr>
        <w:t xml:space="preserve"> </w:t>
      </w:r>
    </w:p>
    <w:p w14:paraId="3BDB6470"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6AA8DE8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zorgen ervoor dat ELKE LEERLING zich thuis voelt op school.</w:t>
      </w:r>
    </w:p>
    <w:p w14:paraId="6B6E941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0C346AD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color w:val="auto"/>
          <w:kern w:val="2"/>
          <w:u w:val="single"/>
          <w:lang w:val="nl-NL"/>
          <w14:ligatures w14:val="standardContextual"/>
        </w:rPr>
        <w:t xml:space="preserve"> </w:t>
      </w:r>
    </w:p>
    <w:p w14:paraId="51F4436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-Zorgen voor een warm welkom voor wie nieuw is op school.</w:t>
      </w:r>
    </w:p>
    <w:p w14:paraId="22CB8DB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-Iedereen hoort erbij: jij mag meedoen!</w:t>
      </w:r>
    </w:p>
    <w:p w14:paraId="76081BD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-Bidden voor mensen die geen thuis hebben of moeten vluchten.</w:t>
      </w:r>
    </w:p>
    <w:p w14:paraId="301FEA3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-“Goeiemorgen zeggen” tegen iedereen.</w:t>
      </w:r>
    </w:p>
    <w:p w14:paraId="5368BF9B"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748B7AAB" w14:textId="29528698"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5" w:name="_Toc231292340"/>
      <w:r w:rsidRPr="00B10628">
        <w:rPr>
          <w:rFonts w:asciiTheme="majorHAnsi" w:eastAsia="Aptos" w:hAnsiTheme="majorHAnsi" w:cs="Times New Roman"/>
          <w:bCs/>
          <w:color w:val="auto"/>
          <w:kern w:val="2"/>
          <w:szCs w:val="20"/>
          <w:lang w:val="nl-NL"/>
          <w14:ligatures w14:val="standardContextual"/>
        </w:rPr>
        <w:t xml:space="preserve">Januari: vrede zoeken – </w:t>
      </w:r>
      <w:r w:rsidR="009F5D57">
        <w:rPr>
          <w:rFonts w:asciiTheme="majorHAnsi" w:eastAsia="Aptos" w:hAnsiTheme="majorHAnsi" w:cs="Times New Roman"/>
          <w:bCs/>
          <w:color w:val="auto"/>
          <w:kern w:val="2"/>
          <w:szCs w:val="20"/>
          <w:lang w:val="nl-NL"/>
          <w14:ligatures w14:val="standardContextual"/>
        </w:rPr>
        <w:t>SORRY</w:t>
      </w:r>
      <w:r w:rsidRPr="00B10628">
        <w:rPr>
          <w:rFonts w:asciiTheme="majorHAnsi" w:eastAsia="Aptos" w:hAnsiTheme="majorHAnsi" w:cs="Times New Roman"/>
          <w:bCs/>
          <w:color w:val="auto"/>
          <w:kern w:val="2"/>
          <w:szCs w:val="20"/>
          <w:lang w:val="nl-NL"/>
          <w14:ligatures w14:val="standardContextual"/>
        </w:rPr>
        <w:t xml:space="preserve"> zeggen</w:t>
      </w:r>
      <w:bookmarkEnd w:id="15"/>
    </w:p>
    <w:p w14:paraId="309398A6"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2953D8BF"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Vrede zoeken is  kiezen voor een verzoenende houding. We kiezen voor oplossingen en proberen conflicten goed op te lossen.</w:t>
      </w:r>
    </w:p>
    <w:p w14:paraId="10AED2F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1DDFC3FE"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color w:val="auto"/>
          <w:kern w:val="2"/>
          <w:u w:val="single"/>
          <w:lang w:val="nl-NL"/>
          <w14:ligatures w14:val="standardContextual"/>
        </w:rPr>
        <w:t xml:space="preserve"> </w:t>
      </w:r>
    </w:p>
    <w:p w14:paraId="2C6EA996"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-Vrede begint klein. Ook op school willen we er werk van maken.</w:t>
      </w:r>
    </w:p>
    <w:p w14:paraId="2C6CAFD1"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-Eerst praten in plaats van roepen of duwen.</w:t>
      </w:r>
    </w:p>
    <w:p w14:paraId="60A1B3F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-Sorry zeggen én het ook goed maken.</w:t>
      </w:r>
    </w:p>
    <w:p w14:paraId="3682498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een oplossing zoeken waar iedereen zich goed bij voelt.</w:t>
      </w:r>
    </w:p>
    <w:p w14:paraId="3F4A7882"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26FDF83B"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6" w:name="_Toc231292341"/>
      <w:r w:rsidRPr="00B10628">
        <w:rPr>
          <w:rFonts w:asciiTheme="majorHAnsi" w:eastAsia="Aptos" w:hAnsiTheme="majorHAnsi" w:cs="Times New Roman"/>
          <w:bCs/>
          <w:color w:val="auto"/>
          <w:kern w:val="2"/>
          <w:szCs w:val="20"/>
          <w:lang w:val="nl-NL"/>
          <w14:ligatures w14:val="standardContextual"/>
        </w:rPr>
        <w:t>Februari: gevangenen bezoeken – een NIEUWE KANS geven</w:t>
      </w:r>
      <w:bookmarkEnd w:id="16"/>
    </w:p>
    <w:p w14:paraId="4EE3DDEE"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16C5D34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blijven geloven in elkaar, ook na fouten.</w:t>
      </w:r>
    </w:p>
    <w:p w14:paraId="3E47CA4D"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p>
    <w:p w14:paraId="6328AE9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Concrete zorgtips</w:t>
      </w:r>
      <w:r w:rsidRPr="00B10628">
        <w:rPr>
          <w:rFonts w:asciiTheme="majorHAnsi" w:eastAsia="Aptos" w:hAnsiTheme="majorHAnsi" w:cs="Times New Roman"/>
          <w:color w:val="auto"/>
          <w:kern w:val="2"/>
          <w:lang w:val="nl-NL"/>
          <w14:ligatures w14:val="standardContextual"/>
        </w:rPr>
        <w:t>:</w:t>
      </w:r>
    </w:p>
    <w:p w14:paraId="2ABE765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opnieuw laten meespelen na een ruzie.</w:t>
      </w:r>
    </w:p>
    <w:p w14:paraId="67CE331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-Niet blijven herhalen wat fout ging.</w:t>
      </w:r>
    </w:p>
    <w:p w14:paraId="6C8A79C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-Zeggen: “Je mag opnieuw beginnen.”</w:t>
      </w:r>
    </w:p>
    <w:p w14:paraId="176FB120" w14:textId="77777777" w:rsidR="008D0B83"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-Geduld hebben als iets niet meteen lukt.</w:t>
      </w:r>
    </w:p>
    <w:p w14:paraId="31A90ECB" w14:textId="77777777" w:rsidR="009216D1" w:rsidRDefault="009216D1"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5DBB300A" w14:textId="77777777" w:rsidR="009216D1" w:rsidRPr="00B10628" w:rsidRDefault="009216D1"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7579898B"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7" w:name="_Toc231292342"/>
      <w:r w:rsidRPr="00B10628">
        <w:rPr>
          <w:rFonts w:asciiTheme="majorHAnsi" w:eastAsia="Aptos" w:hAnsiTheme="majorHAnsi" w:cs="Times New Roman"/>
          <w:bCs/>
          <w:color w:val="auto"/>
          <w:kern w:val="2"/>
          <w:szCs w:val="20"/>
          <w:lang w:val="nl-NL"/>
          <w14:ligatures w14:val="standardContextual"/>
        </w:rPr>
        <w:t>Maart: hongerigen spijzen – DELEN</w:t>
      </w:r>
      <w:bookmarkEnd w:id="17"/>
    </w:p>
    <w:p w14:paraId="29B4B730"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14E4871B"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Delen wat je hebt.</w:t>
      </w:r>
    </w:p>
    <w:p w14:paraId="1E1FC20B"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4363F26B"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color w:val="auto"/>
          <w:kern w:val="2"/>
          <w:u w:val="single"/>
          <w:lang w:val="nl-NL"/>
          <w14:ligatures w14:val="standardContextual"/>
        </w:rPr>
        <w:t>:</w:t>
      </w:r>
    </w:p>
    <w:p w14:paraId="6C57C53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-Je boterham of koek of spullen delen.</w:t>
      </w:r>
    </w:p>
    <w:p w14:paraId="7E35C0B8"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-Complimentjes delen.</w:t>
      </w:r>
    </w:p>
    <w:p w14:paraId="6F2F48DA"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-Ik maak tijd voor jou!</w:t>
      </w:r>
    </w:p>
    <w:p w14:paraId="040AD6B3"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-Wat van mij is mag ook van jou zijn</w:t>
      </w:r>
    </w:p>
    <w:p w14:paraId="2EDB3C1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2B9DE905"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8" w:name="_Toc231292343"/>
      <w:r w:rsidRPr="00B10628">
        <w:rPr>
          <w:rFonts w:asciiTheme="majorHAnsi" w:eastAsia="Aptos" w:hAnsiTheme="majorHAnsi" w:cs="Times New Roman"/>
          <w:bCs/>
          <w:color w:val="auto"/>
          <w:kern w:val="2"/>
          <w:szCs w:val="20"/>
          <w:lang w:val="nl-NL"/>
          <w14:ligatures w14:val="standardContextual"/>
        </w:rPr>
        <w:t>April: naakten kleden – elkaar BESCHERMEN</w:t>
      </w:r>
      <w:bookmarkEnd w:id="18"/>
    </w:p>
    <w:p w14:paraId="1EEA436A"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1C28E9B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zorgen ervoor dat iedereen zich veilig voelt.</w:t>
      </w:r>
    </w:p>
    <w:p w14:paraId="6899D6E8"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70D6778B"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p>
    <w:p w14:paraId="6EB4F39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sterk tegen pesten, uitlachen en uitsluiten.</w:t>
      </w:r>
    </w:p>
    <w:p w14:paraId="2EF22833"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-Peter of meter zijn van een medeleerling op school.</w:t>
      </w:r>
    </w:p>
    <w:p w14:paraId="1AFCEA7F"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veilige school of klas begint bij mij.</w:t>
      </w:r>
    </w:p>
    <w:p w14:paraId="73BCC5E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-Durf te zeggen: “Dat is niet oké.”</w:t>
      </w:r>
    </w:p>
    <w:p w14:paraId="2C02135A"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66AD4014" w14:textId="5C38BAA9"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9" w:name="_Toc231292344"/>
      <w:r w:rsidRPr="00B10628">
        <w:rPr>
          <w:rFonts w:asciiTheme="majorHAnsi" w:eastAsia="Aptos" w:hAnsiTheme="majorHAnsi" w:cs="Times New Roman"/>
          <w:bCs/>
          <w:color w:val="auto"/>
          <w:kern w:val="2"/>
          <w:szCs w:val="20"/>
          <w:lang w:val="nl-NL"/>
          <w14:ligatures w14:val="standardContextual"/>
        </w:rPr>
        <w:t xml:space="preserve">Mei: zorgen voor de schepping – </w:t>
      </w:r>
      <w:r w:rsidR="002C1830">
        <w:rPr>
          <w:rFonts w:asciiTheme="majorHAnsi" w:eastAsia="Aptos" w:hAnsiTheme="majorHAnsi" w:cs="Times New Roman"/>
          <w:bCs/>
          <w:color w:val="auto"/>
          <w:kern w:val="2"/>
          <w:szCs w:val="20"/>
          <w:lang w:val="nl-NL"/>
          <w14:ligatures w14:val="standardContextual"/>
        </w:rPr>
        <w:t>ZORGEN VOOR DE NATUUR</w:t>
      </w:r>
      <w:bookmarkEnd w:id="19"/>
    </w:p>
    <w:p w14:paraId="15D912BA"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43B01E2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Zorgen voor de schepping is zorgen voor de mooie natuur en onze directe schoolomgeving. </w:t>
      </w:r>
    </w:p>
    <w:p w14:paraId="5682451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5EA16BA7"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i/>
          <w:iCs/>
          <w:color w:val="auto"/>
          <w:kern w:val="2"/>
          <w:lang w:val="nl-NL"/>
          <w14:ligatures w14:val="standardContextual"/>
        </w:rPr>
        <w:t xml:space="preserve"> </w:t>
      </w:r>
    </w:p>
    <w:p w14:paraId="71ABDFE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-Afval in de juiste vuilbak gooien: sorteer!</w:t>
      </w:r>
    </w:p>
    <w:p w14:paraId="69B8780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-Zuinig omgaan met papier.</w:t>
      </w:r>
    </w:p>
    <w:p w14:paraId="64E194D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-Het licht uitdoen wanneer je de klas verlaat.</w:t>
      </w:r>
    </w:p>
    <w:p w14:paraId="3D18A07A" w14:textId="27426C7A"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-Geen </w:t>
      </w:r>
      <w:r w:rsidR="006E114C">
        <w:rPr>
          <w:rFonts w:asciiTheme="majorHAnsi" w:eastAsia="Aptos" w:hAnsiTheme="majorHAnsi" w:cs="Times New Roman"/>
          <w:color w:val="auto"/>
          <w:kern w:val="2"/>
          <w:lang w:val="nl-NL"/>
          <w14:ligatures w14:val="standardContextual"/>
        </w:rPr>
        <w:t>water verspillen</w:t>
      </w:r>
      <w:r w:rsidRPr="00B10628">
        <w:rPr>
          <w:rFonts w:asciiTheme="majorHAnsi" w:eastAsia="Aptos" w:hAnsiTheme="majorHAnsi" w:cs="Times New Roman"/>
          <w:color w:val="auto"/>
          <w:kern w:val="2"/>
          <w:lang w:val="nl-NL"/>
          <w14:ligatures w14:val="standardContextual"/>
        </w:rPr>
        <w:t xml:space="preserve">. </w:t>
      </w:r>
    </w:p>
    <w:p w14:paraId="74D1390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19854059"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20" w:name="_Toc231292345"/>
      <w:r w:rsidRPr="00B10628">
        <w:rPr>
          <w:rFonts w:asciiTheme="majorHAnsi" w:eastAsia="Aptos" w:hAnsiTheme="majorHAnsi" w:cs="Times New Roman"/>
          <w:bCs/>
          <w:color w:val="auto"/>
          <w:kern w:val="2"/>
          <w:szCs w:val="20"/>
          <w:lang w:val="nl-NL"/>
          <w14:ligatures w14:val="standardContextual"/>
        </w:rPr>
        <w:t>Juni: hoop levend houden – HOOP</w:t>
      </w:r>
      <w:bookmarkEnd w:id="20"/>
    </w:p>
    <w:p w14:paraId="7B6055A9"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39C32E2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blijven positief en geven niet op.</w:t>
      </w:r>
    </w:p>
    <w:p w14:paraId="0FCE6E7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7D701B46"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u w:val="single"/>
          <w:lang w:val="nl-NL"/>
          <w14:ligatures w14:val="standardContextual"/>
        </w:rPr>
        <w:t>Zorgtips:</w:t>
      </w:r>
      <w:r w:rsidRPr="00B10628">
        <w:rPr>
          <w:rFonts w:asciiTheme="majorHAnsi" w:eastAsia="Aptos" w:hAnsiTheme="majorHAnsi" w:cs="Times New Roman"/>
          <w:color w:val="auto"/>
          <w:kern w:val="2"/>
          <w:lang w:val="nl-NL"/>
          <w14:ligatures w14:val="standardContextual"/>
        </w:rPr>
        <w:t xml:space="preserve"> </w:t>
      </w:r>
    </w:p>
    <w:p w14:paraId="50D3430A"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-Anderen nieuwe kansen blijven geven</w:t>
      </w:r>
    </w:p>
    <w:p w14:paraId="53BFC52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aanmoedigen die iets moeilijk vindt</w:t>
      </w:r>
    </w:p>
    <w:p w14:paraId="7EFB3FEE"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-Positieve woorden gebruiken.</w:t>
      </w:r>
    </w:p>
    <w:p w14:paraId="07D09AB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vieren, bidden en danken voor alles wat goed ging.</w:t>
      </w:r>
    </w:p>
    <w:p w14:paraId="354A39C2" w14:textId="766766F4" w:rsidR="00B76D07" w:rsidRPr="00DD1F77" w:rsidRDefault="00291A98" w:rsidP="00B76D07">
      <w:pPr>
        <w:pStyle w:val="Kop1"/>
        <w:rPr>
          <w:lang w:val="nl-NL"/>
        </w:rPr>
      </w:pPr>
      <w:bookmarkStart w:id="21" w:name="_Toc231292346"/>
      <w:r>
        <w:rPr>
          <w:lang w:val="nl-NL"/>
        </w:rPr>
        <w:t xml:space="preserve">Zorgtips per maand voor </w:t>
      </w:r>
      <w:r w:rsidR="00C41398">
        <w:rPr>
          <w:lang w:val="nl-NL"/>
        </w:rPr>
        <w:t>het team</w:t>
      </w:r>
      <w:r w:rsidR="00B76D07" w:rsidRPr="00DD1F77">
        <w:rPr>
          <w:lang w:val="nl-NL"/>
        </w:rPr>
        <w:t>.</w:t>
      </w:r>
      <w:bookmarkEnd w:id="21"/>
    </w:p>
    <w:p w14:paraId="0B0E2FB7" w14:textId="5ED3549F" w:rsidR="00DD19D2" w:rsidRDefault="00DD19D2" w:rsidP="00F91AC0">
      <w:pPr>
        <w:pStyle w:val="Kop2"/>
      </w:pPr>
      <w:bookmarkStart w:id="22" w:name="_Toc231292347"/>
      <w:bookmarkStart w:id="23" w:name="_Toc2167728"/>
      <w:bookmarkStart w:id="24" w:name="_Toc3365344"/>
      <w:bookmarkStart w:id="25" w:name="_Toc3534954"/>
      <w:r>
        <w:t>September: dorstigen laven</w:t>
      </w:r>
      <w:r w:rsidR="004042E1">
        <w:t xml:space="preserve"> – zorgen dat NIEMAND wordt VERGETEN</w:t>
      </w:r>
      <w:bookmarkEnd w:id="22"/>
    </w:p>
    <w:p w14:paraId="355A9E68" w14:textId="77777777" w:rsidR="002A2B4D" w:rsidRPr="002A2B4D" w:rsidRDefault="002A2B4D" w:rsidP="002A2B4D">
      <w:pPr>
        <w:spacing w:after="0"/>
        <w:rPr>
          <w:i/>
          <w:iCs/>
          <w:lang w:val="nl-NL"/>
        </w:rPr>
      </w:pPr>
      <w:r w:rsidRPr="002A2B4D">
        <w:rPr>
          <w:i/>
          <w:iCs/>
          <w:u w:val="single"/>
          <w:lang w:val="nl-NL"/>
        </w:rPr>
        <w:t>Als team betekent dit:</w:t>
      </w:r>
      <w:r w:rsidRPr="002A2B4D">
        <w:rPr>
          <w:i/>
          <w:iCs/>
          <w:lang w:val="nl-NL"/>
        </w:rPr>
        <w:t xml:space="preserve"> </w:t>
      </w:r>
    </w:p>
    <w:p w14:paraId="707BDD56" w14:textId="77777777" w:rsidR="002A2B4D" w:rsidRPr="002A2B4D" w:rsidRDefault="002A2B4D" w:rsidP="002A2B4D">
      <w:pPr>
        <w:spacing w:after="0"/>
        <w:rPr>
          <w:lang w:val="nl-NL"/>
        </w:rPr>
      </w:pPr>
      <w:r w:rsidRPr="002A2B4D">
        <w:rPr>
          <w:lang w:val="nl-NL"/>
        </w:rPr>
        <w:t>-Oog hebben voor elk kind, ook wie minder opvalt.</w:t>
      </w:r>
    </w:p>
    <w:p w14:paraId="5AE7191D" w14:textId="77777777" w:rsidR="002A2B4D" w:rsidRPr="002A2B4D" w:rsidRDefault="002A2B4D" w:rsidP="002A2B4D">
      <w:pPr>
        <w:spacing w:after="0"/>
        <w:rPr>
          <w:lang w:val="nl-NL"/>
        </w:rPr>
      </w:pPr>
      <w:r w:rsidRPr="002A2B4D">
        <w:rPr>
          <w:lang w:val="nl-NL"/>
        </w:rPr>
        <w:t>-Zorgsignalen delen met elkaar</w:t>
      </w:r>
    </w:p>
    <w:p w14:paraId="6EBB4486" w14:textId="77777777" w:rsidR="002A2B4D" w:rsidRPr="002A2B4D" w:rsidRDefault="002A2B4D" w:rsidP="002A2B4D">
      <w:pPr>
        <w:spacing w:after="0"/>
        <w:rPr>
          <w:lang w:val="nl-NL"/>
        </w:rPr>
      </w:pPr>
      <w:r w:rsidRPr="002A2B4D">
        <w:rPr>
          <w:lang w:val="nl-NL"/>
        </w:rPr>
        <w:t>-Je tijd nemen om alle leerlingen echt te leren kennen.</w:t>
      </w:r>
    </w:p>
    <w:p w14:paraId="4C52C435" w14:textId="33460E8E" w:rsidR="00DD19D2" w:rsidRDefault="00DD19D2" w:rsidP="00F91AC0">
      <w:pPr>
        <w:pStyle w:val="Kop2"/>
      </w:pPr>
      <w:bookmarkStart w:id="26" w:name="_Toc231292348"/>
      <w:r>
        <w:t>Oktober:</w:t>
      </w:r>
      <w:r w:rsidR="00D362EB">
        <w:t xml:space="preserve"> zieken verzorgen – anderen VERZORGEN</w:t>
      </w:r>
      <w:bookmarkEnd w:id="26"/>
    </w:p>
    <w:p w14:paraId="14964CE6" w14:textId="77777777" w:rsidR="00F76766" w:rsidRPr="00F76766" w:rsidRDefault="00F76766" w:rsidP="00F76766">
      <w:pPr>
        <w:spacing w:after="0"/>
        <w:rPr>
          <w:i/>
          <w:iCs/>
          <w:lang w:val="nl-NL"/>
        </w:rPr>
      </w:pPr>
      <w:r w:rsidRPr="00F76766">
        <w:rPr>
          <w:i/>
          <w:iCs/>
          <w:u w:val="single"/>
          <w:lang w:val="nl-NL"/>
        </w:rPr>
        <w:t>Als team betekent dit:</w:t>
      </w:r>
    </w:p>
    <w:p w14:paraId="6510C288" w14:textId="77777777" w:rsidR="00F76766" w:rsidRPr="00F76766" w:rsidRDefault="00F76766" w:rsidP="00F76766">
      <w:pPr>
        <w:spacing w:after="0"/>
        <w:rPr>
          <w:lang w:val="nl-NL"/>
        </w:rPr>
      </w:pPr>
      <w:r w:rsidRPr="00F76766">
        <w:rPr>
          <w:lang w:val="nl-NL"/>
        </w:rPr>
        <w:t>-Zorg tonen voor collega’s die het moeilijk hebben: werkdruk, privé, gezondheid.</w:t>
      </w:r>
    </w:p>
    <w:p w14:paraId="4F03D756" w14:textId="77777777" w:rsidR="00F76766" w:rsidRPr="00F76766" w:rsidRDefault="00F76766" w:rsidP="00F76766">
      <w:pPr>
        <w:spacing w:after="0"/>
        <w:rPr>
          <w:lang w:val="nl-NL"/>
        </w:rPr>
      </w:pPr>
      <w:r w:rsidRPr="00F76766">
        <w:rPr>
          <w:lang w:val="nl-NL"/>
        </w:rPr>
        <w:t>-Momenten creëren van rust en veiligheid in de klas.</w:t>
      </w:r>
    </w:p>
    <w:p w14:paraId="6168E8B7" w14:textId="77777777" w:rsidR="00F76766" w:rsidRPr="00F76766" w:rsidRDefault="00F76766" w:rsidP="00F76766">
      <w:pPr>
        <w:spacing w:after="0"/>
        <w:rPr>
          <w:lang w:val="nl-NL"/>
        </w:rPr>
      </w:pPr>
      <w:r w:rsidRPr="00F76766">
        <w:rPr>
          <w:lang w:val="nl-NL"/>
        </w:rPr>
        <w:t>-Zorgen voor een warm en veilig klimaat in alle ruimtes: klas, speelplaats, refter.</w:t>
      </w:r>
    </w:p>
    <w:p w14:paraId="2494BFEE" w14:textId="10702186" w:rsidR="00DD19D2" w:rsidRDefault="00DD19D2" w:rsidP="00DB7F43">
      <w:pPr>
        <w:pStyle w:val="Kop2"/>
      </w:pPr>
      <w:bookmarkStart w:id="27" w:name="_Toc231292349"/>
      <w:r>
        <w:t>November</w:t>
      </w:r>
      <w:r w:rsidR="00D362EB">
        <w:t>: doden begraven – anderen TROOSTEN</w:t>
      </w:r>
      <w:bookmarkEnd w:id="27"/>
    </w:p>
    <w:p w14:paraId="460BA26F" w14:textId="77777777" w:rsidR="001D0096" w:rsidRPr="001D0096" w:rsidRDefault="001D0096" w:rsidP="001D0096">
      <w:pPr>
        <w:spacing w:after="0"/>
        <w:rPr>
          <w:i/>
          <w:iCs/>
          <w:lang w:val="nl-NL"/>
        </w:rPr>
      </w:pPr>
      <w:r w:rsidRPr="001D0096">
        <w:rPr>
          <w:i/>
          <w:iCs/>
          <w:u w:val="single"/>
          <w:lang w:val="nl-NL"/>
        </w:rPr>
        <w:t>Als team betekent dit:</w:t>
      </w:r>
    </w:p>
    <w:p w14:paraId="476345E7" w14:textId="77777777" w:rsidR="001D0096" w:rsidRPr="001D0096" w:rsidRDefault="001D0096" w:rsidP="001D0096">
      <w:pPr>
        <w:spacing w:after="0"/>
        <w:rPr>
          <w:lang w:val="nl-NL"/>
        </w:rPr>
      </w:pPr>
      <w:r w:rsidRPr="001D0096">
        <w:rPr>
          <w:lang w:val="nl-NL"/>
        </w:rPr>
        <w:t>-Ruimte geven voor verdriet van kinderen én collega’s</w:t>
      </w:r>
    </w:p>
    <w:p w14:paraId="467D96FE" w14:textId="77777777" w:rsidR="001D0096" w:rsidRPr="001D0096" w:rsidRDefault="001D0096" w:rsidP="001D0096">
      <w:pPr>
        <w:spacing w:after="0"/>
        <w:rPr>
          <w:lang w:val="nl-NL"/>
        </w:rPr>
      </w:pPr>
      <w:r w:rsidRPr="001D0096">
        <w:rPr>
          <w:lang w:val="nl-NL"/>
        </w:rPr>
        <w:t>-Reageren met empathie, niet met oordeel.</w:t>
      </w:r>
    </w:p>
    <w:p w14:paraId="5B167393" w14:textId="77777777" w:rsidR="001D0096" w:rsidRPr="001D0096" w:rsidRDefault="001D0096" w:rsidP="001D0096">
      <w:pPr>
        <w:spacing w:after="0"/>
        <w:rPr>
          <w:lang w:val="nl-NL"/>
        </w:rPr>
      </w:pPr>
      <w:r w:rsidRPr="001D0096">
        <w:rPr>
          <w:lang w:val="nl-NL"/>
        </w:rPr>
        <w:t>-Je tijd nemen voor gesprekken wanneer iets moeilijk is</w:t>
      </w:r>
    </w:p>
    <w:p w14:paraId="361D2779" w14:textId="0A973B16" w:rsidR="00DD19D2" w:rsidRDefault="001D0096" w:rsidP="00F91AC0">
      <w:pPr>
        <w:pStyle w:val="Kop2"/>
      </w:pPr>
      <w:bookmarkStart w:id="28" w:name="_Toc231292350"/>
      <w:r>
        <w:t>D</w:t>
      </w:r>
      <w:r w:rsidR="00DD19D2">
        <w:t>ecember</w:t>
      </w:r>
      <w:r w:rsidR="00903EB4">
        <w:t>: vreemdelingen herbergen – anderen WELKOM heten</w:t>
      </w:r>
      <w:bookmarkEnd w:id="28"/>
    </w:p>
    <w:p w14:paraId="78A70A40" w14:textId="77777777" w:rsidR="00E125D6" w:rsidRPr="00E125D6" w:rsidRDefault="00E125D6" w:rsidP="00E125D6">
      <w:pPr>
        <w:spacing w:after="0"/>
        <w:rPr>
          <w:i/>
          <w:iCs/>
          <w:lang w:val="nl-NL"/>
        </w:rPr>
      </w:pPr>
      <w:r w:rsidRPr="00E125D6">
        <w:rPr>
          <w:i/>
          <w:iCs/>
          <w:u w:val="single"/>
          <w:lang w:val="nl-NL"/>
        </w:rPr>
        <w:t>Als team betekent dit:</w:t>
      </w:r>
    </w:p>
    <w:p w14:paraId="3B412812" w14:textId="77777777" w:rsidR="00E125D6" w:rsidRPr="00E125D6" w:rsidRDefault="00E125D6" w:rsidP="00E125D6">
      <w:pPr>
        <w:spacing w:after="0"/>
        <w:rPr>
          <w:lang w:val="nl-NL"/>
        </w:rPr>
      </w:pPr>
      <w:r w:rsidRPr="00E125D6">
        <w:rPr>
          <w:lang w:val="nl-NL"/>
        </w:rPr>
        <w:t>-Hebben we duidelijke afspraken rond onthaal en begeleiding?</w:t>
      </w:r>
    </w:p>
    <w:p w14:paraId="4DAB06E4" w14:textId="77777777" w:rsidR="00E125D6" w:rsidRPr="00E125D6" w:rsidRDefault="00E125D6" w:rsidP="00E125D6">
      <w:pPr>
        <w:spacing w:after="0"/>
        <w:rPr>
          <w:lang w:val="nl-NL"/>
        </w:rPr>
      </w:pPr>
      <w:r w:rsidRPr="00E125D6">
        <w:rPr>
          <w:lang w:val="nl-NL"/>
        </w:rPr>
        <w:t>-Hoe toegankelijk en aanspreekbaar zijn we naar ouders toe?</w:t>
      </w:r>
    </w:p>
    <w:p w14:paraId="35343631" w14:textId="77777777" w:rsidR="00E125D6" w:rsidRPr="00E125D6" w:rsidRDefault="00E125D6" w:rsidP="00E125D6">
      <w:pPr>
        <w:spacing w:after="0"/>
        <w:rPr>
          <w:lang w:val="nl-NL"/>
        </w:rPr>
      </w:pPr>
      <w:r w:rsidRPr="00E125D6">
        <w:rPr>
          <w:lang w:val="nl-NL"/>
        </w:rPr>
        <w:t>-Rekening houden met diversiteit: taal, cultuur, achtergrond</w:t>
      </w:r>
    </w:p>
    <w:p w14:paraId="26E2CE4E" w14:textId="2F0FB5B7" w:rsidR="001D0096" w:rsidRPr="00E125D6" w:rsidRDefault="00E125D6" w:rsidP="00E125D6">
      <w:r w:rsidRPr="00E125D6">
        <w:rPr>
          <w:lang w:val="nl-NL"/>
        </w:rPr>
        <w:t>-Nieuwe collega’s blijvend ondersteunen</w:t>
      </w:r>
    </w:p>
    <w:p w14:paraId="0D5DAEA7" w14:textId="35D1D5AC" w:rsidR="00DD19D2" w:rsidRDefault="00DD19D2" w:rsidP="00DB7F43">
      <w:pPr>
        <w:pStyle w:val="Kop2"/>
      </w:pPr>
      <w:bookmarkStart w:id="29" w:name="_Toc231292351"/>
      <w:r>
        <w:t>Januari</w:t>
      </w:r>
      <w:r w:rsidR="008672B9">
        <w:t xml:space="preserve">: vrede zoeken </w:t>
      </w:r>
      <w:r w:rsidR="00CB20BE">
        <w:t>–</w:t>
      </w:r>
      <w:r w:rsidR="008672B9">
        <w:t xml:space="preserve"> SORR</w:t>
      </w:r>
      <w:r w:rsidR="00CB20BE">
        <w:t>Y zeggen.</w:t>
      </w:r>
      <w:bookmarkEnd w:id="29"/>
    </w:p>
    <w:p w14:paraId="29184C11" w14:textId="77777777" w:rsidR="008672B9" w:rsidRPr="008672B9" w:rsidRDefault="008672B9" w:rsidP="008672B9">
      <w:pPr>
        <w:spacing w:after="0"/>
        <w:rPr>
          <w:i/>
          <w:iCs/>
          <w:u w:val="single"/>
          <w:lang w:val="nl-NL"/>
        </w:rPr>
      </w:pPr>
      <w:r w:rsidRPr="008672B9">
        <w:rPr>
          <w:i/>
          <w:iCs/>
          <w:u w:val="single"/>
          <w:lang w:val="nl-NL"/>
        </w:rPr>
        <w:t>Als team betekent dit:</w:t>
      </w:r>
    </w:p>
    <w:p w14:paraId="242AE312" w14:textId="1FB7B68E" w:rsidR="008672B9" w:rsidRPr="008672B9" w:rsidRDefault="008672B9" w:rsidP="008672B9">
      <w:pPr>
        <w:spacing w:after="0"/>
        <w:rPr>
          <w:lang w:val="nl-NL"/>
        </w:rPr>
      </w:pPr>
      <w:r w:rsidRPr="008672B9">
        <w:rPr>
          <w:lang w:val="nl-NL"/>
        </w:rPr>
        <w:t>-</w:t>
      </w:r>
      <w:r w:rsidR="00A97413">
        <w:rPr>
          <w:lang w:val="nl-NL"/>
        </w:rPr>
        <w:t>K</w:t>
      </w:r>
      <w:r w:rsidRPr="008672B9">
        <w:rPr>
          <w:lang w:val="nl-NL"/>
        </w:rPr>
        <w:t>iezen voor een herstelgerichte aanpak bij conflicten</w:t>
      </w:r>
    </w:p>
    <w:p w14:paraId="1C55FA8A" w14:textId="61BAE3F3" w:rsidR="008672B9" w:rsidRPr="008672B9" w:rsidRDefault="008672B9" w:rsidP="008672B9">
      <w:pPr>
        <w:spacing w:after="0"/>
        <w:rPr>
          <w:lang w:val="nl-NL"/>
        </w:rPr>
      </w:pPr>
      <w:r w:rsidRPr="008672B9">
        <w:rPr>
          <w:lang w:val="nl-NL"/>
        </w:rPr>
        <w:t>-</w:t>
      </w:r>
      <w:r w:rsidR="00A4033D">
        <w:rPr>
          <w:lang w:val="nl-NL"/>
        </w:rPr>
        <w:t>C</w:t>
      </w:r>
      <w:r w:rsidRPr="008672B9">
        <w:rPr>
          <w:lang w:val="nl-NL"/>
        </w:rPr>
        <w:t>onflicten uitspreken op een respectvolle manier als kritische vriend van elkaar</w:t>
      </w:r>
    </w:p>
    <w:p w14:paraId="2979412C" w14:textId="744ACD90" w:rsidR="008672B9" w:rsidRPr="008672B9" w:rsidRDefault="008672B9" w:rsidP="008672B9">
      <w:pPr>
        <w:spacing w:after="0"/>
        <w:rPr>
          <w:lang w:val="nl-NL"/>
        </w:rPr>
      </w:pPr>
      <w:r w:rsidRPr="008672B9">
        <w:rPr>
          <w:lang w:val="nl-NL"/>
        </w:rPr>
        <w:t>-</w:t>
      </w:r>
      <w:r w:rsidR="00A4033D">
        <w:rPr>
          <w:lang w:val="nl-NL"/>
        </w:rPr>
        <w:t>D</w:t>
      </w:r>
      <w:r w:rsidRPr="008672B9">
        <w:rPr>
          <w:lang w:val="nl-NL"/>
        </w:rPr>
        <w:t>urven sorry zeggen naar elkaar en naar leerlingen</w:t>
      </w:r>
    </w:p>
    <w:p w14:paraId="394AFADB" w14:textId="356F1318" w:rsidR="00DD19D2" w:rsidRDefault="00DD19D2" w:rsidP="00DB7F43">
      <w:pPr>
        <w:pStyle w:val="Kop2"/>
      </w:pPr>
      <w:bookmarkStart w:id="30" w:name="_Toc231292352"/>
      <w:r>
        <w:t>Februari</w:t>
      </w:r>
      <w:r w:rsidR="00903EB4">
        <w:t>: gevangenen bezoeken</w:t>
      </w:r>
      <w:r w:rsidR="00581FF6">
        <w:t xml:space="preserve"> – SORRY ZEGGEN</w:t>
      </w:r>
      <w:bookmarkEnd w:id="30"/>
    </w:p>
    <w:p w14:paraId="7F016A4F" w14:textId="77777777" w:rsidR="00CD671B" w:rsidRPr="00CD671B" w:rsidRDefault="00CD671B" w:rsidP="00CD671B">
      <w:pPr>
        <w:spacing w:after="0"/>
        <w:rPr>
          <w:i/>
          <w:iCs/>
          <w:lang w:val="nl-NL"/>
        </w:rPr>
      </w:pPr>
      <w:r w:rsidRPr="00CD671B">
        <w:rPr>
          <w:i/>
          <w:iCs/>
          <w:u w:val="single"/>
          <w:lang w:val="nl-NL"/>
        </w:rPr>
        <w:t>Als team betekent dit:</w:t>
      </w:r>
    </w:p>
    <w:p w14:paraId="745841E5" w14:textId="77777777" w:rsidR="00CD671B" w:rsidRPr="00CD671B" w:rsidRDefault="00CD671B" w:rsidP="00CD671B">
      <w:pPr>
        <w:spacing w:after="0"/>
        <w:rPr>
          <w:lang w:val="nl-NL"/>
        </w:rPr>
      </w:pPr>
      <w:r w:rsidRPr="00CD671B">
        <w:rPr>
          <w:lang w:val="nl-NL"/>
        </w:rPr>
        <w:t>-We kijken naar kinderen met een groeibril, niet enkel naar fouten.</w:t>
      </w:r>
    </w:p>
    <w:p w14:paraId="78E4EF4A" w14:textId="77777777" w:rsidR="00CD671B" w:rsidRPr="00CD671B" w:rsidRDefault="00CD671B" w:rsidP="00CD671B">
      <w:pPr>
        <w:spacing w:after="0"/>
        <w:rPr>
          <w:lang w:val="nl-NL"/>
        </w:rPr>
      </w:pPr>
      <w:r w:rsidRPr="00CD671B">
        <w:rPr>
          <w:lang w:val="nl-NL"/>
        </w:rPr>
        <w:t>-Verwachtingen afstemmen en ondersteuning bieden</w:t>
      </w:r>
    </w:p>
    <w:p w14:paraId="01BCE8E4" w14:textId="553B88D4" w:rsidR="00CD671B" w:rsidRPr="00CD671B" w:rsidRDefault="00CD671B" w:rsidP="00CD671B">
      <w:pPr>
        <w:spacing w:after="0"/>
        <w:rPr>
          <w:lang w:val="nl-NL"/>
        </w:rPr>
      </w:pPr>
      <w:r w:rsidRPr="00CD671B">
        <w:rPr>
          <w:lang w:val="nl-NL"/>
        </w:rPr>
        <w:t>-</w:t>
      </w:r>
      <w:r w:rsidR="00A4033D">
        <w:rPr>
          <w:lang w:val="nl-NL"/>
        </w:rPr>
        <w:t>A</w:t>
      </w:r>
      <w:r w:rsidRPr="00CD671B">
        <w:rPr>
          <w:lang w:val="nl-NL"/>
        </w:rPr>
        <w:t>ls team reflecteren: wat heeft dit kind nodig om opnieuw te groeien?</w:t>
      </w:r>
    </w:p>
    <w:p w14:paraId="70804909" w14:textId="475D9745" w:rsidR="00CB20BE" w:rsidRPr="00CD671B" w:rsidRDefault="00CD671B" w:rsidP="00CD671B">
      <w:pPr>
        <w:spacing w:after="0"/>
        <w:rPr>
          <w:lang w:val="nl-NL"/>
        </w:rPr>
      </w:pPr>
      <w:r w:rsidRPr="00CD671B">
        <w:rPr>
          <w:lang w:val="nl-NL"/>
        </w:rPr>
        <w:t>-</w:t>
      </w:r>
      <w:r w:rsidR="00A4033D">
        <w:rPr>
          <w:lang w:val="nl-NL"/>
        </w:rPr>
        <w:t>C</w:t>
      </w:r>
      <w:r w:rsidRPr="00CD671B">
        <w:rPr>
          <w:lang w:val="nl-NL"/>
        </w:rPr>
        <w:t>ollega’s ruimte geven om te leren en te groeien.</w:t>
      </w:r>
    </w:p>
    <w:p w14:paraId="35990A2B" w14:textId="2B664E21" w:rsidR="00DD19D2" w:rsidRDefault="00DD19D2" w:rsidP="00DB7F43">
      <w:pPr>
        <w:pStyle w:val="Kop2"/>
      </w:pPr>
      <w:bookmarkStart w:id="31" w:name="_Toc231292353"/>
      <w:r>
        <w:t>Maart</w:t>
      </w:r>
      <w:r w:rsidR="00581FF6">
        <w:t>: hongerigen spijzen - DELEN</w:t>
      </w:r>
      <w:bookmarkEnd w:id="31"/>
    </w:p>
    <w:p w14:paraId="2E31A4AA" w14:textId="77777777" w:rsidR="002C02FD" w:rsidRPr="002C02FD" w:rsidRDefault="002C02FD" w:rsidP="002C02FD">
      <w:pPr>
        <w:spacing w:after="0"/>
        <w:rPr>
          <w:i/>
          <w:iCs/>
          <w:lang w:val="nl-NL"/>
        </w:rPr>
      </w:pPr>
      <w:r w:rsidRPr="002C02FD">
        <w:rPr>
          <w:i/>
          <w:iCs/>
          <w:u w:val="single"/>
          <w:lang w:val="nl-NL"/>
        </w:rPr>
        <w:t>Als team betekent dit:</w:t>
      </w:r>
    </w:p>
    <w:p w14:paraId="4186D264" w14:textId="77777777" w:rsidR="002C02FD" w:rsidRPr="002C02FD" w:rsidRDefault="002C02FD" w:rsidP="002C02FD">
      <w:pPr>
        <w:spacing w:after="0"/>
        <w:rPr>
          <w:lang w:val="nl-NL"/>
        </w:rPr>
      </w:pPr>
      <w:r w:rsidRPr="002C02FD">
        <w:rPr>
          <w:lang w:val="nl-NL"/>
        </w:rPr>
        <w:t>-Openstaan voor of inzetten op teamteaching waar mogelijk</w:t>
      </w:r>
    </w:p>
    <w:p w14:paraId="6C422EDA" w14:textId="77777777" w:rsidR="002C02FD" w:rsidRPr="002C02FD" w:rsidRDefault="002C02FD" w:rsidP="002C02FD">
      <w:pPr>
        <w:spacing w:after="0"/>
        <w:rPr>
          <w:lang w:val="nl-NL"/>
        </w:rPr>
      </w:pPr>
      <w:r w:rsidRPr="002C02FD">
        <w:rPr>
          <w:lang w:val="nl-NL"/>
        </w:rPr>
        <w:t>-Verantwoordelijkheid delen voor alle leerlingen, niet alleen “mijn klas”</w:t>
      </w:r>
    </w:p>
    <w:p w14:paraId="420C49F2" w14:textId="77777777" w:rsidR="002C02FD" w:rsidRPr="002C02FD" w:rsidRDefault="002C02FD" w:rsidP="002C02FD">
      <w:pPr>
        <w:spacing w:after="0"/>
        <w:rPr>
          <w:lang w:val="nl-NL"/>
        </w:rPr>
      </w:pPr>
      <w:r w:rsidRPr="002C02FD">
        <w:rPr>
          <w:lang w:val="nl-NL"/>
        </w:rPr>
        <w:t>-Elkaar ondersteunen bij moeilijke klasgroepen</w:t>
      </w:r>
    </w:p>
    <w:p w14:paraId="151AA171" w14:textId="3F006D21" w:rsidR="00DD19D2" w:rsidRDefault="00DD19D2" w:rsidP="00DB7F43">
      <w:pPr>
        <w:pStyle w:val="Kop2"/>
      </w:pPr>
      <w:bookmarkStart w:id="32" w:name="_Toc231292354"/>
      <w:r>
        <w:t>April</w:t>
      </w:r>
      <w:r w:rsidR="00581FF6">
        <w:t>: naakten kleden</w:t>
      </w:r>
      <w:r w:rsidR="007B320E">
        <w:t xml:space="preserve"> – elkaar BESCHERMEN</w:t>
      </w:r>
      <w:bookmarkEnd w:id="32"/>
    </w:p>
    <w:p w14:paraId="6B0A057A" w14:textId="77777777" w:rsidR="00477C62" w:rsidRPr="00477C62" w:rsidRDefault="00477C62" w:rsidP="00477C62">
      <w:pPr>
        <w:spacing w:after="0"/>
        <w:rPr>
          <w:i/>
          <w:iCs/>
          <w:lang w:val="nl-NL"/>
        </w:rPr>
      </w:pPr>
      <w:r w:rsidRPr="00477C62">
        <w:rPr>
          <w:i/>
          <w:iCs/>
          <w:u w:val="single"/>
          <w:lang w:val="nl-NL"/>
        </w:rPr>
        <w:t>Als team betekent dit:</w:t>
      </w:r>
    </w:p>
    <w:p w14:paraId="7A810C2F" w14:textId="77777777" w:rsidR="00477C62" w:rsidRPr="00477C62" w:rsidRDefault="00477C62" w:rsidP="00477C62">
      <w:pPr>
        <w:spacing w:after="0"/>
        <w:rPr>
          <w:lang w:val="nl-NL"/>
        </w:rPr>
      </w:pPr>
      <w:r w:rsidRPr="00477C62">
        <w:rPr>
          <w:lang w:val="nl-NL"/>
        </w:rPr>
        <w:t>-Signalen van pesten of onveiligheid altijd ernstig nemen.</w:t>
      </w:r>
    </w:p>
    <w:p w14:paraId="43BD5272" w14:textId="626DD5EA" w:rsidR="00477C62" w:rsidRPr="00477C62" w:rsidRDefault="00477C62" w:rsidP="00477C62">
      <w:pPr>
        <w:spacing w:after="0"/>
        <w:rPr>
          <w:lang w:val="nl-NL"/>
        </w:rPr>
      </w:pPr>
      <w:r w:rsidRPr="00477C62">
        <w:rPr>
          <w:lang w:val="nl-NL"/>
        </w:rPr>
        <w:t>-</w:t>
      </w:r>
      <w:r w:rsidR="00A4033D">
        <w:rPr>
          <w:lang w:val="nl-NL"/>
        </w:rPr>
        <w:t>E</w:t>
      </w:r>
      <w:r w:rsidRPr="00477C62">
        <w:rPr>
          <w:lang w:val="nl-NL"/>
        </w:rPr>
        <w:t>lkaar aanspreken op gedrag dat niet oké is</w:t>
      </w:r>
    </w:p>
    <w:p w14:paraId="5110C47E" w14:textId="28550B11" w:rsidR="00477C62" w:rsidRPr="00477C62" w:rsidRDefault="00477C62" w:rsidP="00477C62">
      <w:pPr>
        <w:spacing w:after="0"/>
        <w:rPr>
          <w:lang w:val="nl-NL"/>
        </w:rPr>
      </w:pPr>
      <w:r w:rsidRPr="00477C62">
        <w:rPr>
          <w:lang w:val="nl-NL"/>
        </w:rPr>
        <w:t>-</w:t>
      </w:r>
      <w:r w:rsidR="009177D1">
        <w:rPr>
          <w:lang w:val="nl-NL"/>
        </w:rPr>
        <w:t>E</w:t>
      </w:r>
      <w:r w:rsidRPr="00477C62">
        <w:rPr>
          <w:lang w:val="nl-NL"/>
        </w:rPr>
        <w:t>lkaars grenzen bewaken: werk-privébalans, draagkracht collega’s</w:t>
      </w:r>
    </w:p>
    <w:p w14:paraId="50985CAA" w14:textId="16AAC9DD" w:rsidR="00DD19D2" w:rsidRDefault="00DD19D2" w:rsidP="00C21A7A">
      <w:pPr>
        <w:pStyle w:val="Kop2"/>
      </w:pPr>
      <w:bookmarkStart w:id="33" w:name="_Toc231292355"/>
      <w:r>
        <w:t>Mei</w:t>
      </w:r>
      <w:r w:rsidR="00477C62">
        <w:t xml:space="preserve">: </w:t>
      </w:r>
      <w:r w:rsidR="000E0874">
        <w:t>zorgen voor de schepping – ZORGEN VOOR DE NATUUR</w:t>
      </w:r>
      <w:bookmarkEnd w:id="33"/>
    </w:p>
    <w:p w14:paraId="0674DE95" w14:textId="77777777" w:rsidR="00AD63AA" w:rsidRPr="00AD63AA" w:rsidRDefault="00AD63AA" w:rsidP="00AD63AA">
      <w:pPr>
        <w:suppressAutoHyphens w:val="0"/>
        <w:spacing w:after="0" w:line="259" w:lineRule="auto"/>
        <w:rPr>
          <w:rFonts w:asciiTheme="majorHAnsi" w:eastAsia="Aptos" w:hAnsiTheme="majorHAnsi" w:cs="Times New Roman"/>
          <w:i/>
          <w:iCs/>
          <w:color w:val="auto"/>
          <w:kern w:val="2"/>
          <w:lang w:val="nl-NL"/>
          <w14:ligatures w14:val="standardContextual"/>
        </w:rPr>
      </w:pPr>
      <w:r w:rsidRPr="00AD63AA">
        <w:rPr>
          <w:rFonts w:asciiTheme="majorHAnsi" w:eastAsia="Aptos" w:hAnsiTheme="majorHAnsi" w:cs="Times New Roman"/>
          <w:i/>
          <w:iCs/>
          <w:color w:val="auto"/>
          <w:kern w:val="2"/>
          <w:u w:val="single"/>
          <w:lang w:val="nl-NL"/>
          <w14:ligatures w14:val="standardContextual"/>
        </w:rPr>
        <w:t>Als team betekent dit:</w:t>
      </w:r>
      <w:r w:rsidRPr="00AD63AA">
        <w:rPr>
          <w:rFonts w:asciiTheme="majorHAnsi" w:eastAsia="Aptos" w:hAnsiTheme="majorHAnsi" w:cs="Times New Roman"/>
          <w:i/>
          <w:iCs/>
          <w:color w:val="auto"/>
          <w:kern w:val="2"/>
          <w:lang w:val="nl-NL"/>
          <w14:ligatures w14:val="standardContextual"/>
        </w:rPr>
        <w:t xml:space="preserve"> </w:t>
      </w:r>
    </w:p>
    <w:p w14:paraId="4C8BB6F8" w14:textId="77777777" w:rsidR="00AD63AA" w:rsidRPr="00AD63AA" w:rsidRDefault="00AD63AA" w:rsidP="00AD63AA">
      <w:pPr>
        <w:suppressAutoHyphens w:val="0"/>
        <w:spacing w:after="0" w:line="259" w:lineRule="auto"/>
        <w:rPr>
          <w:rFonts w:asciiTheme="majorHAnsi" w:eastAsia="Aptos" w:hAnsiTheme="majorHAnsi" w:cs="Times New Roman"/>
          <w:color w:val="auto"/>
          <w:kern w:val="2"/>
          <w:lang w:val="nl-NL"/>
          <w14:ligatures w14:val="standardContextual"/>
        </w:rPr>
      </w:pPr>
      <w:r w:rsidRPr="00AD63AA">
        <w:rPr>
          <w:rFonts w:asciiTheme="majorHAnsi" w:eastAsia="Aptos" w:hAnsiTheme="majorHAnsi" w:cs="Times New Roman"/>
          <w:color w:val="auto"/>
          <w:kern w:val="2"/>
          <w:lang w:val="nl-NL"/>
          <w14:ligatures w14:val="standardContextual"/>
        </w:rPr>
        <w:t>-Duurzaamheid integreren in lessen en schoolwerking</w:t>
      </w:r>
    </w:p>
    <w:p w14:paraId="26F734D1" w14:textId="77777777" w:rsidR="00AD63AA" w:rsidRPr="00AD63AA" w:rsidRDefault="00AD63AA" w:rsidP="00AD63AA">
      <w:pPr>
        <w:suppressAutoHyphens w:val="0"/>
        <w:spacing w:after="0" w:line="259" w:lineRule="auto"/>
        <w:rPr>
          <w:rFonts w:asciiTheme="majorHAnsi" w:eastAsia="Aptos" w:hAnsiTheme="majorHAnsi" w:cs="Times New Roman"/>
          <w:color w:val="auto"/>
          <w:kern w:val="2"/>
          <w:lang w:val="nl-NL"/>
          <w14:ligatures w14:val="standardContextual"/>
        </w:rPr>
      </w:pPr>
      <w:r w:rsidRPr="00AD63AA">
        <w:rPr>
          <w:rFonts w:asciiTheme="majorHAnsi" w:eastAsia="Aptos" w:hAnsiTheme="majorHAnsi" w:cs="Times New Roman"/>
          <w:color w:val="auto"/>
          <w:kern w:val="2"/>
          <w:lang w:val="nl-NL"/>
          <w14:ligatures w14:val="standardContextual"/>
        </w:rPr>
        <w:t>-Stimuleren van buitenleren en natuurbeleving</w:t>
      </w:r>
    </w:p>
    <w:p w14:paraId="74B1FEE7" w14:textId="5D896BD8" w:rsidR="00AD63AA" w:rsidRPr="00AD63AA" w:rsidRDefault="00AD63AA" w:rsidP="00AD63AA">
      <w:pPr>
        <w:suppressAutoHyphens w:val="0"/>
        <w:spacing w:after="0" w:line="259" w:lineRule="auto"/>
        <w:rPr>
          <w:rFonts w:asciiTheme="majorHAnsi" w:eastAsia="Aptos" w:hAnsiTheme="majorHAnsi" w:cs="Times New Roman"/>
          <w:color w:val="auto"/>
          <w:kern w:val="2"/>
          <w:lang w:val="nl-NL"/>
          <w14:ligatures w14:val="standardContextual"/>
        </w:rPr>
      </w:pPr>
      <w:r w:rsidRPr="00AD63AA">
        <w:rPr>
          <w:rFonts w:asciiTheme="majorHAnsi" w:eastAsia="Aptos" w:hAnsiTheme="majorHAnsi" w:cs="Times New Roman"/>
          <w:color w:val="auto"/>
          <w:kern w:val="2"/>
          <w:lang w:val="nl-NL"/>
          <w14:ligatures w14:val="standardContextual"/>
        </w:rPr>
        <w:t>-</w:t>
      </w:r>
      <w:r w:rsidR="009177D1">
        <w:rPr>
          <w:rFonts w:asciiTheme="majorHAnsi" w:eastAsia="Aptos" w:hAnsiTheme="majorHAnsi" w:cs="Times New Roman"/>
          <w:color w:val="auto"/>
          <w:kern w:val="2"/>
          <w:lang w:val="nl-NL"/>
          <w14:ligatures w14:val="standardContextual"/>
        </w:rPr>
        <w:t>A</w:t>
      </w:r>
      <w:r w:rsidRPr="00AD63AA">
        <w:rPr>
          <w:rFonts w:asciiTheme="majorHAnsi" w:eastAsia="Aptos" w:hAnsiTheme="majorHAnsi" w:cs="Times New Roman"/>
          <w:color w:val="auto"/>
          <w:kern w:val="2"/>
          <w:lang w:val="nl-NL"/>
          <w14:ligatures w14:val="standardContextual"/>
        </w:rPr>
        <w:t>ls school duurzame keuzes durven maken qua materiaal, uitstappen…</w:t>
      </w:r>
    </w:p>
    <w:p w14:paraId="6090FF52" w14:textId="0F2BCA6A" w:rsidR="00DD19D2" w:rsidRDefault="00DD19D2" w:rsidP="00C21A7A">
      <w:pPr>
        <w:pStyle w:val="Kop2"/>
      </w:pPr>
      <w:bookmarkStart w:id="34" w:name="_Toc231292356"/>
      <w:r>
        <w:t>Jun</w:t>
      </w:r>
      <w:r w:rsidR="0055574D">
        <w:t>I: hoop levend houden – HOOP</w:t>
      </w:r>
      <w:bookmarkEnd w:id="34"/>
    </w:p>
    <w:p w14:paraId="72C8C491" w14:textId="77777777" w:rsidR="00901832" w:rsidRPr="00901832" w:rsidRDefault="00901832" w:rsidP="00901832">
      <w:pPr>
        <w:spacing w:after="0"/>
        <w:rPr>
          <w:i/>
          <w:iCs/>
          <w:lang w:val="nl-NL"/>
        </w:rPr>
      </w:pPr>
      <w:r w:rsidRPr="00901832">
        <w:rPr>
          <w:i/>
          <w:iCs/>
          <w:u w:val="single"/>
          <w:lang w:val="nl-NL"/>
        </w:rPr>
        <w:t>Als team betekent dit:</w:t>
      </w:r>
    </w:p>
    <w:p w14:paraId="1B29E238" w14:textId="77777777" w:rsidR="00901832" w:rsidRPr="00901832" w:rsidRDefault="00901832" w:rsidP="00901832">
      <w:pPr>
        <w:spacing w:after="0"/>
        <w:rPr>
          <w:lang w:val="nl-NL"/>
        </w:rPr>
      </w:pPr>
      <w:r w:rsidRPr="00901832">
        <w:rPr>
          <w:lang w:val="nl-NL"/>
        </w:rPr>
        <w:t>-Biddend vieren en samen danken voor wat goed loopt.</w:t>
      </w:r>
    </w:p>
    <w:p w14:paraId="30D8356B" w14:textId="77777777" w:rsidR="00901832" w:rsidRPr="00901832" w:rsidRDefault="00901832" w:rsidP="00901832">
      <w:pPr>
        <w:spacing w:after="0"/>
        <w:rPr>
          <w:lang w:val="nl-NL"/>
        </w:rPr>
      </w:pPr>
      <w:r w:rsidRPr="00901832">
        <w:rPr>
          <w:lang w:val="nl-NL"/>
        </w:rPr>
        <w:t>-Het schooljaar positief en verbindend afsluiten</w:t>
      </w:r>
    </w:p>
    <w:p w14:paraId="718610C0" w14:textId="77777777" w:rsidR="00901832" w:rsidRPr="00901832" w:rsidRDefault="00901832" w:rsidP="00901832">
      <w:pPr>
        <w:spacing w:after="0"/>
        <w:rPr>
          <w:lang w:val="nl-NL"/>
        </w:rPr>
      </w:pPr>
      <w:r w:rsidRPr="00901832">
        <w:rPr>
          <w:lang w:val="nl-NL"/>
        </w:rPr>
        <w:t>-Waardering uitspreken aan elkaar binnen het team</w:t>
      </w:r>
    </w:p>
    <w:p w14:paraId="3F3D8F82" w14:textId="77777777" w:rsidR="00901832" w:rsidRPr="00901832" w:rsidRDefault="00901832" w:rsidP="00901832">
      <w:pPr>
        <w:spacing w:after="0"/>
        <w:rPr>
          <w:lang w:val="nl-NL"/>
        </w:rPr>
      </w:pPr>
      <w:r w:rsidRPr="00901832">
        <w:rPr>
          <w:lang w:val="nl-NL"/>
        </w:rPr>
        <w:t>-Vol vertrouwen uitkijken naar het volgende schooljaar.</w:t>
      </w:r>
    </w:p>
    <w:p w14:paraId="46E001F3" w14:textId="103BED76" w:rsidR="0055574D" w:rsidRDefault="009C0153" w:rsidP="002671F5">
      <w:pPr>
        <w:pStyle w:val="Kop1"/>
      </w:pPr>
      <w:bookmarkStart w:id="35" w:name="_Toc231292357"/>
      <w:r>
        <w:t>5. Afrond</w:t>
      </w:r>
      <w:r w:rsidR="00A52375">
        <w:t>end gebedsmoment</w:t>
      </w:r>
      <w:bookmarkEnd w:id="35"/>
    </w:p>
    <w:p w14:paraId="0EB5BEB2" w14:textId="789CEC03" w:rsidR="0066156C" w:rsidRDefault="0066156C" w:rsidP="0055574D">
      <w:r>
        <w:t>Aan het einde van elke maand en op het einde van het schooljaar is het waardevol om samen stil te staan bij dit proces</w:t>
      </w:r>
      <w:r w:rsidR="00E15A83">
        <w:t>.</w:t>
      </w:r>
      <w:r>
        <w:t xml:space="preserve"> Dit kan vierend en biddend gebeuren </w:t>
      </w:r>
      <w:r w:rsidR="00E15A83">
        <w:t>met</w:t>
      </w:r>
      <w:r>
        <w:t xml:space="preserve"> een afsluitend klasgebed rond de Boom van Liefde en Barmhartigheid of in de slotviering.</w:t>
      </w:r>
    </w:p>
    <w:p w14:paraId="3CCAB3E3" w14:textId="727FD1F5" w:rsidR="005171AB" w:rsidRDefault="00833007" w:rsidP="0055574D">
      <w:r w:rsidRPr="00D01A33">
        <w:rPr>
          <w:b/>
          <w:bCs/>
        </w:rPr>
        <w:t xml:space="preserve">Mogelijke gebeden </w:t>
      </w:r>
      <w:r w:rsidR="00F83C5B" w:rsidRPr="00D01A33">
        <w:rPr>
          <w:b/>
          <w:bCs/>
        </w:rPr>
        <w:t>voor kinderen</w:t>
      </w:r>
      <w:r w:rsidR="00F83C5B">
        <w:t>:</w:t>
      </w:r>
    </w:p>
    <w:p w14:paraId="340D0F6B" w14:textId="47AA7A0B" w:rsidR="00833007" w:rsidRDefault="00833007" w:rsidP="00D01A33">
      <w:pPr>
        <w:spacing w:after="0"/>
      </w:pPr>
      <w:r>
        <w:t xml:space="preserve">Goede God </w:t>
      </w:r>
    </w:p>
    <w:p w14:paraId="70560B9A" w14:textId="22A5DAFA" w:rsidR="00833007" w:rsidRDefault="00833007" w:rsidP="00D01A33">
      <w:pPr>
        <w:spacing w:after="0"/>
      </w:pPr>
      <w:r>
        <w:t>Wij kijken naar onze boom.</w:t>
      </w:r>
    </w:p>
    <w:p w14:paraId="3FDC260D" w14:textId="3A3E3BB9" w:rsidR="00833007" w:rsidRDefault="00833007" w:rsidP="00D01A33">
      <w:pPr>
        <w:spacing w:after="0"/>
      </w:pPr>
      <w:r>
        <w:t xml:space="preserve">Elke maand groeit hij een beetje meer. </w:t>
      </w:r>
    </w:p>
    <w:p w14:paraId="3000B86C" w14:textId="4E5EAF30" w:rsidR="00833007" w:rsidRDefault="00833007" w:rsidP="00D01A33">
      <w:pPr>
        <w:spacing w:after="0"/>
      </w:pPr>
      <w:r>
        <w:t>Dank U voor alle kleine goede dingen</w:t>
      </w:r>
    </w:p>
    <w:p w14:paraId="6B4F7E2E" w14:textId="2DBBD47A" w:rsidR="00833007" w:rsidRDefault="00C348E8" w:rsidP="00D01A33">
      <w:pPr>
        <w:spacing w:after="0"/>
      </w:pPr>
      <w:r>
        <w:t>d</w:t>
      </w:r>
      <w:r w:rsidR="00833007">
        <w:t>ie wij hebben gedaan.</w:t>
      </w:r>
    </w:p>
    <w:p w14:paraId="338372F4" w14:textId="3E3D8D2E" w:rsidR="00F83C5B" w:rsidRDefault="00F83C5B" w:rsidP="00D01A33">
      <w:pPr>
        <w:spacing w:after="0"/>
      </w:pPr>
      <w:r>
        <w:t>Wij weten nu: het goede doen WERKT!</w:t>
      </w:r>
    </w:p>
    <w:p w14:paraId="089DA611" w14:textId="54A25006" w:rsidR="009F37B2" w:rsidRDefault="009F37B2" w:rsidP="00D01A33">
      <w:pPr>
        <w:spacing w:after="0"/>
      </w:pPr>
      <w:r>
        <w:t xml:space="preserve">Help ons om te blijven zorgen voor elkaar, </w:t>
      </w:r>
    </w:p>
    <w:p w14:paraId="744EE77E" w14:textId="50EAECEA" w:rsidR="009F37B2" w:rsidRDefault="00C348E8" w:rsidP="00D01A33">
      <w:pPr>
        <w:spacing w:after="0"/>
      </w:pPr>
      <w:r>
        <w:t>z</w:t>
      </w:r>
      <w:r w:rsidR="009F37B2">
        <w:t>odat onze boom verder groeit</w:t>
      </w:r>
    </w:p>
    <w:p w14:paraId="3C10644A" w14:textId="27E64324" w:rsidR="004264BD" w:rsidRDefault="00C348E8" w:rsidP="00D01A33">
      <w:pPr>
        <w:spacing w:after="0"/>
      </w:pPr>
      <w:r>
        <w:t>v</w:t>
      </w:r>
      <w:r w:rsidR="009F37B2">
        <w:t>ol liefde en warme harten.</w:t>
      </w:r>
    </w:p>
    <w:p w14:paraId="604F4D2C" w14:textId="0F918F1B" w:rsidR="009F37B2" w:rsidRDefault="004264BD" w:rsidP="00D01A33">
      <w:pPr>
        <w:spacing w:after="0"/>
      </w:pPr>
      <w:r>
        <w:t>Amen</w:t>
      </w:r>
      <w:r w:rsidR="009F37B2">
        <w:t xml:space="preserve"> </w:t>
      </w:r>
    </w:p>
    <w:p w14:paraId="5BE76A45" w14:textId="77777777" w:rsidR="00225BFD" w:rsidRDefault="00225BFD" w:rsidP="00D01A33">
      <w:pPr>
        <w:spacing w:after="0"/>
      </w:pPr>
    </w:p>
    <w:p w14:paraId="27115B09" w14:textId="77777777" w:rsidR="00E15A83" w:rsidRDefault="00E15A83" w:rsidP="00D01A33">
      <w:pPr>
        <w:spacing w:after="0"/>
      </w:pPr>
    </w:p>
    <w:p w14:paraId="7BD87E24" w14:textId="00E16F02" w:rsidR="00225BFD" w:rsidRDefault="00225BFD" w:rsidP="00D01A33">
      <w:pPr>
        <w:spacing w:after="0"/>
      </w:pPr>
      <w:r>
        <w:t>Goede God</w:t>
      </w:r>
    </w:p>
    <w:p w14:paraId="4ABE6639" w14:textId="4D912911" w:rsidR="00225BFD" w:rsidRDefault="00225BFD" w:rsidP="00D01A33">
      <w:pPr>
        <w:spacing w:after="0"/>
      </w:pPr>
      <w:r>
        <w:t xml:space="preserve">Onze boom is vol geworden. </w:t>
      </w:r>
    </w:p>
    <w:p w14:paraId="657A226C" w14:textId="32C489D0" w:rsidR="00225BFD" w:rsidRDefault="00225BFD" w:rsidP="00D01A33">
      <w:pPr>
        <w:spacing w:after="0"/>
      </w:pPr>
      <w:r>
        <w:t>We probeerden niemand te vergeten,</w:t>
      </w:r>
    </w:p>
    <w:p w14:paraId="2BEE49E4" w14:textId="3E75E20F" w:rsidR="00225BFD" w:rsidRDefault="00C348E8" w:rsidP="00D01A33">
      <w:pPr>
        <w:spacing w:after="0"/>
      </w:pPr>
      <w:r>
        <w:t>v</w:t>
      </w:r>
      <w:r w:rsidR="00225BFD">
        <w:t xml:space="preserve">oor elkaar te zorgen en troost te geven. </w:t>
      </w:r>
    </w:p>
    <w:p w14:paraId="6080E61C" w14:textId="77777777" w:rsidR="00732714" w:rsidRDefault="00225BFD" w:rsidP="00D01A33">
      <w:pPr>
        <w:spacing w:after="0"/>
      </w:pPr>
      <w:r>
        <w:t>We zeiden welkom en probeerden sorry te zeggen</w:t>
      </w:r>
      <w:r w:rsidR="00732714">
        <w:t xml:space="preserve"> </w:t>
      </w:r>
    </w:p>
    <w:p w14:paraId="5A0B7018" w14:textId="4C08BA14" w:rsidR="00225BFD" w:rsidRDefault="00732714" w:rsidP="00D01A33">
      <w:pPr>
        <w:spacing w:after="0"/>
      </w:pPr>
      <w:r>
        <w:t xml:space="preserve">en gaven elkaar nieuwe kansen. </w:t>
      </w:r>
    </w:p>
    <w:p w14:paraId="373FB96F" w14:textId="051B8111" w:rsidR="00732714" w:rsidRDefault="00732714" w:rsidP="00D01A33">
      <w:pPr>
        <w:spacing w:after="0"/>
      </w:pPr>
      <w:r>
        <w:t xml:space="preserve">We leerden delen, </w:t>
      </w:r>
    </w:p>
    <w:p w14:paraId="42A586ED" w14:textId="5E142B28" w:rsidR="00732714" w:rsidRDefault="00C348E8" w:rsidP="00D01A33">
      <w:pPr>
        <w:spacing w:after="0"/>
      </w:pPr>
      <w:r>
        <w:t>e</w:t>
      </w:r>
      <w:r w:rsidR="00732714">
        <w:t xml:space="preserve">lkaar beschermen, </w:t>
      </w:r>
    </w:p>
    <w:p w14:paraId="05F1CB11" w14:textId="1586B2F1" w:rsidR="00732714" w:rsidRDefault="00C348E8" w:rsidP="00D01A33">
      <w:pPr>
        <w:spacing w:after="0"/>
      </w:pPr>
      <w:r>
        <w:t>t</w:t>
      </w:r>
      <w:r w:rsidR="00732714">
        <w:t>e zorgen voor de natuur</w:t>
      </w:r>
    </w:p>
    <w:p w14:paraId="076F3CE4" w14:textId="63ECAB54" w:rsidR="00732714" w:rsidRDefault="00C348E8" w:rsidP="00D01A33">
      <w:pPr>
        <w:spacing w:after="0"/>
      </w:pPr>
      <w:r>
        <w:t>e</w:t>
      </w:r>
      <w:r w:rsidR="00732714">
        <w:t xml:space="preserve">n hoopvol te blijven. </w:t>
      </w:r>
    </w:p>
    <w:p w14:paraId="2D0CD8D0" w14:textId="7A2DA9A8" w:rsidR="00732714" w:rsidRDefault="00732714" w:rsidP="00D01A33">
      <w:pPr>
        <w:spacing w:after="0"/>
      </w:pPr>
      <w:r>
        <w:t xml:space="preserve">Dank U dat wij dit samen konden doen. </w:t>
      </w:r>
    </w:p>
    <w:p w14:paraId="5969C5C6" w14:textId="23705093" w:rsidR="00732714" w:rsidRDefault="00732714" w:rsidP="00D01A33">
      <w:pPr>
        <w:spacing w:after="0"/>
      </w:pPr>
      <w:r>
        <w:t>Amen.</w:t>
      </w:r>
    </w:p>
    <w:p w14:paraId="69B27F56" w14:textId="77777777" w:rsidR="00E15A83" w:rsidRDefault="00E15A83" w:rsidP="00D01A33">
      <w:pPr>
        <w:spacing w:after="0"/>
      </w:pPr>
    </w:p>
    <w:p w14:paraId="02FD4517" w14:textId="0377F343" w:rsidR="009F37B2" w:rsidRPr="00E15A83" w:rsidRDefault="00E15A83" w:rsidP="0055574D">
      <w:pPr>
        <w:rPr>
          <w:b/>
          <w:bCs/>
        </w:rPr>
      </w:pPr>
      <w:r>
        <w:rPr>
          <w:b/>
          <w:bCs/>
        </w:rPr>
        <w:t>Mogelijke g</w:t>
      </w:r>
      <w:r w:rsidR="000C46DE" w:rsidRPr="00E15A83">
        <w:rPr>
          <w:b/>
          <w:bCs/>
        </w:rPr>
        <w:t>ebed</w:t>
      </w:r>
      <w:r>
        <w:rPr>
          <w:b/>
          <w:bCs/>
        </w:rPr>
        <w:t>en</w:t>
      </w:r>
      <w:r w:rsidR="000C46DE" w:rsidRPr="00E15A83">
        <w:rPr>
          <w:b/>
          <w:bCs/>
        </w:rPr>
        <w:t xml:space="preserve"> voor leerkrachten:</w:t>
      </w:r>
    </w:p>
    <w:p w14:paraId="714B33DB" w14:textId="4DAB5AFC" w:rsidR="000C46DE" w:rsidRDefault="002E4912" w:rsidP="00E15A83">
      <w:pPr>
        <w:spacing w:after="0"/>
      </w:pPr>
      <w:r>
        <w:t>Goede God</w:t>
      </w:r>
    </w:p>
    <w:p w14:paraId="2554DD48" w14:textId="500941A1" w:rsidR="002E4912" w:rsidRDefault="002E4912" w:rsidP="00E15A83">
      <w:pPr>
        <w:spacing w:after="0"/>
      </w:pPr>
      <w:r>
        <w:t xml:space="preserve">Wij staan stil bij wat </w:t>
      </w:r>
      <w:r w:rsidR="00E15A83">
        <w:t>gegroeid</w:t>
      </w:r>
      <w:r>
        <w:t xml:space="preserve"> is</w:t>
      </w:r>
    </w:p>
    <w:p w14:paraId="2229865C" w14:textId="260E5CB7" w:rsidR="002E4912" w:rsidRDefault="00B561ED" w:rsidP="00E15A83">
      <w:pPr>
        <w:spacing w:after="0"/>
      </w:pPr>
      <w:r>
        <w:t>i</w:t>
      </w:r>
      <w:r w:rsidR="002E4912">
        <w:t>n onze klas en in ons team.</w:t>
      </w:r>
    </w:p>
    <w:p w14:paraId="102CC9E3" w14:textId="7F592F50" w:rsidR="002E4912" w:rsidRDefault="002E4912" w:rsidP="00E15A83">
      <w:pPr>
        <w:spacing w:after="0"/>
      </w:pPr>
      <w:r>
        <w:t>Dank U voor momenten van zorg,</w:t>
      </w:r>
    </w:p>
    <w:p w14:paraId="0C94A7EC" w14:textId="11372086" w:rsidR="002E4912" w:rsidRDefault="00B561ED" w:rsidP="00E15A83">
      <w:pPr>
        <w:spacing w:after="0"/>
      </w:pPr>
      <w:r>
        <w:t>a</w:t>
      </w:r>
      <w:r w:rsidR="002E4912">
        <w:t>andacht en verbondenheid.</w:t>
      </w:r>
    </w:p>
    <w:p w14:paraId="5E4D91C9" w14:textId="77C1CDAB" w:rsidR="002E4912" w:rsidRDefault="002E4912" w:rsidP="00E15A83">
      <w:pPr>
        <w:spacing w:after="0"/>
      </w:pPr>
      <w:r>
        <w:t>Geef ons ogen die zien w</w:t>
      </w:r>
      <w:r w:rsidR="00F65275">
        <w:t>ie ons nodig heeft,</w:t>
      </w:r>
    </w:p>
    <w:p w14:paraId="4216BA51" w14:textId="6CD27E56" w:rsidR="00F65275" w:rsidRDefault="00B561ED" w:rsidP="00E15A83">
      <w:pPr>
        <w:spacing w:after="0"/>
      </w:pPr>
      <w:r>
        <w:t>e</w:t>
      </w:r>
      <w:r w:rsidR="00F65275">
        <w:t xml:space="preserve">n moed om te handelen in barmhartigheid. </w:t>
      </w:r>
    </w:p>
    <w:p w14:paraId="678C5214" w14:textId="7F09F649" w:rsidR="00F65275" w:rsidRDefault="00F65275" w:rsidP="00E15A83">
      <w:pPr>
        <w:spacing w:after="0"/>
      </w:pPr>
      <w:r>
        <w:t xml:space="preserve">Laat onze school een plaats zijn </w:t>
      </w:r>
    </w:p>
    <w:p w14:paraId="20E5BABF" w14:textId="4A6BC662" w:rsidR="00F65275" w:rsidRDefault="00B561ED" w:rsidP="00E15A83">
      <w:pPr>
        <w:spacing w:after="0"/>
      </w:pPr>
      <w:r>
        <w:t>w</w:t>
      </w:r>
      <w:r w:rsidR="00F65275">
        <w:t xml:space="preserve">aar </w:t>
      </w:r>
      <w:r>
        <w:t>“</w:t>
      </w:r>
      <w:r w:rsidR="00F65275">
        <w:t xml:space="preserve">Liefde </w:t>
      </w:r>
      <w:r w:rsidR="0019368F">
        <w:t>werkt in barmhartigheid</w:t>
      </w:r>
      <w:r>
        <w:t>”</w:t>
      </w:r>
    </w:p>
    <w:p w14:paraId="3A14309A" w14:textId="576F7137" w:rsidR="0019368F" w:rsidRDefault="00B561ED" w:rsidP="00E15A83">
      <w:pPr>
        <w:spacing w:after="0"/>
      </w:pPr>
      <w:r>
        <w:t>e</w:t>
      </w:r>
      <w:r w:rsidR="0019368F">
        <w:t xml:space="preserve">n deze zichtbaar wordt </w:t>
      </w:r>
    </w:p>
    <w:p w14:paraId="75F810BA" w14:textId="25D2FD22" w:rsidR="0019368F" w:rsidRDefault="0019368F" w:rsidP="00E15A83">
      <w:pPr>
        <w:spacing w:after="0"/>
      </w:pPr>
      <w:r>
        <w:t xml:space="preserve">In kleine en grote daden. </w:t>
      </w:r>
    </w:p>
    <w:p w14:paraId="52FCCF3C" w14:textId="1635CCA9" w:rsidR="0019368F" w:rsidRDefault="0019368F" w:rsidP="00E15A83">
      <w:pPr>
        <w:spacing w:after="0"/>
      </w:pPr>
      <w:r>
        <w:t>Amen.</w:t>
      </w:r>
    </w:p>
    <w:p w14:paraId="11E26F26" w14:textId="77777777" w:rsidR="00732714" w:rsidRDefault="00732714" w:rsidP="00E15A83">
      <w:pPr>
        <w:spacing w:after="0"/>
      </w:pPr>
    </w:p>
    <w:p w14:paraId="3318F87C" w14:textId="0A259D60" w:rsidR="00732714" w:rsidRDefault="00732714" w:rsidP="00E15A83">
      <w:pPr>
        <w:spacing w:after="0"/>
      </w:pPr>
      <w:r>
        <w:t>Goede God</w:t>
      </w:r>
    </w:p>
    <w:p w14:paraId="5819B7B4" w14:textId="22A5F4A0" w:rsidR="00732714" w:rsidRDefault="00732714" w:rsidP="00E15A83">
      <w:pPr>
        <w:spacing w:after="0"/>
      </w:pPr>
      <w:r>
        <w:t xml:space="preserve">In dit schooljaar mochten wij bouwen </w:t>
      </w:r>
    </w:p>
    <w:p w14:paraId="2F8C877F" w14:textId="4529D13F" w:rsidR="00732714" w:rsidRDefault="00B561ED" w:rsidP="00E15A83">
      <w:pPr>
        <w:spacing w:after="0"/>
      </w:pPr>
      <w:r>
        <w:t>a</w:t>
      </w:r>
      <w:r w:rsidR="00732714">
        <w:t xml:space="preserve">an een boom van liefde en barmhartigheid. </w:t>
      </w:r>
    </w:p>
    <w:p w14:paraId="413B148B" w14:textId="3898494B" w:rsidR="00732714" w:rsidRDefault="00732714" w:rsidP="00E15A83">
      <w:pPr>
        <w:spacing w:after="0"/>
      </w:pPr>
      <w:r>
        <w:t>We zochten manieren</w:t>
      </w:r>
    </w:p>
    <w:p w14:paraId="58A88112" w14:textId="5F06393B" w:rsidR="00732714" w:rsidRDefault="00B561ED" w:rsidP="00E15A83">
      <w:pPr>
        <w:spacing w:after="0"/>
      </w:pPr>
      <w:r>
        <w:t>o</w:t>
      </w:r>
      <w:r w:rsidR="00732714">
        <w:t>m niemand te vergeten</w:t>
      </w:r>
    </w:p>
    <w:p w14:paraId="63628114" w14:textId="015AB38B" w:rsidR="00732714" w:rsidRDefault="00732714" w:rsidP="00E15A83">
      <w:pPr>
        <w:spacing w:after="0"/>
      </w:pPr>
      <w:r>
        <w:t>Om zorg te dragen voor elkaar</w:t>
      </w:r>
    </w:p>
    <w:p w14:paraId="06349C33" w14:textId="665B8FE9" w:rsidR="00732714" w:rsidRDefault="00B561ED" w:rsidP="00E15A83">
      <w:pPr>
        <w:spacing w:after="0"/>
      </w:pPr>
      <w:r>
        <w:t>e</w:t>
      </w:r>
      <w:r w:rsidR="00732714">
        <w:t xml:space="preserve">n ruimte te maken voor verdriet. </w:t>
      </w:r>
    </w:p>
    <w:p w14:paraId="517B1A87" w14:textId="6626C988" w:rsidR="00732714" w:rsidRDefault="00732714" w:rsidP="00E15A83">
      <w:pPr>
        <w:spacing w:after="0"/>
      </w:pPr>
      <w:r>
        <w:t>We probeerden gastvrij te zijn</w:t>
      </w:r>
    </w:p>
    <w:p w14:paraId="33AF37F4" w14:textId="3A35DFA6" w:rsidR="00732714" w:rsidRDefault="00B561ED" w:rsidP="00E15A83">
      <w:pPr>
        <w:spacing w:after="0"/>
      </w:pPr>
      <w:r>
        <w:t>v</w:t>
      </w:r>
      <w:r w:rsidR="00732714">
        <w:t xml:space="preserve">erzoening te zoeken </w:t>
      </w:r>
    </w:p>
    <w:p w14:paraId="1F9DF5C1" w14:textId="6DDEB444" w:rsidR="00732714" w:rsidRDefault="00B561ED" w:rsidP="00E15A83">
      <w:pPr>
        <w:spacing w:after="0"/>
      </w:pPr>
      <w:r>
        <w:t>e</w:t>
      </w:r>
      <w:r w:rsidR="00732714">
        <w:t xml:space="preserve">n </w:t>
      </w:r>
      <w:r w:rsidR="0007314D">
        <w:t xml:space="preserve">elkaar nieuwe kansen te geven. </w:t>
      </w:r>
    </w:p>
    <w:p w14:paraId="7A87B16C" w14:textId="4E26EE04" w:rsidR="0007314D" w:rsidRDefault="0007314D" w:rsidP="00E15A83">
      <w:pPr>
        <w:spacing w:after="0"/>
      </w:pPr>
      <w:r>
        <w:t xml:space="preserve">We hebben gedeeld, beschermd </w:t>
      </w:r>
    </w:p>
    <w:p w14:paraId="18BB8649" w14:textId="59AD1161" w:rsidR="0007314D" w:rsidRDefault="00B561ED" w:rsidP="00E15A83">
      <w:pPr>
        <w:spacing w:after="0"/>
      </w:pPr>
      <w:r>
        <w:t>e</w:t>
      </w:r>
      <w:r w:rsidR="0007314D">
        <w:t xml:space="preserve">n zorg gedragen voor uw schepping. </w:t>
      </w:r>
    </w:p>
    <w:p w14:paraId="029168FA" w14:textId="07231F5B" w:rsidR="0007314D" w:rsidRDefault="0007314D" w:rsidP="00E15A83">
      <w:pPr>
        <w:spacing w:after="0"/>
      </w:pPr>
      <w:r>
        <w:t>Dank U voor wat mocht groeien</w:t>
      </w:r>
    </w:p>
    <w:p w14:paraId="08962FCB" w14:textId="0D60CE85" w:rsidR="0007314D" w:rsidRDefault="0007314D" w:rsidP="00E15A83">
      <w:pPr>
        <w:spacing w:after="0"/>
      </w:pPr>
      <w:r>
        <w:t xml:space="preserve">Geef ons blijvende kracht </w:t>
      </w:r>
    </w:p>
    <w:p w14:paraId="78376199" w14:textId="62FBB73C" w:rsidR="0007314D" w:rsidRDefault="00B561ED" w:rsidP="00E15A83">
      <w:pPr>
        <w:spacing w:after="0"/>
      </w:pPr>
      <w:r>
        <w:t>o</w:t>
      </w:r>
      <w:r w:rsidR="0007314D">
        <w:t>m met een open blik en een warm hart</w:t>
      </w:r>
    </w:p>
    <w:p w14:paraId="6B3E5D73" w14:textId="68C0815F" w:rsidR="0007314D" w:rsidRDefault="00B561ED" w:rsidP="00E15A83">
      <w:pPr>
        <w:spacing w:after="0"/>
      </w:pPr>
      <w:r>
        <w:t>v</w:t>
      </w:r>
      <w:r w:rsidR="0007314D">
        <w:t xml:space="preserve">erder te bouwen aan deze weg. </w:t>
      </w:r>
    </w:p>
    <w:p w14:paraId="1749EF0D" w14:textId="5DCD4297" w:rsidR="0007314D" w:rsidRDefault="0007314D" w:rsidP="00E15A83">
      <w:pPr>
        <w:spacing w:after="0"/>
      </w:pPr>
      <w:r>
        <w:t>Amen</w:t>
      </w:r>
    </w:p>
    <w:p w14:paraId="625CA0D1" w14:textId="2882E063" w:rsidR="00E01211" w:rsidRDefault="00E01211" w:rsidP="006D484F">
      <w:pPr>
        <w:pStyle w:val="Kop1"/>
      </w:pPr>
      <w:bookmarkStart w:id="36" w:name="_Toc231292358"/>
      <w:r>
        <w:t>6. Bijlagen</w:t>
      </w:r>
      <w:bookmarkEnd w:id="36"/>
    </w:p>
    <w:p w14:paraId="0B987588" w14:textId="06668E31" w:rsidR="006D484F" w:rsidRDefault="006D484F" w:rsidP="00E15E71">
      <w:pPr>
        <w:pStyle w:val="Kop2"/>
      </w:pPr>
      <w:bookmarkStart w:id="37" w:name="_Toc231292359"/>
      <w:r>
        <w:t>Afbeeldingen uit Leeftocht per maand (A</w:t>
      </w:r>
      <w:r w:rsidR="00E15E71">
        <w:t>nneke Bollebakker)</w:t>
      </w:r>
      <w:bookmarkEnd w:id="37"/>
    </w:p>
    <w:p w14:paraId="45D1B5F0" w14:textId="2DA6FD72" w:rsidR="00823B30" w:rsidRDefault="005F34C2" w:rsidP="00823B30">
      <w:hyperlink r:id="rId15" w:history="1">
        <w:r w:rsidRPr="00B002B9">
          <w:rPr>
            <w:rStyle w:val="Hyperlink"/>
          </w:rPr>
          <w:t>https://pro.katholiekonderwijs.vlaanderen/leeftocht/ontdek-alle-nummers</w:t>
        </w:r>
      </w:hyperlink>
    </w:p>
    <w:p w14:paraId="282925CD" w14:textId="4DA610FA" w:rsidR="006D484F" w:rsidRDefault="006D484F" w:rsidP="00E15E71">
      <w:pPr>
        <w:pStyle w:val="Kop2"/>
      </w:pPr>
      <w:bookmarkStart w:id="38" w:name="_Toc231292360"/>
      <w:r>
        <w:t>Buitenkant hartendoosjes</w:t>
      </w:r>
      <w:r w:rsidR="00E15E71">
        <w:t xml:space="preserve"> met bijbelcitaten</w:t>
      </w:r>
      <w:bookmarkEnd w:id="38"/>
    </w:p>
    <w:p w14:paraId="3FEBF2DB" w14:textId="659510CD" w:rsidR="0078259D" w:rsidRPr="0078259D" w:rsidRDefault="00786D3A" w:rsidP="0078259D">
      <w:r>
        <w:rPr>
          <w:noProof/>
        </w:rPr>
        <w:drawing>
          <wp:inline distT="0" distB="0" distL="0" distR="0" wp14:anchorId="6360BCCD" wp14:editId="7F80C840">
            <wp:extent cx="2834640" cy="2834640"/>
            <wp:effectExtent l="0" t="0" r="3810" b="3810"/>
            <wp:docPr id="3" name="Afbeelding 2" descr="Afbeelding met hart, Lettertype, tekst, creativite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hart, Lettertype, tekst, creativiteit&#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r w:rsidR="00F01521">
        <w:rPr>
          <w:noProof/>
        </w:rPr>
        <w:drawing>
          <wp:inline distT="0" distB="0" distL="0" distR="0" wp14:anchorId="120AAF1D" wp14:editId="7C3B06CC">
            <wp:extent cx="2887980" cy="2887980"/>
            <wp:effectExtent l="0" t="0" r="7620" b="7620"/>
            <wp:docPr id="1300901536" name="Afbeelding 1" descr="Afbeelding met tekst, Lettertype, logo,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01536" name="Afbeelding 1" descr="Afbeelding met tekst, Lettertype, logo, ontwerp&#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980" cy="2887980"/>
                    </a:xfrm>
                    <a:prstGeom prst="rect">
                      <a:avLst/>
                    </a:prstGeom>
                    <a:noFill/>
                    <a:ln>
                      <a:noFill/>
                    </a:ln>
                  </pic:spPr>
                </pic:pic>
              </a:graphicData>
            </a:graphic>
          </wp:inline>
        </w:drawing>
      </w:r>
      <w:r w:rsidR="00B63F76">
        <w:rPr>
          <w:noProof/>
        </w:rPr>
        <w:drawing>
          <wp:inline distT="0" distB="0" distL="0" distR="0" wp14:anchorId="2062CB31" wp14:editId="31C64DEB">
            <wp:extent cx="2819400" cy="2819400"/>
            <wp:effectExtent l="0" t="0" r="0" b="0"/>
            <wp:docPr id="630148019" name="Afbeelding 3" descr="Afbeelding met tekst, Lettertype, hart, roz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48019" name="Afbeelding 3" descr="Afbeelding met tekst, Lettertype, hart, roze&#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00907235">
        <w:rPr>
          <w:noProof/>
        </w:rPr>
        <w:drawing>
          <wp:inline distT="0" distB="0" distL="0" distR="0" wp14:anchorId="605A1BC0" wp14:editId="2C70BE23">
            <wp:extent cx="2819400" cy="2819400"/>
            <wp:effectExtent l="0" t="0" r="0" b="0"/>
            <wp:docPr id="7" name="Afbeelding 6" descr="Afbeelding met teks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tekst, Lettertype, ontwerp&#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004907B9">
        <w:rPr>
          <w:noProof/>
        </w:rPr>
        <w:drawing>
          <wp:inline distT="0" distB="0" distL="0" distR="0" wp14:anchorId="3262ACD8" wp14:editId="4DD1FCC9">
            <wp:extent cx="2689860" cy="2689860"/>
            <wp:effectExtent l="0" t="0" r="0" b="0"/>
            <wp:docPr id="9" name="Afbeelding 8" descr="Afbeelding met tekst, Lettertype, h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tekst, Lettertype, hart&#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9860" cy="2689860"/>
                    </a:xfrm>
                    <a:prstGeom prst="rect">
                      <a:avLst/>
                    </a:prstGeom>
                    <a:noFill/>
                    <a:ln>
                      <a:noFill/>
                    </a:ln>
                  </pic:spPr>
                </pic:pic>
              </a:graphicData>
            </a:graphic>
          </wp:inline>
        </w:drawing>
      </w:r>
      <w:r w:rsidR="000021A1">
        <w:rPr>
          <w:noProof/>
        </w:rPr>
        <w:drawing>
          <wp:inline distT="0" distB="0" distL="0" distR="0" wp14:anchorId="31042DAC" wp14:editId="4B2F4CE2">
            <wp:extent cx="2712720" cy="2712720"/>
            <wp:effectExtent l="0" t="0" r="0" b="0"/>
            <wp:docPr id="11" name="Afbeelding 10" descr="Afbeelding met tekst, Lettertype, symbool, h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symbool, hart&#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inline>
        </w:drawing>
      </w:r>
      <w:r w:rsidR="002D5C22">
        <w:rPr>
          <w:noProof/>
        </w:rPr>
        <w:drawing>
          <wp:inline distT="0" distB="0" distL="0" distR="0" wp14:anchorId="722A4CF9" wp14:editId="19675691">
            <wp:extent cx="2720340" cy="2720340"/>
            <wp:effectExtent l="0" t="0" r="3810" b="3810"/>
            <wp:docPr id="13" name="Afbeelding 12" descr="Afbeelding met tekst, Lettertype, logo,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Afbeelding met tekst, Lettertype, logo, ontwerp&#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a:ln>
                      <a:noFill/>
                    </a:ln>
                  </pic:spPr>
                </pic:pic>
              </a:graphicData>
            </a:graphic>
          </wp:inline>
        </w:drawing>
      </w:r>
      <w:r w:rsidR="00955F77">
        <w:rPr>
          <w:noProof/>
        </w:rPr>
        <w:drawing>
          <wp:inline distT="0" distB="0" distL="0" distR="0" wp14:anchorId="4DA02331" wp14:editId="140B87D9">
            <wp:extent cx="2644140" cy="2644140"/>
            <wp:effectExtent l="0" t="0" r="3810" b="3810"/>
            <wp:docPr id="178482143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21435" name="Afbeelding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44140" cy="2644140"/>
                    </a:xfrm>
                    <a:prstGeom prst="rect">
                      <a:avLst/>
                    </a:prstGeom>
                    <a:noFill/>
                    <a:ln>
                      <a:noFill/>
                    </a:ln>
                  </pic:spPr>
                </pic:pic>
              </a:graphicData>
            </a:graphic>
          </wp:inline>
        </w:drawing>
      </w:r>
      <w:r w:rsidR="0031007A">
        <w:rPr>
          <w:noProof/>
        </w:rPr>
        <w:drawing>
          <wp:inline distT="0" distB="0" distL="0" distR="0" wp14:anchorId="694E5F2C" wp14:editId="2FCAD99F">
            <wp:extent cx="2827020" cy="2827020"/>
            <wp:effectExtent l="0" t="0" r="0" b="0"/>
            <wp:docPr id="209692664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26641" name="Afbeelding 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27020" cy="2827020"/>
                    </a:xfrm>
                    <a:prstGeom prst="rect">
                      <a:avLst/>
                    </a:prstGeom>
                    <a:noFill/>
                    <a:ln>
                      <a:noFill/>
                    </a:ln>
                  </pic:spPr>
                </pic:pic>
              </a:graphicData>
            </a:graphic>
          </wp:inline>
        </w:drawing>
      </w:r>
      <w:r w:rsidR="0082029D">
        <w:rPr>
          <w:noProof/>
        </w:rPr>
        <w:drawing>
          <wp:inline distT="0" distB="0" distL="0" distR="0" wp14:anchorId="22B27AE5" wp14:editId="7996F891">
            <wp:extent cx="2804160" cy="2804160"/>
            <wp:effectExtent l="0" t="0" r="0" b="0"/>
            <wp:docPr id="190493896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38967" name="Afbeelding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04160" cy="2804160"/>
                    </a:xfrm>
                    <a:prstGeom prst="rect">
                      <a:avLst/>
                    </a:prstGeom>
                    <a:noFill/>
                    <a:ln>
                      <a:noFill/>
                    </a:ln>
                  </pic:spPr>
                </pic:pic>
              </a:graphicData>
            </a:graphic>
          </wp:inline>
        </w:drawing>
      </w:r>
    </w:p>
    <w:p w14:paraId="276CC7CA" w14:textId="073F253D" w:rsidR="006D484F" w:rsidRDefault="00E15E71" w:rsidP="00E15E71">
      <w:pPr>
        <w:pStyle w:val="Kop2"/>
      </w:pPr>
      <w:bookmarkStart w:id="39" w:name="_Toc231292361"/>
      <w:r>
        <w:t xml:space="preserve">Binnenkant hartendoosjes </w:t>
      </w:r>
      <w:r w:rsidR="009B3FB5">
        <w:t>/doe-hartjes</w:t>
      </w:r>
      <w:r>
        <w:t xml:space="preserve"> per maand</w:t>
      </w:r>
      <w:bookmarkEnd w:id="39"/>
      <w:r>
        <w:t xml:space="preserve"> </w:t>
      </w:r>
    </w:p>
    <w:p w14:paraId="4C83DE8C" w14:textId="0406583D" w:rsidR="00F368FE" w:rsidRDefault="00D3330C" w:rsidP="00D3330C">
      <w:pPr>
        <w:pStyle w:val="Kop3"/>
      </w:pPr>
      <w:bookmarkStart w:id="40" w:name="_Toc231292362"/>
      <w:r>
        <w:t>Voor de leerlingen:</w:t>
      </w:r>
      <w:bookmarkEnd w:id="40"/>
    </w:p>
    <w:p w14:paraId="0E83BDBE" w14:textId="36E15C33" w:rsidR="00F368FE" w:rsidRPr="00214930" w:rsidRDefault="003F3644" w:rsidP="0078259D">
      <w:pPr>
        <w:rPr>
          <w:b/>
          <w:bCs/>
        </w:rPr>
      </w:pPr>
      <w:r>
        <w:rPr>
          <w:noProof/>
        </w:rPr>
        <mc:AlternateContent>
          <mc:Choice Requires="wps">
            <w:drawing>
              <wp:anchor distT="0" distB="0" distL="114300" distR="114300" simplePos="0" relativeHeight="251663360" behindDoc="0" locked="0" layoutInCell="1" allowOverlap="1" wp14:anchorId="23ADB090" wp14:editId="6E7460D5">
                <wp:simplePos x="0" y="0"/>
                <wp:positionH relativeFrom="column">
                  <wp:posOffset>2627630</wp:posOffset>
                </wp:positionH>
                <wp:positionV relativeFrom="paragraph">
                  <wp:posOffset>194310</wp:posOffset>
                </wp:positionV>
                <wp:extent cx="1634490" cy="1424940"/>
                <wp:effectExtent l="19050" t="0" r="41910" b="22860"/>
                <wp:wrapNone/>
                <wp:docPr id="1665591636"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0D218" id="Hart 1" o:spid="_x0000_s1026" style="position:absolute;margin-left:206.9pt;margin-top:15.3pt;width:128.7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59264" behindDoc="0" locked="0" layoutInCell="1" allowOverlap="1" wp14:anchorId="0F62D152" wp14:editId="3E857272">
                <wp:simplePos x="0" y="0"/>
                <wp:positionH relativeFrom="column">
                  <wp:posOffset>589280</wp:posOffset>
                </wp:positionH>
                <wp:positionV relativeFrom="paragraph">
                  <wp:posOffset>95250</wp:posOffset>
                </wp:positionV>
                <wp:extent cx="1634490" cy="1424940"/>
                <wp:effectExtent l="19050" t="0" r="41910" b="22860"/>
                <wp:wrapNone/>
                <wp:docPr id="191279692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A44F" id="Hart 1" o:spid="_x0000_s1026" style="position:absolute;margin-left:46.4pt;margin-top:7.5pt;width:128.7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" path="m817245,356235v340519,-831215,1668542,,,1068705c-851297,356235,476726,-474980,817245,356235xe" filled="f" strokecolor="#190413 [484]" strokeweight="2pt">
                <v:path arrowok="t" o:connecttype="custom" o:connectlocs="817245,356235;817245,1424940;817245,356235" o:connectangles="0,0,0"/>
              </v:shape>
            </w:pict>
          </mc:Fallback>
        </mc:AlternateContent>
      </w:r>
      <w:r w:rsidR="00F368FE" w:rsidRPr="00214930">
        <w:rPr>
          <w:b/>
          <w:bCs/>
        </w:rPr>
        <w:t>September</w:t>
      </w:r>
    </w:p>
    <w:p w14:paraId="4210D01A" w14:textId="4261FA6D" w:rsidR="00F368FE" w:rsidRDefault="003F3644" w:rsidP="0078259D">
      <w:r>
        <w:rPr>
          <w:noProof/>
        </w:rPr>
        <mc:AlternateContent>
          <mc:Choice Requires="wps">
            <w:drawing>
              <wp:anchor distT="45720" distB="45720" distL="114300" distR="114300" simplePos="0" relativeHeight="251667456" behindDoc="0" locked="0" layoutInCell="1" allowOverlap="1" wp14:anchorId="314029C9" wp14:editId="79ECAD4A">
                <wp:simplePos x="0" y="0"/>
                <wp:positionH relativeFrom="column">
                  <wp:posOffset>798830</wp:posOffset>
                </wp:positionH>
                <wp:positionV relativeFrom="paragraph">
                  <wp:posOffset>103505</wp:posOffset>
                </wp:positionV>
                <wp:extent cx="1206500" cy="624840"/>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624840"/>
                        </a:xfrm>
                        <a:prstGeom prst="rect">
                          <a:avLst/>
                        </a:prstGeom>
                        <a:solidFill>
                          <a:srgbClr val="FFFFFF"/>
                        </a:solidFill>
                        <a:ln w="9525">
                          <a:noFill/>
                          <a:miter lim="800000"/>
                          <a:headEnd/>
                          <a:tailEnd/>
                        </a:ln>
                      </wps:spPr>
                      <wps:txbx>
                        <w:txbxContent>
                          <w:p w14:paraId="1A2A05A2" w14:textId="702EAFD2" w:rsidR="00D3330C" w:rsidRPr="00951BCA" w:rsidRDefault="00366D5B" w:rsidP="00366D5B">
                            <w:pPr>
                              <w:jc w:val="center"/>
                              <w:rPr>
                                <w:sz w:val="18"/>
                                <w:szCs w:val="18"/>
                                <w:lang w:val="nl-NL"/>
                              </w:rPr>
                            </w:pPr>
                            <w:r w:rsidRPr="00951BCA">
                              <w:rPr>
                                <w:sz w:val="18"/>
                                <w:szCs w:val="18"/>
                                <w:lang w:val="nl-NL"/>
                              </w:rPr>
                              <w:t>Iemand uitnodigen om mee te spelen.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029C9" id="_x0000_t202" coordsize="21600,21600" o:spt="202" path="m,l,21600r21600,l21600,xe">
                <v:stroke joinstyle="miter"/>
                <v:path gradientshapeok="t" o:connecttype="rect"/>
              </v:shapetype>
              <v:shape id="Tekstvak 2" o:spid="_x0000_s1026" type="#_x0000_t202" style="position:absolute;margin-left:62.9pt;margin-top:8.15pt;width:95pt;height:49.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" stroked="f">
                <v:textbox>
                  <w:txbxContent>
                    <w:p w14:paraId="1A2A05A2" w14:textId="702EAFD2" w:rsidR="00D3330C" w:rsidRPr="00951BCA" w:rsidRDefault="00366D5B" w:rsidP="00366D5B">
                      <w:pPr>
                        <w:jc w:val="center"/>
                        <w:rPr>
                          <w:sz w:val="18"/>
                          <w:szCs w:val="18"/>
                          <w:lang w:val="nl-NL"/>
                        </w:rPr>
                      </w:pPr>
                      <w:r w:rsidRPr="00951BCA">
                        <w:rPr>
                          <w:sz w:val="18"/>
                          <w:szCs w:val="18"/>
                          <w:lang w:val="nl-NL"/>
                        </w:rPr>
                        <w:t>Iemand uitnodigen om mee te spelen.</w:t>
                      </w:r>
                    </w:p>
                  </w:txbxContent>
                </v:textbox>
                <w10:wrap type="square"/>
              </v:shape>
            </w:pict>
          </mc:Fallback>
        </mc:AlternateContent>
      </w:r>
    </w:p>
    <w:p w14:paraId="6436819B" w14:textId="0D66F8C3" w:rsidR="00F368FE" w:rsidRDefault="006D4032" w:rsidP="0078259D">
      <w:r>
        <w:rPr>
          <w:noProof/>
        </w:rPr>
        <mc:AlternateContent>
          <mc:Choice Requires="wps">
            <w:drawing>
              <wp:anchor distT="45720" distB="45720" distL="114300" distR="114300" simplePos="0" relativeHeight="251669504" behindDoc="0" locked="0" layoutInCell="1" allowOverlap="1" wp14:anchorId="00C8AC4C" wp14:editId="70CD8575">
                <wp:simplePos x="0" y="0"/>
                <wp:positionH relativeFrom="column">
                  <wp:posOffset>2924810</wp:posOffset>
                </wp:positionH>
                <wp:positionV relativeFrom="paragraph">
                  <wp:posOffset>5080</wp:posOffset>
                </wp:positionV>
                <wp:extent cx="1097280" cy="464820"/>
                <wp:effectExtent l="0" t="0" r="7620" b="0"/>
                <wp:wrapSquare wrapText="bothSides"/>
                <wp:docPr id="2102982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64820"/>
                        </a:xfrm>
                        <a:prstGeom prst="rect">
                          <a:avLst/>
                        </a:prstGeom>
                        <a:solidFill>
                          <a:srgbClr val="FFFFFF"/>
                        </a:solidFill>
                        <a:ln w="9525">
                          <a:noFill/>
                          <a:miter lim="800000"/>
                          <a:headEnd/>
                          <a:tailEnd/>
                        </a:ln>
                      </wps:spPr>
                      <wps:txbx>
                        <w:txbxContent>
                          <w:p w14:paraId="08456826" w14:textId="541C49F4" w:rsidR="006D4032" w:rsidRPr="006D4032" w:rsidRDefault="006D4032">
                            <w:pPr>
                              <w:rPr>
                                <w:sz w:val="18"/>
                                <w:szCs w:val="18"/>
                              </w:rPr>
                            </w:pPr>
                            <w:r w:rsidRPr="006D4032">
                              <w:rPr>
                                <w:sz w:val="18"/>
                                <w:szCs w:val="18"/>
                              </w:rPr>
                              <w:t>Even checken: “Is iedereen 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8AC4C" id="_x0000_s1027" type="#_x0000_t202" style="position:absolute;margin-left:230.3pt;margin-top:.4pt;width:86.4pt;height:3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" stroked="f">
                <v:textbox>
                  <w:txbxContent>
                    <w:p w14:paraId="08456826" w14:textId="541C49F4" w:rsidR="006D4032" w:rsidRPr="006D4032" w:rsidRDefault="006D4032">
                      <w:pPr>
                        <w:rPr>
                          <w:sz w:val="18"/>
                          <w:szCs w:val="18"/>
                        </w:rPr>
                      </w:pPr>
                      <w:r w:rsidRPr="006D4032">
                        <w:rPr>
                          <w:sz w:val="18"/>
                          <w:szCs w:val="18"/>
                        </w:rPr>
                        <w:t>Even checken: “Is iedereen er?”</w:t>
                      </w:r>
                    </w:p>
                  </w:txbxContent>
                </v:textbox>
                <w10:wrap type="square"/>
              </v:shape>
            </w:pict>
          </mc:Fallback>
        </mc:AlternateContent>
      </w:r>
    </w:p>
    <w:p w14:paraId="7EE8BC8F" w14:textId="340AA2CD" w:rsidR="00F368FE" w:rsidRDefault="00F368FE" w:rsidP="0078259D"/>
    <w:p w14:paraId="33702B2D" w14:textId="233B65B1" w:rsidR="0078259D" w:rsidRDefault="0078259D" w:rsidP="0078259D"/>
    <w:p w14:paraId="46F0C80D" w14:textId="711CAA41" w:rsidR="00F368FE" w:rsidRDefault="003F3644" w:rsidP="0078259D">
      <w:r>
        <w:rPr>
          <w:noProof/>
        </w:rPr>
        <mc:AlternateContent>
          <mc:Choice Requires="wps">
            <w:drawing>
              <wp:anchor distT="0" distB="0" distL="114300" distR="114300" simplePos="0" relativeHeight="251665408" behindDoc="0" locked="0" layoutInCell="1" allowOverlap="1" wp14:anchorId="664C5417" wp14:editId="01D3593D">
                <wp:simplePos x="0" y="0"/>
                <wp:positionH relativeFrom="column">
                  <wp:posOffset>2674620</wp:posOffset>
                </wp:positionH>
                <wp:positionV relativeFrom="paragraph">
                  <wp:posOffset>71755</wp:posOffset>
                </wp:positionV>
                <wp:extent cx="1634490" cy="1424940"/>
                <wp:effectExtent l="19050" t="0" r="41910" b="22860"/>
                <wp:wrapNone/>
                <wp:docPr id="778422606"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8ED7" id="Hart 1" o:spid="_x0000_s1026" style="position:absolute;margin-left:210.6pt;margin-top:5.65pt;width:128.7pt;height:1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61312" behindDoc="0" locked="0" layoutInCell="1" allowOverlap="1" wp14:anchorId="26887682" wp14:editId="45ACC591">
                <wp:simplePos x="0" y="0"/>
                <wp:positionH relativeFrom="column">
                  <wp:posOffset>627380</wp:posOffset>
                </wp:positionH>
                <wp:positionV relativeFrom="paragraph">
                  <wp:posOffset>10160</wp:posOffset>
                </wp:positionV>
                <wp:extent cx="1634490" cy="1424940"/>
                <wp:effectExtent l="19050" t="0" r="41910" b="22860"/>
                <wp:wrapNone/>
                <wp:docPr id="25653254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D500" id="Hart 1" o:spid="_x0000_s1026" style="position:absolute;margin-left:49.4pt;margin-top:.8pt;width:128.7pt;height:1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4ECA9DA4" w14:textId="35F1B103" w:rsidR="00F368FE" w:rsidRDefault="003F3644" w:rsidP="0078259D">
      <w:r>
        <w:rPr>
          <w:noProof/>
        </w:rPr>
        <mc:AlternateContent>
          <mc:Choice Requires="wps">
            <w:drawing>
              <wp:anchor distT="0" distB="0" distL="114300" distR="114300" simplePos="0" relativeHeight="251671552" behindDoc="0" locked="0" layoutInCell="1" allowOverlap="1" wp14:anchorId="662344D7" wp14:editId="3922A631">
                <wp:simplePos x="0" y="0"/>
                <wp:positionH relativeFrom="column">
                  <wp:posOffset>3061970</wp:posOffset>
                </wp:positionH>
                <wp:positionV relativeFrom="paragraph">
                  <wp:posOffset>147955</wp:posOffset>
                </wp:positionV>
                <wp:extent cx="891540" cy="579120"/>
                <wp:effectExtent l="0" t="0" r="3810" b="0"/>
                <wp:wrapNone/>
                <wp:docPr id="235581787" name="Tekstvak 4"/>
                <wp:cNvGraphicFramePr/>
                <a:graphic xmlns:a="http://schemas.openxmlformats.org/drawingml/2006/main">
                  <a:graphicData uri="http://schemas.microsoft.com/office/word/2010/wordprocessingShape">
                    <wps:wsp>
                      <wps:cNvSpPr txBox="1"/>
                      <wps:spPr>
                        <a:xfrm>
                          <a:off x="0" y="0"/>
                          <a:ext cx="891540" cy="579120"/>
                        </a:xfrm>
                        <a:prstGeom prst="rect">
                          <a:avLst/>
                        </a:prstGeom>
                        <a:solidFill>
                          <a:schemeClr val="lt1"/>
                        </a:solidFill>
                        <a:ln w="6350">
                          <a:noFill/>
                        </a:ln>
                      </wps:spPr>
                      <wps:txbx>
                        <w:txbxContent>
                          <w:p w14:paraId="22EFD3DE" w14:textId="7F4E62AE" w:rsidR="00F740A4" w:rsidRPr="004F3F3D" w:rsidRDefault="001C46CC">
                            <w:pPr>
                              <w:rPr>
                                <w:sz w:val="18"/>
                                <w:szCs w:val="18"/>
                                <w:lang w:val="nl-NL"/>
                              </w:rPr>
                            </w:pPr>
                            <w:r w:rsidRPr="004F3F3D">
                              <w:rPr>
                                <w:sz w:val="18"/>
                                <w:szCs w:val="18"/>
                                <w:lang w:val="nl-NL"/>
                              </w:rPr>
                              <w:t xml:space="preserve">Maak een tekening voor een </w:t>
                            </w:r>
                            <w:r w:rsidR="004F3F3D" w:rsidRPr="004F3F3D">
                              <w:rPr>
                                <w:sz w:val="18"/>
                                <w:szCs w:val="18"/>
                                <w:lang w:val="nl-NL"/>
                              </w:rPr>
                              <w:t>afwezige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44D7" id="Tekstvak 4" o:spid="_x0000_s1028" type="#_x0000_t202" style="position:absolute;margin-left:241.1pt;margin-top:11.65pt;width:70.2pt;height:4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" fillcolor="white [3201]" stroked="f" strokeweight=".5pt">
                <v:textbox>
                  <w:txbxContent>
                    <w:p w14:paraId="22EFD3DE" w14:textId="7F4E62AE" w:rsidR="00F740A4" w:rsidRPr="004F3F3D" w:rsidRDefault="001C46CC">
                      <w:pPr>
                        <w:rPr>
                          <w:sz w:val="18"/>
                          <w:szCs w:val="18"/>
                          <w:lang w:val="nl-NL"/>
                        </w:rPr>
                      </w:pPr>
                      <w:r w:rsidRPr="004F3F3D">
                        <w:rPr>
                          <w:sz w:val="18"/>
                          <w:szCs w:val="18"/>
                          <w:lang w:val="nl-NL"/>
                        </w:rPr>
                        <w:t xml:space="preserve">Maak een tekening voor een </w:t>
                      </w:r>
                      <w:r w:rsidR="004F3F3D" w:rsidRPr="004F3F3D">
                        <w:rPr>
                          <w:sz w:val="18"/>
                          <w:szCs w:val="18"/>
                          <w:lang w:val="nl-NL"/>
                        </w:rPr>
                        <w:t>afwezige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D8F3EAC" wp14:editId="1F1096C0">
                <wp:simplePos x="0" y="0"/>
                <wp:positionH relativeFrom="column">
                  <wp:posOffset>958850</wp:posOffset>
                </wp:positionH>
                <wp:positionV relativeFrom="paragraph">
                  <wp:posOffset>102235</wp:posOffset>
                </wp:positionV>
                <wp:extent cx="1028700" cy="579120"/>
                <wp:effectExtent l="0" t="0" r="0" b="0"/>
                <wp:wrapNone/>
                <wp:docPr id="1950315070" name="Tekstvak 3"/>
                <wp:cNvGraphicFramePr/>
                <a:graphic xmlns:a="http://schemas.openxmlformats.org/drawingml/2006/main">
                  <a:graphicData uri="http://schemas.microsoft.com/office/word/2010/wordprocessingShape">
                    <wps:wsp>
                      <wps:cNvSpPr txBox="1"/>
                      <wps:spPr>
                        <a:xfrm>
                          <a:off x="0" y="0"/>
                          <a:ext cx="1028700" cy="579120"/>
                        </a:xfrm>
                        <a:prstGeom prst="rect">
                          <a:avLst/>
                        </a:prstGeom>
                        <a:solidFill>
                          <a:schemeClr val="lt1"/>
                        </a:solidFill>
                        <a:ln w="6350">
                          <a:noFill/>
                        </a:ln>
                      </wps:spPr>
                      <wps:txbx>
                        <w:txbxContent>
                          <w:p w14:paraId="46699867" w14:textId="456ACDDB" w:rsidR="00C430DD" w:rsidRPr="008C75AF" w:rsidRDefault="00C430DD" w:rsidP="00EF1D47">
                            <w:pPr>
                              <w:jc w:val="center"/>
                              <w:rPr>
                                <w:sz w:val="18"/>
                                <w:szCs w:val="18"/>
                                <w:lang w:val="nl-NL"/>
                              </w:rPr>
                            </w:pPr>
                            <w:r w:rsidRPr="008C75AF">
                              <w:rPr>
                                <w:sz w:val="18"/>
                                <w:szCs w:val="18"/>
                                <w:lang w:val="nl-NL"/>
                              </w:rPr>
                              <w:t xml:space="preserve">Wacht </w:t>
                            </w:r>
                            <w:r w:rsidR="00933208">
                              <w:rPr>
                                <w:sz w:val="18"/>
                                <w:szCs w:val="18"/>
                                <w:lang w:val="nl-NL"/>
                              </w:rPr>
                              <w:t xml:space="preserve">op </w:t>
                            </w:r>
                            <w:r w:rsidR="008C75AF" w:rsidRPr="008C75AF">
                              <w:rPr>
                                <w:sz w:val="18"/>
                                <w:szCs w:val="18"/>
                                <w:lang w:val="nl-NL"/>
                              </w:rPr>
                              <w:t xml:space="preserve">iemand </w:t>
                            </w:r>
                            <w:r w:rsidR="00933208">
                              <w:rPr>
                                <w:sz w:val="18"/>
                                <w:szCs w:val="18"/>
                                <w:lang w:val="nl-NL"/>
                              </w:rPr>
                              <w:t xml:space="preserve">die </w:t>
                            </w:r>
                            <w:r w:rsidR="008C75AF" w:rsidRPr="008C75AF">
                              <w:rPr>
                                <w:sz w:val="18"/>
                                <w:szCs w:val="18"/>
                                <w:lang w:val="nl-NL"/>
                              </w:rPr>
                              <w:t>wat trager werkt.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F3EAC" id="Tekstvak 3" o:spid="_x0000_s1029" type="#_x0000_t202" style="position:absolute;margin-left:75.5pt;margin-top:8.05pt;width:81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" fillcolor="white [3201]" stroked="f" strokeweight=".5pt">
                <v:textbox>
                  <w:txbxContent>
                    <w:p w14:paraId="46699867" w14:textId="456ACDDB" w:rsidR="00C430DD" w:rsidRPr="008C75AF" w:rsidRDefault="00C430DD" w:rsidP="00EF1D47">
                      <w:pPr>
                        <w:jc w:val="center"/>
                        <w:rPr>
                          <w:sz w:val="18"/>
                          <w:szCs w:val="18"/>
                          <w:lang w:val="nl-NL"/>
                        </w:rPr>
                      </w:pPr>
                      <w:r w:rsidRPr="008C75AF">
                        <w:rPr>
                          <w:sz w:val="18"/>
                          <w:szCs w:val="18"/>
                          <w:lang w:val="nl-NL"/>
                        </w:rPr>
                        <w:t xml:space="preserve">Wacht </w:t>
                      </w:r>
                      <w:r w:rsidR="00933208">
                        <w:rPr>
                          <w:sz w:val="18"/>
                          <w:szCs w:val="18"/>
                          <w:lang w:val="nl-NL"/>
                        </w:rPr>
                        <w:t xml:space="preserve">op </w:t>
                      </w:r>
                      <w:r w:rsidR="008C75AF" w:rsidRPr="008C75AF">
                        <w:rPr>
                          <w:sz w:val="18"/>
                          <w:szCs w:val="18"/>
                          <w:lang w:val="nl-NL"/>
                        </w:rPr>
                        <w:t xml:space="preserve">iemand </w:t>
                      </w:r>
                      <w:r w:rsidR="00933208">
                        <w:rPr>
                          <w:sz w:val="18"/>
                          <w:szCs w:val="18"/>
                          <w:lang w:val="nl-NL"/>
                        </w:rPr>
                        <w:t xml:space="preserve">die </w:t>
                      </w:r>
                      <w:r w:rsidR="008C75AF" w:rsidRPr="008C75AF">
                        <w:rPr>
                          <w:sz w:val="18"/>
                          <w:szCs w:val="18"/>
                          <w:lang w:val="nl-NL"/>
                        </w:rPr>
                        <w:t>wat trager werkt.</w:t>
                      </w:r>
                    </w:p>
                  </w:txbxContent>
                </v:textbox>
              </v:shape>
            </w:pict>
          </mc:Fallback>
        </mc:AlternateContent>
      </w:r>
    </w:p>
    <w:p w14:paraId="1DB36398" w14:textId="16D6A981" w:rsidR="00F368FE" w:rsidRDefault="00F368FE" w:rsidP="0078259D"/>
    <w:p w14:paraId="5D74E489" w14:textId="3EB16162" w:rsidR="00F368FE" w:rsidRDefault="00F368FE" w:rsidP="0078259D"/>
    <w:p w14:paraId="382680E8" w14:textId="77777777" w:rsidR="00F368FE" w:rsidRDefault="00F368FE" w:rsidP="0078259D"/>
    <w:p w14:paraId="101656BB" w14:textId="77777777" w:rsidR="00F368FE" w:rsidRDefault="00F368FE" w:rsidP="0078259D"/>
    <w:p w14:paraId="354DDBB8" w14:textId="77777777" w:rsidR="00366D5B" w:rsidRDefault="00366D5B" w:rsidP="0078259D"/>
    <w:p w14:paraId="326D9397" w14:textId="77777777" w:rsidR="00366D5B" w:rsidRPr="00B10628" w:rsidRDefault="00366D5B" w:rsidP="00366D5B">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uitnodigen om mee te spelen</w:t>
      </w:r>
    </w:p>
    <w:p w14:paraId="30C3DA47" w14:textId="77777777" w:rsidR="00366D5B" w:rsidRPr="00B10628" w:rsidRDefault="00366D5B" w:rsidP="00366D5B">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-Even checken: “Is iedereen er?” </w:t>
      </w:r>
    </w:p>
    <w:p w14:paraId="6499A823" w14:textId="77777777" w:rsidR="00366D5B" w:rsidRPr="00B10628" w:rsidRDefault="00366D5B" w:rsidP="00366D5B">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-Wacht even op iemand die wat trager werkt of beweegt.</w:t>
      </w:r>
    </w:p>
    <w:p w14:paraId="75D43874" w14:textId="77777777" w:rsidR="00366D5B" w:rsidRDefault="00366D5B" w:rsidP="00366D5B">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tekening maken voor een afwezige klasgenoot of juf/meester</w:t>
      </w:r>
    </w:p>
    <w:p w14:paraId="3F0E47DF" w14:textId="77777777" w:rsidR="00214930" w:rsidRPr="00B10628" w:rsidRDefault="00214930" w:rsidP="00366D5B">
      <w:pPr>
        <w:suppressAutoHyphens w:val="0"/>
        <w:spacing w:after="0" w:line="259" w:lineRule="auto"/>
        <w:rPr>
          <w:rFonts w:asciiTheme="majorHAnsi" w:eastAsia="Aptos" w:hAnsiTheme="majorHAnsi" w:cs="Times New Roman"/>
          <w:color w:val="auto"/>
          <w:kern w:val="2"/>
          <w:lang w:val="nl-NL"/>
          <w14:ligatures w14:val="standardContextual"/>
        </w:rPr>
      </w:pPr>
    </w:p>
    <w:p w14:paraId="4C6E13F0" w14:textId="5CF68CBB" w:rsidR="00F368FE" w:rsidRPr="00D656D9" w:rsidRDefault="00F368FE" w:rsidP="0078259D">
      <w:pPr>
        <w:rPr>
          <w:b/>
          <w:bCs/>
        </w:rPr>
      </w:pPr>
      <w:r w:rsidRPr="00D656D9">
        <w:rPr>
          <w:b/>
          <w:bCs/>
        </w:rPr>
        <w:t>Oktober</w:t>
      </w:r>
    </w:p>
    <w:p w14:paraId="6D54B7C7" w14:textId="48ECD48A" w:rsidR="00B529BE" w:rsidRDefault="00B529BE" w:rsidP="0078259D">
      <w:r>
        <w:rPr>
          <w:noProof/>
        </w:rPr>
        <mc:AlternateContent>
          <mc:Choice Requires="wps">
            <w:drawing>
              <wp:anchor distT="0" distB="0" distL="114300" distR="114300" simplePos="0" relativeHeight="251675648" behindDoc="0" locked="0" layoutInCell="1" allowOverlap="1" wp14:anchorId="7E3C0EB4" wp14:editId="2CBF441D">
                <wp:simplePos x="0" y="0"/>
                <wp:positionH relativeFrom="column">
                  <wp:posOffset>2486660</wp:posOffset>
                </wp:positionH>
                <wp:positionV relativeFrom="paragraph">
                  <wp:posOffset>54610</wp:posOffset>
                </wp:positionV>
                <wp:extent cx="1634490" cy="1424940"/>
                <wp:effectExtent l="19050" t="0" r="41910" b="22860"/>
                <wp:wrapNone/>
                <wp:docPr id="34317724"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98AA" id="Hart 1" o:spid="_x0000_s1026" style="position:absolute;margin-left:195.8pt;margin-top:4.3pt;width:128.7pt;height:1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73600" behindDoc="0" locked="0" layoutInCell="1" allowOverlap="1" wp14:anchorId="6A645680" wp14:editId="47612C71">
                <wp:simplePos x="0" y="0"/>
                <wp:positionH relativeFrom="column">
                  <wp:posOffset>335280</wp:posOffset>
                </wp:positionH>
                <wp:positionV relativeFrom="paragraph">
                  <wp:posOffset>29210</wp:posOffset>
                </wp:positionV>
                <wp:extent cx="1634490" cy="1424940"/>
                <wp:effectExtent l="19050" t="0" r="41910" b="22860"/>
                <wp:wrapNone/>
                <wp:docPr id="40598722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293A" id="Hart 1" o:spid="_x0000_s1026" style="position:absolute;margin-left:26.4pt;margin-top:2.3pt;width:128.7pt;height:1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3F7BDE44" w14:textId="44502053" w:rsidR="00B529BE" w:rsidRDefault="00AE6963" w:rsidP="0078259D">
      <w:r>
        <w:rPr>
          <w:noProof/>
        </w:rPr>
        <mc:AlternateContent>
          <mc:Choice Requires="wps">
            <w:drawing>
              <wp:anchor distT="0" distB="0" distL="114300" distR="114300" simplePos="0" relativeHeight="251681792" behindDoc="0" locked="0" layoutInCell="1" allowOverlap="1" wp14:anchorId="50F4E605" wp14:editId="724EB7E8">
                <wp:simplePos x="0" y="0"/>
                <wp:positionH relativeFrom="column">
                  <wp:posOffset>2871470</wp:posOffset>
                </wp:positionH>
                <wp:positionV relativeFrom="paragraph">
                  <wp:posOffset>201295</wp:posOffset>
                </wp:positionV>
                <wp:extent cx="883920" cy="579120"/>
                <wp:effectExtent l="0" t="0" r="0" b="0"/>
                <wp:wrapNone/>
                <wp:docPr id="1090717943" name="Tekstvak 6"/>
                <wp:cNvGraphicFramePr/>
                <a:graphic xmlns:a="http://schemas.openxmlformats.org/drawingml/2006/main">
                  <a:graphicData uri="http://schemas.microsoft.com/office/word/2010/wordprocessingShape">
                    <wps:wsp>
                      <wps:cNvSpPr txBox="1"/>
                      <wps:spPr>
                        <a:xfrm>
                          <a:off x="0" y="0"/>
                          <a:ext cx="883920" cy="579120"/>
                        </a:xfrm>
                        <a:prstGeom prst="rect">
                          <a:avLst/>
                        </a:prstGeom>
                        <a:solidFill>
                          <a:schemeClr val="lt1"/>
                        </a:solidFill>
                        <a:ln w="6350">
                          <a:noFill/>
                        </a:ln>
                      </wps:spPr>
                      <wps:txbx>
                        <w:txbxContent>
                          <w:p w14:paraId="5751A2D0" w14:textId="749D68F7" w:rsidR="00AE6963" w:rsidRPr="00AE6963" w:rsidRDefault="00AE6963" w:rsidP="00AE6963">
                            <w:pPr>
                              <w:jc w:val="center"/>
                              <w:rPr>
                                <w:sz w:val="18"/>
                                <w:szCs w:val="18"/>
                                <w:lang w:val="nl-NL"/>
                              </w:rPr>
                            </w:pPr>
                            <w:r w:rsidRPr="00AE6963">
                              <w:rPr>
                                <w:sz w:val="18"/>
                                <w:szCs w:val="18"/>
                                <w:lang w:val="nl-NL"/>
                              </w:rPr>
                              <w:t xml:space="preserve">Een kaartje maken </w:t>
                            </w:r>
                            <w:r>
                              <w:rPr>
                                <w:sz w:val="18"/>
                                <w:szCs w:val="18"/>
                                <w:lang w:val="nl-NL"/>
                              </w:rPr>
                              <w:t>voor een zieke.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E605" id="Tekstvak 6" o:spid="_x0000_s1030" type="#_x0000_t202" style="position:absolute;margin-left:226.1pt;margin-top:15.85pt;width:69.6pt;height:4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" fillcolor="white [3201]" stroked="f" strokeweight=".5pt">
                <v:textbox>
                  <w:txbxContent>
                    <w:p w14:paraId="5751A2D0" w14:textId="749D68F7" w:rsidR="00AE6963" w:rsidRPr="00AE6963" w:rsidRDefault="00AE6963" w:rsidP="00AE6963">
                      <w:pPr>
                        <w:jc w:val="center"/>
                        <w:rPr>
                          <w:sz w:val="18"/>
                          <w:szCs w:val="18"/>
                          <w:lang w:val="nl-NL"/>
                        </w:rPr>
                      </w:pPr>
                      <w:r w:rsidRPr="00AE6963">
                        <w:rPr>
                          <w:sz w:val="18"/>
                          <w:szCs w:val="18"/>
                          <w:lang w:val="nl-NL"/>
                        </w:rPr>
                        <w:t xml:space="preserve">Een kaartje maken </w:t>
                      </w:r>
                      <w:r>
                        <w:rPr>
                          <w:sz w:val="18"/>
                          <w:szCs w:val="18"/>
                          <w:lang w:val="nl-NL"/>
                        </w:rPr>
                        <w:t>voor een zieke.</w:t>
                      </w:r>
                    </w:p>
                  </w:txbxContent>
                </v:textbox>
              </v:shape>
            </w:pict>
          </mc:Fallback>
        </mc:AlternateContent>
      </w:r>
      <w:r w:rsidR="00B529BE">
        <w:rPr>
          <w:noProof/>
        </w:rPr>
        <mc:AlternateContent>
          <mc:Choice Requires="wps">
            <w:drawing>
              <wp:anchor distT="0" distB="0" distL="114300" distR="114300" simplePos="0" relativeHeight="251680768" behindDoc="0" locked="0" layoutInCell="1" allowOverlap="1" wp14:anchorId="62893FFD" wp14:editId="3EFFEB42">
                <wp:simplePos x="0" y="0"/>
                <wp:positionH relativeFrom="column">
                  <wp:posOffset>623570</wp:posOffset>
                </wp:positionH>
                <wp:positionV relativeFrom="paragraph">
                  <wp:posOffset>208915</wp:posOffset>
                </wp:positionV>
                <wp:extent cx="1082040" cy="396240"/>
                <wp:effectExtent l="0" t="0" r="3810" b="3810"/>
                <wp:wrapNone/>
                <wp:docPr id="1626795584" name="Tekstvak 5"/>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0D34E7B" w14:textId="7AF11FCF" w:rsidR="00B529BE" w:rsidRPr="00794771" w:rsidRDefault="00794771" w:rsidP="00025782">
                            <w:pPr>
                              <w:jc w:val="center"/>
                              <w:rPr>
                                <w:sz w:val="18"/>
                                <w:szCs w:val="18"/>
                                <w:lang w:val="nl-NL"/>
                              </w:rPr>
                            </w:pPr>
                            <w:r w:rsidRPr="00794771">
                              <w:rPr>
                                <w:sz w:val="18"/>
                                <w:szCs w:val="18"/>
                                <w:lang w:val="nl-NL"/>
                              </w:rPr>
                              <w:t>Een luisterend oor bieden</w:t>
                            </w:r>
                            <w:r w:rsidR="00025782">
                              <w:rPr>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93FFD" id="Tekstvak 5" o:spid="_x0000_s1031" type="#_x0000_t202" style="position:absolute;margin-left:49.1pt;margin-top:16.45pt;width:85.2pt;height: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" fillcolor="white [3201]" stroked="f" strokeweight=".5pt">
                <v:textbox>
                  <w:txbxContent>
                    <w:p w14:paraId="40D34E7B" w14:textId="7AF11FCF" w:rsidR="00B529BE" w:rsidRPr="00794771" w:rsidRDefault="00794771" w:rsidP="00025782">
                      <w:pPr>
                        <w:jc w:val="center"/>
                        <w:rPr>
                          <w:sz w:val="18"/>
                          <w:szCs w:val="18"/>
                          <w:lang w:val="nl-NL"/>
                        </w:rPr>
                      </w:pPr>
                      <w:r w:rsidRPr="00794771">
                        <w:rPr>
                          <w:sz w:val="18"/>
                          <w:szCs w:val="18"/>
                          <w:lang w:val="nl-NL"/>
                        </w:rPr>
                        <w:t>Een luisterend oor bieden</w:t>
                      </w:r>
                      <w:r w:rsidR="00025782">
                        <w:rPr>
                          <w:sz w:val="18"/>
                          <w:szCs w:val="18"/>
                          <w:lang w:val="nl-NL"/>
                        </w:rPr>
                        <w:t>.</w:t>
                      </w:r>
                    </w:p>
                  </w:txbxContent>
                </v:textbox>
              </v:shape>
            </w:pict>
          </mc:Fallback>
        </mc:AlternateContent>
      </w:r>
    </w:p>
    <w:p w14:paraId="48F8CF21" w14:textId="2A0C6A3F" w:rsidR="00B529BE" w:rsidRDefault="00B529BE" w:rsidP="0078259D"/>
    <w:p w14:paraId="0057CF2F" w14:textId="02B3817A" w:rsidR="00B529BE" w:rsidRDefault="00B529BE" w:rsidP="0078259D"/>
    <w:p w14:paraId="6B4908BF" w14:textId="084134C4" w:rsidR="00B529BE" w:rsidRDefault="00B529BE" w:rsidP="0078259D"/>
    <w:p w14:paraId="412216D2" w14:textId="22EEF4AB" w:rsidR="00B529BE" w:rsidRDefault="00B529BE" w:rsidP="0078259D">
      <w:r>
        <w:rPr>
          <w:noProof/>
        </w:rPr>
        <mc:AlternateContent>
          <mc:Choice Requires="wps">
            <w:drawing>
              <wp:anchor distT="0" distB="0" distL="114300" distR="114300" simplePos="0" relativeHeight="251679744" behindDoc="0" locked="0" layoutInCell="1" allowOverlap="1" wp14:anchorId="2BCCA138" wp14:editId="7459D7F7">
                <wp:simplePos x="0" y="0"/>
                <wp:positionH relativeFrom="column">
                  <wp:posOffset>2476500</wp:posOffset>
                </wp:positionH>
                <wp:positionV relativeFrom="paragraph">
                  <wp:posOffset>12700</wp:posOffset>
                </wp:positionV>
                <wp:extent cx="1634490" cy="1424940"/>
                <wp:effectExtent l="19050" t="0" r="41910" b="22860"/>
                <wp:wrapNone/>
                <wp:docPr id="14621506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FC88" id="Hart 1" o:spid="_x0000_s1026" style="position:absolute;margin-left:195pt;margin-top:1pt;width:128.7pt;height:1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77696" behindDoc="0" locked="0" layoutInCell="1" allowOverlap="1" wp14:anchorId="0DB3FC9F" wp14:editId="626EBF81">
                <wp:simplePos x="0" y="0"/>
                <wp:positionH relativeFrom="column">
                  <wp:posOffset>365760</wp:posOffset>
                </wp:positionH>
                <wp:positionV relativeFrom="paragraph">
                  <wp:posOffset>7620</wp:posOffset>
                </wp:positionV>
                <wp:extent cx="1634490" cy="1424940"/>
                <wp:effectExtent l="19050" t="0" r="41910" b="22860"/>
                <wp:wrapNone/>
                <wp:docPr id="125433834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1819" id="Hart 1" o:spid="_x0000_s1026" style="position:absolute;margin-left:28.8pt;margin-top:.6pt;width:128.7pt;height:1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02ADBDFC" w14:textId="499B4B76" w:rsidR="00F368FE" w:rsidRDefault="00F4323E" w:rsidP="0078259D">
      <w:r>
        <w:rPr>
          <w:noProof/>
        </w:rPr>
        <mc:AlternateContent>
          <mc:Choice Requires="wps">
            <w:drawing>
              <wp:anchor distT="0" distB="0" distL="114300" distR="114300" simplePos="0" relativeHeight="251683840" behindDoc="0" locked="0" layoutInCell="1" allowOverlap="1" wp14:anchorId="65AAC861" wp14:editId="73DBBCFD">
                <wp:simplePos x="0" y="0"/>
                <wp:positionH relativeFrom="column">
                  <wp:posOffset>2848610</wp:posOffset>
                </wp:positionH>
                <wp:positionV relativeFrom="paragraph">
                  <wp:posOffset>132080</wp:posOffset>
                </wp:positionV>
                <wp:extent cx="929640" cy="563880"/>
                <wp:effectExtent l="0" t="0" r="3810" b="7620"/>
                <wp:wrapNone/>
                <wp:docPr id="1338044075" name="Tekstvak 8"/>
                <wp:cNvGraphicFramePr/>
                <a:graphic xmlns:a="http://schemas.openxmlformats.org/drawingml/2006/main">
                  <a:graphicData uri="http://schemas.microsoft.com/office/word/2010/wordprocessingShape">
                    <wps:wsp>
                      <wps:cNvSpPr txBox="1"/>
                      <wps:spPr>
                        <a:xfrm>
                          <a:off x="0" y="0"/>
                          <a:ext cx="929640" cy="563880"/>
                        </a:xfrm>
                        <a:prstGeom prst="rect">
                          <a:avLst/>
                        </a:prstGeom>
                        <a:solidFill>
                          <a:schemeClr val="lt1"/>
                        </a:solidFill>
                        <a:ln w="6350">
                          <a:noFill/>
                        </a:ln>
                      </wps:spPr>
                      <wps:txbx>
                        <w:txbxContent>
                          <w:p w14:paraId="72665BF5" w14:textId="0EC0267F" w:rsidR="00F4323E" w:rsidRPr="00F4323E" w:rsidRDefault="00F4323E" w:rsidP="00F4323E">
                            <w:pPr>
                              <w:jc w:val="center"/>
                              <w:rPr>
                                <w:sz w:val="18"/>
                                <w:szCs w:val="18"/>
                                <w:lang w:val="nl-NL"/>
                              </w:rPr>
                            </w:pPr>
                            <w:r w:rsidRPr="00F4323E">
                              <w:rPr>
                                <w:sz w:val="18"/>
                                <w:szCs w:val="18"/>
                                <w:lang w:val="nl-NL"/>
                              </w:rPr>
                              <w:t>Vragen: “Hoe gaat het met jou?”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AC861" id="Tekstvak 8" o:spid="_x0000_s1032" type="#_x0000_t202" style="position:absolute;margin-left:224.3pt;margin-top:10.4pt;width:73.2pt;height:4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" fillcolor="white [3201]" stroked="f" strokeweight=".5pt">
                <v:textbox>
                  <w:txbxContent>
                    <w:p w14:paraId="72665BF5" w14:textId="0EC0267F" w:rsidR="00F4323E" w:rsidRPr="00F4323E" w:rsidRDefault="00F4323E" w:rsidP="00F4323E">
                      <w:pPr>
                        <w:jc w:val="center"/>
                        <w:rPr>
                          <w:sz w:val="18"/>
                          <w:szCs w:val="18"/>
                          <w:lang w:val="nl-NL"/>
                        </w:rPr>
                      </w:pPr>
                      <w:r w:rsidRPr="00F4323E">
                        <w:rPr>
                          <w:sz w:val="18"/>
                          <w:szCs w:val="18"/>
                          <w:lang w:val="nl-NL"/>
                        </w:rPr>
                        <w:t>Vragen: “Hoe gaat het met jou?”</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17F094E" wp14:editId="7CEEF0E7">
                <wp:simplePos x="0" y="0"/>
                <wp:positionH relativeFrom="column">
                  <wp:posOffset>745490</wp:posOffset>
                </wp:positionH>
                <wp:positionV relativeFrom="paragraph">
                  <wp:posOffset>124460</wp:posOffset>
                </wp:positionV>
                <wp:extent cx="906780" cy="609600"/>
                <wp:effectExtent l="0" t="0" r="7620" b="0"/>
                <wp:wrapNone/>
                <wp:docPr id="246293942" name="Tekstvak 7"/>
                <wp:cNvGraphicFramePr/>
                <a:graphic xmlns:a="http://schemas.openxmlformats.org/drawingml/2006/main">
                  <a:graphicData uri="http://schemas.microsoft.com/office/word/2010/wordprocessingShape">
                    <wps:wsp>
                      <wps:cNvSpPr txBox="1"/>
                      <wps:spPr>
                        <a:xfrm>
                          <a:off x="0" y="0"/>
                          <a:ext cx="906780" cy="609600"/>
                        </a:xfrm>
                        <a:prstGeom prst="rect">
                          <a:avLst/>
                        </a:prstGeom>
                        <a:solidFill>
                          <a:schemeClr val="lt1"/>
                        </a:solidFill>
                        <a:ln w="6350">
                          <a:noFill/>
                        </a:ln>
                      </wps:spPr>
                      <wps:txbx>
                        <w:txbxContent>
                          <w:p w14:paraId="5F95D579" w14:textId="5A7A2E17" w:rsidR="00F4323E" w:rsidRPr="00F4323E" w:rsidRDefault="00F4323E" w:rsidP="00F4323E">
                            <w:pPr>
                              <w:jc w:val="center"/>
                              <w:rPr>
                                <w:sz w:val="18"/>
                                <w:szCs w:val="18"/>
                                <w:lang w:val="nl-NL"/>
                              </w:rPr>
                            </w:pPr>
                            <w:r w:rsidRPr="00F4323E">
                              <w:rPr>
                                <w:sz w:val="18"/>
                                <w:szCs w:val="18"/>
                                <w:lang w:val="nl-NL"/>
                              </w:rPr>
                              <w:t>Helpen wanneer het moeilijk gaat.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094E" id="Tekstvak 7" o:spid="_x0000_s1033" type="#_x0000_t202" style="position:absolute;margin-left:58.7pt;margin-top:9.8pt;width:71.4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NpLwIAAFo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" fillcolor="white [3201]" stroked="f" strokeweight=".5pt">
                <v:textbox>
                  <w:txbxContent>
                    <w:p w14:paraId="5F95D579" w14:textId="5A7A2E17" w:rsidR="00F4323E" w:rsidRPr="00F4323E" w:rsidRDefault="00F4323E" w:rsidP="00F4323E">
                      <w:pPr>
                        <w:jc w:val="center"/>
                        <w:rPr>
                          <w:sz w:val="18"/>
                          <w:szCs w:val="18"/>
                          <w:lang w:val="nl-NL"/>
                        </w:rPr>
                      </w:pPr>
                      <w:r w:rsidRPr="00F4323E">
                        <w:rPr>
                          <w:sz w:val="18"/>
                          <w:szCs w:val="18"/>
                          <w:lang w:val="nl-NL"/>
                        </w:rPr>
                        <w:t>Helpen wanneer het moeilijk gaat.</w:t>
                      </w:r>
                    </w:p>
                  </w:txbxContent>
                </v:textbox>
              </v:shape>
            </w:pict>
          </mc:Fallback>
        </mc:AlternateContent>
      </w:r>
    </w:p>
    <w:p w14:paraId="36D521A6" w14:textId="5EB271B8" w:rsidR="00B529BE" w:rsidRDefault="00B529BE" w:rsidP="0078259D"/>
    <w:p w14:paraId="2836C1F2" w14:textId="42400296" w:rsidR="00B529BE" w:rsidRDefault="00B529BE" w:rsidP="0078259D"/>
    <w:p w14:paraId="42A1E89E" w14:textId="74AE7972" w:rsidR="00B529BE" w:rsidRDefault="00B529BE" w:rsidP="0078259D"/>
    <w:p w14:paraId="2C13F041" w14:textId="31C9F132" w:rsidR="00B529BE" w:rsidRPr="00B10628" w:rsidRDefault="00B529BE" w:rsidP="00B529B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luisterend oor bieden aan iemand</w:t>
      </w:r>
    </w:p>
    <w:p w14:paraId="13F4BD91" w14:textId="0BE599B8" w:rsidR="00B529BE" w:rsidRPr="00B10628" w:rsidRDefault="00B529BE" w:rsidP="00B529B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kaartje maken voor een ziek klasgenootje</w:t>
      </w:r>
    </w:p>
    <w:p w14:paraId="2F190FE3" w14:textId="0B9B11A8" w:rsidR="00B529BE" w:rsidRPr="00B10628" w:rsidRDefault="00B529BE" w:rsidP="00B529B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-Helpen wanneer iets moeilijk gaat.</w:t>
      </w:r>
    </w:p>
    <w:p w14:paraId="6F833162" w14:textId="15972518" w:rsidR="00B529BE" w:rsidRDefault="00B529BE" w:rsidP="00B529B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-Vragen: “Hoe gaat het met jou?”</w:t>
      </w:r>
    </w:p>
    <w:p w14:paraId="4458C332" w14:textId="77777777" w:rsidR="00074D85" w:rsidRDefault="00074D85"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554EA00" w14:textId="691219DC"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r>
        <w:rPr>
          <w:rFonts w:asciiTheme="majorHAnsi" w:eastAsia="Aptos" w:hAnsiTheme="majorHAnsi" w:cs="Times New Roman"/>
          <w:color w:val="auto"/>
          <w:kern w:val="2"/>
          <w:lang w:val="nl-NL"/>
          <w14:ligatures w14:val="standardContextual"/>
        </w:rPr>
        <w:t>November</w:t>
      </w:r>
    </w:p>
    <w:p w14:paraId="4F36E232"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ABA6A50" w14:textId="24E8445F"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04CF30A6" w14:textId="4DB2AF03" w:rsidR="00D07FB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r>
        <w:rPr>
          <w:noProof/>
        </w:rPr>
        <mc:AlternateContent>
          <mc:Choice Requires="wps">
            <w:drawing>
              <wp:anchor distT="0" distB="0" distL="114300" distR="114300" simplePos="0" relativeHeight="251706368" behindDoc="0" locked="0" layoutInCell="1" allowOverlap="1" wp14:anchorId="5CFA2219" wp14:editId="1832F2E2">
                <wp:simplePos x="0" y="0"/>
                <wp:positionH relativeFrom="column">
                  <wp:posOffset>2255520</wp:posOffset>
                </wp:positionH>
                <wp:positionV relativeFrom="paragraph">
                  <wp:posOffset>159385</wp:posOffset>
                </wp:positionV>
                <wp:extent cx="1634490" cy="1424940"/>
                <wp:effectExtent l="19050" t="0" r="41910" b="22860"/>
                <wp:wrapNone/>
                <wp:docPr id="1209337368"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09F9" id="Hart 1" o:spid="_x0000_s1026" style="position:absolute;margin-left:177.6pt;margin-top:12.55pt;width:128.7pt;height:11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15EB81EC" w14:textId="5AF0D6B6" w:rsidR="00D07FB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r>
        <w:rPr>
          <w:noProof/>
        </w:rPr>
        <mc:AlternateContent>
          <mc:Choice Requires="wps">
            <w:drawing>
              <wp:anchor distT="0" distB="0" distL="114300" distR="114300" simplePos="0" relativeHeight="251710464" behindDoc="0" locked="0" layoutInCell="1" allowOverlap="1" wp14:anchorId="6B85EDBA" wp14:editId="562FADB8">
                <wp:simplePos x="0" y="0"/>
                <wp:positionH relativeFrom="column">
                  <wp:posOffset>200660</wp:posOffset>
                </wp:positionH>
                <wp:positionV relativeFrom="paragraph">
                  <wp:posOffset>7620</wp:posOffset>
                </wp:positionV>
                <wp:extent cx="1634490" cy="1424940"/>
                <wp:effectExtent l="19050" t="0" r="41910" b="22860"/>
                <wp:wrapNone/>
                <wp:docPr id="436357758"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A832" id="Hart 1" o:spid="_x0000_s1026" style="position:absolute;margin-left:15.8pt;margin-top:.6pt;width:128.7pt;height:11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718C9B68" w14:textId="52062805"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C2E78D0" w14:textId="513A2062" w:rsidR="00D07FBD" w:rsidRDefault="00D656D9" w:rsidP="00B529BE">
      <w:pPr>
        <w:suppressAutoHyphens w:val="0"/>
        <w:spacing w:after="0" w:line="259" w:lineRule="auto"/>
        <w:rPr>
          <w:rFonts w:asciiTheme="majorHAnsi" w:eastAsia="Aptos" w:hAnsiTheme="majorHAnsi" w:cs="Times New Roman"/>
          <w:color w:val="auto"/>
          <w:kern w:val="2"/>
          <w:lang w:val="nl-NL"/>
          <w14:ligatures w14:val="standardContextual"/>
        </w:rPr>
      </w:pPr>
      <w:r>
        <w:rPr>
          <w:rFonts w:asciiTheme="majorHAnsi" w:eastAsia="Aptos" w:hAnsiTheme="majorHAnsi" w:cs="Times New Roman"/>
          <w:noProof/>
          <w:color w:val="auto"/>
          <w:kern w:val="2"/>
          <w:lang w:val="nl-NL"/>
        </w:rPr>
        <mc:AlternateContent>
          <mc:Choice Requires="wps">
            <w:drawing>
              <wp:anchor distT="0" distB="0" distL="114300" distR="114300" simplePos="0" relativeHeight="251714560" behindDoc="0" locked="0" layoutInCell="1" allowOverlap="1" wp14:anchorId="17E9D1CA" wp14:editId="587A8EDD">
                <wp:simplePos x="0" y="0"/>
                <wp:positionH relativeFrom="column">
                  <wp:posOffset>2680970</wp:posOffset>
                </wp:positionH>
                <wp:positionV relativeFrom="paragraph">
                  <wp:posOffset>8890</wp:posOffset>
                </wp:positionV>
                <wp:extent cx="845820" cy="662940"/>
                <wp:effectExtent l="0" t="0" r="0" b="3810"/>
                <wp:wrapNone/>
                <wp:docPr id="1953899334" name="Tekstvak 14"/>
                <wp:cNvGraphicFramePr/>
                <a:graphic xmlns:a="http://schemas.openxmlformats.org/drawingml/2006/main">
                  <a:graphicData uri="http://schemas.microsoft.com/office/word/2010/wordprocessingShape">
                    <wps:wsp>
                      <wps:cNvSpPr txBox="1"/>
                      <wps:spPr>
                        <a:xfrm>
                          <a:off x="0" y="0"/>
                          <a:ext cx="845820" cy="662940"/>
                        </a:xfrm>
                        <a:prstGeom prst="rect">
                          <a:avLst/>
                        </a:prstGeom>
                        <a:solidFill>
                          <a:schemeClr val="lt1"/>
                        </a:solidFill>
                        <a:ln w="6350">
                          <a:noFill/>
                        </a:ln>
                      </wps:spPr>
                      <wps:txbx>
                        <w:txbxContent>
                          <w:p w14:paraId="633A293A" w14:textId="66A346DB" w:rsidR="00180DCD" w:rsidRPr="00180DCD" w:rsidRDefault="00180DCD" w:rsidP="00180DCD">
                            <w:pPr>
                              <w:jc w:val="center"/>
                              <w:rPr>
                                <w:sz w:val="18"/>
                                <w:szCs w:val="18"/>
                                <w:lang w:val="nl-NL"/>
                              </w:rPr>
                            </w:pPr>
                            <w:r w:rsidRPr="00180DCD">
                              <w:rPr>
                                <w:sz w:val="18"/>
                                <w:szCs w:val="18"/>
                                <w:lang w:val="nl-NL"/>
                              </w:rPr>
                              <w:t>Ik ben er voor jou!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9D1CA" id="Tekstvak 14" o:spid="_x0000_s1034" type="#_x0000_t202" style="position:absolute;margin-left:211.1pt;margin-top:.7pt;width:66.6pt;height:52.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" fillcolor="white [3201]" stroked="f" strokeweight=".5pt">
                <v:textbox>
                  <w:txbxContent>
                    <w:p w14:paraId="633A293A" w14:textId="66A346DB" w:rsidR="00180DCD" w:rsidRPr="00180DCD" w:rsidRDefault="00180DCD" w:rsidP="00180DCD">
                      <w:pPr>
                        <w:jc w:val="center"/>
                        <w:rPr>
                          <w:sz w:val="18"/>
                          <w:szCs w:val="18"/>
                          <w:lang w:val="nl-NL"/>
                        </w:rPr>
                      </w:pPr>
                      <w:r w:rsidRPr="00180DCD">
                        <w:rPr>
                          <w:sz w:val="18"/>
                          <w:szCs w:val="18"/>
                          <w:lang w:val="nl-NL"/>
                        </w:rPr>
                        <w:t>Ik ben er voor jou!</w:t>
                      </w:r>
                    </w:p>
                  </w:txbxContent>
                </v:textbox>
              </v:shape>
            </w:pict>
          </mc:Fallback>
        </mc:AlternateContent>
      </w:r>
      <w:r w:rsidR="00180DCD">
        <w:rPr>
          <w:rFonts w:asciiTheme="majorHAnsi" w:eastAsia="Aptos" w:hAnsiTheme="majorHAnsi" w:cs="Times New Roman"/>
          <w:noProof/>
          <w:color w:val="auto"/>
          <w:kern w:val="2"/>
          <w:lang w:val="nl-NL"/>
        </w:rPr>
        <mc:AlternateContent>
          <mc:Choice Requires="wps">
            <w:drawing>
              <wp:anchor distT="0" distB="0" distL="114300" distR="114300" simplePos="0" relativeHeight="251713536" behindDoc="0" locked="0" layoutInCell="1" allowOverlap="1" wp14:anchorId="3178980C" wp14:editId="1D3A2CA0">
                <wp:simplePos x="0" y="0"/>
                <wp:positionH relativeFrom="column">
                  <wp:posOffset>532130</wp:posOffset>
                </wp:positionH>
                <wp:positionV relativeFrom="paragraph">
                  <wp:posOffset>153670</wp:posOffset>
                </wp:positionV>
                <wp:extent cx="838200" cy="472440"/>
                <wp:effectExtent l="0" t="0" r="0" b="3810"/>
                <wp:wrapNone/>
                <wp:docPr id="1835219340" name="Tekstvak 13"/>
                <wp:cNvGraphicFramePr/>
                <a:graphic xmlns:a="http://schemas.openxmlformats.org/drawingml/2006/main">
                  <a:graphicData uri="http://schemas.microsoft.com/office/word/2010/wordprocessingShape">
                    <wps:wsp>
                      <wps:cNvSpPr txBox="1"/>
                      <wps:spPr>
                        <a:xfrm>
                          <a:off x="0" y="0"/>
                          <a:ext cx="838200" cy="472440"/>
                        </a:xfrm>
                        <a:prstGeom prst="rect">
                          <a:avLst/>
                        </a:prstGeom>
                        <a:solidFill>
                          <a:schemeClr val="lt1"/>
                        </a:solidFill>
                        <a:ln w="6350">
                          <a:noFill/>
                        </a:ln>
                      </wps:spPr>
                      <wps:txbx>
                        <w:txbxContent>
                          <w:p w14:paraId="5624A793" w14:textId="35C643B7" w:rsidR="00180DCD" w:rsidRPr="00180DCD" w:rsidRDefault="00180DCD" w:rsidP="00180DCD">
                            <w:pPr>
                              <w:jc w:val="center"/>
                              <w:rPr>
                                <w:sz w:val="18"/>
                                <w:szCs w:val="18"/>
                                <w:lang w:val="nl-NL"/>
                              </w:rPr>
                            </w:pPr>
                            <w:r w:rsidRPr="00180DCD">
                              <w:rPr>
                                <w:sz w:val="18"/>
                                <w:szCs w:val="18"/>
                                <w:lang w:val="nl-NL"/>
                              </w:rPr>
                              <w:t>Wat heb je nodig?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78980C" id="Tekstvak 13" o:spid="_x0000_s1035" type="#_x0000_t202" style="position:absolute;margin-left:41.9pt;margin-top:12.1pt;width:66pt;height:37.2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" fillcolor="white [3201]" stroked="f" strokeweight=".5pt">
                <v:textbox>
                  <w:txbxContent>
                    <w:p w14:paraId="5624A793" w14:textId="35C643B7" w:rsidR="00180DCD" w:rsidRPr="00180DCD" w:rsidRDefault="00180DCD" w:rsidP="00180DCD">
                      <w:pPr>
                        <w:jc w:val="center"/>
                        <w:rPr>
                          <w:sz w:val="18"/>
                          <w:szCs w:val="18"/>
                          <w:lang w:val="nl-NL"/>
                        </w:rPr>
                      </w:pPr>
                      <w:r w:rsidRPr="00180DCD">
                        <w:rPr>
                          <w:sz w:val="18"/>
                          <w:szCs w:val="18"/>
                          <w:lang w:val="nl-NL"/>
                        </w:rPr>
                        <w:t>Wat heb je nodig?</w:t>
                      </w:r>
                    </w:p>
                  </w:txbxContent>
                </v:textbox>
              </v:shape>
            </w:pict>
          </mc:Fallback>
        </mc:AlternateContent>
      </w:r>
    </w:p>
    <w:p w14:paraId="2A456615" w14:textId="45662B25"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549C7CE6" w14:textId="621F7C5D"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A826B75" w14:textId="468AAAD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A16D079" w14:textId="536E2FFE"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016FA94" w14:textId="18BDCCB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719B146" w14:textId="7A91B165"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6571A27" w14:textId="7B9206F9" w:rsidR="00D07FB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r>
        <w:rPr>
          <w:noProof/>
        </w:rPr>
        <mc:AlternateContent>
          <mc:Choice Requires="wps">
            <w:drawing>
              <wp:anchor distT="0" distB="0" distL="114300" distR="114300" simplePos="0" relativeHeight="251712512" behindDoc="0" locked="0" layoutInCell="1" allowOverlap="1" wp14:anchorId="7C1A3FB3" wp14:editId="4E5BC2C0">
                <wp:simplePos x="0" y="0"/>
                <wp:positionH relativeFrom="column">
                  <wp:posOffset>269240</wp:posOffset>
                </wp:positionH>
                <wp:positionV relativeFrom="paragraph">
                  <wp:posOffset>7620</wp:posOffset>
                </wp:positionV>
                <wp:extent cx="1634490" cy="1424940"/>
                <wp:effectExtent l="19050" t="0" r="41910" b="22860"/>
                <wp:wrapNone/>
                <wp:docPr id="60230064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D04D" id="Hart 1" o:spid="_x0000_s1026" style="position:absolute;margin-left:21.2pt;margin-top:.6pt;width:128.7pt;height:11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708416" behindDoc="0" locked="0" layoutInCell="1" allowOverlap="1" wp14:anchorId="6D489601" wp14:editId="05679301">
                <wp:simplePos x="0" y="0"/>
                <wp:positionH relativeFrom="column">
                  <wp:posOffset>2255520</wp:posOffset>
                </wp:positionH>
                <wp:positionV relativeFrom="paragraph">
                  <wp:posOffset>66040</wp:posOffset>
                </wp:positionV>
                <wp:extent cx="1634490" cy="1424940"/>
                <wp:effectExtent l="19050" t="0" r="41910" b="22860"/>
                <wp:wrapNone/>
                <wp:docPr id="1324639122"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E15A" id="Hart 1" o:spid="_x0000_s1026" style="position:absolute;margin-left:177.6pt;margin-top:5.2pt;width:128.7pt;height:11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5809B954"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10826AF7" w14:textId="1AD25AE2" w:rsidR="00D07FBD" w:rsidRDefault="00074D85" w:rsidP="00B529BE">
      <w:pPr>
        <w:suppressAutoHyphens w:val="0"/>
        <w:spacing w:after="0" w:line="259" w:lineRule="auto"/>
        <w:rPr>
          <w:rFonts w:asciiTheme="majorHAnsi" w:eastAsia="Aptos" w:hAnsiTheme="majorHAnsi" w:cs="Times New Roman"/>
          <w:color w:val="auto"/>
          <w:kern w:val="2"/>
          <w:lang w:val="nl-NL"/>
          <w14:ligatures w14:val="standardContextual"/>
        </w:rPr>
      </w:pPr>
      <w:r>
        <w:rPr>
          <w:rFonts w:asciiTheme="majorHAnsi" w:eastAsia="Aptos" w:hAnsiTheme="majorHAnsi" w:cs="Times New Roman"/>
          <w:noProof/>
          <w:color w:val="auto"/>
          <w:kern w:val="2"/>
          <w:lang w:val="nl-NL"/>
        </w:rPr>
        <mc:AlternateContent>
          <mc:Choice Requires="wps">
            <w:drawing>
              <wp:anchor distT="0" distB="0" distL="114300" distR="114300" simplePos="0" relativeHeight="251716608" behindDoc="0" locked="0" layoutInCell="1" allowOverlap="1" wp14:anchorId="13466FA8" wp14:editId="1FD5A1C3">
                <wp:simplePos x="0" y="0"/>
                <wp:positionH relativeFrom="column">
                  <wp:posOffset>2559050</wp:posOffset>
                </wp:positionH>
                <wp:positionV relativeFrom="paragraph">
                  <wp:posOffset>122555</wp:posOffset>
                </wp:positionV>
                <wp:extent cx="1082040" cy="586740"/>
                <wp:effectExtent l="0" t="0" r="3810" b="3810"/>
                <wp:wrapNone/>
                <wp:docPr id="487971005" name="Tekstvak 16"/>
                <wp:cNvGraphicFramePr/>
                <a:graphic xmlns:a="http://schemas.openxmlformats.org/drawingml/2006/main">
                  <a:graphicData uri="http://schemas.microsoft.com/office/word/2010/wordprocessingShape">
                    <wps:wsp>
                      <wps:cNvSpPr txBox="1"/>
                      <wps:spPr>
                        <a:xfrm>
                          <a:off x="0" y="0"/>
                          <a:ext cx="1082040" cy="586740"/>
                        </a:xfrm>
                        <a:prstGeom prst="rect">
                          <a:avLst/>
                        </a:prstGeom>
                        <a:solidFill>
                          <a:schemeClr val="lt1"/>
                        </a:solidFill>
                        <a:ln w="6350">
                          <a:noFill/>
                        </a:ln>
                      </wps:spPr>
                      <wps:txbx>
                        <w:txbxContent>
                          <w:p w14:paraId="5D0EFEEA" w14:textId="794E82DC" w:rsidR="00FF6742" w:rsidRPr="00FF6742" w:rsidRDefault="00074D85" w:rsidP="00FF6742">
                            <w:pPr>
                              <w:jc w:val="center"/>
                              <w:rPr>
                                <w:sz w:val="18"/>
                                <w:szCs w:val="18"/>
                                <w:lang w:val="nl-NL"/>
                              </w:rPr>
                            </w:pPr>
                            <w:r>
                              <w:rPr>
                                <w:sz w:val="18"/>
                                <w:szCs w:val="18"/>
                                <w:lang w:val="nl-NL"/>
                              </w:rPr>
                              <w:t>Tijd maken voor</w:t>
                            </w:r>
                            <w:r w:rsidR="00FF6742" w:rsidRPr="00FF6742">
                              <w:rPr>
                                <w:sz w:val="18"/>
                                <w:szCs w:val="18"/>
                                <w:lang w:val="nl-NL"/>
                              </w:rPr>
                              <w:t xml:space="preserve"> iemand die verdrietig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6FA8" id="Tekstvak 16" o:spid="_x0000_s1036" type="#_x0000_t202" style="position:absolute;margin-left:201.5pt;margin-top:9.65pt;width:85.2pt;height:4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" fillcolor="white [3201]" stroked="f" strokeweight=".5pt">
                <v:textbox>
                  <w:txbxContent>
                    <w:p w14:paraId="5D0EFEEA" w14:textId="794E82DC" w:rsidR="00FF6742" w:rsidRPr="00FF6742" w:rsidRDefault="00074D85" w:rsidP="00FF6742">
                      <w:pPr>
                        <w:jc w:val="center"/>
                        <w:rPr>
                          <w:sz w:val="18"/>
                          <w:szCs w:val="18"/>
                          <w:lang w:val="nl-NL"/>
                        </w:rPr>
                      </w:pPr>
                      <w:r>
                        <w:rPr>
                          <w:sz w:val="18"/>
                          <w:szCs w:val="18"/>
                          <w:lang w:val="nl-NL"/>
                        </w:rPr>
                        <w:t>Tijd maken voor</w:t>
                      </w:r>
                      <w:r w:rsidR="00FF6742" w:rsidRPr="00FF6742">
                        <w:rPr>
                          <w:sz w:val="18"/>
                          <w:szCs w:val="18"/>
                          <w:lang w:val="nl-NL"/>
                        </w:rPr>
                        <w:t xml:space="preserve"> iemand die verdrietig is.</w:t>
                      </w:r>
                    </w:p>
                  </w:txbxContent>
                </v:textbox>
              </v:shape>
            </w:pict>
          </mc:Fallback>
        </mc:AlternateContent>
      </w:r>
      <w:r w:rsidR="00180DCD">
        <w:rPr>
          <w:rFonts w:asciiTheme="majorHAnsi" w:eastAsia="Aptos" w:hAnsiTheme="majorHAnsi" w:cs="Times New Roman"/>
          <w:noProof/>
          <w:color w:val="auto"/>
          <w:kern w:val="2"/>
          <w:lang w:val="nl-NL"/>
        </w:rPr>
        <mc:AlternateContent>
          <mc:Choice Requires="wps">
            <w:drawing>
              <wp:anchor distT="0" distB="0" distL="114300" distR="114300" simplePos="0" relativeHeight="251715584" behindDoc="0" locked="0" layoutInCell="1" allowOverlap="1" wp14:anchorId="1A7A6711" wp14:editId="6B08B1F5">
                <wp:simplePos x="0" y="0"/>
                <wp:positionH relativeFrom="column">
                  <wp:posOffset>600710</wp:posOffset>
                </wp:positionH>
                <wp:positionV relativeFrom="paragraph">
                  <wp:posOffset>154305</wp:posOffset>
                </wp:positionV>
                <wp:extent cx="914400" cy="464820"/>
                <wp:effectExtent l="0" t="0" r="0" b="0"/>
                <wp:wrapNone/>
                <wp:docPr id="1006663930" name="Tekstvak 15"/>
                <wp:cNvGraphicFramePr/>
                <a:graphic xmlns:a="http://schemas.openxmlformats.org/drawingml/2006/main">
                  <a:graphicData uri="http://schemas.microsoft.com/office/word/2010/wordprocessingShape">
                    <wps:wsp>
                      <wps:cNvSpPr txBox="1"/>
                      <wps:spPr>
                        <a:xfrm>
                          <a:off x="0" y="0"/>
                          <a:ext cx="914400" cy="464820"/>
                        </a:xfrm>
                        <a:prstGeom prst="rect">
                          <a:avLst/>
                        </a:prstGeom>
                        <a:solidFill>
                          <a:schemeClr val="lt1"/>
                        </a:solidFill>
                        <a:ln w="6350">
                          <a:noFill/>
                        </a:ln>
                      </wps:spPr>
                      <wps:txbx>
                        <w:txbxContent>
                          <w:p w14:paraId="38AF174C" w14:textId="07D5AC70" w:rsidR="00180DCD" w:rsidRPr="00180DCD" w:rsidRDefault="00180DCD" w:rsidP="00180DCD">
                            <w:pPr>
                              <w:jc w:val="center"/>
                              <w:rPr>
                                <w:sz w:val="18"/>
                                <w:szCs w:val="18"/>
                                <w:lang w:val="nl-NL"/>
                              </w:rPr>
                            </w:pPr>
                            <w:r w:rsidRPr="00180DCD">
                              <w:rPr>
                                <w:sz w:val="18"/>
                                <w:szCs w:val="18"/>
                                <w:lang w:val="nl-NL"/>
                              </w:rPr>
                              <w:t>Wat kan ik voor je doen?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A6711" id="Tekstvak 15" o:spid="_x0000_s1037" type="#_x0000_t202" style="position:absolute;margin-left:47.3pt;margin-top:12.15pt;width:1in;height:3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" fillcolor="white [3201]" stroked="f" strokeweight=".5pt">
                <v:textbox>
                  <w:txbxContent>
                    <w:p w14:paraId="38AF174C" w14:textId="07D5AC70" w:rsidR="00180DCD" w:rsidRPr="00180DCD" w:rsidRDefault="00180DCD" w:rsidP="00180DCD">
                      <w:pPr>
                        <w:jc w:val="center"/>
                        <w:rPr>
                          <w:sz w:val="18"/>
                          <w:szCs w:val="18"/>
                          <w:lang w:val="nl-NL"/>
                        </w:rPr>
                      </w:pPr>
                      <w:r w:rsidRPr="00180DCD">
                        <w:rPr>
                          <w:sz w:val="18"/>
                          <w:szCs w:val="18"/>
                          <w:lang w:val="nl-NL"/>
                        </w:rPr>
                        <w:t>Wat kan ik voor je doen?</w:t>
                      </w:r>
                    </w:p>
                  </w:txbxContent>
                </v:textbox>
              </v:shape>
            </w:pict>
          </mc:Fallback>
        </mc:AlternateContent>
      </w:r>
    </w:p>
    <w:p w14:paraId="3088685A" w14:textId="68B24A1E"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23BD7C1"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566B5E6"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5BBA53D4"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9EDACB1" w14:textId="77777777" w:rsidR="00180DC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5DF220DE" w14:textId="77777777" w:rsidR="00180DC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3A45D99B" w14:textId="77777777" w:rsidR="00180DC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18BE974D" w14:textId="77777777" w:rsidR="00180DC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7DE2CC3" w14:textId="6748B6D8" w:rsidR="001575F6" w:rsidRPr="00B10628" w:rsidRDefault="001575F6" w:rsidP="001575F6">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t>
      </w:r>
      <w:r w:rsidR="00074D85">
        <w:rPr>
          <w:rFonts w:asciiTheme="majorHAnsi" w:eastAsia="Aptos" w:hAnsiTheme="majorHAnsi" w:cs="Times New Roman"/>
          <w:color w:val="auto"/>
          <w:kern w:val="2"/>
          <w:lang w:val="nl-NL"/>
          <w14:ligatures w14:val="standardContextual"/>
        </w:rPr>
        <w:t>Tijd maken voor</w:t>
      </w:r>
      <w:r w:rsidRPr="00B10628">
        <w:rPr>
          <w:rFonts w:asciiTheme="majorHAnsi" w:eastAsia="Aptos" w:hAnsiTheme="majorHAnsi" w:cs="Times New Roman"/>
          <w:color w:val="auto"/>
          <w:kern w:val="2"/>
          <w:lang w:val="nl-NL"/>
          <w14:ligatures w14:val="standardContextual"/>
        </w:rPr>
        <w:t xml:space="preserve"> iemand die verdrietig is.</w:t>
      </w:r>
    </w:p>
    <w:p w14:paraId="216819C5" w14:textId="77777777" w:rsidR="001575F6" w:rsidRPr="00B10628" w:rsidRDefault="001575F6" w:rsidP="001575F6">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-Vragen “Wat heb je nodig?” om je beter te kunnen voelen.</w:t>
      </w:r>
    </w:p>
    <w:p w14:paraId="31B167D2" w14:textId="77777777" w:rsidR="001575F6" w:rsidRPr="00B10628" w:rsidRDefault="001575F6" w:rsidP="001575F6">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-Durven zeggen: “Ik ben er voor jou als je me nodig hebt.”</w:t>
      </w:r>
    </w:p>
    <w:p w14:paraId="7DE8A12D" w14:textId="77777777" w:rsidR="001575F6" w:rsidRPr="00B10628" w:rsidRDefault="001575F6" w:rsidP="001575F6">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-Wat kan ik voor je doen? </w:t>
      </w:r>
    </w:p>
    <w:p w14:paraId="1D95B975"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030FF575" w14:textId="21913557" w:rsidR="00F368FE" w:rsidRPr="00D656D9" w:rsidRDefault="001575F6" w:rsidP="0078259D">
      <w:pPr>
        <w:rPr>
          <w:b/>
          <w:bCs/>
        </w:rPr>
      </w:pPr>
      <w:r w:rsidRPr="00D656D9">
        <w:rPr>
          <w:b/>
          <w:bCs/>
        </w:rPr>
        <w:t>D</w:t>
      </w:r>
      <w:r w:rsidR="00D07FBD" w:rsidRPr="00D656D9">
        <w:rPr>
          <w:b/>
          <w:bCs/>
        </w:rPr>
        <w:t>ecember</w:t>
      </w:r>
    </w:p>
    <w:p w14:paraId="06360693" w14:textId="75F4DC43" w:rsidR="00F368FE" w:rsidRDefault="00F4323E" w:rsidP="0078259D">
      <w:r>
        <w:rPr>
          <w:noProof/>
        </w:rPr>
        <mc:AlternateContent>
          <mc:Choice Requires="wps">
            <w:drawing>
              <wp:anchor distT="0" distB="0" distL="114300" distR="114300" simplePos="0" relativeHeight="251685888" behindDoc="0" locked="0" layoutInCell="1" allowOverlap="1" wp14:anchorId="01FCC46C" wp14:editId="1F67C9CC">
                <wp:simplePos x="0" y="0"/>
                <wp:positionH relativeFrom="column">
                  <wp:posOffset>121920</wp:posOffset>
                </wp:positionH>
                <wp:positionV relativeFrom="paragraph">
                  <wp:posOffset>6985</wp:posOffset>
                </wp:positionV>
                <wp:extent cx="1634490" cy="1424940"/>
                <wp:effectExtent l="19050" t="0" r="41910" b="22860"/>
                <wp:wrapNone/>
                <wp:docPr id="33733832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3656" id="Hart 1" o:spid="_x0000_s1026" style="position:absolute;margin-left:9.6pt;margin-top:.55pt;width:128.7pt;height:1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87936" behindDoc="0" locked="0" layoutInCell="1" allowOverlap="1" wp14:anchorId="6D5DC51F" wp14:editId="26748C2E">
                <wp:simplePos x="0" y="0"/>
                <wp:positionH relativeFrom="margin">
                  <wp:align>center</wp:align>
                </wp:positionH>
                <wp:positionV relativeFrom="paragraph">
                  <wp:posOffset>5715</wp:posOffset>
                </wp:positionV>
                <wp:extent cx="1634490" cy="1424940"/>
                <wp:effectExtent l="19050" t="0" r="41910" b="22860"/>
                <wp:wrapNone/>
                <wp:docPr id="779487864"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E954" id="Hart 1" o:spid="_x0000_s1026" style="position:absolute;margin-left:0;margin-top:.45pt;width:128.7pt;height:112.2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461D3DEC" w14:textId="2333424F" w:rsidR="00F4323E" w:rsidRDefault="000079E8" w:rsidP="0078259D">
      <w:r>
        <w:rPr>
          <w:noProof/>
        </w:rPr>
        <mc:AlternateContent>
          <mc:Choice Requires="wps">
            <w:drawing>
              <wp:anchor distT="0" distB="0" distL="114300" distR="114300" simplePos="0" relativeHeight="251694080" behindDoc="0" locked="0" layoutInCell="1" allowOverlap="1" wp14:anchorId="008390B1" wp14:editId="3DBF6D51">
                <wp:simplePos x="0" y="0"/>
                <wp:positionH relativeFrom="column">
                  <wp:posOffset>2376170</wp:posOffset>
                </wp:positionH>
                <wp:positionV relativeFrom="paragraph">
                  <wp:posOffset>137160</wp:posOffset>
                </wp:positionV>
                <wp:extent cx="830580" cy="510540"/>
                <wp:effectExtent l="0" t="0" r="7620" b="3810"/>
                <wp:wrapNone/>
                <wp:docPr id="1057998799" name="Tekstvak 10"/>
                <wp:cNvGraphicFramePr/>
                <a:graphic xmlns:a="http://schemas.openxmlformats.org/drawingml/2006/main">
                  <a:graphicData uri="http://schemas.microsoft.com/office/word/2010/wordprocessingShape">
                    <wps:wsp>
                      <wps:cNvSpPr txBox="1"/>
                      <wps:spPr>
                        <a:xfrm>
                          <a:off x="0" y="0"/>
                          <a:ext cx="830580" cy="510540"/>
                        </a:xfrm>
                        <a:prstGeom prst="rect">
                          <a:avLst/>
                        </a:prstGeom>
                        <a:solidFill>
                          <a:schemeClr val="lt1"/>
                        </a:solidFill>
                        <a:ln w="6350">
                          <a:noFill/>
                        </a:ln>
                      </wps:spPr>
                      <wps:txbx>
                        <w:txbxContent>
                          <w:p w14:paraId="4BE155CE" w14:textId="04F44084" w:rsidR="000079E8" w:rsidRPr="00B9059A" w:rsidRDefault="00B9059A" w:rsidP="00B9059A">
                            <w:pPr>
                              <w:jc w:val="center"/>
                              <w:rPr>
                                <w:sz w:val="18"/>
                                <w:szCs w:val="18"/>
                                <w:lang w:val="nl-NL"/>
                              </w:rPr>
                            </w:pPr>
                            <w:r>
                              <w:rPr>
                                <w:sz w:val="18"/>
                                <w:szCs w:val="18"/>
                                <w:lang w:val="nl-NL"/>
                              </w:rPr>
                              <w:t>Jij mag meedoen!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390B1" id="Tekstvak 10" o:spid="_x0000_s1038" type="#_x0000_t202" style="position:absolute;margin-left:187.1pt;margin-top:10.8pt;width:65.4pt;height:40.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4wMAIAAFsEAAAOAAAAZHJzL2Uyb0RvYy54bWysVN9v2jAQfp+0/8Hy+0ig0NG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" fillcolor="white [3201]" stroked="f" strokeweight=".5pt">
                <v:textbox>
                  <w:txbxContent>
                    <w:p w14:paraId="4BE155CE" w14:textId="04F44084" w:rsidR="000079E8" w:rsidRPr="00B9059A" w:rsidRDefault="00B9059A" w:rsidP="00B9059A">
                      <w:pPr>
                        <w:jc w:val="center"/>
                        <w:rPr>
                          <w:sz w:val="18"/>
                          <w:szCs w:val="18"/>
                          <w:lang w:val="nl-NL"/>
                        </w:rPr>
                      </w:pPr>
                      <w:r>
                        <w:rPr>
                          <w:sz w:val="18"/>
                          <w:szCs w:val="18"/>
                          <w:lang w:val="nl-NL"/>
                        </w:rPr>
                        <w:t>Jij mag meedoen!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A6C60DE" wp14:editId="7D6917B5">
                <wp:simplePos x="0" y="0"/>
                <wp:positionH relativeFrom="column">
                  <wp:posOffset>501650</wp:posOffset>
                </wp:positionH>
                <wp:positionV relativeFrom="paragraph">
                  <wp:posOffset>106680</wp:posOffset>
                </wp:positionV>
                <wp:extent cx="899160" cy="571500"/>
                <wp:effectExtent l="0" t="0" r="0" b="0"/>
                <wp:wrapNone/>
                <wp:docPr id="599368782" name="Tekstvak 9"/>
                <wp:cNvGraphicFramePr/>
                <a:graphic xmlns:a="http://schemas.openxmlformats.org/drawingml/2006/main">
                  <a:graphicData uri="http://schemas.microsoft.com/office/word/2010/wordprocessingShape">
                    <wps:wsp>
                      <wps:cNvSpPr txBox="1"/>
                      <wps:spPr>
                        <a:xfrm>
                          <a:off x="0" y="0"/>
                          <a:ext cx="899160" cy="571500"/>
                        </a:xfrm>
                        <a:prstGeom prst="rect">
                          <a:avLst/>
                        </a:prstGeom>
                        <a:solidFill>
                          <a:schemeClr val="lt1"/>
                        </a:solidFill>
                        <a:ln w="6350">
                          <a:noFill/>
                        </a:ln>
                      </wps:spPr>
                      <wps:txbx>
                        <w:txbxContent>
                          <w:p w14:paraId="523A126F" w14:textId="112A8DD0" w:rsidR="000079E8" w:rsidRPr="000079E8" w:rsidRDefault="000079E8" w:rsidP="000079E8">
                            <w:pPr>
                              <w:jc w:val="center"/>
                              <w:rPr>
                                <w:sz w:val="18"/>
                                <w:szCs w:val="18"/>
                                <w:lang w:val="nl-NL"/>
                              </w:rPr>
                            </w:pPr>
                            <w:r>
                              <w:rPr>
                                <w:sz w:val="18"/>
                                <w:szCs w:val="18"/>
                                <w:lang w:val="nl-NL"/>
                              </w:rPr>
                              <w:t>Warm welkom voor wie nieuw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C60DE" id="Tekstvak 9" o:spid="_x0000_s1039" type="#_x0000_t202" style="position:absolute;margin-left:39.5pt;margin-top:8.4pt;width:70.8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" fillcolor="white [3201]" stroked="f" strokeweight=".5pt">
                <v:textbox>
                  <w:txbxContent>
                    <w:p w14:paraId="523A126F" w14:textId="112A8DD0" w:rsidR="000079E8" w:rsidRPr="000079E8" w:rsidRDefault="000079E8" w:rsidP="000079E8">
                      <w:pPr>
                        <w:jc w:val="center"/>
                        <w:rPr>
                          <w:sz w:val="18"/>
                          <w:szCs w:val="18"/>
                          <w:lang w:val="nl-NL"/>
                        </w:rPr>
                      </w:pPr>
                      <w:r>
                        <w:rPr>
                          <w:sz w:val="18"/>
                          <w:szCs w:val="18"/>
                          <w:lang w:val="nl-NL"/>
                        </w:rPr>
                        <w:t>Warm welkom voor wie nieuw is.</w:t>
                      </w:r>
                    </w:p>
                  </w:txbxContent>
                </v:textbox>
              </v:shape>
            </w:pict>
          </mc:Fallback>
        </mc:AlternateContent>
      </w:r>
    </w:p>
    <w:p w14:paraId="488FA76E" w14:textId="026750A6" w:rsidR="00F4323E" w:rsidRDefault="00F4323E" w:rsidP="0078259D"/>
    <w:p w14:paraId="6F080FD5" w14:textId="25FAECF3" w:rsidR="00F4323E" w:rsidRDefault="00F4323E" w:rsidP="0078259D"/>
    <w:p w14:paraId="75199EC1" w14:textId="30BDC740" w:rsidR="00F4323E" w:rsidRDefault="00F4323E" w:rsidP="0078259D"/>
    <w:p w14:paraId="6E4728CB" w14:textId="508DAAF9" w:rsidR="00F4323E" w:rsidRDefault="00F4323E" w:rsidP="0078259D">
      <w:r>
        <w:rPr>
          <w:noProof/>
        </w:rPr>
        <mc:AlternateContent>
          <mc:Choice Requires="wps">
            <w:drawing>
              <wp:anchor distT="0" distB="0" distL="114300" distR="114300" simplePos="0" relativeHeight="251692032" behindDoc="0" locked="0" layoutInCell="1" allowOverlap="1" wp14:anchorId="7A71F198" wp14:editId="50B1DB21">
                <wp:simplePos x="0" y="0"/>
                <wp:positionH relativeFrom="column">
                  <wp:posOffset>284480</wp:posOffset>
                </wp:positionH>
                <wp:positionV relativeFrom="paragraph">
                  <wp:posOffset>180975</wp:posOffset>
                </wp:positionV>
                <wp:extent cx="1634490" cy="1424940"/>
                <wp:effectExtent l="19050" t="0" r="41910" b="22860"/>
                <wp:wrapNone/>
                <wp:docPr id="948977981"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9BC52" id="Hart 1" o:spid="_x0000_s1026" style="position:absolute;margin-left:22.4pt;margin-top:14.25pt;width:128.7pt;height:1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89984" behindDoc="0" locked="0" layoutInCell="1" allowOverlap="1" wp14:anchorId="5EC381BC" wp14:editId="0D0EEDD5">
                <wp:simplePos x="0" y="0"/>
                <wp:positionH relativeFrom="column">
                  <wp:posOffset>2080260</wp:posOffset>
                </wp:positionH>
                <wp:positionV relativeFrom="paragraph">
                  <wp:posOffset>186690</wp:posOffset>
                </wp:positionV>
                <wp:extent cx="1634490" cy="1424940"/>
                <wp:effectExtent l="19050" t="0" r="41910" b="22860"/>
                <wp:wrapNone/>
                <wp:docPr id="16256077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F5EF" id="Hart 1" o:spid="_x0000_s1026" style="position:absolute;margin-left:163.8pt;margin-top:14.7pt;width:128.7pt;height:1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62847FEB" w14:textId="4D216CE2" w:rsidR="00F4323E" w:rsidRDefault="00527E33" w:rsidP="0078259D">
      <w:r>
        <w:rPr>
          <w:noProof/>
        </w:rPr>
        <mc:AlternateContent>
          <mc:Choice Requires="wps">
            <w:drawing>
              <wp:anchor distT="0" distB="0" distL="114300" distR="114300" simplePos="0" relativeHeight="251696128" behindDoc="0" locked="0" layoutInCell="1" allowOverlap="1" wp14:anchorId="165AF2BF" wp14:editId="04EFDED2">
                <wp:simplePos x="0" y="0"/>
                <wp:positionH relativeFrom="column">
                  <wp:posOffset>2406650</wp:posOffset>
                </wp:positionH>
                <wp:positionV relativeFrom="paragraph">
                  <wp:posOffset>319405</wp:posOffset>
                </wp:positionV>
                <wp:extent cx="990600" cy="571500"/>
                <wp:effectExtent l="0" t="0" r="0" b="0"/>
                <wp:wrapNone/>
                <wp:docPr id="1078393714" name="Tekstvak 12"/>
                <wp:cNvGraphicFramePr/>
                <a:graphic xmlns:a="http://schemas.openxmlformats.org/drawingml/2006/main">
                  <a:graphicData uri="http://schemas.microsoft.com/office/word/2010/wordprocessingShape">
                    <wps:wsp>
                      <wps:cNvSpPr txBox="1"/>
                      <wps:spPr>
                        <a:xfrm>
                          <a:off x="0" y="0"/>
                          <a:ext cx="990600" cy="571500"/>
                        </a:xfrm>
                        <a:prstGeom prst="rect">
                          <a:avLst/>
                        </a:prstGeom>
                        <a:solidFill>
                          <a:schemeClr val="lt1"/>
                        </a:solidFill>
                        <a:ln w="6350">
                          <a:noFill/>
                        </a:ln>
                      </wps:spPr>
                      <wps:txbx>
                        <w:txbxContent>
                          <w:p w14:paraId="7B66440F" w14:textId="09A6BBB7" w:rsidR="00527E33" w:rsidRPr="00B63B81" w:rsidRDefault="00B63B81" w:rsidP="00B63B81">
                            <w:pPr>
                              <w:jc w:val="center"/>
                              <w:rPr>
                                <w:sz w:val="18"/>
                                <w:szCs w:val="18"/>
                                <w:lang w:val="nl-NL"/>
                              </w:rPr>
                            </w:pPr>
                            <w:r>
                              <w:rPr>
                                <w:sz w:val="18"/>
                                <w:szCs w:val="18"/>
                                <w:lang w:val="nl-NL"/>
                              </w:rPr>
                              <w:t>Goede morgen zeggen tegen iedereen.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F2BF" id="Tekstvak 12" o:spid="_x0000_s1040" type="#_x0000_t202" style="position:absolute;margin-left:189.5pt;margin-top:25.15pt;width:78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TPLwIAAFs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" fillcolor="white [3201]" stroked="f" strokeweight=".5pt">
                <v:textbox>
                  <w:txbxContent>
                    <w:p w14:paraId="7B66440F" w14:textId="09A6BBB7" w:rsidR="00527E33" w:rsidRPr="00B63B81" w:rsidRDefault="00B63B81" w:rsidP="00B63B81">
                      <w:pPr>
                        <w:jc w:val="center"/>
                        <w:rPr>
                          <w:sz w:val="18"/>
                          <w:szCs w:val="18"/>
                          <w:lang w:val="nl-NL"/>
                        </w:rPr>
                      </w:pPr>
                      <w:r>
                        <w:rPr>
                          <w:sz w:val="18"/>
                          <w:szCs w:val="18"/>
                          <w:lang w:val="nl-NL"/>
                        </w:rPr>
                        <w:t>Goede morgen zeggen tegen iedereen.</w:t>
                      </w:r>
                    </w:p>
                  </w:txbxContent>
                </v:textbox>
              </v:shape>
            </w:pict>
          </mc:Fallback>
        </mc:AlternateContent>
      </w:r>
      <w:r w:rsidR="00B9059A">
        <w:rPr>
          <w:noProof/>
        </w:rPr>
        <mc:AlternateContent>
          <mc:Choice Requires="wps">
            <w:drawing>
              <wp:anchor distT="0" distB="0" distL="114300" distR="114300" simplePos="0" relativeHeight="251695104" behindDoc="0" locked="0" layoutInCell="1" allowOverlap="1" wp14:anchorId="6A550EFA" wp14:editId="1D36F4C1">
                <wp:simplePos x="0" y="0"/>
                <wp:positionH relativeFrom="column">
                  <wp:posOffset>554990</wp:posOffset>
                </wp:positionH>
                <wp:positionV relativeFrom="paragraph">
                  <wp:posOffset>258445</wp:posOffset>
                </wp:positionV>
                <wp:extent cx="1074420" cy="563880"/>
                <wp:effectExtent l="0" t="0" r="0" b="7620"/>
                <wp:wrapNone/>
                <wp:docPr id="1136756025" name="Tekstvak 11"/>
                <wp:cNvGraphicFramePr/>
                <a:graphic xmlns:a="http://schemas.openxmlformats.org/drawingml/2006/main">
                  <a:graphicData uri="http://schemas.microsoft.com/office/word/2010/wordprocessingShape">
                    <wps:wsp>
                      <wps:cNvSpPr txBox="1"/>
                      <wps:spPr>
                        <a:xfrm>
                          <a:off x="0" y="0"/>
                          <a:ext cx="1074420" cy="563880"/>
                        </a:xfrm>
                        <a:prstGeom prst="rect">
                          <a:avLst/>
                        </a:prstGeom>
                        <a:solidFill>
                          <a:schemeClr val="lt1"/>
                        </a:solidFill>
                        <a:ln w="6350">
                          <a:noFill/>
                        </a:ln>
                      </wps:spPr>
                      <wps:txbx>
                        <w:txbxContent>
                          <w:p w14:paraId="12B3AC8E" w14:textId="08A42DE2" w:rsidR="00B9059A" w:rsidRPr="00B9059A" w:rsidRDefault="00B9059A" w:rsidP="00B9059A">
                            <w:pPr>
                              <w:jc w:val="center"/>
                              <w:rPr>
                                <w:sz w:val="18"/>
                                <w:szCs w:val="18"/>
                                <w:lang w:val="nl-NL"/>
                              </w:rPr>
                            </w:pPr>
                            <w:r>
                              <w:rPr>
                                <w:sz w:val="18"/>
                                <w:szCs w:val="18"/>
                                <w:lang w:val="nl-NL"/>
                              </w:rPr>
                              <w:t>Bidden voor mensen die geen thuis hebben.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50EFA" id="Tekstvak 11" o:spid="_x0000_s1041" type="#_x0000_t202" style="position:absolute;margin-left:43.7pt;margin-top:20.35pt;width:84.6pt;height:4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" fillcolor="white [3201]" stroked="f" strokeweight=".5pt">
                <v:textbox>
                  <w:txbxContent>
                    <w:p w14:paraId="12B3AC8E" w14:textId="08A42DE2" w:rsidR="00B9059A" w:rsidRPr="00B9059A" w:rsidRDefault="00B9059A" w:rsidP="00B9059A">
                      <w:pPr>
                        <w:jc w:val="center"/>
                        <w:rPr>
                          <w:sz w:val="18"/>
                          <w:szCs w:val="18"/>
                          <w:lang w:val="nl-NL"/>
                        </w:rPr>
                      </w:pPr>
                      <w:r>
                        <w:rPr>
                          <w:sz w:val="18"/>
                          <w:szCs w:val="18"/>
                          <w:lang w:val="nl-NL"/>
                        </w:rPr>
                        <w:t>Bidden voor mensen die geen thuis hebben.</w:t>
                      </w:r>
                    </w:p>
                  </w:txbxContent>
                </v:textbox>
              </v:shape>
            </w:pict>
          </mc:Fallback>
        </mc:AlternateContent>
      </w:r>
    </w:p>
    <w:p w14:paraId="4C980945" w14:textId="77777777" w:rsidR="00F4323E" w:rsidRDefault="00F4323E" w:rsidP="0078259D"/>
    <w:p w14:paraId="43B32A3F" w14:textId="77777777" w:rsidR="00F4323E" w:rsidRDefault="00F4323E" w:rsidP="0078259D"/>
    <w:p w14:paraId="049830FF" w14:textId="77777777" w:rsidR="00F4323E" w:rsidRDefault="00F4323E" w:rsidP="0078259D"/>
    <w:p w14:paraId="52D2355A" w14:textId="77777777" w:rsidR="00F4323E" w:rsidRDefault="00F4323E" w:rsidP="0078259D"/>
    <w:p w14:paraId="15647460" w14:textId="77777777" w:rsidR="00F4323E" w:rsidRPr="00B10628" w:rsidRDefault="00F4323E" w:rsidP="00F4323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-Zorgen voor een warm welkom voor wie nieuw is op school.</w:t>
      </w:r>
    </w:p>
    <w:p w14:paraId="49D14C55" w14:textId="77777777" w:rsidR="00F4323E" w:rsidRPr="00B10628" w:rsidRDefault="00F4323E" w:rsidP="00F4323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-Iedereen hoort erbij: jij mag meedoen!</w:t>
      </w:r>
    </w:p>
    <w:p w14:paraId="7D6A4153" w14:textId="77777777" w:rsidR="00F4323E" w:rsidRPr="00B10628" w:rsidRDefault="00F4323E" w:rsidP="00F4323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-Bidden voor mensen die geen thuis hebben of moeten vluchten.</w:t>
      </w:r>
    </w:p>
    <w:p w14:paraId="7059154B" w14:textId="77777777" w:rsidR="00F4323E" w:rsidRDefault="00F4323E" w:rsidP="00F4323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-“Goeiemorgen zeggen” tegen iedereen.</w:t>
      </w:r>
    </w:p>
    <w:p w14:paraId="5EB6D55F" w14:textId="77777777" w:rsidR="00B63B81" w:rsidRDefault="00B63B81" w:rsidP="00F4323E">
      <w:pPr>
        <w:suppressAutoHyphens w:val="0"/>
        <w:spacing w:after="0" w:line="259" w:lineRule="auto"/>
        <w:rPr>
          <w:rFonts w:asciiTheme="majorHAnsi" w:eastAsia="Aptos" w:hAnsiTheme="majorHAnsi" w:cs="Times New Roman"/>
          <w:color w:val="auto"/>
          <w:kern w:val="2"/>
          <w:lang w:val="nl-NL"/>
          <w14:ligatures w14:val="standardContextual"/>
        </w:rPr>
      </w:pPr>
    </w:p>
    <w:p w14:paraId="18FCF9A4" w14:textId="77777777" w:rsidR="00D656D9" w:rsidRPr="00B10628" w:rsidRDefault="00D656D9" w:rsidP="00F4323E">
      <w:pPr>
        <w:suppressAutoHyphens w:val="0"/>
        <w:spacing w:after="0" w:line="259" w:lineRule="auto"/>
        <w:rPr>
          <w:rFonts w:asciiTheme="majorHAnsi" w:eastAsia="Aptos" w:hAnsiTheme="majorHAnsi" w:cs="Times New Roman"/>
          <w:color w:val="auto"/>
          <w:kern w:val="2"/>
          <w:lang w:val="nl-NL"/>
          <w14:ligatures w14:val="standardContextual"/>
        </w:rPr>
      </w:pPr>
    </w:p>
    <w:p w14:paraId="5A9E68B7" w14:textId="491978A1" w:rsidR="00F368FE" w:rsidRPr="00D656D9" w:rsidRDefault="00C22099" w:rsidP="0078259D">
      <w:pPr>
        <w:rPr>
          <w:b/>
          <w:bCs/>
        </w:rPr>
      </w:pPr>
      <w:r w:rsidRPr="00D656D9">
        <w:rPr>
          <w:b/>
          <w:bCs/>
        </w:rPr>
        <w:t>Januari</w:t>
      </w:r>
      <w:r w:rsidR="00F368FE" w:rsidRPr="00D656D9">
        <w:rPr>
          <w:b/>
          <w:bCs/>
        </w:rPr>
        <w:t xml:space="preserve"> </w:t>
      </w:r>
    </w:p>
    <w:p w14:paraId="69E2F6E7" w14:textId="71A388BA" w:rsidR="00B63B81" w:rsidRDefault="00B63B81" w:rsidP="0078259D">
      <w:r>
        <w:rPr>
          <w:noProof/>
        </w:rPr>
        <mc:AlternateContent>
          <mc:Choice Requires="wps">
            <w:drawing>
              <wp:anchor distT="0" distB="0" distL="114300" distR="114300" simplePos="0" relativeHeight="251700224" behindDoc="0" locked="0" layoutInCell="1" allowOverlap="1" wp14:anchorId="45368670" wp14:editId="0228E969">
                <wp:simplePos x="0" y="0"/>
                <wp:positionH relativeFrom="column">
                  <wp:posOffset>76200</wp:posOffset>
                </wp:positionH>
                <wp:positionV relativeFrom="paragraph">
                  <wp:posOffset>30480</wp:posOffset>
                </wp:positionV>
                <wp:extent cx="1634490" cy="1424940"/>
                <wp:effectExtent l="19050" t="0" r="41910" b="22860"/>
                <wp:wrapNone/>
                <wp:docPr id="50525951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82F8" id="Hart 1" o:spid="_x0000_s1026" style="position:absolute;margin-left:6pt;margin-top:2.4pt;width:128.7pt;height:1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98176" behindDoc="0" locked="0" layoutInCell="1" allowOverlap="1" wp14:anchorId="40144610" wp14:editId="064EC6D6">
                <wp:simplePos x="0" y="0"/>
                <wp:positionH relativeFrom="column">
                  <wp:posOffset>1965960</wp:posOffset>
                </wp:positionH>
                <wp:positionV relativeFrom="paragraph">
                  <wp:posOffset>8890</wp:posOffset>
                </wp:positionV>
                <wp:extent cx="1634490" cy="1424940"/>
                <wp:effectExtent l="19050" t="0" r="41910" b="22860"/>
                <wp:wrapNone/>
                <wp:docPr id="123150513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C9B4" id="Hart 1" o:spid="_x0000_s1026" style="position:absolute;margin-left:154.8pt;margin-top:.7pt;width:128.7pt;height:11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4610EC0F" w14:textId="5671B80B" w:rsidR="00B63B81" w:rsidRDefault="00D46EBE" w:rsidP="0078259D">
      <w:r>
        <w:rPr>
          <w:noProof/>
        </w:rPr>
        <mc:AlternateContent>
          <mc:Choice Requires="wps">
            <w:drawing>
              <wp:anchor distT="0" distB="0" distL="114300" distR="114300" simplePos="0" relativeHeight="251718656" behindDoc="0" locked="0" layoutInCell="1" allowOverlap="1" wp14:anchorId="63AE7175" wp14:editId="3B42FF46">
                <wp:simplePos x="0" y="0"/>
                <wp:positionH relativeFrom="column">
                  <wp:posOffset>2338070</wp:posOffset>
                </wp:positionH>
                <wp:positionV relativeFrom="paragraph">
                  <wp:posOffset>207645</wp:posOffset>
                </wp:positionV>
                <wp:extent cx="937260" cy="472440"/>
                <wp:effectExtent l="0" t="0" r="0" b="3810"/>
                <wp:wrapNone/>
                <wp:docPr id="1487763672" name="Tekstvak 18"/>
                <wp:cNvGraphicFramePr/>
                <a:graphic xmlns:a="http://schemas.openxmlformats.org/drawingml/2006/main">
                  <a:graphicData uri="http://schemas.microsoft.com/office/word/2010/wordprocessingShape">
                    <wps:wsp>
                      <wps:cNvSpPr txBox="1"/>
                      <wps:spPr>
                        <a:xfrm>
                          <a:off x="0" y="0"/>
                          <a:ext cx="937260" cy="472440"/>
                        </a:xfrm>
                        <a:prstGeom prst="rect">
                          <a:avLst/>
                        </a:prstGeom>
                        <a:solidFill>
                          <a:schemeClr val="lt1"/>
                        </a:solidFill>
                        <a:ln w="6350">
                          <a:noFill/>
                        </a:ln>
                      </wps:spPr>
                      <wps:txbx>
                        <w:txbxContent>
                          <w:p w14:paraId="52894820" w14:textId="47D640FF" w:rsidR="00D46EBE" w:rsidRPr="00D46EBE" w:rsidRDefault="00D46EBE">
                            <w:pPr>
                              <w:rPr>
                                <w:sz w:val="18"/>
                                <w:szCs w:val="18"/>
                                <w:lang w:val="nl-NL"/>
                              </w:rPr>
                            </w:pPr>
                            <w:r w:rsidRPr="00D46EBE">
                              <w:rPr>
                                <w:sz w:val="18"/>
                                <w:szCs w:val="18"/>
                                <w:lang w:val="nl-NL"/>
                              </w:rPr>
                              <w:t>Eerst praten</w:t>
                            </w:r>
                            <w:r w:rsidR="009D7D68">
                              <w:rPr>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7175" id="Tekstvak 18" o:spid="_x0000_s1042" type="#_x0000_t202" style="position:absolute;margin-left:184.1pt;margin-top:16.35pt;width:73.8pt;height:3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" fillcolor="white [3201]" stroked="f" strokeweight=".5pt">
                <v:textbox>
                  <w:txbxContent>
                    <w:p w14:paraId="52894820" w14:textId="47D640FF" w:rsidR="00D46EBE" w:rsidRPr="00D46EBE" w:rsidRDefault="00D46EBE">
                      <w:pPr>
                        <w:rPr>
                          <w:sz w:val="18"/>
                          <w:szCs w:val="18"/>
                          <w:lang w:val="nl-NL"/>
                        </w:rPr>
                      </w:pPr>
                      <w:r w:rsidRPr="00D46EBE">
                        <w:rPr>
                          <w:sz w:val="18"/>
                          <w:szCs w:val="18"/>
                          <w:lang w:val="nl-NL"/>
                        </w:rPr>
                        <w:t>Eerst praten</w:t>
                      </w:r>
                      <w:r w:rsidR="009D7D68">
                        <w:rPr>
                          <w:sz w:val="18"/>
                          <w:szCs w:val="18"/>
                          <w:lang w:val="nl-NL"/>
                        </w:rPr>
                        <w:t>!</w:t>
                      </w:r>
                    </w:p>
                  </w:txbxContent>
                </v:textbox>
              </v:shape>
            </w:pict>
          </mc:Fallback>
        </mc:AlternateContent>
      </w:r>
      <w:r w:rsidR="003C2B31">
        <w:rPr>
          <w:noProof/>
        </w:rPr>
        <mc:AlternateContent>
          <mc:Choice Requires="wps">
            <w:drawing>
              <wp:anchor distT="0" distB="0" distL="114300" distR="114300" simplePos="0" relativeHeight="251717632" behindDoc="0" locked="0" layoutInCell="1" allowOverlap="1" wp14:anchorId="11BF7AC8" wp14:editId="632E44E4">
                <wp:simplePos x="0" y="0"/>
                <wp:positionH relativeFrom="column">
                  <wp:posOffset>372110</wp:posOffset>
                </wp:positionH>
                <wp:positionV relativeFrom="paragraph">
                  <wp:posOffset>154305</wp:posOffset>
                </wp:positionV>
                <wp:extent cx="944880" cy="502920"/>
                <wp:effectExtent l="0" t="0" r="7620" b="0"/>
                <wp:wrapNone/>
                <wp:docPr id="1512695528" name="Tekstvak 17"/>
                <wp:cNvGraphicFramePr/>
                <a:graphic xmlns:a="http://schemas.openxmlformats.org/drawingml/2006/main">
                  <a:graphicData uri="http://schemas.microsoft.com/office/word/2010/wordprocessingShape">
                    <wps:wsp>
                      <wps:cNvSpPr txBox="1"/>
                      <wps:spPr>
                        <a:xfrm>
                          <a:off x="0" y="0"/>
                          <a:ext cx="944880" cy="502920"/>
                        </a:xfrm>
                        <a:prstGeom prst="rect">
                          <a:avLst/>
                        </a:prstGeom>
                        <a:solidFill>
                          <a:schemeClr val="lt1"/>
                        </a:solidFill>
                        <a:ln w="6350">
                          <a:noFill/>
                        </a:ln>
                      </wps:spPr>
                      <wps:txbx>
                        <w:txbxContent>
                          <w:p w14:paraId="5DF91E23" w14:textId="2D767666" w:rsidR="003C2B31" w:rsidRPr="00D46EBE" w:rsidRDefault="003C2B31" w:rsidP="00D46EBE">
                            <w:pPr>
                              <w:jc w:val="center"/>
                              <w:rPr>
                                <w:sz w:val="18"/>
                                <w:szCs w:val="18"/>
                                <w:lang w:val="nl-NL"/>
                              </w:rPr>
                            </w:pPr>
                            <w:r w:rsidRPr="00D46EBE">
                              <w:rPr>
                                <w:sz w:val="18"/>
                                <w:szCs w:val="18"/>
                                <w:lang w:val="nl-NL"/>
                              </w:rPr>
                              <w:t>V</w:t>
                            </w:r>
                            <w:r w:rsidR="00D46EBE" w:rsidRPr="00D46EBE">
                              <w:rPr>
                                <w:sz w:val="18"/>
                                <w:szCs w:val="18"/>
                                <w:lang w:val="nl-NL"/>
                              </w:rPr>
                              <w:t>rede begint klein.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F7AC8" id="Tekstvak 17" o:spid="_x0000_s1043" type="#_x0000_t202" style="position:absolute;margin-left:29.3pt;margin-top:12.15pt;width:74.4pt;height:39.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" fillcolor="white [3201]" stroked="f" strokeweight=".5pt">
                <v:textbox>
                  <w:txbxContent>
                    <w:p w14:paraId="5DF91E23" w14:textId="2D767666" w:rsidR="003C2B31" w:rsidRPr="00D46EBE" w:rsidRDefault="003C2B31" w:rsidP="00D46EBE">
                      <w:pPr>
                        <w:jc w:val="center"/>
                        <w:rPr>
                          <w:sz w:val="18"/>
                          <w:szCs w:val="18"/>
                          <w:lang w:val="nl-NL"/>
                        </w:rPr>
                      </w:pPr>
                      <w:r w:rsidRPr="00D46EBE">
                        <w:rPr>
                          <w:sz w:val="18"/>
                          <w:szCs w:val="18"/>
                          <w:lang w:val="nl-NL"/>
                        </w:rPr>
                        <w:t>V</w:t>
                      </w:r>
                      <w:r w:rsidR="00D46EBE" w:rsidRPr="00D46EBE">
                        <w:rPr>
                          <w:sz w:val="18"/>
                          <w:szCs w:val="18"/>
                          <w:lang w:val="nl-NL"/>
                        </w:rPr>
                        <w:t>rede begint klein.</w:t>
                      </w:r>
                    </w:p>
                  </w:txbxContent>
                </v:textbox>
              </v:shape>
            </w:pict>
          </mc:Fallback>
        </mc:AlternateContent>
      </w:r>
    </w:p>
    <w:p w14:paraId="43A9BFBA" w14:textId="23B985C3" w:rsidR="00B63B81" w:rsidRDefault="00B63B81" w:rsidP="0078259D"/>
    <w:p w14:paraId="76A50574" w14:textId="13D0D48E" w:rsidR="00B63B81" w:rsidRDefault="00B63B81" w:rsidP="0078259D"/>
    <w:p w14:paraId="2CF79F7A" w14:textId="611EDBCA" w:rsidR="00B63B81" w:rsidRDefault="00B63B81" w:rsidP="0078259D"/>
    <w:p w14:paraId="54AD4286" w14:textId="75A2AEDB" w:rsidR="00B63B81" w:rsidRDefault="00B63B81" w:rsidP="0078259D">
      <w:r>
        <w:rPr>
          <w:noProof/>
        </w:rPr>
        <mc:AlternateContent>
          <mc:Choice Requires="wps">
            <w:drawing>
              <wp:anchor distT="0" distB="0" distL="114300" distR="114300" simplePos="0" relativeHeight="251702272" behindDoc="0" locked="0" layoutInCell="1" allowOverlap="1" wp14:anchorId="117B350D" wp14:editId="1367A399">
                <wp:simplePos x="0" y="0"/>
                <wp:positionH relativeFrom="column">
                  <wp:posOffset>83820</wp:posOffset>
                </wp:positionH>
                <wp:positionV relativeFrom="paragraph">
                  <wp:posOffset>88900</wp:posOffset>
                </wp:positionV>
                <wp:extent cx="1634490" cy="1424940"/>
                <wp:effectExtent l="19050" t="0" r="41910" b="22860"/>
                <wp:wrapNone/>
                <wp:docPr id="197782718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00CD" id="Hart 1" o:spid="_x0000_s1026" style="position:absolute;margin-left:6.6pt;margin-top:7pt;width:128.7pt;height:1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704320" behindDoc="0" locked="0" layoutInCell="1" allowOverlap="1" wp14:anchorId="0A6B3685" wp14:editId="12942D86">
                <wp:simplePos x="0" y="0"/>
                <wp:positionH relativeFrom="column">
                  <wp:posOffset>1981200</wp:posOffset>
                </wp:positionH>
                <wp:positionV relativeFrom="paragraph">
                  <wp:posOffset>95250</wp:posOffset>
                </wp:positionV>
                <wp:extent cx="1634490" cy="1424940"/>
                <wp:effectExtent l="19050" t="0" r="41910" b="22860"/>
                <wp:wrapNone/>
                <wp:docPr id="134392156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07F7F" id="Hart 1" o:spid="_x0000_s1026" style="position:absolute;margin-left:156pt;margin-top:7.5pt;width:128.7pt;height:11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7C05F54E" w14:textId="71C8F273" w:rsidR="00B63B81" w:rsidRDefault="009D7D68" w:rsidP="0078259D">
      <w:r>
        <w:rPr>
          <w:noProof/>
        </w:rPr>
        <mc:AlternateContent>
          <mc:Choice Requires="wps">
            <w:drawing>
              <wp:anchor distT="0" distB="0" distL="114300" distR="114300" simplePos="0" relativeHeight="251720704" behindDoc="0" locked="0" layoutInCell="1" allowOverlap="1" wp14:anchorId="450A2D2C" wp14:editId="142CA743">
                <wp:simplePos x="0" y="0"/>
                <wp:positionH relativeFrom="column">
                  <wp:posOffset>2315210</wp:posOffset>
                </wp:positionH>
                <wp:positionV relativeFrom="paragraph">
                  <wp:posOffset>245110</wp:posOffset>
                </wp:positionV>
                <wp:extent cx="845820" cy="556260"/>
                <wp:effectExtent l="0" t="0" r="0" b="0"/>
                <wp:wrapNone/>
                <wp:docPr id="887884755" name="Tekstvak 20"/>
                <wp:cNvGraphicFramePr/>
                <a:graphic xmlns:a="http://schemas.openxmlformats.org/drawingml/2006/main">
                  <a:graphicData uri="http://schemas.microsoft.com/office/word/2010/wordprocessingShape">
                    <wps:wsp>
                      <wps:cNvSpPr txBox="1"/>
                      <wps:spPr>
                        <a:xfrm>
                          <a:off x="0" y="0"/>
                          <a:ext cx="845820" cy="556260"/>
                        </a:xfrm>
                        <a:prstGeom prst="rect">
                          <a:avLst/>
                        </a:prstGeom>
                        <a:solidFill>
                          <a:schemeClr val="lt1"/>
                        </a:solidFill>
                        <a:ln w="6350">
                          <a:noFill/>
                        </a:ln>
                      </wps:spPr>
                      <wps:txbx>
                        <w:txbxContent>
                          <w:p w14:paraId="59D18EDC" w14:textId="52C70893" w:rsidR="009D7D68" w:rsidRPr="009D7D68" w:rsidRDefault="009D7D68" w:rsidP="009D7D68">
                            <w:pPr>
                              <w:jc w:val="center"/>
                              <w:rPr>
                                <w:sz w:val="18"/>
                                <w:szCs w:val="18"/>
                                <w:lang w:val="nl-NL"/>
                              </w:rPr>
                            </w:pPr>
                            <w:r w:rsidRPr="009D7D68">
                              <w:rPr>
                                <w:sz w:val="18"/>
                                <w:szCs w:val="18"/>
                                <w:lang w:val="nl-NL"/>
                              </w:rPr>
                              <w:t>Samen een oplossing zoeken.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A2D2C" id="Tekstvak 20" o:spid="_x0000_s1044" type="#_x0000_t202" style="position:absolute;margin-left:182.3pt;margin-top:19.3pt;width:66.6pt;height:43.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" fillcolor="white [3201]" stroked="f" strokeweight=".5pt">
                <v:textbox>
                  <w:txbxContent>
                    <w:p w14:paraId="59D18EDC" w14:textId="52C70893" w:rsidR="009D7D68" w:rsidRPr="009D7D68" w:rsidRDefault="009D7D68" w:rsidP="009D7D68">
                      <w:pPr>
                        <w:jc w:val="center"/>
                        <w:rPr>
                          <w:sz w:val="18"/>
                          <w:szCs w:val="18"/>
                          <w:lang w:val="nl-NL"/>
                        </w:rPr>
                      </w:pPr>
                      <w:r w:rsidRPr="009D7D68">
                        <w:rPr>
                          <w:sz w:val="18"/>
                          <w:szCs w:val="18"/>
                          <w:lang w:val="nl-NL"/>
                        </w:rPr>
                        <w:t>Samen een oplossing zoeken.</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45F9F46" wp14:editId="00220D35">
                <wp:simplePos x="0" y="0"/>
                <wp:positionH relativeFrom="column">
                  <wp:posOffset>394970</wp:posOffset>
                </wp:positionH>
                <wp:positionV relativeFrom="paragraph">
                  <wp:posOffset>176530</wp:posOffset>
                </wp:positionV>
                <wp:extent cx="1028700" cy="548640"/>
                <wp:effectExtent l="0" t="0" r="0" b="3810"/>
                <wp:wrapNone/>
                <wp:docPr id="952723226" name="Tekstvak 19"/>
                <wp:cNvGraphicFramePr/>
                <a:graphic xmlns:a="http://schemas.openxmlformats.org/drawingml/2006/main">
                  <a:graphicData uri="http://schemas.microsoft.com/office/word/2010/wordprocessingShape">
                    <wps:wsp>
                      <wps:cNvSpPr txBox="1"/>
                      <wps:spPr>
                        <a:xfrm>
                          <a:off x="0" y="0"/>
                          <a:ext cx="1028700" cy="548640"/>
                        </a:xfrm>
                        <a:prstGeom prst="rect">
                          <a:avLst/>
                        </a:prstGeom>
                        <a:solidFill>
                          <a:schemeClr val="lt1"/>
                        </a:solidFill>
                        <a:ln w="6350">
                          <a:noFill/>
                        </a:ln>
                      </wps:spPr>
                      <wps:txbx>
                        <w:txbxContent>
                          <w:p w14:paraId="3B257C73" w14:textId="7EC5A0F4" w:rsidR="009D7D68" w:rsidRPr="009D7D68" w:rsidRDefault="009D7D68" w:rsidP="009D7D68">
                            <w:pPr>
                              <w:jc w:val="center"/>
                              <w:rPr>
                                <w:sz w:val="18"/>
                                <w:szCs w:val="18"/>
                                <w:lang w:val="nl-NL"/>
                              </w:rPr>
                            </w:pPr>
                            <w:r w:rsidRPr="009D7D68">
                              <w:rPr>
                                <w:sz w:val="18"/>
                                <w:szCs w:val="18"/>
                                <w:lang w:val="nl-NL"/>
                              </w:rPr>
                              <w:t>Sorry zeggen én het ook goed 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9F46" id="Tekstvak 19" o:spid="_x0000_s1045" type="#_x0000_t202" style="position:absolute;margin-left:31.1pt;margin-top:13.9pt;width:81pt;height:4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82MQIAAFw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" fillcolor="white [3201]" stroked="f" strokeweight=".5pt">
                <v:textbox>
                  <w:txbxContent>
                    <w:p w14:paraId="3B257C73" w14:textId="7EC5A0F4" w:rsidR="009D7D68" w:rsidRPr="009D7D68" w:rsidRDefault="009D7D68" w:rsidP="009D7D68">
                      <w:pPr>
                        <w:jc w:val="center"/>
                        <w:rPr>
                          <w:sz w:val="18"/>
                          <w:szCs w:val="18"/>
                          <w:lang w:val="nl-NL"/>
                        </w:rPr>
                      </w:pPr>
                      <w:r w:rsidRPr="009D7D68">
                        <w:rPr>
                          <w:sz w:val="18"/>
                          <w:szCs w:val="18"/>
                          <w:lang w:val="nl-NL"/>
                        </w:rPr>
                        <w:t>Sorry zeggen én het ook goed maken.</w:t>
                      </w:r>
                    </w:p>
                  </w:txbxContent>
                </v:textbox>
              </v:shape>
            </w:pict>
          </mc:Fallback>
        </mc:AlternateContent>
      </w:r>
    </w:p>
    <w:p w14:paraId="2F156977" w14:textId="77777777" w:rsidR="00B63B81" w:rsidRDefault="00B63B81" w:rsidP="0078259D"/>
    <w:p w14:paraId="1D5BCC8E" w14:textId="77777777" w:rsidR="00B63B81" w:rsidRDefault="00B63B81" w:rsidP="0078259D"/>
    <w:p w14:paraId="29F836E2" w14:textId="77777777" w:rsidR="00B63B81" w:rsidRDefault="00B63B81" w:rsidP="0078259D"/>
    <w:p w14:paraId="6E37B09B" w14:textId="77777777" w:rsidR="003C2B31" w:rsidRPr="00B10628" w:rsidRDefault="003C2B31" w:rsidP="003C2B31">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-Vrede begint klein. Ook op school willen we er werk van maken.</w:t>
      </w:r>
    </w:p>
    <w:p w14:paraId="697F2F87" w14:textId="77777777" w:rsidR="003C2B31" w:rsidRPr="00B10628" w:rsidRDefault="003C2B31" w:rsidP="003C2B31">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-Eerst praten in plaats van roepen of duwen.</w:t>
      </w:r>
    </w:p>
    <w:p w14:paraId="4F4F4CBF" w14:textId="77777777" w:rsidR="003C2B31" w:rsidRPr="00B10628" w:rsidRDefault="003C2B31" w:rsidP="003C2B31">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-Sorry zeggen én het ook goed maken.</w:t>
      </w:r>
    </w:p>
    <w:p w14:paraId="30401B25" w14:textId="77777777" w:rsidR="003C2B31" w:rsidRPr="00B10628" w:rsidRDefault="003C2B31" w:rsidP="003C2B31">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een oplossing zoeken waar iedereen zich goed bij voelt.</w:t>
      </w:r>
    </w:p>
    <w:p w14:paraId="1A9199BC" w14:textId="77777777" w:rsidR="00B63B81" w:rsidRDefault="00B63B81" w:rsidP="0078259D"/>
    <w:p w14:paraId="1CEC74AB" w14:textId="3A5B96CD" w:rsidR="00F368FE" w:rsidRPr="00D656D9" w:rsidRDefault="00F368FE" w:rsidP="0078259D">
      <w:pPr>
        <w:rPr>
          <w:b/>
          <w:bCs/>
        </w:rPr>
      </w:pPr>
      <w:r w:rsidRPr="00D656D9">
        <w:rPr>
          <w:b/>
          <w:bCs/>
        </w:rPr>
        <w:t>Februar</w:t>
      </w:r>
      <w:r w:rsidR="000908E8" w:rsidRPr="00D656D9">
        <w:rPr>
          <w:b/>
          <w:bCs/>
        </w:rPr>
        <w:t>i</w:t>
      </w:r>
    </w:p>
    <w:p w14:paraId="0626359F" w14:textId="52341DF0" w:rsidR="00F368FE" w:rsidRDefault="00D115F4" w:rsidP="0078259D">
      <w:r>
        <w:rPr>
          <w:noProof/>
        </w:rPr>
        <mc:AlternateContent>
          <mc:Choice Requires="wps">
            <w:drawing>
              <wp:anchor distT="0" distB="0" distL="114300" distR="114300" simplePos="0" relativeHeight="251722752" behindDoc="0" locked="0" layoutInCell="1" allowOverlap="1" wp14:anchorId="4731A4D1" wp14:editId="5F9E0CC0">
                <wp:simplePos x="0" y="0"/>
                <wp:positionH relativeFrom="column">
                  <wp:posOffset>259080</wp:posOffset>
                </wp:positionH>
                <wp:positionV relativeFrom="paragraph">
                  <wp:posOffset>7620</wp:posOffset>
                </wp:positionV>
                <wp:extent cx="1634490" cy="1424940"/>
                <wp:effectExtent l="19050" t="0" r="41910" b="22860"/>
                <wp:wrapNone/>
                <wp:docPr id="52392062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0344" id="Hart 1" o:spid="_x0000_s1026" style="position:absolute;margin-left:20.4pt;margin-top:.6pt;width:128.7pt;height:11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726848" behindDoc="0" locked="0" layoutInCell="1" allowOverlap="1" wp14:anchorId="2B0A6404" wp14:editId="661A96A6">
                <wp:simplePos x="0" y="0"/>
                <wp:positionH relativeFrom="column">
                  <wp:posOffset>2319020</wp:posOffset>
                </wp:positionH>
                <wp:positionV relativeFrom="paragraph">
                  <wp:posOffset>6350</wp:posOffset>
                </wp:positionV>
                <wp:extent cx="1634490" cy="1424940"/>
                <wp:effectExtent l="19050" t="0" r="41910" b="22860"/>
                <wp:wrapNone/>
                <wp:docPr id="840058536"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6AB0D" id="Hart 1" o:spid="_x0000_s1026" style="position:absolute;margin-left:182.6pt;margin-top:.5pt;width:128.7pt;height:11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68AAA4F1" w14:textId="65D60DDD" w:rsidR="009D7D68" w:rsidRDefault="004440C8" w:rsidP="0078259D">
      <w:r>
        <w:rPr>
          <w:noProof/>
        </w:rPr>
        <mc:AlternateContent>
          <mc:Choice Requires="wps">
            <w:drawing>
              <wp:anchor distT="0" distB="0" distL="114300" distR="114300" simplePos="0" relativeHeight="251730944" behindDoc="0" locked="0" layoutInCell="1" allowOverlap="1" wp14:anchorId="333D2617" wp14:editId="16892F6A">
                <wp:simplePos x="0" y="0"/>
                <wp:positionH relativeFrom="column">
                  <wp:posOffset>2658110</wp:posOffset>
                </wp:positionH>
                <wp:positionV relativeFrom="paragraph">
                  <wp:posOffset>76200</wp:posOffset>
                </wp:positionV>
                <wp:extent cx="975360" cy="594360"/>
                <wp:effectExtent l="0" t="0" r="0" b="0"/>
                <wp:wrapNone/>
                <wp:docPr id="194202471" name="Tekstvak 42"/>
                <wp:cNvGraphicFramePr/>
                <a:graphic xmlns:a="http://schemas.openxmlformats.org/drawingml/2006/main">
                  <a:graphicData uri="http://schemas.microsoft.com/office/word/2010/wordprocessingShape">
                    <wps:wsp>
                      <wps:cNvSpPr txBox="1"/>
                      <wps:spPr>
                        <a:xfrm>
                          <a:off x="0" y="0"/>
                          <a:ext cx="975360" cy="594360"/>
                        </a:xfrm>
                        <a:prstGeom prst="rect">
                          <a:avLst/>
                        </a:prstGeom>
                        <a:solidFill>
                          <a:schemeClr val="lt1"/>
                        </a:solidFill>
                        <a:ln w="6350">
                          <a:noFill/>
                        </a:ln>
                      </wps:spPr>
                      <wps:txbx>
                        <w:txbxContent>
                          <w:p w14:paraId="0C646353" w14:textId="027AB797" w:rsidR="00D115F4" w:rsidRPr="004440C8" w:rsidRDefault="004440C8" w:rsidP="004440C8">
                            <w:pPr>
                              <w:jc w:val="center"/>
                              <w:rPr>
                                <w:sz w:val="18"/>
                                <w:szCs w:val="18"/>
                                <w:lang w:val="nl-NL"/>
                              </w:rPr>
                            </w:pPr>
                            <w:r w:rsidRPr="004440C8">
                              <w:rPr>
                                <w:sz w:val="18"/>
                                <w:szCs w:val="18"/>
                                <w:lang w:val="nl-NL"/>
                              </w:rPr>
                              <w:t>Niet blijven herhalen wat fout 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2617" id="Tekstvak 42" o:spid="_x0000_s1046" type="#_x0000_t202" style="position:absolute;margin-left:209.3pt;margin-top:6pt;width:76.8pt;height:4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" fillcolor="white [3201]" stroked="f" strokeweight=".5pt">
                <v:textbox>
                  <w:txbxContent>
                    <w:p w14:paraId="0C646353" w14:textId="027AB797" w:rsidR="00D115F4" w:rsidRPr="004440C8" w:rsidRDefault="004440C8" w:rsidP="004440C8">
                      <w:pPr>
                        <w:jc w:val="center"/>
                        <w:rPr>
                          <w:sz w:val="18"/>
                          <w:szCs w:val="18"/>
                          <w:lang w:val="nl-NL"/>
                        </w:rPr>
                      </w:pPr>
                      <w:r w:rsidRPr="004440C8">
                        <w:rPr>
                          <w:sz w:val="18"/>
                          <w:szCs w:val="18"/>
                          <w:lang w:val="nl-NL"/>
                        </w:rPr>
                        <w:t>Niet blijven herhalen wat fout ging.</w:t>
                      </w:r>
                    </w:p>
                  </w:txbxContent>
                </v:textbox>
              </v:shape>
            </w:pict>
          </mc:Fallback>
        </mc:AlternateContent>
      </w:r>
      <w:r w:rsidR="00D115F4">
        <w:rPr>
          <w:noProof/>
        </w:rPr>
        <mc:AlternateContent>
          <mc:Choice Requires="wps">
            <w:drawing>
              <wp:anchor distT="0" distB="0" distL="114300" distR="114300" simplePos="0" relativeHeight="251729920" behindDoc="0" locked="0" layoutInCell="1" allowOverlap="1" wp14:anchorId="72830064" wp14:editId="26335979">
                <wp:simplePos x="0" y="0"/>
                <wp:positionH relativeFrom="column">
                  <wp:posOffset>524510</wp:posOffset>
                </wp:positionH>
                <wp:positionV relativeFrom="paragraph">
                  <wp:posOffset>45720</wp:posOffset>
                </wp:positionV>
                <wp:extent cx="1135380" cy="571500"/>
                <wp:effectExtent l="0" t="0" r="7620" b="0"/>
                <wp:wrapNone/>
                <wp:docPr id="1220495234" name="Tekstvak 41"/>
                <wp:cNvGraphicFramePr/>
                <a:graphic xmlns:a="http://schemas.openxmlformats.org/drawingml/2006/main">
                  <a:graphicData uri="http://schemas.microsoft.com/office/word/2010/wordprocessingShape">
                    <wps:wsp>
                      <wps:cNvSpPr txBox="1"/>
                      <wps:spPr>
                        <a:xfrm>
                          <a:off x="0" y="0"/>
                          <a:ext cx="1135380" cy="571500"/>
                        </a:xfrm>
                        <a:prstGeom prst="rect">
                          <a:avLst/>
                        </a:prstGeom>
                        <a:solidFill>
                          <a:schemeClr val="lt1"/>
                        </a:solidFill>
                        <a:ln w="6350">
                          <a:noFill/>
                        </a:ln>
                      </wps:spPr>
                      <wps:txbx>
                        <w:txbxContent>
                          <w:p w14:paraId="6CDDABE3" w14:textId="6D3E99D3" w:rsidR="00D115F4" w:rsidRPr="00414C8E" w:rsidRDefault="00D115F4" w:rsidP="00414C8E">
                            <w:pPr>
                              <w:jc w:val="center"/>
                              <w:rPr>
                                <w:sz w:val="18"/>
                                <w:szCs w:val="18"/>
                                <w:lang w:val="nl-NL"/>
                              </w:rPr>
                            </w:pPr>
                            <w:r w:rsidRPr="00414C8E">
                              <w:rPr>
                                <w:sz w:val="18"/>
                                <w:szCs w:val="18"/>
                                <w:lang w:val="nl-NL"/>
                              </w:rPr>
                              <w:t>Iemand opnieuw laten meespelen</w:t>
                            </w:r>
                            <w:r w:rsidR="00414C8E" w:rsidRPr="00414C8E">
                              <w:rPr>
                                <w:sz w:val="18"/>
                                <w:szCs w:val="18"/>
                                <w:lang w:val="nl-NL"/>
                              </w:rPr>
                              <w:t xml:space="preserve"> na een ruzie.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30064" id="Tekstvak 41" o:spid="_x0000_s1047" type="#_x0000_t202" style="position:absolute;margin-left:41.3pt;margin-top:3.6pt;width:89.4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Io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" fillcolor="white [3201]" stroked="f" strokeweight=".5pt">
                <v:textbox>
                  <w:txbxContent>
                    <w:p w14:paraId="6CDDABE3" w14:textId="6D3E99D3" w:rsidR="00D115F4" w:rsidRPr="00414C8E" w:rsidRDefault="00D115F4" w:rsidP="00414C8E">
                      <w:pPr>
                        <w:jc w:val="center"/>
                        <w:rPr>
                          <w:sz w:val="18"/>
                          <w:szCs w:val="18"/>
                          <w:lang w:val="nl-NL"/>
                        </w:rPr>
                      </w:pPr>
                      <w:r w:rsidRPr="00414C8E">
                        <w:rPr>
                          <w:sz w:val="18"/>
                          <w:szCs w:val="18"/>
                          <w:lang w:val="nl-NL"/>
                        </w:rPr>
                        <w:t>Iemand opnieuw laten meespelen</w:t>
                      </w:r>
                      <w:r w:rsidR="00414C8E" w:rsidRPr="00414C8E">
                        <w:rPr>
                          <w:sz w:val="18"/>
                          <w:szCs w:val="18"/>
                          <w:lang w:val="nl-NL"/>
                        </w:rPr>
                        <w:t xml:space="preserve"> na een ruzie.</w:t>
                      </w:r>
                    </w:p>
                  </w:txbxContent>
                </v:textbox>
              </v:shape>
            </w:pict>
          </mc:Fallback>
        </mc:AlternateContent>
      </w:r>
    </w:p>
    <w:p w14:paraId="4816B08C" w14:textId="213257E5" w:rsidR="009D7D68" w:rsidRDefault="009D7D68" w:rsidP="0078259D"/>
    <w:p w14:paraId="27BAC0E8" w14:textId="2DCECE63" w:rsidR="009D7D68" w:rsidRDefault="009D7D68" w:rsidP="0078259D"/>
    <w:p w14:paraId="657FEB2E" w14:textId="22BF717D" w:rsidR="00717D7A" w:rsidRDefault="00D115F4" w:rsidP="0078259D">
      <w:r>
        <w:rPr>
          <w:noProof/>
        </w:rPr>
        <mc:AlternateContent>
          <mc:Choice Requires="wps">
            <w:drawing>
              <wp:anchor distT="0" distB="0" distL="114300" distR="114300" simplePos="0" relativeHeight="251728896" behindDoc="0" locked="0" layoutInCell="1" allowOverlap="1" wp14:anchorId="14C1F22E" wp14:editId="085C9A20">
                <wp:simplePos x="0" y="0"/>
                <wp:positionH relativeFrom="column">
                  <wp:posOffset>346710</wp:posOffset>
                </wp:positionH>
                <wp:positionV relativeFrom="paragraph">
                  <wp:posOffset>254635</wp:posOffset>
                </wp:positionV>
                <wp:extent cx="1634490" cy="1424940"/>
                <wp:effectExtent l="19050" t="0" r="41910" b="22860"/>
                <wp:wrapNone/>
                <wp:docPr id="36163104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5F31" id="Hart 1" o:spid="_x0000_s1026" style="position:absolute;margin-left:27.3pt;margin-top:20.05pt;width:128.7pt;height:11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sidR="00717D7A">
        <w:rPr>
          <w:noProof/>
        </w:rPr>
        <mc:AlternateContent>
          <mc:Choice Requires="wps">
            <w:drawing>
              <wp:anchor distT="0" distB="0" distL="114300" distR="114300" simplePos="0" relativeHeight="251724800" behindDoc="0" locked="0" layoutInCell="1" allowOverlap="1" wp14:anchorId="24727A5D" wp14:editId="016DC65D">
                <wp:simplePos x="0" y="0"/>
                <wp:positionH relativeFrom="column">
                  <wp:posOffset>2339340</wp:posOffset>
                </wp:positionH>
                <wp:positionV relativeFrom="paragraph">
                  <wp:posOffset>311150</wp:posOffset>
                </wp:positionV>
                <wp:extent cx="1634490" cy="1424940"/>
                <wp:effectExtent l="19050" t="0" r="41910" b="22860"/>
                <wp:wrapNone/>
                <wp:docPr id="132770897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00FF3" id="Hart 1" o:spid="_x0000_s1026" style="position:absolute;margin-left:184.2pt;margin-top:24.5pt;width:128.7pt;height:11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5585757F" w14:textId="77777777" w:rsidR="00717D7A" w:rsidRPr="00717D7A" w:rsidRDefault="00717D7A" w:rsidP="0078259D"/>
    <w:p w14:paraId="282ECFD1" w14:textId="5EE32641" w:rsidR="00717D7A" w:rsidRPr="00717D7A" w:rsidRDefault="00214930" w:rsidP="0078259D">
      <w:r>
        <w:rPr>
          <w:noProof/>
        </w:rPr>
        <mc:AlternateContent>
          <mc:Choice Requires="wps">
            <w:drawing>
              <wp:anchor distT="0" distB="0" distL="114300" distR="114300" simplePos="0" relativeHeight="251732992" behindDoc="0" locked="0" layoutInCell="1" allowOverlap="1" wp14:anchorId="1D260D65" wp14:editId="5A3849C1">
                <wp:simplePos x="0" y="0"/>
                <wp:positionH relativeFrom="column">
                  <wp:posOffset>2650490</wp:posOffset>
                </wp:positionH>
                <wp:positionV relativeFrom="paragraph">
                  <wp:posOffset>83185</wp:posOffset>
                </wp:positionV>
                <wp:extent cx="982980" cy="563880"/>
                <wp:effectExtent l="0" t="0" r="7620" b="7620"/>
                <wp:wrapNone/>
                <wp:docPr id="620445640" name="Tekstvak 44"/>
                <wp:cNvGraphicFramePr/>
                <a:graphic xmlns:a="http://schemas.openxmlformats.org/drawingml/2006/main">
                  <a:graphicData uri="http://schemas.microsoft.com/office/word/2010/wordprocessingShape">
                    <wps:wsp>
                      <wps:cNvSpPr txBox="1"/>
                      <wps:spPr>
                        <a:xfrm>
                          <a:off x="0" y="0"/>
                          <a:ext cx="982980" cy="563880"/>
                        </a:xfrm>
                        <a:prstGeom prst="rect">
                          <a:avLst/>
                        </a:prstGeom>
                        <a:solidFill>
                          <a:schemeClr val="lt1"/>
                        </a:solidFill>
                        <a:ln w="6350">
                          <a:noFill/>
                        </a:ln>
                      </wps:spPr>
                      <wps:txbx>
                        <w:txbxContent>
                          <w:p w14:paraId="0A0E91A0" w14:textId="38051B97" w:rsidR="00D115F4" w:rsidRPr="00214930" w:rsidRDefault="00214930" w:rsidP="00214930">
                            <w:pPr>
                              <w:jc w:val="center"/>
                              <w:rPr>
                                <w:sz w:val="18"/>
                                <w:szCs w:val="18"/>
                                <w:lang w:val="nl-NL"/>
                              </w:rPr>
                            </w:pPr>
                            <w:r w:rsidRPr="00214930">
                              <w:rPr>
                                <w:sz w:val="18"/>
                                <w:szCs w:val="18"/>
                                <w:lang w:val="nl-NL"/>
                              </w:rPr>
                              <w:t>Geduld hebben als iets niet meteen lukt.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0D65" id="Tekstvak 44" o:spid="_x0000_s1048" type="#_x0000_t202" style="position:absolute;margin-left:208.7pt;margin-top:6.55pt;width:77.4pt;height:4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" fillcolor="white [3201]" stroked="f" strokeweight=".5pt">
                <v:textbox>
                  <w:txbxContent>
                    <w:p w14:paraId="0A0E91A0" w14:textId="38051B97" w:rsidR="00D115F4" w:rsidRPr="00214930" w:rsidRDefault="00214930" w:rsidP="00214930">
                      <w:pPr>
                        <w:jc w:val="center"/>
                        <w:rPr>
                          <w:sz w:val="18"/>
                          <w:szCs w:val="18"/>
                          <w:lang w:val="nl-NL"/>
                        </w:rPr>
                      </w:pPr>
                      <w:r w:rsidRPr="00214930">
                        <w:rPr>
                          <w:sz w:val="18"/>
                          <w:szCs w:val="18"/>
                          <w:lang w:val="nl-NL"/>
                        </w:rPr>
                        <w:t>Geduld hebben als iets niet meteen lukt.</w:t>
                      </w:r>
                    </w:p>
                  </w:txbxContent>
                </v:textbox>
              </v:shape>
            </w:pict>
          </mc:Fallback>
        </mc:AlternateContent>
      </w:r>
      <w:r w:rsidR="00721437">
        <w:rPr>
          <w:noProof/>
        </w:rPr>
        <mc:AlternateContent>
          <mc:Choice Requires="wps">
            <w:drawing>
              <wp:anchor distT="0" distB="0" distL="114300" distR="114300" simplePos="0" relativeHeight="251731968" behindDoc="0" locked="0" layoutInCell="1" allowOverlap="1" wp14:anchorId="2636228F" wp14:editId="21456459">
                <wp:simplePos x="0" y="0"/>
                <wp:positionH relativeFrom="column">
                  <wp:posOffset>646430</wp:posOffset>
                </wp:positionH>
                <wp:positionV relativeFrom="paragraph">
                  <wp:posOffset>22225</wp:posOffset>
                </wp:positionV>
                <wp:extent cx="998220" cy="594360"/>
                <wp:effectExtent l="0" t="0" r="0" b="0"/>
                <wp:wrapNone/>
                <wp:docPr id="727174126" name="Tekstvak 43"/>
                <wp:cNvGraphicFramePr/>
                <a:graphic xmlns:a="http://schemas.openxmlformats.org/drawingml/2006/main">
                  <a:graphicData uri="http://schemas.microsoft.com/office/word/2010/wordprocessingShape">
                    <wps:wsp>
                      <wps:cNvSpPr txBox="1"/>
                      <wps:spPr>
                        <a:xfrm>
                          <a:off x="0" y="0"/>
                          <a:ext cx="998220" cy="594360"/>
                        </a:xfrm>
                        <a:prstGeom prst="rect">
                          <a:avLst/>
                        </a:prstGeom>
                        <a:solidFill>
                          <a:schemeClr val="lt1"/>
                        </a:solidFill>
                        <a:ln w="6350">
                          <a:noFill/>
                        </a:ln>
                      </wps:spPr>
                      <wps:txbx>
                        <w:txbxContent>
                          <w:p w14:paraId="4600115D" w14:textId="7DE10A01" w:rsidR="00D115F4" w:rsidRPr="001B6C8C" w:rsidRDefault="00721437" w:rsidP="001B6C8C">
                            <w:pPr>
                              <w:jc w:val="center"/>
                              <w:rPr>
                                <w:sz w:val="18"/>
                                <w:szCs w:val="18"/>
                                <w:lang w:val="nl-NL"/>
                              </w:rPr>
                            </w:pPr>
                            <w:r w:rsidRPr="001B6C8C">
                              <w:rPr>
                                <w:sz w:val="18"/>
                                <w:szCs w:val="18"/>
                                <w:lang w:val="nl-NL"/>
                              </w:rPr>
                              <w:t>Zeggen: “Je mag opnieuw beginnen.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6228F" id="Tekstvak 43" o:spid="_x0000_s1049" type="#_x0000_t202" style="position:absolute;margin-left:50.9pt;margin-top:1.75pt;width:78.6pt;height:4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" fillcolor="white [3201]" stroked="f" strokeweight=".5pt">
                <v:textbox>
                  <w:txbxContent>
                    <w:p w14:paraId="4600115D" w14:textId="7DE10A01" w:rsidR="00D115F4" w:rsidRPr="001B6C8C" w:rsidRDefault="00721437" w:rsidP="001B6C8C">
                      <w:pPr>
                        <w:jc w:val="center"/>
                        <w:rPr>
                          <w:sz w:val="18"/>
                          <w:szCs w:val="18"/>
                          <w:lang w:val="nl-NL"/>
                        </w:rPr>
                      </w:pPr>
                      <w:r w:rsidRPr="001B6C8C">
                        <w:rPr>
                          <w:sz w:val="18"/>
                          <w:szCs w:val="18"/>
                          <w:lang w:val="nl-NL"/>
                        </w:rPr>
                        <w:t>Zeggen: “Je mag opnieuw beginnen.</w:t>
                      </w:r>
                    </w:p>
                  </w:txbxContent>
                </v:textbox>
              </v:shape>
            </w:pict>
          </mc:Fallback>
        </mc:AlternateContent>
      </w:r>
    </w:p>
    <w:p w14:paraId="0FBC1579" w14:textId="77777777" w:rsidR="00717D7A" w:rsidRDefault="00717D7A" w:rsidP="0078259D"/>
    <w:p w14:paraId="69FF9349" w14:textId="77777777" w:rsidR="00717D7A" w:rsidRDefault="00717D7A" w:rsidP="0078259D"/>
    <w:p w14:paraId="2E87B896" w14:textId="77777777" w:rsidR="00717D7A" w:rsidRDefault="00717D7A" w:rsidP="0078259D"/>
    <w:p w14:paraId="6A7E4122" w14:textId="77777777" w:rsidR="00717D7A" w:rsidRPr="00B10628"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opnieuw laten meespelen na een ruzie.</w:t>
      </w:r>
    </w:p>
    <w:p w14:paraId="0895A66C" w14:textId="77777777" w:rsidR="00717D7A" w:rsidRPr="00B10628"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-Niet blijven herhalen wat fout ging.</w:t>
      </w:r>
    </w:p>
    <w:p w14:paraId="701E3461" w14:textId="77777777" w:rsidR="00717D7A" w:rsidRPr="00B10628"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-Zeggen: “Je mag opnieuw beginnen.”</w:t>
      </w:r>
    </w:p>
    <w:p w14:paraId="51CC6174" w14:textId="77777777" w:rsidR="00717D7A"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-Geduld hebben als iets niet meteen lukt.</w:t>
      </w:r>
    </w:p>
    <w:p w14:paraId="28C36E7E" w14:textId="77777777" w:rsidR="00717D7A"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p>
    <w:p w14:paraId="59BA9067" w14:textId="77777777" w:rsidR="009D7D68" w:rsidRDefault="009D7D68" w:rsidP="0078259D"/>
    <w:p w14:paraId="4B429981" w14:textId="77777777" w:rsidR="009D7D68" w:rsidRDefault="009D7D68" w:rsidP="0078259D"/>
    <w:p w14:paraId="752FB8BB" w14:textId="5183577C" w:rsidR="00F368FE" w:rsidRDefault="00F368FE" w:rsidP="0078259D">
      <w:pPr>
        <w:rPr>
          <w:b/>
          <w:bCs/>
        </w:rPr>
      </w:pPr>
      <w:r w:rsidRPr="00D656D9">
        <w:rPr>
          <w:b/>
          <w:bCs/>
        </w:rPr>
        <w:t xml:space="preserve">Maart </w:t>
      </w:r>
    </w:p>
    <w:p w14:paraId="2AE69EFF" w14:textId="4BAD46D6" w:rsidR="00F368FE" w:rsidRDefault="00D656D9" w:rsidP="0078259D">
      <w:r>
        <w:rPr>
          <w:noProof/>
        </w:rPr>
        <mc:AlternateContent>
          <mc:Choice Requires="wps">
            <w:drawing>
              <wp:anchor distT="0" distB="0" distL="114300" distR="114300" simplePos="0" relativeHeight="251741184" behindDoc="0" locked="0" layoutInCell="1" allowOverlap="1" wp14:anchorId="05F0F0FD" wp14:editId="1112D515">
                <wp:simplePos x="0" y="0"/>
                <wp:positionH relativeFrom="margin">
                  <wp:align>center</wp:align>
                </wp:positionH>
                <wp:positionV relativeFrom="paragraph">
                  <wp:posOffset>50800</wp:posOffset>
                </wp:positionV>
                <wp:extent cx="1634490" cy="1424940"/>
                <wp:effectExtent l="19050" t="0" r="41910" b="22860"/>
                <wp:wrapNone/>
                <wp:docPr id="826450491"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9279" id="Hart 1" o:spid="_x0000_s1026" style="position:absolute;margin-left:0;margin-top:4pt;width:128.7pt;height:112.2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4FF4788F" wp14:editId="70C1F597">
                <wp:simplePos x="0" y="0"/>
                <wp:positionH relativeFrom="column">
                  <wp:posOffset>0</wp:posOffset>
                </wp:positionH>
                <wp:positionV relativeFrom="paragraph">
                  <wp:posOffset>-635</wp:posOffset>
                </wp:positionV>
                <wp:extent cx="1634490" cy="1424940"/>
                <wp:effectExtent l="19050" t="0" r="41910" b="22860"/>
                <wp:wrapNone/>
                <wp:docPr id="66638218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966C" id="Hart 1" o:spid="_x0000_s1026" style="position:absolute;margin-left:0;margin-top:-.05pt;width:128.7pt;height:11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7D3C6C84" w14:textId="3614AD2A" w:rsidR="00D656D9" w:rsidRDefault="00C2499F" w:rsidP="0078259D">
      <w:r>
        <w:rPr>
          <w:noProof/>
        </w:rPr>
        <mc:AlternateContent>
          <mc:Choice Requires="wps">
            <w:drawing>
              <wp:anchor distT="0" distB="0" distL="114300" distR="114300" simplePos="0" relativeHeight="251742208" behindDoc="0" locked="0" layoutInCell="1" allowOverlap="1" wp14:anchorId="4FEBC41C" wp14:editId="4D345619">
                <wp:simplePos x="0" y="0"/>
                <wp:positionH relativeFrom="column">
                  <wp:posOffset>387350</wp:posOffset>
                </wp:positionH>
                <wp:positionV relativeFrom="paragraph">
                  <wp:posOffset>74930</wp:posOffset>
                </wp:positionV>
                <wp:extent cx="937260" cy="571500"/>
                <wp:effectExtent l="0" t="0" r="0" b="0"/>
                <wp:wrapNone/>
                <wp:docPr id="1463729572" name="Tekstvak 45"/>
                <wp:cNvGraphicFramePr/>
                <a:graphic xmlns:a="http://schemas.openxmlformats.org/drawingml/2006/main">
                  <a:graphicData uri="http://schemas.microsoft.com/office/word/2010/wordprocessingShape">
                    <wps:wsp>
                      <wps:cNvSpPr txBox="1"/>
                      <wps:spPr>
                        <a:xfrm>
                          <a:off x="0" y="0"/>
                          <a:ext cx="937260" cy="571500"/>
                        </a:xfrm>
                        <a:prstGeom prst="rect">
                          <a:avLst/>
                        </a:prstGeom>
                        <a:solidFill>
                          <a:schemeClr val="lt1"/>
                        </a:solidFill>
                        <a:ln w="6350">
                          <a:noFill/>
                        </a:ln>
                      </wps:spPr>
                      <wps:txbx>
                        <w:txbxContent>
                          <w:p w14:paraId="0239A2DA" w14:textId="472201AD" w:rsidR="00D656D9" w:rsidRPr="00D656D9" w:rsidRDefault="00D656D9" w:rsidP="00D656D9">
                            <w:pPr>
                              <w:jc w:val="center"/>
                              <w:rPr>
                                <w:sz w:val="18"/>
                                <w:szCs w:val="18"/>
                                <w:lang w:val="nl-NL"/>
                              </w:rPr>
                            </w:pPr>
                            <w:r w:rsidRPr="00D656D9">
                              <w:rPr>
                                <w:sz w:val="18"/>
                                <w:szCs w:val="18"/>
                                <w:lang w:val="nl-NL"/>
                              </w:rPr>
                              <w:t>Je boterham of koek of spullen 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C41C" id="Tekstvak 45" o:spid="_x0000_s1050" type="#_x0000_t202" style="position:absolute;margin-left:30.5pt;margin-top:5.9pt;width:73.8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jMQIAAFs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" fillcolor="white [3201]" stroked="f" strokeweight=".5pt">
                <v:textbox>
                  <w:txbxContent>
                    <w:p w14:paraId="0239A2DA" w14:textId="472201AD" w:rsidR="00D656D9" w:rsidRPr="00D656D9" w:rsidRDefault="00D656D9" w:rsidP="00D656D9">
                      <w:pPr>
                        <w:jc w:val="center"/>
                        <w:rPr>
                          <w:sz w:val="18"/>
                          <w:szCs w:val="18"/>
                          <w:lang w:val="nl-NL"/>
                        </w:rPr>
                      </w:pPr>
                      <w:r w:rsidRPr="00D656D9">
                        <w:rPr>
                          <w:sz w:val="18"/>
                          <w:szCs w:val="18"/>
                          <w:lang w:val="nl-NL"/>
                        </w:rPr>
                        <w:t>Je boterham of koek of spullen delen.</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150DB58" wp14:editId="139D8C18">
                <wp:simplePos x="0" y="0"/>
                <wp:positionH relativeFrom="margin">
                  <wp:posOffset>2330450</wp:posOffset>
                </wp:positionH>
                <wp:positionV relativeFrom="paragraph">
                  <wp:posOffset>173990</wp:posOffset>
                </wp:positionV>
                <wp:extent cx="1089660" cy="426720"/>
                <wp:effectExtent l="0" t="0" r="0" b="0"/>
                <wp:wrapNone/>
                <wp:docPr id="914591302" name="Tekstvak 46"/>
                <wp:cNvGraphicFramePr/>
                <a:graphic xmlns:a="http://schemas.openxmlformats.org/drawingml/2006/main">
                  <a:graphicData uri="http://schemas.microsoft.com/office/word/2010/wordprocessingShape">
                    <wps:wsp>
                      <wps:cNvSpPr txBox="1"/>
                      <wps:spPr>
                        <a:xfrm>
                          <a:off x="0" y="0"/>
                          <a:ext cx="1089660" cy="426720"/>
                        </a:xfrm>
                        <a:prstGeom prst="rect">
                          <a:avLst/>
                        </a:prstGeom>
                        <a:solidFill>
                          <a:schemeClr val="lt1"/>
                        </a:solidFill>
                        <a:ln w="6350">
                          <a:noFill/>
                        </a:ln>
                      </wps:spPr>
                      <wps:txbx>
                        <w:txbxContent>
                          <w:p w14:paraId="0CD186F3" w14:textId="5E5072E9" w:rsidR="00D656D9" w:rsidRPr="00D656D9" w:rsidRDefault="00D656D9" w:rsidP="00D656D9">
                            <w:pPr>
                              <w:jc w:val="center"/>
                              <w:rPr>
                                <w:sz w:val="18"/>
                                <w:szCs w:val="18"/>
                                <w:lang w:val="nl-NL"/>
                              </w:rPr>
                            </w:pPr>
                            <w:r w:rsidRPr="00D656D9">
                              <w:rPr>
                                <w:sz w:val="18"/>
                                <w:szCs w:val="18"/>
                                <w:lang w:val="nl-NL"/>
                              </w:rPr>
                              <w:t>Complimentjes 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DB58" id="Tekstvak 46" o:spid="_x0000_s1051" type="#_x0000_t202" style="position:absolute;margin-left:183.5pt;margin-top:13.7pt;width:85.8pt;height:33.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" fillcolor="white [3201]" stroked="f" strokeweight=".5pt">
                <v:textbox>
                  <w:txbxContent>
                    <w:p w14:paraId="0CD186F3" w14:textId="5E5072E9" w:rsidR="00D656D9" w:rsidRPr="00D656D9" w:rsidRDefault="00D656D9" w:rsidP="00D656D9">
                      <w:pPr>
                        <w:jc w:val="center"/>
                        <w:rPr>
                          <w:sz w:val="18"/>
                          <w:szCs w:val="18"/>
                          <w:lang w:val="nl-NL"/>
                        </w:rPr>
                      </w:pPr>
                      <w:r w:rsidRPr="00D656D9">
                        <w:rPr>
                          <w:sz w:val="18"/>
                          <w:szCs w:val="18"/>
                          <w:lang w:val="nl-NL"/>
                        </w:rPr>
                        <w:t>Complimentjes delen.</w:t>
                      </w:r>
                    </w:p>
                  </w:txbxContent>
                </v:textbox>
                <w10:wrap anchorx="margin"/>
              </v:shape>
            </w:pict>
          </mc:Fallback>
        </mc:AlternateContent>
      </w:r>
    </w:p>
    <w:p w14:paraId="54C4A7B6" w14:textId="48BF2435" w:rsidR="00D656D9" w:rsidRDefault="00D656D9" w:rsidP="0078259D"/>
    <w:p w14:paraId="478922B7" w14:textId="262CBA7F" w:rsidR="00D656D9" w:rsidRDefault="00D656D9" w:rsidP="0078259D"/>
    <w:p w14:paraId="38B6690A" w14:textId="07A49059" w:rsidR="00D656D9" w:rsidRDefault="00D656D9" w:rsidP="0078259D"/>
    <w:p w14:paraId="1BD567C9" w14:textId="3B00898E" w:rsidR="00D656D9" w:rsidRDefault="00D656D9" w:rsidP="0078259D">
      <w:r>
        <w:rPr>
          <w:noProof/>
        </w:rPr>
        <mc:AlternateContent>
          <mc:Choice Requires="wps">
            <w:drawing>
              <wp:anchor distT="0" distB="0" distL="114300" distR="114300" simplePos="0" relativeHeight="251739136" behindDoc="0" locked="0" layoutInCell="1" allowOverlap="1" wp14:anchorId="2304A1C5" wp14:editId="1EA9D7BE">
                <wp:simplePos x="0" y="0"/>
                <wp:positionH relativeFrom="margin">
                  <wp:align>left</wp:align>
                </wp:positionH>
                <wp:positionV relativeFrom="paragraph">
                  <wp:posOffset>4445</wp:posOffset>
                </wp:positionV>
                <wp:extent cx="1634490" cy="1424940"/>
                <wp:effectExtent l="19050" t="0" r="41910" b="22860"/>
                <wp:wrapNone/>
                <wp:docPr id="194272950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2AE00" id="Hart 1" o:spid="_x0000_s1026" style="position:absolute;margin-left:0;margin-top:.35pt;width:128.7pt;height:112.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39C5509F" wp14:editId="64B29581">
                <wp:simplePos x="0" y="0"/>
                <wp:positionH relativeFrom="margin">
                  <wp:align>center</wp:align>
                </wp:positionH>
                <wp:positionV relativeFrom="paragraph">
                  <wp:posOffset>34290</wp:posOffset>
                </wp:positionV>
                <wp:extent cx="1634490" cy="1424940"/>
                <wp:effectExtent l="19050" t="0" r="41910" b="22860"/>
                <wp:wrapNone/>
                <wp:docPr id="1703624279"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5E11" id="Hart 1" o:spid="_x0000_s1026" style="position:absolute;margin-left:0;margin-top:2.7pt;width:128.7pt;height:112.2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166477F3" w14:textId="5A55A11B" w:rsidR="00D656D9" w:rsidRDefault="00C2499F" w:rsidP="0078259D">
      <w:r>
        <w:rPr>
          <w:noProof/>
        </w:rPr>
        <mc:AlternateContent>
          <mc:Choice Requires="wps">
            <w:drawing>
              <wp:anchor distT="0" distB="0" distL="114300" distR="114300" simplePos="0" relativeHeight="251744256" behindDoc="0" locked="0" layoutInCell="1" allowOverlap="1" wp14:anchorId="78A6E81A" wp14:editId="6034C525">
                <wp:simplePos x="0" y="0"/>
                <wp:positionH relativeFrom="margin">
                  <wp:align>center</wp:align>
                </wp:positionH>
                <wp:positionV relativeFrom="paragraph">
                  <wp:posOffset>127635</wp:posOffset>
                </wp:positionV>
                <wp:extent cx="868680" cy="632460"/>
                <wp:effectExtent l="0" t="0" r="7620" b="0"/>
                <wp:wrapNone/>
                <wp:docPr id="2141323594" name="Tekstvak 47"/>
                <wp:cNvGraphicFramePr/>
                <a:graphic xmlns:a="http://schemas.openxmlformats.org/drawingml/2006/main">
                  <a:graphicData uri="http://schemas.microsoft.com/office/word/2010/wordprocessingShape">
                    <wps:wsp>
                      <wps:cNvSpPr txBox="1"/>
                      <wps:spPr>
                        <a:xfrm>
                          <a:off x="0" y="0"/>
                          <a:ext cx="868680" cy="632460"/>
                        </a:xfrm>
                        <a:prstGeom prst="rect">
                          <a:avLst/>
                        </a:prstGeom>
                        <a:solidFill>
                          <a:schemeClr val="lt1"/>
                        </a:solidFill>
                        <a:ln w="6350">
                          <a:noFill/>
                        </a:ln>
                      </wps:spPr>
                      <wps:txbx>
                        <w:txbxContent>
                          <w:p w14:paraId="7D7AAB39" w14:textId="5B00B422" w:rsidR="00D656D9" w:rsidRPr="00C2499F" w:rsidRDefault="00D656D9" w:rsidP="00D656D9">
                            <w:pPr>
                              <w:jc w:val="center"/>
                              <w:rPr>
                                <w:sz w:val="18"/>
                                <w:szCs w:val="18"/>
                                <w:lang w:val="nl-NL"/>
                              </w:rPr>
                            </w:pPr>
                            <w:r w:rsidRPr="00C2499F">
                              <w:rPr>
                                <w:sz w:val="18"/>
                                <w:szCs w:val="18"/>
                                <w:lang w:val="nl-NL"/>
                              </w:rPr>
                              <w:t>Wat van mij is mag ook van jou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E81A" id="Tekstvak 47" o:spid="_x0000_s1052" type="#_x0000_t202" style="position:absolute;margin-left:0;margin-top:10.05pt;width:68.4pt;height:49.8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" fillcolor="white [3201]" stroked="f" strokeweight=".5pt">
                <v:textbox>
                  <w:txbxContent>
                    <w:p w14:paraId="7D7AAB39" w14:textId="5B00B422" w:rsidR="00D656D9" w:rsidRPr="00C2499F" w:rsidRDefault="00D656D9" w:rsidP="00D656D9">
                      <w:pPr>
                        <w:jc w:val="center"/>
                        <w:rPr>
                          <w:sz w:val="18"/>
                          <w:szCs w:val="18"/>
                          <w:lang w:val="nl-NL"/>
                        </w:rPr>
                      </w:pPr>
                      <w:r w:rsidRPr="00C2499F">
                        <w:rPr>
                          <w:sz w:val="18"/>
                          <w:szCs w:val="18"/>
                          <w:lang w:val="nl-NL"/>
                        </w:rPr>
                        <w:t>Wat van mij is mag ook van jou zijn.</w:t>
                      </w:r>
                    </w:p>
                  </w:txbxContent>
                </v:textbox>
                <w10:wrap anchorx="margin"/>
              </v:shape>
            </w:pict>
          </mc:Fallback>
        </mc:AlternateContent>
      </w:r>
      <w:r w:rsidR="00D656D9">
        <w:rPr>
          <w:noProof/>
        </w:rPr>
        <mc:AlternateContent>
          <mc:Choice Requires="wps">
            <w:drawing>
              <wp:anchor distT="0" distB="0" distL="114300" distR="114300" simplePos="0" relativeHeight="251745280" behindDoc="0" locked="0" layoutInCell="1" allowOverlap="1" wp14:anchorId="2A52223A" wp14:editId="0066755D">
                <wp:simplePos x="0" y="0"/>
                <wp:positionH relativeFrom="column">
                  <wp:posOffset>356870</wp:posOffset>
                </wp:positionH>
                <wp:positionV relativeFrom="paragraph">
                  <wp:posOffset>196215</wp:posOffset>
                </wp:positionV>
                <wp:extent cx="982980" cy="464820"/>
                <wp:effectExtent l="0" t="0" r="7620" b="0"/>
                <wp:wrapNone/>
                <wp:docPr id="286713868" name="Tekstvak 48"/>
                <wp:cNvGraphicFramePr/>
                <a:graphic xmlns:a="http://schemas.openxmlformats.org/drawingml/2006/main">
                  <a:graphicData uri="http://schemas.microsoft.com/office/word/2010/wordprocessingShape">
                    <wps:wsp>
                      <wps:cNvSpPr txBox="1"/>
                      <wps:spPr>
                        <a:xfrm>
                          <a:off x="0" y="0"/>
                          <a:ext cx="982980" cy="464820"/>
                        </a:xfrm>
                        <a:prstGeom prst="rect">
                          <a:avLst/>
                        </a:prstGeom>
                        <a:solidFill>
                          <a:schemeClr val="lt1"/>
                        </a:solidFill>
                        <a:ln w="6350">
                          <a:noFill/>
                        </a:ln>
                      </wps:spPr>
                      <wps:txbx>
                        <w:txbxContent>
                          <w:p w14:paraId="212445E7" w14:textId="2E2EFEEB" w:rsidR="00D656D9" w:rsidRPr="00D656D9" w:rsidRDefault="00D656D9" w:rsidP="00D656D9">
                            <w:pPr>
                              <w:jc w:val="center"/>
                              <w:rPr>
                                <w:sz w:val="18"/>
                                <w:szCs w:val="18"/>
                                <w:lang w:val="nl-NL"/>
                              </w:rPr>
                            </w:pPr>
                            <w:r w:rsidRPr="00D656D9">
                              <w:rPr>
                                <w:sz w:val="18"/>
                                <w:szCs w:val="18"/>
                                <w:lang w:val="nl-NL"/>
                              </w:rPr>
                              <w:t>Ik maak tijd voor jou.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223A" id="Tekstvak 48" o:spid="_x0000_s1053" type="#_x0000_t202" style="position:absolute;margin-left:28.1pt;margin-top:15.45pt;width:77.4pt;height:3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" fillcolor="white [3201]" stroked="f" strokeweight=".5pt">
                <v:textbox>
                  <w:txbxContent>
                    <w:p w14:paraId="212445E7" w14:textId="2E2EFEEB" w:rsidR="00D656D9" w:rsidRPr="00D656D9" w:rsidRDefault="00D656D9" w:rsidP="00D656D9">
                      <w:pPr>
                        <w:jc w:val="center"/>
                        <w:rPr>
                          <w:sz w:val="18"/>
                          <w:szCs w:val="18"/>
                          <w:lang w:val="nl-NL"/>
                        </w:rPr>
                      </w:pPr>
                      <w:r w:rsidRPr="00D656D9">
                        <w:rPr>
                          <w:sz w:val="18"/>
                          <w:szCs w:val="18"/>
                          <w:lang w:val="nl-NL"/>
                        </w:rPr>
                        <w:t>Ik maak tijd voor jou.</w:t>
                      </w:r>
                    </w:p>
                  </w:txbxContent>
                </v:textbox>
              </v:shape>
            </w:pict>
          </mc:Fallback>
        </mc:AlternateContent>
      </w:r>
    </w:p>
    <w:p w14:paraId="4FD7F81D" w14:textId="77777777" w:rsidR="00D656D9" w:rsidRDefault="00D656D9" w:rsidP="0078259D"/>
    <w:p w14:paraId="27FD1BB9" w14:textId="77777777" w:rsidR="00D656D9" w:rsidRDefault="00D656D9" w:rsidP="0078259D"/>
    <w:p w14:paraId="622B275D" w14:textId="77777777" w:rsidR="00D656D9" w:rsidRDefault="00D656D9" w:rsidP="0078259D"/>
    <w:p w14:paraId="654D3ECC" w14:textId="77777777" w:rsidR="00D656D9" w:rsidRPr="00B10628" w:rsidRDefault="00D656D9" w:rsidP="00D656D9">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-Je boterham of koek of spullen delen.</w:t>
      </w:r>
    </w:p>
    <w:p w14:paraId="5F6F0C06" w14:textId="77777777" w:rsidR="00D656D9" w:rsidRPr="00B10628" w:rsidRDefault="00D656D9" w:rsidP="00D656D9">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-Complimentjes delen.</w:t>
      </w:r>
    </w:p>
    <w:p w14:paraId="422D1BF2" w14:textId="77777777" w:rsidR="00D656D9" w:rsidRPr="00B10628" w:rsidRDefault="00D656D9" w:rsidP="00D656D9">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-Ik maak tijd voor jou!</w:t>
      </w:r>
    </w:p>
    <w:p w14:paraId="5795DD9E" w14:textId="16D78F6C" w:rsidR="00D656D9" w:rsidRPr="00B10628" w:rsidRDefault="00D656D9" w:rsidP="00D656D9">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-Wat van mij is mag ook van jou zijn</w:t>
      </w:r>
      <w:r w:rsidR="008B6E70">
        <w:rPr>
          <w:rFonts w:asciiTheme="majorHAnsi" w:eastAsia="Aptos" w:hAnsiTheme="majorHAnsi" w:cs="Times New Roman"/>
          <w:color w:val="auto"/>
          <w:kern w:val="2"/>
          <w:lang w:val="nl-NL"/>
          <w14:ligatures w14:val="standardContextual"/>
        </w:rPr>
        <w:t>.</w:t>
      </w:r>
    </w:p>
    <w:p w14:paraId="7822DB9E" w14:textId="77777777" w:rsidR="00D656D9" w:rsidRDefault="00D656D9" w:rsidP="0078259D"/>
    <w:p w14:paraId="618DDCFA" w14:textId="4A3705A6" w:rsidR="00F368FE" w:rsidRPr="00C2499F" w:rsidRDefault="00F368FE" w:rsidP="0078259D">
      <w:pPr>
        <w:rPr>
          <w:b/>
          <w:bCs/>
        </w:rPr>
      </w:pPr>
      <w:r w:rsidRPr="00C2499F">
        <w:rPr>
          <w:b/>
          <w:bCs/>
        </w:rPr>
        <w:t xml:space="preserve">April </w:t>
      </w:r>
    </w:p>
    <w:p w14:paraId="2F35C867" w14:textId="2B4A410E" w:rsidR="00F368FE" w:rsidRDefault="001E437D" w:rsidP="0078259D">
      <w:r>
        <w:rPr>
          <w:noProof/>
        </w:rPr>
        <mc:AlternateContent>
          <mc:Choice Requires="wps">
            <w:drawing>
              <wp:anchor distT="0" distB="0" distL="114300" distR="114300" simplePos="0" relativeHeight="251753472" behindDoc="0" locked="0" layoutInCell="1" allowOverlap="1" wp14:anchorId="5AAE6F2E" wp14:editId="2E962B17">
                <wp:simplePos x="0" y="0"/>
                <wp:positionH relativeFrom="margin">
                  <wp:align>center</wp:align>
                </wp:positionH>
                <wp:positionV relativeFrom="paragraph">
                  <wp:posOffset>85725</wp:posOffset>
                </wp:positionV>
                <wp:extent cx="1634490" cy="1424940"/>
                <wp:effectExtent l="19050" t="0" r="41910" b="22860"/>
                <wp:wrapNone/>
                <wp:docPr id="576833442"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1FB7" id="Hart 1" o:spid="_x0000_s1026" style="position:absolute;margin-left:0;margin-top:6.75pt;width:128.7pt;height:112.2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2B20A789" wp14:editId="1EC7F59C">
                <wp:simplePos x="0" y="0"/>
                <wp:positionH relativeFrom="column">
                  <wp:posOffset>0</wp:posOffset>
                </wp:positionH>
                <wp:positionV relativeFrom="paragraph">
                  <wp:posOffset>0</wp:posOffset>
                </wp:positionV>
                <wp:extent cx="1634490" cy="1424940"/>
                <wp:effectExtent l="19050" t="0" r="41910" b="22860"/>
                <wp:wrapNone/>
                <wp:docPr id="132713251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6FE4" id="Hart 1" o:spid="_x0000_s1026" style="position:absolute;margin-left:0;margin-top:0;width:128.7pt;height:11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40B9541D" w14:textId="0B24E44E" w:rsidR="00C2499F" w:rsidRDefault="005A6E1D" w:rsidP="0078259D">
      <w:r>
        <w:rPr>
          <w:noProof/>
        </w:rPr>
        <mc:AlternateContent>
          <mc:Choice Requires="wps">
            <w:drawing>
              <wp:anchor distT="0" distB="0" distL="114300" distR="114300" simplePos="0" relativeHeight="251755520" behindDoc="0" locked="0" layoutInCell="1" allowOverlap="1" wp14:anchorId="0F1A1D2F" wp14:editId="643A29AE">
                <wp:simplePos x="0" y="0"/>
                <wp:positionH relativeFrom="margin">
                  <wp:align>center</wp:align>
                </wp:positionH>
                <wp:positionV relativeFrom="paragraph">
                  <wp:posOffset>178435</wp:posOffset>
                </wp:positionV>
                <wp:extent cx="952500" cy="647700"/>
                <wp:effectExtent l="0" t="0" r="0" b="0"/>
                <wp:wrapNone/>
                <wp:docPr id="631107965" name="Tekstvak 50"/>
                <wp:cNvGraphicFramePr/>
                <a:graphic xmlns:a="http://schemas.openxmlformats.org/drawingml/2006/main">
                  <a:graphicData uri="http://schemas.microsoft.com/office/word/2010/wordprocessingShape">
                    <wps:wsp>
                      <wps:cNvSpPr txBox="1"/>
                      <wps:spPr>
                        <a:xfrm>
                          <a:off x="0" y="0"/>
                          <a:ext cx="952500" cy="647700"/>
                        </a:xfrm>
                        <a:prstGeom prst="rect">
                          <a:avLst/>
                        </a:prstGeom>
                        <a:solidFill>
                          <a:schemeClr val="lt1"/>
                        </a:solidFill>
                        <a:ln w="6350">
                          <a:noFill/>
                        </a:ln>
                      </wps:spPr>
                      <wps:txbx>
                        <w:txbxContent>
                          <w:p w14:paraId="75E3D3AC" w14:textId="0C9821FC" w:rsidR="001E437D" w:rsidRPr="00B53A4E" w:rsidRDefault="00B53A4E" w:rsidP="00B53A4E">
                            <w:pPr>
                              <w:jc w:val="center"/>
                              <w:rPr>
                                <w:sz w:val="18"/>
                                <w:szCs w:val="18"/>
                                <w:lang w:val="nl-NL"/>
                              </w:rPr>
                            </w:pPr>
                            <w:r w:rsidRPr="00B53A4E">
                              <w:rPr>
                                <w:sz w:val="18"/>
                                <w:szCs w:val="18"/>
                                <w:lang w:val="nl-NL"/>
                              </w:rPr>
                              <w:t>Peter of meter zijn van een medeleerling.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1D2F" id="Tekstvak 50" o:spid="_x0000_s1054" type="#_x0000_t202" style="position:absolute;margin-left:0;margin-top:14.05pt;width:75pt;height:51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" fillcolor="white [3201]" stroked="f" strokeweight=".5pt">
                <v:textbox>
                  <w:txbxContent>
                    <w:p w14:paraId="75E3D3AC" w14:textId="0C9821FC" w:rsidR="001E437D" w:rsidRPr="00B53A4E" w:rsidRDefault="00B53A4E" w:rsidP="00B53A4E">
                      <w:pPr>
                        <w:jc w:val="center"/>
                        <w:rPr>
                          <w:sz w:val="18"/>
                          <w:szCs w:val="18"/>
                          <w:lang w:val="nl-NL"/>
                        </w:rPr>
                      </w:pPr>
                      <w:r w:rsidRPr="00B53A4E">
                        <w:rPr>
                          <w:sz w:val="18"/>
                          <w:szCs w:val="18"/>
                          <w:lang w:val="nl-NL"/>
                        </w:rPr>
                        <w:t>Peter of meter zijn van een medeleerling.</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732D61F1" wp14:editId="081259B8">
                <wp:simplePos x="0" y="0"/>
                <wp:positionH relativeFrom="column">
                  <wp:posOffset>303530</wp:posOffset>
                </wp:positionH>
                <wp:positionV relativeFrom="paragraph">
                  <wp:posOffset>155575</wp:posOffset>
                </wp:positionV>
                <wp:extent cx="960120" cy="472440"/>
                <wp:effectExtent l="0" t="0" r="0" b="3810"/>
                <wp:wrapNone/>
                <wp:docPr id="1468455529" name="Tekstvak 49"/>
                <wp:cNvGraphicFramePr/>
                <a:graphic xmlns:a="http://schemas.openxmlformats.org/drawingml/2006/main">
                  <a:graphicData uri="http://schemas.microsoft.com/office/word/2010/wordprocessingShape">
                    <wps:wsp>
                      <wps:cNvSpPr txBox="1"/>
                      <wps:spPr>
                        <a:xfrm>
                          <a:off x="0" y="0"/>
                          <a:ext cx="960120" cy="472440"/>
                        </a:xfrm>
                        <a:prstGeom prst="rect">
                          <a:avLst/>
                        </a:prstGeom>
                        <a:solidFill>
                          <a:schemeClr val="lt1"/>
                        </a:solidFill>
                        <a:ln w="6350">
                          <a:noFill/>
                        </a:ln>
                      </wps:spPr>
                      <wps:txbx>
                        <w:txbxContent>
                          <w:p w14:paraId="07A8B3F1" w14:textId="6138AA15" w:rsidR="001E437D" w:rsidRPr="00B53A4E" w:rsidRDefault="00B53A4E" w:rsidP="00B53A4E">
                            <w:pPr>
                              <w:jc w:val="center"/>
                              <w:rPr>
                                <w:sz w:val="18"/>
                                <w:szCs w:val="18"/>
                                <w:lang w:val="nl-NL"/>
                              </w:rPr>
                            </w:pPr>
                            <w:r w:rsidRPr="00B53A4E">
                              <w:rPr>
                                <w:sz w:val="18"/>
                                <w:szCs w:val="18"/>
                                <w:lang w:val="nl-NL"/>
                              </w:rPr>
                              <w:t>Samen sterk tegen pesten.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61F1" id="Tekstvak 49" o:spid="_x0000_s1055" type="#_x0000_t202" style="position:absolute;margin-left:23.9pt;margin-top:12.25pt;width:75.6pt;height:37.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" fillcolor="white [3201]" stroked="f" strokeweight=".5pt">
                <v:textbox>
                  <w:txbxContent>
                    <w:p w14:paraId="07A8B3F1" w14:textId="6138AA15" w:rsidR="001E437D" w:rsidRPr="00B53A4E" w:rsidRDefault="00B53A4E" w:rsidP="00B53A4E">
                      <w:pPr>
                        <w:jc w:val="center"/>
                        <w:rPr>
                          <w:sz w:val="18"/>
                          <w:szCs w:val="18"/>
                          <w:lang w:val="nl-NL"/>
                        </w:rPr>
                      </w:pPr>
                      <w:r w:rsidRPr="00B53A4E">
                        <w:rPr>
                          <w:sz w:val="18"/>
                          <w:szCs w:val="18"/>
                          <w:lang w:val="nl-NL"/>
                        </w:rPr>
                        <w:t>Samen sterk tegen pesten.</w:t>
                      </w:r>
                    </w:p>
                  </w:txbxContent>
                </v:textbox>
              </v:shape>
            </w:pict>
          </mc:Fallback>
        </mc:AlternateContent>
      </w:r>
    </w:p>
    <w:p w14:paraId="4F9503CE" w14:textId="3B82AD41" w:rsidR="00C2499F" w:rsidRDefault="00C2499F" w:rsidP="0078259D"/>
    <w:p w14:paraId="32138297" w14:textId="09F4A790" w:rsidR="00C2499F" w:rsidRDefault="00C2499F" w:rsidP="0078259D"/>
    <w:p w14:paraId="72691736" w14:textId="51A0AA94" w:rsidR="00C2499F" w:rsidRDefault="00C2499F" w:rsidP="0078259D"/>
    <w:p w14:paraId="254DC497" w14:textId="1F3D5B06" w:rsidR="00C2499F" w:rsidRDefault="001E437D" w:rsidP="0078259D">
      <w:r>
        <w:rPr>
          <w:noProof/>
        </w:rPr>
        <mc:AlternateContent>
          <mc:Choice Requires="wps">
            <w:drawing>
              <wp:anchor distT="0" distB="0" distL="114300" distR="114300" simplePos="0" relativeHeight="251749376" behindDoc="0" locked="0" layoutInCell="1" allowOverlap="1" wp14:anchorId="040B3797" wp14:editId="0FD9C8CE">
                <wp:simplePos x="0" y="0"/>
                <wp:positionH relativeFrom="margin">
                  <wp:align>left</wp:align>
                </wp:positionH>
                <wp:positionV relativeFrom="paragraph">
                  <wp:posOffset>201295</wp:posOffset>
                </wp:positionV>
                <wp:extent cx="1634490" cy="1424940"/>
                <wp:effectExtent l="19050" t="0" r="41910" b="22860"/>
                <wp:wrapNone/>
                <wp:docPr id="561181206"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3F87F" id="Hart 1" o:spid="_x0000_s1026" style="position:absolute;margin-left:0;margin-top:15.85pt;width:128.7pt;height:112.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5ACD66FE" wp14:editId="4CE356FE">
                <wp:simplePos x="0" y="0"/>
                <wp:positionH relativeFrom="column">
                  <wp:posOffset>2037080</wp:posOffset>
                </wp:positionH>
                <wp:positionV relativeFrom="paragraph">
                  <wp:posOffset>191135</wp:posOffset>
                </wp:positionV>
                <wp:extent cx="1634490" cy="1424940"/>
                <wp:effectExtent l="19050" t="0" r="41910" b="22860"/>
                <wp:wrapNone/>
                <wp:docPr id="174180212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A2E8" id="Hart 1" o:spid="_x0000_s1026" style="position:absolute;margin-left:160.4pt;margin-top:15.05pt;width:128.7pt;height:11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2A73D9A4" w14:textId="16126565" w:rsidR="00C2499F" w:rsidRDefault="005A6E1D" w:rsidP="0078259D">
      <w:r>
        <w:rPr>
          <w:noProof/>
        </w:rPr>
        <mc:AlternateContent>
          <mc:Choice Requires="wps">
            <w:drawing>
              <wp:anchor distT="0" distB="0" distL="114300" distR="114300" simplePos="0" relativeHeight="251757568" behindDoc="0" locked="0" layoutInCell="1" allowOverlap="1" wp14:anchorId="591121D6" wp14:editId="2E23FC08">
                <wp:simplePos x="0" y="0"/>
                <wp:positionH relativeFrom="margin">
                  <wp:posOffset>2292350</wp:posOffset>
                </wp:positionH>
                <wp:positionV relativeFrom="paragraph">
                  <wp:posOffset>292100</wp:posOffset>
                </wp:positionV>
                <wp:extent cx="1104900" cy="472440"/>
                <wp:effectExtent l="0" t="0" r="0" b="3810"/>
                <wp:wrapNone/>
                <wp:docPr id="1894303725" name="Tekstvak 52"/>
                <wp:cNvGraphicFramePr/>
                <a:graphic xmlns:a="http://schemas.openxmlformats.org/drawingml/2006/main">
                  <a:graphicData uri="http://schemas.microsoft.com/office/word/2010/wordprocessingShape">
                    <wps:wsp>
                      <wps:cNvSpPr txBox="1"/>
                      <wps:spPr>
                        <a:xfrm>
                          <a:off x="0" y="0"/>
                          <a:ext cx="1104900" cy="472440"/>
                        </a:xfrm>
                        <a:prstGeom prst="rect">
                          <a:avLst/>
                        </a:prstGeom>
                        <a:solidFill>
                          <a:schemeClr val="lt1"/>
                        </a:solidFill>
                        <a:ln w="6350">
                          <a:noFill/>
                        </a:ln>
                      </wps:spPr>
                      <wps:txbx>
                        <w:txbxContent>
                          <w:p w14:paraId="58BF9BAB" w14:textId="13D9558D" w:rsidR="001E437D" w:rsidRPr="00B53A4E" w:rsidRDefault="00B53A4E" w:rsidP="005A6E1D">
                            <w:pPr>
                              <w:jc w:val="center"/>
                              <w:rPr>
                                <w:sz w:val="18"/>
                                <w:szCs w:val="18"/>
                                <w:lang w:val="nl-NL"/>
                              </w:rPr>
                            </w:pPr>
                            <w:r w:rsidRPr="00B53A4E">
                              <w:rPr>
                                <w:sz w:val="18"/>
                                <w:szCs w:val="18"/>
                                <w:lang w:val="nl-NL"/>
                              </w:rPr>
                              <w:t>Durft te zeggen: “Dat is niet oké.”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121D6" id="Tekstvak 52" o:spid="_x0000_s1056" type="#_x0000_t202" style="position:absolute;margin-left:180.5pt;margin-top:23pt;width:87pt;height:3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" fillcolor="white [3201]" stroked="f" strokeweight=".5pt">
                <v:textbox>
                  <w:txbxContent>
                    <w:p w14:paraId="58BF9BAB" w14:textId="13D9558D" w:rsidR="001E437D" w:rsidRPr="00B53A4E" w:rsidRDefault="00B53A4E" w:rsidP="005A6E1D">
                      <w:pPr>
                        <w:jc w:val="center"/>
                        <w:rPr>
                          <w:sz w:val="18"/>
                          <w:szCs w:val="18"/>
                          <w:lang w:val="nl-NL"/>
                        </w:rPr>
                      </w:pPr>
                      <w:r w:rsidRPr="00B53A4E">
                        <w:rPr>
                          <w:sz w:val="18"/>
                          <w:szCs w:val="18"/>
                          <w:lang w:val="nl-NL"/>
                        </w:rPr>
                        <w:t>Durft te zeggen: “Dat is niet oké.”</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49C194C6" wp14:editId="30DCC0BF">
                <wp:simplePos x="0" y="0"/>
                <wp:positionH relativeFrom="column">
                  <wp:posOffset>440690</wp:posOffset>
                </wp:positionH>
                <wp:positionV relativeFrom="paragraph">
                  <wp:posOffset>276860</wp:posOffset>
                </wp:positionV>
                <wp:extent cx="800100" cy="708660"/>
                <wp:effectExtent l="0" t="0" r="0" b="0"/>
                <wp:wrapNone/>
                <wp:docPr id="1772343756" name="Tekstvak 51"/>
                <wp:cNvGraphicFramePr/>
                <a:graphic xmlns:a="http://schemas.openxmlformats.org/drawingml/2006/main">
                  <a:graphicData uri="http://schemas.microsoft.com/office/word/2010/wordprocessingShape">
                    <wps:wsp>
                      <wps:cNvSpPr txBox="1"/>
                      <wps:spPr>
                        <a:xfrm>
                          <a:off x="0" y="0"/>
                          <a:ext cx="800100" cy="708660"/>
                        </a:xfrm>
                        <a:prstGeom prst="rect">
                          <a:avLst/>
                        </a:prstGeom>
                        <a:solidFill>
                          <a:schemeClr val="lt1"/>
                        </a:solidFill>
                        <a:ln w="6350">
                          <a:noFill/>
                        </a:ln>
                      </wps:spPr>
                      <wps:txbx>
                        <w:txbxContent>
                          <w:p w14:paraId="44E8A614" w14:textId="0921D079" w:rsidR="001E437D" w:rsidRPr="00B53A4E" w:rsidRDefault="00B53A4E" w:rsidP="00B53A4E">
                            <w:pPr>
                              <w:jc w:val="center"/>
                              <w:rPr>
                                <w:sz w:val="18"/>
                                <w:szCs w:val="18"/>
                                <w:lang w:val="nl-NL"/>
                              </w:rPr>
                            </w:pPr>
                            <w:r w:rsidRPr="00B53A4E">
                              <w:rPr>
                                <w:sz w:val="18"/>
                                <w:szCs w:val="18"/>
                                <w:lang w:val="nl-NL"/>
                              </w:rPr>
                              <w:t>Een veilige school begint bij mij.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194C6" id="Tekstvak 51" o:spid="_x0000_s1057" type="#_x0000_t202" style="position:absolute;margin-left:34.7pt;margin-top:21.8pt;width:63pt;height:55.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8LwIAAFsEAAAOAAAAZHJzL2Uyb0RvYy54bWysVEtv2zAMvg/YfxB0X+ykaZoZ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" fillcolor="white [3201]" stroked="f" strokeweight=".5pt">
                <v:textbox>
                  <w:txbxContent>
                    <w:p w14:paraId="44E8A614" w14:textId="0921D079" w:rsidR="001E437D" w:rsidRPr="00B53A4E" w:rsidRDefault="00B53A4E" w:rsidP="00B53A4E">
                      <w:pPr>
                        <w:jc w:val="center"/>
                        <w:rPr>
                          <w:sz w:val="18"/>
                          <w:szCs w:val="18"/>
                          <w:lang w:val="nl-NL"/>
                        </w:rPr>
                      </w:pPr>
                      <w:r w:rsidRPr="00B53A4E">
                        <w:rPr>
                          <w:sz w:val="18"/>
                          <w:szCs w:val="18"/>
                          <w:lang w:val="nl-NL"/>
                        </w:rPr>
                        <w:t>Een veilige school begint bij mij.</w:t>
                      </w:r>
                    </w:p>
                  </w:txbxContent>
                </v:textbox>
              </v:shape>
            </w:pict>
          </mc:Fallback>
        </mc:AlternateContent>
      </w:r>
    </w:p>
    <w:p w14:paraId="458FDCC3" w14:textId="666A4628" w:rsidR="00C2499F" w:rsidRDefault="00C2499F" w:rsidP="0078259D"/>
    <w:p w14:paraId="31C2B0A1" w14:textId="77777777" w:rsidR="00C2499F" w:rsidRDefault="00C2499F" w:rsidP="0078259D"/>
    <w:p w14:paraId="61E32F5A" w14:textId="77777777" w:rsidR="001E437D" w:rsidRDefault="001E437D" w:rsidP="0078259D"/>
    <w:p w14:paraId="3EF0AA43" w14:textId="77777777" w:rsidR="001E437D" w:rsidRDefault="001E437D" w:rsidP="0078259D"/>
    <w:p w14:paraId="3A232432" w14:textId="77777777" w:rsidR="00C2499F" w:rsidRPr="00B10628" w:rsidRDefault="00C2499F" w:rsidP="00C2499F">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sterk tegen pesten, uitlachen en uitsluiten.</w:t>
      </w:r>
    </w:p>
    <w:p w14:paraId="71305CA4" w14:textId="77777777" w:rsidR="00C2499F" w:rsidRPr="00B10628" w:rsidRDefault="00C2499F" w:rsidP="00C2499F">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-Peter of meter zijn van een medeleerling op school.</w:t>
      </w:r>
    </w:p>
    <w:p w14:paraId="675EEE8B" w14:textId="77777777" w:rsidR="00C2499F" w:rsidRPr="00B10628" w:rsidRDefault="00C2499F" w:rsidP="00C2499F">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veilige school of klas begint bij mij.</w:t>
      </w:r>
    </w:p>
    <w:p w14:paraId="3FF24B26" w14:textId="77777777" w:rsidR="00C2499F" w:rsidRPr="00B10628" w:rsidRDefault="00C2499F" w:rsidP="00C2499F">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-Durf te zeggen: “Dat is niet oké.”</w:t>
      </w:r>
    </w:p>
    <w:p w14:paraId="137BBE2A" w14:textId="77777777" w:rsidR="00C2499F" w:rsidRDefault="00C2499F" w:rsidP="0078259D"/>
    <w:p w14:paraId="20721810" w14:textId="0F546030" w:rsidR="00F368FE" w:rsidRDefault="00F368FE" w:rsidP="0078259D">
      <w:r>
        <w:t>Mei</w:t>
      </w:r>
    </w:p>
    <w:p w14:paraId="4F2190E9" w14:textId="5B560715" w:rsidR="005A6E1D" w:rsidRDefault="005A6E1D" w:rsidP="0078259D">
      <w:r>
        <w:rPr>
          <w:noProof/>
        </w:rPr>
        <mc:AlternateContent>
          <mc:Choice Requires="wps">
            <w:drawing>
              <wp:anchor distT="0" distB="0" distL="114300" distR="114300" simplePos="0" relativeHeight="251765760" behindDoc="0" locked="0" layoutInCell="1" allowOverlap="1" wp14:anchorId="725E75AB" wp14:editId="43EEDEB6">
                <wp:simplePos x="0" y="0"/>
                <wp:positionH relativeFrom="column">
                  <wp:posOffset>2029460</wp:posOffset>
                </wp:positionH>
                <wp:positionV relativeFrom="paragraph">
                  <wp:posOffset>6350</wp:posOffset>
                </wp:positionV>
                <wp:extent cx="1634490" cy="1424940"/>
                <wp:effectExtent l="19050" t="0" r="41910" b="22860"/>
                <wp:wrapNone/>
                <wp:docPr id="8831738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1F79" id="Hart 1" o:spid="_x0000_s1026" style="position:absolute;margin-left:159.8pt;margin-top:.5pt;width:128.7pt;height:11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759616" behindDoc="0" locked="0" layoutInCell="1" allowOverlap="1" wp14:anchorId="035961B3" wp14:editId="1705C408">
                <wp:simplePos x="0" y="0"/>
                <wp:positionH relativeFrom="column">
                  <wp:posOffset>0</wp:posOffset>
                </wp:positionH>
                <wp:positionV relativeFrom="paragraph">
                  <wp:posOffset>-635</wp:posOffset>
                </wp:positionV>
                <wp:extent cx="1634490" cy="1424940"/>
                <wp:effectExtent l="19050" t="0" r="41910" b="22860"/>
                <wp:wrapNone/>
                <wp:docPr id="1357148121"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DA826" id="Hart 1" o:spid="_x0000_s1026" style="position:absolute;margin-left:0;margin-top:-.05pt;width:128.7pt;height:11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6CDC77F7" w14:textId="659DDAB1" w:rsidR="005A6E1D" w:rsidRDefault="006E114C" w:rsidP="0078259D">
      <w:r>
        <w:rPr>
          <w:noProof/>
        </w:rPr>
        <mc:AlternateContent>
          <mc:Choice Requires="wps">
            <w:drawing>
              <wp:anchor distT="0" distB="0" distL="114300" distR="114300" simplePos="0" relativeHeight="251767808" behindDoc="0" locked="0" layoutInCell="1" allowOverlap="1" wp14:anchorId="0C04B815" wp14:editId="521D6953">
                <wp:simplePos x="0" y="0"/>
                <wp:positionH relativeFrom="column">
                  <wp:posOffset>2261870</wp:posOffset>
                </wp:positionH>
                <wp:positionV relativeFrom="paragraph">
                  <wp:posOffset>121920</wp:posOffset>
                </wp:positionV>
                <wp:extent cx="1127760" cy="419100"/>
                <wp:effectExtent l="0" t="0" r="0" b="0"/>
                <wp:wrapNone/>
                <wp:docPr id="822730321" name="Tekstvak 54"/>
                <wp:cNvGraphicFramePr/>
                <a:graphic xmlns:a="http://schemas.openxmlformats.org/drawingml/2006/main">
                  <a:graphicData uri="http://schemas.microsoft.com/office/word/2010/wordprocessingShape">
                    <wps:wsp>
                      <wps:cNvSpPr txBox="1"/>
                      <wps:spPr>
                        <a:xfrm>
                          <a:off x="0" y="0"/>
                          <a:ext cx="1127760" cy="419100"/>
                        </a:xfrm>
                        <a:prstGeom prst="rect">
                          <a:avLst/>
                        </a:prstGeom>
                        <a:solidFill>
                          <a:schemeClr val="lt1"/>
                        </a:solidFill>
                        <a:ln w="6350">
                          <a:noFill/>
                        </a:ln>
                      </wps:spPr>
                      <wps:txbx>
                        <w:txbxContent>
                          <w:p w14:paraId="7E500B44" w14:textId="2275314A" w:rsidR="005A6E1D" w:rsidRPr="006E114C" w:rsidRDefault="00D96EC1" w:rsidP="006E114C">
                            <w:pPr>
                              <w:jc w:val="center"/>
                              <w:rPr>
                                <w:sz w:val="18"/>
                                <w:szCs w:val="18"/>
                                <w:lang w:val="nl-NL"/>
                              </w:rPr>
                            </w:pPr>
                            <w:r w:rsidRPr="006E114C">
                              <w:rPr>
                                <w:sz w:val="18"/>
                                <w:szCs w:val="18"/>
                                <w:lang w:val="nl-NL"/>
                              </w:rPr>
                              <w:t>Zuinig omgaan met papier.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B815" id="Tekstvak 54" o:spid="_x0000_s1058" type="#_x0000_t202" style="position:absolute;margin-left:178.1pt;margin-top:9.6pt;width:88.8pt;height: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" fillcolor="white [3201]" stroked="f" strokeweight=".5pt">
                <v:textbox>
                  <w:txbxContent>
                    <w:p w14:paraId="7E500B44" w14:textId="2275314A" w:rsidR="005A6E1D" w:rsidRPr="006E114C" w:rsidRDefault="00D96EC1" w:rsidP="006E114C">
                      <w:pPr>
                        <w:jc w:val="center"/>
                        <w:rPr>
                          <w:sz w:val="18"/>
                          <w:szCs w:val="18"/>
                          <w:lang w:val="nl-NL"/>
                        </w:rPr>
                      </w:pPr>
                      <w:r w:rsidRPr="006E114C">
                        <w:rPr>
                          <w:sz w:val="18"/>
                          <w:szCs w:val="18"/>
                          <w:lang w:val="nl-NL"/>
                        </w:rPr>
                        <w:t>Zuinig omgaan met papier.</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5925E268" wp14:editId="3D80B621">
                <wp:simplePos x="0" y="0"/>
                <wp:positionH relativeFrom="margin">
                  <wp:posOffset>341630</wp:posOffset>
                </wp:positionH>
                <wp:positionV relativeFrom="paragraph">
                  <wp:posOffset>167640</wp:posOffset>
                </wp:positionV>
                <wp:extent cx="982980" cy="327660"/>
                <wp:effectExtent l="0" t="0" r="7620" b="0"/>
                <wp:wrapNone/>
                <wp:docPr id="609392221" name="Tekstvak 53"/>
                <wp:cNvGraphicFramePr/>
                <a:graphic xmlns:a="http://schemas.openxmlformats.org/drawingml/2006/main">
                  <a:graphicData uri="http://schemas.microsoft.com/office/word/2010/wordprocessingShape">
                    <wps:wsp>
                      <wps:cNvSpPr txBox="1"/>
                      <wps:spPr>
                        <a:xfrm>
                          <a:off x="0" y="0"/>
                          <a:ext cx="982980" cy="327660"/>
                        </a:xfrm>
                        <a:prstGeom prst="rect">
                          <a:avLst/>
                        </a:prstGeom>
                        <a:solidFill>
                          <a:schemeClr val="lt1"/>
                        </a:solidFill>
                        <a:ln w="6350">
                          <a:noFill/>
                        </a:ln>
                      </wps:spPr>
                      <wps:txbx>
                        <w:txbxContent>
                          <w:p w14:paraId="0AA64A80" w14:textId="407D80D6" w:rsidR="005A6E1D" w:rsidRPr="006E114C" w:rsidRDefault="00D96EC1" w:rsidP="006E114C">
                            <w:pPr>
                              <w:jc w:val="center"/>
                              <w:rPr>
                                <w:sz w:val="18"/>
                                <w:szCs w:val="18"/>
                                <w:lang w:val="nl-NL"/>
                              </w:rPr>
                            </w:pPr>
                            <w:r w:rsidRPr="006E114C">
                              <w:rPr>
                                <w:sz w:val="18"/>
                                <w:szCs w:val="18"/>
                                <w:lang w:val="nl-NL"/>
                              </w:rPr>
                              <w:t>Sorteer!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E268" id="Tekstvak 53" o:spid="_x0000_s1059" type="#_x0000_t202" style="position:absolute;margin-left:26.9pt;margin-top:13.2pt;width:77.4pt;height:25.8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" fillcolor="white [3201]" stroked="f" strokeweight=".5pt">
                <v:textbox>
                  <w:txbxContent>
                    <w:p w14:paraId="0AA64A80" w14:textId="407D80D6" w:rsidR="005A6E1D" w:rsidRPr="006E114C" w:rsidRDefault="00D96EC1" w:rsidP="006E114C">
                      <w:pPr>
                        <w:jc w:val="center"/>
                        <w:rPr>
                          <w:sz w:val="18"/>
                          <w:szCs w:val="18"/>
                          <w:lang w:val="nl-NL"/>
                        </w:rPr>
                      </w:pPr>
                      <w:r w:rsidRPr="006E114C">
                        <w:rPr>
                          <w:sz w:val="18"/>
                          <w:szCs w:val="18"/>
                          <w:lang w:val="nl-NL"/>
                        </w:rPr>
                        <w:t>Sorteer!</w:t>
                      </w:r>
                    </w:p>
                  </w:txbxContent>
                </v:textbox>
                <w10:wrap anchorx="margin"/>
              </v:shape>
            </w:pict>
          </mc:Fallback>
        </mc:AlternateContent>
      </w:r>
    </w:p>
    <w:p w14:paraId="6B60EF92" w14:textId="6626675B" w:rsidR="005A6E1D" w:rsidRDefault="005A6E1D" w:rsidP="0078259D"/>
    <w:p w14:paraId="52E7B52A" w14:textId="415E9C6F" w:rsidR="005A6E1D" w:rsidRDefault="005A6E1D" w:rsidP="0078259D"/>
    <w:p w14:paraId="7FC89F68" w14:textId="55A16A42" w:rsidR="005A6E1D" w:rsidRDefault="005A6E1D" w:rsidP="0078259D">
      <w:r>
        <w:rPr>
          <w:noProof/>
        </w:rPr>
        <mc:AlternateContent>
          <mc:Choice Requires="wps">
            <w:drawing>
              <wp:anchor distT="0" distB="0" distL="114300" distR="114300" simplePos="0" relativeHeight="251763712" behindDoc="0" locked="0" layoutInCell="1" allowOverlap="1" wp14:anchorId="6551F727" wp14:editId="522727D1">
                <wp:simplePos x="0" y="0"/>
                <wp:positionH relativeFrom="margin">
                  <wp:align>center</wp:align>
                </wp:positionH>
                <wp:positionV relativeFrom="paragraph">
                  <wp:posOffset>271145</wp:posOffset>
                </wp:positionV>
                <wp:extent cx="1634490" cy="1424940"/>
                <wp:effectExtent l="19050" t="0" r="41910" b="22860"/>
                <wp:wrapNone/>
                <wp:docPr id="111309874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92E56" id="Hart 1" o:spid="_x0000_s1026" style="position:absolute;margin-left:0;margin-top:21.35pt;width:128.7pt;height:112.2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46E23E8D" w14:textId="5FC35727" w:rsidR="005A6E1D" w:rsidRDefault="005A6E1D" w:rsidP="0078259D">
      <w:r>
        <w:rPr>
          <w:noProof/>
        </w:rPr>
        <mc:AlternateContent>
          <mc:Choice Requires="wps">
            <w:drawing>
              <wp:anchor distT="0" distB="0" distL="114300" distR="114300" simplePos="0" relativeHeight="251761664" behindDoc="0" locked="0" layoutInCell="1" allowOverlap="1" wp14:anchorId="6557FBA6" wp14:editId="63F35253">
                <wp:simplePos x="0" y="0"/>
                <wp:positionH relativeFrom="margin">
                  <wp:align>left</wp:align>
                </wp:positionH>
                <wp:positionV relativeFrom="paragraph">
                  <wp:posOffset>5715</wp:posOffset>
                </wp:positionV>
                <wp:extent cx="1634490" cy="1424940"/>
                <wp:effectExtent l="19050" t="0" r="41910" b="22860"/>
                <wp:wrapNone/>
                <wp:docPr id="159059767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71C6" id="Hart 1" o:spid="_x0000_s1026" style="position:absolute;margin-left:0;margin-top:.45pt;width:128.7pt;height:112.2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72A1F986" w14:textId="3964FC4A" w:rsidR="005A6E1D" w:rsidRDefault="006E114C" w:rsidP="0078259D">
      <w:r>
        <w:rPr>
          <w:noProof/>
        </w:rPr>
        <mc:AlternateContent>
          <mc:Choice Requires="wps">
            <w:drawing>
              <wp:anchor distT="0" distB="0" distL="114300" distR="114300" simplePos="0" relativeHeight="251769856" behindDoc="0" locked="0" layoutInCell="1" allowOverlap="1" wp14:anchorId="6D582D3D" wp14:editId="70F649D7">
                <wp:simplePos x="0" y="0"/>
                <wp:positionH relativeFrom="column">
                  <wp:posOffset>2360930</wp:posOffset>
                </wp:positionH>
                <wp:positionV relativeFrom="paragraph">
                  <wp:posOffset>106045</wp:posOffset>
                </wp:positionV>
                <wp:extent cx="1021080" cy="419100"/>
                <wp:effectExtent l="0" t="0" r="7620" b="0"/>
                <wp:wrapNone/>
                <wp:docPr id="1372773174" name="Tekstvak 56"/>
                <wp:cNvGraphicFramePr/>
                <a:graphic xmlns:a="http://schemas.openxmlformats.org/drawingml/2006/main">
                  <a:graphicData uri="http://schemas.microsoft.com/office/word/2010/wordprocessingShape">
                    <wps:wsp>
                      <wps:cNvSpPr txBox="1"/>
                      <wps:spPr>
                        <a:xfrm>
                          <a:off x="0" y="0"/>
                          <a:ext cx="1021080" cy="419100"/>
                        </a:xfrm>
                        <a:prstGeom prst="rect">
                          <a:avLst/>
                        </a:prstGeom>
                        <a:solidFill>
                          <a:schemeClr val="lt1"/>
                        </a:solidFill>
                        <a:ln w="6350">
                          <a:noFill/>
                        </a:ln>
                      </wps:spPr>
                      <wps:txbx>
                        <w:txbxContent>
                          <w:p w14:paraId="7CFC4F18" w14:textId="79D39B9C" w:rsidR="005A6E1D" w:rsidRPr="006E114C" w:rsidRDefault="001922F9" w:rsidP="006E114C">
                            <w:pPr>
                              <w:jc w:val="center"/>
                              <w:rPr>
                                <w:sz w:val="18"/>
                                <w:szCs w:val="18"/>
                                <w:lang w:val="nl-NL"/>
                              </w:rPr>
                            </w:pPr>
                            <w:r w:rsidRPr="006E114C">
                              <w:rPr>
                                <w:sz w:val="18"/>
                                <w:szCs w:val="18"/>
                                <w:lang w:val="nl-NL"/>
                              </w:rPr>
                              <w:t>Geen water verspillen.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2D3D" id="Tekstvak 56" o:spid="_x0000_s1060" type="#_x0000_t202" style="position:absolute;margin-left:185.9pt;margin-top:8.35pt;width:80.4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" fillcolor="white [3201]" stroked="f" strokeweight=".5pt">
                <v:textbox>
                  <w:txbxContent>
                    <w:p w14:paraId="7CFC4F18" w14:textId="79D39B9C" w:rsidR="005A6E1D" w:rsidRPr="006E114C" w:rsidRDefault="001922F9" w:rsidP="006E114C">
                      <w:pPr>
                        <w:jc w:val="center"/>
                        <w:rPr>
                          <w:sz w:val="18"/>
                          <w:szCs w:val="18"/>
                          <w:lang w:val="nl-NL"/>
                        </w:rPr>
                      </w:pPr>
                      <w:r w:rsidRPr="006E114C">
                        <w:rPr>
                          <w:sz w:val="18"/>
                          <w:szCs w:val="18"/>
                          <w:lang w:val="nl-NL"/>
                        </w:rPr>
                        <w:t>Geen water verspillen.</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67FB93FE" wp14:editId="6FCB1B1B">
                <wp:simplePos x="0" y="0"/>
                <wp:positionH relativeFrom="column">
                  <wp:posOffset>219710</wp:posOffset>
                </wp:positionH>
                <wp:positionV relativeFrom="paragraph">
                  <wp:posOffset>121285</wp:posOffset>
                </wp:positionV>
                <wp:extent cx="1188720" cy="403860"/>
                <wp:effectExtent l="0" t="0" r="0" b="0"/>
                <wp:wrapNone/>
                <wp:docPr id="692516978" name="Tekstvak 55"/>
                <wp:cNvGraphicFramePr/>
                <a:graphic xmlns:a="http://schemas.openxmlformats.org/drawingml/2006/main">
                  <a:graphicData uri="http://schemas.microsoft.com/office/word/2010/wordprocessingShape">
                    <wps:wsp>
                      <wps:cNvSpPr txBox="1"/>
                      <wps:spPr>
                        <a:xfrm>
                          <a:off x="0" y="0"/>
                          <a:ext cx="1188720" cy="403860"/>
                        </a:xfrm>
                        <a:prstGeom prst="rect">
                          <a:avLst/>
                        </a:prstGeom>
                        <a:solidFill>
                          <a:schemeClr val="lt1"/>
                        </a:solidFill>
                        <a:ln w="6350">
                          <a:noFill/>
                        </a:ln>
                      </wps:spPr>
                      <wps:txbx>
                        <w:txbxContent>
                          <w:p w14:paraId="31A46ABA" w14:textId="0CC0E8E4" w:rsidR="005A6E1D" w:rsidRPr="006E114C" w:rsidRDefault="00D96EC1" w:rsidP="006E114C">
                            <w:pPr>
                              <w:jc w:val="center"/>
                              <w:rPr>
                                <w:sz w:val="18"/>
                                <w:szCs w:val="18"/>
                                <w:lang w:val="nl-NL"/>
                              </w:rPr>
                            </w:pPr>
                            <w:r w:rsidRPr="006E114C">
                              <w:rPr>
                                <w:sz w:val="18"/>
                                <w:szCs w:val="18"/>
                                <w:lang w:val="nl-NL"/>
                              </w:rPr>
                              <w:t>Het licht uitdoen</w:t>
                            </w:r>
                            <w:r w:rsidR="006E114C" w:rsidRPr="006E114C">
                              <w:rPr>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93FE" id="Tekstvak 55" o:spid="_x0000_s1061" type="#_x0000_t202" style="position:absolute;margin-left:17.3pt;margin-top:9.55pt;width:93.6pt;height:3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" fillcolor="white [3201]" stroked="f" strokeweight=".5pt">
                <v:textbox>
                  <w:txbxContent>
                    <w:p w14:paraId="31A46ABA" w14:textId="0CC0E8E4" w:rsidR="005A6E1D" w:rsidRPr="006E114C" w:rsidRDefault="00D96EC1" w:rsidP="006E114C">
                      <w:pPr>
                        <w:jc w:val="center"/>
                        <w:rPr>
                          <w:sz w:val="18"/>
                          <w:szCs w:val="18"/>
                          <w:lang w:val="nl-NL"/>
                        </w:rPr>
                      </w:pPr>
                      <w:r w:rsidRPr="006E114C">
                        <w:rPr>
                          <w:sz w:val="18"/>
                          <w:szCs w:val="18"/>
                          <w:lang w:val="nl-NL"/>
                        </w:rPr>
                        <w:t>Het licht uitdoen</w:t>
                      </w:r>
                      <w:r w:rsidR="006E114C" w:rsidRPr="006E114C">
                        <w:rPr>
                          <w:sz w:val="18"/>
                          <w:szCs w:val="18"/>
                          <w:lang w:val="nl-NL"/>
                        </w:rPr>
                        <w:t>.</w:t>
                      </w:r>
                    </w:p>
                  </w:txbxContent>
                </v:textbox>
              </v:shape>
            </w:pict>
          </mc:Fallback>
        </mc:AlternateContent>
      </w:r>
    </w:p>
    <w:p w14:paraId="4C819E33" w14:textId="77777777" w:rsidR="005A6E1D" w:rsidRDefault="005A6E1D" w:rsidP="0078259D"/>
    <w:p w14:paraId="252C9379" w14:textId="77777777" w:rsidR="005A6E1D" w:rsidRDefault="005A6E1D" w:rsidP="0078259D"/>
    <w:p w14:paraId="2C5610D0" w14:textId="77777777" w:rsidR="005A6E1D" w:rsidRDefault="005A6E1D" w:rsidP="0078259D"/>
    <w:p w14:paraId="0FE35340" w14:textId="77777777"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-Afval in de juiste vuilbak gooien: sorteer!</w:t>
      </w:r>
    </w:p>
    <w:p w14:paraId="1EFD82A9" w14:textId="77777777"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-Zuinig omgaan met papier.</w:t>
      </w:r>
    </w:p>
    <w:p w14:paraId="7E8A6103" w14:textId="77777777"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-Het licht uitdoen wanneer je de klas verlaat.</w:t>
      </w:r>
    </w:p>
    <w:p w14:paraId="1DB8A535" w14:textId="5F0408DA"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-Geen</w:t>
      </w:r>
      <w:r w:rsidR="001922F9">
        <w:rPr>
          <w:rFonts w:asciiTheme="majorHAnsi" w:eastAsia="Aptos" w:hAnsiTheme="majorHAnsi" w:cs="Times New Roman"/>
          <w:color w:val="auto"/>
          <w:kern w:val="2"/>
          <w:lang w:val="nl-NL"/>
          <w14:ligatures w14:val="standardContextual"/>
        </w:rPr>
        <w:t xml:space="preserve"> water verspillen</w:t>
      </w:r>
      <w:r w:rsidRPr="00B10628">
        <w:rPr>
          <w:rFonts w:asciiTheme="majorHAnsi" w:eastAsia="Aptos" w:hAnsiTheme="majorHAnsi" w:cs="Times New Roman"/>
          <w:color w:val="auto"/>
          <w:kern w:val="2"/>
          <w:lang w:val="nl-NL"/>
          <w14:ligatures w14:val="standardContextual"/>
        </w:rPr>
        <w:t xml:space="preserve">. </w:t>
      </w:r>
    </w:p>
    <w:p w14:paraId="4FA69222" w14:textId="77777777"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p>
    <w:p w14:paraId="14BA746F" w14:textId="2692E459" w:rsidR="00F368FE" w:rsidRPr="00C2499F" w:rsidRDefault="00F368FE" w:rsidP="0078259D">
      <w:pPr>
        <w:rPr>
          <w:b/>
          <w:bCs/>
        </w:rPr>
      </w:pPr>
      <w:r w:rsidRPr="00C2499F">
        <w:rPr>
          <w:b/>
          <w:bCs/>
        </w:rPr>
        <w:t>Juni</w:t>
      </w:r>
    </w:p>
    <w:p w14:paraId="3A4126E4" w14:textId="5E9BE6EA" w:rsidR="00D3330C" w:rsidRDefault="006E114C" w:rsidP="0078259D">
      <w:r>
        <w:rPr>
          <w:noProof/>
        </w:rPr>
        <mc:AlternateContent>
          <mc:Choice Requires="wps">
            <w:drawing>
              <wp:anchor distT="0" distB="0" distL="114300" distR="114300" simplePos="0" relativeHeight="251778048" behindDoc="0" locked="0" layoutInCell="1" allowOverlap="1" wp14:anchorId="7B8A7BCB" wp14:editId="14D73F60">
                <wp:simplePos x="0" y="0"/>
                <wp:positionH relativeFrom="margin">
                  <wp:align>center</wp:align>
                </wp:positionH>
                <wp:positionV relativeFrom="paragraph">
                  <wp:posOffset>71120</wp:posOffset>
                </wp:positionV>
                <wp:extent cx="1634490" cy="1424940"/>
                <wp:effectExtent l="19050" t="0" r="41910" b="22860"/>
                <wp:wrapNone/>
                <wp:docPr id="42684021"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D85D9" id="Hart 1" o:spid="_x0000_s1026" style="position:absolute;margin-left:0;margin-top:5.6pt;width:128.7pt;height:112.2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71904" behindDoc="0" locked="0" layoutInCell="1" allowOverlap="1" wp14:anchorId="3E66C3BA" wp14:editId="076F8BD8">
                <wp:simplePos x="0" y="0"/>
                <wp:positionH relativeFrom="margin">
                  <wp:posOffset>0</wp:posOffset>
                </wp:positionH>
                <wp:positionV relativeFrom="paragraph">
                  <wp:posOffset>-635</wp:posOffset>
                </wp:positionV>
                <wp:extent cx="1634490" cy="1424940"/>
                <wp:effectExtent l="19050" t="0" r="41910" b="22860"/>
                <wp:wrapNone/>
                <wp:docPr id="212683608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B385" id="Hart 1" o:spid="_x0000_s1026" style="position:absolute;margin-left:0;margin-top:-.05pt;width:128.7pt;height:112.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290CA036" w14:textId="2D15F100" w:rsidR="006E114C" w:rsidRDefault="00EF1D47" w:rsidP="0078259D">
      <w:r>
        <w:rPr>
          <w:noProof/>
        </w:rPr>
        <mc:AlternateContent>
          <mc:Choice Requires="wps">
            <w:drawing>
              <wp:anchor distT="0" distB="0" distL="114300" distR="114300" simplePos="0" relativeHeight="251780096" behindDoc="0" locked="0" layoutInCell="1" allowOverlap="1" wp14:anchorId="0A000483" wp14:editId="2B47042C">
                <wp:simplePos x="0" y="0"/>
                <wp:positionH relativeFrom="margin">
                  <wp:posOffset>2345690</wp:posOffset>
                </wp:positionH>
                <wp:positionV relativeFrom="paragraph">
                  <wp:posOffset>179070</wp:posOffset>
                </wp:positionV>
                <wp:extent cx="1028700" cy="480060"/>
                <wp:effectExtent l="0" t="0" r="0" b="0"/>
                <wp:wrapNone/>
                <wp:docPr id="1136005915" name="Tekstvak 58"/>
                <wp:cNvGraphicFramePr/>
                <a:graphic xmlns:a="http://schemas.openxmlformats.org/drawingml/2006/main">
                  <a:graphicData uri="http://schemas.microsoft.com/office/word/2010/wordprocessingShape">
                    <wps:wsp>
                      <wps:cNvSpPr txBox="1"/>
                      <wps:spPr>
                        <a:xfrm>
                          <a:off x="0" y="0"/>
                          <a:ext cx="1028700" cy="480060"/>
                        </a:xfrm>
                        <a:prstGeom prst="rect">
                          <a:avLst/>
                        </a:prstGeom>
                        <a:solidFill>
                          <a:schemeClr val="lt1"/>
                        </a:solidFill>
                        <a:ln w="6350">
                          <a:noFill/>
                        </a:ln>
                      </wps:spPr>
                      <wps:txbx>
                        <w:txbxContent>
                          <w:p w14:paraId="394C99FC" w14:textId="71C17306" w:rsidR="006E114C" w:rsidRPr="00EF1D47" w:rsidRDefault="00EF1D47" w:rsidP="00EF1D47">
                            <w:pPr>
                              <w:jc w:val="center"/>
                              <w:rPr>
                                <w:sz w:val="18"/>
                                <w:szCs w:val="18"/>
                                <w:lang w:val="nl-NL"/>
                              </w:rPr>
                            </w:pPr>
                            <w:r w:rsidRPr="00EF1D47">
                              <w:rPr>
                                <w:sz w:val="18"/>
                                <w:szCs w:val="18"/>
                                <w:lang w:val="nl-NL"/>
                              </w:rPr>
                              <w:t>Iemand aanmoedigen.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0483" id="Tekstvak 58" o:spid="_x0000_s1062" type="#_x0000_t202" style="position:absolute;margin-left:184.7pt;margin-top:14.1pt;width:81pt;height:37.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CwMAIAAFwEAAAOAAAAZHJzL2Uyb0RvYy54bWysVEtv2zAMvg/YfxB0X+ykaZoZ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" fillcolor="white [3201]" stroked="f" strokeweight=".5pt">
                <v:textbox>
                  <w:txbxContent>
                    <w:p w14:paraId="394C99FC" w14:textId="71C17306" w:rsidR="006E114C" w:rsidRPr="00EF1D47" w:rsidRDefault="00EF1D47" w:rsidP="00EF1D47">
                      <w:pPr>
                        <w:jc w:val="center"/>
                        <w:rPr>
                          <w:sz w:val="18"/>
                          <w:szCs w:val="18"/>
                          <w:lang w:val="nl-NL"/>
                        </w:rPr>
                      </w:pPr>
                      <w:r w:rsidRPr="00EF1D47">
                        <w:rPr>
                          <w:sz w:val="18"/>
                          <w:szCs w:val="18"/>
                          <w:lang w:val="nl-NL"/>
                        </w:rPr>
                        <w:t>Iemand aanmoedigen.</w:t>
                      </w:r>
                    </w:p>
                  </w:txbxContent>
                </v:textbox>
                <w10:wrap anchorx="margin"/>
              </v:shape>
            </w:pict>
          </mc:Fallback>
        </mc:AlternateContent>
      </w:r>
      <w:r>
        <w:rPr>
          <w:noProof/>
        </w:rPr>
        <mc:AlternateContent>
          <mc:Choice Requires="wps">
            <w:drawing>
              <wp:anchor distT="0" distB="0" distL="114300" distR="114300" simplePos="0" relativeHeight="251779072" behindDoc="0" locked="0" layoutInCell="1" allowOverlap="1" wp14:anchorId="3FE4A4C0" wp14:editId="0760A9AD">
                <wp:simplePos x="0" y="0"/>
                <wp:positionH relativeFrom="column">
                  <wp:posOffset>257810</wp:posOffset>
                </wp:positionH>
                <wp:positionV relativeFrom="paragraph">
                  <wp:posOffset>87630</wp:posOffset>
                </wp:positionV>
                <wp:extent cx="1112520" cy="464820"/>
                <wp:effectExtent l="0" t="0" r="0" b="0"/>
                <wp:wrapNone/>
                <wp:docPr id="201755880" name="Tekstvak 57"/>
                <wp:cNvGraphicFramePr/>
                <a:graphic xmlns:a="http://schemas.openxmlformats.org/drawingml/2006/main">
                  <a:graphicData uri="http://schemas.microsoft.com/office/word/2010/wordprocessingShape">
                    <wps:wsp>
                      <wps:cNvSpPr txBox="1"/>
                      <wps:spPr>
                        <a:xfrm>
                          <a:off x="0" y="0"/>
                          <a:ext cx="1112520" cy="464820"/>
                        </a:xfrm>
                        <a:prstGeom prst="rect">
                          <a:avLst/>
                        </a:prstGeom>
                        <a:solidFill>
                          <a:schemeClr val="lt1"/>
                        </a:solidFill>
                        <a:ln w="6350">
                          <a:noFill/>
                        </a:ln>
                      </wps:spPr>
                      <wps:txbx>
                        <w:txbxContent>
                          <w:p w14:paraId="732B19CB" w14:textId="39864C42" w:rsidR="006E114C" w:rsidRPr="00EF1D47" w:rsidRDefault="006E114C" w:rsidP="00EF1D47">
                            <w:pPr>
                              <w:jc w:val="center"/>
                              <w:rPr>
                                <w:sz w:val="18"/>
                                <w:szCs w:val="18"/>
                                <w:lang w:val="nl-NL"/>
                              </w:rPr>
                            </w:pPr>
                            <w:r w:rsidRPr="00EF1D47">
                              <w:rPr>
                                <w:sz w:val="18"/>
                                <w:szCs w:val="18"/>
                                <w:lang w:val="nl-NL"/>
                              </w:rPr>
                              <w:t>Nieuwe kansen blijven 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A4C0" id="Tekstvak 57" o:spid="_x0000_s1063" type="#_x0000_t202" style="position:absolute;margin-left:20.3pt;margin-top:6.9pt;width:87.6pt;height:3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" fillcolor="white [3201]" stroked="f" strokeweight=".5pt">
                <v:textbox>
                  <w:txbxContent>
                    <w:p w14:paraId="732B19CB" w14:textId="39864C42" w:rsidR="006E114C" w:rsidRPr="00EF1D47" w:rsidRDefault="006E114C" w:rsidP="00EF1D47">
                      <w:pPr>
                        <w:jc w:val="center"/>
                        <w:rPr>
                          <w:sz w:val="18"/>
                          <w:szCs w:val="18"/>
                          <w:lang w:val="nl-NL"/>
                        </w:rPr>
                      </w:pPr>
                      <w:r w:rsidRPr="00EF1D47">
                        <w:rPr>
                          <w:sz w:val="18"/>
                          <w:szCs w:val="18"/>
                          <w:lang w:val="nl-NL"/>
                        </w:rPr>
                        <w:t>Nieuwe kansen blijven geven.</w:t>
                      </w:r>
                    </w:p>
                  </w:txbxContent>
                </v:textbox>
              </v:shape>
            </w:pict>
          </mc:Fallback>
        </mc:AlternateContent>
      </w:r>
    </w:p>
    <w:p w14:paraId="4F4D02F9" w14:textId="034E8CB9" w:rsidR="006E114C" w:rsidRDefault="006E114C" w:rsidP="0078259D"/>
    <w:p w14:paraId="0A55CB18" w14:textId="7B39BF07" w:rsidR="006E114C" w:rsidRDefault="006E114C" w:rsidP="0078259D"/>
    <w:p w14:paraId="4757AE3F" w14:textId="6540164F" w:rsidR="006E114C" w:rsidRDefault="006E114C" w:rsidP="0078259D"/>
    <w:p w14:paraId="521276AC" w14:textId="3306CADA" w:rsidR="006E114C" w:rsidRDefault="006E114C" w:rsidP="0078259D">
      <w:r>
        <w:rPr>
          <w:noProof/>
        </w:rPr>
        <mc:AlternateContent>
          <mc:Choice Requires="wps">
            <w:drawing>
              <wp:anchor distT="0" distB="0" distL="114300" distR="114300" simplePos="0" relativeHeight="251773952" behindDoc="0" locked="0" layoutInCell="1" allowOverlap="1" wp14:anchorId="5D9EB494" wp14:editId="26A0CBD6">
                <wp:simplePos x="0" y="0"/>
                <wp:positionH relativeFrom="margin">
                  <wp:align>left</wp:align>
                </wp:positionH>
                <wp:positionV relativeFrom="paragraph">
                  <wp:posOffset>203200</wp:posOffset>
                </wp:positionV>
                <wp:extent cx="1634490" cy="1424940"/>
                <wp:effectExtent l="19050" t="0" r="41910" b="22860"/>
                <wp:wrapNone/>
                <wp:docPr id="193506044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9144" id="Hart 1" o:spid="_x0000_s1026" style="position:absolute;margin-left:0;margin-top:16pt;width:128.7pt;height:112.2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6E39F2F1" wp14:editId="47DF1EB7">
                <wp:simplePos x="0" y="0"/>
                <wp:positionH relativeFrom="margin">
                  <wp:align>center</wp:align>
                </wp:positionH>
                <wp:positionV relativeFrom="paragraph">
                  <wp:posOffset>217170</wp:posOffset>
                </wp:positionV>
                <wp:extent cx="1634490" cy="1424940"/>
                <wp:effectExtent l="19050" t="0" r="41910" b="22860"/>
                <wp:wrapNone/>
                <wp:docPr id="12703160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0226" id="Hart 1" o:spid="_x0000_s1026" style="position:absolute;margin-left:0;margin-top:17.1pt;width:128.7pt;height:112.2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525DE6B7" w14:textId="77777777" w:rsidR="006E114C" w:rsidRDefault="006E114C" w:rsidP="0078259D"/>
    <w:p w14:paraId="0E74BF22" w14:textId="037A2AE3" w:rsidR="006E114C" w:rsidRDefault="00EF1D47" w:rsidP="0078259D">
      <w:r>
        <w:rPr>
          <w:noProof/>
        </w:rPr>
        <mc:AlternateContent>
          <mc:Choice Requires="wps">
            <w:drawing>
              <wp:anchor distT="0" distB="0" distL="114300" distR="114300" simplePos="0" relativeHeight="251782144" behindDoc="0" locked="0" layoutInCell="1" allowOverlap="1" wp14:anchorId="1449C71F" wp14:editId="56655267">
                <wp:simplePos x="0" y="0"/>
                <wp:positionH relativeFrom="column">
                  <wp:posOffset>2399030</wp:posOffset>
                </wp:positionH>
                <wp:positionV relativeFrom="paragraph">
                  <wp:posOffset>4445</wp:posOffset>
                </wp:positionV>
                <wp:extent cx="922020" cy="548640"/>
                <wp:effectExtent l="0" t="0" r="0" b="3810"/>
                <wp:wrapNone/>
                <wp:docPr id="1896336905" name="Tekstvak 60"/>
                <wp:cNvGraphicFramePr/>
                <a:graphic xmlns:a="http://schemas.openxmlformats.org/drawingml/2006/main">
                  <a:graphicData uri="http://schemas.microsoft.com/office/word/2010/wordprocessingShape">
                    <wps:wsp>
                      <wps:cNvSpPr txBox="1"/>
                      <wps:spPr>
                        <a:xfrm>
                          <a:off x="0" y="0"/>
                          <a:ext cx="922020" cy="548640"/>
                        </a:xfrm>
                        <a:prstGeom prst="rect">
                          <a:avLst/>
                        </a:prstGeom>
                        <a:solidFill>
                          <a:schemeClr val="lt1"/>
                        </a:solidFill>
                        <a:ln w="6350">
                          <a:noFill/>
                        </a:ln>
                      </wps:spPr>
                      <wps:txbx>
                        <w:txbxContent>
                          <w:p w14:paraId="6C25C81E" w14:textId="58AC26C4" w:rsidR="006E114C" w:rsidRPr="00EF1D47" w:rsidRDefault="00EF1D47" w:rsidP="00EF1D47">
                            <w:pPr>
                              <w:jc w:val="center"/>
                              <w:rPr>
                                <w:sz w:val="18"/>
                                <w:szCs w:val="18"/>
                                <w:lang w:val="nl-NL"/>
                              </w:rPr>
                            </w:pPr>
                            <w:r w:rsidRPr="00EF1D47">
                              <w:rPr>
                                <w:sz w:val="18"/>
                                <w:szCs w:val="18"/>
                                <w:lang w:val="nl-NL"/>
                              </w:rPr>
                              <w:t>Samen vieren, bidden en danken.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C71F" id="Tekstvak 60" o:spid="_x0000_s1064" type="#_x0000_t202" style="position:absolute;margin-left:188.9pt;margin-top:.35pt;width:72.6pt;height:43.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" fillcolor="white [3201]" stroked="f" strokeweight=".5pt">
                <v:textbox>
                  <w:txbxContent>
                    <w:p w14:paraId="6C25C81E" w14:textId="58AC26C4" w:rsidR="006E114C" w:rsidRPr="00EF1D47" w:rsidRDefault="00EF1D47" w:rsidP="00EF1D47">
                      <w:pPr>
                        <w:jc w:val="center"/>
                        <w:rPr>
                          <w:sz w:val="18"/>
                          <w:szCs w:val="18"/>
                          <w:lang w:val="nl-NL"/>
                        </w:rPr>
                      </w:pPr>
                      <w:r w:rsidRPr="00EF1D47">
                        <w:rPr>
                          <w:sz w:val="18"/>
                          <w:szCs w:val="18"/>
                          <w:lang w:val="nl-NL"/>
                        </w:rPr>
                        <w:t>Samen vieren, bidden en danken.</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68BCE438" wp14:editId="5C5E69E7">
                <wp:simplePos x="0" y="0"/>
                <wp:positionH relativeFrom="column">
                  <wp:posOffset>356870</wp:posOffset>
                </wp:positionH>
                <wp:positionV relativeFrom="paragraph">
                  <wp:posOffset>4445</wp:posOffset>
                </wp:positionV>
                <wp:extent cx="929640" cy="571500"/>
                <wp:effectExtent l="0" t="0" r="3810" b="0"/>
                <wp:wrapNone/>
                <wp:docPr id="1584962019" name="Tekstvak 59"/>
                <wp:cNvGraphicFramePr/>
                <a:graphic xmlns:a="http://schemas.openxmlformats.org/drawingml/2006/main">
                  <a:graphicData uri="http://schemas.microsoft.com/office/word/2010/wordprocessingShape">
                    <wps:wsp>
                      <wps:cNvSpPr txBox="1"/>
                      <wps:spPr>
                        <a:xfrm>
                          <a:off x="0" y="0"/>
                          <a:ext cx="929640" cy="571500"/>
                        </a:xfrm>
                        <a:prstGeom prst="rect">
                          <a:avLst/>
                        </a:prstGeom>
                        <a:solidFill>
                          <a:schemeClr val="lt1"/>
                        </a:solidFill>
                        <a:ln w="6350">
                          <a:noFill/>
                        </a:ln>
                      </wps:spPr>
                      <wps:txbx>
                        <w:txbxContent>
                          <w:p w14:paraId="31264FF8" w14:textId="470734E0" w:rsidR="006E114C" w:rsidRPr="00EF1D47" w:rsidRDefault="00EF1D47" w:rsidP="00EF1D47">
                            <w:pPr>
                              <w:jc w:val="center"/>
                              <w:rPr>
                                <w:sz w:val="18"/>
                                <w:szCs w:val="18"/>
                                <w:lang w:val="nl-NL"/>
                              </w:rPr>
                            </w:pPr>
                            <w:r w:rsidRPr="00EF1D47">
                              <w:rPr>
                                <w:sz w:val="18"/>
                                <w:szCs w:val="18"/>
                                <w:lang w:val="nl-NL"/>
                              </w:rPr>
                              <w:t>Positieve woorden gebruiken.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E438" id="Tekstvak 59" o:spid="_x0000_s1065" type="#_x0000_t202" style="position:absolute;margin-left:28.1pt;margin-top:.35pt;width:73.2pt;height: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rWMA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" fillcolor="white [3201]" stroked="f" strokeweight=".5pt">
                <v:textbox>
                  <w:txbxContent>
                    <w:p w14:paraId="31264FF8" w14:textId="470734E0" w:rsidR="006E114C" w:rsidRPr="00EF1D47" w:rsidRDefault="00EF1D47" w:rsidP="00EF1D47">
                      <w:pPr>
                        <w:jc w:val="center"/>
                        <w:rPr>
                          <w:sz w:val="18"/>
                          <w:szCs w:val="18"/>
                          <w:lang w:val="nl-NL"/>
                        </w:rPr>
                      </w:pPr>
                      <w:r w:rsidRPr="00EF1D47">
                        <w:rPr>
                          <w:sz w:val="18"/>
                          <w:szCs w:val="18"/>
                          <w:lang w:val="nl-NL"/>
                        </w:rPr>
                        <w:t>Positieve woorden gebruiken.</w:t>
                      </w:r>
                    </w:p>
                  </w:txbxContent>
                </v:textbox>
              </v:shape>
            </w:pict>
          </mc:Fallback>
        </mc:AlternateContent>
      </w:r>
    </w:p>
    <w:p w14:paraId="2135C3E5" w14:textId="77777777" w:rsidR="006E114C" w:rsidRDefault="006E114C" w:rsidP="0078259D"/>
    <w:p w14:paraId="7920149E" w14:textId="77777777" w:rsidR="006E114C" w:rsidRDefault="006E114C" w:rsidP="0078259D"/>
    <w:p w14:paraId="04FEBC94" w14:textId="77777777" w:rsidR="006E114C" w:rsidRDefault="006E114C" w:rsidP="0078259D"/>
    <w:p w14:paraId="2D7F9672" w14:textId="66A5E0A6" w:rsidR="006E114C" w:rsidRPr="00B10628" w:rsidRDefault="006E114C" w:rsidP="006E114C">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-Anderen nieuwe kansen blijven geven</w:t>
      </w:r>
      <w:r w:rsidR="008B6E70">
        <w:rPr>
          <w:rFonts w:asciiTheme="majorHAnsi" w:eastAsia="Aptos" w:hAnsiTheme="majorHAnsi" w:cs="Times New Roman"/>
          <w:color w:val="auto"/>
          <w:kern w:val="2"/>
          <w:lang w:val="nl-NL"/>
          <w14:ligatures w14:val="standardContextual"/>
        </w:rPr>
        <w:t>.</w:t>
      </w:r>
    </w:p>
    <w:p w14:paraId="12BB585A" w14:textId="04A825E9" w:rsidR="006E114C" w:rsidRPr="00B10628" w:rsidRDefault="006E114C" w:rsidP="006E114C">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aanmoedigen die iets moeilijk vindt</w:t>
      </w:r>
      <w:r w:rsidR="008B6E70">
        <w:rPr>
          <w:rFonts w:asciiTheme="majorHAnsi" w:eastAsia="Aptos" w:hAnsiTheme="majorHAnsi" w:cs="Times New Roman"/>
          <w:color w:val="auto"/>
          <w:kern w:val="2"/>
          <w:lang w:val="nl-NL"/>
          <w14:ligatures w14:val="standardContextual"/>
        </w:rPr>
        <w:t>.</w:t>
      </w:r>
    </w:p>
    <w:p w14:paraId="38392C5E" w14:textId="77777777" w:rsidR="006E114C" w:rsidRPr="00B10628" w:rsidRDefault="006E114C" w:rsidP="006E114C">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-Positieve woorden gebruiken.</w:t>
      </w:r>
    </w:p>
    <w:p w14:paraId="0467EA6B" w14:textId="77777777" w:rsidR="006E114C" w:rsidRPr="00B10628" w:rsidRDefault="006E114C" w:rsidP="006E114C">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vieren, bidden en danken voor alles wat goed ging.</w:t>
      </w:r>
    </w:p>
    <w:p w14:paraId="3AEE1388" w14:textId="77777777" w:rsidR="006E114C" w:rsidRDefault="006E114C" w:rsidP="0078259D"/>
    <w:p w14:paraId="26FC10CD" w14:textId="5F7EF19C" w:rsidR="00D3330C" w:rsidRDefault="00D3330C" w:rsidP="00D3330C">
      <w:pPr>
        <w:pStyle w:val="Kop3"/>
      </w:pPr>
      <w:bookmarkStart w:id="41" w:name="_Toc231292363"/>
      <w:r>
        <w:t>Voor het team:</w:t>
      </w:r>
      <w:bookmarkEnd w:id="41"/>
    </w:p>
    <w:p w14:paraId="341627E4" w14:textId="035AC206" w:rsidR="00D3330C" w:rsidRPr="0078259D" w:rsidRDefault="00D3330C" w:rsidP="0078259D">
      <w:r>
        <w:t xml:space="preserve">Zie pg </w:t>
      </w:r>
      <w:r w:rsidR="00323F26">
        <w:t>5 en 6</w:t>
      </w:r>
      <w:r>
        <w:t xml:space="preserve"> </w:t>
      </w:r>
    </w:p>
    <w:p w14:paraId="3F5B3833" w14:textId="277F7576" w:rsidR="00E15E71" w:rsidRDefault="00E15E71" w:rsidP="00E15E71">
      <w:pPr>
        <w:pStyle w:val="Kop2"/>
      </w:pPr>
      <w:bookmarkStart w:id="42" w:name="_Toc231292364"/>
      <w:r>
        <w:t>Hartenpuzzel</w:t>
      </w:r>
      <w:r w:rsidR="00251262">
        <w:t>s</w:t>
      </w:r>
      <w:bookmarkEnd w:id="42"/>
    </w:p>
    <w:p w14:paraId="64C95796" w14:textId="146B7A1B" w:rsidR="00251262" w:rsidRPr="00251262" w:rsidRDefault="00251262" w:rsidP="00251262">
      <w:r w:rsidRPr="0037358B">
        <w:rPr>
          <w:b/>
          <w:bCs/>
          <w:noProof/>
          <w:sz w:val="28"/>
          <w:szCs w:val="28"/>
          <w:lang w:val="nl-NL"/>
        </w:rPr>
        <w:drawing>
          <wp:inline distT="0" distB="0" distL="0" distR="0" wp14:anchorId="4D15DD95" wp14:editId="5AE2825B">
            <wp:extent cx="2452680" cy="2136075"/>
            <wp:effectExtent l="0" t="0" r="5080" b="0"/>
            <wp:docPr id="4026759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72805" name=""/>
                    <pic:cNvPicPr/>
                  </pic:nvPicPr>
                  <pic:blipFill>
                    <a:blip r:embed="rId13"/>
                    <a:stretch>
                      <a:fillRect/>
                    </a:stretch>
                  </pic:blipFill>
                  <pic:spPr>
                    <a:xfrm>
                      <a:off x="0" y="0"/>
                      <a:ext cx="2473874" cy="2154533"/>
                    </a:xfrm>
                    <a:prstGeom prst="rect">
                      <a:avLst/>
                    </a:prstGeom>
                  </pic:spPr>
                </pic:pic>
              </a:graphicData>
            </a:graphic>
          </wp:inline>
        </w:drawing>
      </w:r>
      <w:r w:rsidRPr="00200EF4">
        <w:rPr>
          <w:b/>
          <w:bCs/>
          <w:noProof/>
          <w:sz w:val="28"/>
          <w:szCs w:val="28"/>
          <w:lang w:val="nl-NL"/>
        </w:rPr>
        <w:drawing>
          <wp:inline distT="0" distB="0" distL="0" distR="0" wp14:anchorId="7A382AE8" wp14:editId="57D302F6">
            <wp:extent cx="2145133" cy="2141220"/>
            <wp:effectExtent l="0" t="0" r="7620" b="0"/>
            <wp:docPr id="418987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3548" name=""/>
                    <pic:cNvPicPr/>
                  </pic:nvPicPr>
                  <pic:blipFill>
                    <a:blip r:embed="rId14"/>
                    <a:stretch>
                      <a:fillRect/>
                    </a:stretch>
                  </pic:blipFill>
                  <pic:spPr>
                    <a:xfrm>
                      <a:off x="0" y="0"/>
                      <a:ext cx="2163138" cy="2159192"/>
                    </a:xfrm>
                    <a:prstGeom prst="rect">
                      <a:avLst/>
                    </a:prstGeom>
                  </pic:spPr>
                </pic:pic>
              </a:graphicData>
            </a:graphic>
          </wp:inline>
        </w:drawing>
      </w:r>
    </w:p>
    <w:p w14:paraId="1D31F08D" w14:textId="77777777" w:rsidR="0078259D" w:rsidRPr="0078259D" w:rsidRDefault="0078259D" w:rsidP="0078259D"/>
    <w:p w14:paraId="02838835" w14:textId="4145BBA2" w:rsidR="006D484F" w:rsidRDefault="00D86C53" w:rsidP="00E15E71">
      <w:pPr>
        <w:pStyle w:val="Kop2"/>
      </w:pPr>
      <w:bookmarkStart w:id="43" w:name="_Toc231292365"/>
      <w:r>
        <w:t>Bijbelverha</w:t>
      </w:r>
      <w:r w:rsidR="00251262">
        <w:t>al</w:t>
      </w:r>
      <w:r>
        <w:t xml:space="preserve"> van Tobit</w:t>
      </w:r>
      <w:bookmarkEnd w:id="43"/>
      <w:r>
        <w:t xml:space="preserve"> </w:t>
      </w:r>
    </w:p>
    <w:p w14:paraId="6DDC09FA" w14:textId="77777777" w:rsidR="00045FFD" w:rsidRPr="00045FFD" w:rsidRDefault="00045FFD" w:rsidP="00045FFD">
      <w:pPr>
        <w:spacing w:before="100" w:beforeAutospacing="1" w:after="100" w:afterAutospacing="1" w:line="240" w:lineRule="auto"/>
        <w:outlineLvl w:val="2"/>
        <w:rPr>
          <w:rFonts w:eastAsia="Times New Roman" w:cs="Times New Roman"/>
          <w:b/>
          <w:bCs/>
          <w:lang w:eastAsia="nl-BE"/>
        </w:rPr>
      </w:pPr>
      <w:bookmarkStart w:id="44" w:name="_Toc231292366"/>
      <w:r w:rsidRPr="00045FFD">
        <w:rPr>
          <w:rFonts w:eastAsia="Times New Roman" w:cs="Times New Roman"/>
          <w:b/>
          <w:bCs/>
          <w:lang w:eastAsia="nl-BE"/>
        </w:rPr>
        <w:t>Tobit en het begraven van de doden.</w:t>
      </w:r>
      <w:bookmarkEnd w:id="44"/>
    </w:p>
    <w:p w14:paraId="2D77A193"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In de tijd dat Tobit leefde, woonde hij ver van zijn thuisland. Daar gebeurden soms nare dingen. Mensen die stierven werden niet altijd met respect behandeld. Soms bleven hun dode lichamen zomaar op straat liggen.</w:t>
      </w:r>
    </w:p>
    <w:p w14:paraId="617E51A7"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Tobit kon dat niet verdragen.</w:t>
      </w:r>
      <w:r w:rsidRPr="00045FFD">
        <w:rPr>
          <w:rFonts w:eastAsia="Times New Roman" w:cs="Times New Roman"/>
          <w:lang w:eastAsia="nl-BE"/>
        </w:rPr>
        <w:br/>
        <w:t>“Niemand mag vergeten worden” dacht hij.</w:t>
      </w:r>
    </w:p>
    <w:p w14:paraId="460F57EC"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’s Nachts, wanneer niemand keek, ging Tobit op pad. Hij nam het lichaam van iemand die gestorven was voorzichtig mee. Met liefde en eerbied begroef hij de dode in de grond. Hij bad een gebed en zorgde dat die persoon een rustplaats kreeg.</w:t>
      </w:r>
    </w:p>
    <w:p w14:paraId="55ACD3EC"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Dat was niet zonder gevaar. De koning had het verboden. Tobit wist dat hij gestraft kon worden. Toch bleef hij het doen, omdat hij vond dat het goed was.</w:t>
      </w:r>
    </w:p>
    <w:p w14:paraId="624AE0BF"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Zo liet Tobit zien wat echte barmhartigheid is:</w:t>
      </w:r>
      <w:r w:rsidRPr="00045FFD">
        <w:rPr>
          <w:rFonts w:eastAsia="Times New Roman" w:cs="Times New Roman"/>
          <w:lang w:eastAsia="nl-BE"/>
        </w:rPr>
        <w:br/>
      </w:r>
      <w:r w:rsidRPr="00045FFD">
        <w:rPr>
          <w:rFonts w:eastAsia="Times New Roman" w:cs="Times New Roman"/>
          <w:b/>
          <w:bCs/>
          <w:lang w:eastAsia="nl-BE"/>
        </w:rPr>
        <w:t>zorgen voor mensen, zelfs als ze er zelf niets meer voor terug kunnen doen.</w:t>
      </w:r>
    </w:p>
    <w:bookmarkEnd w:id="23"/>
    <w:bookmarkEnd w:id="24"/>
    <w:bookmarkEnd w:id="25"/>
    <w:p w14:paraId="12938243" w14:textId="77777777" w:rsidR="00045FFD" w:rsidRDefault="00045FFD" w:rsidP="00045FFD"/>
    <w:p w14:paraId="1AC25534" w14:textId="0784B3E9" w:rsidR="00D64BD2" w:rsidRDefault="00C02D7A" w:rsidP="007949BD">
      <w:pPr>
        <w:pStyle w:val="Kop2"/>
      </w:pPr>
      <w:bookmarkStart w:id="45" w:name="_Toc231292367"/>
      <w:r>
        <w:t>6.6</w:t>
      </w:r>
      <w:r w:rsidR="00C26B63">
        <w:t xml:space="preserve"> Hartenhangertje voor boom</w:t>
      </w:r>
      <w:bookmarkEnd w:id="45"/>
    </w:p>
    <w:p w14:paraId="176DC9DE" w14:textId="7B4F15F8" w:rsidR="00D64BD2" w:rsidRDefault="00D64BD2" w:rsidP="00045FFD">
      <w:hyperlink r:id="rId26" w:history="1">
        <w:r w:rsidRPr="00377DF6">
          <w:rPr>
            <w:rStyle w:val="Hyperlink"/>
          </w:rPr>
          <w:t>https://boekselen.nl/2018/02/diy-hart-hangertje-van-boekpaginas.html</w:t>
        </w:r>
      </w:hyperlink>
    </w:p>
    <w:p w14:paraId="0F6B6782" w14:textId="0E2167C4" w:rsidR="00D64BD2" w:rsidRPr="00045FFD" w:rsidRDefault="00D64BD2" w:rsidP="00045FFD"/>
    <w:sectPr w:rsidR="00D64BD2" w:rsidRPr="00045FFD" w:rsidSect="00D32709">
      <w:footerReference w:type="even" r:id="rId27"/>
      <w:footerReference w:type="default" r:id="rId28"/>
      <w:footerReference w:type="first" r:id="rId29"/>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76C64" w14:textId="77777777" w:rsidR="0086070D" w:rsidRDefault="0086070D" w:rsidP="00542652">
      <w:r>
        <w:separator/>
      </w:r>
    </w:p>
  </w:endnote>
  <w:endnote w:type="continuationSeparator" w:id="0">
    <w:p w14:paraId="5EC55F49" w14:textId="77777777" w:rsidR="0086070D" w:rsidRDefault="0086070D" w:rsidP="00542652">
      <w:r>
        <w:continuationSeparator/>
      </w:r>
    </w:p>
  </w:endnote>
  <w:endnote w:type="continuationNotice" w:id="1">
    <w:p w14:paraId="7C5F8DE2" w14:textId="77777777" w:rsidR="0086070D" w:rsidRDefault="008607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88739" w14:textId="77777777"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6623F8" w:rsidRPr="006623F8">
      <w:rPr>
        <w:bCs/>
        <w:noProof/>
        <w:color w:val="404040" w:themeColor="text1" w:themeTint="BF"/>
        <w:sz w:val="18"/>
        <w:szCs w:val="18"/>
        <w:lang w:val="nl-NL"/>
      </w:rPr>
      <w:t>Titel</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6623F8" w:rsidRPr="006623F8">
      <w:rPr>
        <w:bCs/>
        <w:noProof/>
        <w:color w:val="404040" w:themeColor="text1" w:themeTint="BF"/>
        <w:sz w:val="18"/>
        <w:szCs w:val="18"/>
        <w:lang w:val="nl-NL"/>
      </w:rPr>
      <w:t>jjjj-mm-dd</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A98C"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2336" behindDoc="1" locked="0" layoutInCell="1" allowOverlap="1" wp14:anchorId="428DB6AC" wp14:editId="1C292961">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27FB"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0288" behindDoc="1" locked="0" layoutInCell="1" allowOverlap="1" wp14:anchorId="5D9D02E7" wp14:editId="4E324D68">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46BC4" w14:textId="77777777" w:rsidR="0086070D" w:rsidRDefault="0086070D" w:rsidP="00542652">
      <w:r>
        <w:separator/>
      </w:r>
    </w:p>
  </w:footnote>
  <w:footnote w:type="continuationSeparator" w:id="0">
    <w:p w14:paraId="1EA1C9FF" w14:textId="77777777" w:rsidR="0086070D" w:rsidRDefault="0086070D" w:rsidP="00542652">
      <w:r>
        <w:continuationSeparator/>
      </w:r>
    </w:p>
    <w:p w14:paraId="3FCEFFD2" w14:textId="77777777" w:rsidR="0086070D" w:rsidRDefault="0086070D"/>
    <w:p w14:paraId="0339005F" w14:textId="77777777" w:rsidR="0086070D" w:rsidRDefault="008607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8"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7"/>
  </w:num>
  <w:num w:numId="2" w16cid:durableId="2085225797">
    <w:abstractNumId w:val="7"/>
  </w:num>
  <w:num w:numId="3" w16cid:durableId="210112520">
    <w:abstractNumId w:val="2"/>
  </w:num>
  <w:num w:numId="4" w16cid:durableId="2146391007">
    <w:abstractNumId w:val="7"/>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7"/>
  </w:num>
  <w:num w:numId="6" w16cid:durableId="287706536">
    <w:abstractNumId w:val="4"/>
  </w:num>
  <w:num w:numId="7" w16cid:durableId="2057389921">
    <w:abstractNumId w:val="8"/>
  </w:num>
  <w:num w:numId="8" w16cid:durableId="175048375">
    <w:abstractNumId w:val="6"/>
  </w:num>
  <w:num w:numId="9" w16cid:durableId="336887750">
    <w:abstractNumId w:val="10"/>
  </w:num>
  <w:num w:numId="10" w16cid:durableId="1666779299">
    <w:abstractNumId w:val="1"/>
  </w:num>
  <w:num w:numId="11" w16cid:durableId="1219172945">
    <w:abstractNumId w:val="5"/>
  </w:num>
  <w:num w:numId="12" w16cid:durableId="1852329665">
    <w:abstractNumId w:val="9"/>
  </w:num>
  <w:num w:numId="13" w16cid:durableId="1497765492">
    <w:abstractNumId w:val="0"/>
  </w:num>
  <w:num w:numId="14" w16cid:durableId="1416636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3F8"/>
    <w:rsid w:val="000021A1"/>
    <w:rsid w:val="00005053"/>
    <w:rsid w:val="000079E8"/>
    <w:rsid w:val="00020948"/>
    <w:rsid w:val="0002559F"/>
    <w:rsid w:val="00025782"/>
    <w:rsid w:val="00033709"/>
    <w:rsid w:val="00034324"/>
    <w:rsid w:val="00045EBA"/>
    <w:rsid w:val="00045FFD"/>
    <w:rsid w:val="00050125"/>
    <w:rsid w:val="000561F1"/>
    <w:rsid w:val="000677FE"/>
    <w:rsid w:val="0007314D"/>
    <w:rsid w:val="00074D85"/>
    <w:rsid w:val="00075C30"/>
    <w:rsid w:val="00081A6B"/>
    <w:rsid w:val="000908E8"/>
    <w:rsid w:val="00092C7B"/>
    <w:rsid w:val="000A29F8"/>
    <w:rsid w:val="000A380F"/>
    <w:rsid w:val="000B47EA"/>
    <w:rsid w:val="000C46DE"/>
    <w:rsid w:val="000C5ED7"/>
    <w:rsid w:val="000C68C2"/>
    <w:rsid w:val="000D5051"/>
    <w:rsid w:val="000E0874"/>
    <w:rsid w:val="000E6B20"/>
    <w:rsid w:val="001047F7"/>
    <w:rsid w:val="00105CA3"/>
    <w:rsid w:val="00124E96"/>
    <w:rsid w:val="00125451"/>
    <w:rsid w:val="00127D92"/>
    <w:rsid w:val="00131629"/>
    <w:rsid w:val="001539F1"/>
    <w:rsid w:val="00156BF7"/>
    <w:rsid w:val="001575F6"/>
    <w:rsid w:val="00160C2C"/>
    <w:rsid w:val="0016105D"/>
    <w:rsid w:val="00167FAC"/>
    <w:rsid w:val="001755E4"/>
    <w:rsid w:val="00180DCD"/>
    <w:rsid w:val="00184DC6"/>
    <w:rsid w:val="00184F88"/>
    <w:rsid w:val="001922F9"/>
    <w:rsid w:val="00192F4A"/>
    <w:rsid w:val="0019368F"/>
    <w:rsid w:val="00195631"/>
    <w:rsid w:val="001A5011"/>
    <w:rsid w:val="001A55DA"/>
    <w:rsid w:val="001B489E"/>
    <w:rsid w:val="001B4CC6"/>
    <w:rsid w:val="001B6C8C"/>
    <w:rsid w:val="001C0C5E"/>
    <w:rsid w:val="001C24E0"/>
    <w:rsid w:val="001C2532"/>
    <w:rsid w:val="001C46CC"/>
    <w:rsid w:val="001C6AAE"/>
    <w:rsid w:val="001D0096"/>
    <w:rsid w:val="001E28E7"/>
    <w:rsid w:val="001E2B0B"/>
    <w:rsid w:val="001E41DD"/>
    <w:rsid w:val="001E437D"/>
    <w:rsid w:val="001E7667"/>
    <w:rsid w:val="0020522C"/>
    <w:rsid w:val="002129F8"/>
    <w:rsid w:val="00214930"/>
    <w:rsid w:val="0022385B"/>
    <w:rsid w:val="00225806"/>
    <w:rsid w:val="00225BFD"/>
    <w:rsid w:val="00233D9D"/>
    <w:rsid w:val="00237820"/>
    <w:rsid w:val="00243B99"/>
    <w:rsid w:val="00244327"/>
    <w:rsid w:val="00245C61"/>
    <w:rsid w:val="00247617"/>
    <w:rsid w:val="00250907"/>
    <w:rsid w:val="00251262"/>
    <w:rsid w:val="0025424A"/>
    <w:rsid w:val="0026274E"/>
    <w:rsid w:val="00263E06"/>
    <w:rsid w:val="0026610B"/>
    <w:rsid w:val="002671F5"/>
    <w:rsid w:val="002714E4"/>
    <w:rsid w:val="00282BB1"/>
    <w:rsid w:val="002862E9"/>
    <w:rsid w:val="00287C15"/>
    <w:rsid w:val="00290079"/>
    <w:rsid w:val="00291A98"/>
    <w:rsid w:val="002A2B4D"/>
    <w:rsid w:val="002C02FD"/>
    <w:rsid w:val="002C1830"/>
    <w:rsid w:val="002C6FD7"/>
    <w:rsid w:val="002D29F4"/>
    <w:rsid w:val="002D4C98"/>
    <w:rsid w:val="002D5628"/>
    <w:rsid w:val="002D5C22"/>
    <w:rsid w:val="002E25CA"/>
    <w:rsid w:val="002E4912"/>
    <w:rsid w:val="002E6D87"/>
    <w:rsid w:val="002F323B"/>
    <w:rsid w:val="00305086"/>
    <w:rsid w:val="0031007A"/>
    <w:rsid w:val="0031624F"/>
    <w:rsid w:val="00321DB2"/>
    <w:rsid w:val="0032251D"/>
    <w:rsid w:val="00323038"/>
    <w:rsid w:val="00323F26"/>
    <w:rsid w:val="00342B58"/>
    <w:rsid w:val="0034324A"/>
    <w:rsid w:val="00344488"/>
    <w:rsid w:val="00355407"/>
    <w:rsid w:val="003556C8"/>
    <w:rsid w:val="003569C5"/>
    <w:rsid w:val="00366D4E"/>
    <w:rsid w:val="00366D5B"/>
    <w:rsid w:val="00374E2A"/>
    <w:rsid w:val="003770F7"/>
    <w:rsid w:val="00377AFC"/>
    <w:rsid w:val="0039133C"/>
    <w:rsid w:val="003A7EB5"/>
    <w:rsid w:val="003B7C54"/>
    <w:rsid w:val="003C2B31"/>
    <w:rsid w:val="003C3080"/>
    <w:rsid w:val="003C365A"/>
    <w:rsid w:val="003C72DF"/>
    <w:rsid w:val="003D02CD"/>
    <w:rsid w:val="003D42FA"/>
    <w:rsid w:val="003F3644"/>
    <w:rsid w:val="003F3B3F"/>
    <w:rsid w:val="004042E1"/>
    <w:rsid w:val="00405283"/>
    <w:rsid w:val="00414C8E"/>
    <w:rsid w:val="00424A70"/>
    <w:rsid w:val="004264BD"/>
    <w:rsid w:val="004305D4"/>
    <w:rsid w:val="004359EC"/>
    <w:rsid w:val="00437BBA"/>
    <w:rsid w:val="004428B9"/>
    <w:rsid w:val="00442F4C"/>
    <w:rsid w:val="004440C8"/>
    <w:rsid w:val="00450BE0"/>
    <w:rsid w:val="00456013"/>
    <w:rsid w:val="00456B7A"/>
    <w:rsid w:val="0046180B"/>
    <w:rsid w:val="004654C4"/>
    <w:rsid w:val="00475418"/>
    <w:rsid w:val="0047687E"/>
    <w:rsid w:val="00477C62"/>
    <w:rsid w:val="004907B9"/>
    <w:rsid w:val="004A3E71"/>
    <w:rsid w:val="004A7C23"/>
    <w:rsid w:val="004B5378"/>
    <w:rsid w:val="004C250C"/>
    <w:rsid w:val="004C3FCD"/>
    <w:rsid w:val="004D062F"/>
    <w:rsid w:val="004F3F3D"/>
    <w:rsid w:val="004F4BAD"/>
    <w:rsid w:val="004F5EB3"/>
    <w:rsid w:val="004F670C"/>
    <w:rsid w:val="00507B8D"/>
    <w:rsid w:val="0051512A"/>
    <w:rsid w:val="0051626C"/>
    <w:rsid w:val="00516CF6"/>
    <w:rsid w:val="005171AB"/>
    <w:rsid w:val="0052212F"/>
    <w:rsid w:val="00527E33"/>
    <w:rsid w:val="00527EA4"/>
    <w:rsid w:val="00531181"/>
    <w:rsid w:val="005365F3"/>
    <w:rsid w:val="00540D10"/>
    <w:rsid w:val="00542652"/>
    <w:rsid w:val="005555AB"/>
    <w:rsid w:val="0055574D"/>
    <w:rsid w:val="0056170F"/>
    <w:rsid w:val="00565A69"/>
    <w:rsid w:val="00571603"/>
    <w:rsid w:val="00573614"/>
    <w:rsid w:val="00581FF6"/>
    <w:rsid w:val="00582D2E"/>
    <w:rsid w:val="0058457E"/>
    <w:rsid w:val="005855A8"/>
    <w:rsid w:val="00587F9C"/>
    <w:rsid w:val="005A6E1D"/>
    <w:rsid w:val="005B6E7C"/>
    <w:rsid w:val="005B732D"/>
    <w:rsid w:val="005C2046"/>
    <w:rsid w:val="005C4006"/>
    <w:rsid w:val="005E1C22"/>
    <w:rsid w:val="005F34C2"/>
    <w:rsid w:val="0060187B"/>
    <w:rsid w:val="00602896"/>
    <w:rsid w:val="00620A2B"/>
    <w:rsid w:val="00621CBE"/>
    <w:rsid w:val="00637F13"/>
    <w:rsid w:val="00640317"/>
    <w:rsid w:val="00643BB3"/>
    <w:rsid w:val="00645DF8"/>
    <w:rsid w:val="006505A5"/>
    <w:rsid w:val="0065447F"/>
    <w:rsid w:val="00657AE7"/>
    <w:rsid w:val="0066156C"/>
    <w:rsid w:val="006623F8"/>
    <w:rsid w:val="0066310A"/>
    <w:rsid w:val="00664D1D"/>
    <w:rsid w:val="00675BA9"/>
    <w:rsid w:val="0068504D"/>
    <w:rsid w:val="006872E7"/>
    <w:rsid w:val="006903EF"/>
    <w:rsid w:val="006918BA"/>
    <w:rsid w:val="00692DD9"/>
    <w:rsid w:val="006A0184"/>
    <w:rsid w:val="006A56DF"/>
    <w:rsid w:val="006A5A53"/>
    <w:rsid w:val="006B1873"/>
    <w:rsid w:val="006B1A13"/>
    <w:rsid w:val="006B3DD8"/>
    <w:rsid w:val="006C62EF"/>
    <w:rsid w:val="006D31B8"/>
    <w:rsid w:val="006D3F09"/>
    <w:rsid w:val="006D4032"/>
    <w:rsid w:val="006D484F"/>
    <w:rsid w:val="006E114C"/>
    <w:rsid w:val="006F5280"/>
    <w:rsid w:val="00701086"/>
    <w:rsid w:val="00704C5C"/>
    <w:rsid w:val="007115EE"/>
    <w:rsid w:val="00711A8E"/>
    <w:rsid w:val="0071469E"/>
    <w:rsid w:val="00716850"/>
    <w:rsid w:val="00717D7A"/>
    <w:rsid w:val="00721437"/>
    <w:rsid w:val="00727F36"/>
    <w:rsid w:val="00732714"/>
    <w:rsid w:val="00733752"/>
    <w:rsid w:val="00736A85"/>
    <w:rsid w:val="00737230"/>
    <w:rsid w:val="00742BE1"/>
    <w:rsid w:val="00752236"/>
    <w:rsid w:val="00765F33"/>
    <w:rsid w:val="00766DA3"/>
    <w:rsid w:val="007755A0"/>
    <w:rsid w:val="007755F9"/>
    <w:rsid w:val="0078259D"/>
    <w:rsid w:val="00786D3A"/>
    <w:rsid w:val="00790DA0"/>
    <w:rsid w:val="007913F3"/>
    <w:rsid w:val="00791ABB"/>
    <w:rsid w:val="00794771"/>
    <w:rsid w:val="007949BD"/>
    <w:rsid w:val="00794B76"/>
    <w:rsid w:val="007A49B8"/>
    <w:rsid w:val="007A538B"/>
    <w:rsid w:val="007A53D4"/>
    <w:rsid w:val="007A7794"/>
    <w:rsid w:val="007B320E"/>
    <w:rsid w:val="007B4ED4"/>
    <w:rsid w:val="007C1831"/>
    <w:rsid w:val="007C3BD2"/>
    <w:rsid w:val="007C4B11"/>
    <w:rsid w:val="007C6AAD"/>
    <w:rsid w:val="007C79A1"/>
    <w:rsid w:val="007D5840"/>
    <w:rsid w:val="007D7685"/>
    <w:rsid w:val="007E5B89"/>
    <w:rsid w:val="007E5CF1"/>
    <w:rsid w:val="007E6DC0"/>
    <w:rsid w:val="007F00C2"/>
    <w:rsid w:val="007F27AB"/>
    <w:rsid w:val="007F30EF"/>
    <w:rsid w:val="00803E9F"/>
    <w:rsid w:val="0082029D"/>
    <w:rsid w:val="00823B30"/>
    <w:rsid w:val="00823C00"/>
    <w:rsid w:val="00824041"/>
    <w:rsid w:val="00830982"/>
    <w:rsid w:val="00831D21"/>
    <w:rsid w:val="00832EE1"/>
    <w:rsid w:val="00833007"/>
    <w:rsid w:val="00844A02"/>
    <w:rsid w:val="0085538C"/>
    <w:rsid w:val="0086070D"/>
    <w:rsid w:val="00861A96"/>
    <w:rsid w:val="00863F63"/>
    <w:rsid w:val="008672B9"/>
    <w:rsid w:val="00876958"/>
    <w:rsid w:val="00884763"/>
    <w:rsid w:val="008854E2"/>
    <w:rsid w:val="008A1FC5"/>
    <w:rsid w:val="008A2765"/>
    <w:rsid w:val="008A5DFF"/>
    <w:rsid w:val="008B663C"/>
    <w:rsid w:val="008B6E70"/>
    <w:rsid w:val="008C12A9"/>
    <w:rsid w:val="008C75AF"/>
    <w:rsid w:val="008D0B83"/>
    <w:rsid w:val="008D4918"/>
    <w:rsid w:val="008E2108"/>
    <w:rsid w:val="008E3DF9"/>
    <w:rsid w:val="008E65BF"/>
    <w:rsid w:val="008F1431"/>
    <w:rsid w:val="00900DA2"/>
    <w:rsid w:val="0090100B"/>
    <w:rsid w:val="00901832"/>
    <w:rsid w:val="0090340D"/>
    <w:rsid w:val="00903EB4"/>
    <w:rsid w:val="0090582A"/>
    <w:rsid w:val="00907235"/>
    <w:rsid w:val="009123EA"/>
    <w:rsid w:val="009177D1"/>
    <w:rsid w:val="009216D1"/>
    <w:rsid w:val="009265A6"/>
    <w:rsid w:val="009327EA"/>
    <w:rsid w:val="00933208"/>
    <w:rsid w:val="009439EA"/>
    <w:rsid w:val="00943AF2"/>
    <w:rsid w:val="00951BCA"/>
    <w:rsid w:val="00954509"/>
    <w:rsid w:val="00955F77"/>
    <w:rsid w:val="009753A7"/>
    <w:rsid w:val="00980DCE"/>
    <w:rsid w:val="00982889"/>
    <w:rsid w:val="00983866"/>
    <w:rsid w:val="00993FF4"/>
    <w:rsid w:val="0099620A"/>
    <w:rsid w:val="009A6EA2"/>
    <w:rsid w:val="009B235B"/>
    <w:rsid w:val="009B3FB5"/>
    <w:rsid w:val="009B4946"/>
    <w:rsid w:val="009B63B2"/>
    <w:rsid w:val="009C0153"/>
    <w:rsid w:val="009D0714"/>
    <w:rsid w:val="009D610A"/>
    <w:rsid w:val="009D7D68"/>
    <w:rsid w:val="009E61A9"/>
    <w:rsid w:val="009F000C"/>
    <w:rsid w:val="009F37B2"/>
    <w:rsid w:val="009F5D57"/>
    <w:rsid w:val="00A0066B"/>
    <w:rsid w:val="00A04E1D"/>
    <w:rsid w:val="00A4033D"/>
    <w:rsid w:val="00A442E2"/>
    <w:rsid w:val="00A44960"/>
    <w:rsid w:val="00A50A27"/>
    <w:rsid w:val="00A52375"/>
    <w:rsid w:val="00A52B82"/>
    <w:rsid w:val="00A64B25"/>
    <w:rsid w:val="00A72D9E"/>
    <w:rsid w:val="00A75144"/>
    <w:rsid w:val="00A75F66"/>
    <w:rsid w:val="00A84694"/>
    <w:rsid w:val="00A853B3"/>
    <w:rsid w:val="00A90E5B"/>
    <w:rsid w:val="00A97413"/>
    <w:rsid w:val="00AB68EC"/>
    <w:rsid w:val="00AC43ED"/>
    <w:rsid w:val="00AD63AA"/>
    <w:rsid w:val="00AE042D"/>
    <w:rsid w:val="00AE29B3"/>
    <w:rsid w:val="00AE3D10"/>
    <w:rsid w:val="00AE57DC"/>
    <w:rsid w:val="00AE6963"/>
    <w:rsid w:val="00AF2EA8"/>
    <w:rsid w:val="00B0652B"/>
    <w:rsid w:val="00B10628"/>
    <w:rsid w:val="00B3089F"/>
    <w:rsid w:val="00B333D2"/>
    <w:rsid w:val="00B33B85"/>
    <w:rsid w:val="00B42F65"/>
    <w:rsid w:val="00B45EA0"/>
    <w:rsid w:val="00B46550"/>
    <w:rsid w:val="00B46939"/>
    <w:rsid w:val="00B51E01"/>
    <w:rsid w:val="00B529BE"/>
    <w:rsid w:val="00B53A4E"/>
    <w:rsid w:val="00B561ED"/>
    <w:rsid w:val="00B614E7"/>
    <w:rsid w:val="00B6362D"/>
    <w:rsid w:val="00B63B81"/>
    <w:rsid w:val="00B63F76"/>
    <w:rsid w:val="00B66369"/>
    <w:rsid w:val="00B74B05"/>
    <w:rsid w:val="00B76D07"/>
    <w:rsid w:val="00B9059A"/>
    <w:rsid w:val="00B921C9"/>
    <w:rsid w:val="00B9372F"/>
    <w:rsid w:val="00B965B4"/>
    <w:rsid w:val="00BC28E3"/>
    <w:rsid w:val="00BC3446"/>
    <w:rsid w:val="00BC3CC1"/>
    <w:rsid w:val="00BD17BC"/>
    <w:rsid w:val="00BD33F0"/>
    <w:rsid w:val="00BE5126"/>
    <w:rsid w:val="00BE6CA3"/>
    <w:rsid w:val="00BF535C"/>
    <w:rsid w:val="00C02D7A"/>
    <w:rsid w:val="00C02ED3"/>
    <w:rsid w:val="00C06487"/>
    <w:rsid w:val="00C21A7A"/>
    <w:rsid w:val="00C22099"/>
    <w:rsid w:val="00C2499F"/>
    <w:rsid w:val="00C26B63"/>
    <w:rsid w:val="00C3301F"/>
    <w:rsid w:val="00C348E8"/>
    <w:rsid w:val="00C34916"/>
    <w:rsid w:val="00C40857"/>
    <w:rsid w:val="00C41398"/>
    <w:rsid w:val="00C42227"/>
    <w:rsid w:val="00C430DD"/>
    <w:rsid w:val="00C43477"/>
    <w:rsid w:val="00C73101"/>
    <w:rsid w:val="00C76013"/>
    <w:rsid w:val="00C814C4"/>
    <w:rsid w:val="00C86951"/>
    <w:rsid w:val="00C872DA"/>
    <w:rsid w:val="00C918F9"/>
    <w:rsid w:val="00C926CA"/>
    <w:rsid w:val="00C93D8E"/>
    <w:rsid w:val="00C9554E"/>
    <w:rsid w:val="00CA1BF4"/>
    <w:rsid w:val="00CA2ADD"/>
    <w:rsid w:val="00CA70E6"/>
    <w:rsid w:val="00CB1B2C"/>
    <w:rsid w:val="00CB20BE"/>
    <w:rsid w:val="00CC1472"/>
    <w:rsid w:val="00CC45E2"/>
    <w:rsid w:val="00CC5998"/>
    <w:rsid w:val="00CC608A"/>
    <w:rsid w:val="00CD671B"/>
    <w:rsid w:val="00CF2CFC"/>
    <w:rsid w:val="00D01A33"/>
    <w:rsid w:val="00D07FBD"/>
    <w:rsid w:val="00D115F4"/>
    <w:rsid w:val="00D14B29"/>
    <w:rsid w:val="00D153F1"/>
    <w:rsid w:val="00D1722D"/>
    <w:rsid w:val="00D2120A"/>
    <w:rsid w:val="00D24E49"/>
    <w:rsid w:val="00D25D91"/>
    <w:rsid w:val="00D27963"/>
    <w:rsid w:val="00D32709"/>
    <w:rsid w:val="00D3330C"/>
    <w:rsid w:val="00D35E05"/>
    <w:rsid w:val="00D362EB"/>
    <w:rsid w:val="00D46BAD"/>
    <w:rsid w:val="00D46EBE"/>
    <w:rsid w:val="00D47932"/>
    <w:rsid w:val="00D57927"/>
    <w:rsid w:val="00D62CAD"/>
    <w:rsid w:val="00D64BD2"/>
    <w:rsid w:val="00D656D9"/>
    <w:rsid w:val="00D71FD9"/>
    <w:rsid w:val="00D86C53"/>
    <w:rsid w:val="00D91EDD"/>
    <w:rsid w:val="00D96EC1"/>
    <w:rsid w:val="00DA1531"/>
    <w:rsid w:val="00DA2DE5"/>
    <w:rsid w:val="00DA38B5"/>
    <w:rsid w:val="00DB4464"/>
    <w:rsid w:val="00DB668E"/>
    <w:rsid w:val="00DB7F43"/>
    <w:rsid w:val="00DC1E08"/>
    <w:rsid w:val="00DC70B5"/>
    <w:rsid w:val="00DD19D2"/>
    <w:rsid w:val="00DF09AC"/>
    <w:rsid w:val="00DF17C0"/>
    <w:rsid w:val="00DF20AB"/>
    <w:rsid w:val="00DF6328"/>
    <w:rsid w:val="00E01211"/>
    <w:rsid w:val="00E02A25"/>
    <w:rsid w:val="00E02E0C"/>
    <w:rsid w:val="00E03F61"/>
    <w:rsid w:val="00E04192"/>
    <w:rsid w:val="00E125D6"/>
    <w:rsid w:val="00E14D4A"/>
    <w:rsid w:val="00E15A83"/>
    <w:rsid w:val="00E15E71"/>
    <w:rsid w:val="00E2096D"/>
    <w:rsid w:val="00E2329C"/>
    <w:rsid w:val="00E27E09"/>
    <w:rsid w:val="00E41C07"/>
    <w:rsid w:val="00E444E7"/>
    <w:rsid w:val="00E47C80"/>
    <w:rsid w:val="00E50F3A"/>
    <w:rsid w:val="00E53ADC"/>
    <w:rsid w:val="00E557ED"/>
    <w:rsid w:val="00E739F0"/>
    <w:rsid w:val="00E73A6D"/>
    <w:rsid w:val="00E75062"/>
    <w:rsid w:val="00E8057D"/>
    <w:rsid w:val="00E81306"/>
    <w:rsid w:val="00E818E8"/>
    <w:rsid w:val="00E82741"/>
    <w:rsid w:val="00E911BF"/>
    <w:rsid w:val="00E929A2"/>
    <w:rsid w:val="00E94E6B"/>
    <w:rsid w:val="00E95386"/>
    <w:rsid w:val="00E96F1F"/>
    <w:rsid w:val="00EA6F08"/>
    <w:rsid w:val="00EB3154"/>
    <w:rsid w:val="00EB3381"/>
    <w:rsid w:val="00EC194F"/>
    <w:rsid w:val="00EC3B8F"/>
    <w:rsid w:val="00EC71BD"/>
    <w:rsid w:val="00EE1643"/>
    <w:rsid w:val="00EF0587"/>
    <w:rsid w:val="00EF1C47"/>
    <w:rsid w:val="00EF1D47"/>
    <w:rsid w:val="00F01269"/>
    <w:rsid w:val="00F01521"/>
    <w:rsid w:val="00F14746"/>
    <w:rsid w:val="00F2108F"/>
    <w:rsid w:val="00F22262"/>
    <w:rsid w:val="00F24820"/>
    <w:rsid w:val="00F2707D"/>
    <w:rsid w:val="00F368FE"/>
    <w:rsid w:val="00F37790"/>
    <w:rsid w:val="00F4323E"/>
    <w:rsid w:val="00F5043B"/>
    <w:rsid w:val="00F62FF5"/>
    <w:rsid w:val="00F65275"/>
    <w:rsid w:val="00F70B2F"/>
    <w:rsid w:val="00F740A4"/>
    <w:rsid w:val="00F75290"/>
    <w:rsid w:val="00F76766"/>
    <w:rsid w:val="00F82436"/>
    <w:rsid w:val="00F82561"/>
    <w:rsid w:val="00F83C5B"/>
    <w:rsid w:val="00F8750F"/>
    <w:rsid w:val="00F91AC0"/>
    <w:rsid w:val="00F9313C"/>
    <w:rsid w:val="00F93C1B"/>
    <w:rsid w:val="00F96041"/>
    <w:rsid w:val="00F96046"/>
    <w:rsid w:val="00FA0905"/>
    <w:rsid w:val="00FA6EC9"/>
    <w:rsid w:val="00FB2342"/>
    <w:rsid w:val="00FC7F8E"/>
    <w:rsid w:val="00FD7204"/>
    <w:rsid w:val="00FE01AE"/>
    <w:rsid w:val="00FE37BB"/>
    <w:rsid w:val="00FF6089"/>
    <w:rsid w:val="00FF6742"/>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B9E56"/>
  <w15:docId w15:val="{F52D10D1-6FE2-412D-93AE-6FE09036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114C"/>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033709"/>
    <w:pPr>
      <w:tabs>
        <w:tab w:val="right" w:leader="dot" w:pos="9070"/>
      </w:tabs>
      <w:spacing w:after="0" w:line="240" w:lineRule="auto"/>
      <w:ind w:left="737" w:hanging="737"/>
    </w:pPr>
    <w:rPr>
      <w:rFonts w:eastAsia="Aptos" w:cs="Times New Roman"/>
      <w:b/>
      <w:bCs/>
      <w:noProof/>
      <w:lang w:val="nl-NL"/>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Kopvaninhoudsopgave">
    <w:name w:val="TOC Heading"/>
    <w:basedOn w:val="Kop1"/>
    <w:next w:val="Standaard"/>
    <w:uiPriority w:val="39"/>
    <w:unhideWhenUsed/>
    <w:qFormat/>
    <w:rsid w:val="00C86951"/>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boekselen.nl/2018/02/diy-hart-hangertje-van-boekpaginas.html"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katholiekonderwijs.vlaanderen/leeftocht/ontdek-alle-nummers"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l.geeraerts\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3CDF8938A24A98B49B6CCD2CFC9874"/>
        <w:category>
          <w:name w:val="Algemeen"/>
          <w:gallery w:val="placeholder"/>
        </w:category>
        <w:types>
          <w:type w:val="bbPlcHdr"/>
        </w:types>
        <w:behaviors>
          <w:behavior w:val="content"/>
        </w:behaviors>
        <w:guid w:val="{7948729B-6A05-43D1-B477-BAFCBA365876}"/>
      </w:docPartPr>
      <w:docPartBody>
        <w:p w:rsidR="00B47BA9" w:rsidRDefault="00B47BA9">
          <w:pPr>
            <w:pStyle w:val="993CDF8938A24A98B49B6CCD2CFC9874"/>
          </w:pPr>
          <w:r>
            <w:rPr>
              <w:rStyle w:val="Tekstvantijdelijkeaanduiding"/>
            </w:rPr>
            <w:t>Afdeling</w:t>
          </w:r>
        </w:p>
      </w:docPartBody>
    </w:docPart>
    <w:docPart>
      <w:docPartPr>
        <w:name w:val="0782E41F53E5490FB2FAFD4DDF1D2995"/>
        <w:category>
          <w:name w:val="Algemeen"/>
          <w:gallery w:val="placeholder"/>
        </w:category>
        <w:types>
          <w:type w:val="bbPlcHdr"/>
        </w:types>
        <w:behaviors>
          <w:behavior w:val="content"/>
        </w:behaviors>
        <w:guid w:val="{1DD6EEC5-141F-41FC-8DA1-A9190A2B901C}"/>
      </w:docPartPr>
      <w:docPartBody>
        <w:p w:rsidR="00B47BA9" w:rsidRDefault="00B47BA9">
          <w:pPr>
            <w:pStyle w:val="0782E41F53E5490FB2FAFD4DDF1D2995"/>
          </w:pPr>
          <w:r>
            <w:rPr>
              <w:rStyle w:val="Tekstvantijdelijkeaanduiding"/>
            </w:rPr>
            <w:t>Cluster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1D"/>
    <w:rsid w:val="000677FE"/>
    <w:rsid w:val="001D4713"/>
    <w:rsid w:val="001E2E80"/>
    <w:rsid w:val="00215429"/>
    <w:rsid w:val="00243B99"/>
    <w:rsid w:val="0037166B"/>
    <w:rsid w:val="007A7794"/>
    <w:rsid w:val="00884763"/>
    <w:rsid w:val="0093361D"/>
    <w:rsid w:val="00993FF4"/>
    <w:rsid w:val="00B42F65"/>
    <w:rsid w:val="00B47BA9"/>
    <w:rsid w:val="00BA69F6"/>
    <w:rsid w:val="00CF03D1"/>
    <w:rsid w:val="00E2329C"/>
    <w:rsid w:val="00F318A8"/>
    <w:rsid w:val="00FC7F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993CDF8938A24A98B49B6CCD2CFC9874">
    <w:name w:val="993CDF8938A24A98B49B6CCD2CFC9874"/>
  </w:style>
  <w:style w:type="paragraph" w:customStyle="1" w:styleId="0782E41F53E5490FB2FAFD4DDF1D2995">
    <w:name w:val="0782E41F53E5490FB2FAFD4DDF1D29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28877884037D43839CFF8B2B88D14E" ma:contentTypeVersion="4" ma:contentTypeDescription="Create a new document." ma:contentTypeScope="" ma:versionID="34a804d87e795c03c543a34f36b9bbc7">
  <xsd:schema xmlns:xsd="http://www.w3.org/2001/XMLSchema" xmlns:xs="http://www.w3.org/2001/XMLSchema" xmlns:p="http://schemas.microsoft.com/office/2006/metadata/properties" xmlns:ns2="681acb0a-4e9f-48e7-8228-eb640ebc46af" targetNamespace="http://schemas.microsoft.com/office/2006/metadata/properties" ma:root="true" ma:fieldsID="2390af695af2f428fffea6071918a3ca" ns2:_="">
    <xsd:import namespace="681acb0a-4e9f-48e7-8228-eb640ebc4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acb0a-4e9f-48e7-8228-eb640ebc4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188AED-42AC-46E3-884C-02A5EE0B80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3FDB1F-C9CD-458F-8AE1-4D303200B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acb0a-4e9f-48e7-8228-eb640ebc4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ADC10AB2-8C65-4D1F-8A54-1B744A1B41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Document_staand</Template>
  <TotalTime>181</TotalTime>
  <Pages>15</Pages>
  <Words>2505</Words>
  <Characters>13780</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Geeraerts</dc:creator>
  <cp:lastModifiedBy>Christel Geeraerts</cp:lastModifiedBy>
  <cp:revision>123</cp:revision>
  <dcterms:created xsi:type="dcterms:W3CDTF">2026-06-01T13:16:00Z</dcterms:created>
  <dcterms:modified xsi:type="dcterms:W3CDTF">2026-06-02T10:44:00Z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0x010100B428877884037D43839CFF8B2B88D14E</vt:lpwstr>
  </property>
</Properties>
</file>