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D3BD6" w14:textId="68F14B41" w:rsidR="00092C7B" w:rsidRPr="00424A70" w:rsidRDefault="00284AA2" w:rsidP="00424A70">
      <w:pPr>
        <w:spacing w:after="0"/>
        <w:rPr>
          <w:b/>
          <w:bCs/>
          <w:color w:val="AE2081" w:themeColor="accent1"/>
          <w:sz w:val="28"/>
          <w:szCs w:val="28"/>
        </w:rPr>
      </w:pPr>
      <w:r>
        <w:rPr>
          <w:b/>
          <w:noProof/>
          <w:sz w:val="24"/>
          <w:szCs w:val="24"/>
        </w:rPr>
        <w:drawing>
          <wp:anchor distT="0" distB="0" distL="114300" distR="114300" simplePos="0" relativeHeight="251658241" behindDoc="1" locked="0" layoutInCell="1" allowOverlap="1" wp14:anchorId="703CA4A2" wp14:editId="0BE0F241">
            <wp:simplePos x="0" y="0"/>
            <wp:positionH relativeFrom="margin">
              <wp:align>right</wp:align>
            </wp:positionH>
            <wp:positionV relativeFrom="paragraph">
              <wp:posOffset>-2540</wp:posOffset>
            </wp:positionV>
            <wp:extent cx="1524000" cy="581025"/>
            <wp:effectExtent l="0" t="0" r="0" b="9525"/>
            <wp:wrapNone/>
            <wp:docPr id="8204338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pic:spPr>
                </pic:pic>
              </a:graphicData>
            </a:graphic>
            <wp14:sizeRelH relativeFrom="margin">
              <wp14:pctWidth>0</wp14:pctWidth>
            </wp14:sizeRelH>
            <wp14:sizeRelV relativeFrom="margin">
              <wp14:pctHeight>0</wp14:pctHeight>
            </wp14:sizeRelV>
          </wp:anchor>
        </w:drawing>
      </w:r>
      <w:r w:rsidR="00092C7B" w:rsidRPr="00424A70">
        <w:rPr>
          <w:b/>
          <w:bCs/>
          <w:color w:val="AE2081" w:themeColor="accent1"/>
          <w:sz w:val="28"/>
          <w:szCs w:val="28"/>
        </w:rPr>
        <w:t>Katholiek Onderwijs Vlaanderen</w:t>
      </w:r>
    </w:p>
    <w:p w14:paraId="50AD3FE8" w14:textId="4458758B" w:rsidR="00AE57DC" w:rsidRDefault="00000000" w:rsidP="00424A70">
      <w:pPr>
        <w:spacing w:after="0"/>
        <w:rPr>
          <w:b/>
          <w:sz w:val="24"/>
          <w:szCs w:val="24"/>
        </w:rPr>
      </w:pPr>
      <w:sdt>
        <w:sdtPr>
          <w:rPr>
            <w:b/>
            <w:sz w:val="24"/>
            <w:szCs w:val="24"/>
          </w:rPr>
          <w:alias w:val="Dienst"/>
          <w:tag w:val="Dienst"/>
          <w:id w:val="-898982075"/>
          <w:placeholder>
            <w:docPart w:val="B1132D555E874548BD919283653F6187"/>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532ACD">
            <w:rPr>
              <w:b/>
              <w:sz w:val="24"/>
              <w:szCs w:val="24"/>
            </w:rPr>
            <w:t>Stafdienst</w:t>
          </w:r>
        </w:sdtContent>
      </w:sdt>
    </w:p>
    <w:sdt>
      <w:sdtPr>
        <w:rPr>
          <w:sz w:val="24"/>
          <w:szCs w:val="24"/>
        </w:rPr>
        <w:alias w:val="Team"/>
        <w:tag w:val="Team"/>
        <w:id w:val="-854424336"/>
        <w:placeholder>
          <w:docPart w:val="125B8AEF27FB4FB5890CF7AC9C6CEA8C"/>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21799158" w14:textId="1EBA5BB2" w:rsidR="00AE57DC" w:rsidRDefault="00C056E5" w:rsidP="00424A70">
          <w:pPr>
            <w:spacing w:after="0"/>
            <w:rPr>
              <w:sz w:val="24"/>
              <w:szCs w:val="24"/>
            </w:rPr>
          </w:pPr>
          <w:r>
            <w:rPr>
              <w:sz w:val="24"/>
              <w:szCs w:val="24"/>
            </w:rPr>
            <w:t>Team identiteit</w:t>
          </w:r>
        </w:p>
      </w:sdtContent>
    </w:sdt>
    <w:p w14:paraId="4FC9A7E5" w14:textId="3C56CC88" w:rsidR="00342B58" w:rsidRPr="00424A70" w:rsidRDefault="006D4568" w:rsidP="02D31440">
      <w:pPr>
        <w:pStyle w:val="Datumdocument"/>
        <w:spacing w:after="0"/>
        <w:rPr>
          <w:b w:val="0"/>
        </w:rPr>
      </w:pPr>
      <w:bookmarkStart w:id="0" w:name="Datum"/>
      <w:bookmarkEnd w:id="0"/>
      <w:r>
        <w:rPr>
          <w:b w:val="0"/>
        </w:rPr>
        <w:t>2025</w:t>
      </w:r>
      <w:r w:rsidR="00342B58">
        <w:rPr>
          <w:b w:val="0"/>
        </w:rPr>
        <w:t>-</w:t>
      </w:r>
      <w:r>
        <w:rPr>
          <w:b w:val="0"/>
        </w:rPr>
        <w:t>02</w:t>
      </w:r>
      <w:r w:rsidR="00342B58">
        <w:rPr>
          <w:b w:val="0"/>
        </w:rPr>
        <w:t>-</w:t>
      </w:r>
      <w:r w:rsidR="2B43BBD0">
        <w:rPr>
          <w:b w:val="0"/>
        </w:rPr>
        <w:t>25</w:t>
      </w:r>
    </w:p>
    <w:p w14:paraId="063AEE9C" w14:textId="240F936B" w:rsidR="00127D92" w:rsidRDefault="00342B58" w:rsidP="00531181">
      <w:pPr>
        <w:spacing w:line="120" w:lineRule="auto"/>
      </w:pPr>
      <w:r>
        <w:rPr>
          <w:noProof/>
        </w:rPr>
        <w:drawing>
          <wp:inline distT="0" distB="0" distL="0" distR="0" wp14:anchorId="176721D4" wp14:editId="35D7B7A2">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019A4132" w14:textId="1800F585" w:rsidR="0042053F" w:rsidRPr="00396A0C" w:rsidRDefault="00284AA2" w:rsidP="00737230">
      <w:pPr>
        <w:pStyle w:val="Titel"/>
        <w:rPr>
          <w:color w:val="AE2081" w:themeColor="accent1"/>
          <w:sz w:val="36"/>
          <w:szCs w:val="144"/>
        </w:rPr>
      </w:pPr>
      <w:r w:rsidRPr="00396A0C">
        <w:rPr>
          <w:noProof/>
          <w:sz w:val="36"/>
          <w:szCs w:val="144"/>
        </w:rPr>
        <w:drawing>
          <wp:anchor distT="0" distB="0" distL="114300" distR="114300" simplePos="0" relativeHeight="251658240" behindDoc="0" locked="0" layoutInCell="1" allowOverlap="1" wp14:anchorId="5656C3A4" wp14:editId="1A1C765E">
            <wp:simplePos x="0" y="0"/>
            <wp:positionH relativeFrom="margin">
              <wp:posOffset>3602990</wp:posOffset>
            </wp:positionH>
            <wp:positionV relativeFrom="paragraph">
              <wp:posOffset>8890</wp:posOffset>
            </wp:positionV>
            <wp:extent cx="2253615" cy="2604135"/>
            <wp:effectExtent l="0" t="0" r="0" b="5715"/>
            <wp:wrapSquare wrapText="bothSides"/>
            <wp:docPr id="1881994913" name="Afbeelding 1881994913" descr="Afbeelding met tekening, verven, schets,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4913" name="Afbeelding 1881994913" descr="Afbeelding met tekening, verven, schets, illustratie&#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48A" w:rsidRPr="00396A0C">
        <w:rPr>
          <w:color w:val="AE2081" w:themeColor="accent1"/>
          <w:sz w:val="36"/>
          <w:szCs w:val="144"/>
        </w:rPr>
        <w:t xml:space="preserve">Gebedsviering </w:t>
      </w:r>
      <w:r w:rsidR="006D596E" w:rsidRPr="00396A0C">
        <w:rPr>
          <w:color w:val="AE2081" w:themeColor="accent1"/>
          <w:sz w:val="36"/>
          <w:szCs w:val="144"/>
        </w:rPr>
        <w:t xml:space="preserve">voor het einde van het schooljaar </w:t>
      </w:r>
    </w:p>
    <w:p w14:paraId="15B2A60B" w14:textId="7C150798" w:rsidR="0042053F" w:rsidRDefault="0042053F" w:rsidP="00737230">
      <w:pPr>
        <w:pStyle w:val="Titel"/>
        <w:rPr>
          <w:color w:val="AE2081" w:themeColor="accent1"/>
        </w:rPr>
      </w:pPr>
    </w:p>
    <w:p w14:paraId="7826A673" w14:textId="70CD88AB" w:rsidR="00980E0E" w:rsidRDefault="006537EB" w:rsidP="0042053F">
      <w:pPr>
        <w:pStyle w:val="Titel"/>
        <w:rPr>
          <w:color w:val="AE2081" w:themeColor="accent1"/>
        </w:rPr>
      </w:pPr>
      <w:r>
        <w:rPr>
          <w:color w:val="AE2081" w:themeColor="accent1"/>
        </w:rPr>
        <w:t>T</w:t>
      </w:r>
      <w:r w:rsidR="00A52CDE">
        <w:rPr>
          <w:color w:val="AE2081" w:themeColor="accent1"/>
        </w:rPr>
        <w:t>erug van weggeweest</w:t>
      </w:r>
      <w:r w:rsidR="000B3E10" w:rsidRPr="00AD7091">
        <w:rPr>
          <w:color w:val="AE2081" w:themeColor="accent1"/>
        </w:rPr>
        <w:t>.</w:t>
      </w:r>
      <w:r>
        <w:rPr>
          <w:color w:val="AE2081" w:themeColor="accent1"/>
        </w:rPr>
        <w:t xml:space="preserve"> Feest!</w:t>
      </w:r>
    </w:p>
    <w:p w14:paraId="26E14C46" w14:textId="1F42AF01" w:rsidR="00942395" w:rsidRDefault="00980E0E" w:rsidP="00692F68">
      <w:pPr>
        <w:jc w:val="both"/>
        <w:rPr>
          <w:rStyle w:val="scxw204466742"/>
          <w:color w:val="000000"/>
          <w:sz w:val="18"/>
          <w:szCs w:val="18"/>
          <w:shd w:val="clear" w:color="auto" w:fill="FFFFFF"/>
        </w:rPr>
      </w:pPr>
      <w:r>
        <w:rPr>
          <w:rStyle w:val="normaltextrun"/>
          <w:i/>
          <w:iCs/>
          <w:color w:val="000000"/>
          <w:sz w:val="18"/>
          <w:szCs w:val="18"/>
          <w:shd w:val="clear" w:color="auto" w:fill="FFFFFF"/>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 Deze viering kan ondersteund en versterkt worden door een projectie (vb. PPT-presentatie) van beelden en liedteksten. De bronnen van de gebruikte beelden en liederen worden vermeld in deze viering en leiden je naar de vindplekken zodat je zelf een projectie/presentatie kan uitwerken.</w:t>
      </w:r>
      <w:r>
        <w:rPr>
          <w:rStyle w:val="scxw204466742"/>
          <w:color w:val="000000"/>
          <w:sz w:val="18"/>
          <w:szCs w:val="18"/>
          <w:shd w:val="clear" w:color="auto" w:fill="FFFFFF"/>
        </w:rPr>
        <w:t> </w:t>
      </w:r>
    </w:p>
    <w:p w14:paraId="41294E1C" w14:textId="4D91DC6E" w:rsidR="007C77A1" w:rsidRDefault="00942395" w:rsidP="00692F68">
      <w:pPr>
        <w:jc w:val="both"/>
        <w:rPr>
          <w:rStyle w:val="scxw204466742"/>
          <w:color w:val="000000"/>
          <w:sz w:val="18"/>
          <w:szCs w:val="18"/>
          <w:shd w:val="clear" w:color="auto" w:fill="FFFFFF"/>
        </w:rPr>
      </w:pPr>
      <w:r>
        <w:rPr>
          <w:rStyle w:val="scxw204466742"/>
          <w:color w:val="000000"/>
          <w:sz w:val="18"/>
          <w:szCs w:val="18"/>
          <w:shd w:val="clear" w:color="auto" w:fill="FFFFFF"/>
        </w:rPr>
        <w:t>Extra benodig</w:t>
      </w:r>
      <w:r w:rsidR="007C77A1">
        <w:rPr>
          <w:rStyle w:val="scxw204466742"/>
          <w:color w:val="000000"/>
          <w:sz w:val="18"/>
          <w:szCs w:val="18"/>
          <w:shd w:val="clear" w:color="auto" w:fill="FFFFFF"/>
        </w:rPr>
        <w:t>dheden voor deze gebedsviering</w:t>
      </w:r>
    </w:p>
    <w:p w14:paraId="47E5A5EA" w14:textId="55467D88" w:rsidR="00F5777D" w:rsidRDefault="00F5777D" w:rsidP="007C77A1">
      <w:pPr>
        <w:pStyle w:val="Lijstalinea"/>
        <w:numPr>
          <w:ilvl w:val="0"/>
          <w:numId w:val="16"/>
        </w:numPr>
        <w:jc w:val="both"/>
        <w:rPr>
          <w:sz w:val="18"/>
          <w:szCs w:val="18"/>
        </w:rPr>
      </w:pPr>
      <w:r>
        <w:rPr>
          <w:sz w:val="18"/>
          <w:szCs w:val="18"/>
        </w:rPr>
        <w:t>E</w:t>
      </w:r>
      <w:r w:rsidRPr="00C43426">
        <w:rPr>
          <w:sz w:val="18"/>
          <w:szCs w:val="18"/>
        </w:rPr>
        <w:t>en spandoek voor de festivalweide</w:t>
      </w:r>
    </w:p>
    <w:p w14:paraId="2547052D" w14:textId="47818296" w:rsidR="00F5777D" w:rsidRDefault="00F5777D" w:rsidP="007C77A1">
      <w:pPr>
        <w:pStyle w:val="Lijstalinea"/>
        <w:numPr>
          <w:ilvl w:val="0"/>
          <w:numId w:val="16"/>
        </w:numPr>
        <w:jc w:val="both"/>
        <w:rPr>
          <w:sz w:val="18"/>
          <w:szCs w:val="18"/>
        </w:rPr>
      </w:pPr>
      <w:r>
        <w:rPr>
          <w:sz w:val="18"/>
          <w:szCs w:val="18"/>
        </w:rPr>
        <w:t>Textielstiften</w:t>
      </w:r>
    </w:p>
    <w:p w14:paraId="60E2E7E3" w14:textId="28CFD330" w:rsidR="00A5125F" w:rsidRPr="00A5125F" w:rsidRDefault="00A5125F" w:rsidP="007C77A1">
      <w:pPr>
        <w:pStyle w:val="Lijstalinea"/>
        <w:numPr>
          <w:ilvl w:val="0"/>
          <w:numId w:val="16"/>
        </w:numPr>
        <w:jc w:val="both"/>
        <w:rPr>
          <w:sz w:val="18"/>
          <w:szCs w:val="18"/>
        </w:rPr>
      </w:pPr>
      <w:r w:rsidRPr="00A5125F">
        <w:rPr>
          <w:sz w:val="18"/>
          <w:szCs w:val="18"/>
        </w:rPr>
        <w:t>Een rugzak, stapschoenen, pelgrimsstaf, een volle stempelkaart</w:t>
      </w:r>
      <w:r>
        <w:rPr>
          <w:sz w:val="18"/>
          <w:szCs w:val="18"/>
        </w:rPr>
        <w:t>…</w:t>
      </w:r>
    </w:p>
    <w:p w14:paraId="375413E4" w14:textId="16A74DD8" w:rsidR="005344EB" w:rsidRPr="005344EB" w:rsidRDefault="007C77A1" w:rsidP="007C77A1">
      <w:pPr>
        <w:pStyle w:val="Lijstalinea"/>
        <w:numPr>
          <w:ilvl w:val="0"/>
          <w:numId w:val="16"/>
        </w:numPr>
        <w:jc w:val="both"/>
      </w:pPr>
      <w:hyperlink r:id="rId14" w:history="1">
        <w:r w:rsidRPr="00193630">
          <w:rPr>
            <w:rStyle w:val="Hyperlink"/>
            <w:sz w:val="18"/>
            <w:szCs w:val="18"/>
            <w:shd w:val="clear" w:color="auto" w:fill="FFFFFF"/>
          </w:rPr>
          <w:t xml:space="preserve">Een festivalpas voor elk kind – VIP </w:t>
        </w:r>
        <w:r w:rsidR="00DD21C6" w:rsidRPr="00193630">
          <w:rPr>
            <w:rStyle w:val="Hyperlink"/>
            <w:sz w:val="18"/>
            <w:szCs w:val="18"/>
            <w:shd w:val="clear" w:color="auto" w:fill="FFFFFF"/>
          </w:rPr>
          <w:t>(</w:t>
        </w:r>
        <w:proofErr w:type="spellStart"/>
        <w:r w:rsidR="00A5125F" w:rsidRPr="00193630">
          <w:rPr>
            <w:rStyle w:val="Hyperlink"/>
            <w:sz w:val="18"/>
            <w:szCs w:val="18"/>
            <w:shd w:val="clear" w:color="auto" w:fill="FFFFFF"/>
          </w:rPr>
          <w:t>V</w:t>
        </w:r>
        <w:r w:rsidR="00DD21C6" w:rsidRPr="00193630">
          <w:rPr>
            <w:rStyle w:val="Hyperlink"/>
            <w:sz w:val="18"/>
            <w:szCs w:val="18"/>
            <w:shd w:val="clear" w:color="auto" w:fill="FFFFFF"/>
          </w:rPr>
          <w:t>ery</w:t>
        </w:r>
        <w:proofErr w:type="spellEnd"/>
        <w:r w:rsidR="00DD21C6" w:rsidRPr="00193630">
          <w:rPr>
            <w:rStyle w:val="Hyperlink"/>
            <w:sz w:val="18"/>
            <w:szCs w:val="18"/>
            <w:shd w:val="clear" w:color="auto" w:fill="FFFFFF"/>
          </w:rPr>
          <w:t xml:space="preserve"> important pelgrim)</w:t>
        </w:r>
        <w:r w:rsidR="0081713F" w:rsidRPr="00193630">
          <w:rPr>
            <w:rStyle w:val="Hyperlink"/>
            <w:sz w:val="18"/>
            <w:szCs w:val="18"/>
            <w:shd w:val="clear" w:color="auto" w:fill="FFFFFF"/>
          </w:rPr>
          <w:t>,</w:t>
        </w:r>
      </w:hyperlink>
      <w:r w:rsidR="005344EB">
        <w:br/>
      </w:r>
      <w:r w:rsidR="00B106E9" w:rsidRPr="00B106E9">
        <w:rPr>
          <w:noProof/>
        </w:rPr>
        <w:drawing>
          <wp:inline distT="0" distB="0" distL="0" distR="0" wp14:anchorId="7B5447CF" wp14:editId="7E83DA68">
            <wp:extent cx="960442" cy="1303020"/>
            <wp:effectExtent l="0" t="0" r="0" b="0"/>
            <wp:docPr id="1945536637" name="Afbeelding 1" descr="Afbeelding met tekst, poster, grafische vormgeving,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36637" name="Afbeelding 1" descr="Afbeelding met tekst, poster, grafische vormgeving, Graphics&#10;&#10;Door AI gegenereerde inhoud is mogelijk onjuist."/>
                    <pic:cNvPicPr/>
                  </pic:nvPicPr>
                  <pic:blipFill>
                    <a:blip r:embed="rId15"/>
                    <a:stretch>
                      <a:fillRect/>
                    </a:stretch>
                  </pic:blipFill>
                  <pic:spPr>
                    <a:xfrm>
                      <a:off x="0" y="0"/>
                      <a:ext cx="964617" cy="1308685"/>
                    </a:xfrm>
                    <a:prstGeom prst="rect">
                      <a:avLst/>
                    </a:prstGeom>
                  </pic:spPr>
                </pic:pic>
              </a:graphicData>
            </a:graphic>
          </wp:inline>
        </w:drawing>
      </w:r>
      <w:r w:rsidR="00064FBD">
        <w:t xml:space="preserve">   </w:t>
      </w:r>
      <w:r w:rsidR="00064FBD" w:rsidRPr="00064FBD">
        <w:rPr>
          <w:noProof/>
        </w:rPr>
        <w:drawing>
          <wp:inline distT="0" distB="0" distL="0" distR="0" wp14:anchorId="315F3A9D" wp14:editId="3CBA9F8F">
            <wp:extent cx="952500" cy="1304711"/>
            <wp:effectExtent l="0" t="0" r="0" b="0"/>
            <wp:docPr id="1092259738" name="Afbeelding 1" descr="Afbeelding met tekst, schermopname, handschrif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59738" name="Afbeelding 1" descr="Afbeelding met tekst, schermopname, handschrift, Lettertype&#10;&#10;Door AI gegenereerde inhoud is mogelijk onjuist."/>
                    <pic:cNvPicPr/>
                  </pic:nvPicPr>
                  <pic:blipFill>
                    <a:blip r:embed="rId16"/>
                    <a:stretch>
                      <a:fillRect/>
                    </a:stretch>
                  </pic:blipFill>
                  <pic:spPr>
                    <a:xfrm>
                      <a:off x="0" y="0"/>
                      <a:ext cx="964222" cy="1320768"/>
                    </a:xfrm>
                    <a:prstGeom prst="rect">
                      <a:avLst/>
                    </a:prstGeom>
                  </pic:spPr>
                </pic:pic>
              </a:graphicData>
            </a:graphic>
          </wp:inline>
        </w:drawing>
      </w:r>
    </w:p>
    <w:p w14:paraId="56135F97" w14:textId="07CF509C" w:rsidR="00DD21C6" w:rsidRPr="00DD21C6" w:rsidRDefault="0081713F" w:rsidP="007C77A1">
      <w:pPr>
        <w:pStyle w:val="Lijstalinea"/>
        <w:numPr>
          <w:ilvl w:val="0"/>
          <w:numId w:val="16"/>
        </w:numPr>
        <w:jc w:val="both"/>
      </w:pPr>
      <w:r>
        <w:rPr>
          <w:color w:val="000000"/>
          <w:sz w:val="18"/>
          <w:szCs w:val="18"/>
          <w:shd w:val="clear" w:color="auto" w:fill="FFFFFF"/>
        </w:rPr>
        <w:t>of een feestpas ‘</w:t>
      </w:r>
      <w:r w:rsidR="00FD24C5">
        <w:rPr>
          <w:color w:val="000000"/>
          <w:sz w:val="18"/>
          <w:szCs w:val="18"/>
          <w:shd w:val="clear" w:color="auto" w:fill="FFFFFF"/>
        </w:rPr>
        <w:t>(Disco in de klas)</w:t>
      </w:r>
    </w:p>
    <w:p w14:paraId="5F127533" w14:textId="037FD872" w:rsidR="00DD21C6" w:rsidRPr="00DD21C6" w:rsidRDefault="00DD21C6" w:rsidP="00396A0C">
      <w:pPr>
        <w:pStyle w:val="Lijstalinea"/>
        <w:jc w:val="both"/>
      </w:pPr>
      <w:hyperlink r:id="rId17" w:history="1">
        <w:r w:rsidRPr="003B0AFA">
          <w:rPr>
            <w:rStyle w:val="Hyperlink"/>
            <w:sz w:val="18"/>
            <w:szCs w:val="18"/>
            <w:shd w:val="clear" w:color="auto" w:fill="FFFFFF"/>
          </w:rPr>
          <w:t>Een festivalbandje voor elk kind</w:t>
        </w:r>
      </w:hyperlink>
    </w:p>
    <w:p w14:paraId="036BD0B3" w14:textId="32B90C43" w:rsidR="00535FBA" w:rsidRPr="00535FBA" w:rsidRDefault="00790A54" w:rsidP="007C77A1">
      <w:pPr>
        <w:pStyle w:val="Lijstalinea"/>
        <w:numPr>
          <w:ilvl w:val="0"/>
          <w:numId w:val="16"/>
        </w:numPr>
        <w:jc w:val="both"/>
      </w:pPr>
      <w:hyperlink r:id="rId18" w:history="1">
        <w:r w:rsidRPr="007045D0">
          <w:rPr>
            <w:rStyle w:val="Hyperlink"/>
            <w:sz w:val="18"/>
            <w:szCs w:val="18"/>
            <w:shd w:val="clear" w:color="auto" w:fill="FFFFFF"/>
          </w:rPr>
          <w:t>Festivalvlagje</w:t>
        </w:r>
        <w:r w:rsidR="00282FD1" w:rsidRPr="007045D0">
          <w:rPr>
            <w:rStyle w:val="Hyperlink"/>
            <w:sz w:val="18"/>
            <w:szCs w:val="18"/>
            <w:shd w:val="clear" w:color="auto" w:fill="FFFFFF"/>
          </w:rPr>
          <w:t>s</w:t>
        </w:r>
      </w:hyperlink>
      <w:r w:rsidR="00282FD1">
        <w:rPr>
          <w:color w:val="000000"/>
          <w:sz w:val="18"/>
          <w:szCs w:val="18"/>
          <w:shd w:val="clear" w:color="auto" w:fill="FFFFFF"/>
        </w:rPr>
        <w:br/>
      </w:r>
      <w:r w:rsidR="003676DA" w:rsidRPr="003676DA">
        <w:rPr>
          <w:noProof/>
        </w:rPr>
        <w:drawing>
          <wp:inline distT="0" distB="0" distL="0" distR="0" wp14:anchorId="5F65B688" wp14:editId="6308D920">
            <wp:extent cx="1427427" cy="419100"/>
            <wp:effectExtent l="0" t="0" r="1905" b="0"/>
            <wp:docPr id="1852704254" name="Afbeelding 1" descr="Afbeelding met Kleurrijkheid, kunst, Graphic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4254" name="Afbeelding 1" descr="Afbeelding met Kleurrijkheid, kunst, Graphics, Kinderkunst&#10;&#10;Door AI gegenereerde inhoud is mogelijk onjuist."/>
                    <pic:cNvPicPr/>
                  </pic:nvPicPr>
                  <pic:blipFill>
                    <a:blip r:embed="rId19"/>
                    <a:stretch>
                      <a:fillRect/>
                    </a:stretch>
                  </pic:blipFill>
                  <pic:spPr>
                    <a:xfrm>
                      <a:off x="0" y="0"/>
                      <a:ext cx="1432007" cy="420445"/>
                    </a:xfrm>
                    <a:prstGeom prst="rect">
                      <a:avLst/>
                    </a:prstGeom>
                  </pic:spPr>
                </pic:pic>
              </a:graphicData>
            </a:graphic>
          </wp:inline>
        </w:drawing>
      </w:r>
      <w:r w:rsidR="003676DA" w:rsidRPr="003676DA">
        <w:rPr>
          <w:noProof/>
        </w:rPr>
        <w:drawing>
          <wp:inline distT="0" distB="0" distL="0" distR="0" wp14:anchorId="3A7FD94F" wp14:editId="55C083D0">
            <wp:extent cx="1427427" cy="419100"/>
            <wp:effectExtent l="0" t="0" r="1905" b="0"/>
            <wp:docPr id="481609167" name="Afbeelding 1" descr="Afbeelding met Kleurrijkheid, kunst, Graphic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4254" name="Afbeelding 1" descr="Afbeelding met Kleurrijkheid, kunst, Graphics, Kinderkunst&#10;&#10;Door AI gegenereerde inhoud is mogelijk onjuist."/>
                    <pic:cNvPicPr/>
                  </pic:nvPicPr>
                  <pic:blipFill>
                    <a:blip r:embed="rId19"/>
                    <a:stretch>
                      <a:fillRect/>
                    </a:stretch>
                  </pic:blipFill>
                  <pic:spPr>
                    <a:xfrm>
                      <a:off x="0" y="0"/>
                      <a:ext cx="1432007" cy="420445"/>
                    </a:xfrm>
                    <a:prstGeom prst="rect">
                      <a:avLst/>
                    </a:prstGeom>
                  </pic:spPr>
                </pic:pic>
              </a:graphicData>
            </a:graphic>
          </wp:inline>
        </w:drawing>
      </w:r>
      <w:r w:rsidR="003676DA" w:rsidRPr="003676DA">
        <w:rPr>
          <w:noProof/>
        </w:rPr>
        <w:drawing>
          <wp:inline distT="0" distB="0" distL="0" distR="0" wp14:anchorId="2F6F4FE7" wp14:editId="5C592224">
            <wp:extent cx="1427427" cy="419100"/>
            <wp:effectExtent l="0" t="0" r="1905" b="0"/>
            <wp:docPr id="1122240979" name="Afbeelding 1" descr="Afbeelding met Kleurrijkheid, kunst, Graphics,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4254" name="Afbeelding 1" descr="Afbeelding met Kleurrijkheid, kunst, Graphics, Kinderkunst&#10;&#10;Door AI gegenereerde inhoud is mogelijk onjuist."/>
                    <pic:cNvPicPr/>
                  </pic:nvPicPr>
                  <pic:blipFill>
                    <a:blip r:embed="rId19"/>
                    <a:stretch>
                      <a:fillRect/>
                    </a:stretch>
                  </pic:blipFill>
                  <pic:spPr>
                    <a:xfrm>
                      <a:off x="0" y="0"/>
                      <a:ext cx="1432007" cy="420445"/>
                    </a:xfrm>
                    <a:prstGeom prst="rect">
                      <a:avLst/>
                    </a:prstGeom>
                  </pic:spPr>
                </pic:pic>
              </a:graphicData>
            </a:graphic>
          </wp:inline>
        </w:drawing>
      </w:r>
    </w:p>
    <w:p w14:paraId="2173BC15" w14:textId="58996DC7" w:rsidR="00FD24C5" w:rsidRPr="00D83C43" w:rsidRDefault="00FD24C5" w:rsidP="007C77A1">
      <w:pPr>
        <w:pStyle w:val="Lijstalinea"/>
        <w:numPr>
          <w:ilvl w:val="0"/>
          <w:numId w:val="16"/>
        </w:numPr>
        <w:jc w:val="both"/>
      </w:pPr>
      <w:hyperlink r:id="rId20" w:history="1">
        <w:r w:rsidRPr="00D83C43">
          <w:rPr>
            <w:rStyle w:val="Hyperlink"/>
            <w:sz w:val="18"/>
            <w:szCs w:val="18"/>
            <w:shd w:val="clear" w:color="auto" w:fill="FFFFFF"/>
          </w:rPr>
          <w:t>Een wegwijzer naar de festivalweide</w:t>
        </w:r>
      </w:hyperlink>
    </w:p>
    <w:p w14:paraId="78A813E8" w14:textId="31340834" w:rsidR="00D83C43" w:rsidRPr="00FD24C5" w:rsidRDefault="003B46F3" w:rsidP="00D83C43">
      <w:pPr>
        <w:pStyle w:val="Lijstalinea"/>
        <w:numPr>
          <w:ilvl w:val="0"/>
          <w:numId w:val="0"/>
        </w:numPr>
        <w:ind w:left="720"/>
        <w:jc w:val="both"/>
      </w:pPr>
      <w:r>
        <w:rPr>
          <w:noProof/>
        </w:rPr>
        <w:drawing>
          <wp:inline distT="0" distB="0" distL="0" distR="0" wp14:anchorId="3FCB0875" wp14:editId="1F965B0C">
            <wp:extent cx="1584960" cy="500652"/>
            <wp:effectExtent l="0" t="0" r="0" b="0"/>
            <wp:docPr id="730085257" name="Afbeelding 1" descr="Afbeelding met tekenfilm, Graphics,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85257" name="Afbeelding 1" descr="Afbeelding met tekenfilm, Graphics, Lettertype, ontwerp&#10;&#10;Door AI gegenereerde inhoud is mogelijk onjuist."/>
                    <pic:cNvPicPr/>
                  </pic:nvPicPr>
                  <pic:blipFill>
                    <a:blip r:embed="rId21"/>
                    <a:stretch>
                      <a:fillRect/>
                    </a:stretch>
                  </pic:blipFill>
                  <pic:spPr>
                    <a:xfrm>
                      <a:off x="0" y="0"/>
                      <a:ext cx="1596002" cy="504140"/>
                    </a:xfrm>
                    <a:prstGeom prst="rect">
                      <a:avLst/>
                    </a:prstGeom>
                  </pic:spPr>
                </pic:pic>
              </a:graphicData>
            </a:graphic>
          </wp:inline>
        </w:drawing>
      </w:r>
      <w:r w:rsidR="009215EF" w:rsidRPr="009215EF">
        <w:rPr>
          <w:noProof/>
        </w:rPr>
        <w:drawing>
          <wp:inline distT="0" distB="0" distL="0" distR="0" wp14:anchorId="342B8D1B" wp14:editId="62859041">
            <wp:extent cx="1386840" cy="501526"/>
            <wp:effectExtent l="0" t="0" r="3810" b="0"/>
            <wp:docPr id="1568058038" name="Afbeelding 1" descr="Afbeelding met tekenfilm, Graphics, creativite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8038" name="Afbeelding 1" descr="Afbeelding met tekenfilm, Graphics, creativiteit, ontwerp&#10;&#10;Door AI gegenereerde inhoud is mogelijk onjuist."/>
                    <pic:cNvPicPr/>
                  </pic:nvPicPr>
                  <pic:blipFill>
                    <a:blip r:embed="rId22"/>
                    <a:stretch>
                      <a:fillRect/>
                    </a:stretch>
                  </pic:blipFill>
                  <pic:spPr>
                    <a:xfrm>
                      <a:off x="0" y="0"/>
                      <a:ext cx="1420018" cy="513524"/>
                    </a:xfrm>
                    <a:prstGeom prst="rect">
                      <a:avLst/>
                    </a:prstGeom>
                  </pic:spPr>
                </pic:pic>
              </a:graphicData>
            </a:graphic>
          </wp:inline>
        </w:drawing>
      </w:r>
    </w:p>
    <w:p w14:paraId="56CB56F5" w14:textId="2F8F11EE" w:rsidR="00F43D00" w:rsidRPr="009A0BE7" w:rsidRDefault="00763701" w:rsidP="00880311">
      <w:pPr>
        <w:pStyle w:val="Lijstalinea"/>
        <w:numPr>
          <w:ilvl w:val="0"/>
          <w:numId w:val="16"/>
        </w:numPr>
        <w:jc w:val="both"/>
      </w:pPr>
      <w:hyperlink r:id="rId23" w:history="1">
        <w:r w:rsidRPr="00205F7E">
          <w:rPr>
            <w:rStyle w:val="Hyperlink"/>
            <w:sz w:val="18"/>
            <w:szCs w:val="18"/>
            <w:shd w:val="clear" w:color="auto" w:fill="FFFFFF"/>
          </w:rPr>
          <w:t>Voetstappen</w:t>
        </w:r>
      </w:hyperlink>
    </w:p>
    <w:p w14:paraId="7F60A8B1" w14:textId="57F18DC1" w:rsidR="009A0BE7" w:rsidRPr="00F43D00" w:rsidRDefault="009A0BE7" w:rsidP="00880311">
      <w:pPr>
        <w:pStyle w:val="Lijstalinea"/>
        <w:numPr>
          <w:ilvl w:val="0"/>
          <w:numId w:val="16"/>
        </w:numPr>
        <w:jc w:val="both"/>
      </w:pPr>
      <w:r>
        <w:rPr>
          <w:color w:val="000000"/>
          <w:sz w:val="18"/>
          <w:szCs w:val="18"/>
          <w:shd w:val="clear" w:color="auto" w:fill="FFFFFF"/>
        </w:rPr>
        <w:t>…</w:t>
      </w:r>
    </w:p>
    <w:p w14:paraId="2BC84E25" w14:textId="77777777" w:rsidR="00396A0C" w:rsidRDefault="00396A0C">
      <w:r>
        <w:rPr>
          <w:b/>
        </w:rPr>
        <w:br w:type="page"/>
      </w:r>
    </w:p>
    <w:tbl>
      <w:tblPr>
        <w:tblStyle w:val="Tabelraster"/>
        <w:tblW w:w="10065" w:type="dxa"/>
        <w:tblInd w:w="-289" w:type="dxa"/>
        <w:tblLook w:val="04A0" w:firstRow="1" w:lastRow="0" w:firstColumn="1" w:lastColumn="0" w:noHBand="0" w:noVBand="1"/>
      </w:tblPr>
      <w:tblGrid>
        <w:gridCol w:w="10065"/>
      </w:tblGrid>
      <w:tr w:rsidR="000A3EB9" w:rsidRPr="000A3EB9" w14:paraId="687FAD4C" w14:textId="77777777" w:rsidTr="000A3EB9">
        <w:tc>
          <w:tcPr>
            <w:tcW w:w="10065" w:type="dxa"/>
            <w:shd w:val="clear" w:color="auto" w:fill="AE2081"/>
          </w:tcPr>
          <w:p w14:paraId="68E65CB6" w14:textId="5A9F4935" w:rsidR="00227503" w:rsidRPr="000A3EB9" w:rsidRDefault="00227503" w:rsidP="000A3EB9">
            <w:pPr>
              <w:pStyle w:val="Kop1"/>
              <w:keepNext w:val="0"/>
              <w:keepLines w:val="0"/>
              <w:spacing w:before="0" w:after="0"/>
              <w:rPr>
                <w:color w:val="FFFFFF" w:themeColor="background1"/>
              </w:rPr>
            </w:pPr>
            <w:r w:rsidRPr="000A3EB9">
              <w:rPr>
                <w:color w:val="FFFFFF" w:themeColor="background1"/>
              </w:rPr>
              <w:lastRenderedPageBreak/>
              <w:t>Openen</w:t>
            </w:r>
          </w:p>
        </w:tc>
      </w:tr>
    </w:tbl>
    <w:p w14:paraId="4F8730BE" w14:textId="77777777" w:rsidR="00A92D20" w:rsidRPr="00CF09F1" w:rsidRDefault="00A01BAC" w:rsidP="00A92D20">
      <w:pPr>
        <w:pStyle w:val="Kop2"/>
        <w:keepNext w:val="0"/>
        <w:keepLines w:val="0"/>
        <w:rPr>
          <w:color w:val="32929A" w:themeColor="accent4" w:themeShade="BF"/>
          <w:sz w:val="22"/>
        </w:rPr>
      </w:pPr>
      <w:r w:rsidRPr="00CF09F1">
        <w:rPr>
          <w:color w:val="32929A" w:themeColor="accent4" w:themeShade="BF"/>
          <w:sz w:val="22"/>
        </w:rPr>
        <w:t>Lied</w:t>
      </w:r>
      <w:r w:rsidR="00453A7B" w:rsidRPr="00CF09F1">
        <w:rPr>
          <w:color w:val="32929A" w:themeColor="accent4" w:themeShade="BF"/>
          <w:sz w:val="22"/>
        </w:rPr>
        <w:t xml:space="preserve">: </w:t>
      </w:r>
      <w:r w:rsidR="00A92D20" w:rsidRPr="00CF09F1">
        <w:rPr>
          <w:color w:val="32929A" w:themeColor="accent4" w:themeShade="BF"/>
          <w:sz w:val="22"/>
        </w:rPr>
        <w:t>Ga je mee</w:t>
      </w:r>
    </w:p>
    <w:p w14:paraId="4A068BDA" w14:textId="6536C963" w:rsidR="009A0BE7" w:rsidRPr="004C7762" w:rsidRDefault="00980E0E" w:rsidP="004C7762">
      <w:pPr>
        <w:pStyle w:val="Kop1"/>
        <w:numPr>
          <w:ilvl w:val="0"/>
          <w:numId w:val="0"/>
        </w:numPr>
        <w:ind w:left="737"/>
        <w:rPr>
          <w:b w:val="0"/>
          <w:bCs/>
          <w:sz w:val="18"/>
          <w:szCs w:val="18"/>
          <w:lang w:val="nl-NL"/>
        </w:rPr>
      </w:pPr>
      <w:r w:rsidRPr="00980E0E">
        <w:rPr>
          <w:b w:val="0"/>
          <w:bCs/>
          <w:sz w:val="18"/>
          <w:szCs w:val="18"/>
          <w:lang w:val="nl-NL"/>
        </w:rPr>
        <w:t>Jean Marcel april 2024</w:t>
      </w:r>
    </w:p>
    <w:p w14:paraId="20AD2A4E" w14:textId="639A3825" w:rsidR="00A92D20" w:rsidRPr="004C7762" w:rsidRDefault="00A92D20" w:rsidP="004C7762">
      <w:pPr>
        <w:pStyle w:val="Kop2"/>
        <w:keepNext w:val="0"/>
        <w:keepLines w:val="0"/>
        <w:numPr>
          <w:ilvl w:val="0"/>
          <w:numId w:val="0"/>
        </w:numPr>
        <w:spacing w:line="276" w:lineRule="auto"/>
        <w:ind w:left="737" w:hanging="28"/>
        <w:rPr>
          <w:b w:val="0"/>
          <w:color w:val="auto"/>
          <w:lang w:val="nl-NL"/>
        </w:rPr>
      </w:pPr>
      <w:r w:rsidRPr="1FBFBD04">
        <w:rPr>
          <w:b w:val="0"/>
          <w:color w:val="auto"/>
          <w:lang w:val="nl-NL"/>
        </w:rPr>
        <w:t xml:space="preserve">Neem je rugzak, ben je </w:t>
      </w:r>
      <w:r w:rsidR="7911B41B" w:rsidRPr="1FBFBD04">
        <w:rPr>
          <w:b w:val="0"/>
          <w:color w:val="auto"/>
          <w:lang w:val="nl-NL"/>
        </w:rPr>
        <w:t>klaar?</w:t>
      </w:r>
      <w:r>
        <w:br/>
      </w:r>
      <w:r w:rsidRPr="1FBFBD04">
        <w:rPr>
          <w:b w:val="0"/>
          <w:color w:val="auto"/>
          <w:lang w:val="nl-NL"/>
        </w:rPr>
        <w:t>Door het vers gemaaide gras, lekker stampen in de plas</w:t>
      </w:r>
      <w:r>
        <w:br/>
      </w:r>
      <w:r w:rsidRPr="1FBFBD04">
        <w:rPr>
          <w:b w:val="0"/>
          <w:color w:val="auto"/>
          <w:lang w:val="nl-NL"/>
        </w:rPr>
        <w:t>Als een pelgrim zeg ik ja.</w:t>
      </w:r>
      <w:r>
        <w:br/>
      </w:r>
      <w:r w:rsidRPr="1FBFBD04">
        <w:rPr>
          <w:b w:val="0"/>
          <w:color w:val="auto"/>
          <w:lang w:val="nl-NL"/>
        </w:rPr>
        <w:t>Trek je stapschoenen aan, samen kijken naar de maan</w:t>
      </w:r>
    </w:p>
    <w:p w14:paraId="38A091D0" w14:textId="77777777" w:rsidR="004C7762" w:rsidRDefault="00A92D20" w:rsidP="004C7762">
      <w:pPr>
        <w:spacing w:line="276" w:lineRule="auto"/>
        <w:ind w:left="1416"/>
        <w:rPr>
          <w:b/>
          <w:bCs/>
          <w:color w:val="A8AF37"/>
          <w:lang w:val="nl-NL"/>
        </w:rPr>
      </w:pPr>
      <w:r w:rsidRPr="004C7762">
        <w:rPr>
          <w:b/>
          <w:bCs/>
          <w:color w:val="A8AF37"/>
          <w:lang w:val="nl-NL"/>
        </w:rPr>
        <w:t xml:space="preserve">Ee </w:t>
      </w:r>
      <w:proofErr w:type="spellStart"/>
      <w:r w:rsidRPr="004C7762">
        <w:rPr>
          <w:b/>
          <w:bCs/>
          <w:color w:val="A8AF37"/>
          <w:lang w:val="nl-NL"/>
        </w:rPr>
        <w:t>éej</w:t>
      </w:r>
      <w:proofErr w:type="spellEnd"/>
      <w:r w:rsidRPr="004C7762">
        <w:rPr>
          <w:b/>
          <w:bCs/>
          <w:color w:val="A8AF37"/>
          <w:lang w:val="nl-NL"/>
        </w:rPr>
        <w:t xml:space="preserve">, </w:t>
      </w:r>
      <w:proofErr w:type="spellStart"/>
      <w:r w:rsidRPr="004C7762">
        <w:rPr>
          <w:b/>
          <w:bCs/>
          <w:color w:val="A8AF37"/>
          <w:lang w:val="nl-NL"/>
        </w:rPr>
        <w:t>ée</w:t>
      </w:r>
      <w:proofErr w:type="spellEnd"/>
      <w:r w:rsidRPr="004C7762">
        <w:rPr>
          <w:b/>
          <w:bCs/>
          <w:color w:val="A8AF37"/>
          <w:lang w:val="nl-NL"/>
        </w:rPr>
        <w:t xml:space="preserve"> </w:t>
      </w:r>
      <w:proofErr w:type="spellStart"/>
      <w:r w:rsidRPr="004C7762">
        <w:rPr>
          <w:b/>
          <w:bCs/>
          <w:color w:val="A8AF37"/>
          <w:lang w:val="nl-NL"/>
        </w:rPr>
        <w:t>éej</w:t>
      </w:r>
      <w:proofErr w:type="spellEnd"/>
      <w:r w:rsidRPr="004C7762">
        <w:rPr>
          <w:b/>
          <w:bCs/>
          <w:color w:val="A8AF37"/>
          <w:lang w:val="nl-NL"/>
        </w:rPr>
        <w:t xml:space="preserve">. </w:t>
      </w:r>
      <w:r w:rsidR="004C7762" w:rsidRPr="004C7762">
        <w:rPr>
          <w:b/>
          <w:bCs/>
          <w:color w:val="A8AF37"/>
          <w:lang w:val="nl-NL"/>
        </w:rPr>
        <w:br/>
      </w:r>
      <w:r w:rsidRPr="004C7762">
        <w:rPr>
          <w:b/>
          <w:bCs/>
          <w:color w:val="A8AF37"/>
          <w:lang w:val="nl-NL"/>
        </w:rPr>
        <w:t>Ga je mee,</w:t>
      </w:r>
      <w:r w:rsidR="00A74E0C" w:rsidRPr="004C7762">
        <w:rPr>
          <w:b/>
          <w:bCs/>
          <w:color w:val="A8AF37"/>
          <w:lang w:val="nl-NL"/>
        </w:rPr>
        <w:t xml:space="preserve"> </w:t>
      </w:r>
      <w:r w:rsidRPr="004C7762">
        <w:rPr>
          <w:b/>
          <w:bCs/>
          <w:color w:val="A8AF37"/>
          <w:lang w:val="nl-NL"/>
        </w:rPr>
        <w:t xml:space="preserve">ga je </w:t>
      </w:r>
      <w:r w:rsidR="2B1A2BDB" w:rsidRPr="004C7762">
        <w:rPr>
          <w:b/>
          <w:bCs/>
          <w:color w:val="A8AF37"/>
          <w:lang w:val="nl-NL"/>
        </w:rPr>
        <w:t>mee, langs</w:t>
      </w:r>
      <w:r w:rsidRPr="004C7762">
        <w:rPr>
          <w:b/>
          <w:bCs/>
          <w:color w:val="A8AF37"/>
          <w:lang w:val="nl-NL"/>
        </w:rPr>
        <w:t xml:space="preserve"> de bergen en de zee?</w:t>
      </w:r>
    </w:p>
    <w:p w14:paraId="0821A462" w14:textId="65D507FE" w:rsidR="00A92D20" w:rsidRPr="004C7762" w:rsidRDefault="00A92D20" w:rsidP="004C7762">
      <w:pPr>
        <w:spacing w:line="276" w:lineRule="auto"/>
        <w:ind w:left="709"/>
        <w:rPr>
          <w:b/>
          <w:bCs/>
          <w:color w:val="A8AF37"/>
          <w:lang w:val="nl-NL"/>
        </w:rPr>
      </w:pPr>
      <w:r w:rsidRPr="00980E0E">
        <w:rPr>
          <w:color w:val="auto"/>
          <w:lang w:val="nl-NL"/>
        </w:rPr>
        <w:t>Een lange weg, daagt ons uit</w:t>
      </w:r>
      <w:r w:rsidR="004C7762">
        <w:rPr>
          <w:color w:val="auto"/>
          <w:lang w:val="nl-NL"/>
        </w:rPr>
        <w:br/>
      </w:r>
      <w:r w:rsidRPr="00980E0E">
        <w:rPr>
          <w:color w:val="auto"/>
          <w:lang w:val="nl-NL"/>
        </w:rPr>
        <w:t>Stap voor stap, maar steeds vooruit</w:t>
      </w:r>
      <w:r w:rsidR="004C7762">
        <w:rPr>
          <w:color w:val="auto"/>
          <w:lang w:val="nl-NL"/>
        </w:rPr>
        <w:br/>
      </w:r>
      <w:r w:rsidRPr="00980E0E">
        <w:rPr>
          <w:color w:val="auto"/>
          <w:lang w:val="nl-NL"/>
        </w:rPr>
        <w:t>Een mooie steen voor je schoen.</w:t>
      </w:r>
      <w:r w:rsidR="004C7762">
        <w:rPr>
          <w:color w:val="auto"/>
          <w:lang w:val="nl-NL"/>
        </w:rPr>
        <w:br/>
      </w:r>
      <w:r w:rsidRPr="00980E0E">
        <w:rPr>
          <w:color w:val="auto"/>
          <w:lang w:val="nl-NL"/>
        </w:rPr>
        <w:t>Een kleine bloem, een streepje groen.</w:t>
      </w:r>
      <w:r w:rsidR="004C7762">
        <w:rPr>
          <w:color w:val="auto"/>
          <w:lang w:val="nl-NL"/>
        </w:rPr>
        <w:br/>
      </w:r>
      <w:r w:rsidRPr="00980E0E">
        <w:rPr>
          <w:color w:val="auto"/>
          <w:lang w:val="nl-NL"/>
        </w:rPr>
        <w:t>Een pluim gedragen door de wind.</w:t>
      </w:r>
      <w:r w:rsidR="004C7762">
        <w:rPr>
          <w:color w:val="auto"/>
          <w:lang w:val="nl-NL"/>
        </w:rPr>
        <w:br/>
      </w:r>
      <w:r w:rsidRPr="00980E0E">
        <w:rPr>
          <w:color w:val="auto"/>
          <w:lang w:val="nl-NL"/>
        </w:rPr>
        <w:t>Een tochtgenoot, een nieuwe vriend.</w:t>
      </w:r>
    </w:p>
    <w:p w14:paraId="2A44B63F" w14:textId="3F34E3B4" w:rsidR="0042053F" w:rsidRPr="004C7762" w:rsidRDefault="00A92D20" w:rsidP="004C7762">
      <w:pPr>
        <w:spacing w:line="276" w:lineRule="auto"/>
        <w:ind w:left="1418"/>
        <w:rPr>
          <w:b/>
          <w:bCs/>
          <w:color w:val="A8AF37"/>
          <w:lang w:val="nl-NL"/>
        </w:rPr>
      </w:pPr>
      <w:r w:rsidRPr="004C7762">
        <w:rPr>
          <w:b/>
          <w:bCs/>
          <w:color w:val="A8AF37"/>
          <w:lang w:val="nl-NL"/>
        </w:rPr>
        <w:t xml:space="preserve">Ee </w:t>
      </w:r>
      <w:proofErr w:type="spellStart"/>
      <w:r w:rsidRPr="004C7762">
        <w:rPr>
          <w:b/>
          <w:bCs/>
          <w:color w:val="A8AF37"/>
          <w:lang w:val="nl-NL"/>
        </w:rPr>
        <w:t>éej</w:t>
      </w:r>
      <w:proofErr w:type="spellEnd"/>
      <w:r w:rsidRPr="004C7762">
        <w:rPr>
          <w:b/>
          <w:bCs/>
          <w:color w:val="A8AF37"/>
          <w:lang w:val="nl-NL"/>
        </w:rPr>
        <w:t xml:space="preserve">, </w:t>
      </w:r>
      <w:proofErr w:type="spellStart"/>
      <w:r w:rsidRPr="004C7762">
        <w:rPr>
          <w:b/>
          <w:bCs/>
          <w:color w:val="A8AF37"/>
          <w:lang w:val="nl-NL"/>
        </w:rPr>
        <w:t>ée</w:t>
      </w:r>
      <w:proofErr w:type="spellEnd"/>
      <w:r w:rsidRPr="004C7762">
        <w:rPr>
          <w:b/>
          <w:bCs/>
          <w:color w:val="A8AF37"/>
          <w:lang w:val="nl-NL"/>
        </w:rPr>
        <w:t xml:space="preserve"> </w:t>
      </w:r>
      <w:proofErr w:type="spellStart"/>
      <w:r w:rsidRPr="004C7762">
        <w:rPr>
          <w:b/>
          <w:bCs/>
          <w:color w:val="A8AF37"/>
          <w:lang w:val="nl-NL"/>
        </w:rPr>
        <w:t>éej</w:t>
      </w:r>
      <w:proofErr w:type="spellEnd"/>
      <w:r w:rsidRPr="004C7762">
        <w:rPr>
          <w:b/>
          <w:bCs/>
          <w:color w:val="A8AF37"/>
          <w:lang w:val="nl-NL"/>
        </w:rPr>
        <w:t xml:space="preserve">. </w:t>
      </w:r>
      <w:r w:rsidR="004C7762" w:rsidRPr="004C7762">
        <w:rPr>
          <w:b/>
          <w:bCs/>
          <w:color w:val="A8AF37"/>
          <w:lang w:val="nl-NL"/>
        </w:rPr>
        <w:br/>
      </w:r>
      <w:r w:rsidRPr="004C7762">
        <w:rPr>
          <w:b/>
          <w:bCs/>
          <w:color w:val="A8AF37"/>
          <w:lang w:val="nl-NL"/>
        </w:rPr>
        <w:t>Ga je mee,</w:t>
      </w:r>
      <w:r w:rsidR="00980E0E" w:rsidRPr="004C7762">
        <w:rPr>
          <w:b/>
          <w:bCs/>
          <w:color w:val="A8AF37"/>
          <w:lang w:val="nl-NL"/>
        </w:rPr>
        <w:t xml:space="preserve"> </w:t>
      </w:r>
      <w:r w:rsidRPr="004C7762">
        <w:rPr>
          <w:b/>
          <w:bCs/>
          <w:color w:val="A8AF37"/>
          <w:lang w:val="nl-NL"/>
        </w:rPr>
        <w:t>ga je mee,</w:t>
      </w:r>
      <w:r w:rsidR="00980E0E" w:rsidRPr="004C7762">
        <w:rPr>
          <w:b/>
          <w:bCs/>
          <w:color w:val="A8AF37"/>
          <w:lang w:val="nl-NL"/>
        </w:rPr>
        <w:t xml:space="preserve"> </w:t>
      </w:r>
      <w:r w:rsidRPr="004C7762">
        <w:rPr>
          <w:b/>
          <w:bCs/>
          <w:color w:val="A8AF37"/>
          <w:lang w:val="nl-NL"/>
        </w:rPr>
        <w:t xml:space="preserve">langs de bergen en de </w:t>
      </w:r>
      <w:r w:rsidR="6193CC52" w:rsidRPr="004C7762">
        <w:rPr>
          <w:b/>
          <w:bCs/>
          <w:color w:val="A8AF37"/>
          <w:lang w:val="nl-NL"/>
        </w:rPr>
        <w:t>zee? (</w:t>
      </w:r>
      <w:r w:rsidRPr="004C7762">
        <w:rPr>
          <w:b/>
          <w:bCs/>
          <w:color w:val="A8AF37"/>
          <w:lang w:val="nl-NL"/>
        </w:rPr>
        <w:t>2x)</w:t>
      </w:r>
    </w:p>
    <w:p w14:paraId="3FE4D725" w14:textId="3B053048" w:rsidR="00A92D20" w:rsidRPr="00980E0E" w:rsidRDefault="00A92D20" w:rsidP="004C7762">
      <w:pPr>
        <w:spacing w:line="276" w:lineRule="auto"/>
        <w:ind w:left="709"/>
        <w:rPr>
          <w:color w:val="auto"/>
          <w:lang w:val="nl-NL"/>
        </w:rPr>
      </w:pPr>
      <w:r w:rsidRPr="1FBFBD04">
        <w:rPr>
          <w:color w:val="auto"/>
          <w:lang w:val="nl-NL"/>
        </w:rPr>
        <w:t>Zwaaien naar die lieve oma om de hoek.</w:t>
      </w:r>
      <w:r>
        <w:br/>
      </w:r>
      <w:proofErr w:type="spellStart"/>
      <w:r w:rsidRPr="1FBFBD04">
        <w:rPr>
          <w:color w:val="auto"/>
          <w:lang w:val="nl-NL"/>
        </w:rPr>
        <w:t>Ijsjes</w:t>
      </w:r>
      <w:proofErr w:type="spellEnd"/>
      <w:r w:rsidRPr="1FBFBD04">
        <w:rPr>
          <w:color w:val="auto"/>
          <w:lang w:val="nl-NL"/>
        </w:rPr>
        <w:t xml:space="preserve"> likken,</w:t>
      </w:r>
      <w:r w:rsidR="00980E0E" w:rsidRPr="1FBFBD04">
        <w:rPr>
          <w:color w:val="auto"/>
          <w:lang w:val="nl-NL"/>
        </w:rPr>
        <w:t xml:space="preserve"> </w:t>
      </w:r>
      <w:r w:rsidRPr="1FBFBD04">
        <w:rPr>
          <w:color w:val="auto"/>
          <w:lang w:val="nl-NL"/>
        </w:rPr>
        <w:t>samen smullen van dezelfde koek.</w:t>
      </w:r>
      <w:r>
        <w:br/>
      </w:r>
      <w:r w:rsidRPr="1FBFBD04">
        <w:rPr>
          <w:color w:val="auto"/>
          <w:lang w:val="nl-NL"/>
        </w:rPr>
        <w:t>Geen berg te hoog</w:t>
      </w:r>
      <w:r w:rsidR="1A000C8D" w:rsidRPr="1FBFBD04">
        <w:rPr>
          <w:color w:val="auto"/>
          <w:lang w:val="nl-NL"/>
        </w:rPr>
        <w:t xml:space="preserve">, </w:t>
      </w:r>
      <w:r w:rsidRPr="1FBFBD04">
        <w:rPr>
          <w:color w:val="auto"/>
          <w:lang w:val="nl-NL"/>
        </w:rPr>
        <w:t>geen pad te lang.</w:t>
      </w:r>
      <w:r>
        <w:br/>
      </w:r>
      <w:r w:rsidRPr="1FBFBD04">
        <w:rPr>
          <w:color w:val="auto"/>
          <w:lang w:val="nl-NL"/>
        </w:rPr>
        <w:t>Een straaltje zon, vitamientjes op je wang.</w:t>
      </w:r>
    </w:p>
    <w:p w14:paraId="418EBA9D" w14:textId="5F3C65D5" w:rsidR="00CC7D83" w:rsidRDefault="00A92D20" w:rsidP="004C7762">
      <w:pPr>
        <w:spacing w:line="276" w:lineRule="auto"/>
        <w:ind w:left="1418"/>
        <w:rPr>
          <w:b/>
          <w:bCs/>
          <w:color w:val="A8AF37" w:themeColor="accent3"/>
          <w:lang w:val="nl-NL"/>
        </w:rPr>
      </w:pPr>
      <w:r w:rsidRPr="1FBFBD04">
        <w:rPr>
          <w:b/>
          <w:bCs/>
          <w:color w:val="A8AF37" w:themeColor="accent3"/>
          <w:lang w:val="nl-NL"/>
        </w:rPr>
        <w:t xml:space="preserve">Ee </w:t>
      </w:r>
      <w:proofErr w:type="spellStart"/>
      <w:r w:rsidRPr="1FBFBD04">
        <w:rPr>
          <w:b/>
          <w:bCs/>
          <w:color w:val="A8AF37" w:themeColor="accent3"/>
          <w:lang w:val="nl-NL"/>
        </w:rPr>
        <w:t>éej</w:t>
      </w:r>
      <w:proofErr w:type="spellEnd"/>
      <w:r w:rsidRPr="1FBFBD04">
        <w:rPr>
          <w:b/>
          <w:bCs/>
          <w:color w:val="A8AF37" w:themeColor="accent3"/>
          <w:lang w:val="nl-NL"/>
        </w:rPr>
        <w:t xml:space="preserve">, </w:t>
      </w:r>
      <w:proofErr w:type="spellStart"/>
      <w:r w:rsidRPr="1FBFBD04">
        <w:rPr>
          <w:b/>
          <w:bCs/>
          <w:color w:val="A8AF37" w:themeColor="accent3"/>
          <w:lang w:val="nl-NL"/>
        </w:rPr>
        <w:t>ée</w:t>
      </w:r>
      <w:proofErr w:type="spellEnd"/>
      <w:r w:rsidRPr="1FBFBD04">
        <w:rPr>
          <w:b/>
          <w:bCs/>
          <w:color w:val="A8AF37" w:themeColor="accent3"/>
          <w:lang w:val="nl-NL"/>
        </w:rPr>
        <w:t xml:space="preserve"> </w:t>
      </w:r>
      <w:proofErr w:type="spellStart"/>
      <w:r w:rsidRPr="1FBFBD04">
        <w:rPr>
          <w:b/>
          <w:bCs/>
          <w:color w:val="A8AF37" w:themeColor="accent3"/>
          <w:lang w:val="nl-NL"/>
        </w:rPr>
        <w:t>éej</w:t>
      </w:r>
      <w:proofErr w:type="spellEnd"/>
      <w:r w:rsidRPr="1FBFBD04">
        <w:rPr>
          <w:b/>
          <w:bCs/>
          <w:color w:val="A8AF37" w:themeColor="accent3"/>
          <w:lang w:val="nl-NL"/>
        </w:rPr>
        <w:t xml:space="preserve">. </w:t>
      </w:r>
      <w:r>
        <w:br/>
      </w:r>
      <w:r w:rsidRPr="1FBFBD04">
        <w:rPr>
          <w:b/>
          <w:bCs/>
          <w:color w:val="A8AF37" w:themeColor="accent3"/>
          <w:lang w:val="nl-NL"/>
        </w:rPr>
        <w:t>Ga je mee,</w:t>
      </w:r>
      <w:r w:rsidR="00980E0E" w:rsidRPr="1FBFBD04">
        <w:rPr>
          <w:b/>
          <w:bCs/>
          <w:color w:val="A8AF37" w:themeColor="accent3"/>
          <w:lang w:val="nl-NL"/>
        </w:rPr>
        <w:t xml:space="preserve"> </w:t>
      </w:r>
      <w:r w:rsidRPr="1FBFBD04">
        <w:rPr>
          <w:b/>
          <w:bCs/>
          <w:color w:val="A8AF37" w:themeColor="accent3"/>
          <w:lang w:val="nl-NL"/>
        </w:rPr>
        <w:t>ga je mee,</w:t>
      </w:r>
      <w:r w:rsidR="00980E0E" w:rsidRPr="1FBFBD04">
        <w:rPr>
          <w:b/>
          <w:bCs/>
          <w:color w:val="A8AF37" w:themeColor="accent3"/>
          <w:lang w:val="nl-NL"/>
        </w:rPr>
        <w:t xml:space="preserve"> </w:t>
      </w:r>
      <w:r w:rsidRPr="1FBFBD04">
        <w:rPr>
          <w:b/>
          <w:bCs/>
          <w:color w:val="A8AF37" w:themeColor="accent3"/>
          <w:lang w:val="nl-NL"/>
        </w:rPr>
        <w:t xml:space="preserve">langs de bergen en de </w:t>
      </w:r>
      <w:r w:rsidR="2B78BEE8" w:rsidRPr="1FBFBD04">
        <w:rPr>
          <w:b/>
          <w:bCs/>
          <w:color w:val="A8AF37" w:themeColor="accent3"/>
          <w:lang w:val="nl-NL"/>
        </w:rPr>
        <w:t>zee? (</w:t>
      </w:r>
      <w:r w:rsidRPr="1FBFBD04">
        <w:rPr>
          <w:b/>
          <w:bCs/>
          <w:color w:val="A8AF37" w:themeColor="accent3"/>
          <w:lang w:val="nl-NL"/>
        </w:rPr>
        <w:t>2x)</w:t>
      </w:r>
      <w:r>
        <w:br/>
      </w:r>
      <w:r w:rsidRPr="1FBFBD04">
        <w:rPr>
          <w:b/>
          <w:bCs/>
          <w:color w:val="A8AF37" w:themeColor="accent3"/>
          <w:lang w:val="nl-NL"/>
        </w:rPr>
        <w:t>Ga je mee,</w:t>
      </w:r>
      <w:r w:rsidR="00980E0E" w:rsidRPr="1FBFBD04">
        <w:rPr>
          <w:b/>
          <w:bCs/>
          <w:color w:val="A8AF37" w:themeColor="accent3"/>
          <w:lang w:val="nl-NL"/>
        </w:rPr>
        <w:t xml:space="preserve"> </w:t>
      </w:r>
      <w:r w:rsidRPr="1FBFBD04">
        <w:rPr>
          <w:b/>
          <w:bCs/>
          <w:color w:val="A8AF37" w:themeColor="accent3"/>
          <w:lang w:val="nl-NL"/>
        </w:rPr>
        <w:t>ga je mee,</w:t>
      </w:r>
      <w:r w:rsidR="00980E0E" w:rsidRPr="1FBFBD04">
        <w:rPr>
          <w:b/>
          <w:bCs/>
          <w:color w:val="A8AF37" w:themeColor="accent3"/>
          <w:lang w:val="nl-NL"/>
        </w:rPr>
        <w:t xml:space="preserve"> </w:t>
      </w:r>
      <w:r w:rsidRPr="1FBFBD04">
        <w:rPr>
          <w:b/>
          <w:bCs/>
          <w:color w:val="A8AF37" w:themeColor="accent3"/>
          <w:lang w:val="nl-NL"/>
        </w:rPr>
        <w:t>langs de bergen en de…… zee!</w:t>
      </w:r>
    </w:p>
    <w:p w14:paraId="7AB64CB8" w14:textId="77777777" w:rsidR="00396A0C" w:rsidRPr="004C7762" w:rsidRDefault="00396A0C" w:rsidP="004C7762">
      <w:pPr>
        <w:spacing w:line="276" w:lineRule="auto"/>
        <w:ind w:left="1418"/>
        <w:rPr>
          <w:b/>
          <w:bCs/>
          <w:color w:val="A8AF37"/>
          <w:lang w:val="nl-NL"/>
        </w:rPr>
      </w:pPr>
    </w:p>
    <w:p w14:paraId="2CF7C959" w14:textId="1603CE29" w:rsidR="002D74B1" w:rsidRPr="00CF09F1" w:rsidRDefault="002D74B1" w:rsidP="00426A6F">
      <w:pPr>
        <w:pStyle w:val="Kop2"/>
        <w:keepNext w:val="0"/>
        <w:keepLines w:val="0"/>
        <w:rPr>
          <w:color w:val="32929A" w:themeColor="accent4" w:themeShade="BF"/>
          <w:sz w:val="22"/>
        </w:rPr>
      </w:pPr>
      <w:r w:rsidRPr="1FBFBD04">
        <w:rPr>
          <w:color w:val="32929A" w:themeColor="accent4" w:themeShade="BF"/>
          <w:sz w:val="22"/>
        </w:rPr>
        <w:t>Welkom en kruisteken</w:t>
      </w:r>
    </w:p>
    <w:p w14:paraId="7DD2B22B" w14:textId="53E6130C" w:rsidR="00CC4727" w:rsidRPr="001E0C7B" w:rsidRDefault="69F8970E" w:rsidP="00A80C7E">
      <w:pPr>
        <w:jc w:val="both"/>
        <w:rPr>
          <w:b/>
          <w:bCs/>
          <w:color w:val="auto"/>
          <w:u w:val="single"/>
        </w:rPr>
      </w:pPr>
      <w:r w:rsidRPr="1FBFBD04">
        <w:rPr>
          <w:b/>
          <w:bCs/>
        </w:rPr>
        <w:t>Voorganger 1</w:t>
      </w:r>
      <w:r w:rsidR="00EC623B">
        <w:br/>
      </w:r>
      <w:r w:rsidR="00EC623B" w:rsidRPr="1FBFBD04">
        <w:rPr>
          <w:color w:val="auto"/>
        </w:rPr>
        <w:t>Welkom beste kinderen, juffen, meesters, directie… Vandaag vieren we samen het einde van een fantastisch schooljaar</w:t>
      </w:r>
      <w:r w:rsidR="00F01B9B" w:rsidRPr="1FBFBD04">
        <w:rPr>
          <w:color w:val="auto"/>
        </w:rPr>
        <w:t xml:space="preserve">, van een </w:t>
      </w:r>
      <w:r w:rsidR="0099087E" w:rsidRPr="1FBFBD04">
        <w:rPr>
          <w:color w:val="auto"/>
        </w:rPr>
        <w:t xml:space="preserve">boeiende tocht als pelgrims onderweg. </w:t>
      </w:r>
      <w:r w:rsidR="00EC623B" w:rsidRPr="1FBFBD04">
        <w:rPr>
          <w:color w:val="auto"/>
        </w:rPr>
        <w:t xml:space="preserve">We maken van deze viering een groot feest, een festival vol muziek, verhalen en dankbaarheid. Net als op een echt festival, zijn er plekken om stil te staan, te luisteren, mee te zingen en samen te genieten. Laten we dit moment samen vieren, terugkijken op wat we hebben geleerd en vooruitkijken </w:t>
      </w:r>
      <w:proofErr w:type="gramStart"/>
      <w:r w:rsidR="00EC623B" w:rsidRPr="1FBFBD04">
        <w:rPr>
          <w:color w:val="auto"/>
        </w:rPr>
        <w:t>naar</w:t>
      </w:r>
      <w:proofErr w:type="gramEnd"/>
      <w:r w:rsidR="00EC623B" w:rsidRPr="1FBFBD04">
        <w:rPr>
          <w:color w:val="auto"/>
        </w:rPr>
        <w:t xml:space="preserve"> de vakantie die voor ons ligt. </w:t>
      </w:r>
      <w:r w:rsidR="455DF6BA" w:rsidRPr="1FBFBD04">
        <w:rPr>
          <w:color w:val="auto"/>
        </w:rPr>
        <w:t xml:space="preserve">Laten we er samen een mooie viering van maken. </w:t>
      </w:r>
      <w:r w:rsidR="007655F9" w:rsidRPr="1FBFBD04">
        <w:rPr>
          <w:color w:val="auto"/>
        </w:rPr>
        <w:t>Je mag de viering starten op jouw manier. Maak je het even stil in jezelf? Of doe je dat met het teken van Jezus: het kruisteken</w:t>
      </w:r>
      <w:r w:rsidR="50AA2D69" w:rsidRPr="1FBFBD04">
        <w:rPr>
          <w:color w:val="auto"/>
        </w:rPr>
        <w:t xml:space="preserve"> i</w:t>
      </w:r>
      <w:r w:rsidR="007655F9" w:rsidRPr="1FBFBD04">
        <w:rPr>
          <w:color w:val="auto"/>
        </w:rPr>
        <w:t xml:space="preserve">n de naam van de Vader en de Zoon en de Heilige Geest. </w:t>
      </w:r>
      <w:r w:rsidR="00CC4727" w:rsidRPr="1FBFBD04">
        <w:rPr>
          <w:color w:val="auto"/>
        </w:rPr>
        <w:t>Amen. We</w:t>
      </w:r>
      <w:r w:rsidR="00EC623B" w:rsidRPr="1FBFBD04">
        <w:rPr>
          <w:color w:val="auto"/>
        </w:rPr>
        <w:t xml:space="preserve"> openen dit festival met een lied vol vreugde!</w:t>
      </w:r>
    </w:p>
    <w:p w14:paraId="4BB31C53" w14:textId="33AFE8FE" w:rsidR="00294A83" w:rsidRPr="001E0C7B" w:rsidRDefault="00692F68" w:rsidP="1FBFBD04">
      <w:pPr>
        <w:jc w:val="both"/>
        <w:rPr>
          <w:b/>
          <w:bCs/>
          <w:color w:val="auto"/>
          <w:u w:val="single"/>
        </w:rPr>
      </w:pPr>
      <w:r w:rsidRPr="1FBFBD04">
        <w:rPr>
          <w:b/>
          <w:bCs/>
          <w:color w:val="auto"/>
        </w:rPr>
        <w:t xml:space="preserve">Voorganger </w:t>
      </w:r>
      <w:r w:rsidR="7BF0EBD3" w:rsidRPr="1FBFBD04">
        <w:rPr>
          <w:b/>
          <w:bCs/>
          <w:color w:val="auto"/>
        </w:rPr>
        <w:t>2</w:t>
      </w:r>
      <w:r>
        <w:br/>
      </w:r>
      <w:r w:rsidR="000B3E10" w:rsidRPr="1FBFBD04">
        <w:rPr>
          <w:color w:val="auto"/>
        </w:rPr>
        <w:t xml:space="preserve">Beste kinderen, beste leerkrachten, beste directie en andere </w:t>
      </w:r>
      <w:r w:rsidR="00EB1C43" w:rsidRPr="1FBFBD04">
        <w:rPr>
          <w:color w:val="auto"/>
        </w:rPr>
        <w:t>schoolmedewerkers, vandaag zijn we hier samen om terug te kijken op een bijzonder schooljaar. Een jaar waarin</w:t>
      </w:r>
      <w:r w:rsidR="00BC5591" w:rsidRPr="1FBFBD04">
        <w:rPr>
          <w:color w:val="auto"/>
        </w:rPr>
        <w:t xml:space="preserve"> we samen </w:t>
      </w:r>
      <w:r w:rsidR="290A5503" w:rsidRPr="1FBFBD04">
        <w:rPr>
          <w:color w:val="auto"/>
        </w:rPr>
        <w:t xml:space="preserve">als pelgrims op tocht waren. </w:t>
      </w:r>
      <w:r w:rsidR="5A6A3F7F" w:rsidRPr="1FBFBD04">
        <w:rPr>
          <w:color w:val="auto"/>
        </w:rPr>
        <w:t xml:space="preserve">Onze stempelkaart is vol en dat gaan we vieren met een echt festival! </w:t>
      </w:r>
      <w:r w:rsidR="003A6C28" w:rsidRPr="1FBFBD04">
        <w:rPr>
          <w:color w:val="auto"/>
        </w:rPr>
        <w:t xml:space="preserve">We </w:t>
      </w:r>
      <w:r w:rsidR="35AE2FF4" w:rsidRPr="1FBFBD04">
        <w:rPr>
          <w:color w:val="auto"/>
        </w:rPr>
        <w:t xml:space="preserve">hebben veel geleerd, fijn gespeeld en </w:t>
      </w:r>
      <w:r w:rsidR="003A6C28" w:rsidRPr="1FBFBD04">
        <w:rPr>
          <w:color w:val="auto"/>
        </w:rPr>
        <w:t xml:space="preserve">zijn allemaal gegroeid. </w:t>
      </w:r>
      <w:r w:rsidR="00B328AA" w:rsidRPr="1FBFBD04">
        <w:rPr>
          <w:color w:val="auto"/>
        </w:rPr>
        <w:t xml:space="preserve">We gaan ons ook klaar maken voor een nieuwe reis: de zomervakantie! Laten we samen </w:t>
      </w:r>
      <w:r w:rsidR="009F603E" w:rsidRPr="1FBFBD04">
        <w:rPr>
          <w:color w:val="auto"/>
        </w:rPr>
        <w:t xml:space="preserve">bidden, danken en vieren dat God altijd met ons mee op weg gaat, als onze gids en vriend. </w:t>
      </w:r>
      <w:r w:rsidR="00294A83" w:rsidRPr="1FBFBD04">
        <w:rPr>
          <w:color w:val="auto"/>
        </w:rPr>
        <w:t>Laten we er samen mooie viering van maken. Je mag de viering starten op jouw manier. Maak je het even stil in jezelf? Of doe je dat met het teken van Jezus: het kruisteken. ‘In de naam van de Vader en de Zoon en de Heilige Geest. Amen.</w:t>
      </w:r>
    </w:p>
    <w:p w14:paraId="1252A47B" w14:textId="63C4F5F8" w:rsidR="001B75D2" w:rsidRPr="009A0BE7" w:rsidRDefault="001720B2" w:rsidP="001B75D2">
      <w:pPr>
        <w:pStyle w:val="Kop2"/>
        <w:keepNext w:val="0"/>
        <w:keepLines w:val="0"/>
        <w:rPr>
          <w:color w:val="32929A" w:themeColor="accent4" w:themeShade="BF"/>
          <w:sz w:val="22"/>
        </w:rPr>
      </w:pPr>
      <w:r w:rsidRPr="00CF09F1">
        <w:rPr>
          <w:color w:val="32929A" w:themeColor="accent4" w:themeShade="BF"/>
          <w:sz w:val="22"/>
        </w:rPr>
        <w:lastRenderedPageBreak/>
        <w:t>Duiding van het thema</w:t>
      </w:r>
    </w:p>
    <w:p w14:paraId="09A7FB20" w14:textId="5FA70DA8" w:rsidR="00D045DF" w:rsidRPr="003D47F2" w:rsidRDefault="00D045DF" w:rsidP="00D045DF">
      <w:pPr>
        <w:pStyle w:val="Kop3"/>
        <w:rPr>
          <w:b/>
          <w:bCs/>
          <w:color w:val="EC7D23" w:themeColor="accent2"/>
        </w:rPr>
      </w:pPr>
      <w:r w:rsidRPr="003D47F2">
        <w:rPr>
          <w:b/>
          <w:bCs/>
          <w:color w:val="EC7D23" w:themeColor="accent2"/>
        </w:rPr>
        <w:t>Verhaal: Kobe, de pelgrim met de versleten schoenen.</w:t>
      </w:r>
    </w:p>
    <w:p w14:paraId="21A58CF0" w14:textId="21057D9B" w:rsidR="00D045DF" w:rsidRPr="00CA459F" w:rsidRDefault="00D045DF" w:rsidP="001F34D7">
      <w:pPr>
        <w:jc w:val="both"/>
        <w:rPr>
          <w:color w:val="auto"/>
        </w:rPr>
      </w:pPr>
      <w:r w:rsidRPr="1FBFBD04">
        <w:rPr>
          <w:color w:val="auto"/>
        </w:rPr>
        <w:t xml:space="preserve">Kobe stond voor zijn huis, met in zijn ene hand zijn wandelstok en in de andere </w:t>
      </w:r>
      <w:r w:rsidR="432B4B0D" w:rsidRPr="1FBFBD04">
        <w:rPr>
          <w:color w:val="auto"/>
        </w:rPr>
        <w:t xml:space="preserve">hand </w:t>
      </w:r>
      <w:r w:rsidRPr="1FBFBD04">
        <w:rPr>
          <w:color w:val="auto"/>
        </w:rPr>
        <w:t>zijn stempelboekje</w:t>
      </w:r>
      <w:r w:rsidR="001E0812" w:rsidRPr="1FBFBD04">
        <w:rPr>
          <w:color w:val="auto"/>
        </w:rPr>
        <w:t xml:space="preserve">, dat bijna uit elkaar viel van de vele keren dat hij het had opengeslagen. Zijn </w:t>
      </w:r>
      <w:r w:rsidR="7E17F385" w:rsidRPr="1FBFBD04">
        <w:rPr>
          <w:color w:val="auto"/>
        </w:rPr>
        <w:t>stap</w:t>
      </w:r>
      <w:r w:rsidR="001E0812" w:rsidRPr="1FBFBD04">
        <w:rPr>
          <w:color w:val="auto"/>
        </w:rPr>
        <w:t>schoenen, die o</w:t>
      </w:r>
      <w:r w:rsidR="00BE2960" w:rsidRPr="1FBFBD04">
        <w:rPr>
          <w:color w:val="auto"/>
        </w:rPr>
        <w:t>o</w:t>
      </w:r>
      <w:r w:rsidR="001E0812" w:rsidRPr="1FBFBD04">
        <w:rPr>
          <w:color w:val="auto"/>
        </w:rPr>
        <w:t xml:space="preserve">it stevig en nieuw waren, hadden gaten waar je de toppen van zijn tenen doorheen kon zien. </w:t>
      </w:r>
      <w:r w:rsidR="4A664846" w:rsidRPr="1FBFBD04">
        <w:rPr>
          <w:color w:val="auto"/>
        </w:rPr>
        <w:t>Kobe</w:t>
      </w:r>
      <w:r w:rsidR="001E0812" w:rsidRPr="1FBFBD04">
        <w:rPr>
          <w:color w:val="auto"/>
        </w:rPr>
        <w:t xml:space="preserve"> keek naar de deur van zijn huis en glimlachte. </w:t>
      </w:r>
      <w:r w:rsidR="00BE2960" w:rsidRPr="1FBFBD04">
        <w:rPr>
          <w:color w:val="auto"/>
        </w:rPr>
        <w:t>“Ik ben thuis,” zei hij zacht. Maar diep vanbinnen wist Kobe</w:t>
      </w:r>
      <w:r w:rsidR="00516FCB" w:rsidRPr="1FBFBD04">
        <w:rPr>
          <w:color w:val="auto"/>
        </w:rPr>
        <w:t xml:space="preserve">: hij was niet meer dezelfde als toen hij vertrok. </w:t>
      </w:r>
      <w:r w:rsidR="00684601" w:rsidRPr="1FBFBD04">
        <w:rPr>
          <w:color w:val="auto"/>
        </w:rPr>
        <w:t>Hij kwam anders thuis.</w:t>
      </w:r>
    </w:p>
    <w:p w14:paraId="0DD654A5" w14:textId="7C0CA7D1" w:rsidR="00D661B0" w:rsidRPr="00CA459F" w:rsidRDefault="00516FCB" w:rsidP="001F34D7">
      <w:pPr>
        <w:jc w:val="both"/>
        <w:rPr>
          <w:color w:val="auto"/>
        </w:rPr>
      </w:pPr>
      <w:r w:rsidRPr="1FBFBD04">
        <w:rPr>
          <w:color w:val="auto"/>
        </w:rPr>
        <w:t xml:space="preserve">Maanden geleden was Kobe </w:t>
      </w:r>
      <w:r w:rsidR="00CA5B28" w:rsidRPr="1FBFBD04">
        <w:rPr>
          <w:color w:val="auto"/>
        </w:rPr>
        <w:t>begonnen aan zijn tocht. Hij wilde ontdekken wat het betekende om een echte pelgrim te zijn.</w:t>
      </w:r>
      <w:r w:rsidR="009A0A6A" w:rsidRPr="1FBFBD04">
        <w:rPr>
          <w:color w:val="auto"/>
        </w:rPr>
        <w:t xml:space="preserve"> Met een lege rugzak en een stempelboekje dat nog naar vers papier rook, stapte hij het avontuur tegemoet.</w:t>
      </w:r>
      <w:r w:rsidR="03740089" w:rsidRPr="1FBFBD04">
        <w:rPr>
          <w:color w:val="auto"/>
        </w:rPr>
        <w:t xml:space="preserve"> </w:t>
      </w:r>
      <w:r w:rsidR="009A0A6A" w:rsidRPr="1FBFBD04">
        <w:rPr>
          <w:color w:val="auto"/>
        </w:rPr>
        <w:t>“Een pelgrim leert door te lopen</w:t>
      </w:r>
      <w:r w:rsidR="00D661B0" w:rsidRPr="1FBFBD04">
        <w:rPr>
          <w:color w:val="auto"/>
        </w:rPr>
        <w:t>,” had zijn grootvader altijd gezegd, “en onderweg vul je je hart met verhalen</w:t>
      </w:r>
      <w:r w:rsidR="056EA8F4" w:rsidRPr="1FBFBD04">
        <w:rPr>
          <w:color w:val="auto"/>
        </w:rPr>
        <w:t xml:space="preserve"> van andere pelgrims</w:t>
      </w:r>
      <w:r w:rsidR="00D661B0" w:rsidRPr="1FBFBD04">
        <w:rPr>
          <w:color w:val="auto"/>
        </w:rPr>
        <w:t xml:space="preserve">.” Kobe </w:t>
      </w:r>
      <w:r w:rsidR="00556EA0" w:rsidRPr="1FBFBD04">
        <w:rPr>
          <w:color w:val="auto"/>
        </w:rPr>
        <w:t>wist toen nog niet hoeveel bijzondere ontmoetingen en vreemde situaties hem te wa</w:t>
      </w:r>
      <w:r w:rsidR="009353C3" w:rsidRPr="1FBFBD04">
        <w:rPr>
          <w:color w:val="auto"/>
        </w:rPr>
        <w:t>chten stonden.</w:t>
      </w:r>
    </w:p>
    <w:p w14:paraId="28099857" w14:textId="7164168B" w:rsidR="009E5F25" w:rsidRDefault="009353C3" w:rsidP="001F34D7">
      <w:pPr>
        <w:jc w:val="both"/>
        <w:rPr>
          <w:color w:val="auto"/>
        </w:rPr>
      </w:pPr>
      <w:r w:rsidRPr="1FBFBD04">
        <w:rPr>
          <w:color w:val="auto"/>
        </w:rPr>
        <w:t>Op een regenachtige dag ontmoette Kobe een</w:t>
      </w:r>
      <w:r w:rsidR="1B879732" w:rsidRPr="1FBFBD04">
        <w:rPr>
          <w:color w:val="auto"/>
        </w:rPr>
        <w:t xml:space="preserve"> vriendelijke,</w:t>
      </w:r>
      <w:r w:rsidRPr="1FBFBD04">
        <w:rPr>
          <w:color w:val="auto"/>
        </w:rPr>
        <w:t xml:space="preserve"> oude man </w:t>
      </w:r>
      <w:r w:rsidR="5E538BF4" w:rsidRPr="1FBFBD04">
        <w:rPr>
          <w:color w:val="auto"/>
        </w:rPr>
        <w:t xml:space="preserve">met een lange baard </w:t>
      </w:r>
      <w:r w:rsidRPr="1FBFBD04">
        <w:rPr>
          <w:color w:val="auto"/>
        </w:rPr>
        <w:t xml:space="preserve">die langs de kant van de weg zat. </w:t>
      </w:r>
      <w:r w:rsidR="59F737BA" w:rsidRPr="1FBFBD04">
        <w:rPr>
          <w:color w:val="auto"/>
        </w:rPr>
        <w:t>De</w:t>
      </w:r>
      <w:r w:rsidR="005826E3" w:rsidRPr="1FBFBD04">
        <w:rPr>
          <w:color w:val="auto"/>
        </w:rPr>
        <w:t xml:space="preserve"> baard</w:t>
      </w:r>
      <w:r w:rsidR="36472EF1" w:rsidRPr="1FBFBD04">
        <w:rPr>
          <w:color w:val="auto"/>
        </w:rPr>
        <w:t xml:space="preserve"> van de oude man</w:t>
      </w:r>
      <w:r w:rsidR="005826E3" w:rsidRPr="1FBFBD04">
        <w:rPr>
          <w:color w:val="auto"/>
        </w:rPr>
        <w:t xml:space="preserve"> was zo lang dat hij bijna in zijn soep viel</w:t>
      </w:r>
      <w:r w:rsidR="00E05A1E" w:rsidRPr="1FBFBD04">
        <w:rPr>
          <w:color w:val="auto"/>
        </w:rPr>
        <w:t xml:space="preserve"> en hij droeg een jas vol scheuren. “Waarom loop je</w:t>
      </w:r>
      <w:r w:rsidR="00B96646" w:rsidRPr="1FBFBD04">
        <w:rPr>
          <w:color w:val="auto"/>
        </w:rPr>
        <w:t>?</w:t>
      </w:r>
      <w:r w:rsidR="00E05A1E" w:rsidRPr="1FBFBD04">
        <w:rPr>
          <w:color w:val="auto"/>
        </w:rPr>
        <w:t xml:space="preserve">” vroeg de man </w:t>
      </w:r>
      <w:r w:rsidR="357E65BA" w:rsidRPr="1FBFBD04">
        <w:rPr>
          <w:color w:val="auto"/>
        </w:rPr>
        <w:t>vriendelijk</w:t>
      </w:r>
      <w:r w:rsidR="004F739C" w:rsidRPr="1FBFBD04">
        <w:rPr>
          <w:color w:val="auto"/>
        </w:rPr>
        <w:t>. “Om te ontdekken wat belangrijk is in het leven,” antwoordde Kobe</w:t>
      </w:r>
      <w:r w:rsidR="00D21EE8" w:rsidRPr="1FBFBD04">
        <w:rPr>
          <w:color w:val="auto"/>
        </w:rPr>
        <w:t xml:space="preserve">. </w:t>
      </w:r>
    </w:p>
    <w:p w14:paraId="064D2102" w14:textId="13A41856" w:rsidR="00727240" w:rsidRDefault="00D21EE8" w:rsidP="001F34D7">
      <w:pPr>
        <w:jc w:val="both"/>
        <w:rPr>
          <w:color w:val="auto"/>
        </w:rPr>
      </w:pPr>
      <w:r w:rsidRPr="00CA459F">
        <w:rPr>
          <w:color w:val="auto"/>
        </w:rPr>
        <w:t xml:space="preserve">De man gaf hem een </w:t>
      </w:r>
      <w:r w:rsidR="00B12BCC" w:rsidRPr="00CA459F">
        <w:rPr>
          <w:color w:val="auto"/>
        </w:rPr>
        <w:t>stempel voor zijn boekje en fluisterde: “Vergeet nooit het toverwoord. “Wat is het toverwoord</w:t>
      </w:r>
      <w:r w:rsidR="003D17DE" w:rsidRPr="00CA459F">
        <w:rPr>
          <w:color w:val="auto"/>
        </w:rPr>
        <w:t xml:space="preserve">?” vroeg Kobe nieuwsgierig. De man </w:t>
      </w:r>
      <w:r w:rsidR="00727240">
        <w:rPr>
          <w:color w:val="auto"/>
        </w:rPr>
        <w:t>lachte</w:t>
      </w:r>
      <w:r w:rsidR="003D17DE" w:rsidRPr="00CA459F">
        <w:rPr>
          <w:color w:val="auto"/>
        </w:rPr>
        <w:t xml:space="preserve"> alleen maar en zei: “Dat ontdek je onderweg.”</w:t>
      </w:r>
    </w:p>
    <w:p w14:paraId="22E08A6A" w14:textId="2B52106E" w:rsidR="00DB21EA" w:rsidRPr="00CA459F" w:rsidRDefault="00DB21EA" w:rsidP="001F34D7">
      <w:pPr>
        <w:jc w:val="both"/>
        <w:rPr>
          <w:color w:val="auto"/>
        </w:rPr>
      </w:pPr>
      <w:r w:rsidRPr="00CA459F">
        <w:rPr>
          <w:color w:val="auto"/>
        </w:rPr>
        <w:t>Een week later liep Kobe langs een muur die leek te leven. Wanneer hij stopte, hoorde hij een zachte melodie, alsof de stenen zongen. Een oude vrouw die daar bloemen plukt</w:t>
      </w:r>
      <w:r w:rsidR="00B51582" w:rsidRPr="00CA459F">
        <w:rPr>
          <w:color w:val="auto"/>
        </w:rPr>
        <w:t xml:space="preserve">e, vertelde hem: “Deze muur bewaart de liedjes van alle </w:t>
      </w:r>
      <w:r w:rsidR="009D59A2" w:rsidRPr="00CA459F">
        <w:rPr>
          <w:color w:val="auto"/>
        </w:rPr>
        <w:t>pelgrims</w:t>
      </w:r>
      <w:r w:rsidR="00B51582" w:rsidRPr="00CA459F">
        <w:rPr>
          <w:color w:val="auto"/>
        </w:rPr>
        <w:t xml:space="preserve"> die hier zijn geweest. Als je je eigen lied zingt, draagt de </w:t>
      </w:r>
      <w:r w:rsidR="009D59A2" w:rsidRPr="00CA459F">
        <w:rPr>
          <w:color w:val="auto"/>
        </w:rPr>
        <w:t xml:space="preserve">muur het voor altijd met zich mee.” Kobe zong een lied over thuis, en terwijl hij verder liep, leek het alsof de melodie hem volgde. </w:t>
      </w:r>
    </w:p>
    <w:p w14:paraId="6F055804" w14:textId="15EEC802" w:rsidR="0025167B" w:rsidRPr="00CA459F" w:rsidRDefault="0025167B" w:rsidP="001F34D7">
      <w:pPr>
        <w:jc w:val="both"/>
        <w:rPr>
          <w:color w:val="auto"/>
        </w:rPr>
      </w:pPr>
      <w:r w:rsidRPr="1FBFBD04">
        <w:rPr>
          <w:color w:val="auto"/>
        </w:rPr>
        <w:t>Op een plein vol marktkramen ontmoette Kobe andere pelgrims</w:t>
      </w:r>
      <w:r w:rsidR="00185F1A" w:rsidRPr="1FBFBD04">
        <w:rPr>
          <w:color w:val="auto"/>
        </w:rPr>
        <w:t>. Iedereen had een verhaal, en ze wisselden stempels uit alsof het schatten waren. Eén pelgrim</w:t>
      </w:r>
      <w:r w:rsidR="0056726D" w:rsidRPr="1FBFBD04">
        <w:rPr>
          <w:color w:val="auto"/>
        </w:rPr>
        <w:t>, een jongen met een rode hoed, gaf Kobe een stempel in de vorm van een ster.</w:t>
      </w:r>
      <w:r w:rsidR="205F9273" w:rsidRPr="1FBFBD04">
        <w:rPr>
          <w:color w:val="auto"/>
        </w:rPr>
        <w:t xml:space="preserve"> </w:t>
      </w:r>
      <w:r w:rsidR="0056726D" w:rsidRPr="1FBFBD04">
        <w:rPr>
          <w:color w:val="auto"/>
        </w:rPr>
        <w:t>“Deze is voor als je ooit het gevoel hebt dat je verdwaald</w:t>
      </w:r>
      <w:r w:rsidR="0056341B" w:rsidRPr="1FBFBD04">
        <w:rPr>
          <w:color w:val="auto"/>
        </w:rPr>
        <w:t xml:space="preserve"> bent,” zei hij. “Kijk omhoog,</w:t>
      </w:r>
      <w:r w:rsidR="0670785E" w:rsidRPr="1FBFBD04">
        <w:rPr>
          <w:color w:val="auto"/>
        </w:rPr>
        <w:t xml:space="preserve"> </w:t>
      </w:r>
      <w:r w:rsidR="0056341B" w:rsidRPr="1FBFBD04">
        <w:rPr>
          <w:color w:val="auto"/>
        </w:rPr>
        <w:t>en de sterren wijzen je de weg.”</w:t>
      </w:r>
    </w:p>
    <w:p w14:paraId="2537939F" w14:textId="789B66A7" w:rsidR="00E07E8D" w:rsidRPr="00CA459F" w:rsidRDefault="002A3DE4" w:rsidP="001F34D7">
      <w:pPr>
        <w:jc w:val="both"/>
        <w:rPr>
          <w:color w:val="auto"/>
        </w:rPr>
      </w:pPr>
      <w:r w:rsidRPr="00CA459F">
        <w:rPr>
          <w:color w:val="auto"/>
        </w:rPr>
        <w:t>Kobes</w:t>
      </w:r>
      <w:r w:rsidR="00E07E8D" w:rsidRPr="00CA459F">
        <w:rPr>
          <w:color w:val="auto"/>
        </w:rPr>
        <w:t xml:space="preserve"> tocht eindigde bij een klein kapelletje op een heuveltop</w:t>
      </w:r>
      <w:r w:rsidR="008E35E5" w:rsidRPr="00CA459F">
        <w:rPr>
          <w:color w:val="auto"/>
        </w:rPr>
        <w:t>. De laatste stempel in zijn boekje was een eenvoudige cirkel, maar toen hij hem bekeek, zag hij dat het eigenlijk een oog was</w:t>
      </w:r>
      <w:r w:rsidR="007C18D2" w:rsidRPr="00CA459F">
        <w:rPr>
          <w:color w:val="auto"/>
        </w:rPr>
        <w:t xml:space="preserve"> – een symbool van alles wat hij had gezien en geleerd. Hij voelde zich trots, maar ook anders.</w:t>
      </w:r>
      <w:r w:rsidR="00CB69FC" w:rsidRPr="00CA459F">
        <w:rPr>
          <w:color w:val="auto"/>
        </w:rPr>
        <w:t xml:space="preserve"> Zijn voeten waren moe, zijn schoenen versleten, maar zijn hart was voller dan ooit.</w:t>
      </w:r>
    </w:p>
    <w:p w14:paraId="3FCCF08A" w14:textId="264DA074" w:rsidR="00E95C3A" w:rsidRPr="00CA459F" w:rsidRDefault="00E95C3A" w:rsidP="001F34D7">
      <w:pPr>
        <w:jc w:val="both"/>
        <w:rPr>
          <w:color w:val="auto"/>
        </w:rPr>
      </w:pPr>
      <w:r w:rsidRPr="1FBFBD04">
        <w:rPr>
          <w:color w:val="auto"/>
        </w:rPr>
        <w:t>En nu stond Kobe weer thuis. Hij duwde de deur open en stapte naar binnen. Alles zag er hetzelfde uit, maar hij voelde zich anders. Hij legde zijn stempelboekje op tafel en zette zijn schoenen naast de deur.</w:t>
      </w:r>
      <w:r w:rsidR="002D18E7" w:rsidRPr="1FBFBD04">
        <w:rPr>
          <w:color w:val="auto"/>
        </w:rPr>
        <w:t xml:space="preserve"> De gaten </w:t>
      </w:r>
      <w:r w:rsidR="00F844AB" w:rsidRPr="1FBFBD04">
        <w:rPr>
          <w:color w:val="auto"/>
        </w:rPr>
        <w:t xml:space="preserve">in zijn schoen </w:t>
      </w:r>
      <w:r w:rsidR="002D18E7" w:rsidRPr="1FBFBD04">
        <w:rPr>
          <w:color w:val="auto"/>
        </w:rPr>
        <w:t>waren de tekens van zijn avontuur. Zijn moeder kwam naar hem toe.</w:t>
      </w:r>
      <w:r w:rsidR="3037848C" w:rsidRPr="1FBFBD04">
        <w:rPr>
          <w:color w:val="auto"/>
        </w:rPr>
        <w:t xml:space="preserve"> </w:t>
      </w:r>
      <w:r w:rsidR="00D97A99" w:rsidRPr="1FBFBD04">
        <w:rPr>
          <w:color w:val="auto"/>
        </w:rPr>
        <w:t>“</w:t>
      </w:r>
      <w:r w:rsidR="00B32CED" w:rsidRPr="1FBFBD04">
        <w:rPr>
          <w:color w:val="auto"/>
        </w:rPr>
        <w:t>Kobe</w:t>
      </w:r>
      <w:r w:rsidR="00D97A99" w:rsidRPr="1FBFBD04">
        <w:rPr>
          <w:color w:val="auto"/>
        </w:rPr>
        <w:t xml:space="preserve"> je bent veranderd,” zei ze zacht. “Ik weet het,” antwoorde hij. “Ik heb geleerd dat thuis niet één plek is</w:t>
      </w:r>
      <w:r w:rsidR="00B32CED" w:rsidRPr="1FBFBD04">
        <w:rPr>
          <w:color w:val="auto"/>
        </w:rPr>
        <w:t>. Thuis zit in de mensen die je ontmoet, de verhalen die je deelt en de herinneringen die je meeneemt.</w:t>
      </w:r>
      <w:r w:rsidR="00C770DD" w:rsidRPr="1FBFBD04">
        <w:rPr>
          <w:color w:val="auto"/>
        </w:rPr>
        <w:t>”</w:t>
      </w:r>
    </w:p>
    <w:p w14:paraId="5841E18C" w14:textId="272E5B10" w:rsidR="00F96D2D" w:rsidRPr="00CA459F" w:rsidRDefault="00C770DD" w:rsidP="001F34D7">
      <w:pPr>
        <w:jc w:val="both"/>
        <w:rPr>
          <w:color w:val="auto"/>
        </w:rPr>
      </w:pPr>
      <w:r w:rsidRPr="1FBFBD04">
        <w:rPr>
          <w:color w:val="auto"/>
        </w:rPr>
        <w:t>Toen Kobe die avond in bed lag, dacht hij terug aan de man met het toverwoord. Opeens wist hij het. Het toverwoord was ‘dankbaarheid’</w:t>
      </w:r>
      <w:r w:rsidR="00AF629E" w:rsidRPr="1FBFBD04">
        <w:rPr>
          <w:color w:val="auto"/>
        </w:rPr>
        <w:t xml:space="preserve">. Dankbaarheid voor de tocht, voor de gaten in zijn schoenen, voor de liedjes in de stenen muur, </w:t>
      </w:r>
      <w:r w:rsidR="00B76F6E" w:rsidRPr="1FBFBD04">
        <w:rPr>
          <w:color w:val="auto"/>
        </w:rPr>
        <w:t>voor de fijne ontmoetingen</w:t>
      </w:r>
      <w:r w:rsidR="00995AA0" w:rsidRPr="1FBFBD04">
        <w:rPr>
          <w:color w:val="auto"/>
        </w:rPr>
        <w:t xml:space="preserve">, </w:t>
      </w:r>
      <w:r w:rsidR="00AF629E" w:rsidRPr="1FBFBD04">
        <w:rPr>
          <w:color w:val="auto"/>
        </w:rPr>
        <w:t>voor de stempels in zijn boekje.</w:t>
      </w:r>
      <w:r w:rsidR="6F2CDEB6" w:rsidRPr="1FBFBD04">
        <w:rPr>
          <w:color w:val="auto"/>
        </w:rPr>
        <w:t xml:space="preserve"> </w:t>
      </w:r>
      <w:r w:rsidR="00EC2114" w:rsidRPr="1FBFBD04">
        <w:rPr>
          <w:color w:val="auto"/>
        </w:rPr>
        <w:t xml:space="preserve">De </w:t>
      </w:r>
      <w:r w:rsidR="00EC2114" w:rsidRPr="1FBFBD04">
        <w:rPr>
          <w:color w:val="auto"/>
        </w:rPr>
        <w:lastRenderedPageBreak/>
        <w:t>volgende dag begon Kobe te schrijven. Hij schreef de verhalen van zijn tocht op, zodat anderen zouden weten</w:t>
      </w:r>
      <w:r w:rsidR="0030161E" w:rsidRPr="1FBFBD04">
        <w:rPr>
          <w:color w:val="auto"/>
        </w:rPr>
        <w:t xml:space="preserve"> dat je als pelgrim </w:t>
      </w:r>
      <w:r w:rsidR="6041B4BE" w:rsidRPr="1FBFBD04">
        <w:rPr>
          <w:color w:val="auto"/>
        </w:rPr>
        <w:t xml:space="preserve">een paar </w:t>
      </w:r>
      <w:r w:rsidR="00247478" w:rsidRPr="1FBFBD04">
        <w:rPr>
          <w:color w:val="auto"/>
        </w:rPr>
        <w:t>versleten</w:t>
      </w:r>
      <w:r w:rsidR="0030161E" w:rsidRPr="1FBFBD04">
        <w:rPr>
          <w:color w:val="auto"/>
        </w:rPr>
        <w:t xml:space="preserve"> schoenen en een boekje </w:t>
      </w:r>
      <w:r w:rsidR="295FB369" w:rsidRPr="1FBFBD04">
        <w:rPr>
          <w:color w:val="auto"/>
        </w:rPr>
        <w:t xml:space="preserve">vol stempels </w:t>
      </w:r>
      <w:r w:rsidR="0030161E" w:rsidRPr="1FBFBD04">
        <w:rPr>
          <w:color w:val="auto"/>
        </w:rPr>
        <w:t>terugbrengt, maar dat je hart altijd groter is geworden</w:t>
      </w:r>
      <w:r w:rsidR="00247478" w:rsidRPr="1FBFBD04">
        <w:rPr>
          <w:color w:val="auto"/>
        </w:rPr>
        <w:t>. En bovenaan zijn eerste bladzijde schreef hij “Dankjewel voor elke stap”.</w:t>
      </w:r>
      <w:r w:rsidR="00EC2114">
        <w:br/>
      </w:r>
    </w:p>
    <w:p w14:paraId="598150BE" w14:textId="00E8F4C8" w:rsidR="001B75D2" w:rsidRPr="003D47F2" w:rsidRDefault="00F6620A" w:rsidP="007E0345">
      <w:pPr>
        <w:pStyle w:val="Kop3"/>
        <w:rPr>
          <w:b/>
          <w:bCs/>
          <w:color w:val="EC7D23" w:themeColor="accent2"/>
        </w:rPr>
      </w:pPr>
      <w:r w:rsidRPr="003D47F2">
        <w:rPr>
          <w:b/>
          <w:bCs/>
          <w:color w:val="EC7D23" w:themeColor="accent2"/>
        </w:rPr>
        <w:t>Verhaal: Het grote pelgrimsfeest.</w:t>
      </w:r>
    </w:p>
    <w:p w14:paraId="7BBF9CA2" w14:textId="6C8BEE3B" w:rsidR="007E0345" w:rsidRPr="00CA459F" w:rsidRDefault="007E0345" w:rsidP="001B75D2">
      <w:pPr>
        <w:rPr>
          <w:color w:val="auto"/>
          <w:sz w:val="18"/>
          <w:szCs w:val="18"/>
        </w:rPr>
      </w:pPr>
      <w:r w:rsidRPr="00CA459F">
        <w:rPr>
          <w:color w:val="auto"/>
          <w:sz w:val="18"/>
          <w:szCs w:val="18"/>
        </w:rPr>
        <w:t xml:space="preserve">Je kan dit verhaal aanvullen met eigen ervaringen van </w:t>
      </w:r>
      <w:r w:rsidR="00E26A5A" w:rsidRPr="00CA459F">
        <w:rPr>
          <w:color w:val="auto"/>
          <w:sz w:val="18"/>
          <w:szCs w:val="18"/>
        </w:rPr>
        <w:t>het</w:t>
      </w:r>
      <w:r w:rsidR="00652113">
        <w:rPr>
          <w:color w:val="auto"/>
          <w:sz w:val="18"/>
          <w:szCs w:val="18"/>
        </w:rPr>
        <w:t xml:space="preserve"> voorbije</w:t>
      </w:r>
      <w:r w:rsidR="00E26A5A" w:rsidRPr="00CA459F">
        <w:rPr>
          <w:color w:val="auto"/>
          <w:sz w:val="18"/>
          <w:szCs w:val="18"/>
        </w:rPr>
        <w:t xml:space="preserve"> </w:t>
      </w:r>
      <w:r w:rsidRPr="00CA459F">
        <w:rPr>
          <w:color w:val="auto"/>
          <w:sz w:val="18"/>
          <w:szCs w:val="18"/>
        </w:rPr>
        <w:t>schooljaar.</w:t>
      </w:r>
    </w:p>
    <w:p w14:paraId="5260282E" w14:textId="03C4DDB1" w:rsidR="00F6620A" w:rsidRPr="00CA459F" w:rsidRDefault="00F6620A" w:rsidP="00C640B9">
      <w:pPr>
        <w:jc w:val="both"/>
        <w:rPr>
          <w:color w:val="auto"/>
        </w:rPr>
      </w:pPr>
      <w:r w:rsidRPr="1FBFBD04">
        <w:rPr>
          <w:color w:val="auto"/>
        </w:rPr>
        <w:t xml:space="preserve">Het schooljaar was bijna voorbij en de kinderen van de Regenboogklas zaten in een kring in het gras. </w:t>
      </w:r>
      <w:r w:rsidR="00996CB1" w:rsidRPr="1FBFBD04">
        <w:rPr>
          <w:color w:val="auto"/>
        </w:rPr>
        <w:t xml:space="preserve">Juf </w:t>
      </w:r>
      <w:r w:rsidR="00EC3C06" w:rsidRPr="1FBFBD04">
        <w:rPr>
          <w:color w:val="auto"/>
        </w:rPr>
        <w:t>Ellen</w:t>
      </w:r>
      <w:r w:rsidR="00996CB1" w:rsidRPr="1FBFBD04">
        <w:rPr>
          <w:color w:val="auto"/>
        </w:rPr>
        <w:t xml:space="preserve"> keek hen glimlachend aan. “Jullie zijn dit jaar echte pelgrims geweest</w:t>
      </w:r>
      <w:r w:rsidR="00DF48B7" w:rsidRPr="1FBFBD04">
        <w:rPr>
          <w:color w:val="auto"/>
        </w:rPr>
        <w:t xml:space="preserve">,” zei ze. “We zijn samen op tocht gegaan, </w:t>
      </w:r>
      <w:r w:rsidR="47A77135" w:rsidRPr="1FBFBD04">
        <w:rPr>
          <w:color w:val="auto"/>
        </w:rPr>
        <w:t xml:space="preserve">we </w:t>
      </w:r>
      <w:r w:rsidR="00DF48B7" w:rsidRPr="1FBFBD04">
        <w:rPr>
          <w:color w:val="auto"/>
        </w:rPr>
        <w:t xml:space="preserve">hebben veel beleefd en </w:t>
      </w:r>
      <w:r w:rsidR="2E0C9E6D" w:rsidRPr="1FBFBD04">
        <w:rPr>
          <w:color w:val="auto"/>
        </w:rPr>
        <w:t xml:space="preserve">jullie </w:t>
      </w:r>
      <w:r w:rsidR="00DF48B7" w:rsidRPr="1FBFBD04">
        <w:rPr>
          <w:color w:val="auto"/>
        </w:rPr>
        <w:t>zijn een heel stuk gegroeid. Maar weet je wat pelgrims doen als ze thuiskomen</w:t>
      </w:r>
      <w:r w:rsidR="00160C53" w:rsidRPr="1FBFBD04">
        <w:rPr>
          <w:color w:val="auto"/>
        </w:rPr>
        <w:t xml:space="preserve"> na een lange rei</w:t>
      </w:r>
      <w:r w:rsidR="009E5D27" w:rsidRPr="1FBFBD04">
        <w:rPr>
          <w:color w:val="auto"/>
        </w:rPr>
        <w:t>s</w:t>
      </w:r>
      <w:r w:rsidR="00160C53" w:rsidRPr="1FBFBD04">
        <w:rPr>
          <w:color w:val="auto"/>
        </w:rPr>
        <w:t>?” “Wat dan?”, vroeg Noah nieuwsgierig. “Ze vieren fees</w:t>
      </w:r>
      <w:r w:rsidR="00B73FD6" w:rsidRPr="1FBFBD04">
        <w:rPr>
          <w:color w:val="auto"/>
        </w:rPr>
        <w:t xml:space="preserve">t!” antwoorde juf </w:t>
      </w:r>
      <w:r w:rsidR="009B6034" w:rsidRPr="1FBFBD04">
        <w:rPr>
          <w:color w:val="auto"/>
        </w:rPr>
        <w:t>Ellen</w:t>
      </w:r>
      <w:r w:rsidR="00B73FD6" w:rsidRPr="1FBFBD04">
        <w:rPr>
          <w:color w:val="auto"/>
        </w:rPr>
        <w:t xml:space="preserve">. “Morgen wacht jullie een grote verrassing op de festivalweide achter de school. </w:t>
      </w:r>
      <w:r w:rsidR="009E5D27" w:rsidRPr="1FBFBD04">
        <w:rPr>
          <w:color w:val="auto"/>
        </w:rPr>
        <w:t>Maar eerst</w:t>
      </w:r>
      <w:r w:rsidR="09DF89A0" w:rsidRPr="1FBFBD04">
        <w:rPr>
          <w:color w:val="auto"/>
        </w:rPr>
        <w:t xml:space="preserve"> gaan</w:t>
      </w:r>
      <w:r w:rsidR="009E5D27" w:rsidRPr="1FBFBD04">
        <w:rPr>
          <w:color w:val="auto"/>
        </w:rPr>
        <w:t xml:space="preserve"> we </w:t>
      </w:r>
      <w:r w:rsidR="42D61682" w:rsidRPr="1FBFBD04">
        <w:rPr>
          <w:color w:val="auto"/>
        </w:rPr>
        <w:t xml:space="preserve">samen </w:t>
      </w:r>
      <w:r w:rsidR="009E5D27" w:rsidRPr="1FBFBD04">
        <w:rPr>
          <w:color w:val="auto"/>
        </w:rPr>
        <w:t>terugdenken aan onze tocht.</w:t>
      </w:r>
    </w:p>
    <w:p w14:paraId="3B71EA4D" w14:textId="53C8CECF" w:rsidR="00603B2E" w:rsidRDefault="00AF4617" w:rsidP="00C640B9">
      <w:pPr>
        <w:jc w:val="both"/>
        <w:rPr>
          <w:color w:val="auto"/>
        </w:rPr>
      </w:pPr>
      <w:r w:rsidRPr="1FBFBD04">
        <w:rPr>
          <w:color w:val="auto"/>
        </w:rPr>
        <w:t>Het begon allemaal in september</w:t>
      </w:r>
      <w:r w:rsidR="002B240D" w:rsidRPr="1FBFBD04">
        <w:rPr>
          <w:color w:val="auto"/>
        </w:rPr>
        <w:t xml:space="preserve">. De eerste dag had iedereen een rugzak bij gevuld met </w:t>
      </w:r>
      <w:r w:rsidR="0057036B" w:rsidRPr="1FBFBD04">
        <w:rPr>
          <w:color w:val="auto"/>
        </w:rPr>
        <w:t xml:space="preserve">schoolboeken, potloden en sommigen ook met zenuwen of heimwee. </w:t>
      </w:r>
      <w:r w:rsidR="002F0F20" w:rsidRPr="1FBFBD04">
        <w:rPr>
          <w:color w:val="auto"/>
        </w:rPr>
        <w:t xml:space="preserve">We </w:t>
      </w:r>
      <w:r w:rsidR="6AE55130" w:rsidRPr="1FBFBD04">
        <w:rPr>
          <w:color w:val="auto"/>
        </w:rPr>
        <w:t xml:space="preserve">waren klaar voor onze tocht door het schooljaar. </w:t>
      </w:r>
    </w:p>
    <w:p w14:paraId="302823E1" w14:textId="6EE12ADB" w:rsidR="00AF4617" w:rsidRPr="00CA459F" w:rsidRDefault="000A0793" w:rsidP="00C640B9">
      <w:pPr>
        <w:jc w:val="both"/>
        <w:rPr>
          <w:color w:val="auto"/>
        </w:rPr>
      </w:pPr>
      <w:r w:rsidRPr="00CA459F">
        <w:rPr>
          <w:color w:val="auto"/>
        </w:rPr>
        <w:t xml:space="preserve">Onderweg ontdekten </w:t>
      </w:r>
      <w:r w:rsidR="00603B2E">
        <w:rPr>
          <w:color w:val="auto"/>
        </w:rPr>
        <w:t>we</w:t>
      </w:r>
      <w:r w:rsidRPr="00CA459F">
        <w:rPr>
          <w:color w:val="auto"/>
        </w:rPr>
        <w:t xml:space="preserve"> van alles. In de herfst leerden </w:t>
      </w:r>
      <w:r w:rsidR="00603B2E">
        <w:rPr>
          <w:color w:val="auto"/>
        </w:rPr>
        <w:t>we</w:t>
      </w:r>
      <w:r w:rsidRPr="00CA459F">
        <w:rPr>
          <w:color w:val="auto"/>
        </w:rPr>
        <w:t xml:space="preserve"> over bomen en bladeren</w:t>
      </w:r>
      <w:r w:rsidR="000163AF" w:rsidRPr="00CA459F">
        <w:rPr>
          <w:color w:val="auto"/>
        </w:rPr>
        <w:t xml:space="preserve"> en hoe samenwerken als een team belangrijk was. “We waren toen e</w:t>
      </w:r>
      <w:r w:rsidR="0036751F" w:rsidRPr="00CA459F">
        <w:rPr>
          <w:color w:val="auto"/>
        </w:rPr>
        <w:t>cht zoals mieren,” zei Suze, “</w:t>
      </w:r>
      <w:r w:rsidR="000A40D2">
        <w:rPr>
          <w:color w:val="auto"/>
        </w:rPr>
        <w:t>i</w:t>
      </w:r>
      <w:r w:rsidR="0036751F" w:rsidRPr="00CA459F">
        <w:rPr>
          <w:color w:val="auto"/>
        </w:rPr>
        <w:t>edereen hielp elkaar om iets groots te bouwen</w:t>
      </w:r>
      <w:r w:rsidR="00072ADE" w:rsidRPr="00CA459F">
        <w:rPr>
          <w:color w:val="auto"/>
        </w:rPr>
        <w:t>!”</w:t>
      </w:r>
    </w:p>
    <w:p w14:paraId="6AEAEBEF" w14:textId="644D1684" w:rsidR="00072ADE" w:rsidRPr="00CA459F" w:rsidRDefault="00072ADE" w:rsidP="00C640B9">
      <w:pPr>
        <w:jc w:val="both"/>
        <w:rPr>
          <w:color w:val="auto"/>
        </w:rPr>
      </w:pPr>
      <w:r w:rsidRPr="1FBFBD04">
        <w:rPr>
          <w:color w:val="auto"/>
        </w:rPr>
        <w:t>In de winter kwamen er momenten waarop de tocht zwaar was</w:t>
      </w:r>
      <w:r w:rsidR="008F607A" w:rsidRPr="1FBFBD04">
        <w:rPr>
          <w:color w:val="auto"/>
        </w:rPr>
        <w:t xml:space="preserve">. “Soms voelde het alsof het donker bleef en </w:t>
      </w:r>
      <w:r w:rsidR="00B40B7B" w:rsidRPr="1FBFBD04">
        <w:rPr>
          <w:color w:val="auto"/>
        </w:rPr>
        <w:t>koud</w:t>
      </w:r>
      <w:r w:rsidR="00267BAD" w:rsidRPr="1FBFBD04">
        <w:rPr>
          <w:color w:val="auto"/>
        </w:rPr>
        <w:t xml:space="preserve">,” herinnerde Finn zich, “maar toen maakten we samen </w:t>
      </w:r>
      <w:r w:rsidR="4FB33679" w:rsidRPr="1FBFBD04">
        <w:rPr>
          <w:color w:val="auto"/>
        </w:rPr>
        <w:t xml:space="preserve">papieren </w:t>
      </w:r>
      <w:r w:rsidR="00267BAD" w:rsidRPr="1FBFBD04">
        <w:rPr>
          <w:color w:val="auto"/>
        </w:rPr>
        <w:t>sneeuwvlokken en sterren voor in de klas en opeens voel</w:t>
      </w:r>
      <w:r w:rsidR="00C640B9" w:rsidRPr="1FBFBD04">
        <w:rPr>
          <w:color w:val="auto"/>
        </w:rPr>
        <w:t xml:space="preserve">de het warmer.” </w:t>
      </w:r>
    </w:p>
    <w:p w14:paraId="2763BA83" w14:textId="1A0DB869" w:rsidR="00E26A5A" w:rsidRPr="00CA459F" w:rsidRDefault="00E26A5A" w:rsidP="00C640B9">
      <w:pPr>
        <w:jc w:val="both"/>
        <w:rPr>
          <w:color w:val="auto"/>
        </w:rPr>
      </w:pPr>
      <w:r w:rsidRPr="1FBFBD04">
        <w:rPr>
          <w:color w:val="auto"/>
        </w:rPr>
        <w:t xml:space="preserve">In de lente kregen </w:t>
      </w:r>
      <w:r w:rsidR="00322CB9" w:rsidRPr="1FBFBD04">
        <w:rPr>
          <w:color w:val="auto"/>
        </w:rPr>
        <w:t>we</w:t>
      </w:r>
      <w:r w:rsidRPr="1FBFBD04">
        <w:rPr>
          <w:color w:val="auto"/>
        </w:rPr>
        <w:t xml:space="preserve"> de grootste uitdagin</w:t>
      </w:r>
      <w:r w:rsidR="006B3221" w:rsidRPr="1FBFBD04">
        <w:rPr>
          <w:color w:val="auto"/>
        </w:rPr>
        <w:t>g va</w:t>
      </w:r>
      <w:r w:rsidR="00687F4F" w:rsidRPr="1FBFBD04">
        <w:rPr>
          <w:color w:val="auto"/>
        </w:rPr>
        <w:t xml:space="preserve">n onze </w:t>
      </w:r>
      <w:r w:rsidR="006B3221" w:rsidRPr="1FBFBD04">
        <w:rPr>
          <w:color w:val="auto"/>
        </w:rPr>
        <w:t>tocht: een echte berg van moeilijke sommen en taalopdrachten.</w:t>
      </w:r>
      <w:r w:rsidR="00982C64" w:rsidRPr="1FBFBD04">
        <w:rPr>
          <w:color w:val="auto"/>
        </w:rPr>
        <w:t xml:space="preserve"> “We dachten dat we het nooit zouden halen,</w:t>
      </w:r>
      <w:r w:rsidR="00687F4F" w:rsidRPr="1FBFBD04">
        <w:rPr>
          <w:color w:val="auto"/>
        </w:rPr>
        <w:t>”</w:t>
      </w:r>
      <w:r w:rsidR="00982C64" w:rsidRPr="1FBFBD04">
        <w:rPr>
          <w:color w:val="auto"/>
        </w:rPr>
        <w:t xml:space="preserve"> zei Noor, “maar </w:t>
      </w:r>
      <w:r w:rsidR="00F722C7" w:rsidRPr="1FBFBD04">
        <w:rPr>
          <w:color w:val="auto"/>
        </w:rPr>
        <w:t>de juf vertelde dat pelgrims stap voor stap naar boven klimmen en dat we elkaar konden helpen.</w:t>
      </w:r>
      <w:r w:rsidR="006B0B73" w:rsidRPr="1FBFBD04">
        <w:rPr>
          <w:color w:val="auto"/>
        </w:rPr>
        <w:t xml:space="preserve">” </w:t>
      </w:r>
      <w:r w:rsidR="718DB145" w:rsidRPr="1FBFBD04">
        <w:rPr>
          <w:color w:val="auto"/>
        </w:rPr>
        <w:t xml:space="preserve"> </w:t>
      </w:r>
      <w:r w:rsidR="00687F4F" w:rsidRPr="1FBFBD04">
        <w:rPr>
          <w:color w:val="auto"/>
        </w:rPr>
        <w:t>We</w:t>
      </w:r>
      <w:r w:rsidR="006B0B73" w:rsidRPr="1FBFBD04">
        <w:rPr>
          <w:color w:val="auto"/>
        </w:rPr>
        <w:t xml:space="preserve"> </w:t>
      </w:r>
      <w:r w:rsidR="001B1B00" w:rsidRPr="1FBFBD04">
        <w:rPr>
          <w:color w:val="auto"/>
        </w:rPr>
        <w:t>bundelden al onze krachten en talenten. Het werd</w:t>
      </w:r>
      <w:r w:rsidR="000A6047" w:rsidRPr="1FBFBD04">
        <w:rPr>
          <w:color w:val="auto"/>
        </w:rPr>
        <w:t xml:space="preserve"> een</w:t>
      </w:r>
      <w:r w:rsidR="006B0B73" w:rsidRPr="1FBFBD04">
        <w:rPr>
          <w:color w:val="auto"/>
        </w:rPr>
        <w:t xml:space="preserve"> succes. Suze hielp Finn met rekenen</w:t>
      </w:r>
      <w:r w:rsidR="00FD4592" w:rsidRPr="1FBFBD04">
        <w:rPr>
          <w:color w:val="auto"/>
        </w:rPr>
        <w:t>, en Noor leerde Noah hoe je een verhaal schrijft.</w:t>
      </w:r>
      <w:r w:rsidR="00B703C8" w:rsidRPr="1FBFBD04">
        <w:rPr>
          <w:color w:val="auto"/>
        </w:rPr>
        <w:t xml:space="preserve"> “Toen voelde het alsof we samen de top bereikten,” zei Finn trots. </w:t>
      </w:r>
    </w:p>
    <w:p w14:paraId="2636B2B6" w14:textId="20BE301F" w:rsidR="00B703C8" w:rsidRPr="00CA459F" w:rsidRDefault="00B703C8" w:rsidP="00C640B9">
      <w:pPr>
        <w:jc w:val="both"/>
        <w:rPr>
          <w:color w:val="auto"/>
        </w:rPr>
      </w:pPr>
      <w:r w:rsidRPr="00CA459F">
        <w:rPr>
          <w:color w:val="auto"/>
        </w:rPr>
        <w:t xml:space="preserve">Nu, met de zomer in zicht, was het tijd om stil te staan </w:t>
      </w:r>
      <w:r w:rsidR="00D27D8C" w:rsidRPr="00CA459F">
        <w:rPr>
          <w:color w:val="auto"/>
        </w:rPr>
        <w:t>bij hun tocht. “Mor</w:t>
      </w:r>
      <w:r w:rsidR="0066560F" w:rsidRPr="00CA459F">
        <w:rPr>
          <w:color w:val="auto"/>
        </w:rPr>
        <w:t>g</w:t>
      </w:r>
      <w:r w:rsidR="00D27D8C" w:rsidRPr="00CA459F">
        <w:rPr>
          <w:color w:val="auto"/>
        </w:rPr>
        <w:t xml:space="preserve">en op het festival,” zei juf </w:t>
      </w:r>
      <w:r w:rsidR="000A6047">
        <w:rPr>
          <w:color w:val="auto"/>
        </w:rPr>
        <w:t>Ellen</w:t>
      </w:r>
      <w:r w:rsidR="00D27D8C" w:rsidRPr="00CA459F">
        <w:rPr>
          <w:color w:val="auto"/>
        </w:rPr>
        <w:t>, “mag iedereen vertellen wat hij of zij onderweg geleerd heeft. En vergeet niet: onderweg zijn is net zo belangrij</w:t>
      </w:r>
      <w:r w:rsidR="00BD37D1" w:rsidRPr="00CA459F">
        <w:rPr>
          <w:color w:val="auto"/>
        </w:rPr>
        <w:t>k als aankomen.</w:t>
      </w:r>
    </w:p>
    <w:p w14:paraId="392C8774" w14:textId="37EDCE66" w:rsidR="004B5551" w:rsidRPr="00CA459F" w:rsidRDefault="00BD37D1" w:rsidP="00C640B9">
      <w:pPr>
        <w:jc w:val="both"/>
        <w:rPr>
          <w:color w:val="auto"/>
        </w:rPr>
      </w:pPr>
      <w:r w:rsidRPr="1FBFBD04">
        <w:rPr>
          <w:color w:val="auto"/>
        </w:rPr>
        <w:t>De volgende dag was de festivalweide omgetoverd in een kleurrijk feest. Er hingen slingers, er was muziek</w:t>
      </w:r>
      <w:r w:rsidR="00105960" w:rsidRPr="1FBFBD04">
        <w:rPr>
          <w:color w:val="auto"/>
        </w:rPr>
        <w:t xml:space="preserve"> en de lucht rook naar versgebakken wafels en heerlijke popcorn. Midden op de weide stond een groot podium</w:t>
      </w:r>
      <w:r w:rsidR="00706D78" w:rsidRPr="1FBFBD04">
        <w:rPr>
          <w:color w:val="auto"/>
        </w:rPr>
        <w:t xml:space="preserve"> met </w:t>
      </w:r>
      <w:r w:rsidR="001F3366" w:rsidRPr="1FBFBD04">
        <w:rPr>
          <w:color w:val="auto"/>
        </w:rPr>
        <w:t>een bord waarop stond: “Welkom, pelgrims</w:t>
      </w:r>
      <w:r w:rsidR="008E7931" w:rsidRPr="1FBFBD04">
        <w:rPr>
          <w:color w:val="auto"/>
        </w:rPr>
        <w:t xml:space="preserve">!’ Eén voor één vertelden de kinderen wat ze onderweg hadden meegemaakt. </w:t>
      </w:r>
      <w:r w:rsidR="0066560F" w:rsidRPr="1FBFBD04">
        <w:rPr>
          <w:color w:val="auto"/>
        </w:rPr>
        <w:t xml:space="preserve">Noor vertelde </w:t>
      </w:r>
      <w:r w:rsidR="00903398" w:rsidRPr="1FBFBD04">
        <w:rPr>
          <w:color w:val="auto"/>
        </w:rPr>
        <w:t xml:space="preserve">hoe ze had geleerd dat fouten maken niet erg is, zolang je blijft proberen. Finn deelde dat hij </w:t>
      </w:r>
      <w:r w:rsidR="005C50F9" w:rsidRPr="1FBFBD04">
        <w:rPr>
          <w:color w:val="auto"/>
        </w:rPr>
        <w:t>geduldiger was geworden, en Noor zei dat ze had ontdekt hoe fijn het is om anderen te helpen. Na alle verhalen kwam de juf op het podium. “Jullie hebben niet alleen veel geleerd,” zei ze</w:t>
      </w:r>
      <w:r w:rsidR="001629D5" w:rsidRPr="1FBFBD04">
        <w:rPr>
          <w:color w:val="auto"/>
        </w:rPr>
        <w:t xml:space="preserve">, “jullie hebben elkaar </w:t>
      </w:r>
      <w:r w:rsidR="287FA9C8" w:rsidRPr="1FBFBD04">
        <w:rPr>
          <w:color w:val="auto"/>
        </w:rPr>
        <w:t xml:space="preserve">ook </w:t>
      </w:r>
      <w:r w:rsidR="001629D5" w:rsidRPr="1FBFBD04">
        <w:rPr>
          <w:color w:val="auto"/>
        </w:rPr>
        <w:t xml:space="preserve">geholpen, </w:t>
      </w:r>
      <w:r w:rsidR="4AA7FDFF" w:rsidRPr="1FBFBD04">
        <w:rPr>
          <w:color w:val="auto"/>
        </w:rPr>
        <w:t xml:space="preserve">veel </w:t>
      </w:r>
      <w:r w:rsidR="001629D5" w:rsidRPr="1FBFBD04">
        <w:rPr>
          <w:color w:val="auto"/>
        </w:rPr>
        <w:t>gelachen en plezier gemaakt.</w:t>
      </w:r>
      <w:r w:rsidR="004B5551" w:rsidRPr="1FBFBD04">
        <w:rPr>
          <w:color w:val="auto"/>
        </w:rPr>
        <w:t xml:space="preserve"> Jullie zijn echt pelgrims geweest en dit feest is voor jullie! De kinderen </w:t>
      </w:r>
      <w:r w:rsidR="00600456" w:rsidRPr="1FBFBD04">
        <w:rPr>
          <w:color w:val="auto"/>
        </w:rPr>
        <w:t>juichten. Ze</w:t>
      </w:r>
      <w:r w:rsidR="004B5551" w:rsidRPr="1FBFBD04">
        <w:rPr>
          <w:color w:val="auto"/>
        </w:rPr>
        <w:t xml:space="preserve"> dansten, zongen en aten wafels en </w:t>
      </w:r>
      <w:r w:rsidR="00600456" w:rsidRPr="1FBFBD04">
        <w:rPr>
          <w:color w:val="auto"/>
        </w:rPr>
        <w:t>popcorn</w:t>
      </w:r>
      <w:r w:rsidR="004B5551" w:rsidRPr="1FBFBD04">
        <w:rPr>
          <w:color w:val="auto"/>
        </w:rPr>
        <w:t xml:space="preserve"> tot de zon langzaam </w:t>
      </w:r>
      <w:r w:rsidR="00600456" w:rsidRPr="1FBFBD04">
        <w:rPr>
          <w:color w:val="auto"/>
        </w:rPr>
        <w:t>onderging</w:t>
      </w:r>
      <w:r w:rsidR="004B5551" w:rsidRPr="1FBFBD04">
        <w:rPr>
          <w:color w:val="auto"/>
        </w:rPr>
        <w:t xml:space="preserve">. Terwijl ze </w:t>
      </w:r>
      <w:r w:rsidR="00600456" w:rsidRPr="1FBFBD04">
        <w:rPr>
          <w:color w:val="auto"/>
        </w:rPr>
        <w:t>moe</w:t>
      </w:r>
      <w:r w:rsidR="004B5551" w:rsidRPr="1FBFBD04">
        <w:rPr>
          <w:color w:val="auto"/>
        </w:rPr>
        <w:t xml:space="preserve"> </w:t>
      </w:r>
      <w:r w:rsidR="00600456" w:rsidRPr="1FBFBD04">
        <w:rPr>
          <w:color w:val="auto"/>
        </w:rPr>
        <w:t>maar blij naar huis liepen, wisten ze één ding zeker: deze tocht door het schooljaar zouden ze nooit vergeten.</w:t>
      </w:r>
    </w:p>
    <w:p w14:paraId="6EC3D3EE" w14:textId="230CBC73" w:rsidR="0091464C" w:rsidRPr="00F96D2D" w:rsidRDefault="009B12FD" w:rsidP="004E036B">
      <w:pPr>
        <w:jc w:val="both"/>
        <w:rPr>
          <w:color w:val="auto"/>
        </w:rPr>
      </w:pPr>
      <w:r w:rsidRPr="00CA459F">
        <w:rPr>
          <w:color w:val="auto"/>
        </w:rPr>
        <w:lastRenderedPageBreak/>
        <w:t>En de Regenboogklas? Die was meer dan een klas geworden. Het was een thuis, een plek waar iedereen erbij hoorde en waar elke pelgrim welkom was.</w:t>
      </w:r>
    </w:p>
    <w:p w14:paraId="57AE5CE9" w14:textId="77C7164A" w:rsidR="00692F68" w:rsidRPr="00CF09F1" w:rsidRDefault="004307FB" w:rsidP="00692F68">
      <w:pPr>
        <w:pStyle w:val="Kop2"/>
        <w:rPr>
          <w:color w:val="32929A" w:themeColor="accent4" w:themeShade="BF"/>
          <w:sz w:val="22"/>
        </w:rPr>
      </w:pPr>
      <w:r w:rsidRPr="1FBFBD04">
        <w:rPr>
          <w:color w:val="32929A" w:themeColor="accent4" w:themeShade="BF"/>
          <w:sz w:val="22"/>
        </w:rPr>
        <w:t>Moment van bidden</w:t>
      </w:r>
    </w:p>
    <w:p w14:paraId="10F94FEC" w14:textId="293C3541" w:rsidR="00692F68" w:rsidRDefault="00A80C7E" w:rsidP="1FBFBD04">
      <w:pPr>
        <w:rPr>
          <w:color w:val="auto"/>
        </w:rPr>
      </w:pPr>
      <w:r w:rsidRPr="1FBFBD04">
        <w:rPr>
          <w:b/>
          <w:bCs/>
          <w:color w:val="auto"/>
        </w:rPr>
        <w:t xml:space="preserve">Voorganger </w:t>
      </w:r>
      <w:r w:rsidR="40358693" w:rsidRPr="1FBFBD04">
        <w:rPr>
          <w:b/>
          <w:bCs/>
          <w:color w:val="auto"/>
        </w:rPr>
        <w:t>1</w:t>
      </w:r>
      <w:r w:rsidR="00676A3E">
        <w:br/>
      </w:r>
      <w:r w:rsidRPr="1FBFBD04">
        <w:rPr>
          <w:color w:val="auto"/>
        </w:rPr>
        <w:t>Goede God,</w:t>
      </w:r>
      <w:r w:rsidR="00676A3E">
        <w:br/>
      </w:r>
      <w:r w:rsidRPr="1FBFBD04">
        <w:rPr>
          <w:color w:val="auto"/>
        </w:rPr>
        <w:t>Dank dat U altijd met ons meegaat</w:t>
      </w:r>
      <w:r w:rsidR="006648FE" w:rsidRPr="1FBFBD04">
        <w:rPr>
          <w:color w:val="auto"/>
        </w:rPr>
        <w:t xml:space="preserve"> </w:t>
      </w:r>
      <w:r w:rsidRPr="1FBFBD04">
        <w:rPr>
          <w:color w:val="auto"/>
        </w:rPr>
        <w:t>op onze tocht.</w:t>
      </w:r>
      <w:r w:rsidR="00676A3E">
        <w:br/>
      </w:r>
      <w:r w:rsidRPr="1FBFBD04">
        <w:rPr>
          <w:color w:val="auto"/>
        </w:rPr>
        <w:t>Dank U voor alles wat we mochten leren,</w:t>
      </w:r>
      <w:r w:rsidR="00676A3E">
        <w:br/>
      </w:r>
      <w:r w:rsidRPr="1FBFBD04">
        <w:rPr>
          <w:color w:val="auto"/>
        </w:rPr>
        <w:t>voor de vrienden die we hebben gemaakt</w:t>
      </w:r>
      <w:r w:rsidR="00676A3E">
        <w:br/>
      </w:r>
      <w:r w:rsidRPr="1FBFBD04">
        <w:rPr>
          <w:color w:val="auto"/>
        </w:rPr>
        <w:t>en voor de mensen die ons hielpen onderweg.</w:t>
      </w:r>
      <w:r w:rsidR="00676A3E">
        <w:br/>
      </w:r>
      <w:r w:rsidRPr="1FBFBD04">
        <w:rPr>
          <w:color w:val="auto"/>
        </w:rPr>
        <w:t>Help ons om vandaag met een dankbaar hart</w:t>
      </w:r>
      <w:r w:rsidR="00676A3E">
        <w:br/>
      </w:r>
      <w:r w:rsidRPr="1FBFBD04">
        <w:rPr>
          <w:color w:val="auto"/>
        </w:rPr>
        <w:t>terug te kijken en vol vertrouwen</w:t>
      </w:r>
      <w:r w:rsidR="006648FE" w:rsidRPr="1FBFBD04">
        <w:rPr>
          <w:color w:val="auto"/>
        </w:rPr>
        <w:t xml:space="preserve"> </w:t>
      </w:r>
      <w:r w:rsidRPr="1FBFBD04">
        <w:rPr>
          <w:color w:val="auto"/>
        </w:rPr>
        <w:t xml:space="preserve">de vakantie in </w:t>
      </w:r>
      <w:r w:rsidR="6BA11E56" w:rsidRPr="1FBFBD04">
        <w:rPr>
          <w:color w:val="auto"/>
        </w:rPr>
        <w:t>t</w:t>
      </w:r>
      <w:r w:rsidRPr="1FBFBD04">
        <w:rPr>
          <w:color w:val="auto"/>
        </w:rPr>
        <w:t>e gaan.</w:t>
      </w:r>
      <w:r w:rsidR="00676A3E">
        <w:br/>
      </w:r>
      <w:r w:rsidRPr="1FBFBD04">
        <w:rPr>
          <w:color w:val="auto"/>
        </w:rPr>
        <w:t>Wees bij ons, waar we ook naartoe gaan.</w:t>
      </w:r>
      <w:r w:rsidR="00676A3E">
        <w:br/>
      </w:r>
      <w:r w:rsidRPr="1FBFBD04">
        <w:rPr>
          <w:color w:val="auto"/>
        </w:rPr>
        <w:t>Amen.</w:t>
      </w:r>
    </w:p>
    <w:p w14:paraId="2C672B94" w14:textId="194F1593" w:rsidR="00692F68" w:rsidRDefault="00676A3E" w:rsidP="1FBFBD04">
      <w:pPr>
        <w:rPr>
          <w:color w:val="auto"/>
        </w:rPr>
      </w:pPr>
      <w:r w:rsidRPr="1FBFBD04">
        <w:rPr>
          <w:b/>
          <w:bCs/>
          <w:color w:val="auto"/>
        </w:rPr>
        <w:t>Voorganger</w:t>
      </w:r>
      <w:r w:rsidR="00692F68" w:rsidRPr="1FBFBD04">
        <w:rPr>
          <w:b/>
          <w:bCs/>
          <w:color w:val="auto"/>
        </w:rPr>
        <w:t xml:space="preserve"> </w:t>
      </w:r>
      <w:r w:rsidR="0AA94A56" w:rsidRPr="1FBFBD04">
        <w:rPr>
          <w:b/>
          <w:bCs/>
          <w:color w:val="auto"/>
        </w:rPr>
        <w:t>2</w:t>
      </w:r>
      <w:r>
        <w:br/>
      </w:r>
      <w:r w:rsidRPr="1FBFBD04">
        <w:rPr>
          <w:color w:val="auto"/>
        </w:rPr>
        <w:t>Goede God,</w:t>
      </w:r>
      <w:r>
        <w:br/>
      </w:r>
      <w:r w:rsidRPr="1FBFBD04">
        <w:rPr>
          <w:color w:val="auto"/>
        </w:rPr>
        <w:t>Dank U dat U altijd met ons meegaat.</w:t>
      </w:r>
      <w:r>
        <w:br/>
      </w:r>
      <w:r w:rsidRPr="1FBFBD04">
        <w:rPr>
          <w:color w:val="auto"/>
        </w:rPr>
        <w:t>Of we nu op school zijn, thuis of</w:t>
      </w:r>
      <w:r w:rsidR="00B86862" w:rsidRPr="1FBFBD04">
        <w:rPr>
          <w:color w:val="auto"/>
        </w:rPr>
        <w:t xml:space="preserve"> ergens onderweg.</w:t>
      </w:r>
      <w:r>
        <w:br/>
      </w:r>
      <w:r w:rsidR="00B86862" w:rsidRPr="1FBFBD04">
        <w:rPr>
          <w:color w:val="auto"/>
        </w:rPr>
        <w:t>Dank U voor alles wat we dit jaar hebben geleerd,</w:t>
      </w:r>
      <w:r>
        <w:br/>
      </w:r>
      <w:r w:rsidR="00C11B88" w:rsidRPr="1FBFBD04">
        <w:rPr>
          <w:color w:val="auto"/>
        </w:rPr>
        <w:t>v</w:t>
      </w:r>
      <w:r w:rsidR="00B86862" w:rsidRPr="1FBFBD04">
        <w:rPr>
          <w:color w:val="auto"/>
        </w:rPr>
        <w:t>oor de vrienden die we hebben gemaakt</w:t>
      </w:r>
      <w:r>
        <w:br/>
      </w:r>
      <w:r w:rsidR="00C11B88" w:rsidRPr="1FBFBD04">
        <w:rPr>
          <w:color w:val="auto"/>
        </w:rPr>
        <w:t>e</w:t>
      </w:r>
      <w:r w:rsidR="00B86862" w:rsidRPr="1FBFBD04">
        <w:rPr>
          <w:color w:val="auto"/>
        </w:rPr>
        <w:t xml:space="preserve">n de mooie </w:t>
      </w:r>
      <w:r w:rsidR="00FA0877" w:rsidRPr="1FBFBD04">
        <w:rPr>
          <w:color w:val="auto"/>
        </w:rPr>
        <w:t>momenten die we samen mochten beleven.</w:t>
      </w:r>
      <w:r>
        <w:br/>
      </w:r>
      <w:r w:rsidR="00FA0877" w:rsidRPr="1FBFBD04">
        <w:rPr>
          <w:color w:val="auto"/>
        </w:rPr>
        <w:t>Help ons om ook in de vakantie op U te vertrouwen</w:t>
      </w:r>
      <w:r>
        <w:br/>
      </w:r>
      <w:r w:rsidR="00C11B88" w:rsidRPr="1FBFBD04">
        <w:rPr>
          <w:color w:val="auto"/>
        </w:rPr>
        <w:t>e</w:t>
      </w:r>
      <w:r w:rsidR="00FA0877" w:rsidRPr="1FBFBD04">
        <w:rPr>
          <w:color w:val="auto"/>
        </w:rPr>
        <w:t>n te genieten van rust, plezier en nieuwe avonturen.</w:t>
      </w:r>
      <w:r>
        <w:br/>
      </w:r>
      <w:r w:rsidR="00971D30" w:rsidRPr="1FBFBD04">
        <w:rPr>
          <w:color w:val="auto"/>
        </w:rPr>
        <w:t>Wees bij ons, waar we ook gaan,</w:t>
      </w:r>
      <w:r>
        <w:br/>
      </w:r>
      <w:r w:rsidR="00D53E7D" w:rsidRPr="1FBFBD04">
        <w:rPr>
          <w:color w:val="auto"/>
        </w:rPr>
        <w:t>v</w:t>
      </w:r>
      <w:r w:rsidR="00971D30" w:rsidRPr="1FBFBD04">
        <w:rPr>
          <w:color w:val="auto"/>
        </w:rPr>
        <w:t>andaag en alle dagen van ons leven.</w:t>
      </w:r>
      <w:r>
        <w:br/>
      </w:r>
      <w:r w:rsidR="00971D30" w:rsidRPr="1FBFBD04">
        <w:rPr>
          <w:color w:val="auto"/>
        </w:rPr>
        <w:t>Amen.</w:t>
      </w:r>
    </w:p>
    <w:p w14:paraId="5AF1BD16" w14:textId="585CA98B" w:rsidR="001E0C7B" w:rsidRPr="001E0C7B" w:rsidRDefault="55F2314D" w:rsidP="1FBFBD04">
      <w:pPr>
        <w:rPr>
          <w:b/>
          <w:bCs/>
          <w:color w:val="auto"/>
          <w:u w:val="single"/>
        </w:rPr>
      </w:pPr>
      <w:r w:rsidRPr="1FBFBD04">
        <w:rPr>
          <w:b/>
          <w:bCs/>
          <w:color w:val="auto"/>
        </w:rPr>
        <w:t xml:space="preserve">Voorganger </w:t>
      </w:r>
      <w:r w:rsidR="01525241" w:rsidRPr="1FBFBD04">
        <w:rPr>
          <w:b/>
          <w:bCs/>
          <w:color w:val="auto"/>
        </w:rPr>
        <w:t>3</w:t>
      </w:r>
      <w:r w:rsidR="001E0C7B">
        <w:br/>
      </w:r>
      <w:r w:rsidRPr="1FBFBD04">
        <w:rPr>
          <w:color w:val="auto"/>
        </w:rPr>
        <w:t xml:space="preserve">Goede God, </w:t>
      </w:r>
      <w:r w:rsidR="001E0C7B">
        <w:br/>
      </w:r>
      <w:r w:rsidRPr="1FBFBD04">
        <w:rPr>
          <w:color w:val="auto"/>
        </w:rPr>
        <w:t>Dank U dat we altijd op weg mogen zijn,</w:t>
      </w:r>
      <w:r w:rsidR="001E0C7B">
        <w:br/>
      </w:r>
      <w:r w:rsidRPr="1FBFBD04">
        <w:rPr>
          <w:color w:val="auto"/>
        </w:rPr>
        <w:t>dat we mogen leren en groeien met elke stap die we zetten.</w:t>
      </w:r>
      <w:r w:rsidR="001E0C7B">
        <w:br/>
      </w:r>
      <w:r w:rsidRPr="1FBFBD04">
        <w:rPr>
          <w:color w:val="auto"/>
        </w:rPr>
        <w:t xml:space="preserve">Dank U voor de mensen die we onderweg ontmoeten, </w:t>
      </w:r>
      <w:r w:rsidR="001E0C7B">
        <w:br/>
      </w:r>
      <w:r w:rsidRPr="1FBFBD04">
        <w:rPr>
          <w:color w:val="auto"/>
        </w:rPr>
        <w:t xml:space="preserve">voor de verhalen die we delen en voor de kleine wonderen </w:t>
      </w:r>
      <w:r w:rsidR="001E0C7B">
        <w:br/>
      </w:r>
      <w:r w:rsidRPr="1FBFBD04">
        <w:rPr>
          <w:color w:val="auto"/>
        </w:rPr>
        <w:t>die U op ons pad brengt.</w:t>
      </w:r>
      <w:r w:rsidR="001E0C7B">
        <w:br/>
      </w:r>
      <w:r w:rsidRPr="1FBFBD04">
        <w:rPr>
          <w:color w:val="auto"/>
        </w:rPr>
        <w:t xml:space="preserve">Help ons om dankbaar te zijn voor wat we ontdekken </w:t>
      </w:r>
      <w:r w:rsidR="001E0C7B">
        <w:br/>
      </w:r>
      <w:r w:rsidRPr="1FBFBD04">
        <w:rPr>
          <w:color w:val="auto"/>
        </w:rPr>
        <w:t>en voor de herinneringen die ons hart vullen.</w:t>
      </w:r>
      <w:r w:rsidR="001E0C7B">
        <w:br/>
      </w:r>
      <w:r w:rsidRPr="1FBFBD04">
        <w:rPr>
          <w:color w:val="auto"/>
        </w:rPr>
        <w:t>Geef ons moed om verder te gaan,</w:t>
      </w:r>
      <w:r w:rsidR="001E0C7B">
        <w:br/>
      </w:r>
      <w:r w:rsidRPr="1FBFBD04">
        <w:rPr>
          <w:color w:val="auto"/>
        </w:rPr>
        <w:t>open ogen om mooie dingen te zien</w:t>
      </w:r>
      <w:r w:rsidR="001E0C7B">
        <w:br/>
      </w:r>
      <w:r w:rsidRPr="1FBFBD04">
        <w:rPr>
          <w:color w:val="auto"/>
        </w:rPr>
        <w:t>en een hart dat ruimte maakt voor anderen.</w:t>
      </w:r>
      <w:r w:rsidR="001E0C7B">
        <w:br/>
      </w:r>
      <w:r w:rsidRPr="1FBFBD04">
        <w:rPr>
          <w:color w:val="auto"/>
        </w:rPr>
        <w:t>Dank dat U met ons meegaat,</w:t>
      </w:r>
      <w:r w:rsidR="001E0C7B">
        <w:br/>
      </w:r>
      <w:r w:rsidRPr="1FBFBD04">
        <w:rPr>
          <w:color w:val="auto"/>
        </w:rPr>
        <w:t>bij elke stap, onderweg én thuis.</w:t>
      </w:r>
      <w:r w:rsidR="001E0C7B">
        <w:br/>
      </w:r>
      <w:r w:rsidRPr="1FBFBD04">
        <w:rPr>
          <w:color w:val="auto"/>
        </w:rPr>
        <w:t>Amen.</w:t>
      </w:r>
    </w:p>
    <w:p w14:paraId="2BD4BF14" w14:textId="09313F16" w:rsidR="00944CD1" w:rsidRPr="00CF09F1" w:rsidRDefault="001720B2" w:rsidP="00A21601">
      <w:pPr>
        <w:pStyle w:val="Kop2"/>
        <w:keepNext w:val="0"/>
        <w:keepLines w:val="0"/>
        <w:rPr>
          <w:color w:val="32929A" w:themeColor="accent4" w:themeShade="BF"/>
          <w:sz w:val="22"/>
        </w:rPr>
      </w:pPr>
      <w:r w:rsidRPr="00CF09F1">
        <w:rPr>
          <w:color w:val="32929A" w:themeColor="accent4" w:themeShade="BF"/>
          <w:sz w:val="22"/>
        </w:rPr>
        <w:t>Overgang naar luisteren</w:t>
      </w:r>
    </w:p>
    <w:p w14:paraId="03EE78A0" w14:textId="55181398" w:rsidR="00610BDC" w:rsidRPr="0008456E" w:rsidRDefault="00A21601" w:rsidP="1FBFBD04">
      <w:pPr>
        <w:jc w:val="both"/>
        <w:rPr>
          <w:b/>
          <w:bCs/>
          <w:color w:val="auto"/>
          <w:u w:val="single"/>
        </w:rPr>
      </w:pPr>
      <w:r w:rsidRPr="1FBFBD04">
        <w:rPr>
          <w:b/>
          <w:bCs/>
          <w:color w:val="auto"/>
          <w:u w:val="single"/>
        </w:rPr>
        <w:t>Voorganger</w:t>
      </w:r>
      <w:r>
        <w:br/>
      </w:r>
      <w:r w:rsidR="00786CDE" w:rsidRPr="1FBFBD04">
        <w:rPr>
          <w:color w:val="auto"/>
        </w:rPr>
        <w:t>Zo dadelijk gaan we luisteren naar een bijzonder verhaal uit de bijbel. Jezus stuurt zijn vrienden op pa</w:t>
      </w:r>
      <w:r w:rsidR="00EF43FB" w:rsidRPr="1FBFBD04">
        <w:rPr>
          <w:color w:val="auto"/>
        </w:rPr>
        <w:t>d</w:t>
      </w:r>
      <w:r w:rsidR="00786CDE" w:rsidRPr="1FBFBD04">
        <w:rPr>
          <w:color w:val="auto"/>
        </w:rPr>
        <w:t>, niet alleen de twaalf apostelen</w:t>
      </w:r>
      <w:r w:rsidR="00442812" w:rsidRPr="1FBFBD04">
        <w:rPr>
          <w:color w:val="auto"/>
        </w:rPr>
        <w:t xml:space="preserve">, maar wel tweeënzeventig mensen. Hij stuurt hen de wereld in, als pelgrims onderweg, om </w:t>
      </w:r>
      <w:r w:rsidR="00F93BE4" w:rsidRPr="1FBFBD04">
        <w:rPr>
          <w:color w:val="auto"/>
        </w:rPr>
        <w:t>hen vrede en vreugde te brengen.</w:t>
      </w:r>
      <w:r w:rsidR="007B4E15" w:rsidRPr="1FBFBD04">
        <w:rPr>
          <w:color w:val="auto"/>
        </w:rPr>
        <w:t xml:space="preserve"> </w:t>
      </w:r>
      <w:r w:rsidR="1A37919E" w:rsidRPr="1FBFBD04">
        <w:rPr>
          <w:color w:val="auto"/>
        </w:rPr>
        <w:t xml:space="preserve">Jezus </w:t>
      </w:r>
      <w:r w:rsidR="007F17E3" w:rsidRPr="1FBFBD04">
        <w:rPr>
          <w:color w:val="auto"/>
        </w:rPr>
        <w:t>geeft h</w:t>
      </w:r>
      <w:r w:rsidR="3106752E" w:rsidRPr="1FBFBD04">
        <w:rPr>
          <w:color w:val="auto"/>
        </w:rPr>
        <w:t>u</w:t>
      </w:r>
      <w:r w:rsidR="007F17E3" w:rsidRPr="1FBFBD04">
        <w:rPr>
          <w:color w:val="auto"/>
        </w:rPr>
        <w:t xml:space="preserve">n </w:t>
      </w:r>
      <w:r w:rsidR="05292FCD" w:rsidRPr="1FBFBD04">
        <w:rPr>
          <w:color w:val="auto"/>
        </w:rPr>
        <w:t xml:space="preserve">nog </w:t>
      </w:r>
      <w:r w:rsidR="007F17E3" w:rsidRPr="1FBFBD04">
        <w:rPr>
          <w:color w:val="auto"/>
        </w:rPr>
        <w:t xml:space="preserve">een speciale </w:t>
      </w:r>
      <w:r w:rsidR="007F17E3" w:rsidRPr="1FBFBD04">
        <w:rPr>
          <w:color w:val="auto"/>
        </w:rPr>
        <w:lastRenderedPageBreak/>
        <w:t xml:space="preserve">opdracht: neem niets extra’s mee, geen geld, geen zware tassen, alleen elkaar en een open hart. Waarom zou hij dat zeggen? </w:t>
      </w:r>
      <w:r w:rsidR="00EC6296" w:rsidRPr="1FBFBD04">
        <w:rPr>
          <w:color w:val="auto"/>
        </w:rPr>
        <w:t>Omdat echte pelgrims vertrouwen op God en op de mensen die ze ontmoeten. Luister goed naar het verhaal</w:t>
      </w:r>
      <w:r w:rsidR="00D1515E" w:rsidRPr="1FBFBD04">
        <w:rPr>
          <w:color w:val="auto"/>
        </w:rPr>
        <w:t xml:space="preserve"> en denk eens na: Hoe kunnen wij ook pelgrims van vrede zijn, in onze klas, in onze school en thuis?</w:t>
      </w:r>
      <w:r>
        <w:br/>
      </w:r>
    </w:p>
    <w:p w14:paraId="6D974046" w14:textId="77777777" w:rsidR="004714B4" w:rsidRDefault="004714B4">
      <w:r>
        <w:rPr>
          <w:b/>
        </w:rPr>
        <w:br w:type="page"/>
      </w:r>
    </w:p>
    <w:tbl>
      <w:tblPr>
        <w:tblStyle w:val="Tabelraster"/>
        <w:tblW w:w="9924" w:type="dxa"/>
        <w:tblInd w:w="-431" w:type="dxa"/>
        <w:tblLook w:val="04A0" w:firstRow="1" w:lastRow="0" w:firstColumn="1" w:lastColumn="0" w:noHBand="0" w:noVBand="1"/>
      </w:tblPr>
      <w:tblGrid>
        <w:gridCol w:w="9924"/>
      </w:tblGrid>
      <w:tr w:rsidR="00DD31BC" w:rsidRPr="00DD31BC" w14:paraId="001F8AF9" w14:textId="77777777" w:rsidTr="0008456E">
        <w:tc>
          <w:tcPr>
            <w:tcW w:w="9924" w:type="dxa"/>
            <w:shd w:val="clear" w:color="auto" w:fill="AE2081"/>
          </w:tcPr>
          <w:p w14:paraId="6608F157" w14:textId="7A175EA8" w:rsidR="00DD31BC" w:rsidRPr="0008456E" w:rsidRDefault="00DD31BC" w:rsidP="0008456E">
            <w:pPr>
              <w:pStyle w:val="Kop1"/>
              <w:keepNext w:val="0"/>
              <w:keepLines w:val="0"/>
              <w:spacing w:before="0" w:after="0"/>
              <w:rPr>
                <w:color w:val="FFFFFF" w:themeColor="background1"/>
              </w:rPr>
            </w:pPr>
            <w:r w:rsidRPr="0008456E">
              <w:rPr>
                <w:color w:val="FFFFFF" w:themeColor="background1"/>
              </w:rPr>
              <w:lastRenderedPageBreak/>
              <w:t>Luisteren</w:t>
            </w:r>
          </w:p>
        </w:tc>
      </w:tr>
    </w:tbl>
    <w:p w14:paraId="01862D2F" w14:textId="77507A45" w:rsidR="00961709" w:rsidRPr="001E0C7B" w:rsidRDefault="00AA5C40" w:rsidP="00961709">
      <w:pPr>
        <w:pStyle w:val="Kop2"/>
        <w:rPr>
          <w:color w:val="32929A" w:themeColor="accent4" w:themeShade="BF"/>
        </w:rPr>
      </w:pPr>
      <w:r w:rsidRPr="51DBAD4D">
        <w:rPr>
          <w:color w:val="32929A" w:themeColor="accent4" w:themeShade="BF"/>
        </w:rPr>
        <w:t>Bijbelverhaal</w:t>
      </w:r>
      <w:r w:rsidR="00BF270C" w:rsidRPr="51DBAD4D">
        <w:rPr>
          <w:color w:val="32929A" w:themeColor="accent4" w:themeShade="BF"/>
        </w:rPr>
        <w:t>:</w:t>
      </w:r>
      <w:r w:rsidR="00583E1A" w:rsidRPr="51DBAD4D">
        <w:rPr>
          <w:color w:val="32929A" w:themeColor="accent4" w:themeShade="BF"/>
        </w:rPr>
        <w:t xml:space="preserve"> De zending van de 72: Lucas 10:1-9 (vereenvoudigd voor kinderen)</w:t>
      </w:r>
    </w:p>
    <w:p w14:paraId="0185A041" w14:textId="3D55BCFB" w:rsidR="00337016" w:rsidRPr="001E0C7B" w:rsidRDefault="00961709" w:rsidP="001E0C7B">
      <w:pPr>
        <w:pStyle w:val="Kop1"/>
        <w:numPr>
          <w:ilvl w:val="0"/>
          <w:numId w:val="0"/>
        </w:numPr>
        <w:rPr>
          <w:b w:val="0"/>
          <w:bCs/>
          <w:i/>
          <w:iCs/>
          <w:color w:val="BA5C10" w:themeColor="accent2" w:themeShade="BF"/>
          <w:sz w:val="20"/>
          <w:szCs w:val="20"/>
        </w:rPr>
      </w:pPr>
      <w:r w:rsidRPr="001E0C7B">
        <w:rPr>
          <w:color w:val="BA5C10" w:themeColor="accent2" w:themeShade="BF"/>
          <w:sz w:val="20"/>
          <w:szCs w:val="20"/>
          <w:u w:val="single"/>
        </w:rPr>
        <w:t>Symbolische actie</w:t>
      </w:r>
      <w:r w:rsidR="00337016" w:rsidRPr="001E0C7B">
        <w:rPr>
          <w:color w:val="BA5C10" w:themeColor="accent2" w:themeShade="BF"/>
          <w:sz w:val="20"/>
          <w:szCs w:val="20"/>
          <w:u w:val="single"/>
        </w:rPr>
        <w:t xml:space="preserve"> 1: (vooraf)</w:t>
      </w:r>
      <w:r w:rsidR="001E0C7B">
        <w:rPr>
          <w:color w:val="BA5C10" w:themeColor="accent2" w:themeShade="BF"/>
          <w:sz w:val="20"/>
          <w:szCs w:val="20"/>
        </w:rPr>
        <w:br/>
      </w:r>
      <w:r w:rsidR="00337016" w:rsidRPr="001E0C7B">
        <w:rPr>
          <w:b w:val="0"/>
          <w:bCs/>
          <w:i/>
          <w:iCs/>
          <w:sz w:val="18"/>
          <w:szCs w:val="18"/>
        </w:rPr>
        <w:t>Maak met een groot laken een spandoek voor de festivalweide. Op het laken mogen kinderen me</w:t>
      </w:r>
      <w:r w:rsidR="0042053F" w:rsidRPr="001E0C7B">
        <w:rPr>
          <w:b w:val="0"/>
          <w:bCs/>
          <w:i/>
          <w:iCs/>
          <w:sz w:val="18"/>
          <w:szCs w:val="18"/>
        </w:rPr>
        <w:t>t</w:t>
      </w:r>
      <w:r w:rsidR="00FF75D6" w:rsidRPr="001E0C7B">
        <w:rPr>
          <w:b w:val="0"/>
          <w:bCs/>
          <w:i/>
          <w:iCs/>
          <w:sz w:val="18"/>
          <w:szCs w:val="18"/>
        </w:rPr>
        <w:t xml:space="preserve"> </w:t>
      </w:r>
      <w:r w:rsidR="00C43426" w:rsidRPr="001E0C7B">
        <w:rPr>
          <w:b w:val="0"/>
          <w:bCs/>
          <w:i/>
          <w:iCs/>
          <w:sz w:val="18"/>
          <w:szCs w:val="18"/>
        </w:rPr>
        <w:t>t</w:t>
      </w:r>
      <w:r w:rsidR="00337016" w:rsidRPr="001E0C7B">
        <w:rPr>
          <w:b w:val="0"/>
          <w:bCs/>
          <w:i/>
          <w:iCs/>
          <w:sz w:val="18"/>
          <w:szCs w:val="18"/>
        </w:rPr>
        <w:t>extiel</w:t>
      </w:r>
      <w:r w:rsidR="0042053F" w:rsidRPr="001E0C7B">
        <w:rPr>
          <w:b w:val="0"/>
          <w:bCs/>
          <w:i/>
          <w:iCs/>
          <w:sz w:val="18"/>
          <w:szCs w:val="18"/>
        </w:rPr>
        <w:t>-</w:t>
      </w:r>
      <w:r w:rsidR="00337016" w:rsidRPr="001E0C7B">
        <w:rPr>
          <w:b w:val="0"/>
          <w:bCs/>
          <w:i/>
          <w:iCs/>
          <w:sz w:val="18"/>
          <w:szCs w:val="18"/>
        </w:rPr>
        <w:t xml:space="preserve">stiften fijne momenten en ervaringen tekenen of schrijven. </w:t>
      </w:r>
    </w:p>
    <w:p w14:paraId="4D798ADD" w14:textId="37110C5E" w:rsidR="0068020C" w:rsidRPr="006635EC" w:rsidRDefault="00337016" w:rsidP="00830AF1">
      <w:pPr>
        <w:jc w:val="both"/>
        <w:rPr>
          <w:color w:val="auto"/>
        </w:rPr>
      </w:pPr>
      <w:r w:rsidRPr="51DBAD4D">
        <w:rPr>
          <w:color w:val="auto"/>
        </w:rPr>
        <w:t>Iedere pelgrim heeft verhalen en ervaringen die zijn tocht bijzonder maken. Schrijf of teken op het doek wat jij hebt geleerd, wat je bijzonder vond of waar je dankbaar voor bent. Zo kunnen we het spandoek ophangen en kunnen we zien wat ons schooljaar, onze tocht zo bijzonder heeft gemaakt. Ongetwijfeld wordt het een kleurrijk geheel met een bonte verzameling van alles wat we samen hebben beleefd.</w:t>
      </w:r>
      <w:r w:rsidR="00583E1A" w:rsidRPr="51DBAD4D">
        <w:rPr>
          <w:color w:val="auto"/>
        </w:rPr>
        <w:t xml:space="preserve"> Kijk eens hoeveel mooie dingen we samen hebben verzameld dit jaar. Dit is onze schat: een festival van dankbaarheid!</w:t>
      </w:r>
    </w:p>
    <w:p w14:paraId="6C087E1A" w14:textId="66EEB50E" w:rsidR="00AE50D1" w:rsidRPr="001E0C7B" w:rsidRDefault="00961709" w:rsidP="1FBFBD04">
      <w:pPr>
        <w:pStyle w:val="Kop1"/>
        <w:numPr>
          <w:ilvl w:val="0"/>
          <w:numId w:val="0"/>
        </w:numPr>
        <w:jc w:val="both"/>
        <w:rPr>
          <w:color w:val="BA5C10" w:themeColor="accent2" w:themeShade="BF"/>
          <w:sz w:val="20"/>
          <w:szCs w:val="20"/>
        </w:rPr>
      </w:pPr>
      <w:r w:rsidRPr="1FBFBD04">
        <w:rPr>
          <w:color w:val="BA5C10" w:themeColor="accent2" w:themeShade="BF"/>
          <w:sz w:val="20"/>
          <w:szCs w:val="20"/>
          <w:u w:val="single"/>
        </w:rPr>
        <w:t>Symbolische actie</w:t>
      </w:r>
      <w:r w:rsidR="00EC623B" w:rsidRPr="1FBFBD04">
        <w:rPr>
          <w:color w:val="BA5C10" w:themeColor="accent2" w:themeShade="BF"/>
          <w:sz w:val="20"/>
          <w:szCs w:val="20"/>
          <w:u w:val="single"/>
        </w:rPr>
        <w:t xml:space="preserve"> 2: (vooraf)</w:t>
      </w:r>
      <w:r>
        <w:br/>
      </w:r>
      <w:r w:rsidRPr="1FBFBD04">
        <w:rPr>
          <w:b w:val="0"/>
          <w:i/>
          <w:iCs/>
          <w:color w:val="auto"/>
          <w:sz w:val="18"/>
          <w:szCs w:val="18"/>
        </w:rPr>
        <w:t>Voor deze actie is een grote cirkel op de grond nodig, versierd met bloemen, vlaggetjes of kussens. In het midden staat een grote mand of een grote rugzak.</w:t>
      </w:r>
      <w:r w:rsidR="00AE50D1" w:rsidRPr="1FBFBD04">
        <w:rPr>
          <w:b w:val="0"/>
          <w:i/>
          <w:iCs/>
          <w:color w:val="auto"/>
          <w:sz w:val="18"/>
          <w:szCs w:val="18"/>
        </w:rPr>
        <w:t xml:space="preserve"> </w:t>
      </w:r>
      <w:r w:rsidRPr="1FBFBD04">
        <w:rPr>
          <w:b w:val="0"/>
          <w:i/>
          <w:iCs/>
          <w:color w:val="auto"/>
          <w:sz w:val="18"/>
          <w:szCs w:val="18"/>
        </w:rPr>
        <w:t>Elk kind krijgt een kaartje of een steen waarop ze mogen tekenen of schrijven waarvoor ze dit schooljaar dankbaar zijn. Je kan ook elk kind een vlaggetje geven dat ze kunnen versieren.</w:t>
      </w:r>
      <w:r w:rsidR="003923FD" w:rsidRPr="1FBFBD04">
        <w:rPr>
          <w:b w:val="0"/>
          <w:i/>
          <w:iCs/>
          <w:color w:val="auto"/>
          <w:sz w:val="18"/>
          <w:szCs w:val="18"/>
        </w:rPr>
        <w:t xml:space="preserve"> </w:t>
      </w:r>
      <w:r w:rsidRPr="1FBFBD04">
        <w:rPr>
          <w:b w:val="0"/>
          <w:i/>
          <w:iCs/>
          <w:color w:val="auto"/>
          <w:sz w:val="18"/>
          <w:szCs w:val="18"/>
        </w:rPr>
        <w:t>De kinderen mogen hun kaartje of steen in de mand of rugzak leggen.</w:t>
      </w:r>
    </w:p>
    <w:p w14:paraId="6C18EB94" w14:textId="5DCB89EB" w:rsidR="00961709" w:rsidRPr="001E0C7B" w:rsidRDefault="00961709" w:rsidP="001E0C7B">
      <w:pPr>
        <w:pStyle w:val="Kop1"/>
        <w:numPr>
          <w:ilvl w:val="0"/>
          <w:numId w:val="0"/>
        </w:numPr>
        <w:rPr>
          <w:color w:val="BA5C10" w:themeColor="accent2" w:themeShade="BF"/>
          <w:sz w:val="20"/>
          <w:szCs w:val="20"/>
        </w:rPr>
      </w:pPr>
      <w:r w:rsidRPr="001E0C7B">
        <w:rPr>
          <w:color w:val="BA5C10" w:themeColor="accent2" w:themeShade="BF"/>
          <w:sz w:val="20"/>
          <w:szCs w:val="20"/>
          <w:u w:val="single"/>
        </w:rPr>
        <w:t>Symbolische actie 3: (vooraf)</w:t>
      </w:r>
      <w:r w:rsidR="001E0C7B">
        <w:rPr>
          <w:color w:val="BA5C10" w:themeColor="accent2" w:themeShade="BF"/>
          <w:sz w:val="20"/>
          <w:szCs w:val="20"/>
        </w:rPr>
        <w:br/>
      </w:r>
      <w:r w:rsidRPr="001E0C7B">
        <w:rPr>
          <w:b w:val="0"/>
          <w:bCs/>
          <w:i/>
          <w:iCs/>
          <w:color w:val="auto"/>
          <w:sz w:val="18"/>
          <w:szCs w:val="18"/>
        </w:rPr>
        <w:t>Maak vooraf armbandjes of polsbandjes van kleurrijk lint, touw of stof. Elk kind krijgt zo’n armbandje.</w:t>
      </w:r>
      <w:r w:rsidR="00AE50D1" w:rsidRPr="001E0C7B">
        <w:rPr>
          <w:b w:val="0"/>
          <w:bCs/>
          <w:i/>
          <w:iCs/>
          <w:color w:val="auto"/>
          <w:sz w:val="18"/>
          <w:szCs w:val="18"/>
        </w:rPr>
        <w:t xml:space="preserve"> Elk kind mag een ander kind een armbandje omdoen en er eventueel bij zeggen: ‘Ik wens jou vrede en vreugde’.</w:t>
      </w:r>
    </w:p>
    <w:p w14:paraId="3EBB510F" w14:textId="028F1124" w:rsidR="00583E1A" w:rsidRDefault="00961709" w:rsidP="00961709">
      <w:pPr>
        <w:rPr>
          <w:color w:val="auto"/>
        </w:rPr>
      </w:pPr>
      <w:r w:rsidRPr="00DD028B">
        <w:rPr>
          <w:color w:val="auto"/>
        </w:rPr>
        <w:t xml:space="preserve">Op festivals draag je vaak een armbandje als teken dat je erbij hoort. Dit armbandje herinnert ons eraan dat we pelgrims zijn: </w:t>
      </w:r>
      <w:r w:rsidR="000A6F0E" w:rsidRPr="00DD028B">
        <w:rPr>
          <w:color w:val="auto"/>
        </w:rPr>
        <w:t xml:space="preserve">reizigers die vrede en vreugde willen delen. </w:t>
      </w:r>
    </w:p>
    <w:p w14:paraId="72E0D657" w14:textId="77777777" w:rsidR="00DD31BC" w:rsidRPr="00583E1A" w:rsidRDefault="00DD31BC" w:rsidP="00961709">
      <w:pPr>
        <w:rPr>
          <w:color w:val="auto"/>
        </w:rPr>
      </w:pPr>
    </w:p>
    <w:p w14:paraId="6DFAF114" w14:textId="3EDC21DB" w:rsidR="00583E1A" w:rsidRDefault="00583E1A" w:rsidP="0068020C">
      <w:pPr>
        <w:pStyle w:val="Kop3"/>
        <w:rPr>
          <w:b/>
          <w:bCs/>
          <w:color w:val="7D8229" w:themeColor="accent3" w:themeShade="BF"/>
        </w:rPr>
      </w:pPr>
      <w:r w:rsidRPr="00C43426">
        <w:rPr>
          <w:b/>
          <w:bCs/>
          <w:color w:val="7D8229" w:themeColor="accent3" w:themeShade="BF"/>
        </w:rPr>
        <w:t>Bijbelverhaal 1</w:t>
      </w:r>
      <w:bookmarkStart w:id="1" w:name="_Hlk188538308"/>
      <w:r w:rsidRPr="00C43426">
        <w:rPr>
          <w:b/>
          <w:bCs/>
          <w:color w:val="7D8229" w:themeColor="accent3" w:themeShade="BF"/>
        </w:rPr>
        <w:t>: De zending van de 72</w:t>
      </w:r>
      <w:bookmarkEnd w:id="1"/>
    </w:p>
    <w:p w14:paraId="032C2299" w14:textId="4458E142" w:rsidR="00CF09F1" w:rsidRPr="001E0C7B" w:rsidRDefault="0068020C" w:rsidP="1FBFBD04">
      <w:pPr>
        <w:jc w:val="both"/>
        <w:rPr>
          <w:b/>
          <w:bCs/>
          <w:color w:val="auto"/>
          <w:u w:val="single"/>
        </w:rPr>
      </w:pPr>
      <w:r w:rsidRPr="6227CA91">
        <w:rPr>
          <w:b/>
          <w:bCs/>
          <w:color w:val="auto"/>
        </w:rPr>
        <w:t>Voorganger</w:t>
      </w:r>
      <w:r w:rsidR="00983FF6" w:rsidRPr="6227CA91">
        <w:rPr>
          <w:b/>
          <w:bCs/>
          <w:color w:val="auto"/>
        </w:rPr>
        <w:t xml:space="preserve"> 1</w:t>
      </w:r>
      <w:r>
        <w:br/>
      </w:r>
      <w:r w:rsidRPr="6227CA91">
        <w:rPr>
          <w:color w:val="auto"/>
        </w:rPr>
        <w:t xml:space="preserve">Jezus koos </w:t>
      </w:r>
      <w:r w:rsidR="00EF43FB" w:rsidRPr="6227CA91">
        <w:rPr>
          <w:color w:val="auto"/>
        </w:rPr>
        <w:t>tweeënzeventig</w:t>
      </w:r>
      <w:r w:rsidRPr="6227CA91">
        <w:rPr>
          <w:color w:val="auto"/>
        </w:rPr>
        <w:t xml:space="preserve"> mensen uit en stuurde hen twee aan twee op pad. </w:t>
      </w:r>
      <w:r w:rsidR="00E87750" w:rsidRPr="6227CA91">
        <w:rPr>
          <w:color w:val="auto"/>
        </w:rPr>
        <w:t xml:space="preserve">Er is nog heel wat werk. </w:t>
      </w:r>
      <w:r w:rsidR="00A67CEB" w:rsidRPr="6227CA91">
        <w:rPr>
          <w:color w:val="auto"/>
        </w:rPr>
        <w:t>Jezus zei</w:t>
      </w:r>
      <w:r w:rsidRPr="6227CA91">
        <w:rPr>
          <w:color w:val="auto"/>
        </w:rPr>
        <w:t>:</w:t>
      </w:r>
      <w:r w:rsidR="003951EB" w:rsidRPr="6227CA91">
        <w:rPr>
          <w:color w:val="auto"/>
        </w:rPr>
        <w:t xml:space="preserve"> </w:t>
      </w:r>
      <w:r w:rsidR="00C631CC" w:rsidRPr="6227CA91">
        <w:rPr>
          <w:color w:val="auto"/>
        </w:rPr>
        <w:t>‘de</w:t>
      </w:r>
      <w:r w:rsidRPr="6227CA91">
        <w:rPr>
          <w:color w:val="auto"/>
        </w:rPr>
        <w:t xml:space="preserve"> oogst is groot, maar er zijn </w:t>
      </w:r>
      <w:r w:rsidR="00A67CEB" w:rsidRPr="6227CA91">
        <w:rPr>
          <w:color w:val="auto"/>
        </w:rPr>
        <w:t xml:space="preserve">te </w:t>
      </w:r>
      <w:r w:rsidRPr="6227CA91">
        <w:rPr>
          <w:color w:val="auto"/>
        </w:rPr>
        <w:t xml:space="preserve">weinig werkers. Bid tot God dat Hij meer mensen stuurt. Ga nu op weg! Neem geen zware spullen mee, </w:t>
      </w:r>
      <w:r w:rsidR="00BD7EDF" w:rsidRPr="6227CA91">
        <w:rPr>
          <w:color w:val="auto"/>
        </w:rPr>
        <w:t>geen geld, geen tas of schoenen. V</w:t>
      </w:r>
      <w:r w:rsidRPr="6227CA91">
        <w:rPr>
          <w:color w:val="auto"/>
        </w:rPr>
        <w:t>ertrouw erop dat God voor je zorgt.</w:t>
      </w:r>
      <w:r w:rsidR="00D60A61" w:rsidRPr="6227CA91">
        <w:rPr>
          <w:color w:val="auto"/>
        </w:rPr>
        <w:t xml:space="preserve"> Als je een huis binnengaat, zeg dan eerst ‘Ik wens dit </w:t>
      </w:r>
      <w:proofErr w:type="gramStart"/>
      <w:r w:rsidR="00D60A61" w:rsidRPr="6227CA91">
        <w:rPr>
          <w:color w:val="auto"/>
        </w:rPr>
        <w:t>huis vrede</w:t>
      </w:r>
      <w:proofErr w:type="gramEnd"/>
      <w:r w:rsidR="00D60A61" w:rsidRPr="6227CA91">
        <w:rPr>
          <w:color w:val="auto"/>
        </w:rPr>
        <w:t>.’</w:t>
      </w:r>
      <w:r w:rsidR="00025AA9" w:rsidRPr="6227CA91">
        <w:rPr>
          <w:color w:val="auto"/>
        </w:rPr>
        <w:t xml:space="preserve"> </w:t>
      </w:r>
      <w:r w:rsidRPr="6227CA91">
        <w:rPr>
          <w:color w:val="auto"/>
        </w:rPr>
        <w:t xml:space="preserve">Breng overal vrede, help mensen en vertel dat God van hen houdt. De </w:t>
      </w:r>
      <w:r w:rsidR="00C631CC" w:rsidRPr="6227CA91">
        <w:rPr>
          <w:color w:val="auto"/>
        </w:rPr>
        <w:t>tweeënzeventig</w:t>
      </w:r>
      <w:r w:rsidRPr="6227CA91">
        <w:rPr>
          <w:color w:val="auto"/>
        </w:rPr>
        <w:t xml:space="preserve"> gingen op reis en deden wat Jezus had gezegd. Toen ze terugkwamen, waren ze heel blij en vertelden ze alles wat ze hadden meegemaakt. Jezus zei: ’Wees blij, want jullie namen zijn geschreven in de hemel.’</w:t>
      </w:r>
      <w:r>
        <w:br/>
      </w:r>
      <w:r w:rsidR="00983FF6" w:rsidRPr="6227CA91">
        <w:rPr>
          <w:i/>
          <w:iCs/>
          <w:color w:val="auto"/>
          <w:sz w:val="18"/>
          <w:szCs w:val="18"/>
        </w:rPr>
        <w:t xml:space="preserve">Lucas 10:1-9 </w:t>
      </w:r>
      <w:r w:rsidR="440AB631" w:rsidRPr="6227CA91">
        <w:rPr>
          <w:i/>
          <w:iCs/>
          <w:color w:val="auto"/>
          <w:sz w:val="18"/>
          <w:szCs w:val="18"/>
        </w:rPr>
        <w:t>(</w:t>
      </w:r>
      <w:r w:rsidR="00CF09F1" w:rsidRPr="6227CA91">
        <w:rPr>
          <w:i/>
          <w:iCs/>
          <w:color w:val="auto"/>
          <w:sz w:val="18"/>
          <w:szCs w:val="18"/>
        </w:rPr>
        <w:t>vereenvoudigd voor kinderen</w:t>
      </w:r>
      <w:r w:rsidR="0D0561C1" w:rsidRPr="6227CA91">
        <w:rPr>
          <w:i/>
          <w:iCs/>
          <w:color w:val="auto"/>
          <w:sz w:val="18"/>
          <w:szCs w:val="18"/>
        </w:rPr>
        <w:t>)</w:t>
      </w:r>
    </w:p>
    <w:p w14:paraId="632FF7B3" w14:textId="5F5A54D7" w:rsidR="00923E78" w:rsidRPr="001E0C7B" w:rsidRDefault="00923E78" w:rsidP="1FBFBD04">
      <w:pPr>
        <w:rPr>
          <w:b/>
          <w:bCs/>
          <w:color w:val="auto"/>
          <w:u w:val="single"/>
        </w:rPr>
      </w:pPr>
      <w:r w:rsidRPr="6227CA91">
        <w:rPr>
          <w:b/>
          <w:bCs/>
          <w:color w:val="auto"/>
        </w:rPr>
        <w:t>Voorganger 2</w:t>
      </w:r>
      <w:r>
        <w:br/>
      </w:r>
      <w:r w:rsidRPr="6227CA91">
        <w:rPr>
          <w:color w:val="auto"/>
        </w:rPr>
        <w:t>Jezus zei tot zijn vrienden: ‘Jullie weten hoeveel onze Vader God van jullie houdt. Jullie weten</w:t>
      </w:r>
      <w:r>
        <w:br/>
      </w:r>
      <w:r w:rsidRPr="6227CA91">
        <w:rPr>
          <w:color w:val="auto"/>
        </w:rPr>
        <w:t>hoeveel je kunt houden van de mensen die je ontmoet. Nu is het tijd dat jullie op pad gaan om dat aan de mensen te vertellen. Praat met hen over de droom van God en zeg dat het koninkrijk van God dichterbij komt. Hij stuurde zijn vrienden er op uit, ze waren met 72, in groepjes van twee. Ze gingen naar elke stad en naar elk dorpje waar Jezus nog naartoe wilde gaan. </w:t>
      </w:r>
      <w:r>
        <w:br/>
      </w:r>
      <w:r w:rsidRPr="6227CA91">
        <w:rPr>
          <w:color w:val="auto"/>
        </w:rPr>
        <w:t xml:space="preserve">‘Ga op weg’, zei Jezus. ‘Denk eraan: ik stuur jullie als lammetjes naar de wolven. Niet iedereen zal blij zijn met wat jullie doen en zeggen. Neem geen geld, geen bagage en geen extra paar schoenen mee. Blijf onderweg niet staan om uitgebreid met mensen te praten. Vergeet niet dat je onderweg bent. Als jullie een huis binnengaan, zeg dan eerst: “Vrede voor dit huis!” Als er in dat huis iemand woont, die blij is met vrede, dan zal jullie vrede in hem gaan wonen. Als de bewoner geen vrede wil, dan zal de vrede naar jullie terugkeren.  Blijf bij de mensen waar je logeert, ga niet van het </w:t>
      </w:r>
      <w:r w:rsidRPr="6227CA91">
        <w:rPr>
          <w:color w:val="auto"/>
        </w:rPr>
        <w:lastRenderedPageBreak/>
        <w:t>ene huis naar het andere. Eet en drink wat de mensen je er geven. Daar heb je recht op, want je geeft hun iets waardevols. Genees de zieken die er in de stad zijn en zeg tegen hen: “Het koninkrijk van God is bij jullie aangekomen.” Maar als jullie een stad binnengaan waar je niet welkom bent, trek dan door de straten en zeg: “Zelfs het stof van jullie stad schudden we van onze voeten, want jullie maakten de verkeerde keuze. Maar denk erom: het koninkrijk van God komt eraan!”</w:t>
      </w:r>
      <w:r w:rsidR="003A22C3" w:rsidRPr="6227CA91">
        <w:rPr>
          <w:color w:val="auto"/>
        </w:rPr>
        <w:t xml:space="preserve"> </w:t>
      </w:r>
      <w:r w:rsidR="00491F0F" w:rsidRPr="6227CA91">
        <w:rPr>
          <w:color w:val="auto"/>
        </w:rPr>
        <w:t xml:space="preserve"> </w:t>
      </w:r>
      <w:r w:rsidRPr="6227CA91">
        <w:rPr>
          <w:color w:val="auto"/>
        </w:rPr>
        <w:t>De 72 vrienden kwamen weer terug van hun reis. Ze waren blij. Ze zegden tegen Jezus: ‘Toen we jouw naam noemden, luisterden zelfs de kwade geesten naar wat we hen vroegen.’</w:t>
      </w:r>
      <w:r w:rsidR="00491F0F" w:rsidRPr="6227CA91">
        <w:rPr>
          <w:color w:val="auto"/>
        </w:rPr>
        <w:t xml:space="preserve"> </w:t>
      </w:r>
      <w:r w:rsidRPr="6227CA91">
        <w:rPr>
          <w:color w:val="auto"/>
        </w:rPr>
        <w:t>Jezus lachte naar hen: ‘Ik heb jullie zo sterk gemaakt dat het kwaad jullie niet zal raken. Maar jullie moeten niet blij zijn om die geesten die doen wat jullie zeggen. Wees liever blij omdat je de goede keuze hebt gemaakt en voor altijd bij mij en mijn Vader hoort.</w:t>
      </w:r>
      <w:r w:rsidRPr="6227CA91">
        <w:rPr>
          <w:rFonts w:eastAsia="Times New Roman" w:cs="Open Sans"/>
          <w:color w:val="auto"/>
          <w:lang w:eastAsia="nl-BE"/>
        </w:rPr>
        <w:t>’</w:t>
      </w:r>
      <w:r w:rsidR="004A43FD" w:rsidRPr="6227CA91">
        <w:rPr>
          <w:rFonts w:eastAsia="Times New Roman" w:cs="Open Sans"/>
          <w:color w:val="auto"/>
          <w:lang w:eastAsia="nl-BE"/>
        </w:rPr>
        <w:t xml:space="preserve"> </w:t>
      </w:r>
      <w:r>
        <w:br/>
      </w:r>
      <w:r w:rsidR="003A22C3" w:rsidRPr="6227CA91">
        <w:rPr>
          <w:rFonts w:eastAsia="Times New Roman" w:cs="Open Sans"/>
          <w:i/>
          <w:iCs/>
          <w:color w:val="auto"/>
          <w:sz w:val="18"/>
          <w:szCs w:val="18"/>
          <w:lang w:eastAsia="nl-BE"/>
        </w:rPr>
        <w:t>Kolet Janssen</w:t>
      </w:r>
      <w:r w:rsidR="00406ADD" w:rsidRPr="6227CA91">
        <w:rPr>
          <w:rFonts w:eastAsia="Times New Roman" w:cs="Open Sans"/>
          <w:i/>
          <w:iCs/>
          <w:color w:val="auto"/>
          <w:sz w:val="18"/>
          <w:szCs w:val="18"/>
          <w:lang w:eastAsia="nl-BE"/>
        </w:rPr>
        <w:t xml:space="preserve">, Mosterdzaadjes, </w:t>
      </w:r>
      <w:r w:rsidRPr="6227CA91">
        <w:rPr>
          <w:rFonts w:eastAsia="Times New Roman" w:cs="Open Sans"/>
          <w:i/>
          <w:iCs/>
          <w:color w:val="auto"/>
          <w:sz w:val="18"/>
          <w:szCs w:val="18"/>
          <w:lang w:eastAsia="nl-BE"/>
        </w:rPr>
        <w:t>Naar Lucas 10,1-12.17-20.</w:t>
      </w:r>
    </w:p>
    <w:p w14:paraId="6C96CA50" w14:textId="3C8A8EB1" w:rsidR="532E8DDB" w:rsidRDefault="532E8DDB" w:rsidP="6227CA91">
      <w:pPr>
        <w:rPr>
          <w:rFonts w:eastAsia="Times New Roman" w:cs="Open Sans"/>
          <w:i/>
          <w:iCs/>
          <w:color w:val="auto"/>
          <w:sz w:val="18"/>
          <w:szCs w:val="18"/>
          <w:lang w:eastAsia="nl-BE"/>
        </w:rPr>
      </w:pPr>
      <w:r w:rsidRPr="6227CA91">
        <w:rPr>
          <w:b/>
          <w:bCs/>
          <w:color w:val="auto"/>
        </w:rPr>
        <w:t>Voorganger 3</w:t>
      </w:r>
    </w:p>
    <w:p w14:paraId="60DDEBBA" w14:textId="57506D8A" w:rsidR="532E8DDB" w:rsidRDefault="532E8DDB" w:rsidP="6227CA91">
      <w:pPr>
        <w:jc w:val="both"/>
        <w:rPr>
          <w:rFonts w:eastAsia="Trebuchet MS" w:cs="Trebuchet MS"/>
          <w:i/>
          <w:iCs/>
          <w:sz w:val="18"/>
          <w:szCs w:val="18"/>
        </w:rPr>
      </w:pPr>
      <w:r w:rsidRPr="6227CA91">
        <w:rPr>
          <w:rFonts w:eastAsia="Trebuchet MS" w:cs="Trebuchet MS"/>
        </w:rPr>
        <w:t xml:space="preserve">“De Heer koos 72 leerlingen uit. Hij stuurde hen twee aan twee op weg, naar alle plaatsen waar hij zelf ook heen wilde gaan. Hij zei tegen de leerlingen: ‘Het goede nieuws moet overal verteld worden. Maar er zijn te weinig mensen om dat te doen. Vraag daarom aan God of hij meer mensen stuurt. Dan kan het goede nieuws overal verteld worden. Ga nu op weg! Maar let op, want het zal gevaarlijk zijn voor jullie. Net zo gevaarlijk als het voor lammetjes is om tussen wolven te lopen. Neem geen geld mee, en ook geen tas of schoenen. En groet niemand onderweg.’ Jezus zei verder: ‘Als je een huis binnengaat, zeg dan eerst: ‘Ik wens dit </w:t>
      </w:r>
      <w:proofErr w:type="gramStart"/>
      <w:r w:rsidRPr="6227CA91">
        <w:rPr>
          <w:rFonts w:eastAsia="Trebuchet MS" w:cs="Trebuchet MS"/>
        </w:rPr>
        <w:t>huis vrede</w:t>
      </w:r>
      <w:proofErr w:type="gramEnd"/>
      <w:r w:rsidRPr="6227CA91">
        <w:rPr>
          <w:rFonts w:eastAsia="Trebuchet MS" w:cs="Trebuchet MS"/>
        </w:rPr>
        <w:t xml:space="preserve">.’ Als daar iemand woont die vrede wil, dan komt daar ook vrede. Maar als daar niet zo iemand woont, dan komt daar geen vrede. En ga niet steeds naar een volgend huis, maar blijf in het huis waar je ontvangen wordt. Eet en drink wat de mensen je geven. Daar hebben jullie recht op, want jullie werken hard. Als je in een stad komt waar je welkom bent, kun je eten wat de mensen je geven. Maak daar de zieke mensen beter en zeg tegen hen: ‘Gods nieuwe wereld is dichtbij.’” </w:t>
      </w:r>
      <w:r w:rsidRPr="6227CA91">
        <w:rPr>
          <w:rFonts w:eastAsia="Trebuchet MS" w:cs="Trebuchet MS"/>
          <w:i/>
          <w:iCs/>
          <w:sz w:val="18"/>
          <w:szCs w:val="18"/>
        </w:rPr>
        <w:t>(</w:t>
      </w:r>
      <w:proofErr w:type="spellStart"/>
      <w:r w:rsidRPr="6227CA91">
        <w:rPr>
          <w:rFonts w:eastAsia="Trebuchet MS" w:cs="Trebuchet MS"/>
          <w:i/>
          <w:iCs/>
          <w:sz w:val="18"/>
          <w:szCs w:val="18"/>
        </w:rPr>
        <w:t>Lc</w:t>
      </w:r>
      <w:proofErr w:type="spellEnd"/>
      <w:r w:rsidRPr="6227CA91">
        <w:rPr>
          <w:rFonts w:eastAsia="Trebuchet MS" w:cs="Trebuchet MS"/>
          <w:i/>
          <w:iCs/>
          <w:sz w:val="18"/>
          <w:szCs w:val="18"/>
        </w:rPr>
        <w:t xml:space="preserve"> 10,3-9, Bijbel in gewone taal)</w:t>
      </w:r>
    </w:p>
    <w:p w14:paraId="16EB4B8F" w14:textId="7FA479B0" w:rsidR="00337016" w:rsidRPr="00491F0F" w:rsidRDefault="00337016" w:rsidP="0068020C">
      <w:pPr>
        <w:pStyle w:val="Kop2"/>
        <w:rPr>
          <w:color w:val="32929A" w:themeColor="accent4" w:themeShade="BF"/>
          <w:sz w:val="22"/>
        </w:rPr>
      </w:pPr>
      <w:r w:rsidRPr="00491F0F">
        <w:rPr>
          <w:color w:val="32929A" w:themeColor="accent4" w:themeShade="BF"/>
          <w:sz w:val="22"/>
        </w:rPr>
        <w:t>Duiding</w:t>
      </w:r>
    </w:p>
    <w:p w14:paraId="73063741" w14:textId="6FA3A53A" w:rsidR="00E65CD4" w:rsidRPr="00DD31BC" w:rsidRDefault="00961709" w:rsidP="1FBFBD04">
      <w:pPr>
        <w:jc w:val="both"/>
        <w:rPr>
          <w:b/>
          <w:bCs/>
          <w:color w:val="auto"/>
        </w:rPr>
      </w:pPr>
      <w:r w:rsidRPr="1FBFBD04">
        <w:rPr>
          <w:b/>
          <w:bCs/>
          <w:color w:val="auto"/>
        </w:rPr>
        <w:t>Voorganger 1</w:t>
      </w:r>
      <w:r>
        <w:br/>
      </w:r>
      <w:r w:rsidR="0068020C" w:rsidRPr="1FBFBD04">
        <w:rPr>
          <w:color w:val="auto"/>
        </w:rPr>
        <w:t xml:space="preserve">Net zoals de </w:t>
      </w:r>
      <w:r w:rsidR="006D6D0B" w:rsidRPr="1FBFBD04">
        <w:rPr>
          <w:color w:val="auto"/>
        </w:rPr>
        <w:t>leerlingen</w:t>
      </w:r>
      <w:r w:rsidR="0068020C" w:rsidRPr="1FBFBD04">
        <w:rPr>
          <w:color w:val="auto"/>
        </w:rPr>
        <w:t xml:space="preserve"> die door Jezus werden uitgezonden, zijn wij ook tien maanden op tocht geweest dit schooljaar. We zijn op pad gegaan om te leren, te groeien, samen te werken en anderen te helpen. Soms was het een makkelijke tocht, maar soms was het zwaar. Wat hebben we onderweg heel wat mooie dingen meegemaakt! Wat waren voor jullie de mooiste momenten dit schooljaar? Wat heb je geleerd dat je nooit meer zult vergeten?</w:t>
      </w:r>
    </w:p>
    <w:p w14:paraId="38939521" w14:textId="11091389" w:rsidR="00426A6F" w:rsidRPr="00AC05C7" w:rsidRDefault="00B4187C" w:rsidP="00BE7AE4">
      <w:pPr>
        <w:pStyle w:val="Kop2"/>
        <w:rPr>
          <w:color w:val="32929A" w:themeColor="accent4" w:themeShade="BF"/>
          <w:sz w:val="22"/>
        </w:rPr>
      </w:pPr>
      <w:r w:rsidRPr="00AC05C7">
        <w:rPr>
          <w:color w:val="32929A" w:themeColor="accent4" w:themeShade="BF"/>
          <w:sz w:val="22"/>
        </w:rPr>
        <w:t>Stilte/meditatie</w:t>
      </w:r>
    </w:p>
    <w:p w14:paraId="3710F57B" w14:textId="78572DB6" w:rsidR="00AC05C7" w:rsidRPr="001E0C7B" w:rsidRDefault="00AC05C7" w:rsidP="1FBFBD04">
      <w:pPr>
        <w:jc w:val="both"/>
        <w:rPr>
          <w:color w:val="auto"/>
        </w:rPr>
      </w:pPr>
      <w:r w:rsidRPr="1FBFBD04">
        <w:rPr>
          <w:b/>
          <w:bCs/>
          <w:color w:val="auto"/>
        </w:rPr>
        <w:t>Voorganger 1</w:t>
      </w:r>
      <w:r>
        <w:br/>
      </w:r>
      <w:r w:rsidRPr="1FBFBD04">
        <w:rPr>
          <w:color w:val="auto"/>
        </w:rPr>
        <w:t>We zijn blij en vieren onze tocht, net als een groot feest op de festivalweide, een weide vol verhalen, vreugde en dankbaarheid. En net als Jezus de tweeënzeventig opnieuw uitzond, zendt Hij ons vandaag opnieuw op weg: de zomervakantie in, om te rusten, te genieten en klaar te zijn voor een nieuwe route.</w:t>
      </w:r>
      <w:r w:rsidR="08F772EC" w:rsidRPr="1FBFBD04">
        <w:rPr>
          <w:color w:val="auto"/>
        </w:rPr>
        <w:t xml:space="preserve"> Maar eerst maken we het even stil. </w:t>
      </w:r>
      <w:r w:rsidR="53C63C0C" w:rsidRPr="1FBFBD04">
        <w:rPr>
          <w:color w:val="auto"/>
        </w:rPr>
        <w:t>Denk eens na waar jij zelf heel erg dankbaar voor bent. Welk avontuur van het voorbije schooljaar draag je voor altijd mee in je hart.</w:t>
      </w:r>
    </w:p>
    <w:p w14:paraId="54EDAE62" w14:textId="7F23CD83" w:rsidR="00AC05C7" w:rsidRPr="001E0C7B" w:rsidRDefault="00AC05C7" w:rsidP="1FBFBD04">
      <w:pPr>
        <w:jc w:val="both"/>
        <w:rPr>
          <w:b/>
          <w:bCs/>
          <w:color w:val="auto"/>
        </w:rPr>
      </w:pPr>
      <w:r w:rsidRPr="1FBFBD04">
        <w:rPr>
          <w:b/>
          <w:bCs/>
          <w:color w:val="auto"/>
        </w:rPr>
        <w:t>Voorganger 2</w:t>
      </w:r>
      <w:r>
        <w:br/>
      </w:r>
      <w:r w:rsidRPr="1FBFBD04">
        <w:rPr>
          <w:color w:val="auto"/>
        </w:rPr>
        <w:t>Net als de leerlingen die Jezus op pad stuurde, zijn wij dit jaar ook op tocht geweest. Samen hebben we geleerd, gedeeld en plezier gehad. Laten we nu even stil zijn en nadenken. Wat vond jij het mooiste moment van dit jaar? Wat heb je geleerd waar je trots op bent? Wat ga je nooit meer vergeten?</w:t>
      </w:r>
    </w:p>
    <w:p w14:paraId="637AD116" w14:textId="7093B4CC" w:rsidR="0008456E" w:rsidRPr="009B667B" w:rsidRDefault="43B1522D" w:rsidP="1FBFBD04">
      <w:pPr>
        <w:rPr>
          <w:sz w:val="18"/>
          <w:szCs w:val="18"/>
        </w:rPr>
      </w:pPr>
      <w:r w:rsidRPr="6227CA91">
        <w:rPr>
          <w:sz w:val="18"/>
          <w:szCs w:val="18"/>
        </w:rPr>
        <w:lastRenderedPageBreak/>
        <w:t>G</w:t>
      </w:r>
      <w:r w:rsidR="00AC05C7" w:rsidRPr="6227CA91">
        <w:rPr>
          <w:sz w:val="18"/>
          <w:szCs w:val="18"/>
        </w:rPr>
        <w:t xml:space="preserve">eef </w:t>
      </w:r>
      <w:r w:rsidR="4CF48C45" w:rsidRPr="6227CA91">
        <w:rPr>
          <w:sz w:val="18"/>
          <w:szCs w:val="18"/>
        </w:rPr>
        <w:t xml:space="preserve">de kinderen </w:t>
      </w:r>
      <w:r w:rsidR="00AC05C7" w:rsidRPr="6227CA91">
        <w:rPr>
          <w:sz w:val="18"/>
          <w:szCs w:val="18"/>
        </w:rPr>
        <w:t xml:space="preserve">de kans om het in stilte op een blad (een vlagje) te schrijven of te tekenen en het aan de festivalstok te hangen (een kale tak met </w:t>
      </w:r>
      <w:r w:rsidR="7B5A10B2" w:rsidRPr="6227CA91">
        <w:rPr>
          <w:sz w:val="18"/>
          <w:szCs w:val="18"/>
        </w:rPr>
        <w:t xml:space="preserve">kleurrijke </w:t>
      </w:r>
      <w:r w:rsidR="00AC05C7" w:rsidRPr="6227CA91">
        <w:rPr>
          <w:sz w:val="18"/>
          <w:szCs w:val="18"/>
        </w:rPr>
        <w:t>linten en knijpers).</w:t>
      </w:r>
    </w:p>
    <w:p w14:paraId="7BACB344" w14:textId="0E51BA03" w:rsidR="6227CA91" w:rsidRDefault="6227CA91" w:rsidP="6227CA91">
      <w:pPr>
        <w:rPr>
          <w:sz w:val="18"/>
          <w:szCs w:val="18"/>
        </w:rPr>
      </w:pPr>
    </w:p>
    <w:p w14:paraId="267633D9" w14:textId="5C9CF0A3" w:rsidR="6227CA91" w:rsidRDefault="6227CA91" w:rsidP="6227CA91">
      <w:pPr>
        <w:rPr>
          <w:sz w:val="18"/>
          <w:szCs w:val="18"/>
        </w:rPr>
      </w:pPr>
    </w:p>
    <w:p w14:paraId="136DEE33" w14:textId="04A8868A" w:rsidR="1FBFBD04" w:rsidRDefault="1FBFBD04" w:rsidP="1FBFBD04">
      <w:pPr>
        <w:rPr>
          <w:sz w:val="18"/>
          <w:szCs w:val="18"/>
        </w:rPr>
      </w:pPr>
    </w:p>
    <w:p w14:paraId="644B4C76" w14:textId="77777777" w:rsidR="004714B4" w:rsidRDefault="004714B4">
      <w:r>
        <w:rPr>
          <w:b/>
        </w:rPr>
        <w:br w:type="page"/>
      </w:r>
    </w:p>
    <w:tbl>
      <w:tblPr>
        <w:tblStyle w:val="Tabelraster"/>
        <w:tblW w:w="10065" w:type="dxa"/>
        <w:tblInd w:w="-431" w:type="dxa"/>
        <w:tblLook w:val="04A0" w:firstRow="1" w:lastRow="0" w:firstColumn="1" w:lastColumn="0" w:noHBand="0" w:noVBand="1"/>
      </w:tblPr>
      <w:tblGrid>
        <w:gridCol w:w="10065"/>
      </w:tblGrid>
      <w:tr w:rsidR="00DD31BC" w:rsidRPr="00DD31BC" w14:paraId="1B50E4A4" w14:textId="77777777" w:rsidTr="0008456E">
        <w:tc>
          <w:tcPr>
            <w:tcW w:w="10065" w:type="dxa"/>
            <w:shd w:val="clear" w:color="auto" w:fill="AE2081"/>
          </w:tcPr>
          <w:p w14:paraId="4DA703FD" w14:textId="5E89B756" w:rsidR="00DD31BC" w:rsidRPr="00DD31BC" w:rsidRDefault="00DD31BC" w:rsidP="0008456E">
            <w:pPr>
              <w:pStyle w:val="Kop1"/>
              <w:keepNext w:val="0"/>
              <w:keepLines w:val="0"/>
              <w:spacing w:before="0" w:after="0"/>
              <w:rPr>
                <w:color w:val="AE2081" w:themeColor="accent1"/>
              </w:rPr>
            </w:pPr>
            <w:r w:rsidRPr="0008456E">
              <w:rPr>
                <w:color w:val="FFFFFF" w:themeColor="background1"/>
              </w:rPr>
              <w:lastRenderedPageBreak/>
              <w:t>Bidden</w:t>
            </w:r>
          </w:p>
        </w:tc>
      </w:tr>
    </w:tbl>
    <w:p w14:paraId="381BF7EA" w14:textId="180596BA" w:rsidR="00551266" w:rsidRPr="00AC05C7" w:rsidRDefault="009E0C89" w:rsidP="51DBAD4D">
      <w:pPr>
        <w:pStyle w:val="Kop2"/>
        <w:rPr>
          <w:color w:val="32929A" w:themeColor="accent4" w:themeShade="BF"/>
          <w:sz w:val="22"/>
        </w:rPr>
      </w:pPr>
      <w:r w:rsidRPr="51DBAD4D">
        <w:rPr>
          <w:color w:val="32929A" w:themeColor="accent4" w:themeShade="BF"/>
          <w:sz w:val="22"/>
        </w:rPr>
        <w:t>Voorbede</w:t>
      </w:r>
    </w:p>
    <w:p w14:paraId="13FE8D83" w14:textId="5EA74161" w:rsidR="004A43FD" w:rsidRPr="001E0C7B" w:rsidRDefault="00551266" w:rsidP="1FBFBD04">
      <w:pPr>
        <w:spacing w:before="100" w:beforeAutospacing="1" w:after="100" w:afterAutospacing="1"/>
        <w:rPr>
          <w:rFonts w:asciiTheme="minorHAnsi" w:hAnsiTheme="minorHAnsi"/>
          <w:b/>
          <w:bCs/>
          <w:color w:val="BA5C10" w:themeColor="accent2" w:themeShade="BF"/>
          <w:lang w:eastAsia="nl-BE"/>
        </w:rPr>
      </w:pPr>
      <w:bookmarkStart w:id="2" w:name="_Hlk188475502"/>
      <w:r w:rsidRPr="1FBFBD04">
        <w:rPr>
          <w:rFonts w:asciiTheme="minorHAnsi" w:hAnsiTheme="minorHAnsi"/>
          <w:b/>
          <w:bCs/>
          <w:color w:val="BA5C10" w:themeColor="accent2" w:themeShade="BF"/>
          <w:lang w:eastAsia="nl-BE"/>
        </w:rPr>
        <w:t>Voorbede 1- Dankjewel voor elke stap</w:t>
      </w:r>
      <w:r>
        <w:br/>
      </w:r>
      <w:r w:rsidRPr="1FBFBD04">
        <w:rPr>
          <w:rFonts w:asciiTheme="minorHAnsi" w:hAnsiTheme="minorHAnsi"/>
          <w:color w:val="000000" w:themeColor="text1"/>
          <w:sz w:val="18"/>
          <w:szCs w:val="18"/>
          <w:lang w:eastAsia="nl-BE"/>
        </w:rPr>
        <w:t>Je kan de leesteksten op voetstappen kleven. Na het voorlezen worden de voetstappen rond de rugzak gelegd.</w:t>
      </w:r>
    </w:p>
    <w:p w14:paraId="4CE6467A" w14:textId="29D1AABE" w:rsidR="00551266" w:rsidRPr="001E0C7B" w:rsidRDefault="00BA4476" w:rsidP="1FBFBD04">
      <w:pPr>
        <w:jc w:val="both"/>
        <w:rPr>
          <w:b/>
          <w:bCs/>
          <w:color w:val="auto"/>
        </w:rPr>
      </w:pPr>
      <w:r w:rsidRPr="1FBFBD04">
        <w:rPr>
          <w:b/>
          <w:bCs/>
          <w:color w:val="auto"/>
        </w:rPr>
        <w:t>Voorganger</w:t>
      </w:r>
      <w:r>
        <w:br/>
      </w:r>
      <w:r w:rsidR="00123857" w:rsidRPr="1FBFBD04">
        <w:rPr>
          <w:color w:val="auto"/>
        </w:rPr>
        <w:t>We zijn allemaal pelgrims geweest dit jaar</w:t>
      </w:r>
      <w:r w:rsidR="00893B05" w:rsidRPr="1FBFBD04">
        <w:rPr>
          <w:color w:val="auto"/>
        </w:rPr>
        <w:t xml:space="preserve">, </w:t>
      </w:r>
      <w:r w:rsidR="00123857" w:rsidRPr="1FBFBD04">
        <w:rPr>
          <w:color w:val="auto"/>
        </w:rPr>
        <w:t xml:space="preserve">reizigers op weg. Op een festival brengen pelgrims hun ervaringen en verhalen samen. Ook wij gaan dit doen en onze dankbaarheid delen. </w:t>
      </w:r>
      <w:r w:rsidR="000D3432" w:rsidRPr="1FBFBD04">
        <w:rPr>
          <w:color w:val="auto"/>
        </w:rPr>
        <w:t>Laten we danken en bidden.</w:t>
      </w:r>
      <w:r w:rsidR="00FC5D09" w:rsidRPr="1FBFBD04">
        <w:rPr>
          <w:color w:val="auto"/>
        </w:rPr>
        <w:t xml:space="preserve"> Na elke voorbede antwoorden we samen ‘Dankjewel voor elke stap!’.</w:t>
      </w:r>
    </w:p>
    <w:p w14:paraId="2D7E5919" w14:textId="612351F1" w:rsidR="004B1A7B" w:rsidRPr="001E0C7B" w:rsidRDefault="006D5497" w:rsidP="1FBFBD04">
      <w:pPr>
        <w:jc w:val="both"/>
        <w:rPr>
          <w:b/>
          <w:bCs/>
          <w:color w:val="auto"/>
        </w:rPr>
      </w:pPr>
      <w:r w:rsidRPr="1FBFBD04">
        <w:rPr>
          <w:b/>
          <w:bCs/>
          <w:color w:val="auto"/>
        </w:rPr>
        <w:t>Kind 1</w:t>
      </w:r>
      <w:r>
        <w:br/>
      </w:r>
      <w:r w:rsidR="00D16EF8" w:rsidRPr="1FBFBD04">
        <w:rPr>
          <w:rFonts w:asciiTheme="minorHAnsi" w:hAnsiTheme="minorHAnsi"/>
          <w:color w:val="auto"/>
        </w:rPr>
        <w:t xml:space="preserve">We willen U danken voor het mooie schooljaar dat achter ons ligt. Voor alles wat we </w:t>
      </w:r>
      <w:r w:rsidR="00A000C6" w:rsidRPr="1FBFBD04">
        <w:rPr>
          <w:rFonts w:asciiTheme="minorHAnsi" w:hAnsiTheme="minorHAnsi"/>
          <w:color w:val="auto"/>
        </w:rPr>
        <w:t xml:space="preserve">geleerd en beleefd hebben, voor alle mensen die ons geholpen hebben </w:t>
      </w:r>
      <w:r w:rsidR="004B1A7B" w:rsidRPr="1FBFBD04">
        <w:rPr>
          <w:rFonts w:asciiTheme="minorHAnsi" w:hAnsiTheme="minorHAnsi"/>
          <w:color w:val="auto"/>
        </w:rPr>
        <w:t>bidden we samen</w:t>
      </w:r>
      <w:r w:rsidR="00AA001F" w:rsidRPr="1FBFBD04">
        <w:rPr>
          <w:rFonts w:asciiTheme="minorHAnsi" w:hAnsiTheme="minorHAnsi"/>
          <w:color w:val="auto"/>
        </w:rPr>
        <w:t>…</w:t>
      </w:r>
      <w:r>
        <w:br/>
      </w:r>
      <w:r w:rsidR="004B1A7B" w:rsidRPr="1FBFBD04">
        <w:rPr>
          <w:rFonts w:asciiTheme="minorHAnsi" w:hAnsiTheme="minorHAnsi"/>
          <w:color w:val="auto"/>
        </w:rPr>
        <w:t>Samen: Dankjewel voor elke stap!</w:t>
      </w:r>
    </w:p>
    <w:p w14:paraId="618646C5" w14:textId="486228B0" w:rsidR="00E13C9A" w:rsidRPr="001E0C7B" w:rsidRDefault="00AA001F" w:rsidP="0DBDCE7E">
      <w:pPr>
        <w:rPr>
          <w:b/>
          <w:bCs/>
          <w:color w:val="auto"/>
        </w:rPr>
      </w:pPr>
      <w:r w:rsidRPr="0DBDCE7E">
        <w:rPr>
          <w:b/>
          <w:bCs/>
          <w:color w:val="auto"/>
        </w:rPr>
        <w:t>Kind 2</w:t>
      </w:r>
      <w:r>
        <w:br/>
      </w:r>
      <w:r w:rsidRPr="0DBDCE7E">
        <w:rPr>
          <w:rFonts w:asciiTheme="minorHAnsi" w:hAnsiTheme="minorHAnsi"/>
          <w:color w:val="auto"/>
        </w:rPr>
        <w:t xml:space="preserve">We willen </w:t>
      </w:r>
      <w:r w:rsidR="0068157A" w:rsidRPr="0DBDCE7E">
        <w:rPr>
          <w:rFonts w:asciiTheme="minorHAnsi" w:hAnsiTheme="minorHAnsi"/>
          <w:color w:val="auto"/>
        </w:rPr>
        <w:t>dank</w:t>
      </w:r>
      <w:r w:rsidR="00A37433" w:rsidRPr="0DBDCE7E">
        <w:rPr>
          <w:rFonts w:asciiTheme="minorHAnsi" w:hAnsiTheme="minorHAnsi"/>
          <w:color w:val="auto"/>
        </w:rPr>
        <w:t xml:space="preserve"> je zeggen</w:t>
      </w:r>
      <w:r w:rsidR="0068157A" w:rsidRPr="0DBDCE7E">
        <w:rPr>
          <w:rFonts w:asciiTheme="minorHAnsi" w:hAnsiTheme="minorHAnsi"/>
          <w:color w:val="auto"/>
        </w:rPr>
        <w:t xml:space="preserve"> voor de fijne momenten samen, voor de vriendscha</w:t>
      </w:r>
      <w:r w:rsidR="009665EF" w:rsidRPr="0DBDCE7E">
        <w:rPr>
          <w:rFonts w:asciiTheme="minorHAnsi" w:hAnsiTheme="minorHAnsi"/>
          <w:color w:val="auto"/>
        </w:rPr>
        <w:t xml:space="preserve">p en alle hulp die we kregen en gaven. Help ons om altijd respectvol en vriendelijke met elkaar om te gaan. </w:t>
      </w:r>
      <w:r w:rsidR="00E13C9A" w:rsidRPr="0DBDCE7E">
        <w:rPr>
          <w:rFonts w:asciiTheme="minorHAnsi" w:hAnsiTheme="minorHAnsi"/>
          <w:color w:val="auto"/>
        </w:rPr>
        <w:t xml:space="preserve">Laten </w:t>
      </w:r>
      <w:r w:rsidR="4F91F57B" w:rsidRPr="0DBDCE7E">
        <w:rPr>
          <w:rFonts w:asciiTheme="minorHAnsi" w:hAnsiTheme="minorHAnsi"/>
          <w:color w:val="auto"/>
        </w:rPr>
        <w:t>we bidden</w:t>
      </w:r>
      <w:r w:rsidR="00E13C9A" w:rsidRPr="0DBDCE7E">
        <w:rPr>
          <w:rFonts w:asciiTheme="minorHAnsi" w:hAnsiTheme="minorHAnsi"/>
          <w:color w:val="auto"/>
        </w:rPr>
        <w:t>…</w:t>
      </w:r>
      <w:r>
        <w:br/>
      </w:r>
      <w:r w:rsidR="00E13C9A" w:rsidRPr="0DBDCE7E">
        <w:rPr>
          <w:rFonts w:asciiTheme="minorHAnsi" w:hAnsiTheme="minorHAnsi"/>
          <w:color w:val="auto"/>
        </w:rPr>
        <w:t>Samen: Dankjewel voor elke stap!</w:t>
      </w:r>
    </w:p>
    <w:p w14:paraId="3BF233D7" w14:textId="46841CF9" w:rsidR="00391254" w:rsidRPr="001E0C7B" w:rsidRDefault="00E13C9A" w:rsidP="1FBFBD04">
      <w:pPr>
        <w:jc w:val="both"/>
        <w:rPr>
          <w:b/>
          <w:bCs/>
          <w:color w:val="auto"/>
        </w:rPr>
      </w:pPr>
      <w:r w:rsidRPr="1FBFBD04">
        <w:rPr>
          <w:b/>
          <w:bCs/>
          <w:color w:val="auto"/>
        </w:rPr>
        <w:t>Kind 3</w:t>
      </w:r>
      <w:r>
        <w:br/>
      </w:r>
      <w:r w:rsidRPr="1FBFBD04">
        <w:rPr>
          <w:rFonts w:asciiTheme="minorHAnsi" w:hAnsiTheme="minorHAnsi"/>
          <w:color w:val="auto"/>
        </w:rPr>
        <w:t xml:space="preserve">We willen dank </w:t>
      </w:r>
      <w:r w:rsidR="00A37433" w:rsidRPr="1FBFBD04">
        <w:rPr>
          <w:rFonts w:asciiTheme="minorHAnsi" w:hAnsiTheme="minorHAnsi"/>
          <w:color w:val="auto"/>
        </w:rPr>
        <w:t xml:space="preserve">je zeggen voor </w:t>
      </w:r>
      <w:r w:rsidR="00D855B4" w:rsidRPr="1FBFBD04">
        <w:rPr>
          <w:rFonts w:asciiTheme="minorHAnsi" w:hAnsiTheme="minorHAnsi"/>
          <w:color w:val="auto"/>
        </w:rPr>
        <w:t xml:space="preserve">de juffen en de meesters, </w:t>
      </w:r>
      <w:r w:rsidR="008D2AF4" w:rsidRPr="1FBFBD04">
        <w:rPr>
          <w:rFonts w:asciiTheme="minorHAnsi" w:hAnsiTheme="minorHAnsi"/>
          <w:color w:val="auto"/>
        </w:rPr>
        <w:t xml:space="preserve">de begeleiders, </w:t>
      </w:r>
      <w:r w:rsidR="00D855B4" w:rsidRPr="1FBFBD04">
        <w:rPr>
          <w:rFonts w:asciiTheme="minorHAnsi" w:hAnsiTheme="minorHAnsi"/>
          <w:color w:val="auto"/>
        </w:rPr>
        <w:t>de directie en het personeel</w:t>
      </w:r>
      <w:r w:rsidR="008D2AF4" w:rsidRPr="1FBFBD04">
        <w:rPr>
          <w:rFonts w:asciiTheme="minorHAnsi" w:hAnsiTheme="minorHAnsi"/>
          <w:color w:val="auto"/>
        </w:rPr>
        <w:t xml:space="preserve"> die ons steunen en helpen groeien.</w:t>
      </w:r>
      <w:r w:rsidR="00203A23" w:rsidRPr="1FBFBD04">
        <w:rPr>
          <w:rFonts w:asciiTheme="minorHAnsi" w:hAnsiTheme="minorHAnsi"/>
          <w:color w:val="auto"/>
        </w:rPr>
        <w:t xml:space="preserve"> Laten we </w:t>
      </w:r>
      <w:r w:rsidR="00391254" w:rsidRPr="1FBFBD04">
        <w:rPr>
          <w:rFonts w:asciiTheme="minorHAnsi" w:hAnsiTheme="minorHAnsi"/>
          <w:color w:val="auto"/>
        </w:rPr>
        <w:t>bidden…</w:t>
      </w:r>
      <w:r>
        <w:br/>
      </w:r>
      <w:r w:rsidR="00391254" w:rsidRPr="1FBFBD04">
        <w:rPr>
          <w:rFonts w:asciiTheme="minorHAnsi" w:hAnsiTheme="minorHAnsi"/>
          <w:color w:val="auto"/>
        </w:rPr>
        <w:t>Samen: Dankjewel voor elke stap!</w:t>
      </w:r>
    </w:p>
    <w:p w14:paraId="798FF4C7" w14:textId="0B696741" w:rsidR="00F401C5" w:rsidRPr="001E0C7B" w:rsidRDefault="00391254" w:rsidP="1FBFBD04">
      <w:pPr>
        <w:jc w:val="both"/>
        <w:rPr>
          <w:b/>
          <w:bCs/>
          <w:color w:val="auto"/>
        </w:rPr>
      </w:pPr>
      <w:r w:rsidRPr="1FBFBD04">
        <w:rPr>
          <w:b/>
          <w:bCs/>
          <w:color w:val="auto"/>
        </w:rPr>
        <w:t xml:space="preserve">Kind </w:t>
      </w:r>
      <w:r w:rsidR="001E0C7B" w:rsidRPr="1FBFBD04">
        <w:rPr>
          <w:b/>
          <w:bCs/>
          <w:color w:val="auto"/>
        </w:rPr>
        <w:t>4</w:t>
      </w:r>
      <w:r>
        <w:br/>
      </w:r>
      <w:r w:rsidRPr="1FBFBD04">
        <w:rPr>
          <w:rFonts w:asciiTheme="minorHAnsi" w:hAnsiTheme="minorHAnsi"/>
          <w:color w:val="auto"/>
        </w:rPr>
        <w:t xml:space="preserve">We willen dank je zeggen voor de </w:t>
      </w:r>
      <w:r w:rsidR="000A0A4F" w:rsidRPr="1FBFBD04">
        <w:rPr>
          <w:rFonts w:asciiTheme="minorHAnsi" w:hAnsiTheme="minorHAnsi"/>
          <w:color w:val="auto"/>
        </w:rPr>
        <w:t xml:space="preserve">kleine en de grote dingen die ons blij maakten: </w:t>
      </w:r>
      <w:r w:rsidR="00301E29" w:rsidRPr="1FBFBD04">
        <w:rPr>
          <w:rFonts w:asciiTheme="minorHAnsi" w:hAnsiTheme="minorHAnsi"/>
          <w:color w:val="auto"/>
        </w:rPr>
        <w:t>toffe lessen, uitstap</w:t>
      </w:r>
      <w:r w:rsidR="11C1C4AA" w:rsidRPr="1FBFBD04">
        <w:rPr>
          <w:rFonts w:asciiTheme="minorHAnsi" w:hAnsiTheme="minorHAnsi"/>
          <w:color w:val="auto"/>
        </w:rPr>
        <w:t>pen</w:t>
      </w:r>
      <w:r w:rsidR="000A0A4F" w:rsidRPr="1FBFBD04">
        <w:rPr>
          <w:rFonts w:asciiTheme="minorHAnsi" w:hAnsiTheme="minorHAnsi"/>
          <w:color w:val="auto"/>
        </w:rPr>
        <w:t xml:space="preserve"> projecten, </w:t>
      </w:r>
      <w:r w:rsidR="00301E29" w:rsidRPr="1FBFBD04">
        <w:rPr>
          <w:rFonts w:asciiTheme="minorHAnsi" w:hAnsiTheme="minorHAnsi"/>
          <w:color w:val="auto"/>
        </w:rPr>
        <w:t>feestjes</w:t>
      </w:r>
      <w:r w:rsidR="00291ACA" w:rsidRPr="1FBFBD04">
        <w:rPr>
          <w:rFonts w:asciiTheme="minorHAnsi" w:hAnsiTheme="minorHAnsi"/>
          <w:color w:val="auto"/>
        </w:rPr>
        <w:t xml:space="preserve"> en rustige momenten. Moge al deze herinneringen een glimlach in ons hart blijven</w:t>
      </w:r>
      <w:r w:rsidR="00F401C5" w:rsidRPr="1FBFBD04">
        <w:rPr>
          <w:rFonts w:asciiTheme="minorHAnsi" w:hAnsiTheme="minorHAnsi"/>
          <w:color w:val="auto"/>
        </w:rPr>
        <w:t>. Laten we bidden…</w:t>
      </w:r>
      <w:r>
        <w:br/>
      </w:r>
      <w:r w:rsidR="00F401C5" w:rsidRPr="1FBFBD04">
        <w:rPr>
          <w:rFonts w:asciiTheme="minorHAnsi" w:hAnsiTheme="minorHAnsi"/>
          <w:color w:val="auto"/>
        </w:rPr>
        <w:t>Samen: Dankjewel voor elke stap!</w:t>
      </w:r>
    </w:p>
    <w:p w14:paraId="60821090" w14:textId="35A5A5BA" w:rsidR="001E0C7B" w:rsidRDefault="00602B03" w:rsidP="1FBFBD04">
      <w:pPr>
        <w:jc w:val="both"/>
        <w:rPr>
          <w:b/>
          <w:bCs/>
          <w:color w:val="auto"/>
        </w:rPr>
      </w:pPr>
      <w:r w:rsidRPr="1FBFBD04">
        <w:rPr>
          <w:b/>
          <w:bCs/>
          <w:color w:val="auto"/>
        </w:rPr>
        <w:t xml:space="preserve">Kind </w:t>
      </w:r>
      <w:r w:rsidR="001E0C7B" w:rsidRPr="1FBFBD04">
        <w:rPr>
          <w:b/>
          <w:bCs/>
          <w:color w:val="auto"/>
        </w:rPr>
        <w:t>5</w:t>
      </w:r>
      <w:r>
        <w:br/>
      </w:r>
      <w:r w:rsidRPr="1FBFBD04">
        <w:rPr>
          <w:rFonts w:asciiTheme="minorHAnsi" w:hAnsiTheme="minorHAnsi"/>
          <w:color w:val="auto"/>
        </w:rPr>
        <w:t>We willen dank je zeggen voor de vakantie die komt</w:t>
      </w:r>
      <w:r w:rsidR="003F6CD2" w:rsidRPr="1FBFBD04">
        <w:rPr>
          <w:rFonts w:asciiTheme="minorHAnsi" w:hAnsiTheme="minorHAnsi"/>
          <w:color w:val="auto"/>
        </w:rPr>
        <w:t xml:space="preserve">. Geef ons tijd om te rusten, te spelen en nieuwe avonturen te beleven. </w:t>
      </w:r>
      <w:r w:rsidR="00DB3B65" w:rsidRPr="1FBFBD04">
        <w:rPr>
          <w:rFonts w:asciiTheme="minorHAnsi" w:hAnsiTheme="minorHAnsi"/>
          <w:color w:val="auto"/>
        </w:rPr>
        <w:t xml:space="preserve">We wensen dat iedereen een mooie en zonnige tijd </w:t>
      </w:r>
      <w:r w:rsidR="00732E21" w:rsidRPr="1FBFBD04">
        <w:rPr>
          <w:rFonts w:asciiTheme="minorHAnsi" w:hAnsiTheme="minorHAnsi"/>
          <w:color w:val="auto"/>
        </w:rPr>
        <w:t xml:space="preserve">mag hebben. Laten we bidden… </w:t>
      </w:r>
      <w:r>
        <w:br/>
      </w:r>
      <w:r w:rsidR="00732E21" w:rsidRPr="1FBFBD04">
        <w:rPr>
          <w:rFonts w:asciiTheme="minorHAnsi" w:hAnsiTheme="minorHAnsi"/>
          <w:color w:val="auto"/>
        </w:rPr>
        <w:t>Samen: Dankjewel voor elke stap!</w:t>
      </w:r>
    </w:p>
    <w:p w14:paraId="24B92B5F" w14:textId="4FD3FDD1" w:rsidR="51DBAD4D" w:rsidRPr="00DD31BC" w:rsidRDefault="00EA6B33" w:rsidP="1FBFBD04">
      <w:pPr>
        <w:jc w:val="both"/>
        <w:rPr>
          <w:b/>
          <w:bCs/>
          <w:color w:val="auto"/>
        </w:rPr>
      </w:pPr>
      <w:r w:rsidRPr="0DBDCE7E">
        <w:rPr>
          <w:b/>
          <w:bCs/>
          <w:color w:val="auto"/>
        </w:rPr>
        <w:t>Voorganger</w:t>
      </w:r>
      <w:r>
        <w:br/>
      </w:r>
      <w:r w:rsidR="00E819CF" w:rsidRPr="0DBDCE7E">
        <w:rPr>
          <w:color w:val="auto"/>
        </w:rPr>
        <w:t>Goede God, wij danken U voor alles wat achter ons ligt en vertrouwen op de toekomst</w:t>
      </w:r>
      <w:r w:rsidR="007E722E" w:rsidRPr="0DBDCE7E">
        <w:rPr>
          <w:color w:val="auto"/>
        </w:rPr>
        <w:t>. Blijf bij ons op elke stap van onze weg. Amen.</w:t>
      </w:r>
    </w:p>
    <w:p w14:paraId="545E0836" w14:textId="7A7BA8E9" w:rsidR="0DBDCE7E" w:rsidRDefault="0DBDCE7E" w:rsidP="0DBDCE7E">
      <w:pPr>
        <w:spacing w:beforeAutospacing="1" w:afterAutospacing="1"/>
        <w:jc w:val="both"/>
        <w:rPr>
          <w:rFonts w:asciiTheme="minorHAnsi" w:hAnsiTheme="minorHAnsi"/>
          <w:b/>
          <w:bCs/>
          <w:color w:val="BA5C10" w:themeColor="accent2" w:themeShade="BF"/>
          <w:lang w:eastAsia="nl-BE"/>
        </w:rPr>
      </w:pPr>
    </w:p>
    <w:p w14:paraId="178BD9CB" w14:textId="71D6BECC" w:rsidR="6227CA91" w:rsidRDefault="6227CA91" w:rsidP="6227CA91">
      <w:pPr>
        <w:spacing w:beforeAutospacing="1" w:afterAutospacing="1"/>
        <w:jc w:val="both"/>
        <w:rPr>
          <w:rFonts w:asciiTheme="minorHAnsi" w:hAnsiTheme="minorHAnsi"/>
          <w:b/>
          <w:bCs/>
          <w:color w:val="BA5C10" w:themeColor="accent2" w:themeShade="BF"/>
          <w:lang w:eastAsia="nl-BE"/>
        </w:rPr>
      </w:pPr>
    </w:p>
    <w:p w14:paraId="5D15DAEA" w14:textId="25EFCDCB" w:rsidR="6227CA91" w:rsidRDefault="6227CA91" w:rsidP="6227CA91">
      <w:pPr>
        <w:spacing w:beforeAutospacing="1" w:afterAutospacing="1"/>
        <w:jc w:val="both"/>
        <w:rPr>
          <w:rFonts w:asciiTheme="minorHAnsi" w:hAnsiTheme="minorHAnsi"/>
          <w:b/>
          <w:bCs/>
          <w:color w:val="BA5C10" w:themeColor="accent2" w:themeShade="BF"/>
          <w:lang w:eastAsia="nl-BE"/>
        </w:rPr>
      </w:pPr>
    </w:p>
    <w:p w14:paraId="6834DE56" w14:textId="200CB2F8" w:rsidR="6227CA91" w:rsidRDefault="6227CA91" w:rsidP="6227CA91">
      <w:pPr>
        <w:spacing w:beforeAutospacing="1" w:afterAutospacing="1"/>
        <w:jc w:val="both"/>
        <w:rPr>
          <w:rFonts w:asciiTheme="minorHAnsi" w:hAnsiTheme="minorHAnsi"/>
          <w:b/>
          <w:bCs/>
          <w:color w:val="BA5C10" w:themeColor="accent2" w:themeShade="BF"/>
          <w:lang w:eastAsia="nl-BE"/>
        </w:rPr>
      </w:pPr>
    </w:p>
    <w:p w14:paraId="131877A3" w14:textId="5E07FD22" w:rsidR="00F92100" w:rsidRPr="001E0C7B" w:rsidRDefault="00F92100" w:rsidP="1FBFBD04">
      <w:pPr>
        <w:spacing w:before="100" w:beforeAutospacing="1" w:after="100" w:afterAutospacing="1"/>
        <w:jc w:val="both"/>
        <w:rPr>
          <w:rFonts w:asciiTheme="minorHAnsi" w:hAnsiTheme="minorHAnsi"/>
          <w:b/>
          <w:bCs/>
          <w:color w:val="BA5C10" w:themeColor="accent2" w:themeShade="BF"/>
          <w:lang w:eastAsia="nl-BE"/>
        </w:rPr>
      </w:pPr>
      <w:r w:rsidRPr="0DBDCE7E">
        <w:rPr>
          <w:rFonts w:asciiTheme="minorHAnsi" w:hAnsiTheme="minorHAnsi"/>
          <w:b/>
          <w:bCs/>
          <w:color w:val="BA5C10" w:themeColor="accent2" w:themeShade="BF"/>
          <w:lang w:eastAsia="nl-BE"/>
        </w:rPr>
        <w:lastRenderedPageBreak/>
        <w:t>Voorbede 2</w:t>
      </w:r>
      <w:r>
        <w:br/>
      </w:r>
      <w:r>
        <w:br/>
      </w:r>
      <w:r w:rsidRPr="0DBDCE7E">
        <w:rPr>
          <w:b/>
          <w:bCs/>
          <w:color w:val="auto"/>
        </w:rPr>
        <w:t xml:space="preserve">Voorganger </w:t>
      </w:r>
      <w:r>
        <w:br/>
      </w:r>
      <w:r w:rsidRPr="0DBDCE7E">
        <w:rPr>
          <w:color w:val="auto"/>
        </w:rPr>
        <w:t xml:space="preserve">We zijn aan het einde gekomen van een bijzonder schooljaar. Als pelgrims zijn we samen op weg geweest, hebben we veel geleerd, gelachen, gedeeld en misschien soms wat tranen gelaten. Nu kijken we dankbaar terug en zien we uit naar de vakantie. Laten we samen bidden. </w:t>
      </w:r>
    </w:p>
    <w:p w14:paraId="6BF78579" w14:textId="774A06A8" w:rsidR="00F92100" w:rsidRPr="001E0C7B" w:rsidRDefault="00F92100" w:rsidP="0DBDCE7E">
      <w:pPr>
        <w:jc w:val="both"/>
        <w:rPr>
          <w:b/>
          <w:bCs/>
          <w:color w:val="auto"/>
        </w:rPr>
      </w:pPr>
      <w:r w:rsidRPr="0DBDCE7E">
        <w:rPr>
          <w:b/>
          <w:bCs/>
          <w:color w:val="auto"/>
        </w:rPr>
        <w:t>Kind 1</w:t>
      </w:r>
      <w:r>
        <w:br/>
      </w:r>
      <w:r w:rsidRPr="0DBDCE7E">
        <w:rPr>
          <w:color w:val="auto"/>
        </w:rPr>
        <w:t>We bidden en zijn dankbaar dat we dit schooljaar samen op weg mochten zijn. Dank U voor alle lessen die we hebben geleerd, voor alle mooie momenten en fijne vrienden. Help ons om dankbaar te zijn voor alles wat achter ons ligt. Laten we bidden.</w:t>
      </w:r>
    </w:p>
    <w:p w14:paraId="0484EF4C" w14:textId="00A27F90" w:rsidR="00F92100" w:rsidRPr="001E0C7B" w:rsidRDefault="00F92100" w:rsidP="1FBFBD04">
      <w:pPr>
        <w:jc w:val="both"/>
        <w:rPr>
          <w:b/>
          <w:bCs/>
          <w:color w:val="auto"/>
        </w:rPr>
      </w:pPr>
      <w:r w:rsidRPr="1FBFBD04">
        <w:rPr>
          <w:b/>
          <w:bCs/>
          <w:color w:val="auto"/>
        </w:rPr>
        <w:t>Kind 2</w:t>
      </w:r>
      <w:r>
        <w:br/>
      </w:r>
      <w:r w:rsidRPr="1FBFBD04">
        <w:rPr>
          <w:color w:val="auto"/>
        </w:rPr>
        <w:t>We bidden voor alle juffen, meesters en mensen op school die ons hebben begeleid en geholpen di</w:t>
      </w:r>
      <w:r w:rsidR="7C55AF65" w:rsidRPr="1FBFBD04">
        <w:rPr>
          <w:color w:val="auto"/>
        </w:rPr>
        <w:t>t</w:t>
      </w:r>
      <w:r w:rsidRPr="1FBFBD04">
        <w:rPr>
          <w:color w:val="auto"/>
        </w:rPr>
        <w:t xml:space="preserve"> jaar. </w:t>
      </w:r>
      <w:r w:rsidR="3CBE3707" w:rsidRPr="1FBFBD04">
        <w:rPr>
          <w:color w:val="auto"/>
        </w:rPr>
        <w:t>G</w:t>
      </w:r>
      <w:r w:rsidRPr="1FBFBD04">
        <w:rPr>
          <w:color w:val="auto"/>
        </w:rPr>
        <w:t>eef h</w:t>
      </w:r>
      <w:r w:rsidR="3534EB50" w:rsidRPr="1FBFBD04">
        <w:rPr>
          <w:color w:val="auto"/>
        </w:rPr>
        <w:t>u</w:t>
      </w:r>
      <w:r w:rsidRPr="1FBFBD04">
        <w:rPr>
          <w:color w:val="auto"/>
        </w:rPr>
        <w:t>n rust in de vakantie zodat ze straks wee</w:t>
      </w:r>
      <w:r w:rsidR="0936404C" w:rsidRPr="1FBFBD04">
        <w:rPr>
          <w:color w:val="auto"/>
        </w:rPr>
        <w:t>r</w:t>
      </w:r>
      <w:r w:rsidRPr="1FBFBD04">
        <w:rPr>
          <w:color w:val="auto"/>
        </w:rPr>
        <w:t xml:space="preserve"> met nieuwe energie klaarstaan. Laten we bidden.</w:t>
      </w:r>
    </w:p>
    <w:p w14:paraId="52B45443" w14:textId="15A25406" w:rsidR="0DBDCE7E" w:rsidRDefault="00F92100" w:rsidP="6227CA91">
      <w:pPr>
        <w:jc w:val="both"/>
        <w:rPr>
          <w:b/>
          <w:bCs/>
          <w:color w:val="auto"/>
        </w:rPr>
      </w:pPr>
      <w:r w:rsidRPr="6227CA91">
        <w:rPr>
          <w:b/>
          <w:bCs/>
          <w:color w:val="auto"/>
        </w:rPr>
        <w:t>Kind 3</w:t>
      </w:r>
      <w:r w:rsidR="0DBDCE7E">
        <w:br/>
      </w:r>
      <w:r w:rsidRPr="6227CA91">
        <w:rPr>
          <w:color w:val="auto"/>
        </w:rPr>
        <w:t>We bidden voor kinderen die onderweg zijn, voor kinderen die hun huis moesten verlaten of die geen fijne school of vakantie hebben. Laat hen lieve mensen ontmoeten die hen helpen. Laten we bidden.</w:t>
      </w:r>
    </w:p>
    <w:p w14:paraId="30756EE0" w14:textId="243E4F42" w:rsidR="00A07B71" w:rsidRPr="001E0C7B" w:rsidRDefault="00F92100" w:rsidP="1FBFBD04">
      <w:pPr>
        <w:rPr>
          <w:b/>
          <w:bCs/>
          <w:color w:val="auto"/>
        </w:rPr>
      </w:pPr>
      <w:r w:rsidRPr="1FBFBD04">
        <w:rPr>
          <w:b/>
          <w:bCs/>
          <w:color w:val="auto"/>
        </w:rPr>
        <w:t>Kind</w:t>
      </w:r>
      <w:r w:rsidR="374C3175" w:rsidRPr="1FBFBD04">
        <w:rPr>
          <w:b/>
          <w:bCs/>
          <w:color w:val="auto"/>
        </w:rPr>
        <w:t xml:space="preserve"> 4</w:t>
      </w:r>
      <w:r>
        <w:br/>
      </w:r>
      <w:r w:rsidRPr="1FBFBD04">
        <w:rPr>
          <w:color w:val="auto"/>
        </w:rPr>
        <w:t>We bidden voor de vakantie die voor ons ligt. Geef ons tijd om te rusten, om te spelen en nieuwe dingen te ontdekken. Bescherm ons en al onze vrienden waar we ook naartoe gaan en zorg dat we na de vakantie weer vol goede moed terug mogen komen. Laten we bidden.</w:t>
      </w:r>
    </w:p>
    <w:p w14:paraId="2ADF7375" w14:textId="45F6A2BF" w:rsidR="00F92100" w:rsidRPr="001E0C7B" w:rsidRDefault="00F92100" w:rsidP="1FBFBD04">
      <w:pPr>
        <w:rPr>
          <w:b/>
          <w:bCs/>
          <w:color w:val="auto"/>
        </w:rPr>
      </w:pPr>
      <w:r w:rsidRPr="1FBFBD04">
        <w:rPr>
          <w:b/>
          <w:bCs/>
          <w:color w:val="auto"/>
        </w:rPr>
        <w:t>Voorganger</w:t>
      </w:r>
      <w:r>
        <w:br/>
      </w:r>
      <w:r w:rsidRPr="1FBFBD04">
        <w:rPr>
          <w:color w:val="auto"/>
        </w:rPr>
        <w:t>Goede God, dank U dat U met ons meegaat. Geef ons moed voor alle nieuwe wegen die we nog zullen bewandelen. Amen.</w:t>
      </w:r>
      <w:bookmarkEnd w:id="2"/>
    </w:p>
    <w:p w14:paraId="0060BD0F" w14:textId="77777777" w:rsidR="00BF117D" w:rsidRPr="00BF117D" w:rsidRDefault="00BF117D" w:rsidP="00BF117D">
      <w:pPr>
        <w:rPr>
          <w:color w:val="auto"/>
        </w:rPr>
      </w:pPr>
    </w:p>
    <w:p w14:paraId="7627350A" w14:textId="479EC803" w:rsidR="009E0C89" w:rsidRPr="004A43FD" w:rsidRDefault="00C472F2" w:rsidP="001618A3">
      <w:pPr>
        <w:pStyle w:val="Kop2"/>
        <w:rPr>
          <w:color w:val="32929A" w:themeColor="accent4" w:themeShade="BF"/>
          <w:sz w:val="22"/>
        </w:rPr>
      </w:pPr>
      <w:r w:rsidRPr="004A43FD">
        <w:rPr>
          <w:color w:val="32929A" w:themeColor="accent4" w:themeShade="BF"/>
          <w:sz w:val="22"/>
        </w:rPr>
        <w:t>Onze Vader</w:t>
      </w:r>
    </w:p>
    <w:p w14:paraId="1781AFBC" w14:textId="0CA204F3" w:rsidR="00D358FA" w:rsidRPr="001E0C7B" w:rsidRDefault="00AC318F" w:rsidP="1FBFBD04">
      <w:pPr>
        <w:jc w:val="both"/>
        <w:rPr>
          <w:b/>
          <w:bCs/>
          <w:color w:val="auto"/>
        </w:rPr>
      </w:pPr>
      <w:r w:rsidRPr="1FBFBD04">
        <w:rPr>
          <w:b/>
          <w:bCs/>
          <w:color w:val="auto"/>
        </w:rPr>
        <w:t>Voorganger</w:t>
      </w:r>
      <w:r>
        <w:br/>
      </w:r>
      <w:r w:rsidRPr="1FBFBD04">
        <w:rPr>
          <w:color w:val="auto"/>
        </w:rPr>
        <w:t>We hebben dit schooljaar een mooie reis gemaakt</w:t>
      </w:r>
      <w:r w:rsidR="003D083B" w:rsidRPr="1FBFBD04">
        <w:rPr>
          <w:color w:val="auto"/>
        </w:rPr>
        <w:t>. Als pelgrims waren we onderweg: we hebben nieuwe dingen geleerd, moeilijke momenten overwonnen en veel plezier gehad. Net als op een</w:t>
      </w:r>
      <w:r w:rsidR="0051402F" w:rsidRPr="1FBFBD04">
        <w:rPr>
          <w:color w:val="auto"/>
        </w:rPr>
        <w:t xml:space="preserve"> tocht hebben we af en toe stilgestaan om op adem te komen en soms moesten we elkaar helpen om verder te gaan. Vandaag kijken we dankbaar terug op </w:t>
      </w:r>
      <w:r w:rsidR="002F56A1" w:rsidRPr="1FBFBD04">
        <w:rPr>
          <w:color w:val="auto"/>
        </w:rPr>
        <w:t xml:space="preserve">alles wat we hebben meegemaakt. </w:t>
      </w:r>
    </w:p>
    <w:p w14:paraId="1715D17F" w14:textId="77777777" w:rsidR="004A2CC9" w:rsidRDefault="002F56A1" w:rsidP="001E0C7B">
      <w:pPr>
        <w:jc w:val="both"/>
        <w:rPr>
          <w:rFonts w:eastAsia="Trebuchet MS" w:cs="Trebuchet MS"/>
          <w:color w:val="auto"/>
          <w:lang w:val="nl"/>
        </w:rPr>
      </w:pPr>
      <w:r w:rsidRPr="6227CA91">
        <w:rPr>
          <w:color w:val="auto"/>
        </w:rPr>
        <w:t xml:space="preserve">We vieren het samen, zoals op een groot festival, met blijdschap en vreugde. </w:t>
      </w:r>
      <w:r w:rsidR="00367ABA" w:rsidRPr="6227CA91">
        <w:rPr>
          <w:color w:val="auto"/>
        </w:rPr>
        <w:t>Maar we weten o</w:t>
      </w:r>
      <w:r w:rsidR="00BF117D" w:rsidRPr="6227CA91">
        <w:rPr>
          <w:color w:val="auto"/>
        </w:rPr>
        <w:t>o</w:t>
      </w:r>
      <w:r w:rsidR="00367ABA" w:rsidRPr="6227CA91">
        <w:rPr>
          <w:color w:val="auto"/>
        </w:rPr>
        <w:t>k dat we nooit alleen onderweg zijn. God is altijd mee op stap, als een vriend die naast ons loopt.</w:t>
      </w:r>
      <w:r w:rsidR="009C4E5D" w:rsidRPr="6227CA91">
        <w:rPr>
          <w:color w:val="auto"/>
        </w:rPr>
        <w:t xml:space="preserve"> Wie wil mag nu mee samen bidden tot God, die ons onderweg draagt</w:t>
      </w:r>
      <w:r w:rsidR="00DE5E7D" w:rsidRPr="6227CA91">
        <w:rPr>
          <w:color w:val="auto"/>
        </w:rPr>
        <w:t>, kracht geeft en altijd een thuis voor ons heeft.</w:t>
      </w:r>
      <w:r w:rsidR="6D91EB33" w:rsidRPr="6227CA91">
        <w:rPr>
          <w:rFonts w:eastAsia="Trebuchet MS" w:cs="Trebuchet MS"/>
          <w:color w:val="auto"/>
          <w:lang w:val="nl"/>
        </w:rPr>
        <w:t xml:space="preserve"> Als je zelf een ander gebed wil zeggen, of wil nadenken over hoe jij God wil spreken, dan mag je dit vrij in stilte doen.</w:t>
      </w:r>
    </w:p>
    <w:p w14:paraId="564FA192" w14:textId="5B997810" w:rsidR="6227CA91" w:rsidRDefault="6227CA91" w:rsidP="6227CA91">
      <w:pPr>
        <w:jc w:val="both"/>
        <w:rPr>
          <w:rFonts w:eastAsia="Trebuchet MS" w:cs="Trebuchet MS"/>
          <w:color w:val="auto"/>
          <w:lang w:val="nl"/>
        </w:rPr>
      </w:pPr>
    </w:p>
    <w:p w14:paraId="3D36C241" w14:textId="37091A1E" w:rsidR="009D635D" w:rsidRPr="004A2CC9" w:rsidRDefault="00977957" w:rsidP="004A2CC9">
      <w:pPr>
        <w:ind w:left="397" w:firstLine="120"/>
        <w:jc w:val="both"/>
        <w:rPr>
          <w:rFonts w:eastAsia="Trebuchet MS" w:cs="Trebuchet MS"/>
          <w:color w:val="auto"/>
          <w:lang w:val="nl"/>
        </w:rPr>
      </w:pPr>
      <w:r w:rsidRPr="6227CA91">
        <w:rPr>
          <w:color w:val="auto"/>
        </w:rPr>
        <w:t>Onze Vader, die in de hemel zijt,</w:t>
      </w:r>
      <w:r>
        <w:br/>
      </w:r>
      <w:r w:rsidR="004A2CC9" w:rsidRPr="6227CA91">
        <w:rPr>
          <w:rFonts w:eastAsia="Trebuchet MS" w:cs="Trebuchet MS"/>
          <w:color w:val="auto"/>
          <w:lang w:val="nl"/>
        </w:rPr>
        <w:t xml:space="preserve">  </w:t>
      </w:r>
      <w:r w:rsidRPr="6227CA91">
        <w:rPr>
          <w:color w:val="auto"/>
        </w:rPr>
        <w:t>uw naam worde geheiligd,</w:t>
      </w:r>
      <w:r>
        <w:br/>
      </w:r>
      <w:r w:rsidR="004A2CC9" w:rsidRPr="6227CA91">
        <w:rPr>
          <w:rFonts w:eastAsia="Trebuchet MS" w:cs="Trebuchet MS"/>
          <w:color w:val="auto"/>
          <w:lang w:val="nl"/>
        </w:rPr>
        <w:t xml:space="preserve">  </w:t>
      </w:r>
      <w:r w:rsidRPr="6227CA91">
        <w:rPr>
          <w:color w:val="auto"/>
        </w:rPr>
        <w:t>uw rijk kome,</w:t>
      </w:r>
      <w:r>
        <w:br/>
      </w:r>
      <w:r w:rsidR="004A2CC9" w:rsidRPr="6227CA91">
        <w:rPr>
          <w:rFonts w:eastAsia="Trebuchet MS" w:cs="Trebuchet MS"/>
          <w:color w:val="auto"/>
          <w:lang w:val="nl"/>
        </w:rPr>
        <w:t xml:space="preserve">  </w:t>
      </w:r>
      <w:r w:rsidRPr="6227CA91">
        <w:rPr>
          <w:color w:val="auto"/>
        </w:rPr>
        <w:t>uw wil geschiede</w:t>
      </w:r>
      <w:r>
        <w:br/>
      </w:r>
      <w:r w:rsidR="004A2CC9" w:rsidRPr="6227CA91">
        <w:rPr>
          <w:rFonts w:eastAsia="Trebuchet MS" w:cs="Trebuchet MS"/>
          <w:color w:val="auto"/>
          <w:lang w:val="nl"/>
        </w:rPr>
        <w:lastRenderedPageBreak/>
        <w:t xml:space="preserve">  </w:t>
      </w:r>
      <w:r w:rsidRPr="6227CA91">
        <w:rPr>
          <w:color w:val="auto"/>
        </w:rPr>
        <w:t>op aarde zoals in de hemel.</w:t>
      </w:r>
      <w:r>
        <w:br/>
      </w:r>
      <w:r w:rsidR="004A2CC9" w:rsidRPr="6227CA91">
        <w:rPr>
          <w:rFonts w:eastAsia="Trebuchet MS" w:cs="Trebuchet MS"/>
          <w:color w:val="auto"/>
          <w:lang w:val="nl"/>
        </w:rPr>
        <w:t xml:space="preserve">  </w:t>
      </w:r>
      <w:r w:rsidRPr="6227CA91">
        <w:rPr>
          <w:color w:val="auto"/>
        </w:rPr>
        <w:t>Geef ons heden ons dagelijks brood</w:t>
      </w:r>
      <w:r>
        <w:br/>
      </w:r>
      <w:r w:rsidR="004A2CC9" w:rsidRPr="6227CA91">
        <w:rPr>
          <w:rFonts w:eastAsia="Trebuchet MS" w:cs="Trebuchet MS"/>
          <w:color w:val="auto"/>
          <w:lang w:val="nl"/>
        </w:rPr>
        <w:t xml:space="preserve">  </w:t>
      </w:r>
      <w:r w:rsidRPr="6227CA91">
        <w:rPr>
          <w:color w:val="auto"/>
        </w:rPr>
        <w:t>en vergeef ons onze schulden,</w:t>
      </w:r>
      <w:r>
        <w:br/>
      </w:r>
      <w:r w:rsidR="004A2CC9" w:rsidRPr="6227CA91">
        <w:rPr>
          <w:rFonts w:eastAsia="Trebuchet MS" w:cs="Trebuchet MS"/>
          <w:color w:val="auto"/>
          <w:lang w:val="nl"/>
        </w:rPr>
        <w:t xml:space="preserve">  </w:t>
      </w:r>
      <w:r w:rsidRPr="6227CA91">
        <w:rPr>
          <w:color w:val="auto"/>
        </w:rPr>
        <w:t>zoals ook wij vergeven aan onze schuldenaren,</w:t>
      </w:r>
      <w:r>
        <w:br/>
      </w:r>
      <w:r w:rsidR="004A2CC9" w:rsidRPr="6227CA91">
        <w:rPr>
          <w:rFonts w:eastAsia="Trebuchet MS" w:cs="Trebuchet MS"/>
          <w:color w:val="auto"/>
          <w:lang w:val="nl"/>
        </w:rPr>
        <w:t xml:space="preserve">  </w:t>
      </w:r>
      <w:r w:rsidRPr="6227CA91">
        <w:rPr>
          <w:color w:val="auto"/>
        </w:rPr>
        <w:t>en breng ons niet in beproeving,</w:t>
      </w:r>
      <w:r>
        <w:br/>
      </w:r>
      <w:r w:rsidR="004A2CC9" w:rsidRPr="6227CA91">
        <w:rPr>
          <w:rFonts w:eastAsia="Trebuchet MS" w:cs="Trebuchet MS"/>
          <w:color w:val="auto"/>
          <w:lang w:val="nl"/>
        </w:rPr>
        <w:t xml:space="preserve">  </w:t>
      </w:r>
      <w:r w:rsidRPr="6227CA91">
        <w:rPr>
          <w:color w:val="auto"/>
        </w:rPr>
        <w:t>maar verlos ons van het kwade.</w:t>
      </w:r>
      <w:r>
        <w:br/>
      </w:r>
      <w:r w:rsidR="004A2CC9" w:rsidRPr="6227CA91">
        <w:rPr>
          <w:rFonts w:eastAsia="Trebuchet MS" w:cs="Trebuchet MS"/>
          <w:color w:val="auto"/>
          <w:lang w:val="nl"/>
        </w:rPr>
        <w:t xml:space="preserve">  </w:t>
      </w:r>
      <w:r w:rsidRPr="6227CA91">
        <w:rPr>
          <w:color w:val="auto"/>
        </w:rPr>
        <w:t>Amen.</w:t>
      </w:r>
    </w:p>
    <w:p w14:paraId="66E656FD" w14:textId="0720B91A" w:rsidR="6227CA91" w:rsidRDefault="6227CA91" w:rsidP="6227CA91">
      <w:pPr>
        <w:ind w:left="397" w:firstLine="120"/>
        <w:jc w:val="both"/>
        <w:rPr>
          <w:color w:val="auto"/>
        </w:rPr>
      </w:pPr>
    </w:p>
    <w:p w14:paraId="65ABEAA4" w14:textId="77777777" w:rsidR="004714B4" w:rsidRDefault="004714B4">
      <w:r>
        <w:rPr>
          <w:b/>
        </w:rPr>
        <w:br w:type="page"/>
      </w:r>
    </w:p>
    <w:tbl>
      <w:tblPr>
        <w:tblStyle w:val="Tabelraster"/>
        <w:tblW w:w="10207" w:type="dxa"/>
        <w:tblInd w:w="-431" w:type="dxa"/>
        <w:tblLook w:val="04A0" w:firstRow="1" w:lastRow="0" w:firstColumn="1" w:lastColumn="0" w:noHBand="0" w:noVBand="1"/>
      </w:tblPr>
      <w:tblGrid>
        <w:gridCol w:w="10207"/>
      </w:tblGrid>
      <w:tr w:rsidR="00DD31BC" w:rsidRPr="00DD31BC" w14:paraId="5BE2A880" w14:textId="77777777" w:rsidTr="009F7BF9">
        <w:tc>
          <w:tcPr>
            <w:tcW w:w="10207" w:type="dxa"/>
            <w:shd w:val="clear" w:color="auto" w:fill="AE2081"/>
          </w:tcPr>
          <w:p w14:paraId="3A655109" w14:textId="7291FD36" w:rsidR="00DD31BC" w:rsidRPr="00DD31BC" w:rsidRDefault="00DD31BC" w:rsidP="009F7BF9">
            <w:pPr>
              <w:pStyle w:val="Kop1"/>
              <w:keepNext w:val="0"/>
              <w:keepLines w:val="0"/>
              <w:spacing w:before="0" w:after="0"/>
              <w:rPr>
                <w:color w:val="AE2081" w:themeColor="accent1"/>
              </w:rPr>
            </w:pPr>
            <w:r w:rsidRPr="009F7BF9">
              <w:rPr>
                <w:color w:val="FFFFFF" w:themeColor="background1"/>
              </w:rPr>
              <w:lastRenderedPageBreak/>
              <w:t>Zenden</w:t>
            </w:r>
          </w:p>
        </w:tc>
      </w:tr>
    </w:tbl>
    <w:p w14:paraId="172D054D" w14:textId="77777777" w:rsidR="009F7BF9" w:rsidRPr="009F7BF9" w:rsidRDefault="00017FE1" w:rsidP="51DBAD4D">
      <w:pPr>
        <w:pStyle w:val="Kop2"/>
        <w:keepNext w:val="0"/>
        <w:keepLines w:val="0"/>
        <w:rPr>
          <w:color w:val="32929A" w:themeColor="accent4" w:themeShade="BF"/>
          <w:sz w:val="22"/>
        </w:rPr>
      </w:pPr>
      <w:bookmarkStart w:id="3" w:name="_Toc2167727"/>
      <w:bookmarkStart w:id="4" w:name="_Toc3365343"/>
      <w:bookmarkStart w:id="5" w:name="_Toc3534953"/>
      <w:r w:rsidRPr="004A43FD">
        <w:rPr>
          <w:color w:val="32929A" w:themeColor="accent4" w:themeShade="BF"/>
          <w:sz w:val="22"/>
        </w:rPr>
        <w:t>Afsluitend gebed</w:t>
      </w:r>
    </w:p>
    <w:p w14:paraId="65211696" w14:textId="0FAADCEC" w:rsidR="51DBAD4D" w:rsidRDefault="0018288A" w:rsidP="1FBFBD04">
      <w:pPr>
        <w:pStyle w:val="Kop2"/>
        <w:keepNext w:val="0"/>
        <w:keepLines w:val="0"/>
        <w:numPr>
          <w:ilvl w:val="0"/>
          <w:numId w:val="0"/>
        </w:numPr>
        <w:rPr>
          <w:b w:val="0"/>
          <w:color w:val="auto"/>
        </w:rPr>
      </w:pPr>
      <w:r w:rsidRPr="1FBFBD04">
        <w:rPr>
          <w:bCs/>
          <w:color w:val="auto"/>
        </w:rPr>
        <w:t xml:space="preserve">Kind   </w:t>
      </w:r>
      <w:r w:rsidRPr="1FBFBD04">
        <w:rPr>
          <w:b w:val="0"/>
          <w:color w:val="auto"/>
        </w:rPr>
        <w:t xml:space="preserve">        </w:t>
      </w:r>
      <w:r>
        <w:br/>
      </w:r>
      <w:r w:rsidRPr="1FBFBD04">
        <w:rPr>
          <w:rFonts w:asciiTheme="minorHAnsi" w:hAnsiTheme="minorHAnsi"/>
          <w:b w:val="0"/>
          <w:color w:val="auto"/>
        </w:rPr>
        <w:t>Go</w:t>
      </w:r>
      <w:r w:rsidR="00C03917" w:rsidRPr="1FBFBD04">
        <w:rPr>
          <w:rFonts w:asciiTheme="minorHAnsi" w:hAnsiTheme="minorHAnsi"/>
          <w:b w:val="0"/>
          <w:color w:val="auto"/>
        </w:rPr>
        <w:t>ede God</w:t>
      </w:r>
      <w:r w:rsidRPr="1FBFBD04">
        <w:rPr>
          <w:rFonts w:asciiTheme="minorHAnsi" w:hAnsiTheme="minorHAnsi"/>
          <w:b w:val="0"/>
          <w:color w:val="auto"/>
        </w:rPr>
        <w:t xml:space="preserve">, </w:t>
      </w:r>
    </w:p>
    <w:p w14:paraId="13F2425C" w14:textId="1F5E79A6" w:rsidR="51DBAD4D" w:rsidRDefault="00F91D0E" w:rsidP="1FBFBD04">
      <w:pPr>
        <w:pStyle w:val="Kop2"/>
        <w:keepNext w:val="0"/>
        <w:keepLines w:val="0"/>
        <w:numPr>
          <w:ilvl w:val="0"/>
          <w:numId w:val="0"/>
        </w:numPr>
        <w:rPr>
          <w:b w:val="0"/>
          <w:color w:val="auto"/>
        </w:rPr>
      </w:pPr>
      <w:r w:rsidRPr="1FBFBD04">
        <w:rPr>
          <w:b w:val="0"/>
          <w:color w:val="auto"/>
        </w:rPr>
        <w:t>Het schooljaar was een lange tocht</w:t>
      </w:r>
      <w:r w:rsidR="009072AF" w:rsidRPr="1FBFBD04">
        <w:rPr>
          <w:b w:val="0"/>
          <w:color w:val="auto"/>
        </w:rPr>
        <w:t>,</w:t>
      </w:r>
      <w:r w:rsidR="009F7BF9" w:rsidRPr="1FBFBD04">
        <w:rPr>
          <w:rFonts w:asciiTheme="minorHAnsi" w:hAnsiTheme="minorHAnsi"/>
          <w:b w:val="0"/>
          <w:color w:val="auto"/>
        </w:rPr>
        <w:t xml:space="preserve"> </w:t>
      </w:r>
    </w:p>
    <w:p w14:paraId="4FD8A35D" w14:textId="4AD357E5" w:rsidR="51DBAD4D" w:rsidRDefault="008D5A0C" w:rsidP="1FBFBD04">
      <w:pPr>
        <w:pStyle w:val="Kop2"/>
        <w:keepNext w:val="0"/>
        <w:keepLines w:val="0"/>
        <w:numPr>
          <w:ilvl w:val="0"/>
          <w:numId w:val="0"/>
        </w:numPr>
        <w:rPr>
          <w:b w:val="0"/>
          <w:color w:val="auto"/>
        </w:rPr>
      </w:pPr>
      <w:r w:rsidRPr="1FBFBD04">
        <w:rPr>
          <w:b w:val="0"/>
          <w:color w:val="auto"/>
        </w:rPr>
        <w:t>e</w:t>
      </w:r>
      <w:r w:rsidR="009072AF" w:rsidRPr="1FBFBD04">
        <w:rPr>
          <w:b w:val="0"/>
          <w:color w:val="auto"/>
        </w:rPr>
        <w:t>en reis vol stappen, groot en klein.</w:t>
      </w:r>
      <w:r w:rsidR="0018288A">
        <w:br/>
      </w:r>
      <w:r w:rsidR="009072AF" w:rsidRPr="1FBFBD04">
        <w:rPr>
          <w:b w:val="0"/>
          <w:color w:val="auto"/>
        </w:rPr>
        <w:t>We leerden zoveel, we deelden zoveel</w:t>
      </w:r>
      <w:r w:rsidR="00DC24CB" w:rsidRPr="1FBFBD04">
        <w:rPr>
          <w:b w:val="0"/>
          <w:color w:val="auto"/>
        </w:rPr>
        <w:t>.</w:t>
      </w:r>
      <w:r w:rsidR="0018288A">
        <w:br/>
      </w:r>
      <w:r w:rsidR="00DC24CB" w:rsidRPr="1FBFBD04">
        <w:rPr>
          <w:b w:val="0"/>
          <w:color w:val="auto"/>
        </w:rPr>
        <w:t>Dank U voor de vreugde van samen leren,</w:t>
      </w:r>
      <w:r w:rsidR="009F7BF9" w:rsidRPr="1FBFBD04">
        <w:rPr>
          <w:rFonts w:asciiTheme="minorHAnsi" w:hAnsiTheme="minorHAnsi"/>
          <w:b w:val="0"/>
          <w:color w:val="auto"/>
        </w:rPr>
        <w:t xml:space="preserve"> </w:t>
      </w:r>
    </w:p>
    <w:p w14:paraId="0A732374" w14:textId="5DD4929C" w:rsidR="51DBAD4D" w:rsidRDefault="008D5A0C" w:rsidP="1FBFBD04">
      <w:pPr>
        <w:pStyle w:val="Kop2"/>
        <w:keepNext w:val="0"/>
        <w:keepLines w:val="0"/>
        <w:numPr>
          <w:ilvl w:val="0"/>
          <w:numId w:val="0"/>
        </w:numPr>
        <w:rPr>
          <w:b w:val="0"/>
          <w:color w:val="auto"/>
        </w:rPr>
      </w:pPr>
      <w:r w:rsidRPr="1FBFBD04">
        <w:rPr>
          <w:b w:val="0"/>
          <w:color w:val="auto"/>
        </w:rPr>
        <w:t>v</w:t>
      </w:r>
      <w:r w:rsidR="00DC24CB" w:rsidRPr="1FBFBD04">
        <w:rPr>
          <w:b w:val="0"/>
          <w:color w:val="auto"/>
        </w:rPr>
        <w:t>oor al de vrienden die ons hielpen onderweg</w:t>
      </w:r>
      <w:r w:rsidR="00A026B8" w:rsidRPr="1FBFBD04">
        <w:rPr>
          <w:b w:val="0"/>
          <w:color w:val="auto"/>
        </w:rPr>
        <w:t>,</w:t>
      </w:r>
      <w:r w:rsidR="0018288A">
        <w:br/>
      </w:r>
      <w:r w:rsidR="00A026B8" w:rsidRPr="1FBFBD04">
        <w:rPr>
          <w:b w:val="0"/>
          <w:color w:val="auto"/>
        </w:rPr>
        <w:t>v</w:t>
      </w:r>
      <w:r w:rsidR="00432303" w:rsidRPr="1FBFBD04">
        <w:rPr>
          <w:b w:val="0"/>
          <w:color w:val="auto"/>
        </w:rPr>
        <w:t>oor de dagen vol lachen, vol ontdekken,</w:t>
      </w:r>
      <w:r w:rsidR="009F7BF9" w:rsidRPr="1FBFBD04">
        <w:rPr>
          <w:b w:val="0"/>
          <w:color w:val="auto"/>
        </w:rPr>
        <w:t xml:space="preserve"> </w:t>
      </w:r>
    </w:p>
    <w:p w14:paraId="4D6168A7" w14:textId="1095C2A4" w:rsidR="51DBAD4D" w:rsidRDefault="008D5A0C" w:rsidP="1FBFBD04">
      <w:pPr>
        <w:pStyle w:val="Kop2"/>
        <w:keepNext w:val="0"/>
        <w:keepLines w:val="0"/>
        <w:numPr>
          <w:ilvl w:val="0"/>
          <w:numId w:val="0"/>
        </w:numPr>
        <w:rPr>
          <w:b w:val="0"/>
          <w:color w:val="auto"/>
        </w:rPr>
      </w:pPr>
      <w:r w:rsidRPr="1FBFBD04">
        <w:rPr>
          <w:b w:val="0"/>
          <w:color w:val="auto"/>
        </w:rPr>
        <w:t>v</w:t>
      </w:r>
      <w:r w:rsidR="00432303" w:rsidRPr="1FBFBD04">
        <w:rPr>
          <w:b w:val="0"/>
          <w:color w:val="auto"/>
        </w:rPr>
        <w:t>oor al het mooie dat U ons gaf.</w:t>
      </w:r>
      <w:r w:rsidR="0018288A">
        <w:br/>
      </w:r>
      <w:r w:rsidR="00AF056A" w:rsidRPr="1FBFBD04">
        <w:rPr>
          <w:b w:val="0"/>
          <w:color w:val="auto"/>
        </w:rPr>
        <w:t>Nu stappen wij de vakantie in</w:t>
      </w:r>
      <w:r w:rsidR="001C0C75" w:rsidRPr="1FBFBD04">
        <w:rPr>
          <w:b w:val="0"/>
          <w:color w:val="auto"/>
        </w:rPr>
        <w:t>,</w:t>
      </w:r>
      <w:r w:rsidR="009F7BF9" w:rsidRPr="1FBFBD04">
        <w:rPr>
          <w:rFonts w:asciiTheme="minorHAnsi" w:hAnsiTheme="minorHAnsi"/>
          <w:b w:val="0"/>
          <w:color w:val="auto"/>
        </w:rPr>
        <w:t xml:space="preserve"> </w:t>
      </w:r>
    </w:p>
    <w:p w14:paraId="149FBD57" w14:textId="0C1B07DC" w:rsidR="51DBAD4D" w:rsidRDefault="001C0C75" w:rsidP="009F7BF9">
      <w:pPr>
        <w:pStyle w:val="Kop2"/>
        <w:keepNext w:val="0"/>
        <w:keepLines w:val="0"/>
        <w:numPr>
          <w:ilvl w:val="0"/>
          <w:numId w:val="0"/>
        </w:numPr>
        <w:rPr>
          <w:b w:val="0"/>
          <w:color w:val="auto"/>
        </w:rPr>
      </w:pPr>
      <w:r w:rsidRPr="1FBFBD04">
        <w:rPr>
          <w:b w:val="0"/>
          <w:color w:val="auto"/>
        </w:rPr>
        <w:t>een zomer vol zon</w:t>
      </w:r>
      <w:r w:rsidR="00AB2BC5" w:rsidRPr="1FBFBD04">
        <w:rPr>
          <w:b w:val="0"/>
          <w:color w:val="auto"/>
        </w:rPr>
        <w:t>, rust</w:t>
      </w:r>
      <w:r w:rsidRPr="1FBFBD04">
        <w:rPr>
          <w:b w:val="0"/>
          <w:color w:val="auto"/>
        </w:rPr>
        <w:t xml:space="preserve"> en vrijheid</w:t>
      </w:r>
      <w:r w:rsidR="001A1D87" w:rsidRPr="1FBFBD04">
        <w:rPr>
          <w:b w:val="0"/>
          <w:color w:val="auto"/>
        </w:rPr>
        <w:t xml:space="preserve">, </w:t>
      </w:r>
      <w:r w:rsidR="0018288A">
        <w:br/>
      </w:r>
      <w:r w:rsidR="004A6620" w:rsidRPr="1FBFBD04">
        <w:rPr>
          <w:b w:val="0"/>
          <w:color w:val="auto"/>
        </w:rPr>
        <w:t xml:space="preserve">Zegen onze vakantie </w:t>
      </w:r>
      <w:r w:rsidR="00332DC6" w:rsidRPr="1FBFBD04">
        <w:rPr>
          <w:b w:val="0"/>
          <w:color w:val="auto"/>
        </w:rPr>
        <w:t>en geef ons een fijne tijd.</w:t>
      </w:r>
      <w:r w:rsidR="0018288A">
        <w:br/>
      </w:r>
      <w:r w:rsidR="00332DC6" w:rsidRPr="1FBFBD04">
        <w:rPr>
          <w:b w:val="0"/>
          <w:color w:val="auto"/>
        </w:rPr>
        <w:t>Amen.</w:t>
      </w:r>
    </w:p>
    <w:p w14:paraId="2CF5176B" w14:textId="77777777" w:rsidR="009F7BF9" w:rsidRPr="009F7BF9" w:rsidRDefault="009F7BF9" w:rsidP="009F7BF9"/>
    <w:p w14:paraId="5CC51423" w14:textId="70AAD87C" w:rsidR="00FB1C9F" w:rsidRPr="009F7BF9" w:rsidRDefault="00455B8B" w:rsidP="009F7BF9">
      <w:pPr>
        <w:pStyle w:val="Kop2"/>
        <w:rPr>
          <w:color w:val="32929A" w:themeColor="accent4" w:themeShade="BF"/>
          <w:sz w:val="22"/>
        </w:rPr>
      </w:pPr>
      <w:r w:rsidRPr="004A43FD">
        <w:rPr>
          <w:color w:val="32929A" w:themeColor="accent4" w:themeShade="BF"/>
          <w:sz w:val="22"/>
        </w:rPr>
        <w:t>Bezinning</w:t>
      </w:r>
    </w:p>
    <w:p w14:paraId="1485D282" w14:textId="2978914D" w:rsidR="001B0097" w:rsidRPr="005A3ABB" w:rsidRDefault="001B0097" w:rsidP="002B4150">
      <w:pPr>
        <w:pStyle w:val="Kop3"/>
        <w:rPr>
          <w:b/>
          <w:bCs/>
          <w:color w:val="EC7D23" w:themeColor="accent2"/>
        </w:rPr>
      </w:pPr>
      <w:r w:rsidRPr="0DBDCE7E">
        <w:rPr>
          <w:b/>
          <w:bCs/>
          <w:color w:val="EC7C23"/>
        </w:rPr>
        <w:t xml:space="preserve">Vakantie </w:t>
      </w:r>
    </w:p>
    <w:p w14:paraId="63072976" w14:textId="195074B1" w:rsidR="0DBDCE7E" w:rsidRDefault="0DBDCE7E" w:rsidP="0DBDCE7E">
      <w:pPr>
        <w:rPr>
          <w:b/>
          <w:bCs/>
          <w:color w:val="auto"/>
        </w:rPr>
      </w:pPr>
    </w:p>
    <w:p w14:paraId="590B6472" w14:textId="688D527E" w:rsidR="00A11F4E" w:rsidRPr="005A3ABB" w:rsidRDefault="00A11F4E" w:rsidP="1FBFBD04">
      <w:pPr>
        <w:rPr>
          <w:color w:val="auto"/>
        </w:rPr>
      </w:pPr>
      <w:r w:rsidRPr="0DBDCE7E">
        <w:rPr>
          <w:b/>
          <w:bCs/>
          <w:color w:val="auto"/>
        </w:rPr>
        <w:t xml:space="preserve">Leerkracht </w:t>
      </w:r>
      <w:r>
        <w:br/>
      </w:r>
      <w:r w:rsidRPr="0DBDCE7E">
        <w:rPr>
          <w:color w:val="auto"/>
        </w:rPr>
        <w:t>Vakantie betekent</w:t>
      </w:r>
      <w:r w:rsidR="13A1FB29" w:rsidRPr="0DBDCE7E">
        <w:rPr>
          <w:color w:val="auto"/>
        </w:rPr>
        <w:t>...</w:t>
      </w:r>
    </w:p>
    <w:p w14:paraId="00E5C55A" w14:textId="0FDE4271" w:rsidR="00A11F4E" w:rsidRPr="005A3ABB" w:rsidRDefault="3DD8A998" w:rsidP="0DBDCE7E">
      <w:pPr>
        <w:rPr>
          <w:b/>
          <w:bCs/>
          <w:color w:val="auto"/>
        </w:rPr>
      </w:pPr>
      <w:r w:rsidRPr="0DBDCE7E">
        <w:rPr>
          <w:b/>
          <w:bCs/>
          <w:color w:val="auto"/>
        </w:rPr>
        <w:t>Kind 1</w:t>
      </w:r>
    </w:p>
    <w:p w14:paraId="5F779CAD" w14:textId="3749F43C" w:rsidR="00A11F4E" w:rsidRPr="005A3ABB" w:rsidRDefault="10F5B4A0" w:rsidP="0DBDCE7E">
      <w:pPr>
        <w:rPr>
          <w:color w:val="auto"/>
        </w:rPr>
      </w:pPr>
      <w:r w:rsidRPr="6227CA91">
        <w:rPr>
          <w:color w:val="auto"/>
        </w:rPr>
        <w:t>J</w:t>
      </w:r>
      <w:r w:rsidR="00A11F4E" w:rsidRPr="6227CA91">
        <w:rPr>
          <w:color w:val="auto"/>
        </w:rPr>
        <w:t>e rugzak vullen</w:t>
      </w:r>
      <w:r w:rsidR="00DD31BC" w:rsidRPr="6227CA91">
        <w:rPr>
          <w:color w:val="auto"/>
        </w:rPr>
        <w:t xml:space="preserve"> </w:t>
      </w:r>
      <w:r w:rsidR="00A11F4E" w:rsidRPr="6227CA91">
        <w:rPr>
          <w:color w:val="auto"/>
        </w:rPr>
        <w:t>vol avontuurlijke spullen</w:t>
      </w:r>
      <w:r w:rsidR="00DD31BC" w:rsidRPr="6227CA91">
        <w:rPr>
          <w:color w:val="auto"/>
        </w:rPr>
        <w:t>.</w:t>
      </w:r>
      <w:r w:rsidR="00A11F4E">
        <w:br/>
      </w:r>
      <w:r w:rsidR="00A11F4E" w:rsidRPr="6227CA91">
        <w:rPr>
          <w:color w:val="auto"/>
        </w:rPr>
        <w:t>Op tocht gaan met vrienden</w:t>
      </w:r>
      <w:r w:rsidR="00DD31BC" w:rsidRPr="6227CA91">
        <w:rPr>
          <w:color w:val="auto"/>
        </w:rPr>
        <w:t xml:space="preserve"> </w:t>
      </w:r>
      <w:r w:rsidR="00A11F4E" w:rsidRPr="6227CA91">
        <w:rPr>
          <w:color w:val="auto"/>
        </w:rPr>
        <w:t>en leuke plekjes</w:t>
      </w:r>
      <w:r w:rsidR="34436930" w:rsidRPr="6227CA91">
        <w:rPr>
          <w:color w:val="auto"/>
        </w:rPr>
        <w:t xml:space="preserve"> vinden</w:t>
      </w:r>
    </w:p>
    <w:p w14:paraId="5A5F76B9" w14:textId="7C326945" w:rsidR="6227CA91" w:rsidRDefault="6227CA91" w:rsidP="6227CA91">
      <w:pPr>
        <w:rPr>
          <w:b/>
          <w:bCs/>
          <w:color w:val="auto"/>
        </w:rPr>
      </w:pPr>
    </w:p>
    <w:p w14:paraId="107272C7" w14:textId="0CD07F4C" w:rsidR="00A11F4E" w:rsidRPr="005A3ABB" w:rsidRDefault="5AB33BB5" w:rsidP="0DBDCE7E">
      <w:pPr>
        <w:rPr>
          <w:b/>
          <w:bCs/>
          <w:color w:val="auto"/>
        </w:rPr>
      </w:pPr>
      <w:r w:rsidRPr="0DBDCE7E">
        <w:rPr>
          <w:b/>
          <w:bCs/>
          <w:color w:val="auto"/>
        </w:rPr>
        <w:t>Kind 2</w:t>
      </w:r>
    </w:p>
    <w:p w14:paraId="6D9A0AAF" w14:textId="155EAB0D" w:rsidR="00A11F4E" w:rsidRPr="005A3ABB" w:rsidRDefault="08EC4761" w:rsidP="1FBFBD04">
      <w:r w:rsidRPr="0DBDCE7E">
        <w:rPr>
          <w:color w:val="auto"/>
        </w:rPr>
        <w:t>J</w:t>
      </w:r>
      <w:r w:rsidR="00A11F4E" w:rsidRPr="0DBDCE7E">
        <w:rPr>
          <w:color w:val="auto"/>
        </w:rPr>
        <w:t>e stapschoenen zoeken</w:t>
      </w:r>
      <w:r w:rsidR="00DD31BC" w:rsidRPr="0DBDCE7E">
        <w:rPr>
          <w:color w:val="auto"/>
        </w:rPr>
        <w:t xml:space="preserve"> </w:t>
      </w:r>
      <w:r w:rsidR="00A11F4E" w:rsidRPr="0DBDCE7E">
        <w:rPr>
          <w:color w:val="auto"/>
        </w:rPr>
        <w:t>en een verre reis boeken</w:t>
      </w:r>
      <w:r w:rsidR="30700AFC" w:rsidRPr="0DBDCE7E">
        <w:rPr>
          <w:color w:val="auto"/>
        </w:rPr>
        <w:t>.</w:t>
      </w:r>
      <w:r w:rsidR="00A11F4E">
        <w:br/>
      </w:r>
      <w:r w:rsidR="2EFBFBE1" w:rsidRPr="0DBDCE7E">
        <w:rPr>
          <w:color w:val="auto"/>
        </w:rPr>
        <w:t>L</w:t>
      </w:r>
      <w:r w:rsidR="00A11F4E" w:rsidRPr="0DBDCE7E">
        <w:rPr>
          <w:color w:val="auto"/>
        </w:rPr>
        <w:t>uieren en op kamp gaan tot aan je knieën in het zand staan</w:t>
      </w:r>
      <w:r w:rsidR="245612E5" w:rsidRPr="0DBDCE7E">
        <w:rPr>
          <w:color w:val="auto"/>
        </w:rPr>
        <w:t>.</w:t>
      </w:r>
    </w:p>
    <w:p w14:paraId="41AF115E" w14:textId="4FDBB260" w:rsidR="00A11F4E" w:rsidRPr="005A3ABB" w:rsidRDefault="688B6F61" w:rsidP="0DBDCE7E">
      <w:pPr>
        <w:rPr>
          <w:b/>
          <w:bCs/>
          <w:color w:val="auto"/>
        </w:rPr>
      </w:pPr>
      <w:r w:rsidRPr="0DBDCE7E">
        <w:rPr>
          <w:b/>
          <w:bCs/>
          <w:color w:val="auto"/>
        </w:rPr>
        <w:t>Kind 3</w:t>
      </w:r>
    </w:p>
    <w:p w14:paraId="0265EF98" w14:textId="32A55F32" w:rsidR="00A11F4E" w:rsidRPr="005A3ABB" w:rsidRDefault="6727A9BE" w:rsidP="1FBFBD04">
      <w:r w:rsidRPr="0DBDCE7E">
        <w:rPr>
          <w:color w:val="auto"/>
        </w:rPr>
        <w:t>Tekenen, b</w:t>
      </w:r>
      <w:r w:rsidR="00A11F4E" w:rsidRPr="0DBDCE7E">
        <w:rPr>
          <w:color w:val="auto"/>
        </w:rPr>
        <w:t>oetseren</w:t>
      </w:r>
      <w:r w:rsidR="0C7EFD98" w:rsidRPr="0DBDCE7E">
        <w:rPr>
          <w:color w:val="auto"/>
        </w:rPr>
        <w:t xml:space="preserve"> en </w:t>
      </w:r>
      <w:r w:rsidR="00A11F4E" w:rsidRPr="0DBDCE7E">
        <w:rPr>
          <w:color w:val="auto"/>
        </w:rPr>
        <w:t>een vrolijk lied leren</w:t>
      </w:r>
      <w:r w:rsidR="7FB6D8F0" w:rsidRPr="0DBDCE7E">
        <w:rPr>
          <w:color w:val="auto"/>
        </w:rPr>
        <w:t>.</w:t>
      </w:r>
      <w:r w:rsidR="00A11F4E">
        <w:br/>
      </w:r>
      <w:r w:rsidR="6AD3F5E7" w:rsidRPr="0DBDCE7E">
        <w:rPr>
          <w:color w:val="auto"/>
        </w:rPr>
        <w:t>O</w:t>
      </w:r>
      <w:r w:rsidR="00A11F4E" w:rsidRPr="0DBDCE7E">
        <w:rPr>
          <w:color w:val="auto"/>
        </w:rPr>
        <w:t>p je handen staan</w:t>
      </w:r>
      <w:r w:rsidR="00DD31BC" w:rsidRPr="0DBDCE7E">
        <w:rPr>
          <w:color w:val="auto"/>
        </w:rPr>
        <w:t xml:space="preserve"> </w:t>
      </w:r>
      <w:r w:rsidR="00A11F4E" w:rsidRPr="0DBDCE7E">
        <w:rPr>
          <w:color w:val="auto"/>
        </w:rPr>
        <w:t>en een balletje slaan.</w:t>
      </w:r>
    </w:p>
    <w:p w14:paraId="30C15684" w14:textId="60FF8837" w:rsidR="00A11F4E" w:rsidRPr="005A3ABB" w:rsidRDefault="085F1CD9" w:rsidP="0DBDCE7E">
      <w:pPr>
        <w:rPr>
          <w:b/>
          <w:bCs/>
          <w:color w:val="auto"/>
        </w:rPr>
      </w:pPr>
      <w:r w:rsidRPr="0DBDCE7E">
        <w:rPr>
          <w:b/>
          <w:bCs/>
          <w:color w:val="auto"/>
        </w:rPr>
        <w:t>Kind 4</w:t>
      </w:r>
    </w:p>
    <w:p w14:paraId="539C766C" w14:textId="53E187AA" w:rsidR="00A11F4E" w:rsidRPr="005A3ABB" w:rsidRDefault="1D1C55D6" w:rsidP="1FBFBD04">
      <w:r w:rsidRPr="0DBDCE7E">
        <w:rPr>
          <w:color w:val="auto"/>
        </w:rPr>
        <w:t>U</w:t>
      </w:r>
      <w:r w:rsidR="00A11F4E" w:rsidRPr="0DBDCE7E">
        <w:rPr>
          <w:color w:val="auto"/>
        </w:rPr>
        <w:t>ren kuieren in de zon</w:t>
      </w:r>
      <w:r w:rsidR="2F2178E4" w:rsidRPr="0DBDCE7E">
        <w:rPr>
          <w:color w:val="auto"/>
        </w:rPr>
        <w:t xml:space="preserve"> en </w:t>
      </w:r>
      <w:r w:rsidR="00A11F4E" w:rsidRPr="0DBDCE7E">
        <w:rPr>
          <w:color w:val="auto"/>
        </w:rPr>
        <w:t>schuilen in een regenton</w:t>
      </w:r>
      <w:r w:rsidR="3BBE950E" w:rsidRPr="0DBDCE7E">
        <w:rPr>
          <w:color w:val="auto"/>
        </w:rPr>
        <w:t>.</w:t>
      </w:r>
      <w:r w:rsidR="00A11F4E">
        <w:br/>
      </w:r>
      <w:r w:rsidR="218334BA" w:rsidRPr="0DBDCE7E">
        <w:rPr>
          <w:color w:val="auto"/>
        </w:rPr>
        <w:t>V</w:t>
      </w:r>
      <w:r w:rsidR="00A11F4E" w:rsidRPr="0DBDCE7E">
        <w:rPr>
          <w:color w:val="auto"/>
        </w:rPr>
        <w:t>erstop</w:t>
      </w:r>
      <w:r w:rsidR="6086DD4F" w:rsidRPr="0DBDCE7E">
        <w:rPr>
          <w:color w:val="auto"/>
        </w:rPr>
        <w:t>p</w:t>
      </w:r>
      <w:r w:rsidR="00A11F4E" w:rsidRPr="0DBDCE7E">
        <w:rPr>
          <w:color w:val="auto"/>
        </w:rPr>
        <w:t>ertje spelen</w:t>
      </w:r>
      <w:r w:rsidR="005A3ABB" w:rsidRPr="0DBDCE7E">
        <w:rPr>
          <w:color w:val="auto"/>
        </w:rPr>
        <w:t xml:space="preserve"> </w:t>
      </w:r>
      <w:r w:rsidR="00A11F4E" w:rsidRPr="0DBDCE7E">
        <w:rPr>
          <w:color w:val="auto"/>
        </w:rPr>
        <w:t>en een fles water delen.</w:t>
      </w:r>
    </w:p>
    <w:p w14:paraId="0E5A8A50" w14:textId="74B355A1" w:rsidR="00A11F4E" w:rsidRPr="005A3ABB" w:rsidRDefault="0A77DC8B" w:rsidP="0DBDCE7E">
      <w:pPr>
        <w:rPr>
          <w:b/>
          <w:bCs/>
          <w:color w:val="auto"/>
        </w:rPr>
      </w:pPr>
      <w:r w:rsidRPr="0DBDCE7E">
        <w:rPr>
          <w:b/>
          <w:bCs/>
          <w:color w:val="auto"/>
        </w:rPr>
        <w:t>Kind 5</w:t>
      </w:r>
    </w:p>
    <w:p w14:paraId="21529BFF" w14:textId="45A85403" w:rsidR="0057CD9D" w:rsidRDefault="0057CD9D" w:rsidP="6227CA91">
      <w:pPr>
        <w:pStyle w:val="Geenafstand"/>
        <w:rPr>
          <w:sz w:val="20"/>
          <w:szCs w:val="20"/>
        </w:rPr>
      </w:pPr>
      <w:r w:rsidRPr="6227CA91">
        <w:rPr>
          <w:sz w:val="20"/>
          <w:szCs w:val="20"/>
        </w:rPr>
        <w:t>O</w:t>
      </w:r>
      <w:r w:rsidR="00A11F4E" w:rsidRPr="6227CA91">
        <w:rPr>
          <w:sz w:val="20"/>
          <w:szCs w:val="20"/>
        </w:rPr>
        <w:t>p blote voeten lopen</w:t>
      </w:r>
      <w:r w:rsidR="34914129" w:rsidRPr="6227CA91">
        <w:rPr>
          <w:sz w:val="20"/>
          <w:szCs w:val="20"/>
        </w:rPr>
        <w:t xml:space="preserve"> en </w:t>
      </w:r>
      <w:r w:rsidR="00A11F4E" w:rsidRPr="6227CA91">
        <w:rPr>
          <w:sz w:val="20"/>
          <w:szCs w:val="20"/>
        </w:rPr>
        <w:t>ijsjes eten met</w:t>
      </w:r>
      <w:r w:rsidR="172A18C7" w:rsidRPr="6227CA91">
        <w:rPr>
          <w:sz w:val="20"/>
          <w:szCs w:val="20"/>
        </w:rPr>
        <w:t xml:space="preserve"> hopen</w:t>
      </w:r>
      <w:r w:rsidR="2AEC06E8" w:rsidRPr="6227CA91">
        <w:rPr>
          <w:sz w:val="20"/>
          <w:szCs w:val="20"/>
        </w:rPr>
        <w:t xml:space="preserve">.                                            </w:t>
      </w:r>
    </w:p>
    <w:p w14:paraId="5E5BF9AE" w14:textId="7613344E" w:rsidR="57115909" w:rsidRDefault="57115909" w:rsidP="6227CA91">
      <w:pPr>
        <w:pStyle w:val="Geenafstand"/>
        <w:rPr>
          <w:sz w:val="20"/>
          <w:szCs w:val="20"/>
        </w:rPr>
      </w:pPr>
      <w:r w:rsidRPr="6227CA91">
        <w:rPr>
          <w:sz w:val="20"/>
          <w:szCs w:val="20"/>
        </w:rPr>
        <w:t>R</w:t>
      </w:r>
      <w:r w:rsidR="00A11F4E" w:rsidRPr="6227CA91">
        <w:rPr>
          <w:sz w:val="20"/>
          <w:szCs w:val="20"/>
        </w:rPr>
        <w:t>ollen in het gras</w:t>
      </w:r>
      <w:r w:rsidR="005A3ABB" w:rsidRPr="6227CA91">
        <w:rPr>
          <w:sz w:val="20"/>
          <w:szCs w:val="20"/>
        </w:rPr>
        <w:t xml:space="preserve"> </w:t>
      </w:r>
      <w:r w:rsidR="00A11F4E" w:rsidRPr="6227CA91">
        <w:rPr>
          <w:sz w:val="20"/>
          <w:szCs w:val="20"/>
        </w:rPr>
        <w:t>en springen in een plas.</w:t>
      </w:r>
    </w:p>
    <w:p w14:paraId="02735F01" w14:textId="6D69C6D1" w:rsidR="6227CA91" w:rsidRDefault="6227CA91" w:rsidP="6227CA91">
      <w:pPr>
        <w:pStyle w:val="Geenafstand"/>
        <w:rPr>
          <w:sz w:val="20"/>
          <w:szCs w:val="20"/>
        </w:rPr>
      </w:pPr>
    </w:p>
    <w:p w14:paraId="1B25D61D" w14:textId="6711AC8F" w:rsidR="00A11F4E" w:rsidRPr="005A3ABB" w:rsidRDefault="27D1405B" w:rsidP="0DBDCE7E">
      <w:pPr>
        <w:rPr>
          <w:b/>
          <w:bCs/>
          <w:color w:val="auto"/>
        </w:rPr>
      </w:pPr>
      <w:r w:rsidRPr="0DBDCE7E">
        <w:rPr>
          <w:b/>
          <w:bCs/>
          <w:color w:val="auto"/>
        </w:rPr>
        <w:lastRenderedPageBreak/>
        <w:t>Kind 6</w:t>
      </w:r>
    </w:p>
    <w:p w14:paraId="7EEA6AEF" w14:textId="576506FC" w:rsidR="00A11F4E" w:rsidRPr="005A3ABB" w:rsidRDefault="5B5AED85" w:rsidP="0DBDCE7E">
      <w:pPr>
        <w:rPr>
          <w:b/>
          <w:bCs/>
          <w:color w:val="auto"/>
        </w:rPr>
      </w:pPr>
      <w:r w:rsidRPr="0DBDCE7E">
        <w:rPr>
          <w:color w:val="auto"/>
        </w:rPr>
        <w:t>E</w:t>
      </w:r>
      <w:r w:rsidR="00A11F4E" w:rsidRPr="0DBDCE7E">
        <w:rPr>
          <w:color w:val="auto"/>
        </w:rPr>
        <w:t>en bergtocht maken</w:t>
      </w:r>
      <w:r w:rsidR="00565202" w:rsidRPr="0DBDCE7E">
        <w:rPr>
          <w:color w:val="auto"/>
        </w:rPr>
        <w:t xml:space="preserve"> </w:t>
      </w:r>
      <w:r w:rsidR="00A11F4E" w:rsidRPr="0DBDCE7E">
        <w:rPr>
          <w:color w:val="auto"/>
        </w:rPr>
        <w:t>en op de top geraken</w:t>
      </w:r>
      <w:r w:rsidR="3F88F502" w:rsidRPr="0DBDCE7E">
        <w:rPr>
          <w:color w:val="auto"/>
        </w:rPr>
        <w:t>.</w:t>
      </w:r>
      <w:r w:rsidR="00A11F4E">
        <w:br/>
      </w:r>
      <w:r w:rsidR="57823566" w:rsidRPr="0DBDCE7E">
        <w:rPr>
          <w:color w:val="auto"/>
        </w:rPr>
        <w:t>D</w:t>
      </w:r>
      <w:r w:rsidR="00A11F4E" w:rsidRPr="0DBDCE7E">
        <w:rPr>
          <w:color w:val="auto"/>
        </w:rPr>
        <w:t>oorzetten en niet opgeven</w:t>
      </w:r>
      <w:r w:rsidR="005A3ABB" w:rsidRPr="0DBDCE7E">
        <w:rPr>
          <w:color w:val="auto"/>
        </w:rPr>
        <w:t xml:space="preserve"> </w:t>
      </w:r>
      <w:r w:rsidR="00A11F4E" w:rsidRPr="0DBDCE7E">
        <w:rPr>
          <w:color w:val="auto"/>
        </w:rPr>
        <w:t>dicht bij de natuur</w:t>
      </w:r>
      <w:r w:rsidR="695FFB5E" w:rsidRPr="0DBDCE7E">
        <w:rPr>
          <w:color w:val="auto"/>
        </w:rPr>
        <w:t xml:space="preserve"> leven.</w:t>
      </w:r>
      <w:r w:rsidR="00A11F4E" w:rsidRPr="0DBDCE7E">
        <w:rPr>
          <w:color w:val="auto"/>
        </w:rPr>
        <w:t xml:space="preserve"> </w:t>
      </w:r>
      <w:r w:rsidR="6F09FEB3" w:rsidRPr="0DBDCE7E">
        <w:rPr>
          <w:color w:val="auto"/>
        </w:rPr>
        <w:t xml:space="preserve">     </w:t>
      </w:r>
    </w:p>
    <w:p w14:paraId="65A90FD9" w14:textId="00CC4700" w:rsidR="00A11F4E" w:rsidRPr="005A3ABB" w:rsidRDefault="080C4BFA" w:rsidP="6227CA91">
      <w:pPr>
        <w:rPr>
          <w:b/>
          <w:bCs/>
          <w:color w:val="auto"/>
        </w:rPr>
      </w:pPr>
      <w:r w:rsidRPr="6227CA91">
        <w:rPr>
          <w:b/>
          <w:bCs/>
          <w:color w:val="auto"/>
        </w:rPr>
        <w:t>Leerkracht en alle kinderen</w:t>
      </w:r>
      <w:r w:rsidR="44062627" w:rsidRPr="6227CA91">
        <w:rPr>
          <w:b/>
          <w:bCs/>
          <w:color w:val="auto"/>
        </w:rPr>
        <w:t xml:space="preserve"> samen</w:t>
      </w:r>
    </w:p>
    <w:p w14:paraId="61B45EB4" w14:textId="25CA00E5" w:rsidR="00A11F4E" w:rsidRPr="005A3ABB" w:rsidRDefault="00A11F4E" w:rsidP="1FBFBD04">
      <w:pPr>
        <w:rPr>
          <w:b/>
          <w:bCs/>
          <w:color w:val="auto"/>
        </w:rPr>
      </w:pPr>
      <w:r w:rsidRPr="6227CA91">
        <w:rPr>
          <w:color w:val="auto"/>
        </w:rPr>
        <w:t>Vakantie betekent…</w:t>
      </w:r>
      <w:r w:rsidR="35F21731" w:rsidRPr="6227CA91">
        <w:rPr>
          <w:color w:val="auto"/>
        </w:rPr>
        <w:t xml:space="preserve"> (dikke duim omhoog)</w:t>
      </w:r>
    </w:p>
    <w:p w14:paraId="5E0A3966" w14:textId="240D84EC" w:rsidR="000121D6" w:rsidRDefault="000121D6" w:rsidP="1FBFBD04">
      <w:pPr>
        <w:pStyle w:val="Geenafstand"/>
        <w:rPr>
          <w:sz w:val="20"/>
          <w:szCs w:val="20"/>
        </w:rPr>
      </w:pPr>
    </w:p>
    <w:p w14:paraId="16ACA3BD" w14:textId="4A750222" w:rsidR="00FB1C9F" w:rsidRPr="00A16116" w:rsidRDefault="00A16116" w:rsidP="00FB1C9F">
      <w:pPr>
        <w:pStyle w:val="Kop3"/>
        <w:rPr>
          <w:b/>
          <w:bCs/>
          <w:color w:val="EC7D23" w:themeColor="accent2"/>
        </w:rPr>
      </w:pPr>
      <w:r>
        <w:rPr>
          <w:b/>
          <w:bCs/>
          <w:color w:val="EC7D23" w:themeColor="accent2"/>
        </w:rPr>
        <w:t>Ik kijk uit naar</w:t>
      </w:r>
    </w:p>
    <w:p w14:paraId="644E7093" w14:textId="5BE8F466" w:rsidR="00A16116" w:rsidRPr="00565202" w:rsidRDefault="00B015F8" w:rsidP="1FBFBD04">
      <w:pPr>
        <w:rPr>
          <w:b/>
          <w:bCs/>
          <w:color w:val="auto"/>
        </w:rPr>
      </w:pPr>
      <w:r w:rsidRPr="1FBFBD04">
        <w:rPr>
          <w:b/>
          <w:bCs/>
          <w:color w:val="auto"/>
        </w:rPr>
        <w:t>Voorganger 1</w:t>
      </w:r>
      <w:r>
        <w:br/>
      </w:r>
      <w:r w:rsidRPr="1FBFBD04">
        <w:rPr>
          <w:color w:val="auto"/>
        </w:rPr>
        <w:t xml:space="preserve">Vakantie is verlangen, genieten en uitkijken naar mooie momenten. </w:t>
      </w:r>
    </w:p>
    <w:p w14:paraId="3494EC23" w14:textId="7A2EA03D" w:rsidR="00B015F8" w:rsidRDefault="00B015F8" w:rsidP="0DBDCE7E">
      <w:pPr>
        <w:rPr>
          <w:rFonts w:asciiTheme="minorHAnsi" w:hAnsiTheme="minorHAnsi"/>
          <w:b/>
          <w:bCs/>
          <w:color w:val="auto"/>
        </w:rPr>
      </w:pPr>
      <w:r w:rsidRPr="0DBDCE7E">
        <w:rPr>
          <w:rFonts w:asciiTheme="minorHAnsi" w:hAnsiTheme="minorHAnsi"/>
          <w:b/>
          <w:bCs/>
          <w:color w:val="auto"/>
        </w:rPr>
        <w:t>Kind 1</w:t>
      </w:r>
      <w:r>
        <w:br/>
      </w:r>
      <w:r w:rsidRPr="0DBDCE7E">
        <w:rPr>
          <w:rFonts w:asciiTheme="minorHAnsi" w:hAnsiTheme="minorHAnsi"/>
          <w:color w:val="auto"/>
        </w:rPr>
        <w:t>Ik kijk uit naar lange wandelingen en veel vrolijke avonturen.</w:t>
      </w:r>
      <w:r>
        <w:br/>
      </w:r>
      <w:r w:rsidRPr="0DBDCE7E">
        <w:rPr>
          <w:rFonts w:asciiTheme="minorHAnsi" w:hAnsiTheme="minorHAnsi"/>
          <w:color w:val="auto"/>
        </w:rPr>
        <w:t>Ik kijk uit naar waterpret en buiten spelen tot in de late uren.</w:t>
      </w:r>
      <w:r>
        <w:br/>
      </w:r>
      <w:r w:rsidRPr="0DBDCE7E">
        <w:rPr>
          <w:rFonts w:asciiTheme="minorHAnsi" w:hAnsiTheme="minorHAnsi"/>
          <w:b/>
          <w:bCs/>
          <w:color w:val="auto"/>
        </w:rPr>
        <w:t xml:space="preserve">Kind eerste </w:t>
      </w:r>
      <w:r w:rsidR="0A9B7375" w:rsidRPr="0DBDCE7E">
        <w:rPr>
          <w:rFonts w:asciiTheme="minorHAnsi" w:hAnsiTheme="minorHAnsi"/>
          <w:b/>
          <w:bCs/>
          <w:color w:val="auto"/>
        </w:rPr>
        <w:t>leerjaar:</w:t>
      </w:r>
      <w:r w:rsidRPr="0DBDCE7E">
        <w:rPr>
          <w:rFonts w:asciiTheme="minorHAnsi" w:hAnsiTheme="minorHAnsi"/>
          <w:b/>
          <w:bCs/>
          <w:color w:val="auto"/>
        </w:rPr>
        <w:t xml:space="preserve"> Joepie, ik mag later naar bed!</w:t>
      </w:r>
    </w:p>
    <w:p w14:paraId="3FAC3283" w14:textId="1D64E60A" w:rsidR="00A16116" w:rsidRPr="00565202" w:rsidRDefault="00B015F8" w:rsidP="1FBFBD04">
      <w:pPr>
        <w:rPr>
          <w:rFonts w:asciiTheme="minorHAnsi" w:hAnsiTheme="minorHAnsi"/>
          <w:b/>
          <w:bCs/>
          <w:color w:val="auto"/>
        </w:rPr>
      </w:pPr>
      <w:r w:rsidRPr="1FBFBD04">
        <w:rPr>
          <w:rFonts w:asciiTheme="minorHAnsi" w:hAnsiTheme="minorHAnsi"/>
          <w:b/>
          <w:bCs/>
          <w:color w:val="auto"/>
        </w:rPr>
        <w:t>Kind 2</w:t>
      </w:r>
      <w:r>
        <w:br/>
      </w:r>
      <w:r w:rsidRPr="1FBFBD04">
        <w:rPr>
          <w:rFonts w:asciiTheme="minorHAnsi" w:hAnsiTheme="minorHAnsi"/>
          <w:color w:val="auto"/>
        </w:rPr>
        <w:t>Ik kijk uit naar picknicken in het bos en ijsjes eten op het strand.</w:t>
      </w:r>
      <w:r>
        <w:br/>
      </w:r>
      <w:r w:rsidRPr="1FBFBD04">
        <w:rPr>
          <w:rFonts w:asciiTheme="minorHAnsi" w:hAnsiTheme="minorHAnsi"/>
          <w:color w:val="auto"/>
        </w:rPr>
        <w:t>Ik kijk uit naar geheimpjes delen en kastelen bouwen in het zand.</w:t>
      </w:r>
      <w:r>
        <w:br/>
      </w:r>
      <w:r w:rsidRPr="1FBFBD04">
        <w:rPr>
          <w:rFonts w:asciiTheme="minorHAnsi" w:hAnsiTheme="minorHAnsi"/>
          <w:b/>
          <w:bCs/>
          <w:color w:val="auto"/>
        </w:rPr>
        <w:t xml:space="preserve">Kind eerste </w:t>
      </w:r>
      <w:r w:rsidR="11155E01" w:rsidRPr="1FBFBD04">
        <w:rPr>
          <w:rFonts w:asciiTheme="minorHAnsi" w:hAnsiTheme="minorHAnsi"/>
          <w:b/>
          <w:bCs/>
          <w:color w:val="auto"/>
        </w:rPr>
        <w:t>leerjaar:</w:t>
      </w:r>
      <w:r w:rsidRPr="1FBFBD04">
        <w:rPr>
          <w:rFonts w:asciiTheme="minorHAnsi" w:hAnsiTheme="minorHAnsi"/>
          <w:b/>
          <w:bCs/>
          <w:color w:val="auto"/>
        </w:rPr>
        <w:t xml:space="preserve"> Joepie, vakantie is plezant!</w:t>
      </w:r>
    </w:p>
    <w:p w14:paraId="4325C5FC" w14:textId="22D679E1" w:rsidR="00B015F8" w:rsidRDefault="00B015F8" w:rsidP="0DBDCE7E">
      <w:pPr>
        <w:rPr>
          <w:rFonts w:asciiTheme="minorHAnsi" w:hAnsiTheme="minorHAnsi"/>
          <w:b/>
          <w:bCs/>
          <w:color w:val="auto"/>
        </w:rPr>
      </w:pPr>
      <w:r w:rsidRPr="6227CA91">
        <w:rPr>
          <w:rFonts w:asciiTheme="minorHAnsi" w:hAnsiTheme="minorHAnsi"/>
          <w:b/>
          <w:bCs/>
          <w:color w:val="auto"/>
        </w:rPr>
        <w:t>Kind 3</w:t>
      </w:r>
      <w:r>
        <w:br/>
      </w:r>
      <w:r w:rsidRPr="6227CA91">
        <w:rPr>
          <w:rFonts w:asciiTheme="minorHAnsi" w:hAnsiTheme="minorHAnsi"/>
          <w:color w:val="auto"/>
        </w:rPr>
        <w:t>Ik kijk uit naar momenten om stil te worden en dankbaar te zijn.</w:t>
      </w:r>
      <w:r>
        <w:br/>
      </w:r>
      <w:r w:rsidRPr="6227CA91">
        <w:rPr>
          <w:rFonts w:asciiTheme="minorHAnsi" w:hAnsiTheme="minorHAnsi"/>
          <w:color w:val="auto"/>
        </w:rPr>
        <w:t>Ik kijk er naar uit om mijn dorst te lessen aan een fontein.</w:t>
      </w:r>
      <w:r>
        <w:br/>
      </w:r>
      <w:r w:rsidRPr="6227CA91">
        <w:rPr>
          <w:rFonts w:asciiTheme="minorHAnsi" w:hAnsiTheme="minorHAnsi"/>
          <w:b/>
          <w:bCs/>
          <w:color w:val="auto"/>
        </w:rPr>
        <w:t xml:space="preserve">Kind eerste </w:t>
      </w:r>
      <w:r w:rsidR="4FF2CBE4" w:rsidRPr="6227CA91">
        <w:rPr>
          <w:rFonts w:asciiTheme="minorHAnsi" w:hAnsiTheme="minorHAnsi"/>
          <w:b/>
          <w:bCs/>
          <w:color w:val="auto"/>
        </w:rPr>
        <w:t>leerjaar:</w:t>
      </w:r>
      <w:r w:rsidRPr="6227CA91">
        <w:rPr>
          <w:rFonts w:asciiTheme="minorHAnsi" w:hAnsiTheme="minorHAnsi"/>
          <w:b/>
          <w:bCs/>
          <w:color w:val="auto"/>
        </w:rPr>
        <w:t xml:space="preserve"> Joepie, in de vakantie voel ik me niet zo klein!</w:t>
      </w:r>
    </w:p>
    <w:p w14:paraId="28655B51" w14:textId="20D71933" w:rsidR="6227CA91" w:rsidRDefault="6227CA91" w:rsidP="6227CA91">
      <w:pPr>
        <w:rPr>
          <w:rFonts w:asciiTheme="minorHAnsi" w:hAnsiTheme="minorHAnsi"/>
          <w:b/>
          <w:bCs/>
          <w:color w:val="auto"/>
        </w:rPr>
      </w:pPr>
    </w:p>
    <w:p w14:paraId="351DF63D" w14:textId="11C2D2B1" w:rsidR="00B015F8" w:rsidRDefault="00B015F8" w:rsidP="1FBFBD04">
      <w:pPr>
        <w:rPr>
          <w:rFonts w:asciiTheme="minorHAnsi" w:hAnsiTheme="minorHAnsi"/>
          <w:b/>
          <w:bCs/>
          <w:color w:val="auto"/>
        </w:rPr>
      </w:pPr>
      <w:r w:rsidRPr="0DBDCE7E">
        <w:rPr>
          <w:rFonts w:asciiTheme="minorHAnsi" w:hAnsiTheme="minorHAnsi"/>
          <w:b/>
          <w:bCs/>
          <w:color w:val="auto"/>
        </w:rPr>
        <w:t>Kind 4</w:t>
      </w:r>
      <w:r>
        <w:br/>
      </w:r>
      <w:r w:rsidRPr="0DBDCE7E">
        <w:rPr>
          <w:rFonts w:asciiTheme="minorHAnsi" w:hAnsiTheme="minorHAnsi"/>
          <w:color w:val="auto"/>
        </w:rPr>
        <w:t>Ik kijk uit naar wandelen en genieten van de mooie natuur.</w:t>
      </w:r>
      <w:r>
        <w:br/>
      </w:r>
      <w:r w:rsidRPr="0DBDCE7E">
        <w:rPr>
          <w:rFonts w:asciiTheme="minorHAnsi" w:hAnsiTheme="minorHAnsi"/>
          <w:color w:val="auto"/>
        </w:rPr>
        <w:t>Ik kijk uit naar liedjes zingen bij een knetterend kampvuur.</w:t>
      </w:r>
      <w:r>
        <w:br/>
      </w:r>
      <w:r w:rsidRPr="0DBDCE7E">
        <w:rPr>
          <w:rFonts w:asciiTheme="minorHAnsi" w:hAnsiTheme="minorHAnsi"/>
          <w:b/>
          <w:bCs/>
          <w:color w:val="auto"/>
        </w:rPr>
        <w:t xml:space="preserve">Kind eerste </w:t>
      </w:r>
      <w:r w:rsidR="31049669" w:rsidRPr="0DBDCE7E">
        <w:rPr>
          <w:rFonts w:asciiTheme="minorHAnsi" w:hAnsiTheme="minorHAnsi"/>
          <w:b/>
          <w:bCs/>
          <w:color w:val="auto"/>
        </w:rPr>
        <w:t>leerjaar:</w:t>
      </w:r>
      <w:r w:rsidRPr="0DBDCE7E">
        <w:rPr>
          <w:rFonts w:asciiTheme="minorHAnsi" w:hAnsiTheme="minorHAnsi"/>
          <w:b/>
          <w:bCs/>
          <w:color w:val="auto"/>
        </w:rPr>
        <w:t xml:space="preserve"> Joepie, ik kruip lekker dicht tegen mijn buur!</w:t>
      </w:r>
    </w:p>
    <w:p w14:paraId="56B6D8BA" w14:textId="50177140" w:rsidR="00B015F8" w:rsidRPr="00565202" w:rsidRDefault="00B015F8" w:rsidP="1FBFBD04">
      <w:pPr>
        <w:rPr>
          <w:rFonts w:asciiTheme="minorHAnsi" w:hAnsiTheme="minorHAnsi"/>
          <w:b/>
          <w:bCs/>
          <w:color w:val="auto"/>
        </w:rPr>
      </w:pPr>
      <w:r w:rsidRPr="1FBFBD04">
        <w:rPr>
          <w:rFonts w:asciiTheme="minorHAnsi" w:hAnsiTheme="minorHAnsi"/>
          <w:b/>
          <w:bCs/>
          <w:color w:val="auto"/>
        </w:rPr>
        <w:t>Kind 5</w:t>
      </w:r>
      <w:r>
        <w:br/>
      </w:r>
      <w:r w:rsidRPr="1FBFBD04">
        <w:rPr>
          <w:rFonts w:asciiTheme="minorHAnsi" w:hAnsiTheme="minorHAnsi"/>
          <w:color w:val="auto"/>
        </w:rPr>
        <w:t>Ik kijk uit naar luieren in de zon en met mijn beste vrienden spelen.</w:t>
      </w:r>
      <w:r>
        <w:br/>
      </w:r>
      <w:r w:rsidRPr="1FBFBD04">
        <w:rPr>
          <w:rFonts w:asciiTheme="minorHAnsi" w:hAnsiTheme="minorHAnsi"/>
          <w:color w:val="auto"/>
        </w:rPr>
        <w:t>Ik kijk uit naar boottochtjes op de rivier. Ik zal me niet vervelen!</w:t>
      </w:r>
      <w:r>
        <w:br/>
      </w:r>
      <w:r w:rsidRPr="1FBFBD04">
        <w:rPr>
          <w:rFonts w:asciiTheme="minorHAnsi" w:hAnsiTheme="minorHAnsi"/>
          <w:b/>
          <w:bCs/>
          <w:color w:val="auto"/>
        </w:rPr>
        <w:t xml:space="preserve">Kind eerste </w:t>
      </w:r>
      <w:r w:rsidR="1F3FA4B1" w:rsidRPr="1FBFBD04">
        <w:rPr>
          <w:rFonts w:asciiTheme="minorHAnsi" w:hAnsiTheme="minorHAnsi"/>
          <w:b/>
          <w:bCs/>
          <w:color w:val="auto"/>
        </w:rPr>
        <w:t>leerjaar:</w:t>
      </w:r>
      <w:r w:rsidRPr="1FBFBD04">
        <w:rPr>
          <w:rFonts w:asciiTheme="minorHAnsi" w:hAnsiTheme="minorHAnsi"/>
          <w:b/>
          <w:bCs/>
          <w:color w:val="auto"/>
        </w:rPr>
        <w:t xml:space="preserve"> Joepie, ik ga geheimpjes delen!</w:t>
      </w:r>
    </w:p>
    <w:p w14:paraId="198DAB5D" w14:textId="2674E1B8" w:rsidR="51DBAD4D" w:rsidRPr="00565202" w:rsidRDefault="00B015F8" w:rsidP="1FBFBD04">
      <w:pPr>
        <w:rPr>
          <w:rFonts w:asciiTheme="minorHAnsi" w:hAnsiTheme="minorHAnsi"/>
          <w:b/>
          <w:bCs/>
          <w:color w:val="auto"/>
        </w:rPr>
      </w:pPr>
      <w:r w:rsidRPr="1FBFBD04">
        <w:rPr>
          <w:rFonts w:asciiTheme="minorHAnsi" w:hAnsiTheme="minorHAnsi"/>
          <w:b/>
          <w:bCs/>
          <w:color w:val="auto"/>
        </w:rPr>
        <w:t>Kind 6</w:t>
      </w:r>
      <w:r>
        <w:br/>
      </w:r>
      <w:r w:rsidRPr="1FBFBD04">
        <w:rPr>
          <w:rFonts w:asciiTheme="minorHAnsi" w:hAnsiTheme="minorHAnsi"/>
          <w:color w:val="auto"/>
        </w:rPr>
        <w:t xml:space="preserve">Ik kijk uit naar dansen in de regen. </w:t>
      </w:r>
      <w:r>
        <w:br/>
      </w:r>
      <w:r w:rsidRPr="1FBFBD04">
        <w:rPr>
          <w:rFonts w:asciiTheme="minorHAnsi" w:hAnsiTheme="minorHAnsi"/>
          <w:color w:val="auto"/>
        </w:rPr>
        <w:t xml:space="preserve">We maken er het beste van, ook al zit het soms wat tegen. </w:t>
      </w:r>
      <w:r>
        <w:br/>
      </w:r>
      <w:r w:rsidRPr="1FBFBD04">
        <w:rPr>
          <w:rFonts w:asciiTheme="minorHAnsi" w:hAnsiTheme="minorHAnsi"/>
          <w:b/>
          <w:bCs/>
          <w:color w:val="auto"/>
        </w:rPr>
        <w:t xml:space="preserve">Kind eerste </w:t>
      </w:r>
      <w:r w:rsidR="6F132A22" w:rsidRPr="1FBFBD04">
        <w:rPr>
          <w:rFonts w:asciiTheme="minorHAnsi" w:hAnsiTheme="minorHAnsi"/>
          <w:b/>
          <w:bCs/>
          <w:color w:val="auto"/>
        </w:rPr>
        <w:t>leerjaar:</w:t>
      </w:r>
      <w:r w:rsidRPr="1FBFBD04">
        <w:rPr>
          <w:rFonts w:asciiTheme="minorHAnsi" w:hAnsiTheme="minorHAnsi"/>
          <w:b/>
          <w:bCs/>
          <w:color w:val="auto"/>
        </w:rPr>
        <w:t xml:space="preserve"> Joepie, ik heb nieuwe laarzen gekregen!</w:t>
      </w:r>
    </w:p>
    <w:p w14:paraId="5BC2ABFD" w14:textId="77777777" w:rsidR="004714B4" w:rsidRDefault="004714B4">
      <w:pPr>
        <w:suppressAutoHyphens w:val="0"/>
        <w:rPr>
          <w:rFonts w:eastAsiaTheme="majorEastAsia" w:cstheme="majorBidi"/>
          <w:b/>
          <w:color w:val="32929A" w:themeColor="accent4" w:themeShade="BF"/>
          <w:sz w:val="22"/>
          <w:szCs w:val="22"/>
        </w:rPr>
      </w:pPr>
      <w:r>
        <w:rPr>
          <w:color w:val="32929A" w:themeColor="accent4" w:themeShade="BF"/>
          <w:sz w:val="22"/>
        </w:rPr>
        <w:br w:type="page"/>
      </w:r>
    </w:p>
    <w:p w14:paraId="75BFFC68" w14:textId="0F557052" w:rsidR="00565202" w:rsidRDefault="005D6219" w:rsidP="0012302A">
      <w:pPr>
        <w:pStyle w:val="Kop2"/>
        <w:keepNext w:val="0"/>
        <w:keepLines w:val="0"/>
        <w:rPr>
          <w:color w:val="32929A" w:themeColor="accent4" w:themeShade="BF"/>
          <w:sz w:val="22"/>
        </w:rPr>
      </w:pPr>
      <w:r w:rsidRPr="00A16116">
        <w:rPr>
          <w:color w:val="32929A" w:themeColor="accent4" w:themeShade="BF"/>
          <w:sz w:val="22"/>
        </w:rPr>
        <w:lastRenderedPageBreak/>
        <w:t>Zending en zegenwens</w:t>
      </w:r>
    </w:p>
    <w:p w14:paraId="74CFA9DF" w14:textId="1E09B70C" w:rsidR="000A6F0E" w:rsidRPr="00565202" w:rsidRDefault="000A6F0E" w:rsidP="1FBFBD04">
      <w:pPr>
        <w:pStyle w:val="Kop2"/>
        <w:keepNext w:val="0"/>
        <w:keepLines w:val="0"/>
        <w:numPr>
          <w:ilvl w:val="0"/>
          <w:numId w:val="0"/>
        </w:numPr>
        <w:rPr>
          <w:color w:val="32929A" w:themeColor="accent4" w:themeShade="BF"/>
          <w:sz w:val="22"/>
        </w:rPr>
      </w:pPr>
      <w:r w:rsidRPr="1FBFBD04">
        <w:rPr>
          <w:color w:val="auto"/>
        </w:rPr>
        <w:t>Voorganger</w:t>
      </w:r>
      <w:r w:rsidR="00EC274D" w:rsidRPr="1FBFBD04">
        <w:rPr>
          <w:color w:val="auto"/>
        </w:rPr>
        <w:t xml:space="preserve"> 1</w:t>
      </w:r>
    </w:p>
    <w:p w14:paraId="5C110A73" w14:textId="064AA3FA" w:rsidR="000121D6" w:rsidRPr="000121D6" w:rsidRDefault="24F8187A" w:rsidP="1FBFBD04">
      <w:pPr>
        <w:jc w:val="both"/>
        <w:rPr>
          <w:b/>
          <w:bCs/>
          <w:color w:val="auto"/>
        </w:rPr>
      </w:pPr>
      <w:r w:rsidRPr="1FBFBD04">
        <w:rPr>
          <w:color w:val="auto"/>
        </w:rPr>
        <w:t xml:space="preserve">Tijdens deze viering </w:t>
      </w:r>
      <w:r w:rsidR="000A6F0E" w:rsidRPr="1FBFBD04">
        <w:rPr>
          <w:color w:val="auto"/>
        </w:rPr>
        <w:t>keken</w:t>
      </w:r>
      <w:r w:rsidR="25D77030" w:rsidRPr="1FBFBD04">
        <w:rPr>
          <w:color w:val="auto"/>
        </w:rPr>
        <w:t xml:space="preserve"> we terug op het voorbije schooljaar</w:t>
      </w:r>
      <w:r w:rsidR="000A6F0E" w:rsidRPr="1FBFBD04">
        <w:rPr>
          <w:color w:val="auto"/>
        </w:rPr>
        <w:t xml:space="preserve"> </w:t>
      </w:r>
      <w:r w:rsidR="2940C1E0" w:rsidRPr="1FBFBD04">
        <w:rPr>
          <w:color w:val="auto"/>
        </w:rPr>
        <w:t xml:space="preserve">en </w:t>
      </w:r>
      <w:r w:rsidR="000A6F0E" w:rsidRPr="1FBFBD04">
        <w:rPr>
          <w:color w:val="auto"/>
        </w:rPr>
        <w:t>wat we samen hebben meegemaakt. Nu mogen we weer op tocht, de vakantie in. Moge de zon je verwarmen,</w:t>
      </w:r>
      <w:r w:rsidR="000121D6" w:rsidRPr="1FBFBD04">
        <w:rPr>
          <w:color w:val="auto"/>
        </w:rPr>
        <w:t xml:space="preserve"> </w:t>
      </w:r>
      <w:r w:rsidR="00A16116" w:rsidRPr="1FBFBD04">
        <w:rPr>
          <w:color w:val="auto"/>
        </w:rPr>
        <w:t>m</w:t>
      </w:r>
      <w:r w:rsidR="000A6F0E" w:rsidRPr="1FBFBD04">
        <w:rPr>
          <w:color w:val="auto"/>
        </w:rPr>
        <w:t>oge de wind je rugzak lichter maken,</w:t>
      </w:r>
      <w:r w:rsidR="000121D6" w:rsidRPr="1FBFBD04">
        <w:rPr>
          <w:color w:val="auto"/>
        </w:rPr>
        <w:t xml:space="preserve"> </w:t>
      </w:r>
      <w:r w:rsidR="510963DA" w:rsidRPr="1FBFBD04">
        <w:rPr>
          <w:color w:val="auto"/>
        </w:rPr>
        <w:t>m</w:t>
      </w:r>
      <w:r w:rsidR="000A6F0E" w:rsidRPr="1FBFBD04">
        <w:rPr>
          <w:color w:val="auto"/>
        </w:rPr>
        <w:t>oge</w:t>
      </w:r>
      <w:r w:rsidR="7C4F1695" w:rsidRPr="1FBFBD04">
        <w:rPr>
          <w:color w:val="auto"/>
        </w:rPr>
        <w:t xml:space="preserve"> </w:t>
      </w:r>
      <w:r w:rsidR="000A6F0E" w:rsidRPr="1FBFBD04">
        <w:rPr>
          <w:color w:val="auto"/>
        </w:rPr>
        <w:t>de sterren je de weg wijzen</w:t>
      </w:r>
      <w:r w:rsidR="000121D6" w:rsidRPr="1FBFBD04">
        <w:rPr>
          <w:color w:val="auto"/>
        </w:rPr>
        <w:t xml:space="preserve"> </w:t>
      </w:r>
      <w:r w:rsidR="00A16116" w:rsidRPr="1FBFBD04">
        <w:rPr>
          <w:color w:val="auto"/>
        </w:rPr>
        <w:t>e</w:t>
      </w:r>
      <w:r w:rsidR="000A6F0E" w:rsidRPr="1FBFBD04">
        <w:rPr>
          <w:color w:val="auto"/>
        </w:rPr>
        <w:t xml:space="preserve">n moge God altijd </w:t>
      </w:r>
      <w:r w:rsidR="4E534BE4" w:rsidRPr="1FBFBD04">
        <w:rPr>
          <w:color w:val="auto"/>
        </w:rPr>
        <w:t>met je meelopen</w:t>
      </w:r>
      <w:r w:rsidR="000A6F0E" w:rsidRPr="1FBFBD04">
        <w:rPr>
          <w:color w:val="auto"/>
        </w:rPr>
        <w:t>.</w:t>
      </w:r>
      <w:r w:rsidR="000121D6" w:rsidRPr="1FBFBD04">
        <w:rPr>
          <w:color w:val="auto"/>
        </w:rPr>
        <w:t xml:space="preserve"> </w:t>
      </w:r>
      <w:r w:rsidR="000A6F0E" w:rsidRPr="1FBFBD04">
        <w:rPr>
          <w:color w:val="auto"/>
        </w:rPr>
        <w:t>Ga met vreugde en vrede de vakantie in!</w:t>
      </w:r>
    </w:p>
    <w:p w14:paraId="38E3B541" w14:textId="2F34F5B8" w:rsidR="0DBDCE7E" w:rsidRDefault="0012302A" w:rsidP="6227CA91">
      <w:pPr>
        <w:jc w:val="both"/>
        <w:rPr>
          <w:b/>
          <w:bCs/>
          <w:color w:val="auto"/>
        </w:rPr>
      </w:pPr>
      <w:r w:rsidRPr="6227CA91">
        <w:rPr>
          <w:b/>
          <w:bCs/>
          <w:color w:val="auto"/>
        </w:rPr>
        <w:t xml:space="preserve">Voorganger </w:t>
      </w:r>
      <w:r w:rsidR="00EC274D" w:rsidRPr="6227CA91">
        <w:rPr>
          <w:b/>
          <w:bCs/>
          <w:color w:val="auto"/>
        </w:rPr>
        <w:t>2</w:t>
      </w:r>
      <w:r w:rsidR="0DBDCE7E">
        <w:br/>
      </w:r>
      <w:r w:rsidR="00E868C6" w:rsidRPr="6227CA91">
        <w:rPr>
          <w:color w:val="auto"/>
        </w:rPr>
        <w:t>Beste kinderen, beste pelgrims ga op weg en geniet van de vakantie. Neem mee wat je hebt geleerd en onthoud dat God altijd met je meegaat</w:t>
      </w:r>
      <w:r w:rsidR="003C33C8" w:rsidRPr="6227CA91">
        <w:rPr>
          <w:color w:val="auto"/>
        </w:rPr>
        <w:t>, als een trouwe vriend.</w:t>
      </w:r>
      <w:r w:rsidR="00DF67B1" w:rsidRPr="6227CA91">
        <w:rPr>
          <w:color w:val="auto"/>
        </w:rPr>
        <w:t xml:space="preserve"> Laten we ons blijven inzetten en kiezen voor een weg en een wereld waarin we zorg</w:t>
      </w:r>
      <w:r w:rsidR="2A67B475" w:rsidRPr="6227CA91">
        <w:rPr>
          <w:color w:val="auto"/>
        </w:rPr>
        <w:t xml:space="preserve">en </w:t>
      </w:r>
      <w:r w:rsidR="00DF67B1" w:rsidRPr="6227CA91">
        <w:rPr>
          <w:color w:val="auto"/>
        </w:rPr>
        <w:t>voor elkaar, vandaag en alle dagen van ons leven. Amen.</w:t>
      </w:r>
    </w:p>
    <w:p w14:paraId="3A07C4F4" w14:textId="2E7DCD19" w:rsidR="00EC25E1" w:rsidRPr="00A16116" w:rsidRDefault="00EC25E1" w:rsidP="008A2765">
      <w:pPr>
        <w:pStyle w:val="Kop2"/>
        <w:keepNext w:val="0"/>
        <w:keepLines w:val="0"/>
        <w:rPr>
          <w:color w:val="32929A" w:themeColor="accent4" w:themeShade="BF"/>
          <w:sz w:val="22"/>
        </w:rPr>
      </w:pPr>
      <w:r w:rsidRPr="00A16116">
        <w:rPr>
          <w:color w:val="32929A" w:themeColor="accent4" w:themeShade="BF"/>
          <w:sz w:val="22"/>
        </w:rPr>
        <w:t>Kruisteken</w:t>
      </w:r>
    </w:p>
    <w:bookmarkEnd w:id="3"/>
    <w:bookmarkEnd w:id="4"/>
    <w:bookmarkEnd w:id="5"/>
    <w:p w14:paraId="5516194C" w14:textId="03CB5542" w:rsidR="0045482F" w:rsidRPr="001A4BAA" w:rsidRDefault="0045482F" w:rsidP="51DBAD4D">
      <w:pPr>
        <w:rPr>
          <w:b/>
          <w:bCs/>
          <w:color w:val="auto"/>
        </w:rPr>
      </w:pPr>
      <w:r w:rsidRPr="1FBFBD04">
        <w:rPr>
          <w:b/>
          <w:bCs/>
          <w:color w:val="auto"/>
        </w:rPr>
        <w:t xml:space="preserve">Voorganger                                                                                                                                      </w:t>
      </w:r>
      <w:r w:rsidRPr="1FBFBD04">
        <w:rPr>
          <w:color w:val="auto"/>
        </w:rPr>
        <w:t xml:space="preserve">Ik wens jullie een mooie </w:t>
      </w:r>
      <w:r w:rsidR="004E036B" w:rsidRPr="1FBFBD04">
        <w:rPr>
          <w:color w:val="auto"/>
        </w:rPr>
        <w:t>vakantietijd</w:t>
      </w:r>
      <w:r w:rsidRPr="1FBFBD04">
        <w:rPr>
          <w:color w:val="auto"/>
        </w:rPr>
        <w:t>! Wie wil, mag mee een kruisteken maken in de naam van de Vader, de Zoon en de Heilige Geest. Amen.</w:t>
      </w:r>
      <w:r w:rsidR="001A4BAA" w:rsidRPr="1FBFBD04">
        <w:rPr>
          <w:b/>
          <w:bCs/>
          <w:color w:val="auto"/>
        </w:rPr>
        <w:t xml:space="preserve"> Fijne vakantie!</w:t>
      </w:r>
    </w:p>
    <w:p w14:paraId="11130C59" w14:textId="0B594923" w:rsidR="51DBAD4D" w:rsidRDefault="008D6DE7" w:rsidP="51DBAD4D">
      <w:pPr>
        <w:jc w:val="both"/>
        <w:rPr>
          <w:i/>
          <w:iCs/>
          <w:color w:val="auto"/>
          <w:sz w:val="18"/>
          <w:szCs w:val="18"/>
        </w:rPr>
      </w:pPr>
      <w:r w:rsidRPr="51DBAD4D">
        <w:rPr>
          <w:i/>
          <w:iCs/>
          <w:color w:val="auto"/>
          <w:sz w:val="18"/>
          <w:szCs w:val="18"/>
        </w:rPr>
        <w:t>Sluit af met een vrolijke wens voor de vakantie en g</w:t>
      </w:r>
      <w:r w:rsidR="000A6F0E" w:rsidRPr="51DBAD4D">
        <w:rPr>
          <w:i/>
          <w:iCs/>
          <w:color w:val="auto"/>
          <w:sz w:val="18"/>
          <w:szCs w:val="18"/>
        </w:rPr>
        <w:t>eef elk kind een klein aandenken aan het festival, zoals een kaartje met een zegen, een festival</w:t>
      </w:r>
      <w:r w:rsidR="005717BA" w:rsidRPr="51DBAD4D">
        <w:rPr>
          <w:i/>
          <w:iCs/>
          <w:color w:val="auto"/>
          <w:sz w:val="18"/>
          <w:szCs w:val="18"/>
        </w:rPr>
        <w:t>vlagje</w:t>
      </w:r>
      <w:r w:rsidRPr="51DBAD4D">
        <w:rPr>
          <w:i/>
          <w:iCs/>
          <w:color w:val="auto"/>
          <w:sz w:val="18"/>
          <w:szCs w:val="18"/>
        </w:rPr>
        <w:t xml:space="preserve">, </w:t>
      </w:r>
      <w:r w:rsidR="000A6F0E" w:rsidRPr="51DBAD4D">
        <w:rPr>
          <w:i/>
          <w:iCs/>
          <w:color w:val="auto"/>
          <w:sz w:val="18"/>
          <w:szCs w:val="18"/>
        </w:rPr>
        <w:t>een gekleurd polsbandje</w:t>
      </w:r>
      <w:r w:rsidR="00895875" w:rsidRPr="51DBAD4D">
        <w:rPr>
          <w:i/>
          <w:iCs/>
          <w:color w:val="auto"/>
          <w:sz w:val="18"/>
          <w:szCs w:val="18"/>
        </w:rPr>
        <w:t xml:space="preserve"> (festivalbandje)</w:t>
      </w:r>
      <w:r w:rsidRPr="51DBAD4D">
        <w:rPr>
          <w:i/>
          <w:iCs/>
          <w:color w:val="auto"/>
          <w:sz w:val="18"/>
          <w:szCs w:val="18"/>
        </w:rPr>
        <w:t xml:space="preserve"> of </w:t>
      </w:r>
      <w:r w:rsidR="0095266C" w:rsidRPr="51DBAD4D">
        <w:rPr>
          <w:i/>
          <w:iCs/>
          <w:color w:val="auto"/>
          <w:sz w:val="18"/>
          <w:szCs w:val="18"/>
        </w:rPr>
        <w:t xml:space="preserve">een kleine symbolische pelgrimsstaf (bijvoorbeeld een houten takje) als teken van hun tocht. </w:t>
      </w:r>
      <w:r w:rsidR="000A6F0E" w:rsidRPr="51DBAD4D">
        <w:rPr>
          <w:i/>
          <w:iCs/>
          <w:color w:val="auto"/>
          <w:sz w:val="18"/>
          <w:szCs w:val="18"/>
        </w:rPr>
        <w:t xml:space="preserve">Organiseer na afloop een klein feestje met vrolijke muziek </w:t>
      </w:r>
      <w:r w:rsidR="0095266C" w:rsidRPr="51DBAD4D">
        <w:rPr>
          <w:i/>
          <w:iCs/>
          <w:color w:val="auto"/>
          <w:sz w:val="18"/>
          <w:szCs w:val="18"/>
        </w:rPr>
        <w:t xml:space="preserve">(free-podium) </w:t>
      </w:r>
      <w:r w:rsidR="000A6F0E" w:rsidRPr="51DBAD4D">
        <w:rPr>
          <w:i/>
          <w:iCs/>
          <w:color w:val="auto"/>
          <w:sz w:val="18"/>
          <w:szCs w:val="18"/>
        </w:rPr>
        <w:t>en limonade, wafels</w:t>
      </w:r>
      <w:r w:rsidR="00062594" w:rsidRPr="51DBAD4D">
        <w:rPr>
          <w:i/>
          <w:iCs/>
          <w:color w:val="auto"/>
          <w:sz w:val="18"/>
          <w:szCs w:val="18"/>
        </w:rPr>
        <w:t>, popcorn</w:t>
      </w:r>
      <w:r w:rsidR="000A6F0E" w:rsidRPr="51DBAD4D">
        <w:rPr>
          <w:i/>
          <w:iCs/>
          <w:color w:val="auto"/>
          <w:sz w:val="18"/>
          <w:szCs w:val="18"/>
        </w:rPr>
        <w:t xml:space="preserve"> of een ijsje zodat het festivalgevoel blijft hangen.</w:t>
      </w:r>
    </w:p>
    <w:p w14:paraId="1839FECE" w14:textId="1A4F2F93" w:rsidR="6227CA91" w:rsidRDefault="6227CA91" w:rsidP="6227CA91">
      <w:pPr>
        <w:jc w:val="both"/>
        <w:rPr>
          <w:i/>
          <w:iCs/>
          <w:color w:val="auto"/>
          <w:sz w:val="18"/>
          <w:szCs w:val="18"/>
        </w:rPr>
      </w:pPr>
    </w:p>
    <w:p w14:paraId="4B465E07" w14:textId="1F5BAFEE" w:rsidR="6227CA91" w:rsidRDefault="6227CA91" w:rsidP="6227CA91">
      <w:pPr>
        <w:jc w:val="both"/>
        <w:rPr>
          <w:i/>
          <w:iCs/>
          <w:color w:val="auto"/>
          <w:sz w:val="18"/>
          <w:szCs w:val="18"/>
        </w:rPr>
      </w:pPr>
    </w:p>
    <w:p w14:paraId="78E75956" w14:textId="502D9DC4" w:rsidR="6227CA91" w:rsidRDefault="6227CA91" w:rsidP="6227CA91">
      <w:pPr>
        <w:jc w:val="both"/>
        <w:rPr>
          <w:i/>
          <w:iCs/>
          <w:color w:val="auto"/>
          <w:sz w:val="18"/>
          <w:szCs w:val="18"/>
        </w:rPr>
      </w:pPr>
    </w:p>
    <w:p w14:paraId="1859B86D" w14:textId="017BA899" w:rsidR="6227CA91" w:rsidRDefault="6227CA91" w:rsidP="6227CA91">
      <w:pPr>
        <w:jc w:val="both"/>
        <w:rPr>
          <w:i/>
          <w:iCs/>
          <w:color w:val="auto"/>
          <w:sz w:val="18"/>
          <w:szCs w:val="18"/>
        </w:rPr>
      </w:pPr>
    </w:p>
    <w:p w14:paraId="56963100" w14:textId="77777777" w:rsidR="004714B4" w:rsidRDefault="004714B4">
      <w:r>
        <w:rPr>
          <w:b/>
        </w:rPr>
        <w:br w:type="page"/>
      </w:r>
    </w:p>
    <w:tbl>
      <w:tblPr>
        <w:tblStyle w:val="Tabelraster"/>
        <w:tblW w:w="10065" w:type="dxa"/>
        <w:tblInd w:w="-572" w:type="dxa"/>
        <w:tblLook w:val="04A0" w:firstRow="1" w:lastRow="0" w:firstColumn="1" w:lastColumn="0" w:noHBand="0" w:noVBand="1"/>
      </w:tblPr>
      <w:tblGrid>
        <w:gridCol w:w="10065"/>
      </w:tblGrid>
      <w:tr w:rsidR="00565202" w:rsidRPr="00565202" w14:paraId="59EC2D6F" w14:textId="77777777" w:rsidTr="000121D6">
        <w:tc>
          <w:tcPr>
            <w:tcW w:w="10065" w:type="dxa"/>
            <w:shd w:val="clear" w:color="auto" w:fill="AE2081"/>
          </w:tcPr>
          <w:p w14:paraId="42553557" w14:textId="0141DBB4" w:rsidR="00565202" w:rsidRPr="00565202" w:rsidRDefault="00565202" w:rsidP="000121D6">
            <w:pPr>
              <w:pStyle w:val="Kop1"/>
              <w:spacing w:before="0" w:after="0"/>
              <w:rPr>
                <w:color w:val="AE2081" w:themeColor="accent1"/>
              </w:rPr>
            </w:pPr>
            <w:r w:rsidRPr="000121D6">
              <w:rPr>
                <w:color w:val="FFFFFF" w:themeColor="background1"/>
              </w:rPr>
              <w:lastRenderedPageBreak/>
              <w:t>Liedsuggesties</w:t>
            </w:r>
          </w:p>
        </w:tc>
      </w:tr>
    </w:tbl>
    <w:p w14:paraId="5641F22F" w14:textId="77777777" w:rsidR="00A77F64" w:rsidRPr="00A77F64" w:rsidRDefault="00A77F64" w:rsidP="00A77F64"/>
    <w:p w14:paraId="7987F059" w14:textId="77777777" w:rsidR="006E1F91" w:rsidRPr="006725C5" w:rsidRDefault="006E1F91" w:rsidP="006E1F91">
      <w:pPr>
        <w:rPr>
          <w:rFonts w:eastAsia="Calibri"/>
          <w:b/>
          <w:bCs/>
          <w:color w:val="BA5C10" w:themeColor="accent2" w:themeShade="BF"/>
          <w:sz w:val="22"/>
          <w:szCs w:val="22"/>
        </w:rPr>
      </w:pPr>
      <w:r w:rsidRPr="006725C5">
        <w:rPr>
          <w:rFonts w:eastAsia="Calibri"/>
          <w:b/>
          <w:bCs/>
          <w:color w:val="BA5C10" w:themeColor="accent2" w:themeShade="BF"/>
          <w:sz w:val="22"/>
          <w:szCs w:val="22"/>
        </w:rPr>
        <w:t>Lied: Wij zijn samen onderweg – aangepaste versie ‘Als pelgrims onderweg’</w:t>
      </w:r>
    </w:p>
    <w:p w14:paraId="5A44CC8D" w14:textId="23E8795A"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1. </w:t>
      </w:r>
      <w:r w:rsidR="006E1F91" w:rsidRPr="00AC7E4B">
        <w:rPr>
          <w:rFonts w:ascii="Trebuchet MS" w:hAnsi="Trebuchet MS"/>
          <w:sz w:val="20"/>
          <w:szCs w:val="20"/>
        </w:rPr>
        <w:t>Wij zijn samen onderweg, alleluja</w:t>
      </w:r>
      <w:r w:rsidR="00BF33AC" w:rsidRPr="00BF33AC">
        <w:rPr>
          <w:rFonts w:ascii="Trebuchet MS" w:hAnsi="Trebuchet MS"/>
          <w:sz w:val="20"/>
          <w:szCs w:val="20"/>
        </w:rPr>
        <w:t xml:space="preserve"> </w:t>
      </w:r>
      <w:r w:rsidR="00BF33AC">
        <w:rPr>
          <w:rFonts w:ascii="Trebuchet MS" w:hAnsi="Trebuchet MS"/>
          <w:sz w:val="20"/>
          <w:szCs w:val="20"/>
        </w:rPr>
        <w:tab/>
      </w:r>
      <w:r w:rsidR="00BF33AC">
        <w:rPr>
          <w:rFonts w:ascii="Trebuchet MS" w:hAnsi="Trebuchet MS"/>
          <w:sz w:val="20"/>
          <w:szCs w:val="20"/>
        </w:rPr>
        <w:tab/>
      </w:r>
      <w:r>
        <w:rPr>
          <w:rFonts w:ascii="Trebuchet MS" w:hAnsi="Trebuchet MS"/>
          <w:sz w:val="20"/>
          <w:szCs w:val="20"/>
        </w:rPr>
        <w:t xml:space="preserve">5. </w:t>
      </w:r>
      <w:r w:rsidR="00BF33AC" w:rsidRPr="00AC7E4B">
        <w:rPr>
          <w:rFonts w:ascii="Trebuchet MS" w:hAnsi="Trebuchet MS"/>
          <w:sz w:val="20"/>
          <w:szCs w:val="20"/>
        </w:rPr>
        <w:t>De weg die kent geen rang of stand, alleluja</w:t>
      </w:r>
    </w:p>
    <w:p w14:paraId="2FE95022" w14:textId="2C880E50"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    </w:t>
      </w:r>
      <w:r w:rsidR="006E1F91" w:rsidRPr="00AC7E4B">
        <w:rPr>
          <w:rFonts w:ascii="Trebuchet MS" w:hAnsi="Trebuchet MS"/>
          <w:sz w:val="20"/>
          <w:szCs w:val="20"/>
        </w:rPr>
        <w:t>Wij zijn samen onderweg, alleluja</w:t>
      </w:r>
      <w:r w:rsidR="00BF33AC" w:rsidRPr="00BF33AC">
        <w:rPr>
          <w:rFonts w:ascii="Trebuchet MS" w:hAnsi="Trebuchet MS"/>
          <w:sz w:val="20"/>
          <w:szCs w:val="20"/>
        </w:rPr>
        <w:t xml:space="preserve"> </w:t>
      </w:r>
      <w:r w:rsidR="00BF33AC">
        <w:rPr>
          <w:rFonts w:ascii="Trebuchet MS" w:hAnsi="Trebuchet MS"/>
          <w:sz w:val="20"/>
          <w:szCs w:val="20"/>
        </w:rPr>
        <w:tab/>
      </w:r>
      <w:r w:rsidR="00BF33AC">
        <w:rPr>
          <w:rFonts w:ascii="Trebuchet MS" w:hAnsi="Trebuchet MS"/>
          <w:sz w:val="20"/>
          <w:szCs w:val="20"/>
        </w:rPr>
        <w:tab/>
      </w:r>
      <w:r>
        <w:rPr>
          <w:rFonts w:ascii="Trebuchet MS" w:hAnsi="Trebuchet MS"/>
          <w:sz w:val="20"/>
          <w:szCs w:val="20"/>
        </w:rPr>
        <w:t xml:space="preserve">    </w:t>
      </w:r>
      <w:r w:rsidR="00BF33AC" w:rsidRPr="00AC7E4B">
        <w:rPr>
          <w:rFonts w:ascii="Trebuchet MS" w:hAnsi="Trebuchet MS"/>
          <w:sz w:val="20"/>
          <w:szCs w:val="20"/>
        </w:rPr>
        <w:t>Bij ons geen vreemde langs de kant, alleluja</w:t>
      </w:r>
    </w:p>
    <w:p w14:paraId="1E2CBA63" w14:textId="77777777" w:rsidR="006E1F91" w:rsidRPr="00AC7E4B" w:rsidRDefault="006E1F91" w:rsidP="006E1F91">
      <w:pPr>
        <w:pStyle w:val="Geenafstand"/>
        <w:rPr>
          <w:rFonts w:ascii="Trebuchet MS" w:hAnsi="Trebuchet MS"/>
          <w:sz w:val="20"/>
          <w:szCs w:val="20"/>
        </w:rPr>
      </w:pPr>
    </w:p>
    <w:p w14:paraId="45A27260" w14:textId="00C8E513"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2. </w:t>
      </w:r>
      <w:r w:rsidR="006E1F91" w:rsidRPr="00AC7E4B">
        <w:rPr>
          <w:rFonts w:ascii="Trebuchet MS" w:hAnsi="Trebuchet MS"/>
          <w:sz w:val="20"/>
          <w:szCs w:val="20"/>
        </w:rPr>
        <w:t>Met een rugzak, schelp en staf, alleluja</w:t>
      </w:r>
      <w:r w:rsidR="00BF33AC" w:rsidRPr="00BF33AC">
        <w:rPr>
          <w:rFonts w:ascii="Trebuchet MS" w:hAnsi="Trebuchet MS"/>
          <w:sz w:val="20"/>
          <w:szCs w:val="20"/>
        </w:rPr>
        <w:t xml:space="preserve"> </w:t>
      </w:r>
      <w:r w:rsidR="00BF33AC">
        <w:rPr>
          <w:rFonts w:ascii="Trebuchet MS" w:hAnsi="Trebuchet MS"/>
          <w:sz w:val="20"/>
          <w:szCs w:val="20"/>
        </w:rPr>
        <w:tab/>
      </w:r>
      <w:r>
        <w:rPr>
          <w:rFonts w:ascii="Trebuchet MS" w:hAnsi="Trebuchet MS"/>
          <w:sz w:val="20"/>
          <w:szCs w:val="20"/>
        </w:rPr>
        <w:t xml:space="preserve">6. </w:t>
      </w:r>
      <w:r w:rsidR="00BF33AC" w:rsidRPr="00AC7E4B">
        <w:rPr>
          <w:rFonts w:ascii="Trebuchet MS" w:hAnsi="Trebuchet MS"/>
          <w:sz w:val="20"/>
          <w:szCs w:val="20"/>
        </w:rPr>
        <w:t>Met de zon, de maan, de zee, alleluja</w:t>
      </w:r>
    </w:p>
    <w:p w14:paraId="10B39EF3" w14:textId="271D4850"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    </w:t>
      </w:r>
      <w:r w:rsidR="006E1F91" w:rsidRPr="00AC7E4B">
        <w:rPr>
          <w:rFonts w:ascii="Trebuchet MS" w:hAnsi="Trebuchet MS"/>
          <w:sz w:val="20"/>
          <w:szCs w:val="20"/>
        </w:rPr>
        <w:t>Stappen we bergop, bergaf, alleluja</w:t>
      </w:r>
      <w:r w:rsidR="00BF33AC" w:rsidRPr="00BF33AC">
        <w:rPr>
          <w:rFonts w:ascii="Trebuchet MS" w:hAnsi="Trebuchet MS"/>
          <w:sz w:val="20"/>
          <w:szCs w:val="20"/>
        </w:rPr>
        <w:t xml:space="preserve"> </w:t>
      </w:r>
      <w:r w:rsidR="00BF33AC">
        <w:rPr>
          <w:rFonts w:ascii="Trebuchet MS" w:hAnsi="Trebuchet MS"/>
          <w:sz w:val="20"/>
          <w:szCs w:val="20"/>
        </w:rPr>
        <w:tab/>
      </w:r>
      <w:r w:rsidR="00BF33AC">
        <w:rPr>
          <w:rFonts w:ascii="Trebuchet MS" w:hAnsi="Trebuchet MS"/>
          <w:sz w:val="20"/>
          <w:szCs w:val="20"/>
        </w:rPr>
        <w:tab/>
      </w:r>
      <w:r>
        <w:rPr>
          <w:rFonts w:ascii="Trebuchet MS" w:hAnsi="Trebuchet MS"/>
          <w:sz w:val="20"/>
          <w:szCs w:val="20"/>
        </w:rPr>
        <w:t xml:space="preserve">    </w:t>
      </w:r>
      <w:r w:rsidR="00BF33AC" w:rsidRPr="00AC7E4B">
        <w:rPr>
          <w:rFonts w:ascii="Trebuchet MS" w:hAnsi="Trebuchet MS"/>
          <w:sz w:val="20"/>
          <w:szCs w:val="20"/>
        </w:rPr>
        <w:t>Heel de schepping wandelt mee, alleluja</w:t>
      </w:r>
    </w:p>
    <w:p w14:paraId="580B8B65" w14:textId="6376E553" w:rsidR="006E1F91" w:rsidRPr="00AC7E4B" w:rsidRDefault="006E1F91" w:rsidP="006E1F91">
      <w:pPr>
        <w:pStyle w:val="Geenafstand"/>
        <w:rPr>
          <w:rFonts w:ascii="Trebuchet MS" w:hAnsi="Trebuchet MS"/>
          <w:sz w:val="20"/>
          <w:szCs w:val="20"/>
        </w:rPr>
      </w:pPr>
    </w:p>
    <w:p w14:paraId="0076522B" w14:textId="05F1084A"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3. </w:t>
      </w:r>
      <w:r w:rsidR="006E1F91" w:rsidRPr="00AC7E4B">
        <w:rPr>
          <w:rFonts w:ascii="Trebuchet MS" w:hAnsi="Trebuchet MS"/>
          <w:sz w:val="20"/>
          <w:szCs w:val="20"/>
        </w:rPr>
        <w:t>Met een traan en met een lach, alleluja</w:t>
      </w:r>
      <w:r w:rsidR="00BF33AC" w:rsidRPr="00BF33AC">
        <w:rPr>
          <w:rFonts w:ascii="Trebuchet MS" w:hAnsi="Trebuchet MS"/>
          <w:sz w:val="20"/>
          <w:szCs w:val="20"/>
        </w:rPr>
        <w:t xml:space="preserve"> </w:t>
      </w:r>
      <w:r w:rsidR="00BF33AC">
        <w:rPr>
          <w:rFonts w:ascii="Trebuchet MS" w:hAnsi="Trebuchet MS"/>
          <w:sz w:val="20"/>
          <w:szCs w:val="20"/>
        </w:rPr>
        <w:tab/>
      </w:r>
      <w:r>
        <w:rPr>
          <w:rFonts w:ascii="Trebuchet MS" w:hAnsi="Trebuchet MS"/>
          <w:sz w:val="20"/>
          <w:szCs w:val="20"/>
        </w:rPr>
        <w:t xml:space="preserve">7. </w:t>
      </w:r>
      <w:r w:rsidR="00BF33AC" w:rsidRPr="00AC7E4B">
        <w:rPr>
          <w:rFonts w:ascii="Trebuchet MS" w:hAnsi="Trebuchet MS"/>
          <w:sz w:val="20"/>
          <w:szCs w:val="20"/>
        </w:rPr>
        <w:t>Zo gaan pelgrims hand in hand, alleluja</w:t>
      </w:r>
    </w:p>
    <w:p w14:paraId="60F37F3F" w14:textId="657C1F81"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    </w:t>
      </w:r>
      <w:r w:rsidR="006E1F91" w:rsidRPr="00AC7E4B">
        <w:rPr>
          <w:rFonts w:ascii="Trebuchet MS" w:hAnsi="Trebuchet MS"/>
          <w:sz w:val="20"/>
          <w:szCs w:val="20"/>
        </w:rPr>
        <w:t>De weg die roept ons dag na dag, alleluja</w:t>
      </w:r>
      <w:r w:rsidR="00BF33AC" w:rsidRPr="00BF33AC">
        <w:rPr>
          <w:rFonts w:ascii="Trebuchet MS" w:hAnsi="Trebuchet MS"/>
          <w:sz w:val="20"/>
          <w:szCs w:val="20"/>
        </w:rPr>
        <w:t xml:space="preserve"> </w:t>
      </w:r>
      <w:r w:rsidR="00BF33AC">
        <w:rPr>
          <w:rFonts w:ascii="Trebuchet MS" w:hAnsi="Trebuchet MS"/>
          <w:sz w:val="20"/>
          <w:szCs w:val="20"/>
        </w:rPr>
        <w:tab/>
      </w:r>
      <w:r>
        <w:rPr>
          <w:rFonts w:ascii="Trebuchet MS" w:hAnsi="Trebuchet MS"/>
          <w:sz w:val="20"/>
          <w:szCs w:val="20"/>
        </w:rPr>
        <w:t xml:space="preserve">    </w:t>
      </w:r>
      <w:r w:rsidR="00BF33AC" w:rsidRPr="00AC7E4B">
        <w:rPr>
          <w:rFonts w:ascii="Trebuchet MS" w:hAnsi="Trebuchet MS"/>
          <w:sz w:val="20"/>
          <w:szCs w:val="20"/>
        </w:rPr>
        <w:t>Samen naar ’t beloofde land, alleluja</w:t>
      </w:r>
    </w:p>
    <w:p w14:paraId="6C0AF299" w14:textId="5F8D5DFF" w:rsidR="006E1F91" w:rsidRPr="00AC7E4B" w:rsidRDefault="006E1F91" w:rsidP="006E1F91">
      <w:pPr>
        <w:pStyle w:val="Geenafstand"/>
        <w:rPr>
          <w:rFonts w:ascii="Trebuchet MS" w:hAnsi="Trebuchet MS"/>
          <w:sz w:val="20"/>
          <w:szCs w:val="20"/>
        </w:rPr>
      </w:pPr>
    </w:p>
    <w:p w14:paraId="6E48B51E" w14:textId="30D83969" w:rsidR="00BF33AC" w:rsidRPr="00AC7E4B" w:rsidRDefault="000A3EB9" w:rsidP="00BF33AC">
      <w:pPr>
        <w:pStyle w:val="Geenafstand"/>
        <w:rPr>
          <w:rFonts w:ascii="Trebuchet MS" w:hAnsi="Trebuchet MS"/>
          <w:sz w:val="20"/>
          <w:szCs w:val="20"/>
        </w:rPr>
      </w:pPr>
      <w:r>
        <w:rPr>
          <w:rFonts w:ascii="Trebuchet MS" w:hAnsi="Trebuchet MS"/>
          <w:sz w:val="20"/>
          <w:szCs w:val="20"/>
        </w:rPr>
        <w:t xml:space="preserve">4. </w:t>
      </w:r>
      <w:r w:rsidR="006E1F91" w:rsidRPr="00AC7E4B">
        <w:rPr>
          <w:rFonts w:ascii="Trebuchet MS" w:hAnsi="Trebuchet MS"/>
          <w:sz w:val="20"/>
          <w:szCs w:val="20"/>
        </w:rPr>
        <w:t>Pelgrims voor en met elkaar, alleluja</w:t>
      </w:r>
      <w:r w:rsidR="00BF33AC" w:rsidRPr="00BF33AC">
        <w:rPr>
          <w:rFonts w:ascii="Trebuchet MS" w:hAnsi="Trebuchet MS"/>
          <w:sz w:val="20"/>
          <w:szCs w:val="20"/>
        </w:rPr>
        <w:t xml:space="preserve"> </w:t>
      </w:r>
      <w:r w:rsidR="00BF33AC">
        <w:rPr>
          <w:rFonts w:ascii="Trebuchet MS" w:hAnsi="Trebuchet MS"/>
          <w:sz w:val="20"/>
          <w:szCs w:val="20"/>
        </w:rPr>
        <w:tab/>
      </w:r>
      <w:r>
        <w:rPr>
          <w:rFonts w:ascii="Trebuchet MS" w:hAnsi="Trebuchet MS"/>
          <w:sz w:val="20"/>
          <w:szCs w:val="20"/>
        </w:rPr>
        <w:t xml:space="preserve">8. </w:t>
      </w:r>
      <w:r w:rsidR="00BF33AC" w:rsidRPr="00AC7E4B">
        <w:rPr>
          <w:rFonts w:ascii="Trebuchet MS" w:hAnsi="Trebuchet MS"/>
          <w:sz w:val="20"/>
          <w:szCs w:val="20"/>
        </w:rPr>
        <w:t>Wij zijn samen onderweg, alleluja</w:t>
      </w:r>
    </w:p>
    <w:p w14:paraId="28CDD6FB" w14:textId="58118EB0" w:rsidR="00BF33AC" w:rsidRDefault="000A3EB9" w:rsidP="00BF33AC">
      <w:pPr>
        <w:pStyle w:val="Geenafstand"/>
        <w:rPr>
          <w:rFonts w:ascii="Trebuchet MS" w:hAnsi="Trebuchet MS"/>
          <w:sz w:val="20"/>
          <w:szCs w:val="20"/>
        </w:rPr>
      </w:pPr>
      <w:r>
        <w:rPr>
          <w:rFonts w:ascii="Trebuchet MS" w:hAnsi="Trebuchet MS"/>
          <w:sz w:val="20"/>
          <w:szCs w:val="20"/>
        </w:rPr>
        <w:t xml:space="preserve">    </w:t>
      </w:r>
      <w:r w:rsidR="006E1F91" w:rsidRPr="00AC7E4B">
        <w:rPr>
          <w:rFonts w:ascii="Trebuchet MS" w:hAnsi="Trebuchet MS"/>
          <w:sz w:val="20"/>
          <w:szCs w:val="20"/>
        </w:rPr>
        <w:t>Samen door het heilig jaar, alleluja</w:t>
      </w:r>
      <w:r w:rsidR="00BF33AC" w:rsidRPr="00BF33AC">
        <w:rPr>
          <w:rFonts w:ascii="Trebuchet MS" w:hAnsi="Trebuchet MS"/>
          <w:sz w:val="20"/>
          <w:szCs w:val="20"/>
        </w:rPr>
        <w:t xml:space="preserve"> </w:t>
      </w:r>
      <w:r w:rsidR="00BF33AC">
        <w:rPr>
          <w:rFonts w:ascii="Trebuchet MS" w:hAnsi="Trebuchet MS"/>
          <w:sz w:val="20"/>
          <w:szCs w:val="20"/>
        </w:rPr>
        <w:tab/>
      </w:r>
      <w:r w:rsidR="00BF33AC">
        <w:rPr>
          <w:rFonts w:ascii="Trebuchet MS" w:hAnsi="Trebuchet MS"/>
          <w:sz w:val="20"/>
          <w:szCs w:val="20"/>
        </w:rPr>
        <w:tab/>
      </w:r>
      <w:r>
        <w:rPr>
          <w:rFonts w:ascii="Trebuchet MS" w:hAnsi="Trebuchet MS"/>
          <w:sz w:val="20"/>
          <w:szCs w:val="20"/>
        </w:rPr>
        <w:t xml:space="preserve">    </w:t>
      </w:r>
      <w:r w:rsidR="00BF33AC" w:rsidRPr="00AC7E4B">
        <w:rPr>
          <w:rFonts w:ascii="Trebuchet MS" w:hAnsi="Trebuchet MS"/>
          <w:sz w:val="20"/>
          <w:szCs w:val="20"/>
        </w:rPr>
        <w:t>Wij zijn samen onderweg, alleluja</w:t>
      </w:r>
    </w:p>
    <w:p w14:paraId="34C7D9B5" w14:textId="77777777" w:rsidR="005C3858" w:rsidRDefault="005C3858" w:rsidP="005C3858">
      <w:pPr>
        <w:spacing w:line="300" w:lineRule="atLeast"/>
        <w:rPr>
          <w:rStyle w:val="Zwaar"/>
          <w:rFonts w:cs="Tahoma"/>
          <w:color w:val="BA5C10" w:themeColor="accent2" w:themeShade="BF"/>
          <w:spacing w:val="8"/>
        </w:rPr>
      </w:pPr>
    </w:p>
    <w:p w14:paraId="07CA6063" w14:textId="204C939E" w:rsidR="005C3858" w:rsidRPr="006725C5" w:rsidRDefault="005C3858" w:rsidP="005C3858">
      <w:pPr>
        <w:spacing w:line="300" w:lineRule="atLeast"/>
        <w:rPr>
          <w:rFonts w:cs="Arial"/>
          <w:color w:val="BA5C10" w:themeColor="accent2" w:themeShade="BF"/>
          <w:sz w:val="22"/>
          <w:szCs w:val="22"/>
        </w:rPr>
      </w:pPr>
      <w:r w:rsidRPr="006725C5">
        <w:rPr>
          <w:rStyle w:val="Zwaar"/>
          <w:rFonts w:cs="Tahoma"/>
          <w:color w:val="BA5C10" w:themeColor="accent2" w:themeShade="BF"/>
          <w:spacing w:val="8"/>
          <w:sz w:val="22"/>
          <w:szCs w:val="22"/>
        </w:rPr>
        <w:t>Lied: Wij zijn samen onderweg</w:t>
      </w:r>
    </w:p>
    <w:p w14:paraId="32CC539E" w14:textId="47F6FF72" w:rsidR="005C3858" w:rsidRPr="003F48B3" w:rsidRDefault="00113DEC" w:rsidP="005C3858">
      <w:pPr>
        <w:rPr>
          <w:color w:val="auto"/>
        </w:rPr>
      </w:pPr>
      <w:r>
        <w:rPr>
          <w:color w:val="auto"/>
        </w:rPr>
        <w:t xml:space="preserve">1. </w:t>
      </w:r>
      <w:r w:rsidR="005C3858" w:rsidRPr="003F48B3">
        <w:rPr>
          <w:color w:val="auto"/>
        </w:rPr>
        <w:t>Wij zijn samen onderweg, alleluja</w:t>
      </w:r>
      <w:r w:rsidR="002847B7">
        <w:rPr>
          <w:color w:val="auto"/>
        </w:rPr>
        <w:t xml:space="preserve"> </w:t>
      </w:r>
      <w:r w:rsidR="00B0345F">
        <w:rPr>
          <w:color w:val="auto"/>
        </w:rPr>
        <w:t>(2x)</w:t>
      </w:r>
    </w:p>
    <w:p w14:paraId="0BD42EF0" w14:textId="497AA09F" w:rsidR="005C3858" w:rsidRPr="003F48B3" w:rsidRDefault="00113DEC" w:rsidP="005C3858">
      <w:pPr>
        <w:rPr>
          <w:color w:val="auto"/>
        </w:rPr>
      </w:pPr>
      <w:r>
        <w:rPr>
          <w:color w:val="auto"/>
        </w:rPr>
        <w:t>2</w:t>
      </w:r>
      <w:r w:rsidR="00CE5A9F">
        <w:rPr>
          <w:color w:val="auto"/>
        </w:rPr>
        <w:t xml:space="preserve">. </w:t>
      </w:r>
      <w:r w:rsidR="005C3858" w:rsidRPr="003F48B3">
        <w:rPr>
          <w:color w:val="auto"/>
        </w:rPr>
        <w:t>Met de sterren in de lucht, alleluja</w:t>
      </w:r>
      <w:r w:rsidR="00B0345F" w:rsidRPr="00B0345F">
        <w:rPr>
          <w:color w:val="auto"/>
        </w:rPr>
        <w:t xml:space="preserve"> </w:t>
      </w:r>
      <w:r w:rsidR="00B0345F">
        <w:rPr>
          <w:color w:val="auto"/>
        </w:rPr>
        <w:tab/>
      </w:r>
      <w:r w:rsidR="00B0345F">
        <w:rPr>
          <w:color w:val="auto"/>
        </w:rPr>
        <w:tab/>
      </w:r>
      <w:r w:rsidR="00B0345F">
        <w:rPr>
          <w:color w:val="auto"/>
        </w:rPr>
        <w:tab/>
        <w:t xml:space="preserve">5. </w:t>
      </w:r>
      <w:r w:rsidR="00B0345F" w:rsidRPr="003F48B3">
        <w:rPr>
          <w:color w:val="auto"/>
        </w:rPr>
        <w:t>Blank en bruin en arm en rijk, alleluja.</w:t>
      </w:r>
      <w:r w:rsidR="005C3858" w:rsidRPr="003F48B3">
        <w:rPr>
          <w:color w:val="auto"/>
        </w:rPr>
        <w:br/>
      </w:r>
      <w:r w:rsidR="00CE5A9F">
        <w:rPr>
          <w:color w:val="auto"/>
        </w:rPr>
        <w:t xml:space="preserve">    </w:t>
      </w:r>
      <w:r w:rsidR="005C3858" w:rsidRPr="003F48B3">
        <w:rPr>
          <w:color w:val="auto"/>
        </w:rPr>
        <w:t>Met de vogels op hun vlucht, alleluja.</w:t>
      </w:r>
      <w:r w:rsidR="00B0345F" w:rsidRPr="00B0345F">
        <w:rPr>
          <w:color w:val="auto"/>
        </w:rPr>
        <w:t xml:space="preserve"> </w:t>
      </w:r>
      <w:r w:rsidR="00B0345F">
        <w:rPr>
          <w:color w:val="auto"/>
        </w:rPr>
        <w:tab/>
      </w:r>
      <w:r w:rsidR="00B0345F">
        <w:rPr>
          <w:color w:val="auto"/>
        </w:rPr>
        <w:tab/>
        <w:t xml:space="preserve">    </w:t>
      </w:r>
      <w:r w:rsidR="00B0345F" w:rsidRPr="003F48B3">
        <w:rPr>
          <w:color w:val="auto"/>
        </w:rPr>
        <w:t>Iedereen die hoort erbij, alleluja.</w:t>
      </w:r>
      <w:r w:rsidR="00B0345F">
        <w:rPr>
          <w:color w:val="auto"/>
        </w:rPr>
        <w:br/>
        <w:t xml:space="preserve">    </w:t>
      </w:r>
      <w:r w:rsidR="005C3858" w:rsidRPr="003F48B3">
        <w:rPr>
          <w:color w:val="auto"/>
        </w:rPr>
        <w:t>Wij zijn samen onderweg, alleluja</w:t>
      </w:r>
      <w:r w:rsidR="00B0345F">
        <w:rPr>
          <w:color w:val="auto"/>
        </w:rPr>
        <w:t xml:space="preserve"> (2x)</w:t>
      </w:r>
      <w:r w:rsidR="00B0345F" w:rsidRPr="00B0345F">
        <w:rPr>
          <w:color w:val="auto"/>
        </w:rPr>
        <w:t xml:space="preserve"> </w:t>
      </w:r>
      <w:r w:rsidR="00B0345F">
        <w:rPr>
          <w:color w:val="auto"/>
        </w:rPr>
        <w:tab/>
      </w:r>
      <w:r w:rsidR="00B0345F">
        <w:rPr>
          <w:color w:val="auto"/>
        </w:rPr>
        <w:tab/>
        <w:t xml:space="preserve">    </w:t>
      </w:r>
      <w:r w:rsidR="00B0345F" w:rsidRPr="003F48B3">
        <w:rPr>
          <w:color w:val="auto"/>
        </w:rPr>
        <w:t>Wij zijn samen onderweg, alleluja</w:t>
      </w:r>
      <w:r w:rsidR="00B0345F">
        <w:rPr>
          <w:color w:val="auto"/>
        </w:rPr>
        <w:t xml:space="preserve"> (2x)</w:t>
      </w:r>
    </w:p>
    <w:p w14:paraId="0D7EECDE" w14:textId="6E7E6116" w:rsidR="00B0345F" w:rsidRDefault="00B0345F" w:rsidP="005C3858">
      <w:pPr>
        <w:rPr>
          <w:color w:val="auto"/>
        </w:rPr>
      </w:pPr>
      <w:r>
        <w:rPr>
          <w:color w:val="auto"/>
        </w:rPr>
        <w:t>3</w:t>
      </w:r>
      <w:r w:rsidR="00CE5A9F">
        <w:rPr>
          <w:color w:val="auto"/>
        </w:rPr>
        <w:t xml:space="preserve">. </w:t>
      </w:r>
      <w:r w:rsidR="005C3858" w:rsidRPr="003F48B3">
        <w:rPr>
          <w:color w:val="auto"/>
        </w:rPr>
        <w:t>Met de zon, de maan, de zee, alleluja.</w:t>
      </w:r>
      <w:r w:rsidRPr="00B0345F">
        <w:rPr>
          <w:color w:val="auto"/>
        </w:rPr>
        <w:t xml:space="preserve"> </w:t>
      </w:r>
      <w:r>
        <w:rPr>
          <w:color w:val="auto"/>
        </w:rPr>
        <w:tab/>
      </w:r>
      <w:r>
        <w:rPr>
          <w:color w:val="auto"/>
        </w:rPr>
        <w:tab/>
        <w:t xml:space="preserve">6. </w:t>
      </w:r>
      <w:r w:rsidRPr="003F48B3">
        <w:rPr>
          <w:color w:val="auto"/>
        </w:rPr>
        <w:t>Zo gaan mensen hand in hand, alleluja.</w:t>
      </w:r>
      <w:r w:rsidR="005C3858" w:rsidRPr="003F48B3">
        <w:rPr>
          <w:color w:val="auto"/>
        </w:rPr>
        <w:br/>
      </w:r>
      <w:r w:rsidR="00CE5A9F">
        <w:rPr>
          <w:color w:val="auto"/>
        </w:rPr>
        <w:t xml:space="preserve">    </w:t>
      </w:r>
      <w:r w:rsidR="005C3858" w:rsidRPr="003F48B3">
        <w:rPr>
          <w:color w:val="auto"/>
        </w:rPr>
        <w:t>Heel de schepping wandelt mee, alleluja</w:t>
      </w:r>
      <w:r>
        <w:rPr>
          <w:color w:val="auto"/>
        </w:rPr>
        <w:t>.</w:t>
      </w:r>
      <w:r w:rsidRPr="00B0345F">
        <w:rPr>
          <w:color w:val="auto"/>
        </w:rPr>
        <w:t xml:space="preserve"> </w:t>
      </w:r>
      <w:r>
        <w:rPr>
          <w:color w:val="auto"/>
        </w:rPr>
        <w:tab/>
      </w:r>
      <w:r>
        <w:rPr>
          <w:color w:val="auto"/>
        </w:rPr>
        <w:tab/>
        <w:t xml:space="preserve">    </w:t>
      </w:r>
      <w:r w:rsidRPr="003F48B3">
        <w:rPr>
          <w:color w:val="auto"/>
        </w:rPr>
        <w:t>Samen naar ‘t beloofde land, alleluja.</w:t>
      </w:r>
      <w:r>
        <w:rPr>
          <w:color w:val="auto"/>
        </w:rPr>
        <w:br/>
        <w:t xml:space="preserve">    </w:t>
      </w:r>
      <w:r w:rsidR="005C3858" w:rsidRPr="003F48B3">
        <w:rPr>
          <w:color w:val="auto"/>
        </w:rPr>
        <w:t>Wij zijn samen onderweg, alleluja</w:t>
      </w:r>
      <w:r>
        <w:rPr>
          <w:color w:val="auto"/>
        </w:rPr>
        <w:t xml:space="preserve"> (2x)</w:t>
      </w:r>
      <w:r w:rsidRPr="00B0345F">
        <w:rPr>
          <w:color w:val="auto"/>
        </w:rPr>
        <w:t xml:space="preserve"> </w:t>
      </w:r>
      <w:r>
        <w:rPr>
          <w:color w:val="auto"/>
        </w:rPr>
        <w:tab/>
      </w:r>
      <w:r>
        <w:rPr>
          <w:color w:val="auto"/>
        </w:rPr>
        <w:tab/>
        <w:t xml:space="preserve">   </w:t>
      </w:r>
      <w:r w:rsidRPr="003F48B3">
        <w:rPr>
          <w:color w:val="auto"/>
        </w:rPr>
        <w:t>Wij zijn samen onderweg, alleluja</w:t>
      </w:r>
      <w:r>
        <w:rPr>
          <w:color w:val="auto"/>
        </w:rPr>
        <w:t xml:space="preserve"> (2x)</w:t>
      </w:r>
    </w:p>
    <w:p w14:paraId="1D033372" w14:textId="1370E53C" w:rsidR="00E942E5" w:rsidRPr="00B0345F" w:rsidRDefault="00B0345F" w:rsidP="6227CA91">
      <w:pPr>
        <w:rPr>
          <w:color w:val="auto"/>
        </w:rPr>
      </w:pPr>
      <w:r w:rsidRPr="6227CA91">
        <w:rPr>
          <w:color w:val="auto"/>
        </w:rPr>
        <w:t xml:space="preserve">4. </w:t>
      </w:r>
      <w:r w:rsidR="005C3858" w:rsidRPr="6227CA91">
        <w:rPr>
          <w:color w:val="auto"/>
        </w:rPr>
        <w:t>Opa, oma, zus en broer, alleluja.</w:t>
      </w:r>
      <w:r>
        <w:br/>
      </w:r>
      <w:r w:rsidRPr="6227CA91">
        <w:rPr>
          <w:color w:val="auto"/>
        </w:rPr>
        <w:t xml:space="preserve">    </w:t>
      </w:r>
      <w:r w:rsidR="005C3858" w:rsidRPr="6227CA91">
        <w:rPr>
          <w:color w:val="auto"/>
        </w:rPr>
        <w:t>Vader, moeder aan het roer, alleluja.</w:t>
      </w:r>
      <w:r>
        <w:br/>
      </w:r>
      <w:r w:rsidRPr="6227CA91">
        <w:rPr>
          <w:color w:val="auto"/>
        </w:rPr>
        <w:t xml:space="preserve">    </w:t>
      </w:r>
      <w:r w:rsidR="005C3858" w:rsidRPr="6227CA91">
        <w:rPr>
          <w:color w:val="auto"/>
        </w:rPr>
        <w:t>Wij zijn samen onderweg, alleluja</w:t>
      </w:r>
      <w:r w:rsidR="7BD4A695" w:rsidRPr="6227CA91">
        <w:rPr>
          <w:color w:val="auto"/>
        </w:rPr>
        <w:t>.</w:t>
      </w:r>
    </w:p>
    <w:p w14:paraId="2AFD11E5" w14:textId="13DCD885" w:rsidR="00E942E5" w:rsidRPr="00B0345F" w:rsidRDefault="00B0345F" w:rsidP="00FC48C4">
      <w:pPr>
        <w:rPr>
          <w:color w:val="auto"/>
        </w:rPr>
      </w:pPr>
      <w:r>
        <w:br/>
      </w:r>
      <w:r w:rsidR="00FC48C4" w:rsidRPr="6227CA91">
        <w:rPr>
          <w:rFonts w:eastAsia="Calibri"/>
          <w:b/>
          <w:bCs/>
          <w:color w:val="BA5C10" w:themeColor="accent2" w:themeShade="BF"/>
          <w:sz w:val="22"/>
          <w:szCs w:val="22"/>
        </w:rPr>
        <w:t>Lied: Vredeslied – aangepaste versie voor het thema ‘Als pelgrims onderweg’.</w:t>
      </w:r>
      <w:r>
        <w:br/>
      </w:r>
      <w:r w:rsidR="00FC48C4" w:rsidRPr="6227CA91">
        <w:rPr>
          <w:i/>
          <w:iCs/>
          <w:color w:val="auto"/>
          <w:sz w:val="18"/>
          <w:szCs w:val="18"/>
        </w:rPr>
        <w:t xml:space="preserve">Op de melodie van ‘Ode </w:t>
      </w:r>
      <w:proofErr w:type="spellStart"/>
      <w:r w:rsidR="00FC48C4" w:rsidRPr="6227CA91">
        <w:rPr>
          <w:i/>
          <w:iCs/>
          <w:color w:val="auto"/>
          <w:sz w:val="18"/>
          <w:szCs w:val="18"/>
        </w:rPr>
        <w:t>an</w:t>
      </w:r>
      <w:proofErr w:type="spellEnd"/>
      <w:r w:rsidR="00FC48C4" w:rsidRPr="6227CA91">
        <w:rPr>
          <w:i/>
          <w:iCs/>
          <w:color w:val="auto"/>
          <w:sz w:val="18"/>
          <w:szCs w:val="18"/>
        </w:rPr>
        <w:t xml:space="preserve"> die </w:t>
      </w:r>
      <w:proofErr w:type="spellStart"/>
      <w:r w:rsidR="00FC48C4" w:rsidRPr="6227CA91">
        <w:rPr>
          <w:i/>
          <w:iCs/>
          <w:color w:val="auto"/>
          <w:sz w:val="18"/>
          <w:szCs w:val="18"/>
        </w:rPr>
        <w:t>Freude</w:t>
      </w:r>
      <w:proofErr w:type="spellEnd"/>
      <w:r w:rsidR="00FC48C4" w:rsidRPr="6227CA91">
        <w:rPr>
          <w:i/>
          <w:iCs/>
          <w:color w:val="auto"/>
          <w:sz w:val="18"/>
          <w:szCs w:val="18"/>
        </w:rPr>
        <w:t>’</w:t>
      </w:r>
    </w:p>
    <w:p w14:paraId="1332627E" w14:textId="46568A89" w:rsidR="00FC48C4" w:rsidRDefault="00B0345F" w:rsidP="00FC48C4">
      <w:pPr>
        <w:suppressAutoHyphens w:val="0"/>
        <w:spacing w:after="160" w:line="278" w:lineRule="auto"/>
        <w:rPr>
          <w:color w:val="auto"/>
          <w:kern w:val="2"/>
          <w14:ligatures w14:val="standardContextual"/>
        </w:rPr>
      </w:pPr>
      <w:r>
        <w:rPr>
          <w:color w:val="auto"/>
          <w:kern w:val="2"/>
          <w14:ligatures w14:val="standardContextual"/>
        </w:rPr>
        <w:t xml:space="preserve">1. </w:t>
      </w:r>
      <w:r w:rsidR="00FC48C4" w:rsidRPr="00C50FE8">
        <w:rPr>
          <w:color w:val="auto"/>
          <w:kern w:val="2"/>
          <w14:ligatures w14:val="standardContextual"/>
        </w:rPr>
        <w:t>Met ons hart vol moed en dromen</w:t>
      </w:r>
      <w:r>
        <w:rPr>
          <w:color w:val="auto"/>
          <w:kern w:val="2"/>
          <w14:ligatures w14:val="standardContextual"/>
        </w:rPr>
        <w:tab/>
      </w:r>
      <w:r>
        <w:rPr>
          <w:color w:val="auto"/>
          <w:kern w:val="2"/>
          <w14:ligatures w14:val="standardContextual"/>
        </w:rPr>
        <w:tab/>
      </w:r>
      <w:r>
        <w:rPr>
          <w:color w:val="auto"/>
          <w:kern w:val="2"/>
          <w14:ligatures w14:val="standardContextual"/>
        </w:rPr>
        <w:tab/>
        <w:t xml:space="preserve">4. </w:t>
      </w:r>
      <w:r w:rsidRPr="00FF352F">
        <w:rPr>
          <w:color w:val="auto"/>
          <w:kern w:val="2"/>
          <w14:ligatures w14:val="standardContextual"/>
        </w:rPr>
        <w:t>We willen onze benen strekken</w:t>
      </w:r>
      <w:r w:rsidR="00565202">
        <w:rPr>
          <w:color w:val="auto"/>
          <w:kern w:val="2"/>
          <w14:ligatures w14:val="standardContextual"/>
        </w:rPr>
        <w:br/>
      </w:r>
      <w:r>
        <w:rPr>
          <w:color w:val="auto"/>
          <w:kern w:val="2"/>
          <w14:ligatures w14:val="standardContextual"/>
        </w:rPr>
        <w:t xml:space="preserve">    </w:t>
      </w:r>
      <w:r w:rsidR="00FC48C4" w:rsidRPr="00C50FE8">
        <w:rPr>
          <w:color w:val="auto"/>
          <w:kern w:val="2"/>
          <w14:ligatures w14:val="standardContextual"/>
        </w:rPr>
        <w:t>gaan we verder hand in hand.</w:t>
      </w:r>
      <w:r>
        <w:rPr>
          <w:color w:val="auto"/>
          <w:kern w:val="2"/>
          <w14:ligatures w14:val="standardContextual"/>
        </w:rPr>
        <w:tab/>
      </w:r>
      <w:r>
        <w:rPr>
          <w:color w:val="auto"/>
          <w:kern w:val="2"/>
          <w14:ligatures w14:val="standardContextual"/>
        </w:rPr>
        <w:tab/>
      </w:r>
      <w:r>
        <w:rPr>
          <w:color w:val="auto"/>
          <w:kern w:val="2"/>
          <w14:ligatures w14:val="standardContextual"/>
        </w:rPr>
        <w:tab/>
        <w:t xml:space="preserve">    </w:t>
      </w:r>
      <w:r w:rsidRPr="00FF352F">
        <w:rPr>
          <w:color w:val="auto"/>
          <w:kern w:val="2"/>
          <w14:ligatures w14:val="standardContextual"/>
        </w:rPr>
        <w:t>en zeggen volmondig ja</w:t>
      </w:r>
      <w:r w:rsidR="00565202">
        <w:rPr>
          <w:color w:val="auto"/>
          <w:kern w:val="2"/>
          <w14:ligatures w14:val="standardContextual"/>
        </w:rPr>
        <w:br/>
      </w:r>
      <w:r>
        <w:rPr>
          <w:color w:val="auto"/>
          <w:kern w:val="2"/>
          <w14:ligatures w14:val="standardContextual"/>
        </w:rPr>
        <w:t xml:space="preserve">    </w:t>
      </w:r>
      <w:r w:rsidR="00FC48C4" w:rsidRPr="00C50FE8">
        <w:rPr>
          <w:color w:val="auto"/>
          <w:kern w:val="2"/>
          <w14:ligatures w14:val="standardContextual"/>
        </w:rPr>
        <w:t>Samen dragen wij de vrede</w:t>
      </w:r>
      <w:r>
        <w:rPr>
          <w:color w:val="auto"/>
          <w:kern w:val="2"/>
          <w14:ligatures w14:val="standardContextual"/>
        </w:rPr>
        <w:tab/>
      </w:r>
      <w:r>
        <w:rPr>
          <w:color w:val="auto"/>
          <w:kern w:val="2"/>
          <w14:ligatures w14:val="standardContextual"/>
        </w:rPr>
        <w:tab/>
      </w:r>
      <w:r>
        <w:rPr>
          <w:color w:val="auto"/>
          <w:kern w:val="2"/>
          <w14:ligatures w14:val="standardContextual"/>
        </w:rPr>
        <w:tab/>
      </w:r>
      <w:r>
        <w:rPr>
          <w:color w:val="auto"/>
          <w:kern w:val="2"/>
          <w14:ligatures w14:val="standardContextual"/>
        </w:rPr>
        <w:tab/>
        <w:t xml:space="preserve">    </w:t>
      </w:r>
      <w:r w:rsidRPr="00FF352F">
        <w:rPr>
          <w:color w:val="auto"/>
          <w:kern w:val="2"/>
          <w14:ligatures w14:val="standardContextual"/>
        </w:rPr>
        <w:t>We komen zo op heel wat plekken</w:t>
      </w:r>
      <w:r w:rsidR="00565202">
        <w:rPr>
          <w:color w:val="auto"/>
          <w:kern w:val="2"/>
          <w14:ligatures w14:val="standardContextual"/>
        </w:rPr>
        <w:br/>
      </w:r>
      <w:r>
        <w:rPr>
          <w:color w:val="auto"/>
          <w:kern w:val="2"/>
          <w14:ligatures w14:val="standardContextual"/>
        </w:rPr>
        <w:t xml:space="preserve">    </w:t>
      </w:r>
      <w:r w:rsidR="00FC48C4" w:rsidRPr="00C50FE8">
        <w:rPr>
          <w:color w:val="auto"/>
          <w:kern w:val="2"/>
          <w14:ligatures w14:val="standardContextual"/>
        </w:rPr>
        <w:t>van stad naar stad, van land naar land.</w:t>
      </w:r>
      <w:r>
        <w:rPr>
          <w:color w:val="auto"/>
          <w:kern w:val="2"/>
          <w14:ligatures w14:val="standardContextual"/>
        </w:rPr>
        <w:tab/>
      </w:r>
      <w:r>
        <w:rPr>
          <w:color w:val="auto"/>
          <w:kern w:val="2"/>
          <w14:ligatures w14:val="standardContextual"/>
        </w:rPr>
        <w:tab/>
        <w:t xml:space="preserve">    </w:t>
      </w:r>
      <w:r w:rsidRPr="00FF352F">
        <w:rPr>
          <w:color w:val="auto"/>
          <w:kern w:val="2"/>
          <w14:ligatures w14:val="standardContextual"/>
        </w:rPr>
        <w:t>en strooien vrede hopsasa…</w:t>
      </w:r>
    </w:p>
    <w:p w14:paraId="0C055BC3" w14:textId="6666272B" w:rsidR="00FC48C4" w:rsidRPr="00B0345F" w:rsidRDefault="00B0345F" w:rsidP="00FC48C4">
      <w:pPr>
        <w:suppressAutoHyphens w:val="0"/>
        <w:spacing w:after="160" w:line="278" w:lineRule="auto"/>
        <w:rPr>
          <w:color w:val="auto"/>
          <w:kern w:val="2"/>
          <w14:ligatures w14:val="standardContextual"/>
        </w:rPr>
      </w:pPr>
      <w:r>
        <w:rPr>
          <w:i/>
          <w:iCs/>
          <w:color w:val="auto"/>
          <w:kern w:val="2"/>
          <w14:ligatures w14:val="standardContextual"/>
        </w:rPr>
        <w:t xml:space="preserve">2. </w:t>
      </w:r>
      <w:r w:rsidR="00FC48C4" w:rsidRPr="5D7E5C2F">
        <w:rPr>
          <w:i/>
          <w:iCs/>
          <w:color w:val="auto"/>
          <w:kern w:val="2"/>
          <w14:ligatures w14:val="standardContextual"/>
        </w:rPr>
        <w:t xml:space="preserve">Vrede, vrede </w:t>
      </w:r>
      <w:r w:rsidR="00FC48C4" w:rsidRPr="00CF03F7">
        <w:rPr>
          <w:i/>
          <w:iCs/>
          <w:color w:val="auto"/>
          <w:kern w:val="2"/>
          <w14:ligatures w14:val="standardContextual"/>
        </w:rPr>
        <w:t>voor ons allen</w:t>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r>
      <w:r>
        <w:rPr>
          <w:color w:val="auto"/>
          <w:kern w:val="2"/>
          <w14:ligatures w14:val="standardContextual"/>
        </w:rPr>
        <w:t xml:space="preserve">5. </w:t>
      </w:r>
      <w:r w:rsidRPr="00FF352F">
        <w:rPr>
          <w:color w:val="auto"/>
          <w:kern w:val="2"/>
          <w14:ligatures w14:val="standardContextual"/>
        </w:rPr>
        <w:t>Elke stap brengt ons wat dichter</w:t>
      </w:r>
      <w:r w:rsidR="00565202">
        <w:rPr>
          <w:i/>
          <w:iCs/>
          <w:color w:val="auto"/>
          <w:kern w:val="2"/>
          <w14:ligatures w14:val="standardContextual"/>
        </w:rPr>
        <w:br/>
      </w:r>
      <w:r>
        <w:rPr>
          <w:i/>
          <w:iCs/>
          <w:color w:val="auto"/>
          <w:kern w:val="2"/>
          <w14:ligatures w14:val="standardContextual"/>
        </w:rPr>
        <w:t xml:space="preserve">    </w:t>
      </w:r>
      <w:r w:rsidR="00FC48C4" w:rsidRPr="00C50FE8">
        <w:rPr>
          <w:i/>
          <w:iCs/>
          <w:color w:val="auto"/>
          <w:kern w:val="2"/>
          <w14:ligatures w14:val="standardContextual"/>
        </w:rPr>
        <w:t>Vriendschap maakt de wereld blij.</w:t>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t xml:space="preserve">    </w:t>
      </w:r>
      <w:r w:rsidRPr="00FF352F">
        <w:rPr>
          <w:color w:val="auto"/>
          <w:kern w:val="2"/>
          <w14:ligatures w14:val="standardContextual"/>
        </w:rPr>
        <w:t>bij een wereld vol van licht.</w:t>
      </w:r>
      <w:r w:rsidR="00565202">
        <w:rPr>
          <w:i/>
          <w:iCs/>
          <w:color w:val="auto"/>
          <w:kern w:val="2"/>
          <w14:ligatures w14:val="standardContextual"/>
        </w:rPr>
        <w:br/>
      </w:r>
      <w:r>
        <w:rPr>
          <w:i/>
          <w:iCs/>
          <w:color w:val="auto"/>
          <w:kern w:val="2"/>
          <w14:ligatures w14:val="standardContextual"/>
        </w:rPr>
        <w:t xml:space="preserve">    </w:t>
      </w:r>
      <w:r w:rsidR="00FC48C4" w:rsidRPr="00C50FE8">
        <w:rPr>
          <w:i/>
          <w:iCs/>
          <w:color w:val="auto"/>
          <w:kern w:val="2"/>
          <w14:ligatures w14:val="standardContextual"/>
        </w:rPr>
        <w:t>Laten wij de vreugde delen,</w:t>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t xml:space="preserve">    </w:t>
      </w:r>
      <w:r w:rsidRPr="00FF352F">
        <w:rPr>
          <w:color w:val="auto"/>
          <w:kern w:val="2"/>
          <w14:ligatures w14:val="standardContextual"/>
        </w:rPr>
        <w:t>Samen stappen wij voor vrede</w:t>
      </w:r>
      <w:r w:rsidR="00565202">
        <w:rPr>
          <w:i/>
          <w:iCs/>
          <w:color w:val="auto"/>
          <w:kern w:val="2"/>
          <w14:ligatures w14:val="standardContextual"/>
        </w:rPr>
        <w:br/>
      </w:r>
      <w:r>
        <w:rPr>
          <w:i/>
          <w:iCs/>
          <w:color w:val="auto"/>
          <w:kern w:val="2"/>
          <w14:ligatures w14:val="standardContextual"/>
        </w:rPr>
        <w:t xml:space="preserve">    </w:t>
      </w:r>
      <w:r w:rsidR="00FC48C4" w:rsidRPr="00C50FE8">
        <w:rPr>
          <w:i/>
          <w:iCs/>
          <w:color w:val="auto"/>
          <w:kern w:val="2"/>
          <w14:ligatures w14:val="standardContextual"/>
        </w:rPr>
        <w:t xml:space="preserve">samen zingen, luid en blij. </w:t>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r>
      <w:r>
        <w:rPr>
          <w:i/>
          <w:iCs/>
          <w:color w:val="auto"/>
          <w:kern w:val="2"/>
          <w14:ligatures w14:val="standardContextual"/>
        </w:rPr>
        <w:tab/>
        <w:t xml:space="preserve">    </w:t>
      </w:r>
      <w:r w:rsidRPr="00FF352F">
        <w:rPr>
          <w:color w:val="auto"/>
          <w:kern w:val="2"/>
          <w14:ligatures w14:val="standardContextual"/>
        </w:rPr>
        <w:t>met de hoop op ons gezicht</w:t>
      </w:r>
      <w:r>
        <w:rPr>
          <w:color w:val="auto"/>
          <w:kern w:val="2"/>
          <w14:ligatures w14:val="standardContextual"/>
        </w:rPr>
        <w:t>.</w:t>
      </w:r>
    </w:p>
    <w:p w14:paraId="73AB4A85" w14:textId="753C40A3" w:rsidR="00FC48C4" w:rsidRPr="00FF352F" w:rsidRDefault="00B0345F" w:rsidP="00FC48C4">
      <w:pPr>
        <w:suppressAutoHyphens w:val="0"/>
        <w:spacing w:after="160" w:line="278" w:lineRule="auto"/>
        <w:rPr>
          <w:color w:val="auto"/>
          <w:kern w:val="2"/>
          <w14:ligatures w14:val="standardContextual"/>
        </w:rPr>
      </w:pPr>
      <w:r>
        <w:rPr>
          <w:color w:val="auto"/>
          <w:kern w:val="2"/>
          <w14:ligatures w14:val="standardContextual"/>
        </w:rPr>
        <w:t xml:space="preserve">3. </w:t>
      </w:r>
      <w:r w:rsidR="00FC48C4" w:rsidRPr="00FF352F">
        <w:rPr>
          <w:color w:val="auto"/>
          <w:kern w:val="2"/>
          <w14:ligatures w14:val="standardContextual"/>
        </w:rPr>
        <w:t>Over bergen, door de velden</w:t>
      </w:r>
      <w:r w:rsidR="00565202">
        <w:rPr>
          <w:color w:val="auto"/>
          <w:kern w:val="2"/>
          <w14:ligatures w14:val="standardContextual"/>
        </w:rPr>
        <w:br/>
      </w:r>
      <w:r>
        <w:rPr>
          <w:color w:val="auto"/>
          <w:kern w:val="2"/>
          <w14:ligatures w14:val="standardContextual"/>
        </w:rPr>
        <w:t xml:space="preserve">    </w:t>
      </w:r>
      <w:r w:rsidR="00FC48C4" w:rsidRPr="00FF352F">
        <w:rPr>
          <w:color w:val="auto"/>
          <w:kern w:val="2"/>
          <w14:ligatures w14:val="standardContextual"/>
        </w:rPr>
        <w:t>in het bos en langs de zee.</w:t>
      </w:r>
      <w:r w:rsidR="00565202">
        <w:rPr>
          <w:color w:val="auto"/>
          <w:kern w:val="2"/>
          <w14:ligatures w14:val="standardContextual"/>
        </w:rPr>
        <w:br/>
      </w:r>
      <w:r>
        <w:rPr>
          <w:color w:val="auto"/>
          <w:kern w:val="2"/>
          <w14:ligatures w14:val="standardContextual"/>
        </w:rPr>
        <w:t xml:space="preserve">    </w:t>
      </w:r>
      <w:r w:rsidR="00FC48C4" w:rsidRPr="00FF352F">
        <w:rPr>
          <w:color w:val="auto"/>
          <w:kern w:val="2"/>
          <w14:ligatures w14:val="standardContextual"/>
        </w:rPr>
        <w:t>Sluit je aan bij onze optocht</w:t>
      </w:r>
      <w:r w:rsidR="00565202">
        <w:rPr>
          <w:color w:val="auto"/>
          <w:kern w:val="2"/>
          <w14:ligatures w14:val="standardContextual"/>
        </w:rPr>
        <w:br/>
      </w:r>
      <w:r>
        <w:rPr>
          <w:color w:val="auto"/>
          <w:kern w:val="2"/>
          <w14:ligatures w14:val="standardContextual"/>
        </w:rPr>
        <w:t xml:space="preserve">    </w:t>
      </w:r>
      <w:r w:rsidR="00FC48C4" w:rsidRPr="00FF352F">
        <w:rPr>
          <w:color w:val="auto"/>
          <w:kern w:val="2"/>
          <w14:ligatures w14:val="standardContextual"/>
        </w:rPr>
        <w:t>en neem al je vrienden mee.</w:t>
      </w:r>
    </w:p>
    <w:p w14:paraId="7B979367" w14:textId="197D3DBC" w:rsidR="00B33C76" w:rsidRDefault="00B33C76" w:rsidP="00B0345F">
      <w:pPr>
        <w:suppressAutoHyphens w:val="0"/>
        <w:spacing w:after="160" w:line="278" w:lineRule="auto"/>
      </w:pPr>
    </w:p>
    <w:p w14:paraId="3E7657BD" w14:textId="7C2A3DF3" w:rsidR="00E942E5" w:rsidRPr="00B0345F" w:rsidRDefault="000C3143" w:rsidP="00B0345F">
      <w:pPr>
        <w:suppressAutoHyphens w:val="0"/>
        <w:spacing w:after="160" w:line="278" w:lineRule="auto"/>
        <w:rPr>
          <w:color w:val="auto"/>
          <w:kern w:val="2"/>
          <w14:ligatures w14:val="standardContextual"/>
        </w:rPr>
      </w:pPr>
      <w:r w:rsidRPr="00702495">
        <w:rPr>
          <w:rFonts w:eastAsia="Calibri"/>
          <w:b/>
          <w:bCs/>
          <w:color w:val="BA5C10" w:themeColor="accent2" w:themeShade="BF"/>
          <w:sz w:val="22"/>
          <w:szCs w:val="22"/>
        </w:rPr>
        <w:t>Lied: Wij kijken uit</w:t>
      </w:r>
      <w:r w:rsidR="00BF33AC">
        <w:rPr>
          <w:rFonts w:eastAsia="Calibri"/>
          <w:b/>
          <w:bCs/>
          <w:color w:val="BA5C10" w:themeColor="accent2" w:themeShade="BF"/>
          <w:sz w:val="22"/>
          <w:szCs w:val="22"/>
        </w:rPr>
        <w:br/>
      </w:r>
      <w:r w:rsidRPr="51DBAD4D">
        <w:rPr>
          <w:rFonts w:eastAsia="Calibri"/>
          <w:i/>
          <w:iCs/>
          <w:color w:val="auto"/>
          <w:sz w:val="18"/>
          <w:szCs w:val="18"/>
        </w:rPr>
        <w:t>Op de melodie van</w:t>
      </w:r>
      <w:r w:rsidR="00CA770D" w:rsidRPr="51DBAD4D">
        <w:rPr>
          <w:rFonts w:eastAsia="Calibri"/>
          <w:i/>
          <w:iCs/>
          <w:color w:val="auto"/>
          <w:sz w:val="18"/>
          <w:szCs w:val="18"/>
        </w:rPr>
        <w:t xml:space="preserve"> ‘Wij danken U voor het heerlijke eten’</w:t>
      </w:r>
    </w:p>
    <w:p w14:paraId="23EE1AA2" w14:textId="7DDC5C71" w:rsidR="1FBFBD04" w:rsidRDefault="000C3143" w:rsidP="0DBDCE7E">
      <w:pPr>
        <w:spacing w:line="300" w:lineRule="atLeast"/>
        <w:rPr>
          <w:color w:val="BA5C10" w:themeColor="accent2" w:themeShade="BF"/>
        </w:rPr>
      </w:pPr>
      <w:r w:rsidRPr="0DBDCE7E">
        <w:rPr>
          <w:color w:val="auto"/>
        </w:rPr>
        <w:lastRenderedPageBreak/>
        <w:t>Wij kijken uit naar een fijne vakantie</w:t>
      </w:r>
      <w:r w:rsidR="1FBFBD04">
        <w:br/>
      </w:r>
      <w:r w:rsidRPr="0DBDCE7E">
        <w:rPr>
          <w:color w:val="auto"/>
        </w:rPr>
        <w:t>Wij kijken uit naar een vrolijke tijd</w:t>
      </w:r>
      <w:r w:rsidR="1FBFBD04">
        <w:br/>
      </w:r>
      <w:r w:rsidRPr="0DBDCE7E">
        <w:rPr>
          <w:color w:val="auto"/>
        </w:rPr>
        <w:t>Nooit zullen wij Uw nabijheid vergeten</w:t>
      </w:r>
      <w:r w:rsidR="1FBFBD04">
        <w:br/>
      </w:r>
      <w:r w:rsidRPr="0DBDCE7E">
        <w:rPr>
          <w:color w:val="auto"/>
        </w:rPr>
        <w:t>Een mooie, warme vakantietijd …</w:t>
      </w:r>
    </w:p>
    <w:p w14:paraId="3828EC8F" w14:textId="51F8EFE1" w:rsidR="0DBDCE7E" w:rsidRDefault="0DBDCE7E" w:rsidP="0DBDCE7E">
      <w:pPr>
        <w:rPr>
          <w:color w:val="auto"/>
        </w:rPr>
      </w:pPr>
    </w:p>
    <w:p w14:paraId="460FD0A6" w14:textId="0D0156DF" w:rsidR="00B0345F" w:rsidRPr="00B33C76" w:rsidRDefault="00692F68" w:rsidP="00B33C76">
      <w:r w:rsidRPr="00702495">
        <w:rPr>
          <w:b/>
          <w:bCs/>
          <w:color w:val="BA5C10" w:themeColor="accent2" w:themeShade="BF"/>
          <w:kern w:val="2"/>
          <w:sz w:val="22"/>
          <w:szCs w:val="22"/>
          <w14:ligatures w14:val="standardContextual"/>
        </w:rPr>
        <w:t>Lied:</w:t>
      </w:r>
      <w:r w:rsidRPr="00702495">
        <w:rPr>
          <w:color w:val="BA5C10" w:themeColor="accent2" w:themeShade="BF"/>
          <w:kern w:val="2"/>
          <w:sz w:val="22"/>
          <w:szCs w:val="22"/>
          <w14:ligatures w14:val="standardContextual"/>
        </w:rPr>
        <w:t xml:space="preserve"> </w:t>
      </w:r>
      <w:r w:rsidR="00260322" w:rsidRPr="00702495">
        <w:rPr>
          <w:rStyle w:val="Zwaar"/>
          <w:rFonts w:cs="Tahoma"/>
          <w:color w:val="BA5C10" w:themeColor="accent2" w:themeShade="BF"/>
          <w:spacing w:val="8"/>
          <w:sz w:val="22"/>
          <w:szCs w:val="22"/>
        </w:rPr>
        <w:t>Ga je mee?</w:t>
      </w:r>
      <w:r w:rsidR="00B33C76" w:rsidRPr="00B33C76">
        <w:t xml:space="preserve"> </w:t>
      </w:r>
      <w:hyperlink r:id="rId24" w:history="1">
        <w:r w:rsidR="00B33C76" w:rsidRPr="00692F68">
          <w:rPr>
            <w:rStyle w:val="Hyperlink"/>
            <w:rFonts w:cs="Tahoma"/>
            <w:spacing w:val="8"/>
          </w:rPr>
          <w:t>https://youtu.be/w1b2bEUwiII</w:t>
        </w:r>
      </w:hyperlink>
    </w:p>
    <w:p w14:paraId="7769C75F" w14:textId="009B730C" w:rsidR="00260322" w:rsidRPr="00E90136" w:rsidRDefault="0005791B" w:rsidP="00FE0828">
      <w:pPr>
        <w:rPr>
          <w:color w:val="auto"/>
        </w:rPr>
      </w:pPr>
      <w:r>
        <w:rPr>
          <w:color w:val="auto"/>
        </w:rPr>
        <w:t xml:space="preserve">1. </w:t>
      </w:r>
      <w:r w:rsidR="00260322" w:rsidRPr="51DBAD4D">
        <w:rPr>
          <w:color w:val="auto"/>
        </w:rPr>
        <w:t>Ga je mee</w:t>
      </w:r>
      <w:r w:rsidR="00E90136">
        <w:rPr>
          <w:color w:val="auto"/>
        </w:rPr>
        <w:t>?</w:t>
      </w:r>
      <w:r w:rsidR="00260322" w:rsidRPr="51DBAD4D">
        <w:rPr>
          <w:color w:val="auto"/>
        </w:rPr>
        <w:t xml:space="preserve"> </w:t>
      </w:r>
      <w:r w:rsidR="00E90136">
        <w:rPr>
          <w:color w:val="auto"/>
        </w:rPr>
        <w:t>Z</w:t>
      </w:r>
      <w:r w:rsidR="00260322" w:rsidRPr="51DBAD4D">
        <w:rPr>
          <w:color w:val="auto"/>
        </w:rPr>
        <w:t>eg niet nee</w:t>
      </w:r>
      <w:r w:rsidR="00E90136">
        <w:rPr>
          <w:color w:val="auto"/>
        </w:rPr>
        <w:tab/>
      </w:r>
      <w:r w:rsidR="00E90136">
        <w:rPr>
          <w:color w:val="auto"/>
        </w:rPr>
        <w:tab/>
      </w:r>
      <w:r w:rsidR="00E90136">
        <w:rPr>
          <w:color w:val="auto"/>
        </w:rPr>
        <w:tab/>
      </w:r>
      <w:r>
        <w:rPr>
          <w:color w:val="auto"/>
        </w:rPr>
        <w:t xml:space="preserve">2. </w:t>
      </w:r>
      <w:r w:rsidR="00FE0828" w:rsidRPr="51DBAD4D">
        <w:rPr>
          <w:color w:val="auto"/>
        </w:rPr>
        <w:t>Is de weg soms te lang?</w:t>
      </w:r>
      <w:r w:rsidR="00260322">
        <w:br/>
      </w:r>
      <w:r>
        <w:rPr>
          <w:color w:val="auto"/>
        </w:rPr>
        <w:t xml:space="preserve">    </w:t>
      </w:r>
      <w:r w:rsidR="00260322" w:rsidRPr="51DBAD4D">
        <w:rPr>
          <w:color w:val="auto"/>
        </w:rPr>
        <w:t>Ga je mee? Zeg niet "nee",</w:t>
      </w:r>
      <w:r w:rsidR="00FE0828" w:rsidRPr="00FE0828">
        <w:rPr>
          <w:color w:val="auto"/>
        </w:rPr>
        <w:t xml:space="preserve"> </w:t>
      </w:r>
      <w:r w:rsidR="00FE0828">
        <w:rPr>
          <w:color w:val="auto"/>
        </w:rPr>
        <w:tab/>
      </w:r>
      <w:r w:rsidR="00FE0828">
        <w:rPr>
          <w:color w:val="auto"/>
        </w:rPr>
        <w:tab/>
      </w:r>
      <w:r w:rsidR="00FE0828">
        <w:rPr>
          <w:color w:val="auto"/>
        </w:rPr>
        <w:tab/>
      </w:r>
      <w:r>
        <w:rPr>
          <w:color w:val="auto"/>
        </w:rPr>
        <w:t xml:space="preserve">    </w:t>
      </w:r>
      <w:r w:rsidR="00FE0828" w:rsidRPr="51DBAD4D">
        <w:rPr>
          <w:color w:val="auto"/>
        </w:rPr>
        <w:t>Zak je weg in het zand?</w:t>
      </w:r>
      <w:r w:rsidR="00260322">
        <w:br/>
      </w:r>
      <w:r>
        <w:rPr>
          <w:color w:val="auto"/>
        </w:rPr>
        <w:t xml:space="preserve">    </w:t>
      </w:r>
      <w:r w:rsidR="00260322" w:rsidRPr="51DBAD4D">
        <w:rPr>
          <w:color w:val="auto"/>
        </w:rPr>
        <w:t>maar sta op en doe mee.</w:t>
      </w:r>
      <w:r w:rsidR="00E90136" w:rsidRPr="00E90136">
        <w:rPr>
          <w:color w:val="auto"/>
        </w:rPr>
        <w:t xml:space="preserve"> </w:t>
      </w:r>
      <w:r w:rsidR="00E90136">
        <w:rPr>
          <w:color w:val="auto"/>
        </w:rPr>
        <w:tab/>
      </w:r>
      <w:r w:rsidR="00E90136">
        <w:rPr>
          <w:color w:val="auto"/>
        </w:rPr>
        <w:tab/>
      </w:r>
      <w:r w:rsidR="00E90136">
        <w:rPr>
          <w:color w:val="auto"/>
        </w:rPr>
        <w:tab/>
      </w:r>
      <w:r>
        <w:rPr>
          <w:color w:val="auto"/>
        </w:rPr>
        <w:t xml:space="preserve">    </w:t>
      </w:r>
      <w:r w:rsidR="00FE0828" w:rsidRPr="51DBAD4D">
        <w:rPr>
          <w:color w:val="auto"/>
        </w:rPr>
        <w:t>Er zijn hobbels op het pad,</w:t>
      </w:r>
      <w:r w:rsidR="00260322">
        <w:br/>
      </w:r>
      <w:r>
        <w:rPr>
          <w:color w:val="auto"/>
        </w:rPr>
        <w:t xml:space="preserve">    </w:t>
      </w:r>
      <w:r w:rsidR="00260322" w:rsidRPr="51DBAD4D">
        <w:rPr>
          <w:color w:val="auto"/>
        </w:rPr>
        <w:t>Zet je voetstappen in die van mij.</w:t>
      </w:r>
      <w:r w:rsidR="00E90136" w:rsidRPr="00E90136">
        <w:rPr>
          <w:color w:val="auto"/>
        </w:rPr>
        <w:t xml:space="preserve"> </w:t>
      </w:r>
      <w:r w:rsidR="00E90136">
        <w:rPr>
          <w:color w:val="auto"/>
        </w:rPr>
        <w:tab/>
      </w:r>
      <w:r w:rsidR="00E90136">
        <w:rPr>
          <w:color w:val="auto"/>
        </w:rPr>
        <w:tab/>
      </w:r>
      <w:r>
        <w:rPr>
          <w:color w:val="auto"/>
        </w:rPr>
        <w:t xml:space="preserve">    </w:t>
      </w:r>
      <w:r w:rsidR="00FE0828" w:rsidRPr="51DBAD4D">
        <w:rPr>
          <w:color w:val="auto"/>
        </w:rPr>
        <w:t>maar ik geef je een hand.</w:t>
      </w:r>
      <w:r w:rsidR="00260322">
        <w:br/>
      </w:r>
      <w:r>
        <w:rPr>
          <w:color w:val="auto"/>
        </w:rPr>
        <w:t xml:space="preserve">    </w:t>
      </w:r>
      <w:r w:rsidR="00260322" w:rsidRPr="51DBAD4D">
        <w:rPr>
          <w:color w:val="auto"/>
        </w:rPr>
        <w:t>Volg het spoor en ga door.</w:t>
      </w:r>
      <w:r w:rsidR="00E90136" w:rsidRPr="00E90136">
        <w:rPr>
          <w:color w:val="auto"/>
        </w:rPr>
        <w:t xml:space="preserve"> </w:t>
      </w:r>
      <w:r w:rsidR="00E90136">
        <w:rPr>
          <w:color w:val="auto"/>
        </w:rPr>
        <w:tab/>
      </w:r>
      <w:r w:rsidR="00E90136">
        <w:rPr>
          <w:color w:val="auto"/>
        </w:rPr>
        <w:tab/>
      </w:r>
      <w:r w:rsidR="00E90136">
        <w:rPr>
          <w:color w:val="auto"/>
        </w:rPr>
        <w:tab/>
      </w:r>
      <w:r w:rsidR="00260322">
        <w:br/>
      </w:r>
      <w:r>
        <w:rPr>
          <w:color w:val="auto"/>
        </w:rPr>
        <w:t xml:space="preserve">    </w:t>
      </w:r>
      <w:r w:rsidR="00260322" w:rsidRPr="51DBAD4D">
        <w:rPr>
          <w:color w:val="auto"/>
        </w:rPr>
        <w:t>Of ga jij liever voor?</w:t>
      </w:r>
      <w:r w:rsidR="00E90136" w:rsidRPr="00E90136">
        <w:rPr>
          <w:color w:val="auto"/>
        </w:rPr>
        <w:t xml:space="preserve"> </w:t>
      </w:r>
      <w:r w:rsidR="00E90136">
        <w:rPr>
          <w:color w:val="auto"/>
        </w:rPr>
        <w:tab/>
      </w:r>
      <w:r w:rsidR="00E90136">
        <w:rPr>
          <w:color w:val="auto"/>
        </w:rPr>
        <w:tab/>
      </w:r>
      <w:r w:rsidR="00E90136">
        <w:rPr>
          <w:color w:val="auto"/>
        </w:rPr>
        <w:tab/>
      </w:r>
      <w:r>
        <w:rPr>
          <w:color w:val="auto"/>
        </w:rPr>
        <w:t xml:space="preserve">    </w:t>
      </w:r>
      <w:r w:rsidR="00FE0828" w:rsidRPr="51DBAD4D">
        <w:rPr>
          <w:color w:val="auto"/>
        </w:rPr>
        <w:t>Ga je mee? ...</w:t>
      </w:r>
      <w:r w:rsidR="00260322">
        <w:br/>
      </w:r>
      <w:r>
        <w:rPr>
          <w:color w:val="auto"/>
        </w:rPr>
        <w:t xml:space="preserve">    </w:t>
      </w:r>
      <w:r w:rsidR="00260322" w:rsidRPr="51DBAD4D">
        <w:rPr>
          <w:color w:val="auto"/>
        </w:rPr>
        <w:t>Hup, kom op, sluit je aan in de rij!</w:t>
      </w:r>
    </w:p>
    <w:p w14:paraId="30128192" w14:textId="618DABE6" w:rsidR="00260322" w:rsidRPr="00692F68" w:rsidRDefault="0005791B" w:rsidP="51DBAD4D">
      <w:pPr>
        <w:rPr>
          <w:color w:val="auto"/>
        </w:rPr>
      </w:pPr>
      <w:r>
        <w:rPr>
          <w:color w:val="auto"/>
        </w:rPr>
        <w:t xml:space="preserve">    </w:t>
      </w:r>
      <w:r w:rsidR="00260322" w:rsidRPr="51DBAD4D">
        <w:rPr>
          <w:color w:val="auto"/>
        </w:rPr>
        <w:t>Welke weg wil je gaan?</w:t>
      </w:r>
      <w:r w:rsidR="00E90136" w:rsidRPr="00E90136">
        <w:rPr>
          <w:color w:val="auto"/>
        </w:rPr>
        <w:t xml:space="preserve"> </w:t>
      </w:r>
      <w:r w:rsidR="00E90136">
        <w:rPr>
          <w:color w:val="auto"/>
        </w:rPr>
        <w:tab/>
      </w:r>
      <w:r w:rsidR="00FE0828">
        <w:rPr>
          <w:color w:val="auto"/>
        </w:rPr>
        <w:tab/>
      </w:r>
      <w:r w:rsidR="00FE0828">
        <w:rPr>
          <w:color w:val="auto"/>
        </w:rPr>
        <w:tab/>
      </w:r>
      <w:r>
        <w:rPr>
          <w:color w:val="auto"/>
        </w:rPr>
        <w:t xml:space="preserve">    </w:t>
      </w:r>
      <w:r w:rsidR="00FE0828" w:rsidRPr="51DBAD4D">
        <w:rPr>
          <w:color w:val="auto"/>
        </w:rPr>
        <w:t>Loopt de weg bijna dood?</w:t>
      </w:r>
      <w:r w:rsidR="00260322">
        <w:br/>
      </w:r>
      <w:r>
        <w:rPr>
          <w:color w:val="auto"/>
        </w:rPr>
        <w:t xml:space="preserve">    </w:t>
      </w:r>
      <w:r w:rsidR="00260322" w:rsidRPr="51DBAD4D">
        <w:rPr>
          <w:color w:val="auto"/>
        </w:rPr>
        <w:t>En waar wil je naartoe?</w:t>
      </w:r>
      <w:r w:rsidR="00FE0828">
        <w:rPr>
          <w:color w:val="auto"/>
        </w:rPr>
        <w:tab/>
      </w:r>
      <w:r w:rsidR="00FE0828">
        <w:rPr>
          <w:color w:val="auto"/>
        </w:rPr>
        <w:tab/>
      </w:r>
      <w:r w:rsidR="00FE0828">
        <w:rPr>
          <w:color w:val="auto"/>
        </w:rPr>
        <w:tab/>
      </w:r>
      <w:r>
        <w:rPr>
          <w:color w:val="auto"/>
        </w:rPr>
        <w:t xml:space="preserve">    </w:t>
      </w:r>
      <w:r w:rsidR="00FE0828" w:rsidRPr="51DBAD4D">
        <w:rPr>
          <w:color w:val="auto"/>
        </w:rPr>
        <w:t>Zie je nergens een spoor?</w:t>
      </w:r>
      <w:r w:rsidR="00260322">
        <w:br/>
      </w:r>
      <w:r>
        <w:rPr>
          <w:color w:val="auto"/>
        </w:rPr>
        <w:t xml:space="preserve">    </w:t>
      </w:r>
      <w:r w:rsidR="00260322" w:rsidRPr="51DBAD4D">
        <w:rPr>
          <w:color w:val="auto"/>
        </w:rPr>
        <w:t>Blijf niet zitten waar je zit,</w:t>
      </w:r>
      <w:r w:rsidR="00FE0828">
        <w:rPr>
          <w:color w:val="auto"/>
        </w:rPr>
        <w:tab/>
      </w:r>
      <w:r w:rsidR="00FE0828">
        <w:rPr>
          <w:color w:val="auto"/>
        </w:rPr>
        <w:tab/>
      </w:r>
      <w:r w:rsidR="00FE0828">
        <w:rPr>
          <w:color w:val="auto"/>
        </w:rPr>
        <w:tab/>
      </w:r>
      <w:r>
        <w:rPr>
          <w:color w:val="auto"/>
        </w:rPr>
        <w:t xml:space="preserve">    </w:t>
      </w:r>
      <w:r w:rsidR="00FE0828" w:rsidRPr="51DBAD4D">
        <w:rPr>
          <w:color w:val="auto"/>
        </w:rPr>
        <w:t>In de verte wordt het licht:</w:t>
      </w:r>
      <w:r w:rsidR="00260322">
        <w:br/>
      </w:r>
      <w:r>
        <w:rPr>
          <w:color w:val="auto"/>
        </w:rPr>
        <w:t xml:space="preserve">    </w:t>
      </w:r>
      <w:r w:rsidR="00260322" w:rsidRPr="51DBAD4D">
        <w:rPr>
          <w:color w:val="auto"/>
        </w:rPr>
        <w:t>ook al voel je je moe.</w:t>
      </w:r>
      <w:r w:rsidR="00FE0828" w:rsidRPr="00FE0828">
        <w:rPr>
          <w:color w:val="auto"/>
        </w:rPr>
        <w:t xml:space="preserve"> </w:t>
      </w:r>
      <w:r w:rsidR="00FE0828">
        <w:rPr>
          <w:color w:val="auto"/>
        </w:rPr>
        <w:tab/>
      </w:r>
      <w:r w:rsidR="00FE0828">
        <w:rPr>
          <w:color w:val="auto"/>
        </w:rPr>
        <w:tab/>
      </w:r>
      <w:r w:rsidR="00FE0828">
        <w:rPr>
          <w:color w:val="auto"/>
        </w:rPr>
        <w:tab/>
      </w:r>
      <w:r>
        <w:rPr>
          <w:color w:val="auto"/>
        </w:rPr>
        <w:t xml:space="preserve">    </w:t>
      </w:r>
      <w:r w:rsidR="00FE0828" w:rsidRPr="51DBAD4D">
        <w:rPr>
          <w:color w:val="auto"/>
        </w:rPr>
        <w:t>gaat de weg daar soms door?</w:t>
      </w:r>
    </w:p>
    <w:p w14:paraId="3237100C" w14:textId="0E6C1283" w:rsidR="00260322" w:rsidRPr="00692F68" w:rsidRDefault="0005791B" w:rsidP="51DBAD4D">
      <w:pPr>
        <w:rPr>
          <w:color w:val="auto"/>
        </w:rPr>
      </w:pPr>
      <w:r>
        <w:rPr>
          <w:color w:val="auto"/>
        </w:rPr>
        <w:t xml:space="preserve">    </w:t>
      </w:r>
      <w:r w:rsidR="00FE0828" w:rsidRPr="51DBAD4D">
        <w:rPr>
          <w:color w:val="auto"/>
        </w:rPr>
        <w:t>Ga je mee? ...</w:t>
      </w:r>
      <w:r w:rsidR="00FE0828">
        <w:rPr>
          <w:color w:val="auto"/>
        </w:rPr>
        <w:tab/>
      </w:r>
      <w:r w:rsidR="00FE0828">
        <w:rPr>
          <w:color w:val="auto"/>
        </w:rPr>
        <w:tab/>
      </w:r>
      <w:r w:rsidR="00FE0828">
        <w:rPr>
          <w:color w:val="auto"/>
        </w:rPr>
        <w:tab/>
      </w:r>
      <w:r w:rsidR="00FE0828">
        <w:rPr>
          <w:color w:val="auto"/>
        </w:rPr>
        <w:tab/>
      </w:r>
      <w:r>
        <w:rPr>
          <w:color w:val="auto"/>
        </w:rPr>
        <w:t xml:space="preserve">    </w:t>
      </w:r>
      <w:r w:rsidR="00FE0828" w:rsidRPr="51DBAD4D">
        <w:rPr>
          <w:color w:val="auto"/>
        </w:rPr>
        <w:t>Ga je mee? ...(2x)</w:t>
      </w:r>
    </w:p>
    <w:p w14:paraId="0ABC7D94" w14:textId="0818D577" w:rsidR="00B33C76" w:rsidRDefault="00B33C76" w:rsidP="1FBFBD04">
      <w:pPr>
        <w:spacing w:before="120" w:after="120" w:line="240" w:lineRule="auto"/>
        <w:rPr>
          <w:rFonts w:eastAsia="Calibri"/>
          <w:b/>
          <w:bCs/>
          <w:color w:val="BA5C10" w:themeColor="accent2" w:themeShade="BF"/>
          <w:sz w:val="22"/>
          <w:szCs w:val="22"/>
        </w:rPr>
      </w:pPr>
    </w:p>
    <w:p w14:paraId="6EE3B49A" w14:textId="614EBC42" w:rsidR="00AA7B91" w:rsidRPr="00702495" w:rsidRDefault="00692F68" w:rsidP="51DBAD4D">
      <w:pPr>
        <w:spacing w:before="120" w:after="120" w:line="240" w:lineRule="auto"/>
        <w:rPr>
          <w:rFonts w:eastAsia="Calibri"/>
          <w:b/>
          <w:bCs/>
          <w:color w:val="BA5C10" w:themeColor="accent2" w:themeShade="BF"/>
          <w:sz w:val="22"/>
          <w:szCs w:val="22"/>
        </w:rPr>
      </w:pPr>
      <w:r w:rsidRPr="51DBAD4D">
        <w:rPr>
          <w:rFonts w:eastAsia="Calibri"/>
          <w:b/>
          <w:bCs/>
          <w:color w:val="BA5C10" w:themeColor="accent2" w:themeShade="BF"/>
          <w:sz w:val="22"/>
          <w:szCs w:val="22"/>
        </w:rPr>
        <w:t xml:space="preserve">Lied: </w:t>
      </w:r>
      <w:r w:rsidR="00AA7B91" w:rsidRPr="51DBAD4D">
        <w:rPr>
          <w:rFonts w:eastAsia="Calibri"/>
          <w:b/>
          <w:bCs/>
          <w:color w:val="BA5C10" w:themeColor="accent2" w:themeShade="BF"/>
          <w:sz w:val="22"/>
          <w:szCs w:val="22"/>
        </w:rPr>
        <w:t>Jij bent een vriend van mij</w:t>
      </w:r>
      <w:r w:rsidR="00B33C76">
        <w:rPr>
          <w:rFonts w:eastAsia="Calibri"/>
          <w:b/>
          <w:bCs/>
          <w:color w:val="BA5C10" w:themeColor="accent2" w:themeShade="BF"/>
          <w:sz w:val="22"/>
          <w:szCs w:val="22"/>
        </w:rPr>
        <w:t xml:space="preserve"> </w:t>
      </w:r>
      <w:hyperlink r:id="rId25" w:history="1">
        <w:r w:rsidR="00F1222C" w:rsidRPr="00C76609">
          <w:rPr>
            <w:rStyle w:val="Hyperlink"/>
            <w:rFonts w:eastAsia="Times New Roman" w:cs="Arial"/>
          </w:rPr>
          <w:t>https://youtu.be/Ai0p4cTcyQ4</w:t>
        </w:r>
      </w:hyperlink>
    </w:p>
    <w:p w14:paraId="30947CCB" w14:textId="35B17427" w:rsidR="00AA7B91" w:rsidRPr="00284AA2" w:rsidRDefault="00AA7B91" w:rsidP="51DBAD4D">
      <w:pPr>
        <w:rPr>
          <w:rFonts w:eastAsia="Calibri"/>
          <w:b/>
          <w:bCs/>
          <w:i/>
          <w:iCs/>
          <w:color w:val="5F9142" w:themeColor="accent6" w:themeShade="BF"/>
          <w:sz w:val="18"/>
          <w:szCs w:val="18"/>
          <w:lang w:val="en-GB"/>
        </w:rPr>
      </w:pPr>
      <w:r w:rsidRPr="00284AA2">
        <w:rPr>
          <w:rFonts w:eastAsia="Calibri" w:cs="Calibri"/>
          <w:i/>
          <w:iCs/>
          <w:color w:val="auto"/>
          <w:sz w:val="18"/>
          <w:szCs w:val="18"/>
          <w:lang w:val="en-GB"/>
        </w:rPr>
        <w:t xml:space="preserve">You've got a friend in me </w:t>
      </w:r>
      <w:r w:rsidR="00796EBE" w:rsidRPr="00284AA2">
        <w:rPr>
          <w:rFonts w:eastAsia="Calibri" w:cs="Calibri"/>
          <w:i/>
          <w:iCs/>
          <w:color w:val="auto"/>
          <w:sz w:val="18"/>
          <w:szCs w:val="18"/>
          <w:lang w:val="en-GB"/>
        </w:rPr>
        <w:t xml:space="preserve">- </w:t>
      </w:r>
      <w:r w:rsidRPr="00284AA2">
        <w:rPr>
          <w:rFonts w:eastAsia="Calibri" w:cs="Calibri"/>
          <w:i/>
          <w:iCs/>
          <w:color w:val="auto"/>
          <w:sz w:val="18"/>
          <w:szCs w:val="18"/>
          <w:lang w:val="en-GB"/>
        </w:rPr>
        <w:t xml:space="preserve">Randy Newman </w:t>
      </w:r>
      <w:proofErr w:type="spellStart"/>
      <w:r w:rsidRPr="00284AA2">
        <w:rPr>
          <w:rFonts w:eastAsia="Calibri" w:cs="Calibri"/>
          <w:i/>
          <w:iCs/>
          <w:color w:val="auto"/>
          <w:sz w:val="18"/>
          <w:szCs w:val="18"/>
          <w:lang w:val="en-GB"/>
        </w:rPr>
        <w:t>uit</w:t>
      </w:r>
      <w:proofErr w:type="spellEnd"/>
      <w:r w:rsidRPr="00284AA2">
        <w:rPr>
          <w:rFonts w:eastAsia="Calibri" w:cs="Calibri"/>
          <w:i/>
          <w:iCs/>
          <w:color w:val="auto"/>
          <w:sz w:val="18"/>
          <w:szCs w:val="18"/>
          <w:lang w:val="en-GB"/>
        </w:rPr>
        <w:t xml:space="preserve"> Toy Story</w:t>
      </w:r>
    </w:p>
    <w:p w14:paraId="4B845388" w14:textId="4059753D" w:rsidR="00AA7B91" w:rsidRPr="00AC7713" w:rsidRDefault="00F1222C" w:rsidP="51DBAD4D">
      <w:pPr>
        <w:spacing w:before="100" w:beforeAutospacing="1" w:after="100" w:afterAutospacing="1"/>
        <w:rPr>
          <w:rFonts w:eastAsia="Times New Roman"/>
          <w:color w:val="auto"/>
          <w:lang w:eastAsia="nl-BE"/>
        </w:rPr>
      </w:pPr>
      <w:r>
        <w:rPr>
          <w:rFonts w:eastAsia="Times New Roman"/>
          <w:color w:val="auto"/>
          <w:lang w:eastAsia="nl-BE"/>
        </w:rPr>
        <w:t xml:space="preserve">1. </w:t>
      </w:r>
      <w:r w:rsidR="00AA7B91" w:rsidRPr="51DBAD4D">
        <w:rPr>
          <w:rFonts w:eastAsia="Times New Roman"/>
          <w:color w:val="auto"/>
          <w:lang w:eastAsia="nl-BE"/>
        </w:rPr>
        <w:t>Je bent een vriend van mij</w:t>
      </w:r>
      <w:r>
        <w:rPr>
          <w:rFonts w:eastAsia="Times New Roman"/>
          <w:color w:val="auto"/>
          <w:lang w:eastAsia="nl-BE"/>
        </w:rPr>
        <w:t xml:space="preserve"> (2x)</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2. </w:t>
      </w:r>
      <w:r w:rsidRPr="51DBAD4D">
        <w:rPr>
          <w:rFonts w:eastAsia="Times New Roman"/>
          <w:color w:val="auto"/>
          <w:lang w:eastAsia="nl-BE"/>
        </w:rPr>
        <w:t>Je bent een vriend van mij</w:t>
      </w:r>
      <w:r>
        <w:t xml:space="preserve"> </w:t>
      </w:r>
      <w:r>
        <w:rPr>
          <w:rFonts w:eastAsia="Times New Roman"/>
          <w:color w:val="auto"/>
          <w:lang w:eastAsia="nl-BE"/>
        </w:rPr>
        <w:t>(2x)</w:t>
      </w:r>
      <w:r w:rsidR="00AA7B91">
        <w:br/>
      </w:r>
      <w:r>
        <w:rPr>
          <w:rFonts w:eastAsia="Times New Roman"/>
          <w:color w:val="auto"/>
          <w:lang w:eastAsia="nl-BE"/>
        </w:rPr>
        <w:t xml:space="preserve">    </w:t>
      </w:r>
      <w:r w:rsidR="00AA7B91" w:rsidRPr="51DBAD4D">
        <w:rPr>
          <w:rFonts w:eastAsia="Times New Roman"/>
          <w:color w:val="auto"/>
          <w:lang w:eastAsia="nl-BE"/>
        </w:rPr>
        <w:t>Ook als de weg er ruw bij ligt</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Ook als de weg er ruw bij ligt</w:t>
      </w:r>
      <w:r w:rsidR="00AA7B91">
        <w:br/>
      </w:r>
      <w:r>
        <w:rPr>
          <w:rFonts w:eastAsia="Times New Roman"/>
          <w:color w:val="auto"/>
          <w:lang w:eastAsia="nl-BE"/>
        </w:rPr>
        <w:t xml:space="preserve">    </w:t>
      </w:r>
      <w:r w:rsidR="00AA7B91" w:rsidRPr="51DBAD4D">
        <w:rPr>
          <w:rFonts w:eastAsia="Times New Roman"/>
          <w:color w:val="auto"/>
          <w:lang w:eastAsia="nl-BE"/>
        </w:rPr>
        <w:t>En je warm zacht bed is nergens in zicht</w:t>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En je warm zacht bed is nergens in zicht</w:t>
      </w:r>
      <w:r w:rsidR="00AA7B91">
        <w:br/>
      </w:r>
      <w:r>
        <w:rPr>
          <w:rFonts w:eastAsia="Times New Roman"/>
          <w:color w:val="auto"/>
          <w:lang w:eastAsia="nl-BE"/>
        </w:rPr>
        <w:t xml:space="preserve">    </w:t>
      </w:r>
      <w:r w:rsidR="00AA7B91" w:rsidRPr="51DBAD4D">
        <w:rPr>
          <w:rFonts w:eastAsia="Times New Roman"/>
          <w:color w:val="auto"/>
          <w:lang w:eastAsia="nl-BE"/>
        </w:rPr>
        <w:t>En dan word je wakker zeg</w:t>
      </w:r>
      <w:r>
        <w:rPr>
          <w:rFonts w:eastAsia="Times New Roman"/>
          <w:color w:val="auto"/>
          <w:lang w:eastAsia="nl-BE"/>
        </w:rPr>
        <w:tab/>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En dan word je wakker zeg</w:t>
      </w:r>
      <w:r w:rsidR="00AA7B91">
        <w:br/>
      </w:r>
      <w:r>
        <w:rPr>
          <w:rFonts w:eastAsia="Times New Roman"/>
          <w:color w:val="auto"/>
          <w:lang w:eastAsia="nl-BE"/>
        </w:rPr>
        <w:t xml:space="preserve">    </w:t>
      </w:r>
      <w:r w:rsidR="00AA7B91" w:rsidRPr="51DBAD4D">
        <w:rPr>
          <w:rFonts w:eastAsia="Times New Roman"/>
          <w:color w:val="auto"/>
          <w:lang w:eastAsia="nl-BE"/>
        </w:rPr>
        <w:t>Je bent een vriend van mij</w:t>
      </w:r>
      <w:r>
        <w:rPr>
          <w:rFonts w:eastAsia="Times New Roman"/>
          <w:color w:val="auto"/>
          <w:lang w:eastAsia="nl-BE"/>
        </w:rPr>
        <w:t xml:space="preserve"> (2x)</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Je bent een vriend van mij</w:t>
      </w:r>
      <w:r>
        <w:t xml:space="preserve"> </w:t>
      </w:r>
      <w:r>
        <w:rPr>
          <w:rFonts w:eastAsia="Times New Roman"/>
          <w:color w:val="auto"/>
          <w:lang w:eastAsia="nl-BE"/>
        </w:rPr>
        <w:t>(2x)</w:t>
      </w:r>
    </w:p>
    <w:p w14:paraId="2E8575CE" w14:textId="7C3572E3" w:rsidR="00AA7B91" w:rsidRPr="00AC7713" w:rsidRDefault="00F1222C" w:rsidP="51DBAD4D">
      <w:pPr>
        <w:spacing w:before="100" w:beforeAutospacing="1" w:after="100" w:afterAutospacing="1"/>
        <w:rPr>
          <w:rFonts w:eastAsia="Times New Roman"/>
          <w:color w:val="auto"/>
          <w:lang w:eastAsia="nl-BE"/>
        </w:rPr>
      </w:pPr>
      <w:r>
        <w:rPr>
          <w:rFonts w:eastAsia="Times New Roman"/>
          <w:color w:val="auto"/>
          <w:lang w:eastAsia="nl-BE"/>
        </w:rPr>
        <w:t xml:space="preserve">    </w:t>
      </w:r>
      <w:r w:rsidR="00AA7B91" w:rsidRPr="51DBAD4D">
        <w:rPr>
          <w:rFonts w:eastAsia="Times New Roman"/>
          <w:color w:val="auto"/>
          <w:lang w:eastAsia="nl-BE"/>
        </w:rPr>
        <w:t>Je bent een vriend van mij</w:t>
      </w:r>
      <w:r>
        <w:rPr>
          <w:rFonts w:eastAsia="Times New Roman"/>
          <w:color w:val="auto"/>
          <w:lang w:eastAsia="nl-BE"/>
        </w:rPr>
        <w:t xml:space="preserve"> (2x)</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Je bent een vriend van mij</w:t>
      </w:r>
      <w:r>
        <w:t xml:space="preserve"> </w:t>
      </w:r>
      <w:r>
        <w:rPr>
          <w:rFonts w:eastAsia="Times New Roman"/>
          <w:color w:val="auto"/>
          <w:lang w:eastAsia="nl-BE"/>
        </w:rPr>
        <w:t>(2x)</w:t>
      </w:r>
      <w:r w:rsidR="00AA7B91">
        <w:br/>
      </w:r>
      <w:r>
        <w:rPr>
          <w:rFonts w:eastAsia="Times New Roman"/>
          <w:color w:val="auto"/>
          <w:lang w:eastAsia="nl-BE"/>
        </w:rPr>
        <w:t xml:space="preserve">    </w:t>
      </w:r>
      <w:r w:rsidR="00AA7B91" w:rsidRPr="51DBAD4D">
        <w:rPr>
          <w:rFonts w:eastAsia="Times New Roman"/>
          <w:color w:val="auto"/>
          <w:lang w:eastAsia="nl-BE"/>
        </w:rPr>
        <w:t>Als je problemen hebt dan heb ik er ook</w:t>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Als je problemen hebt, heb ik er ook</w:t>
      </w:r>
      <w:r w:rsidR="00AA7B91">
        <w:br/>
      </w:r>
      <w:r>
        <w:rPr>
          <w:rFonts w:eastAsia="Times New Roman"/>
          <w:color w:val="auto"/>
          <w:lang w:eastAsia="nl-BE"/>
        </w:rPr>
        <w:t xml:space="preserve">    </w:t>
      </w:r>
      <w:r w:rsidR="00AA7B91" w:rsidRPr="51DBAD4D">
        <w:rPr>
          <w:rFonts w:eastAsia="Times New Roman"/>
          <w:color w:val="auto"/>
          <w:lang w:eastAsia="nl-BE"/>
        </w:rPr>
        <w:t>En sta ik klaar om te helpen in nood</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En sta ik klaar om te helpen in nood</w:t>
      </w:r>
      <w:r w:rsidR="00AA7B91">
        <w:br/>
      </w:r>
      <w:r>
        <w:rPr>
          <w:rFonts w:eastAsia="Times New Roman"/>
          <w:color w:val="auto"/>
          <w:lang w:eastAsia="nl-BE"/>
        </w:rPr>
        <w:t xml:space="preserve">    </w:t>
      </w:r>
      <w:r w:rsidR="00AA7B91" w:rsidRPr="51DBAD4D">
        <w:rPr>
          <w:rFonts w:eastAsia="Times New Roman"/>
          <w:color w:val="auto"/>
          <w:lang w:eastAsia="nl-BE"/>
        </w:rPr>
        <w:t>We blijven samen tot ter dood</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We blijven samen tot ter dood</w:t>
      </w:r>
      <w:r w:rsidR="00AA7B91">
        <w:br/>
      </w:r>
      <w:r>
        <w:rPr>
          <w:rFonts w:eastAsia="Times New Roman"/>
          <w:color w:val="auto"/>
          <w:lang w:eastAsia="nl-BE"/>
        </w:rPr>
        <w:t xml:space="preserve">    </w:t>
      </w:r>
      <w:r w:rsidR="00AA7B91" w:rsidRPr="51DBAD4D">
        <w:rPr>
          <w:rFonts w:eastAsia="Times New Roman"/>
          <w:color w:val="auto"/>
          <w:lang w:eastAsia="nl-BE"/>
        </w:rPr>
        <w:t>Je bent een vriend van mij</w:t>
      </w:r>
      <w:r>
        <w:rPr>
          <w:rFonts w:eastAsia="Times New Roman"/>
          <w:color w:val="auto"/>
          <w:lang w:eastAsia="nl-BE"/>
        </w:rPr>
        <w:t xml:space="preserve"> (2x)</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Je bent een vriend van mij</w:t>
      </w:r>
      <w:r>
        <w:t xml:space="preserve"> </w:t>
      </w:r>
      <w:r>
        <w:rPr>
          <w:rFonts w:eastAsia="Times New Roman"/>
          <w:color w:val="auto"/>
          <w:lang w:eastAsia="nl-BE"/>
        </w:rPr>
        <w:t>(2x)</w:t>
      </w:r>
    </w:p>
    <w:p w14:paraId="51051ACE" w14:textId="181C5B02" w:rsidR="00AA7B91" w:rsidRPr="00AC7713" w:rsidRDefault="00F1222C" w:rsidP="51DBAD4D">
      <w:pPr>
        <w:spacing w:before="100" w:beforeAutospacing="1" w:after="100" w:afterAutospacing="1"/>
        <w:rPr>
          <w:rFonts w:eastAsia="Times New Roman"/>
          <w:color w:val="auto"/>
          <w:lang w:eastAsia="nl-BE"/>
        </w:rPr>
      </w:pPr>
      <w:r>
        <w:rPr>
          <w:rFonts w:eastAsia="Times New Roman"/>
          <w:color w:val="auto"/>
          <w:lang w:eastAsia="nl-BE"/>
        </w:rPr>
        <w:t xml:space="preserve">    </w:t>
      </w:r>
      <w:r w:rsidR="00AA7B91" w:rsidRPr="51DBAD4D">
        <w:rPr>
          <w:rFonts w:eastAsia="Times New Roman"/>
          <w:color w:val="auto"/>
          <w:lang w:eastAsia="nl-BE"/>
        </w:rPr>
        <w:t>Andere mensen zijn misschien</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Andere mensen zijn misschien</w:t>
      </w:r>
      <w:r w:rsidR="00AA7B91">
        <w:br/>
      </w:r>
      <w:r>
        <w:rPr>
          <w:rFonts w:eastAsia="Times New Roman"/>
          <w:color w:val="auto"/>
          <w:lang w:eastAsia="nl-BE"/>
        </w:rPr>
        <w:t xml:space="preserve">    </w:t>
      </w:r>
      <w:r w:rsidR="00AA7B91" w:rsidRPr="51DBAD4D">
        <w:rPr>
          <w:rFonts w:eastAsia="Times New Roman"/>
          <w:color w:val="auto"/>
          <w:lang w:eastAsia="nl-BE"/>
        </w:rPr>
        <w:t>Een beetje slimmer dan wij</w:t>
      </w:r>
      <w:r>
        <w:rPr>
          <w:rFonts w:eastAsia="Times New Roman"/>
          <w:color w:val="auto"/>
          <w:lang w:eastAsia="nl-BE"/>
        </w:rPr>
        <w:tab/>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Een beetje slimmer dan wij</w:t>
      </w:r>
      <w:r w:rsidR="00AA7B91">
        <w:br/>
      </w:r>
      <w:r>
        <w:rPr>
          <w:rFonts w:eastAsia="Times New Roman"/>
          <w:color w:val="auto"/>
          <w:lang w:eastAsia="nl-BE"/>
        </w:rPr>
        <w:t xml:space="preserve">    </w:t>
      </w:r>
      <w:r w:rsidR="00AA7B91" w:rsidRPr="51DBAD4D">
        <w:rPr>
          <w:rFonts w:eastAsia="Times New Roman"/>
          <w:color w:val="auto"/>
          <w:lang w:eastAsia="nl-BE"/>
        </w:rPr>
        <w:t>Een beetje groter, sterker ook</w:t>
      </w:r>
      <w:r w:rsidR="00B33C76">
        <w:t xml:space="preserve"> </w:t>
      </w:r>
      <w:r>
        <w:tab/>
      </w:r>
      <w:r>
        <w:tab/>
      </w:r>
      <w:r>
        <w:tab/>
        <w:t xml:space="preserve">    </w:t>
      </w:r>
      <w:r w:rsidRPr="51DBAD4D">
        <w:rPr>
          <w:rFonts w:eastAsia="Times New Roman"/>
          <w:color w:val="auto"/>
          <w:lang w:eastAsia="nl-BE"/>
        </w:rPr>
        <w:t>Een beetje groter, sterker ook</w:t>
      </w:r>
      <w:r w:rsidR="00AA7B91">
        <w:br/>
      </w:r>
      <w:r>
        <w:rPr>
          <w:rFonts w:eastAsia="Times New Roman"/>
          <w:color w:val="auto"/>
          <w:lang w:eastAsia="nl-BE"/>
        </w:rPr>
        <w:t xml:space="preserve">    </w:t>
      </w:r>
      <w:r w:rsidR="00AA7B91" w:rsidRPr="51DBAD4D">
        <w:rPr>
          <w:rFonts w:eastAsia="Times New Roman"/>
          <w:color w:val="auto"/>
          <w:lang w:eastAsia="nl-BE"/>
        </w:rPr>
        <w:t>Maar we blijven samen tot de dood</w:t>
      </w:r>
      <w:r>
        <w:rPr>
          <w:rFonts w:eastAsia="Times New Roman"/>
          <w:color w:val="auto"/>
          <w:lang w:eastAsia="nl-BE"/>
        </w:rPr>
        <w:tab/>
      </w:r>
      <w:r>
        <w:rPr>
          <w:rFonts w:eastAsia="Times New Roman"/>
          <w:color w:val="auto"/>
          <w:lang w:eastAsia="nl-BE"/>
        </w:rPr>
        <w:tab/>
      </w:r>
      <w:r>
        <w:rPr>
          <w:rFonts w:eastAsia="Times New Roman"/>
          <w:color w:val="auto"/>
          <w:lang w:eastAsia="nl-BE"/>
        </w:rPr>
        <w:tab/>
        <w:t xml:space="preserve">    </w:t>
      </w:r>
      <w:r w:rsidRPr="51DBAD4D">
        <w:rPr>
          <w:rFonts w:eastAsia="Times New Roman"/>
          <w:color w:val="auto"/>
          <w:lang w:eastAsia="nl-BE"/>
        </w:rPr>
        <w:t>Maar we blijven samen tot de dood</w:t>
      </w:r>
    </w:p>
    <w:p w14:paraId="69F4C2AF" w14:textId="10107F43" w:rsidR="00AA7B91" w:rsidRPr="00F1222C" w:rsidRDefault="00F1222C" w:rsidP="00F1222C">
      <w:pPr>
        <w:spacing w:before="100" w:beforeAutospacing="1" w:after="100" w:afterAutospacing="1"/>
        <w:rPr>
          <w:rFonts w:eastAsia="Times New Roman"/>
          <w:color w:val="auto"/>
          <w:lang w:eastAsia="nl-BE"/>
        </w:rPr>
      </w:pPr>
      <w:r w:rsidRPr="6227CA91">
        <w:rPr>
          <w:rFonts w:eastAsia="Times New Roman"/>
          <w:color w:val="auto"/>
          <w:lang w:eastAsia="nl-BE"/>
        </w:rPr>
        <w:t xml:space="preserve">    </w:t>
      </w:r>
      <w:r w:rsidR="00AA7B91" w:rsidRPr="6227CA91">
        <w:rPr>
          <w:rFonts w:eastAsia="Times New Roman"/>
          <w:color w:val="auto"/>
          <w:lang w:eastAsia="nl-BE"/>
        </w:rPr>
        <w:t>Jij blijft een vriend voor mij</w:t>
      </w:r>
      <w:r>
        <w:tab/>
      </w:r>
      <w:r>
        <w:tab/>
      </w:r>
      <w:r>
        <w:tab/>
      </w:r>
      <w:r>
        <w:tab/>
      </w:r>
      <w:r w:rsidRPr="6227CA91">
        <w:rPr>
          <w:rFonts w:eastAsia="Times New Roman"/>
          <w:color w:val="auto"/>
          <w:lang w:eastAsia="nl-BE"/>
        </w:rPr>
        <w:t xml:space="preserve">    Jij blijft een vriend voor mij</w:t>
      </w:r>
      <w:r>
        <w:br/>
      </w:r>
      <w:r w:rsidRPr="6227CA91">
        <w:rPr>
          <w:rFonts w:eastAsia="Times New Roman"/>
          <w:color w:val="auto"/>
          <w:lang w:eastAsia="nl-BE"/>
        </w:rPr>
        <w:t xml:space="preserve">    </w:t>
      </w:r>
      <w:r w:rsidR="00AA7B91" w:rsidRPr="6227CA91">
        <w:rPr>
          <w:rFonts w:eastAsia="Times New Roman"/>
          <w:color w:val="auto"/>
          <w:lang w:eastAsia="nl-BE"/>
        </w:rPr>
        <w:t>Je zal het zien je blijft mijn vriend</w:t>
      </w:r>
      <w:r>
        <w:tab/>
      </w:r>
      <w:r>
        <w:tab/>
      </w:r>
      <w:r>
        <w:tab/>
      </w:r>
      <w:r w:rsidRPr="6227CA91">
        <w:rPr>
          <w:rFonts w:eastAsia="Times New Roman"/>
          <w:color w:val="auto"/>
          <w:lang w:eastAsia="nl-BE"/>
        </w:rPr>
        <w:t xml:space="preserve">    Je zal het zien je blijft mijn vriend</w:t>
      </w:r>
      <w:r>
        <w:br/>
      </w:r>
      <w:r w:rsidRPr="6227CA91">
        <w:rPr>
          <w:rFonts w:eastAsia="Times New Roman"/>
          <w:color w:val="auto"/>
          <w:lang w:eastAsia="nl-BE"/>
        </w:rPr>
        <w:t xml:space="preserve">    </w:t>
      </w:r>
      <w:r w:rsidR="00AA7B91" w:rsidRPr="6227CA91">
        <w:rPr>
          <w:rFonts w:eastAsia="Times New Roman"/>
          <w:color w:val="auto"/>
          <w:lang w:eastAsia="nl-BE"/>
        </w:rPr>
        <w:t>Je bent een vriend van mij</w:t>
      </w:r>
      <w:r w:rsidRPr="6227CA91">
        <w:rPr>
          <w:rFonts w:eastAsia="Times New Roman"/>
          <w:color w:val="auto"/>
          <w:lang w:eastAsia="nl-BE"/>
        </w:rPr>
        <w:t xml:space="preserve"> (3x)</w:t>
      </w:r>
      <w:r>
        <w:tab/>
      </w:r>
      <w:r>
        <w:tab/>
      </w:r>
      <w:r>
        <w:tab/>
      </w:r>
      <w:r w:rsidRPr="6227CA91">
        <w:rPr>
          <w:rFonts w:eastAsia="Times New Roman"/>
          <w:color w:val="auto"/>
          <w:lang w:eastAsia="nl-BE"/>
        </w:rPr>
        <w:t xml:space="preserve">    Je bent een vriend van mij</w:t>
      </w:r>
      <w:r>
        <w:t xml:space="preserve"> </w:t>
      </w:r>
      <w:r w:rsidRPr="6227CA91">
        <w:rPr>
          <w:rFonts w:eastAsia="Times New Roman"/>
          <w:color w:val="auto"/>
          <w:lang w:eastAsia="nl-BE"/>
        </w:rPr>
        <w:t>(2x)</w:t>
      </w:r>
      <w:r>
        <w:br/>
      </w:r>
      <w:r>
        <w:br/>
      </w:r>
      <w:r>
        <w:br/>
      </w:r>
      <w:r w:rsidR="00692F68" w:rsidRPr="6227CA91">
        <w:rPr>
          <w:rFonts w:eastAsia="Times New Roman" w:cs="Calibri"/>
          <w:b/>
          <w:bCs/>
          <w:color w:val="BA5C10" w:themeColor="accent2" w:themeShade="BF"/>
          <w:sz w:val="22"/>
          <w:szCs w:val="22"/>
          <w:lang w:eastAsia="nl-BE"/>
        </w:rPr>
        <w:lastRenderedPageBreak/>
        <w:t xml:space="preserve">Lied: </w:t>
      </w:r>
      <w:r w:rsidR="00AA7B91" w:rsidRPr="6227CA91">
        <w:rPr>
          <w:rFonts w:eastAsia="Times New Roman" w:cs="Calibri"/>
          <w:b/>
          <w:bCs/>
          <w:color w:val="BA5C10" w:themeColor="accent2" w:themeShade="BF"/>
          <w:sz w:val="22"/>
          <w:szCs w:val="22"/>
          <w:lang w:eastAsia="nl-BE"/>
        </w:rPr>
        <w:t>Kijk es…</w:t>
      </w:r>
      <w:r w:rsidR="00AA7B91" w:rsidRPr="6227CA91">
        <w:rPr>
          <w:rFonts w:eastAsia="Times New Roman" w:cs="Calibri"/>
          <w:color w:val="BA5C10" w:themeColor="accent2" w:themeShade="BF"/>
          <w:sz w:val="22"/>
          <w:szCs w:val="22"/>
          <w:lang w:eastAsia="nl-BE"/>
        </w:rPr>
        <w:t xml:space="preserve"> </w:t>
      </w:r>
      <w:hyperlink r:id="rId26">
        <w:r w:rsidR="00737C39" w:rsidRPr="6227CA91">
          <w:rPr>
            <w:rStyle w:val="Hyperlink"/>
            <w:rFonts w:eastAsia="Times New Roman" w:cs="Calibri"/>
            <w:lang w:eastAsia="nl-BE"/>
          </w:rPr>
          <w:t>http://www.youtube.com/watch?v=waZ_T1144T8</w:t>
        </w:r>
      </w:hyperlink>
      <w:r w:rsidRPr="6227CA91">
        <w:rPr>
          <w:rFonts w:eastAsia="Times New Roman" w:cs="Calibri"/>
          <w:color w:val="000000" w:themeColor="text1"/>
          <w:lang w:eastAsia="nl-BE"/>
        </w:rPr>
        <w:t> </w:t>
      </w:r>
      <w:r>
        <w:br/>
      </w:r>
      <w:r w:rsidR="00AA7B91" w:rsidRPr="6227CA91">
        <w:rPr>
          <w:rFonts w:eastAsia="Times New Roman" w:cs="Calibri"/>
          <w:i/>
          <w:iCs/>
          <w:color w:val="auto"/>
          <w:sz w:val="18"/>
          <w:szCs w:val="18"/>
          <w:lang w:eastAsia="nl-BE"/>
        </w:rPr>
        <w:t xml:space="preserve">Tekst: Ron </w:t>
      </w:r>
      <w:proofErr w:type="spellStart"/>
      <w:r w:rsidR="00AA7B91" w:rsidRPr="6227CA91">
        <w:rPr>
          <w:rFonts w:eastAsia="Times New Roman" w:cs="Calibri"/>
          <w:i/>
          <w:iCs/>
          <w:color w:val="auto"/>
          <w:sz w:val="18"/>
          <w:szCs w:val="18"/>
          <w:lang w:eastAsia="nl-BE"/>
        </w:rPr>
        <w:t>Schröder</w:t>
      </w:r>
      <w:proofErr w:type="spellEnd"/>
      <w:r w:rsidR="00AA7B91" w:rsidRPr="6227CA91">
        <w:rPr>
          <w:rFonts w:eastAsia="Times New Roman" w:cs="Calibri"/>
          <w:i/>
          <w:iCs/>
          <w:color w:val="auto"/>
          <w:sz w:val="18"/>
          <w:szCs w:val="18"/>
          <w:lang w:eastAsia="nl-BE"/>
        </w:rPr>
        <w:t xml:space="preserve"> &amp; Marianne </w:t>
      </w:r>
      <w:proofErr w:type="spellStart"/>
      <w:r w:rsidR="00AA7B91" w:rsidRPr="6227CA91">
        <w:rPr>
          <w:rFonts w:eastAsia="Times New Roman" w:cs="Calibri"/>
          <w:i/>
          <w:iCs/>
          <w:color w:val="auto"/>
          <w:sz w:val="18"/>
          <w:szCs w:val="18"/>
          <w:lang w:eastAsia="nl-BE"/>
        </w:rPr>
        <w:t>Busser</w:t>
      </w:r>
      <w:proofErr w:type="spellEnd"/>
      <w:r w:rsidR="00AA7B91" w:rsidRPr="6227CA91">
        <w:rPr>
          <w:rFonts w:eastAsia="Times New Roman" w:cs="Calibri"/>
          <w:i/>
          <w:iCs/>
          <w:color w:val="auto"/>
          <w:sz w:val="18"/>
          <w:szCs w:val="18"/>
          <w:lang w:eastAsia="nl-BE"/>
        </w:rPr>
        <w:t xml:space="preserve"> (YouTube) - Muziek: Marcel &amp; Lydia </w:t>
      </w:r>
      <w:proofErr w:type="spellStart"/>
      <w:r w:rsidR="00AA7B91" w:rsidRPr="6227CA91">
        <w:rPr>
          <w:rFonts w:eastAsia="Times New Roman" w:cs="Calibri"/>
          <w:i/>
          <w:iCs/>
          <w:color w:val="auto"/>
          <w:sz w:val="18"/>
          <w:szCs w:val="18"/>
          <w:lang w:eastAsia="nl-BE"/>
        </w:rPr>
        <w:t>Zimmer</w:t>
      </w:r>
      <w:proofErr w:type="spellEnd"/>
    </w:p>
    <w:p w14:paraId="378344E0" w14:textId="44B484BA" w:rsidR="6227CA91" w:rsidRDefault="6227CA91" w:rsidP="6227CA91">
      <w:pPr>
        <w:spacing w:line="276" w:lineRule="auto"/>
        <w:rPr>
          <w:color w:val="auto"/>
          <w:lang w:eastAsia="nl-BE"/>
        </w:rPr>
      </w:pPr>
    </w:p>
    <w:p w14:paraId="24973203" w14:textId="1FB2C331" w:rsidR="000B1A44" w:rsidRDefault="00AA7B91" w:rsidP="00A34AF3">
      <w:pPr>
        <w:spacing w:line="276" w:lineRule="auto"/>
        <w:rPr>
          <w:b/>
          <w:bCs/>
          <w:color w:val="auto"/>
          <w:lang w:eastAsia="nl-BE"/>
        </w:rPr>
      </w:pPr>
      <w:r w:rsidRPr="51DBAD4D">
        <w:rPr>
          <w:color w:val="auto"/>
          <w:lang w:eastAsia="nl-BE"/>
        </w:rPr>
        <w:t>De uitgestrekte bossen</w:t>
      </w:r>
      <w:r w:rsidR="00A34AF3">
        <w:t xml:space="preserve">, </w:t>
      </w:r>
      <w:r w:rsidRPr="51DBAD4D">
        <w:rPr>
          <w:color w:val="auto"/>
          <w:lang w:eastAsia="nl-BE"/>
        </w:rPr>
        <w:t>de rotsen – een ravijn</w:t>
      </w:r>
      <w:r>
        <w:br/>
      </w:r>
      <w:r w:rsidRPr="51DBAD4D">
        <w:rPr>
          <w:color w:val="auto"/>
          <w:lang w:eastAsia="nl-BE"/>
        </w:rPr>
        <w:t>een vijver vol met vissen</w:t>
      </w:r>
      <w:r w:rsidR="00A34AF3">
        <w:t xml:space="preserve">, </w:t>
      </w:r>
      <w:r w:rsidRPr="51DBAD4D">
        <w:rPr>
          <w:color w:val="auto"/>
          <w:lang w:eastAsia="nl-BE"/>
        </w:rPr>
        <w:t>te mooi om waar te zijn</w:t>
      </w:r>
      <w:r>
        <w:br/>
      </w:r>
      <w:r w:rsidRPr="51DBAD4D">
        <w:rPr>
          <w:color w:val="auto"/>
          <w:lang w:eastAsia="nl-BE"/>
        </w:rPr>
        <w:t>de bergen en de dalen</w:t>
      </w:r>
      <w:r w:rsidR="00A34AF3">
        <w:t xml:space="preserve">, </w:t>
      </w:r>
      <w:r w:rsidRPr="51DBAD4D">
        <w:rPr>
          <w:color w:val="auto"/>
          <w:lang w:eastAsia="nl-BE"/>
        </w:rPr>
        <w:t>de vogels die ik hoor</w:t>
      </w:r>
      <w:r>
        <w:br/>
      </w:r>
      <w:r w:rsidRPr="51DBAD4D">
        <w:rPr>
          <w:color w:val="auto"/>
          <w:lang w:eastAsia="nl-BE"/>
        </w:rPr>
        <w:t>een herder met zijn schapen</w:t>
      </w:r>
      <w:r w:rsidR="00A34AF3">
        <w:t xml:space="preserve">, </w:t>
      </w:r>
      <w:r w:rsidRPr="51DBAD4D">
        <w:rPr>
          <w:color w:val="auto"/>
          <w:lang w:eastAsia="nl-BE"/>
        </w:rPr>
        <w:t>daar zijn geen woorden voor</w:t>
      </w:r>
    </w:p>
    <w:p w14:paraId="1D1209DD" w14:textId="581123CC" w:rsidR="000B1A44" w:rsidRDefault="00AA7B91" w:rsidP="00A34AF3">
      <w:pPr>
        <w:spacing w:line="276" w:lineRule="auto"/>
        <w:rPr>
          <w:color w:val="auto"/>
          <w:lang w:eastAsia="nl-BE"/>
        </w:rPr>
      </w:pPr>
      <w:r w:rsidRPr="51DBAD4D">
        <w:rPr>
          <w:b/>
          <w:bCs/>
          <w:color w:val="auto"/>
          <w:lang w:eastAsia="nl-BE"/>
        </w:rPr>
        <w:t>Kijk es als je door de wereld wandelt</w:t>
      </w:r>
      <w:r>
        <w:br/>
      </w:r>
      <w:r w:rsidRPr="51DBAD4D">
        <w:rPr>
          <w:b/>
          <w:bCs/>
          <w:color w:val="auto"/>
          <w:lang w:eastAsia="nl-BE"/>
        </w:rPr>
        <w:t>kijk es – dan begrijp je het misschien</w:t>
      </w:r>
      <w:r>
        <w:br/>
      </w:r>
      <w:r w:rsidRPr="51DBAD4D">
        <w:rPr>
          <w:b/>
          <w:bCs/>
          <w:color w:val="auto"/>
          <w:lang w:eastAsia="nl-BE"/>
        </w:rPr>
        <w:t>je zult met woorden nooit kunnen beschrijven</w:t>
      </w:r>
      <w:r>
        <w:br/>
      </w:r>
      <w:r w:rsidRPr="51DBAD4D">
        <w:rPr>
          <w:b/>
          <w:bCs/>
          <w:color w:val="auto"/>
          <w:lang w:eastAsia="nl-BE"/>
        </w:rPr>
        <w:t>wat je met je ogen allemaal kunt zien</w:t>
      </w:r>
    </w:p>
    <w:p w14:paraId="4274307A" w14:textId="24DB7D32" w:rsidR="00AA7B91" w:rsidRPr="00A34AF3" w:rsidRDefault="00AA7B91" w:rsidP="00A34AF3">
      <w:pPr>
        <w:spacing w:after="0" w:line="276" w:lineRule="auto"/>
        <w:rPr>
          <w:rFonts w:eastAsia="Times New Roman" w:cs="Times New Roman"/>
          <w:lang w:eastAsia="nl-BE"/>
        </w:rPr>
      </w:pPr>
      <w:r w:rsidRPr="51DBAD4D">
        <w:rPr>
          <w:color w:val="auto"/>
          <w:lang w:eastAsia="nl-BE"/>
        </w:rPr>
        <w:t>De zee met al haar golven</w:t>
      </w:r>
      <w:r w:rsidR="00A34AF3">
        <w:t xml:space="preserve">, </w:t>
      </w:r>
      <w:r w:rsidRPr="51DBAD4D">
        <w:rPr>
          <w:color w:val="auto"/>
          <w:lang w:eastAsia="nl-BE"/>
        </w:rPr>
        <w:t>de schelpen die je vindt</w:t>
      </w:r>
      <w:r>
        <w:br/>
      </w:r>
      <w:r w:rsidRPr="51DBAD4D">
        <w:rPr>
          <w:color w:val="auto"/>
          <w:lang w:eastAsia="nl-BE"/>
        </w:rPr>
        <w:t>een vriendelijke opa</w:t>
      </w:r>
      <w:r w:rsidR="00A34AF3">
        <w:t xml:space="preserve">, </w:t>
      </w:r>
      <w:r w:rsidRPr="51DBAD4D">
        <w:rPr>
          <w:color w:val="auto"/>
          <w:lang w:eastAsia="nl-BE"/>
        </w:rPr>
        <w:t>de glimlach van een kind</w:t>
      </w:r>
      <w:r>
        <w:br/>
      </w:r>
      <w:r w:rsidRPr="51DBAD4D">
        <w:rPr>
          <w:color w:val="auto"/>
          <w:lang w:eastAsia="nl-BE"/>
        </w:rPr>
        <w:t>de gouden zonnestralen</w:t>
      </w:r>
      <w:r w:rsidR="00A34AF3">
        <w:t xml:space="preserve">, </w:t>
      </w:r>
      <w:r w:rsidRPr="51DBAD4D">
        <w:rPr>
          <w:color w:val="auto"/>
          <w:lang w:eastAsia="nl-BE"/>
        </w:rPr>
        <w:t>een wolk die overdrijft</w:t>
      </w:r>
      <w:r>
        <w:br/>
      </w:r>
      <w:r w:rsidRPr="51DBAD4D">
        <w:rPr>
          <w:color w:val="auto"/>
          <w:lang w:eastAsia="nl-BE"/>
        </w:rPr>
        <w:t>er zijn gewoon geen woorden</w:t>
      </w:r>
      <w:r w:rsidR="00A34AF3">
        <w:rPr>
          <w:rFonts w:eastAsia="Times New Roman" w:cs="Times New Roman"/>
          <w:lang w:eastAsia="nl-BE"/>
        </w:rPr>
        <w:t xml:space="preserve">, </w:t>
      </w:r>
      <w:r w:rsidRPr="51DBAD4D">
        <w:rPr>
          <w:color w:val="auto"/>
          <w:lang w:eastAsia="nl-BE"/>
        </w:rPr>
        <w:t>waarmee je dat beschrijft</w:t>
      </w:r>
    </w:p>
    <w:p w14:paraId="14169C87" w14:textId="77777777" w:rsidR="00737C39" w:rsidRDefault="00A34AF3" w:rsidP="00737C39">
      <w:pPr>
        <w:spacing w:line="276" w:lineRule="auto"/>
      </w:pPr>
      <w:r>
        <w:rPr>
          <w:b/>
          <w:bCs/>
          <w:color w:val="auto"/>
          <w:lang w:eastAsia="nl-BE"/>
        </w:rPr>
        <w:br/>
      </w:r>
      <w:r w:rsidR="00AA7B91" w:rsidRPr="51DBAD4D">
        <w:rPr>
          <w:b/>
          <w:bCs/>
          <w:color w:val="auto"/>
          <w:lang w:eastAsia="nl-BE"/>
        </w:rPr>
        <w:t>Kijk es als je door de wereld wandelt …</w:t>
      </w:r>
      <w:r w:rsidR="00737C39">
        <w:rPr>
          <w:rFonts w:cs="Times New Roman"/>
          <w:color w:val="auto"/>
          <w:lang w:eastAsia="nl-BE"/>
        </w:rPr>
        <w:br/>
      </w:r>
      <w:r w:rsidR="00AA7B91" w:rsidRPr="51DBAD4D">
        <w:rPr>
          <w:color w:val="auto"/>
          <w:lang w:eastAsia="nl-BE"/>
        </w:rPr>
        <w:t xml:space="preserve">Een regenboog vol kleuren </w:t>
      </w:r>
      <w:r w:rsidR="00737C39">
        <w:t xml:space="preserve">, </w:t>
      </w:r>
      <w:r w:rsidR="00AA7B91" w:rsidRPr="51DBAD4D">
        <w:rPr>
          <w:color w:val="auto"/>
          <w:lang w:eastAsia="nl-BE"/>
        </w:rPr>
        <w:t xml:space="preserve">de sterren in de nacht </w:t>
      </w:r>
      <w:r w:rsidR="00AA7B91">
        <w:br/>
      </w:r>
      <w:r w:rsidR="00AA7B91" w:rsidRPr="51DBAD4D">
        <w:rPr>
          <w:color w:val="auto"/>
          <w:lang w:eastAsia="nl-BE"/>
        </w:rPr>
        <w:t>een kleine tere vlinder</w:t>
      </w:r>
      <w:r w:rsidR="00737C39">
        <w:t xml:space="preserve">, </w:t>
      </w:r>
      <w:r w:rsidR="00AA7B91" w:rsidRPr="51DBAD4D">
        <w:rPr>
          <w:color w:val="auto"/>
          <w:lang w:eastAsia="nl-BE"/>
        </w:rPr>
        <w:t>een baby’tje dat lacht</w:t>
      </w:r>
      <w:r w:rsidR="00AA7B91">
        <w:br/>
      </w:r>
      <w:r w:rsidR="00AA7B91" w:rsidRPr="51DBAD4D">
        <w:rPr>
          <w:color w:val="auto"/>
          <w:lang w:eastAsia="nl-BE"/>
        </w:rPr>
        <w:t xml:space="preserve">een duif die als een engel </w:t>
      </w:r>
      <w:r w:rsidR="00737C39">
        <w:t xml:space="preserve">, </w:t>
      </w:r>
      <w:r w:rsidR="00AA7B91" w:rsidRPr="51DBAD4D">
        <w:rPr>
          <w:color w:val="auto"/>
          <w:lang w:eastAsia="nl-BE"/>
        </w:rPr>
        <w:t>langs de wereld zweeft</w:t>
      </w:r>
      <w:r w:rsidR="00AA7B91">
        <w:br/>
      </w:r>
      <w:r w:rsidR="00AA7B91" w:rsidRPr="51DBAD4D">
        <w:rPr>
          <w:color w:val="auto"/>
          <w:lang w:eastAsia="nl-BE"/>
        </w:rPr>
        <w:t xml:space="preserve">en zoveel </w:t>
      </w:r>
      <w:proofErr w:type="spellStart"/>
      <w:r w:rsidR="00AA7B91" w:rsidRPr="51DBAD4D">
        <w:rPr>
          <w:color w:val="auto"/>
          <w:lang w:eastAsia="nl-BE"/>
        </w:rPr>
        <w:t>and’re</w:t>
      </w:r>
      <w:proofErr w:type="spellEnd"/>
      <w:r w:rsidR="00AA7B91" w:rsidRPr="51DBAD4D">
        <w:rPr>
          <w:color w:val="auto"/>
          <w:lang w:eastAsia="nl-BE"/>
        </w:rPr>
        <w:t xml:space="preserve"> dingen</w:t>
      </w:r>
      <w:r w:rsidR="00737C39">
        <w:t xml:space="preserve">, </w:t>
      </w:r>
      <w:r w:rsidR="00AA7B91" w:rsidRPr="51DBAD4D">
        <w:rPr>
          <w:color w:val="auto"/>
          <w:lang w:eastAsia="nl-BE"/>
        </w:rPr>
        <w:t>die God geschapen heeft</w:t>
      </w:r>
    </w:p>
    <w:p w14:paraId="20B5B631" w14:textId="55E3829D" w:rsidR="00737C39" w:rsidRPr="00737C39" w:rsidRDefault="00AA7B91" w:rsidP="00737C39">
      <w:pPr>
        <w:spacing w:line="276" w:lineRule="auto"/>
      </w:pPr>
      <w:r w:rsidRPr="51DBAD4D">
        <w:rPr>
          <w:b/>
          <w:bCs/>
          <w:color w:val="auto"/>
          <w:lang w:eastAsia="nl-BE"/>
        </w:rPr>
        <w:t>Kijk es als je door de wereld wandelt</w:t>
      </w:r>
      <w:r>
        <w:br/>
      </w:r>
      <w:r w:rsidRPr="51DBAD4D">
        <w:rPr>
          <w:b/>
          <w:bCs/>
          <w:color w:val="auto"/>
          <w:lang w:eastAsia="nl-BE"/>
        </w:rPr>
        <w:t>kijk es – dan begrijp je het misschien (2x)</w:t>
      </w:r>
      <w:r>
        <w:br/>
      </w:r>
    </w:p>
    <w:p w14:paraId="611A1DF0" w14:textId="0F5015E0" w:rsidR="00AA7B91" w:rsidRPr="00737C39" w:rsidRDefault="00692F68" w:rsidP="6227CA91">
      <w:pPr>
        <w:spacing w:line="276" w:lineRule="auto"/>
        <w:rPr>
          <w:b/>
          <w:bCs/>
          <w:color w:val="BA5C10" w:themeColor="accent2" w:themeShade="BF"/>
          <w:sz w:val="22"/>
          <w:szCs w:val="22"/>
        </w:rPr>
      </w:pPr>
      <w:r w:rsidRPr="6227CA91">
        <w:rPr>
          <w:b/>
          <w:bCs/>
          <w:color w:val="BA5C10" w:themeColor="accent2" w:themeShade="BF"/>
          <w:sz w:val="22"/>
          <w:szCs w:val="22"/>
        </w:rPr>
        <w:t xml:space="preserve">Lied: </w:t>
      </w:r>
      <w:r w:rsidR="00AA7B91" w:rsidRPr="6227CA91">
        <w:rPr>
          <w:b/>
          <w:bCs/>
          <w:color w:val="BA5C10" w:themeColor="accent2" w:themeShade="BF"/>
          <w:sz w:val="22"/>
          <w:szCs w:val="22"/>
        </w:rPr>
        <w:t>Volg het spoor</w:t>
      </w:r>
      <w:r w:rsidR="00737C39" w:rsidRPr="6227CA91">
        <w:rPr>
          <w:b/>
          <w:bCs/>
          <w:color w:val="BA5C10" w:themeColor="accent2" w:themeShade="BF"/>
          <w:sz w:val="22"/>
          <w:szCs w:val="22"/>
        </w:rPr>
        <w:t xml:space="preserve"> </w:t>
      </w:r>
      <w:r w:rsidR="00737C39" w:rsidRPr="51DBAD4D">
        <w:rPr>
          <w:lang w:val="nl-NL"/>
        </w:rPr>
        <w:t xml:space="preserve"> </w:t>
      </w:r>
      <w:hyperlink r:id="rId27">
        <w:r w:rsidR="00737C39" w:rsidRPr="51DBAD4D">
          <w:rPr>
            <w:rStyle w:val="Hyperlink"/>
            <w:lang w:val="nl-NL"/>
          </w:rPr>
          <w:t>https://youtu.be/BsOrfzQji3c</w:t>
        </w:r>
      </w:hyperlink>
      <w:r w:rsidR="00737C39">
        <w:rPr>
          <w:b/>
          <w:color w:val="BA5C10" w:themeColor="accent2" w:themeShade="BF"/>
          <w:sz w:val="22"/>
          <w:szCs w:val="22"/>
        </w:rPr>
        <w:br/>
      </w:r>
      <w:r w:rsidR="00796EBE" w:rsidRPr="6227CA91">
        <w:rPr>
          <w:rFonts w:eastAsia="Times New Roman"/>
          <w:i/>
          <w:iCs/>
          <w:color w:val="auto"/>
          <w:spacing w:val="8"/>
          <w:sz w:val="18"/>
          <w:szCs w:val="18"/>
          <w:lang w:eastAsia="nl-BE"/>
        </w:rPr>
        <w:t>Uit:</w:t>
      </w:r>
      <w:r w:rsidR="00AA7B91" w:rsidRPr="6227CA91">
        <w:rPr>
          <w:rFonts w:eastAsia="Times New Roman"/>
          <w:i/>
          <w:iCs/>
          <w:color w:val="auto"/>
          <w:spacing w:val="8"/>
          <w:sz w:val="18"/>
          <w:szCs w:val="18"/>
          <w:lang w:eastAsia="nl-BE"/>
        </w:rPr>
        <w:t xml:space="preserve"> Eerlijk als goud – Oké4kids 9 - </w:t>
      </w:r>
      <w:r w:rsidR="00AA7B91" w:rsidRPr="6227CA91">
        <w:rPr>
          <w:rFonts w:eastAsia="Times New Roman"/>
          <w:i/>
          <w:iCs/>
          <w:color w:val="auto"/>
          <w:sz w:val="18"/>
          <w:szCs w:val="18"/>
          <w:lang w:eastAsia="nl-BE"/>
        </w:rPr>
        <w:t xml:space="preserve">Tekst: Ron </w:t>
      </w:r>
      <w:proofErr w:type="spellStart"/>
      <w:r w:rsidR="00AA7B91" w:rsidRPr="6227CA91">
        <w:rPr>
          <w:rFonts w:eastAsia="Times New Roman"/>
          <w:i/>
          <w:iCs/>
          <w:color w:val="auto"/>
          <w:sz w:val="18"/>
          <w:szCs w:val="18"/>
          <w:lang w:eastAsia="nl-BE"/>
        </w:rPr>
        <w:t>Schröder</w:t>
      </w:r>
      <w:proofErr w:type="spellEnd"/>
      <w:r w:rsidR="00AA7B91" w:rsidRPr="6227CA91">
        <w:rPr>
          <w:rFonts w:eastAsia="Times New Roman"/>
          <w:i/>
          <w:iCs/>
          <w:color w:val="auto"/>
          <w:sz w:val="18"/>
          <w:szCs w:val="18"/>
          <w:lang w:eastAsia="nl-BE"/>
        </w:rPr>
        <w:t xml:space="preserve"> &amp; Marianne </w:t>
      </w:r>
      <w:proofErr w:type="spellStart"/>
      <w:r w:rsidR="00AA7B91" w:rsidRPr="6227CA91">
        <w:rPr>
          <w:rFonts w:eastAsia="Times New Roman"/>
          <w:i/>
          <w:iCs/>
          <w:color w:val="auto"/>
          <w:sz w:val="18"/>
          <w:szCs w:val="18"/>
          <w:lang w:eastAsia="nl-BE"/>
        </w:rPr>
        <w:t>Busser</w:t>
      </w:r>
      <w:proofErr w:type="spellEnd"/>
      <w:r w:rsidR="68EC5E28" w:rsidRPr="6227CA91">
        <w:rPr>
          <w:rFonts w:eastAsia="Times New Roman"/>
          <w:i/>
          <w:iCs/>
          <w:color w:val="auto"/>
          <w:sz w:val="18"/>
          <w:szCs w:val="18"/>
          <w:lang w:eastAsia="nl-BE"/>
        </w:rPr>
        <w:t xml:space="preserve"> - </w:t>
      </w:r>
      <w:r w:rsidR="00AA7B91" w:rsidRPr="6227CA91">
        <w:rPr>
          <w:rFonts w:eastAsia="Times New Roman"/>
          <w:i/>
          <w:iCs/>
          <w:color w:val="auto"/>
          <w:sz w:val="18"/>
          <w:szCs w:val="18"/>
          <w:lang w:eastAsia="nl-BE"/>
        </w:rPr>
        <w:t xml:space="preserve">Muziek: Marcel &amp; Lydia </w:t>
      </w:r>
      <w:proofErr w:type="spellStart"/>
      <w:r w:rsidR="00AA7B91" w:rsidRPr="6227CA91">
        <w:rPr>
          <w:rFonts w:eastAsia="Times New Roman"/>
          <w:i/>
          <w:iCs/>
          <w:color w:val="auto"/>
          <w:sz w:val="18"/>
          <w:szCs w:val="18"/>
          <w:lang w:eastAsia="nl-BE"/>
        </w:rPr>
        <w:t>Zimmer</w:t>
      </w:r>
      <w:proofErr w:type="spellEnd"/>
    </w:p>
    <w:p w14:paraId="639D71BE" w14:textId="6CCFD390" w:rsidR="00AA7B91" w:rsidRPr="00AC7713" w:rsidRDefault="00AA7B91" w:rsidP="51DBAD4D">
      <w:pPr>
        <w:spacing w:after="0" w:line="270" w:lineRule="atLeast"/>
        <w:rPr>
          <w:rFonts w:eastAsia="Times New Roman"/>
          <w:color w:val="auto"/>
          <w:lang w:eastAsia="nl-BE"/>
        </w:rPr>
      </w:pPr>
      <w:r w:rsidRPr="51DBAD4D">
        <w:rPr>
          <w:rFonts w:eastAsia="Times New Roman"/>
          <w:color w:val="000000" w:themeColor="text1"/>
          <w:lang w:eastAsia="nl-BE"/>
        </w:rPr>
        <w:t>K</w:t>
      </w:r>
      <w:r w:rsidRPr="51DBAD4D">
        <w:rPr>
          <w:rFonts w:eastAsia="Times New Roman"/>
          <w:color w:val="auto"/>
          <w:lang w:eastAsia="nl-BE"/>
        </w:rPr>
        <w:t>ijk eens naar een vlinder</w:t>
      </w:r>
      <w:r w:rsidR="00556EF2">
        <w:rPr>
          <w:rFonts w:eastAsia="Times New Roman"/>
          <w:color w:val="auto"/>
          <w:lang w:eastAsia="nl-BE"/>
        </w:rPr>
        <w:t xml:space="preserve">, </w:t>
      </w:r>
      <w:r w:rsidRPr="51DBAD4D">
        <w:rPr>
          <w:rFonts w:eastAsia="Times New Roman"/>
          <w:color w:val="auto"/>
          <w:lang w:eastAsia="nl-BE"/>
        </w:rPr>
        <w:t>luister naar een eend die kwaakt</w:t>
      </w:r>
    </w:p>
    <w:p w14:paraId="60D14BA4" w14:textId="4E01490D"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kijk eens naar de bloemen</w:t>
      </w:r>
      <w:r w:rsidR="00556EF2">
        <w:rPr>
          <w:rFonts w:eastAsia="Times New Roman"/>
          <w:color w:val="auto"/>
          <w:lang w:eastAsia="nl-BE"/>
        </w:rPr>
        <w:t xml:space="preserve">, </w:t>
      </w:r>
      <w:r w:rsidRPr="51DBAD4D">
        <w:rPr>
          <w:rFonts w:eastAsia="Times New Roman"/>
          <w:color w:val="auto"/>
          <w:lang w:eastAsia="nl-BE"/>
        </w:rPr>
        <w:t>zie hoe mooi ze zijn gemaakt</w:t>
      </w:r>
    </w:p>
    <w:p w14:paraId="057F0090" w14:textId="6147F22B"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kijk eens naar de wolken</w:t>
      </w:r>
      <w:r w:rsidR="00556EF2">
        <w:rPr>
          <w:rFonts w:eastAsia="Times New Roman"/>
          <w:color w:val="auto"/>
          <w:lang w:eastAsia="nl-BE"/>
        </w:rPr>
        <w:t xml:space="preserve">, </w:t>
      </w:r>
      <w:r w:rsidRPr="51DBAD4D">
        <w:rPr>
          <w:rFonts w:eastAsia="Times New Roman"/>
          <w:color w:val="auto"/>
          <w:lang w:eastAsia="nl-BE"/>
        </w:rPr>
        <w:t>hoor een leeuwerik die fluit</w:t>
      </w:r>
    </w:p>
    <w:p w14:paraId="796E23EE" w14:textId="4EA96AE4" w:rsidR="00AA7B91" w:rsidRPr="00556EF2" w:rsidRDefault="00AA7B91" w:rsidP="00556EF2">
      <w:pPr>
        <w:spacing w:after="0"/>
        <w:rPr>
          <w:lang w:val="nl-NL"/>
        </w:rPr>
      </w:pPr>
      <w:r w:rsidRPr="1FBFBD04">
        <w:rPr>
          <w:rFonts w:eastAsia="Times New Roman"/>
          <w:color w:val="auto"/>
          <w:lang w:eastAsia="nl-BE"/>
        </w:rPr>
        <w:t>volg je al die sporen</w:t>
      </w:r>
      <w:r w:rsidR="00737C39" w:rsidRPr="1FBFBD04">
        <w:rPr>
          <w:lang w:val="nl-NL"/>
        </w:rPr>
        <w:t xml:space="preserve"> </w:t>
      </w:r>
      <w:r w:rsidR="00556EF2" w:rsidRPr="1FBFBD04">
        <w:rPr>
          <w:lang w:val="nl-NL"/>
        </w:rPr>
        <w:t xml:space="preserve"> </w:t>
      </w:r>
      <w:r w:rsidRPr="1FBFBD04">
        <w:rPr>
          <w:rFonts w:eastAsia="Times New Roman"/>
          <w:color w:val="auto"/>
          <w:lang w:eastAsia="nl-BE"/>
        </w:rPr>
        <w:t>kom je altijd bij Hem uit</w:t>
      </w:r>
    </w:p>
    <w:p w14:paraId="116555E7" w14:textId="77777777" w:rsidR="00AA7B91" w:rsidRPr="00AC7713" w:rsidRDefault="00AA7B91" w:rsidP="51DBAD4D">
      <w:pPr>
        <w:spacing w:after="0" w:line="270" w:lineRule="atLeast"/>
        <w:rPr>
          <w:rFonts w:eastAsia="Times New Roman"/>
          <w:color w:val="auto"/>
          <w:lang w:eastAsia="nl-BE"/>
        </w:rPr>
      </w:pPr>
    </w:p>
    <w:p w14:paraId="66358C41" w14:textId="28E5E7A3" w:rsidR="00AA7B91" w:rsidRPr="00AC7713" w:rsidRDefault="00AA7B91" w:rsidP="00556EF2">
      <w:pPr>
        <w:spacing w:after="0" w:line="270" w:lineRule="atLeast"/>
        <w:ind w:firstLine="709"/>
        <w:rPr>
          <w:rFonts w:eastAsia="Times New Roman"/>
          <w:color w:val="auto"/>
          <w:lang w:eastAsia="nl-BE"/>
        </w:rPr>
      </w:pPr>
      <w:r w:rsidRPr="51DBAD4D">
        <w:rPr>
          <w:rFonts w:eastAsia="Times New Roman"/>
          <w:color w:val="auto"/>
          <w:lang w:eastAsia="nl-BE"/>
        </w:rPr>
        <w:t>Volg het spoor</w:t>
      </w:r>
      <w:r w:rsidR="00556EF2">
        <w:rPr>
          <w:rFonts w:eastAsia="Times New Roman"/>
          <w:color w:val="auto"/>
          <w:lang w:eastAsia="nl-BE"/>
        </w:rPr>
        <w:t xml:space="preserve">, </w:t>
      </w:r>
      <w:r w:rsidRPr="51DBAD4D">
        <w:rPr>
          <w:rFonts w:eastAsia="Times New Roman"/>
          <w:color w:val="auto"/>
          <w:lang w:eastAsia="nl-BE"/>
        </w:rPr>
        <w:t>volg het spoor</w:t>
      </w:r>
    </w:p>
    <w:p w14:paraId="2F529805" w14:textId="77777777" w:rsidR="00AA7B91" w:rsidRPr="00AC7713" w:rsidRDefault="00AA7B91" w:rsidP="51DBAD4D">
      <w:pPr>
        <w:spacing w:after="0" w:line="270" w:lineRule="atLeast"/>
        <w:ind w:firstLine="709"/>
        <w:rPr>
          <w:rFonts w:eastAsia="Times New Roman"/>
          <w:color w:val="auto"/>
          <w:lang w:eastAsia="nl-BE"/>
        </w:rPr>
      </w:pPr>
      <w:r w:rsidRPr="51DBAD4D">
        <w:rPr>
          <w:rFonts w:eastAsia="Times New Roman"/>
          <w:color w:val="auto"/>
          <w:lang w:eastAsia="nl-BE"/>
        </w:rPr>
        <w:t>en zoek gerust je hele leven door</w:t>
      </w:r>
    </w:p>
    <w:p w14:paraId="0E9EBBB4" w14:textId="77777777" w:rsidR="00AA7B91" w:rsidRPr="00AC7713" w:rsidRDefault="00AA7B91" w:rsidP="51DBAD4D">
      <w:pPr>
        <w:spacing w:after="0" w:line="270" w:lineRule="atLeast"/>
        <w:ind w:firstLine="709"/>
        <w:rPr>
          <w:rFonts w:eastAsia="Times New Roman"/>
          <w:color w:val="auto"/>
          <w:lang w:eastAsia="nl-BE"/>
        </w:rPr>
      </w:pPr>
      <w:r w:rsidRPr="51DBAD4D">
        <w:rPr>
          <w:rFonts w:eastAsia="Times New Roman"/>
          <w:color w:val="auto"/>
          <w:lang w:eastAsia="nl-BE"/>
        </w:rPr>
        <w:t>je ziet het op de bergen</w:t>
      </w:r>
    </w:p>
    <w:p w14:paraId="7A93B198" w14:textId="77777777" w:rsidR="00AA7B91" w:rsidRPr="00AC7713" w:rsidRDefault="00AA7B91" w:rsidP="51DBAD4D">
      <w:pPr>
        <w:spacing w:after="0" w:line="270" w:lineRule="atLeast"/>
        <w:ind w:firstLine="709"/>
        <w:rPr>
          <w:rFonts w:eastAsia="Times New Roman"/>
          <w:color w:val="auto"/>
          <w:lang w:eastAsia="nl-BE"/>
        </w:rPr>
      </w:pPr>
      <w:r w:rsidRPr="51DBAD4D">
        <w:rPr>
          <w:rFonts w:eastAsia="Times New Roman"/>
          <w:color w:val="auto"/>
          <w:lang w:eastAsia="nl-BE"/>
        </w:rPr>
        <w:t>en je ziet het in het dal</w:t>
      </w:r>
    </w:p>
    <w:p w14:paraId="1A32C879" w14:textId="1D8CB439" w:rsidR="00AA7B91" w:rsidRPr="00AC7713" w:rsidRDefault="00AA7B91" w:rsidP="00556EF2">
      <w:pPr>
        <w:spacing w:after="0" w:line="270" w:lineRule="atLeast"/>
        <w:ind w:firstLine="709"/>
        <w:rPr>
          <w:rFonts w:eastAsia="Times New Roman"/>
          <w:color w:val="auto"/>
          <w:lang w:eastAsia="nl-BE"/>
        </w:rPr>
      </w:pPr>
      <w:r w:rsidRPr="51DBAD4D">
        <w:rPr>
          <w:rFonts w:eastAsia="Times New Roman"/>
          <w:color w:val="auto"/>
          <w:lang w:eastAsia="nl-BE"/>
        </w:rPr>
        <w:t>de sporen van Zijn handen</w:t>
      </w:r>
      <w:r w:rsidR="00556EF2">
        <w:rPr>
          <w:rFonts w:eastAsia="Times New Roman"/>
          <w:color w:val="auto"/>
          <w:lang w:eastAsia="nl-BE"/>
        </w:rPr>
        <w:t xml:space="preserve">, </w:t>
      </w:r>
      <w:r w:rsidRPr="51DBAD4D">
        <w:rPr>
          <w:rFonts w:eastAsia="Times New Roman"/>
          <w:color w:val="auto"/>
          <w:lang w:eastAsia="nl-BE"/>
        </w:rPr>
        <w:t>vind je overal</w:t>
      </w:r>
    </w:p>
    <w:p w14:paraId="294191BD" w14:textId="77777777" w:rsidR="00AA7B91" w:rsidRPr="00AC7713" w:rsidRDefault="00AA7B91" w:rsidP="51DBAD4D">
      <w:pPr>
        <w:spacing w:after="0" w:line="270" w:lineRule="atLeast"/>
        <w:rPr>
          <w:rFonts w:eastAsia="Times New Roman"/>
          <w:color w:val="auto"/>
          <w:lang w:eastAsia="nl-BE"/>
        </w:rPr>
      </w:pPr>
    </w:p>
    <w:p w14:paraId="11361466" w14:textId="15F74B6B"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Kijk eens naar de dieren</w:t>
      </w:r>
      <w:r w:rsidR="00556EF2">
        <w:rPr>
          <w:rFonts w:eastAsia="Times New Roman"/>
          <w:color w:val="auto"/>
          <w:lang w:eastAsia="nl-BE"/>
        </w:rPr>
        <w:t xml:space="preserve">, </w:t>
      </w:r>
      <w:r w:rsidRPr="51DBAD4D">
        <w:rPr>
          <w:rFonts w:eastAsia="Times New Roman"/>
          <w:color w:val="auto"/>
          <w:lang w:eastAsia="nl-BE"/>
        </w:rPr>
        <w:t>die Hij ooit voor ons bedacht</w:t>
      </w:r>
    </w:p>
    <w:p w14:paraId="79E75C50" w14:textId="3B87DB43"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kijk maar naar de sterren</w:t>
      </w:r>
      <w:r w:rsidR="00556EF2">
        <w:rPr>
          <w:rFonts w:eastAsia="Times New Roman"/>
          <w:color w:val="auto"/>
          <w:lang w:eastAsia="nl-BE"/>
        </w:rPr>
        <w:t xml:space="preserve">, </w:t>
      </w:r>
      <w:r w:rsidRPr="51DBAD4D">
        <w:rPr>
          <w:rFonts w:eastAsia="Times New Roman"/>
          <w:color w:val="auto"/>
          <w:lang w:eastAsia="nl-BE"/>
        </w:rPr>
        <w:t>die weer stralen elke nacht</w:t>
      </w:r>
    </w:p>
    <w:p w14:paraId="52C4E204" w14:textId="73395FDA"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kijk eens naar de golven</w:t>
      </w:r>
      <w:r w:rsidR="00556EF2">
        <w:rPr>
          <w:rFonts w:eastAsia="Times New Roman"/>
          <w:color w:val="auto"/>
          <w:lang w:eastAsia="nl-BE"/>
        </w:rPr>
        <w:t xml:space="preserve">, </w:t>
      </w:r>
      <w:r w:rsidRPr="51DBAD4D">
        <w:rPr>
          <w:rFonts w:eastAsia="Times New Roman"/>
          <w:color w:val="auto"/>
          <w:lang w:eastAsia="nl-BE"/>
        </w:rPr>
        <w:t xml:space="preserve">zie ze rollen - af en aan </w:t>
      </w:r>
    </w:p>
    <w:p w14:paraId="6744FC55" w14:textId="1932856E" w:rsidR="00AA7B91" w:rsidRPr="00AC7713" w:rsidRDefault="00AA7B91" w:rsidP="51DBAD4D">
      <w:pPr>
        <w:spacing w:after="0" w:line="270" w:lineRule="atLeast"/>
        <w:rPr>
          <w:rFonts w:eastAsia="Times New Roman"/>
          <w:color w:val="auto"/>
          <w:lang w:eastAsia="nl-BE"/>
        </w:rPr>
      </w:pPr>
      <w:r w:rsidRPr="51DBAD4D">
        <w:rPr>
          <w:rFonts w:eastAsia="Times New Roman"/>
          <w:color w:val="auto"/>
          <w:lang w:eastAsia="nl-BE"/>
        </w:rPr>
        <w:t>zoveel moois kan echt niet</w:t>
      </w:r>
      <w:r w:rsidR="00556EF2">
        <w:rPr>
          <w:rFonts w:eastAsia="Times New Roman"/>
          <w:color w:val="auto"/>
          <w:lang w:eastAsia="nl-BE"/>
        </w:rPr>
        <w:t xml:space="preserve">, </w:t>
      </w:r>
      <w:r w:rsidRPr="51DBAD4D">
        <w:rPr>
          <w:rFonts w:eastAsia="Times New Roman"/>
          <w:color w:val="auto"/>
          <w:lang w:eastAsia="nl-BE"/>
        </w:rPr>
        <w:t>slechts door toeval zijn ontstaan</w:t>
      </w:r>
    </w:p>
    <w:p w14:paraId="5C9140EA" w14:textId="77777777" w:rsidR="00AA7B91" w:rsidRPr="00AC7713" w:rsidRDefault="00AA7B91" w:rsidP="51DBAD4D">
      <w:pPr>
        <w:spacing w:after="0" w:line="270" w:lineRule="atLeast"/>
        <w:rPr>
          <w:rFonts w:eastAsia="Times New Roman"/>
          <w:color w:val="auto"/>
          <w:lang w:eastAsia="nl-BE"/>
        </w:rPr>
      </w:pPr>
    </w:p>
    <w:p w14:paraId="4B742A66" w14:textId="77777777" w:rsidR="00AA7B91" w:rsidRPr="00AC7713" w:rsidRDefault="00AA7B91" w:rsidP="51DBAD4D">
      <w:pPr>
        <w:spacing w:after="0" w:line="270" w:lineRule="atLeast"/>
        <w:ind w:firstLine="709"/>
        <w:rPr>
          <w:rFonts w:eastAsia="Times New Roman"/>
          <w:color w:val="000000"/>
          <w:lang w:eastAsia="nl-BE"/>
        </w:rPr>
      </w:pPr>
      <w:r w:rsidRPr="51DBAD4D">
        <w:rPr>
          <w:rFonts w:eastAsia="Times New Roman"/>
          <w:color w:val="auto"/>
          <w:lang w:eastAsia="nl-BE"/>
        </w:rPr>
        <w:t>Volg het spoor….</w:t>
      </w:r>
    </w:p>
    <w:p w14:paraId="4E05BF9A" w14:textId="77777777" w:rsidR="008021B9" w:rsidRDefault="008021B9" w:rsidP="00AA7B91">
      <w:pPr>
        <w:spacing w:after="0"/>
        <w:rPr>
          <w:rFonts w:ascii="Calibri" w:eastAsia="Calibri" w:hAnsi="Calibri" w:cs="Calibri"/>
          <w:color w:val="000000"/>
          <w:lang w:val="nl-NL" w:eastAsia="nl-BE"/>
        </w:rPr>
      </w:pPr>
    </w:p>
    <w:p w14:paraId="0858C21F" w14:textId="045F6AC9" w:rsidR="6227CA91" w:rsidRDefault="6227CA91" w:rsidP="6227CA91">
      <w:pPr>
        <w:shd w:val="clear" w:color="auto" w:fill="FFFFFF" w:themeFill="background1"/>
        <w:spacing w:beforeAutospacing="1" w:afterAutospacing="1" w:line="240" w:lineRule="atLeast"/>
        <w:jc w:val="both"/>
        <w:rPr>
          <w:rFonts w:asciiTheme="majorHAnsi" w:hAnsiTheme="majorHAnsi"/>
          <w:b/>
          <w:bCs/>
          <w:color w:val="BA5C10" w:themeColor="accent2" w:themeShade="BF"/>
          <w:sz w:val="22"/>
          <w:szCs w:val="22"/>
        </w:rPr>
      </w:pPr>
    </w:p>
    <w:p w14:paraId="06AD86E0" w14:textId="4D5F13A5" w:rsidR="6227CA91" w:rsidRDefault="6227CA91" w:rsidP="6227CA91">
      <w:pPr>
        <w:shd w:val="clear" w:color="auto" w:fill="FFFFFF" w:themeFill="background1"/>
        <w:spacing w:beforeAutospacing="1" w:afterAutospacing="1" w:line="240" w:lineRule="atLeast"/>
        <w:jc w:val="both"/>
        <w:rPr>
          <w:rFonts w:asciiTheme="majorHAnsi" w:hAnsiTheme="majorHAnsi"/>
          <w:b/>
          <w:bCs/>
          <w:color w:val="BA5C10" w:themeColor="accent2" w:themeShade="BF"/>
          <w:sz w:val="22"/>
          <w:szCs w:val="22"/>
        </w:rPr>
      </w:pPr>
    </w:p>
    <w:p w14:paraId="197C39E8" w14:textId="670CD87A" w:rsidR="008029C3" w:rsidRPr="00336FB8" w:rsidRDefault="008029C3" w:rsidP="1FBFBD04">
      <w:pPr>
        <w:shd w:val="clear" w:color="auto" w:fill="FFFFFF" w:themeFill="background1"/>
        <w:spacing w:before="100" w:beforeAutospacing="1" w:after="100" w:afterAutospacing="1" w:line="240" w:lineRule="atLeast"/>
        <w:jc w:val="both"/>
        <w:rPr>
          <w:rFonts w:asciiTheme="minorHAnsi" w:eastAsia="Calibri" w:hAnsiTheme="minorHAnsi"/>
          <w:b/>
          <w:bCs/>
        </w:rPr>
      </w:pPr>
      <w:r w:rsidRPr="1FBFBD04">
        <w:rPr>
          <w:rFonts w:asciiTheme="majorHAnsi" w:hAnsiTheme="majorHAnsi"/>
          <w:b/>
          <w:bCs/>
          <w:color w:val="BA5C10" w:themeColor="accent2" w:themeShade="BF"/>
          <w:sz w:val="22"/>
          <w:szCs w:val="22"/>
        </w:rPr>
        <w:t>Lied: Dank</w:t>
      </w:r>
      <w:r w:rsidR="00336FB8" w:rsidRPr="1FBFBD04">
        <w:rPr>
          <w:rFonts w:asciiTheme="majorHAnsi" w:hAnsiTheme="majorHAnsi"/>
          <w:b/>
          <w:bCs/>
          <w:color w:val="BA5C10" w:themeColor="accent2" w:themeShade="BF"/>
          <w:sz w:val="22"/>
          <w:szCs w:val="22"/>
        </w:rPr>
        <w:t xml:space="preserve"> </w:t>
      </w:r>
      <w:r w:rsidRPr="1FBFBD04">
        <w:rPr>
          <w:rFonts w:asciiTheme="majorHAnsi" w:hAnsiTheme="majorHAnsi"/>
          <w:b/>
          <w:bCs/>
          <w:color w:val="BA5C10" w:themeColor="accent2" w:themeShade="BF"/>
          <w:sz w:val="22"/>
          <w:szCs w:val="22"/>
        </w:rPr>
        <w:t>U wel</w:t>
      </w:r>
      <w:r w:rsidR="00336FB8" w:rsidRPr="1FBFBD04">
        <w:rPr>
          <w:rFonts w:asciiTheme="majorHAnsi" w:hAnsiTheme="majorHAnsi"/>
          <w:b/>
          <w:bCs/>
          <w:color w:val="BA5C10" w:themeColor="accent2" w:themeShade="BF"/>
          <w:sz w:val="22"/>
          <w:szCs w:val="22"/>
        </w:rPr>
        <w:t xml:space="preserve">  </w:t>
      </w:r>
      <w:hyperlink r:id="rId28" w:history="1">
        <w:r w:rsidR="00336FB8" w:rsidRPr="1FBFBD04">
          <w:rPr>
            <w:rStyle w:val="Hyperlink"/>
            <w:rFonts w:asciiTheme="minorHAnsi" w:eastAsia="Calibri" w:hAnsiTheme="minorHAnsi"/>
            <w:b/>
            <w:bCs/>
          </w:rPr>
          <w:t>https://youtu.be/dBRp9nBw6PI</w:t>
        </w:r>
      </w:hyperlink>
      <w:r w:rsidR="00336FB8">
        <w:rPr>
          <w:rFonts w:asciiTheme="minorHAnsi" w:eastAsia="Calibri" w:hAnsiTheme="minorHAnsi"/>
          <w:b/>
        </w:rPr>
        <w:br/>
      </w:r>
      <w:r w:rsidRPr="1FBFBD04">
        <w:rPr>
          <w:rFonts w:asciiTheme="majorHAnsi" w:eastAsia="Times New Roman" w:hAnsiTheme="majorHAnsi" w:cs="Arial"/>
          <w:i/>
          <w:iCs/>
          <w:color w:val="111111"/>
          <w:sz w:val="18"/>
          <w:szCs w:val="18"/>
          <w:shd w:val="clear" w:color="auto" w:fill="FFFFFF"/>
        </w:rPr>
        <w:t xml:space="preserve">Tekst: Ron </w:t>
      </w:r>
      <w:proofErr w:type="spellStart"/>
      <w:r w:rsidRPr="1FBFBD04">
        <w:rPr>
          <w:rFonts w:asciiTheme="majorHAnsi" w:eastAsia="Times New Roman" w:hAnsiTheme="majorHAnsi" w:cs="Arial"/>
          <w:i/>
          <w:iCs/>
          <w:color w:val="111111"/>
          <w:sz w:val="18"/>
          <w:szCs w:val="18"/>
          <w:shd w:val="clear" w:color="auto" w:fill="FFFFFF"/>
        </w:rPr>
        <w:t>Schröder</w:t>
      </w:r>
      <w:proofErr w:type="spellEnd"/>
      <w:r w:rsidRPr="1FBFBD04">
        <w:rPr>
          <w:rFonts w:asciiTheme="majorHAnsi" w:eastAsia="Times New Roman" w:hAnsiTheme="majorHAnsi" w:cs="Arial"/>
          <w:i/>
          <w:iCs/>
          <w:color w:val="111111"/>
          <w:sz w:val="18"/>
          <w:szCs w:val="18"/>
          <w:shd w:val="clear" w:color="auto" w:fill="FFFFFF"/>
        </w:rPr>
        <w:t xml:space="preserve"> &amp; Marianne </w:t>
      </w:r>
      <w:proofErr w:type="spellStart"/>
      <w:r w:rsidRPr="1FBFBD04">
        <w:rPr>
          <w:rFonts w:asciiTheme="majorHAnsi" w:eastAsia="Times New Roman" w:hAnsiTheme="majorHAnsi" w:cs="Arial"/>
          <w:i/>
          <w:iCs/>
          <w:color w:val="111111"/>
          <w:sz w:val="18"/>
          <w:szCs w:val="18"/>
          <w:shd w:val="clear" w:color="auto" w:fill="FFFFFF"/>
        </w:rPr>
        <w:t>Busser</w:t>
      </w:r>
      <w:proofErr w:type="spellEnd"/>
      <w:r w:rsidRPr="1FBFBD04">
        <w:rPr>
          <w:rFonts w:asciiTheme="majorHAnsi" w:eastAsia="Times New Roman" w:hAnsiTheme="majorHAnsi" w:cs="Arial"/>
          <w:i/>
          <w:iCs/>
          <w:color w:val="111111"/>
          <w:sz w:val="18"/>
          <w:szCs w:val="18"/>
          <w:shd w:val="clear" w:color="auto" w:fill="FFFFFF"/>
        </w:rPr>
        <w:t xml:space="preserve"> Muziek: Lydia </w:t>
      </w:r>
      <w:proofErr w:type="spellStart"/>
      <w:r w:rsidRPr="1FBFBD04">
        <w:rPr>
          <w:rFonts w:asciiTheme="majorHAnsi" w:eastAsia="Times New Roman" w:hAnsiTheme="majorHAnsi" w:cs="Arial"/>
          <w:i/>
          <w:iCs/>
          <w:color w:val="111111"/>
          <w:sz w:val="18"/>
          <w:szCs w:val="18"/>
          <w:shd w:val="clear" w:color="auto" w:fill="FFFFFF"/>
        </w:rPr>
        <w:t>Zimmer</w:t>
      </w:r>
      <w:proofErr w:type="spellEnd"/>
    </w:p>
    <w:p w14:paraId="78C3E953" w14:textId="76442A94" w:rsidR="1FBFBD04" w:rsidRDefault="1FBFBD04" w:rsidP="1FBFBD04">
      <w:pPr>
        <w:shd w:val="clear" w:color="auto" w:fill="FFFFFF" w:themeFill="background1"/>
        <w:spacing w:beforeAutospacing="1" w:afterAutospacing="1" w:line="240" w:lineRule="atLeast"/>
        <w:jc w:val="both"/>
        <w:rPr>
          <w:rFonts w:asciiTheme="majorHAnsi" w:eastAsia="Times New Roman" w:hAnsiTheme="majorHAnsi" w:cs="Arial"/>
          <w:i/>
          <w:iCs/>
          <w:color w:val="111111"/>
          <w:sz w:val="18"/>
          <w:szCs w:val="18"/>
        </w:rPr>
      </w:pPr>
    </w:p>
    <w:p w14:paraId="49E03B6B"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sterren en de maan</w:t>
      </w:r>
    </w:p>
    <w:p w14:paraId="3A546425"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het groeien van het graan</w:t>
      </w:r>
    </w:p>
    <w:p w14:paraId="5292A4F9"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dieren in de wei</w:t>
      </w:r>
    </w:p>
    <w:p w14:paraId="5ECFD3E0"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dat U steeds weer zorgt voor mij</w:t>
      </w:r>
    </w:p>
    <w:p w14:paraId="66001609"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p>
    <w:p w14:paraId="2C5A330F"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bloemen in het gras</w:t>
      </w:r>
    </w:p>
    <w:p w14:paraId="1B658D7C"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vissen in de plas</w:t>
      </w:r>
    </w:p>
    <w:p w14:paraId="21F18905"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bossen en de hei</w:t>
      </w:r>
    </w:p>
    <w:p w14:paraId="4A22366B"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dat U steeds weer zorgt voor mij</w:t>
      </w:r>
    </w:p>
    <w:p w14:paraId="1D8E8A27"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p>
    <w:p w14:paraId="0056C780"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de wolken en de wind</w:t>
      </w:r>
    </w:p>
    <w:p w14:paraId="1C301800"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voor elk mens, voor ieder kind</w:t>
      </w:r>
    </w:p>
    <w:p w14:paraId="7C1568B4" w14:textId="77777777" w:rsidR="008029C3" w:rsidRPr="003D47F2" w:rsidRDefault="008029C3" w:rsidP="008029C3">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want U bent zo heel dichtbij</w:t>
      </w:r>
    </w:p>
    <w:p w14:paraId="36FF9AF4" w14:textId="1F6AED81" w:rsidR="008029C3" w:rsidRPr="007F0D5D" w:rsidRDefault="008029C3" w:rsidP="007F0D5D">
      <w:pPr>
        <w:pStyle w:val="Normaalweb"/>
        <w:spacing w:before="0" w:beforeAutospacing="0" w:after="0" w:afterAutospacing="0" w:line="270" w:lineRule="atLeast"/>
        <w:rPr>
          <w:rFonts w:asciiTheme="minorHAnsi" w:hAnsiTheme="minorHAnsi"/>
          <w:color w:val="000000"/>
          <w:sz w:val="20"/>
          <w:szCs w:val="20"/>
        </w:rPr>
      </w:pPr>
      <w:r w:rsidRPr="003D47F2">
        <w:rPr>
          <w:rFonts w:asciiTheme="minorHAnsi" w:hAnsiTheme="minorHAnsi"/>
          <w:color w:val="000000"/>
          <w:sz w:val="20"/>
          <w:szCs w:val="20"/>
        </w:rPr>
        <w:t>dank U wel dat U steeds weer zorgt voor mij</w:t>
      </w:r>
    </w:p>
    <w:p w14:paraId="1DD40602" w14:textId="77777777" w:rsidR="008029C3" w:rsidRDefault="008029C3" w:rsidP="00AA7B91">
      <w:pPr>
        <w:spacing w:after="0"/>
        <w:rPr>
          <w:rFonts w:ascii="Calibri" w:eastAsia="Calibri" w:hAnsi="Calibri" w:cs="Calibri"/>
          <w:color w:val="000000"/>
          <w:lang w:val="nl-NL" w:eastAsia="nl-BE"/>
        </w:rPr>
      </w:pPr>
    </w:p>
    <w:p w14:paraId="67C06869" w14:textId="066B4F36" w:rsidR="00001AFA" w:rsidRPr="008021B9" w:rsidRDefault="00001AFA" w:rsidP="00001AFA">
      <w:pPr>
        <w:pStyle w:val="Geenafstand"/>
        <w:rPr>
          <w:b/>
          <w:color w:val="BA5C10" w:themeColor="accent2" w:themeShade="BF"/>
          <w:sz w:val="22"/>
          <w:szCs w:val="22"/>
        </w:rPr>
      </w:pPr>
      <w:r w:rsidRPr="008021B9">
        <w:rPr>
          <w:b/>
          <w:color w:val="BA5C10" w:themeColor="accent2" w:themeShade="BF"/>
          <w:sz w:val="22"/>
          <w:szCs w:val="22"/>
        </w:rPr>
        <w:t>Lied: Vrolijke vrienden</w:t>
      </w:r>
    </w:p>
    <w:p w14:paraId="3DC9DF94" w14:textId="77777777" w:rsidR="00001AFA" w:rsidRPr="00001AFA" w:rsidRDefault="00001AFA" w:rsidP="00001AFA">
      <w:pPr>
        <w:pStyle w:val="Geenafstand"/>
        <w:rPr>
          <w:b/>
          <w:color w:val="BA5C10" w:themeColor="accent2" w:themeShade="BF"/>
          <w:sz w:val="20"/>
          <w:szCs w:val="20"/>
        </w:rPr>
      </w:pPr>
    </w:p>
    <w:p w14:paraId="77209D58" w14:textId="724C1AD3" w:rsidR="00001AFA" w:rsidRPr="00336FB8" w:rsidRDefault="00001AFA" w:rsidP="51DBAD4D">
      <w:pPr>
        <w:rPr>
          <w:color w:val="auto"/>
          <w:u w:val="single"/>
          <w:lang w:eastAsia="nl-BE"/>
        </w:rPr>
      </w:pPr>
      <w:r w:rsidRPr="51DBAD4D">
        <w:rPr>
          <w:color w:val="auto"/>
        </w:rPr>
        <w:t xml:space="preserve">Vrolijke </w:t>
      </w:r>
      <w:proofErr w:type="spellStart"/>
      <w:r w:rsidRPr="51DBAD4D">
        <w:rPr>
          <w:color w:val="auto"/>
        </w:rPr>
        <w:t>vrolijke</w:t>
      </w:r>
      <w:proofErr w:type="spellEnd"/>
      <w:r w:rsidRPr="51DBAD4D">
        <w:rPr>
          <w:color w:val="auto"/>
        </w:rPr>
        <w:t xml:space="preserve"> vrienden vrolijke vrienden, dat zijn wij.</w:t>
      </w:r>
      <w:r w:rsidR="00336FB8">
        <w:rPr>
          <w:color w:val="auto"/>
        </w:rPr>
        <w:t xml:space="preserve"> </w:t>
      </w:r>
      <w:r w:rsidR="00336FB8">
        <w:rPr>
          <w:rFonts w:eastAsia="Times New Roman"/>
          <w:color w:val="auto"/>
          <w:lang w:eastAsia="nl-BE"/>
        </w:rPr>
        <w:t>(2x)</w:t>
      </w:r>
      <w:r w:rsidR="00336FB8">
        <w:rPr>
          <w:color w:val="auto"/>
          <w:u w:val="single"/>
          <w:lang w:eastAsia="nl-BE"/>
        </w:rPr>
        <w:br/>
      </w:r>
      <w:r w:rsidRPr="51DBAD4D">
        <w:rPr>
          <w:color w:val="auto"/>
        </w:rPr>
        <w:t>Als wij samen gaan kamperen</w:t>
      </w:r>
      <w:r w:rsidR="00336FB8">
        <w:rPr>
          <w:color w:val="auto"/>
        </w:rPr>
        <w:t xml:space="preserve">, </w:t>
      </w:r>
      <w:r w:rsidRPr="51DBAD4D">
        <w:rPr>
          <w:color w:val="auto"/>
        </w:rPr>
        <w:t xml:space="preserve">naar het bos of naar de hei </w:t>
      </w:r>
      <w:r w:rsidR="00336FB8">
        <w:rPr>
          <w:color w:val="auto"/>
          <w:u w:val="single"/>
          <w:lang w:eastAsia="nl-BE"/>
        </w:rPr>
        <w:br/>
      </w:r>
      <w:r w:rsidRPr="51DBAD4D">
        <w:rPr>
          <w:color w:val="auto"/>
        </w:rPr>
        <w:t>dan klinkt het wel duizend keren</w:t>
      </w:r>
      <w:r w:rsidR="00336FB8">
        <w:rPr>
          <w:color w:val="auto"/>
          <w:lang w:eastAsia="nl-BE"/>
        </w:rPr>
        <w:t xml:space="preserve">, </w:t>
      </w:r>
      <w:r w:rsidRPr="51DBAD4D">
        <w:rPr>
          <w:color w:val="auto"/>
        </w:rPr>
        <w:t>vrolijke vrienden dat zijn wij.</w:t>
      </w:r>
    </w:p>
    <w:p w14:paraId="1CA9019F" w14:textId="279759F0" w:rsidR="00001AFA" w:rsidRPr="003B65B8" w:rsidRDefault="00001AFA" w:rsidP="51DBAD4D">
      <w:pPr>
        <w:rPr>
          <w:color w:val="auto"/>
        </w:rPr>
      </w:pPr>
      <w:r w:rsidRPr="0DBDCE7E">
        <w:rPr>
          <w:color w:val="auto"/>
        </w:rPr>
        <w:t>’s Morgens komt de zon ons wekken</w:t>
      </w:r>
      <w:r w:rsidR="00336FB8" w:rsidRPr="0DBDCE7E">
        <w:rPr>
          <w:color w:val="auto"/>
        </w:rPr>
        <w:t>, e</w:t>
      </w:r>
      <w:r w:rsidRPr="0DBDCE7E">
        <w:rPr>
          <w:color w:val="auto"/>
        </w:rPr>
        <w:t>n de vogels zingen blij.</w:t>
      </w:r>
      <w:r>
        <w:br/>
      </w:r>
      <w:r w:rsidRPr="0DBDCE7E">
        <w:rPr>
          <w:color w:val="auto"/>
        </w:rPr>
        <w:t>Dan is ’t tijd dat wij gaan trekken</w:t>
      </w:r>
      <w:r w:rsidR="00336FB8" w:rsidRPr="0DBDCE7E">
        <w:rPr>
          <w:color w:val="auto"/>
        </w:rPr>
        <w:t xml:space="preserve">, </w:t>
      </w:r>
      <w:r w:rsidRPr="0DBDCE7E">
        <w:rPr>
          <w:color w:val="auto"/>
        </w:rPr>
        <w:t>door de duinen, bos of hei.</w:t>
      </w:r>
      <w:r>
        <w:br/>
      </w:r>
      <w:r w:rsidRPr="0DBDCE7E">
        <w:rPr>
          <w:color w:val="auto"/>
        </w:rPr>
        <w:t xml:space="preserve">Twee of drie die koken </w:t>
      </w:r>
      <w:r w:rsidR="00336FB8" w:rsidRPr="0DBDCE7E">
        <w:rPr>
          <w:color w:val="auto"/>
        </w:rPr>
        <w:t>’</w:t>
      </w:r>
      <w:r w:rsidRPr="0DBDCE7E">
        <w:rPr>
          <w:color w:val="auto"/>
        </w:rPr>
        <w:t>t eten</w:t>
      </w:r>
      <w:r w:rsidR="00336FB8" w:rsidRPr="0DBDCE7E">
        <w:rPr>
          <w:color w:val="auto"/>
        </w:rPr>
        <w:t xml:space="preserve">, </w:t>
      </w:r>
      <w:r w:rsidRPr="0DBDCE7E">
        <w:rPr>
          <w:color w:val="auto"/>
        </w:rPr>
        <w:t>brengen lekkere dingen mee.</w:t>
      </w:r>
      <w:r>
        <w:br/>
      </w:r>
      <w:r w:rsidRPr="0DBDCE7E">
        <w:rPr>
          <w:color w:val="auto"/>
        </w:rPr>
        <w:t>Dat is iets dat wij wel weten,</w:t>
      </w:r>
      <w:r w:rsidR="00336FB8" w:rsidRPr="0DBDCE7E">
        <w:rPr>
          <w:color w:val="auto"/>
        </w:rPr>
        <w:t xml:space="preserve"> </w:t>
      </w:r>
      <w:r w:rsidRPr="0DBDCE7E">
        <w:rPr>
          <w:color w:val="auto"/>
        </w:rPr>
        <w:t>wie op kamp is eet voor twee</w:t>
      </w:r>
      <w:r>
        <w:br/>
      </w:r>
      <w:r w:rsidRPr="0DBDCE7E">
        <w:rPr>
          <w:color w:val="auto"/>
        </w:rPr>
        <w:t>En gaat stil de avond komen,</w:t>
      </w:r>
      <w:r w:rsidR="00336FB8" w:rsidRPr="0DBDCE7E">
        <w:rPr>
          <w:color w:val="auto"/>
        </w:rPr>
        <w:t xml:space="preserve"> </w:t>
      </w:r>
      <w:r w:rsidRPr="0DBDCE7E">
        <w:rPr>
          <w:color w:val="auto"/>
        </w:rPr>
        <w:t>zingen, dansen wij bij ’t vuur;</w:t>
      </w:r>
      <w:r>
        <w:br/>
      </w:r>
      <w:r w:rsidRPr="0DBDCE7E">
        <w:rPr>
          <w:color w:val="auto"/>
        </w:rPr>
        <w:t>Tot wij in ons tent gaan dromen</w:t>
      </w:r>
      <w:r w:rsidR="00336FB8" w:rsidRPr="0DBDCE7E">
        <w:rPr>
          <w:color w:val="auto"/>
        </w:rPr>
        <w:t xml:space="preserve">, </w:t>
      </w:r>
      <w:r w:rsidRPr="0DBDCE7E">
        <w:rPr>
          <w:color w:val="auto"/>
        </w:rPr>
        <w:t>in het late, late uur.</w:t>
      </w:r>
    </w:p>
    <w:p w14:paraId="7A038C5D" w14:textId="41EDE2B3" w:rsidR="0DBDCE7E" w:rsidRDefault="0DBDCE7E" w:rsidP="0DBDCE7E">
      <w:pPr>
        <w:rPr>
          <w:rFonts w:eastAsia="Calibri" w:cs="Calibri"/>
          <w:b/>
          <w:bCs/>
          <w:color w:val="BA5C10" w:themeColor="accent2" w:themeShade="BF"/>
          <w:sz w:val="22"/>
          <w:szCs w:val="22"/>
          <w:lang w:val="nl-NL" w:eastAsia="nl-BE"/>
        </w:rPr>
      </w:pPr>
    </w:p>
    <w:p w14:paraId="02B41276" w14:textId="58344E43" w:rsidR="00692F68" w:rsidRPr="001773F3" w:rsidRDefault="00692F68" w:rsidP="00001AFA">
      <w:pPr>
        <w:rPr>
          <w:rFonts w:asciiTheme="minorHAnsi" w:hAnsiTheme="minorHAnsi"/>
          <w:b/>
          <w:bCs/>
          <w:u w:val="single"/>
        </w:rPr>
      </w:pPr>
      <w:r w:rsidRPr="007F0D5D">
        <w:rPr>
          <w:rFonts w:eastAsia="Calibri" w:cs="Calibri"/>
          <w:b/>
          <w:bCs/>
          <w:color w:val="BA5C10" w:themeColor="accent2" w:themeShade="BF"/>
          <w:sz w:val="22"/>
          <w:szCs w:val="22"/>
          <w:lang w:val="nl-NL" w:eastAsia="nl-BE"/>
        </w:rPr>
        <w:t>Lied: Je mag er zijn</w:t>
      </w:r>
      <w:r w:rsidR="001773F3">
        <w:rPr>
          <w:rFonts w:eastAsia="Calibri" w:cs="Calibri"/>
          <w:b/>
          <w:bCs/>
          <w:color w:val="BA5C10" w:themeColor="accent2" w:themeShade="BF"/>
          <w:sz w:val="22"/>
          <w:szCs w:val="22"/>
          <w:lang w:val="nl-NL" w:eastAsia="nl-BE"/>
        </w:rPr>
        <w:t xml:space="preserve"> </w:t>
      </w:r>
      <w:hyperlink r:id="rId29" w:history="1">
        <w:r w:rsidR="001773F3" w:rsidRPr="00C76609">
          <w:rPr>
            <w:rStyle w:val="Hyperlink"/>
            <w:rFonts w:asciiTheme="minorHAnsi" w:hAnsiTheme="minorHAnsi"/>
            <w:b/>
            <w:bCs/>
          </w:rPr>
          <w:t>https://youtu.be/xDoBdm1grrM</w:t>
        </w:r>
      </w:hyperlink>
      <w:r w:rsidR="001773F3">
        <w:rPr>
          <w:rFonts w:asciiTheme="minorHAnsi" w:hAnsiTheme="minorHAnsi"/>
          <w:b/>
          <w:bCs/>
          <w:u w:val="single"/>
        </w:rPr>
        <w:br/>
      </w:r>
      <w:r w:rsidRPr="00796EBE">
        <w:rPr>
          <w:rFonts w:cs="Arial"/>
          <w:i/>
          <w:iCs/>
          <w:color w:val="000000"/>
          <w:sz w:val="18"/>
          <w:szCs w:val="18"/>
        </w:rPr>
        <w:t>Tekst &amp; Muziek: Herman Boon</w:t>
      </w:r>
    </w:p>
    <w:p w14:paraId="769DFF0C" w14:textId="2345B971" w:rsidR="00F00257" w:rsidRPr="001773F3" w:rsidRDefault="00692F68" w:rsidP="001773F3">
      <w:pPr>
        <w:rPr>
          <w:lang w:val="nl-NL"/>
        </w:rPr>
      </w:pPr>
      <w:r w:rsidRPr="00692F68">
        <w:rPr>
          <w:rFonts w:cs="Arial"/>
          <w:b/>
          <w:bCs/>
          <w:color w:val="000000"/>
        </w:rPr>
        <w:t>Je mag er zijn</w:t>
      </w:r>
      <w:r w:rsidR="00336FB8">
        <w:rPr>
          <w:rFonts w:cs="Arial"/>
          <w:b/>
          <w:bCs/>
          <w:color w:val="000000"/>
        </w:rPr>
        <w:t xml:space="preserve"> - </w:t>
      </w:r>
      <w:r w:rsidRPr="00692F68">
        <w:rPr>
          <w:rFonts w:cs="Arial"/>
          <w:b/>
          <w:bCs/>
          <w:color w:val="000000"/>
        </w:rPr>
        <w:t>wie ik? …ja jij</w:t>
      </w:r>
      <w:r w:rsidR="00336FB8">
        <w:rPr>
          <w:rFonts w:cs="Arial"/>
          <w:b/>
          <w:bCs/>
          <w:color w:val="000000"/>
        </w:rPr>
        <w:br/>
      </w:r>
      <w:r w:rsidRPr="00692F68">
        <w:rPr>
          <w:rFonts w:cs="Arial"/>
          <w:b/>
          <w:bCs/>
          <w:color w:val="000000"/>
        </w:rPr>
        <w:t>je hoort er helemaal bij</w:t>
      </w:r>
      <w:r w:rsidR="00336FB8">
        <w:rPr>
          <w:rFonts w:cs="Arial"/>
          <w:b/>
          <w:bCs/>
          <w:color w:val="000000"/>
        </w:rPr>
        <w:t xml:space="preserve"> - </w:t>
      </w:r>
      <w:r w:rsidRPr="00692F68">
        <w:rPr>
          <w:rFonts w:cs="Arial"/>
          <w:b/>
          <w:bCs/>
          <w:color w:val="000000"/>
        </w:rPr>
        <w:t>wie ik? …ja jij</w:t>
      </w:r>
      <w:r w:rsidRPr="00692F68">
        <w:rPr>
          <w:rFonts w:cs="Arial"/>
          <w:b/>
          <w:bCs/>
          <w:color w:val="000000"/>
        </w:rPr>
        <w:br/>
        <w:t>had je zeker niet gedacht</w:t>
      </w:r>
      <w:r w:rsidR="00336FB8">
        <w:rPr>
          <w:rFonts w:cs="Arial"/>
          <w:b/>
          <w:bCs/>
          <w:color w:val="000000"/>
        </w:rPr>
        <w:t xml:space="preserve"> - </w:t>
      </w:r>
      <w:r w:rsidRPr="00692F68">
        <w:rPr>
          <w:rFonts w:cs="Arial"/>
          <w:b/>
          <w:bCs/>
          <w:color w:val="000000"/>
        </w:rPr>
        <w:t>wie ik? …ja jij</w:t>
      </w:r>
      <w:r w:rsidRPr="00692F68">
        <w:rPr>
          <w:rFonts w:cs="Arial"/>
          <w:b/>
          <w:bCs/>
          <w:color w:val="000000"/>
        </w:rPr>
        <w:br/>
        <w:t>je hoort er helemaal bij</w:t>
      </w:r>
      <w:r w:rsidR="00336FB8">
        <w:rPr>
          <w:rFonts w:cs="Arial"/>
          <w:b/>
          <w:bCs/>
          <w:color w:val="000000"/>
        </w:rPr>
        <w:t xml:space="preserve"> - </w:t>
      </w:r>
      <w:r w:rsidRPr="00692F68">
        <w:rPr>
          <w:rFonts w:cs="Arial"/>
          <w:b/>
          <w:bCs/>
          <w:color w:val="000000"/>
        </w:rPr>
        <w:t>wie ik? …ja jij</w:t>
      </w:r>
      <w:r w:rsidRPr="00692F68">
        <w:rPr>
          <w:rFonts w:cs="Arial"/>
          <w:color w:val="000000"/>
        </w:rPr>
        <w:br/>
      </w:r>
      <w:r w:rsidRPr="00692F68">
        <w:rPr>
          <w:rFonts w:cs="Arial"/>
          <w:color w:val="000000"/>
        </w:rPr>
        <w:br/>
        <w:t>Ook al ben je wat verlegen</w:t>
      </w:r>
      <w:r w:rsidR="00336FB8">
        <w:rPr>
          <w:rFonts w:cs="Arial"/>
          <w:color w:val="000000"/>
        </w:rPr>
        <w:t xml:space="preserve">, </w:t>
      </w:r>
      <w:r w:rsidRPr="00692F68">
        <w:rPr>
          <w:rFonts w:cs="Arial"/>
          <w:color w:val="000000"/>
        </w:rPr>
        <w:t>ook al lijk je een beetje stug</w:t>
      </w:r>
      <w:r w:rsidRPr="00692F68">
        <w:rPr>
          <w:rFonts w:cs="Arial"/>
          <w:color w:val="000000"/>
        </w:rPr>
        <w:br/>
        <w:t>ook al heb je vieze handen</w:t>
      </w:r>
      <w:r w:rsidR="00336FB8">
        <w:rPr>
          <w:rFonts w:cs="Arial"/>
          <w:color w:val="000000"/>
        </w:rPr>
        <w:t xml:space="preserve">, </w:t>
      </w:r>
      <w:r w:rsidRPr="00692F68">
        <w:rPr>
          <w:rFonts w:cs="Arial"/>
          <w:color w:val="000000"/>
        </w:rPr>
        <w:t>of je navel op je rug</w:t>
      </w:r>
      <w:r w:rsidRPr="00692F68">
        <w:rPr>
          <w:rFonts w:cs="Arial"/>
          <w:color w:val="000000"/>
        </w:rPr>
        <w:br/>
      </w:r>
      <w:r w:rsidRPr="00692F68">
        <w:rPr>
          <w:rFonts w:cs="Arial"/>
          <w:color w:val="000000"/>
        </w:rPr>
        <w:br/>
        <w:t>Ook al flap je met je oren</w:t>
      </w:r>
      <w:r w:rsidR="001773F3">
        <w:rPr>
          <w:rFonts w:cs="Arial"/>
          <w:color w:val="000000"/>
        </w:rPr>
        <w:t xml:space="preserve">, </w:t>
      </w:r>
      <w:r w:rsidRPr="00692F68">
        <w:rPr>
          <w:rFonts w:cs="Arial"/>
          <w:color w:val="000000"/>
        </w:rPr>
        <w:t xml:space="preserve">of ben je </w:t>
      </w:r>
      <w:proofErr w:type="gramStart"/>
      <w:r w:rsidRPr="00692F68">
        <w:rPr>
          <w:rFonts w:cs="Arial"/>
          <w:color w:val="000000"/>
        </w:rPr>
        <w:t>enigst</w:t>
      </w:r>
      <w:proofErr w:type="gramEnd"/>
      <w:r w:rsidRPr="00692F68">
        <w:rPr>
          <w:rFonts w:cs="Arial"/>
          <w:color w:val="000000"/>
        </w:rPr>
        <w:t xml:space="preserve"> kind</w:t>
      </w:r>
      <w:r w:rsidRPr="00692F68">
        <w:rPr>
          <w:rFonts w:cs="Arial"/>
          <w:color w:val="000000"/>
        </w:rPr>
        <w:br/>
        <w:t>of in een kippenhok geboren</w:t>
      </w:r>
      <w:r w:rsidR="001773F3">
        <w:rPr>
          <w:rFonts w:cs="Arial"/>
          <w:color w:val="000000"/>
        </w:rPr>
        <w:t xml:space="preserve">, </w:t>
      </w:r>
      <w:r w:rsidRPr="00692F68">
        <w:rPr>
          <w:rFonts w:cs="Arial"/>
          <w:color w:val="000000"/>
        </w:rPr>
        <w:t>of heb je altijd tegenwind</w:t>
      </w:r>
      <w:r w:rsidRPr="00692F68">
        <w:rPr>
          <w:rFonts w:cs="Arial"/>
          <w:color w:val="000000"/>
        </w:rPr>
        <w:br/>
      </w:r>
      <w:r w:rsidRPr="00692F68">
        <w:rPr>
          <w:rFonts w:cs="Arial"/>
          <w:color w:val="000000"/>
        </w:rPr>
        <w:br/>
        <w:t>Ook al kan je niks onthouden</w:t>
      </w:r>
      <w:r w:rsidR="001773F3">
        <w:rPr>
          <w:rFonts w:cs="Arial"/>
          <w:color w:val="000000"/>
        </w:rPr>
        <w:t xml:space="preserve">, </w:t>
      </w:r>
      <w:r w:rsidRPr="00692F68">
        <w:rPr>
          <w:rFonts w:cs="Arial"/>
          <w:color w:val="000000"/>
        </w:rPr>
        <w:t>is je geheugen net een zeef</w:t>
      </w:r>
      <w:r w:rsidRPr="00692F68">
        <w:rPr>
          <w:rFonts w:cs="Arial"/>
          <w:color w:val="000000"/>
        </w:rPr>
        <w:br/>
      </w:r>
      <w:r w:rsidRPr="00692F68">
        <w:rPr>
          <w:rFonts w:cs="Arial"/>
          <w:color w:val="000000"/>
        </w:rPr>
        <w:lastRenderedPageBreak/>
        <w:t>ook al heb je rooie haren</w:t>
      </w:r>
      <w:r w:rsidR="001773F3">
        <w:rPr>
          <w:rFonts w:cs="Arial"/>
          <w:color w:val="000000"/>
        </w:rPr>
        <w:t xml:space="preserve">, </w:t>
      </w:r>
      <w:r w:rsidRPr="00692F68">
        <w:rPr>
          <w:rFonts w:cs="Arial"/>
          <w:color w:val="000000"/>
        </w:rPr>
        <w:t>en staan al je tanden scheef</w:t>
      </w:r>
      <w:r w:rsidRPr="00692F68">
        <w:rPr>
          <w:rFonts w:cs="Arial"/>
          <w:color w:val="000000"/>
        </w:rPr>
        <w:br/>
      </w:r>
      <w:r w:rsidRPr="00692F68">
        <w:rPr>
          <w:rFonts w:cs="Arial"/>
          <w:color w:val="000000"/>
        </w:rPr>
        <w:br/>
        <w:t>Ook al heb je slechte ogen</w:t>
      </w:r>
      <w:r w:rsidR="001773F3">
        <w:rPr>
          <w:rFonts w:cs="Arial"/>
          <w:color w:val="000000"/>
        </w:rPr>
        <w:t xml:space="preserve">, </w:t>
      </w:r>
      <w:r w:rsidRPr="00692F68">
        <w:rPr>
          <w:rFonts w:cs="Arial"/>
          <w:color w:val="000000"/>
        </w:rPr>
        <w:t>en een hele dikke bril</w:t>
      </w:r>
      <w:r w:rsidRPr="00692F68">
        <w:rPr>
          <w:rFonts w:cs="Arial"/>
          <w:color w:val="000000"/>
        </w:rPr>
        <w:br/>
        <w:t>ook al heb je een hond</w:t>
      </w:r>
      <w:r w:rsidR="001773F3">
        <w:rPr>
          <w:rFonts w:cs="Arial"/>
          <w:color w:val="000000"/>
        </w:rPr>
        <w:t xml:space="preserve">, </w:t>
      </w:r>
      <w:r w:rsidRPr="00692F68">
        <w:rPr>
          <w:rFonts w:cs="Arial"/>
          <w:color w:val="000000"/>
        </w:rPr>
        <w:t>die maar niet luisteren wil</w:t>
      </w:r>
    </w:p>
    <w:p w14:paraId="7EBBB456" w14:textId="7809797F" w:rsidR="51DBAD4D" w:rsidRDefault="51DBAD4D" w:rsidP="51DBAD4D">
      <w:pPr>
        <w:pStyle w:val="Geenafstand"/>
        <w:rPr>
          <w:b/>
          <w:bCs/>
          <w:color w:val="BA5C10" w:themeColor="accent2" w:themeShade="BF"/>
          <w:sz w:val="20"/>
          <w:szCs w:val="20"/>
        </w:rPr>
      </w:pPr>
    </w:p>
    <w:p w14:paraId="718E702A" w14:textId="40EF749D" w:rsidR="00B611B2" w:rsidRPr="001773F3" w:rsidRDefault="005C4B51" w:rsidP="001773F3">
      <w:pPr>
        <w:spacing w:line="270" w:lineRule="atLeast"/>
        <w:rPr>
          <w:rFonts w:asciiTheme="minorHAnsi" w:hAnsiTheme="minorHAnsi"/>
          <w:color w:val="000000"/>
        </w:rPr>
      </w:pPr>
      <w:r w:rsidRPr="00F00257">
        <w:rPr>
          <w:b/>
          <w:color w:val="BA5C10" w:themeColor="accent2" w:themeShade="BF"/>
          <w:sz w:val="22"/>
          <w:szCs w:val="22"/>
        </w:rPr>
        <w:t>Lied: Er is nog zoveel te ontdekken</w:t>
      </w:r>
      <w:r w:rsidR="001773F3">
        <w:rPr>
          <w:b/>
          <w:color w:val="BA5C10" w:themeColor="accent2" w:themeShade="BF"/>
          <w:sz w:val="22"/>
          <w:szCs w:val="22"/>
        </w:rPr>
        <w:t xml:space="preserve">  </w:t>
      </w:r>
      <w:hyperlink r:id="rId30" w:history="1">
        <w:r w:rsidR="001773F3" w:rsidRPr="00C76609">
          <w:rPr>
            <w:rStyle w:val="Hyperlink"/>
            <w:rFonts w:asciiTheme="minorHAnsi" w:hAnsiTheme="minorHAnsi"/>
          </w:rPr>
          <w:t>https://youtu.be/zEkBtEWzrpY</w:t>
        </w:r>
      </w:hyperlink>
      <w:r w:rsidR="001773F3">
        <w:rPr>
          <w:rFonts w:asciiTheme="minorHAnsi" w:hAnsiTheme="minorHAnsi"/>
          <w:color w:val="000000"/>
        </w:rPr>
        <w:br/>
      </w:r>
      <w:r w:rsidR="00B611B2" w:rsidRPr="00796EBE">
        <w:rPr>
          <w:i/>
          <w:iCs/>
          <w:sz w:val="18"/>
          <w:szCs w:val="18"/>
        </w:rPr>
        <w:t>Uit: Ontdekt, lied 1</w:t>
      </w:r>
    </w:p>
    <w:p w14:paraId="1ECF72C7" w14:textId="27C708ED" w:rsidR="00B611B2" w:rsidRPr="005C4B51" w:rsidRDefault="00B611B2" w:rsidP="51DBAD4D">
      <w:pPr>
        <w:rPr>
          <w:color w:val="auto"/>
        </w:rPr>
      </w:pPr>
      <w:r w:rsidRPr="51DBAD4D">
        <w:rPr>
          <w:color w:val="auto"/>
        </w:rPr>
        <w:t>Je moet eens kijken als een rozenknop gaat bloeien</w:t>
      </w:r>
      <w:r w:rsidR="001773F3">
        <w:rPr>
          <w:color w:val="auto"/>
        </w:rPr>
        <w:br/>
      </w:r>
      <w:r w:rsidRPr="51DBAD4D">
        <w:rPr>
          <w:color w:val="auto"/>
        </w:rPr>
        <w:t>je moet eens kijken naar het schijnen van de maan</w:t>
      </w:r>
      <w:r w:rsidR="001773F3">
        <w:rPr>
          <w:color w:val="auto"/>
        </w:rPr>
        <w:br/>
      </w:r>
      <w:r w:rsidRPr="51DBAD4D">
        <w:rPr>
          <w:color w:val="auto"/>
        </w:rPr>
        <w:t>je moet eens kijken naar de gouden zonnestralen</w:t>
      </w:r>
      <w:r w:rsidR="001773F3">
        <w:rPr>
          <w:color w:val="auto"/>
        </w:rPr>
        <w:br/>
      </w:r>
      <w:r w:rsidRPr="51DBAD4D">
        <w:rPr>
          <w:color w:val="auto"/>
        </w:rPr>
        <w:t>je moet eens kijken als de bloemen opengaan</w:t>
      </w:r>
    </w:p>
    <w:p w14:paraId="45848FE9" w14:textId="2A0BCBAD" w:rsidR="00B611B2" w:rsidRPr="005C4B51" w:rsidRDefault="00B611B2" w:rsidP="51DBAD4D">
      <w:pPr>
        <w:rPr>
          <w:color w:val="auto"/>
        </w:rPr>
      </w:pPr>
      <w:r w:rsidRPr="51DBAD4D">
        <w:rPr>
          <w:color w:val="auto"/>
        </w:rPr>
        <w:t>Er is nog zoveel te ontdekken, te ontknopen</w:t>
      </w:r>
      <w:r w:rsidR="001773F3">
        <w:rPr>
          <w:color w:val="auto"/>
        </w:rPr>
        <w:br/>
      </w:r>
      <w:r w:rsidRPr="51DBAD4D">
        <w:rPr>
          <w:color w:val="auto"/>
        </w:rPr>
        <w:t>maar als je zoekt dan zul je vinden – dat staat vast</w:t>
      </w:r>
      <w:r w:rsidR="001773F3">
        <w:rPr>
          <w:color w:val="auto"/>
        </w:rPr>
        <w:br/>
      </w:r>
      <w:r w:rsidRPr="51DBAD4D">
        <w:rPr>
          <w:color w:val="auto"/>
        </w:rPr>
        <w:t>op dat moment gaat er een wereld voor je open</w:t>
      </w:r>
      <w:r w:rsidR="001773F3">
        <w:rPr>
          <w:color w:val="auto"/>
        </w:rPr>
        <w:br/>
      </w:r>
      <w:r w:rsidRPr="51DBAD4D">
        <w:rPr>
          <w:color w:val="auto"/>
        </w:rPr>
        <w:t>een wereld die zo prachtig bij je past</w:t>
      </w:r>
    </w:p>
    <w:p w14:paraId="796E32C9" w14:textId="586D97C4" w:rsidR="00B611B2" w:rsidRPr="005C4B51" w:rsidRDefault="001773F3" w:rsidP="51DBAD4D">
      <w:pPr>
        <w:rPr>
          <w:color w:val="auto"/>
        </w:rPr>
      </w:pPr>
      <w:r>
        <w:rPr>
          <w:color w:val="auto"/>
        </w:rPr>
        <w:t>E</w:t>
      </w:r>
      <w:r w:rsidR="00B611B2" w:rsidRPr="51DBAD4D">
        <w:rPr>
          <w:color w:val="auto"/>
        </w:rPr>
        <w:t>r is nog zoveel te ontdekken – heel bijzonder</w:t>
      </w:r>
      <w:r>
        <w:rPr>
          <w:color w:val="auto"/>
        </w:rPr>
        <w:br/>
      </w:r>
      <w:r w:rsidR="00B611B2" w:rsidRPr="51DBAD4D">
        <w:rPr>
          <w:color w:val="auto"/>
        </w:rPr>
        <w:t>het maakt deel uit van het goddelijke plan</w:t>
      </w:r>
      <w:r>
        <w:rPr>
          <w:color w:val="auto"/>
        </w:rPr>
        <w:br/>
      </w:r>
      <w:r w:rsidR="00B611B2" w:rsidRPr="51DBAD4D">
        <w:rPr>
          <w:color w:val="auto"/>
        </w:rPr>
        <w:t>als je het vindt - ja, dan ontdek jij ook het wonder</w:t>
      </w:r>
      <w:r>
        <w:rPr>
          <w:color w:val="auto"/>
        </w:rPr>
        <w:br/>
      </w:r>
      <w:r w:rsidR="00B611B2" w:rsidRPr="51DBAD4D">
        <w:rPr>
          <w:color w:val="auto"/>
        </w:rPr>
        <w:t>het is zo groots dat niemand het beschrijven kan</w:t>
      </w:r>
    </w:p>
    <w:p w14:paraId="0FB2D237" w14:textId="3B2885D7" w:rsidR="00461850" w:rsidRPr="00FA5A67" w:rsidRDefault="00B611B2" w:rsidP="0093567D">
      <w:pPr>
        <w:rPr>
          <w:color w:val="auto"/>
        </w:rPr>
      </w:pPr>
      <w:r w:rsidRPr="51DBAD4D">
        <w:rPr>
          <w:color w:val="auto"/>
        </w:rPr>
        <w:t>Je moet eens kijken naar een pasgeboren kindje</w:t>
      </w:r>
      <w:r w:rsidR="001773F3">
        <w:rPr>
          <w:color w:val="auto"/>
        </w:rPr>
        <w:br/>
      </w:r>
      <w:r w:rsidRPr="51DBAD4D">
        <w:rPr>
          <w:color w:val="auto"/>
        </w:rPr>
        <w:t xml:space="preserve">je moet eens kijken naar zo’n </w:t>
      </w:r>
      <w:proofErr w:type="gramStart"/>
      <w:r w:rsidRPr="51DBAD4D">
        <w:rPr>
          <w:color w:val="auto"/>
        </w:rPr>
        <w:t>kleine</w:t>
      </w:r>
      <w:proofErr w:type="gramEnd"/>
      <w:r w:rsidRPr="51DBAD4D">
        <w:rPr>
          <w:color w:val="auto"/>
        </w:rPr>
        <w:t xml:space="preserve"> sneeuwkristal</w:t>
      </w:r>
      <w:r w:rsidR="001773F3">
        <w:rPr>
          <w:color w:val="auto"/>
        </w:rPr>
        <w:br/>
      </w:r>
      <w:r w:rsidRPr="51DBAD4D">
        <w:rPr>
          <w:color w:val="auto"/>
        </w:rPr>
        <w:t>je moet eens kijken als een rups wordt tot een vlinder</w:t>
      </w:r>
      <w:r w:rsidR="001773F3">
        <w:rPr>
          <w:color w:val="auto"/>
        </w:rPr>
        <w:br/>
      </w:r>
      <w:r w:rsidRPr="51DBAD4D">
        <w:rPr>
          <w:color w:val="auto"/>
        </w:rPr>
        <w:t xml:space="preserve">je moet eens kijken naar de sterren van </w:t>
      </w:r>
      <w:r w:rsidR="001773F3">
        <w:rPr>
          <w:color w:val="auto"/>
        </w:rPr>
        <w:t>’</w:t>
      </w:r>
      <w:r w:rsidRPr="51DBAD4D">
        <w:rPr>
          <w:color w:val="auto"/>
        </w:rPr>
        <w:t>t heelal</w:t>
      </w:r>
      <w:r w:rsidR="001773F3">
        <w:rPr>
          <w:color w:val="auto"/>
        </w:rPr>
        <w:br/>
      </w:r>
      <w:r w:rsidRPr="51DBAD4D">
        <w:rPr>
          <w:rFonts w:asciiTheme="minorHAnsi" w:hAnsiTheme="minorHAnsi"/>
          <w:color w:val="auto"/>
        </w:rPr>
        <w:t xml:space="preserve">Er is nog zoveel te ontdekken </w:t>
      </w:r>
      <w:r w:rsidRPr="51DBAD4D">
        <w:rPr>
          <w:rFonts w:asciiTheme="minorHAnsi" w:eastAsia="PMingLiU" w:hAnsiTheme="minorHAnsi" w:cs="PMingLiU"/>
          <w:color w:val="auto"/>
        </w:rPr>
        <w:t>…</w:t>
      </w:r>
      <w:r w:rsidR="001773F3">
        <w:rPr>
          <w:color w:val="auto"/>
        </w:rPr>
        <w:br/>
      </w:r>
      <w:r w:rsidRPr="51DBAD4D">
        <w:rPr>
          <w:color w:val="auto"/>
        </w:rPr>
        <w:t>Je moet eens kijken naar twee mensen die verliefd zijn</w:t>
      </w:r>
      <w:r w:rsidR="001773F3">
        <w:rPr>
          <w:color w:val="auto"/>
        </w:rPr>
        <w:br/>
      </w:r>
      <w:r w:rsidRPr="51DBAD4D">
        <w:rPr>
          <w:color w:val="auto"/>
        </w:rPr>
        <w:t>je moet eens kijken naar de zee - zo wijds en blauw</w:t>
      </w:r>
      <w:r w:rsidR="001773F3">
        <w:rPr>
          <w:color w:val="auto"/>
        </w:rPr>
        <w:br/>
      </w:r>
      <w:r w:rsidRPr="51DBAD4D">
        <w:rPr>
          <w:color w:val="auto"/>
        </w:rPr>
        <w:t>je moet eens kijken naar de grote regendruppels</w:t>
      </w:r>
      <w:r w:rsidR="001773F3">
        <w:rPr>
          <w:color w:val="auto"/>
        </w:rPr>
        <w:br/>
      </w:r>
      <w:r w:rsidRPr="51DBAD4D">
        <w:rPr>
          <w:color w:val="auto"/>
        </w:rPr>
        <w:t>en kijk dan ook eens naar het wonder diep in jou</w:t>
      </w:r>
      <w:r w:rsidR="001773F3">
        <w:rPr>
          <w:color w:val="auto"/>
        </w:rPr>
        <w:br/>
      </w:r>
      <w:r w:rsidRPr="005C4B51">
        <w:rPr>
          <w:rFonts w:asciiTheme="minorHAnsi" w:hAnsiTheme="minorHAnsi"/>
          <w:color w:val="000000"/>
        </w:rPr>
        <w:t>Er is nog zoveel te ontdekken</w:t>
      </w:r>
    </w:p>
    <w:p w14:paraId="57629697" w14:textId="77777777" w:rsidR="00426A6F" w:rsidRPr="00426A6F" w:rsidRDefault="00426A6F" w:rsidP="00426A6F"/>
    <w:sectPr w:rsidR="00426A6F" w:rsidRPr="00426A6F" w:rsidSect="00D32709">
      <w:footerReference w:type="even" r:id="rId31"/>
      <w:footerReference w:type="default" r:id="rId32"/>
      <w:footerReference w:type="first" r:id="rId33"/>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13409" w14:textId="77777777" w:rsidR="00C15F47" w:rsidRDefault="00C15F47" w:rsidP="00542652">
      <w:r>
        <w:separator/>
      </w:r>
    </w:p>
  </w:endnote>
  <w:endnote w:type="continuationSeparator" w:id="0">
    <w:p w14:paraId="0728DA31" w14:textId="77777777" w:rsidR="00C15F47" w:rsidRDefault="00C15F47" w:rsidP="00542652">
      <w:r>
        <w:continuationSeparator/>
      </w:r>
    </w:p>
  </w:endnote>
  <w:endnote w:type="continuationNotice" w:id="1">
    <w:p w14:paraId="59B8D672" w14:textId="77777777" w:rsidR="00C15F47" w:rsidRDefault="00C15F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4F7C" w14:textId="21F72039"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EE1455" w:rsidRPr="00EE1455">
      <w:rPr>
        <w:bCs/>
        <w:noProof/>
        <w:color w:val="404040" w:themeColor="text1" w:themeTint="BF"/>
        <w:sz w:val="18"/>
        <w:szCs w:val="18"/>
        <w:lang w:val="nl-NL"/>
      </w:rPr>
      <w:t>Gebedsviering</w:t>
    </w:r>
    <w:r w:rsidR="00EE1455">
      <w:rPr>
        <w:b/>
        <w:noProof/>
        <w:color w:val="404040" w:themeColor="text1" w:themeTint="BF"/>
        <w:sz w:val="18"/>
        <w:szCs w:val="18"/>
      </w:rPr>
      <w:t xml:space="preserve"> voor het einde van het schooljaar</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EE1455" w:rsidRPr="00EE1455">
      <w:rPr>
        <w:bCs/>
        <w:noProof/>
        <w:color w:val="404040" w:themeColor="text1" w:themeTint="BF"/>
        <w:sz w:val="18"/>
        <w:szCs w:val="18"/>
        <w:lang w:val="nl-NL"/>
      </w:rPr>
      <w:t>2025-02-25</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7B14"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6075808F" wp14:editId="0D6C6552">
          <wp:simplePos x="0" y="0"/>
          <wp:positionH relativeFrom="margin">
            <wp:align>left</wp:align>
          </wp:positionH>
          <wp:positionV relativeFrom="page">
            <wp:posOffset>10123170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82D3"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08B3C484" wp14:editId="7386B08D">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5FC04" w14:textId="77777777" w:rsidR="00C15F47" w:rsidRDefault="00C15F47" w:rsidP="00542652">
      <w:r>
        <w:separator/>
      </w:r>
    </w:p>
  </w:footnote>
  <w:footnote w:type="continuationSeparator" w:id="0">
    <w:p w14:paraId="668E7CFB" w14:textId="77777777" w:rsidR="00C15F47" w:rsidRDefault="00C15F47" w:rsidP="00542652">
      <w:r>
        <w:continuationSeparator/>
      </w:r>
    </w:p>
    <w:p w14:paraId="035DA02C" w14:textId="77777777" w:rsidR="00C15F47" w:rsidRDefault="00C15F47"/>
    <w:p w14:paraId="39D67C8B" w14:textId="77777777" w:rsidR="00C15F47" w:rsidRDefault="00C15F47"/>
  </w:footnote>
  <w:footnote w:type="continuationNotice" w:id="1">
    <w:p w14:paraId="3E455998" w14:textId="77777777" w:rsidR="00C15F47" w:rsidRDefault="00C15F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4C427A"/>
    <w:multiLevelType w:val="multilevel"/>
    <w:tmpl w:val="17CE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BA242E6"/>
    <w:multiLevelType w:val="multilevel"/>
    <w:tmpl w:val="21C84A4E"/>
    <w:lvl w:ilvl="0">
      <w:start w:val="1"/>
      <w:numFmt w:val="decimal"/>
      <w:pStyle w:val="Kop1"/>
      <w:lvlText w:val="%1"/>
      <w:lvlJc w:val="left"/>
      <w:pPr>
        <w:ind w:left="737" w:hanging="737"/>
      </w:pPr>
      <w:rPr>
        <w:rFonts w:ascii="Trebuchet MS" w:hAnsi="Trebuchet MS" w:hint="default"/>
        <w:b/>
        <w:i w:val="0"/>
        <w:color w:val="FFFFFF" w:themeColor="background1"/>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9"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3B27C4C"/>
    <w:multiLevelType w:val="hybridMultilevel"/>
    <w:tmpl w:val="FF5C1928"/>
    <w:lvl w:ilvl="0" w:tplc="7166C892">
      <w:numFmt w:val="bullet"/>
      <w:lvlText w:val="-"/>
      <w:lvlJc w:val="left"/>
      <w:pPr>
        <w:ind w:left="720" w:hanging="360"/>
      </w:pPr>
      <w:rPr>
        <w:rFonts w:ascii="Trebuchet MS" w:eastAsiaTheme="minorHAnsi" w:hAnsi="Trebuchet MS" w:cstheme="minorBidi" w:hint="default"/>
        <w:color w:val="00000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8"/>
  </w:num>
  <w:num w:numId="2" w16cid:durableId="2085225797">
    <w:abstractNumId w:val="8"/>
  </w:num>
  <w:num w:numId="3" w16cid:durableId="210112520">
    <w:abstractNumId w:val="3"/>
  </w:num>
  <w:num w:numId="4" w16cid:durableId="2146391007">
    <w:abstractNumId w:val="8"/>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8"/>
  </w:num>
  <w:num w:numId="6" w16cid:durableId="287706536">
    <w:abstractNumId w:val="5"/>
  </w:num>
  <w:num w:numId="7" w16cid:durableId="2057389921">
    <w:abstractNumId w:val="9"/>
  </w:num>
  <w:num w:numId="8" w16cid:durableId="175048375">
    <w:abstractNumId w:val="7"/>
  </w:num>
  <w:num w:numId="9" w16cid:durableId="336887750">
    <w:abstractNumId w:val="12"/>
  </w:num>
  <w:num w:numId="10" w16cid:durableId="1666779299">
    <w:abstractNumId w:val="2"/>
  </w:num>
  <w:num w:numId="11" w16cid:durableId="1219172945">
    <w:abstractNumId w:val="6"/>
  </w:num>
  <w:num w:numId="12" w16cid:durableId="1852329665">
    <w:abstractNumId w:val="11"/>
  </w:num>
  <w:num w:numId="13" w16cid:durableId="1497765492">
    <w:abstractNumId w:val="0"/>
  </w:num>
  <w:num w:numId="14" w16cid:durableId="1416636234">
    <w:abstractNumId w:val="4"/>
  </w:num>
  <w:num w:numId="15" w16cid:durableId="692996762">
    <w:abstractNumId w:val="1"/>
  </w:num>
  <w:num w:numId="16" w16cid:durableId="6729526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03F"/>
    <w:rsid w:val="00000FF1"/>
    <w:rsid w:val="00001AFA"/>
    <w:rsid w:val="000025FD"/>
    <w:rsid w:val="00005053"/>
    <w:rsid w:val="00006BD9"/>
    <w:rsid w:val="000121D6"/>
    <w:rsid w:val="00012FCD"/>
    <w:rsid w:val="00015B84"/>
    <w:rsid w:val="000163AF"/>
    <w:rsid w:val="0001698A"/>
    <w:rsid w:val="00017B04"/>
    <w:rsid w:val="00017FE1"/>
    <w:rsid w:val="00020948"/>
    <w:rsid w:val="0002559F"/>
    <w:rsid w:val="00025AA9"/>
    <w:rsid w:val="00034324"/>
    <w:rsid w:val="0004192C"/>
    <w:rsid w:val="00043456"/>
    <w:rsid w:val="00045EBA"/>
    <w:rsid w:val="00050125"/>
    <w:rsid w:val="0005791B"/>
    <w:rsid w:val="00062594"/>
    <w:rsid w:val="00064FBD"/>
    <w:rsid w:val="000654E5"/>
    <w:rsid w:val="00072432"/>
    <w:rsid w:val="00072ADE"/>
    <w:rsid w:val="0008456E"/>
    <w:rsid w:val="00092C7B"/>
    <w:rsid w:val="000A0793"/>
    <w:rsid w:val="000A0A4F"/>
    <w:rsid w:val="000A380F"/>
    <w:rsid w:val="000A3EB9"/>
    <w:rsid w:val="000A40D2"/>
    <w:rsid w:val="000A6047"/>
    <w:rsid w:val="000A6F0E"/>
    <w:rsid w:val="000B0D24"/>
    <w:rsid w:val="000B0F49"/>
    <w:rsid w:val="000B1A44"/>
    <w:rsid w:val="000B3E10"/>
    <w:rsid w:val="000B47EA"/>
    <w:rsid w:val="000B66F9"/>
    <w:rsid w:val="000C2AA9"/>
    <w:rsid w:val="000C3143"/>
    <w:rsid w:val="000C5ED7"/>
    <w:rsid w:val="000C6759"/>
    <w:rsid w:val="000C68C2"/>
    <w:rsid w:val="000D3432"/>
    <w:rsid w:val="000D5051"/>
    <w:rsid w:val="000D5175"/>
    <w:rsid w:val="000E0ABC"/>
    <w:rsid w:val="000E5CE3"/>
    <w:rsid w:val="000E6B20"/>
    <w:rsid w:val="0010274F"/>
    <w:rsid w:val="001047F7"/>
    <w:rsid w:val="00105960"/>
    <w:rsid w:val="00105CA3"/>
    <w:rsid w:val="00107A10"/>
    <w:rsid w:val="001110D4"/>
    <w:rsid w:val="00111716"/>
    <w:rsid w:val="00113DEC"/>
    <w:rsid w:val="00115218"/>
    <w:rsid w:val="0012302A"/>
    <w:rsid w:val="00123857"/>
    <w:rsid w:val="00124E96"/>
    <w:rsid w:val="00125451"/>
    <w:rsid w:val="00127D92"/>
    <w:rsid w:val="00130691"/>
    <w:rsid w:val="001539F1"/>
    <w:rsid w:val="001546AB"/>
    <w:rsid w:val="00156BF7"/>
    <w:rsid w:val="00160C53"/>
    <w:rsid w:val="0016105D"/>
    <w:rsid w:val="001618A3"/>
    <w:rsid w:val="00161DFB"/>
    <w:rsid w:val="001629D5"/>
    <w:rsid w:val="00167FAC"/>
    <w:rsid w:val="00171A22"/>
    <w:rsid w:val="001720B2"/>
    <w:rsid w:val="001755E4"/>
    <w:rsid w:val="001773F3"/>
    <w:rsid w:val="0018288A"/>
    <w:rsid w:val="00184DC6"/>
    <w:rsid w:val="00184F88"/>
    <w:rsid w:val="00185F1A"/>
    <w:rsid w:val="00192825"/>
    <w:rsid w:val="00192F4A"/>
    <w:rsid w:val="00193630"/>
    <w:rsid w:val="00193BF3"/>
    <w:rsid w:val="00195631"/>
    <w:rsid w:val="001A1D87"/>
    <w:rsid w:val="001A4074"/>
    <w:rsid w:val="001A4BAA"/>
    <w:rsid w:val="001A5011"/>
    <w:rsid w:val="001B0097"/>
    <w:rsid w:val="001B1B00"/>
    <w:rsid w:val="001B4CC6"/>
    <w:rsid w:val="001B687A"/>
    <w:rsid w:val="001B75D2"/>
    <w:rsid w:val="001C0C5E"/>
    <w:rsid w:val="001C0C75"/>
    <w:rsid w:val="001C2532"/>
    <w:rsid w:val="001C31D5"/>
    <w:rsid w:val="001D41CD"/>
    <w:rsid w:val="001E0812"/>
    <w:rsid w:val="001E0C7B"/>
    <w:rsid w:val="001E2213"/>
    <w:rsid w:val="001E28E7"/>
    <w:rsid w:val="001E2B0B"/>
    <w:rsid w:val="001E3212"/>
    <w:rsid w:val="001E41DD"/>
    <w:rsid w:val="001E7667"/>
    <w:rsid w:val="001F0E80"/>
    <w:rsid w:val="001F3366"/>
    <w:rsid w:val="001F34D7"/>
    <w:rsid w:val="001F4353"/>
    <w:rsid w:val="00200771"/>
    <w:rsid w:val="00203A23"/>
    <w:rsid w:val="0020522C"/>
    <w:rsid w:val="00205F7E"/>
    <w:rsid w:val="00217268"/>
    <w:rsid w:val="002230FC"/>
    <w:rsid w:val="0022385B"/>
    <w:rsid w:val="00225806"/>
    <w:rsid w:val="00227503"/>
    <w:rsid w:val="00231D2B"/>
    <w:rsid w:val="00237820"/>
    <w:rsid w:val="00243D6F"/>
    <w:rsid w:val="00244327"/>
    <w:rsid w:val="00245C8D"/>
    <w:rsid w:val="00247478"/>
    <w:rsid w:val="00247617"/>
    <w:rsid w:val="00250907"/>
    <w:rsid w:val="0025167B"/>
    <w:rsid w:val="0025424A"/>
    <w:rsid w:val="002602B5"/>
    <w:rsid w:val="00260322"/>
    <w:rsid w:val="00260481"/>
    <w:rsid w:val="0026274E"/>
    <w:rsid w:val="0026610B"/>
    <w:rsid w:val="00267BAD"/>
    <w:rsid w:val="002714E4"/>
    <w:rsid w:val="00281294"/>
    <w:rsid w:val="00282BB1"/>
    <w:rsid w:val="00282FD1"/>
    <w:rsid w:val="002847B7"/>
    <w:rsid w:val="00284AA2"/>
    <w:rsid w:val="002862E9"/>
    <w:rsid w:val="00287AE7"/>
    <w:rsid w:val="00287C15"/>
    <w:rsid w:val="00290079"/>
    <w:rsid w:val="00291ACA"/>
    <w:rsid w:val="00294A83"/>
    <w:rsid w:val="002A3DE4"/>
    <w:rsid w:val="002B240D"/>
    <w:rsid w:val="002B4150"/>
    <w:rsid w:val="002C21D7"/>
    <w:rsid w:val="002C4F3A"/>
    <w:rsid w:val="002C6FD7"/>
    <w:rsid w:val="002C74FF"/>
    <w:rsid w:val="002D18E7"/>
    <w:rsid w:val="002D2B52"/>
    <w:rsid w:val="002D5628"/>
    <w:rsid w:val="002D74B1"/>
    <w:rsid w:val="002E25CA"/>
    <w:rsid w:val="002F029B"/>
    <w:rsid w:val="002F0F20"/>
    <w:rsid w:val="002F2716"/>
    <w:rsid w:val="002F56A1"/>
    <w:rsid w:val="002F6BC4"/>
    <w:rsid w:val="0030161E"/>
    <w:rsid w:val="00301E29"/>
    <w:rsid w:val="00305086"/>
    <w:rsid w:val="0031624F"/>
    <w:rsid w:val="003171C3"/>
    <w:rsid w:val="00320621"/>
    <w:rsid w:val="0032251D"/>
    <w:rsid w:val="00322CB9"/>
    <w:rsid w:val="00323038"/>
    <w:rsid w:val="00325AFE"/>
    <w:rsid w:val="00332DC6"/>
    <w:rsid w:val="00336FB8"/>
    <w:rsid w:val="00337016"/>
    <w:rsid w:val="00342B58"/>
    <w:rsid w:val="0034324A"/>
    <w:rsid w:val="00344488"/>
    <w:rsid w:val="0034556E"/>
    <w:rsid w:val="00346BC8"/>
    <w:rsid w:val="003527BA"/>
    <w:rsid w:val="00355407"/>
    <w:rsid w:val="003556C8"/>
    <w:rsid w:val="0035612A"/>
    <w:rsid w:val="003569C5"/>
    <w:rsid w:val="00357F2D"/>
    <w:rsid w:val="003605AB"/>
    <w:rsid w:val="003611A1"/>
    <w:rsid w:val="00362F07"/>
    <w:rsid w:val="003659FC"/>
    <w:rsid w:val="00366D4E"/>
    <w:rsid w:val="0036751F"/>
    <w:rsid w:val="003676DA"/>
    <w:rsid w:val="00367ABA"/>
    <w:rsid w:val="00370322"/>
    <w:rsid w:val="003749A5"/>
    <w:rsid w:val="00374E2A"/>
    <w:rsid w:val="003770F7"/>
    <w:rsid w:val="00377AFC"/>
    <w:rsid w:val="0038711E"/>
    <w:rsid w:val="00391254"/>
    <w:rsid w:val="003923FD"/>
    <w:rsid w:val="003951EB"/>
    <w:rsid w:val="00396A0C"/>
    <w:rsid w:val="003976DD"/>
    <w:rsid w:val="003A22C3"/>
    <w:rsid w:val="003A6C28"/>
    <w:rsid w:val="003A7EB5"/>
    <w:rsid w:val="003B0AFA"/>
    <w:rsid w:val="003B3113"/>
    <w:rsid w:val="003B46F3"/>
    <w:rsid w:val="003B65B8"/>
    <w:rsid w:val="003C3080"/>
    <w:rsid w:val="003C33C8"/>
    <w:rsid w:val="003C365A"/>
    <w:rsid w:val="003D02CD"/>
    <w:rsid w:val="003D06C4"/>
    <w:rsid w:val="003D083B"/>
    <w:rsid w:val="003D17DE"/>
    <w:rsid w:val="003D42FA"/>
    <w:rsid w:val="003D47F2"/>
    <w:rsid w:val="003D5276"/>
    <w:rsid w:val="003E21EE"/>
    <w:rsid w:val="003F0D57"/>
    <w:rsid w:val="003F3B3F"/>
    <w:rsid w:val="003F48B3"/>
    <w:rsid w:val="003F6CD2"/>
    <w:rsid w:val="00405283"/>
    <w:rsid w:val="00406ADD"/>
    <w:rsid w:val="0042053F"/>
    <w:rsid w:val="00424A70"/>
    <w:rsid w:val="00426A6F"/>
    <w:rsid w:val="004305D4"/>
    <w:rsid w:val="004307FB"/>
    <w:rsid w:val="00432303"/>
    <w:rsid w:val="00434029"/>
    <w:rsid w:val="004359EC"/>
    <w:rsid w:val="00437BBA"/>
    <w:rsid w:val="00442812"/>
    <w:rsid w:val="00442F4C"/>
    <w:rsid w:val="00450BE0"/>
    <w:rsid w:val="00453A7B"/>
    <w:rsid w:val="0045482F"/>
    <w:rsid w:val="00455B8B"/>
    <w:rsid w:val="00456013"/>
    <w:rsid w:val="00456B7A"/>
    <w:rsid w:val="004603E4"/>
    <w:rsid w:val="0046180B"/>
    <w:rsid w:val="00461850"/>
    <w:rsid w:val="00462821"/>
    <w:rsid w:val="00464076"/>
    <w:rsid w:val="004654C4"/>
    <w:rsid w:val="004714B4"/>
    <w:rsid w:val="00474C80"/>
    <w:rsid w:val="00475418"/>
    <w:rsid w:val="004761AC"/>
    <w:rsid w:val="0047640E"/>
    <w:rsid w:val="0047687E"/>
    <w:rsid w:val="00476B60"/>
    <w:rsid w:val="004775EC"/>
    <w:rsid w:val="00480830"/>
    <w:rsid w:val="00491F0F"/>
    <w:rsid w:val="004A2CC9"/>
    <w:rsid w:val="004A3E71"/>
    <w:rsid w:val="004A43FD"/>
    <w:rsid w:val="004A4401"/>
    <w:rsid w:val="004A6620"/>
    <w:rsid w:val="004B1A7B"/>
    <w:rsid w:val="004B5551"/>
    <w:rsid w:val="004B7A5F"/>
    <w:rsid w:val="004C10D7"/>
    <w:rsid w:val="004C3816"/>
    <w:rsid w:val="004C3FCD"/>
    <w:rsid w:val="004C47E9"/>
    <w:rsid w:val="004C7762"/>
    <w:rsid w:val="004D062F"/>
    <w:rsid w:val="004E036B"/>
    <w:rsid w:val="004E7B54"/>
    <w:rsid w:val="004F2FE0"/>
    <w:rsid w:val="004F4BAD"/>
    <w:rsid w:val="004F5EB3"/>
    <w:rsid w:val="004F670C"/>
    <w:rsid w:val="004F739C"/>
    <w:rsid w:val="00507B8D"/>
    <w:rsid w:val="0051402F"/>
    <w:rsid w:val="0051512A"/>
    <w:rsid w:val="0051626C"/>
    <w:rsid w:val="00516FCB"/>
    <w:rsid w:val="00524F35"/>
    <w:rsid w:val="0052694E"/>
    <w:rsid w:val="00531181"/>
    <w:rsid w:val="00532ACD"/>
    <w:rsid w:val="00532DA7"/>
    <w:rsid w:val="005344EB"/>
    <w:rsid w:val="00535309"/>
    <w:rsid w:val="00535FBA"/>
    <w:rsid w:val="005365F3"/>
    <w:rsid w:val="00542652"/>
    <w:rsid w:val="00551266"/>
    <w:rsid w:val="005555AB"/>
    <w:rsid w:val="00556EA0"/>
    <w:rsid w:val="00556EF2"/>
    <w:rsid w:val="00562754"/>
    <w:rsid w:val="0056301D"/>
    <w:rsid w:val="0056341B"/>
    <w:rsid w:val="00565202"/>
    <w:rsid w:val="00565A69"/>
    <w:rsid w:val="0056726D"/>
    <w:rsid w:val="0056771B"/>
    <w:rsid w:val="005678BA"/>
    <w:rsid w:val="0057036B"/>
    <w:rsid w:val="005717BA"/>
    <w:rsid w:val="00573614"/>
    <w:rsid w:val="00573A84"/>
    <w:rsid w:val="0057CD9D"/>
    <w:rsid w:val="005826E3"/>
    <w:rsid w:val="00582D2E"/>
    <w:rsid w:val="00583E1A"/>
    <w:rsid w:val="0058457E"/>
    <w:rsid w:val="005858A4"/>
    <w:rsid w:val="00587F9C"/>
    <w:rsid w:val="00591938"/>
    <w:rsid w:val="005A3ABB"/>
    <w:rsid w:val="005B5962"/>
    <w:rsid w:val="005B6E7C"/>
    <w:rsid w:val="005B732D"/>
    <w:rsid w:val="005C2046"/>
    <w:rsid w:val="005C3858"/>
    <w:rsid w:val="005C4006"/>
    <w:rsid w:val="005C4B51"/>
    <w:rsid w:val="005C50F9"/>
    <w:rsid w:val="005D1423"/>
    <w:rsid w:val="005D2379"/>
    <w:rsid w:val="005D4A0F"/>
    <w:rsid w:val="005D6219"/>
    <w:rsid w:val="005E1C22"/>
    <w:rsid w:val="005E72C0"/>
    <w:rsid w:val="00600456"/>
    <w:rsid w:val="00600B4F"/>
    <w:rsid w:val="0060187B"/>
    <w:rsid w:val="00602896"/>
    <w:rsid w:val="00602B03"/>
    <w:rsid w:val="006036D4"/>
    <w:rsid w:val="00603B2E"/>
    <w:rsid w:val="0060517C"/>
    <w:rsid w:val="00605FBB"/>
    <w:rsid w:val="00610BDC"/>
    <w:rsid w:val="00620A2B"/>
    <w:rsid w:val="00621CBE"/>
    <w:rsid w:val="00634AB9"/>
    <w:rsid w:val="00637F13"/>
    <w:rsid w:val="00640317"/>
    <w:rsid w:val="00643722"/>
    <w:rsid w:val="00643BB3"/>
    <w:rsid w:val="00644B3D"/>
    <w:rsid w:val="00645DF8"/>
    <w:rsid w:val="006505A5"/>
    <w:rsid w:val="006517B9"/>
    <w:rsid w:val="00652113"/>
    <w:rsid w:val="006537EB"/>
    <w:rsid w:val="0065447F"/>
    <w:rsid w:val="00656A06"/>
    <w:rsid w:val="00657AE7"/>
    <w:rsid w:val="00660938"/>
    <w:rsid w:val="0066310A"/>
    <w:rsid w:val="006635EC"/>
    <w:rsid w:val="006648FE"/>
    <w:rsid w:val="00664D1D"/>
    <w:rsid w:val="0066560F"/>
    <w:rsid w:val="006679C8"/>
    <w:rsid w:val="006725C5"/>
    <w:rsid w:val="00675BA9"/>
    <w:rsid w:val="00676A3E"/>
    <w:rsid w:val="0068020C"/>
    <w:rsid w:val="0068157A"/>
    <w:rsid w:val="00682F3E"/>
    <w:rsid w:val="00683CEF"/>
    <w:rsid w:val="00684601"/>
    <w:rsid w:val="0068504D"/>
    <w:rsid w:val="006872E7"/>
    <w:rsid w:val="00687F4F"/>
    <w:rsid w:val="006903EF"/>
    <w:rsid w:val="006918A3"/>
    <w:rsid w:val="006918BA"/>
    <w:rsid w:val="00692DD9"/>
    <w:rsid w:val="00692E9A"/>
    <w:rsid w:val="00692F68"/>
    <w:rsid w:val="006A0184"/>
    <w:rsid w:val="006A1D39"/>
    <w:rsid w:val="006A5A53"/>
    <w:rsid w:val="006B0B73"/>
    <w:rsid w:val="006B1A13"/>
    <w:rsid w:val="006B3221"/>
    <w:rsid w:val="006B3D7B"/>
    <w:rsid w:val="006B3DD8"/>
    <w:rsid w:val="006C35DE"/>
    <w:rsid w:val="006D3F09"/>
    <w:rsid w:val="006D4568"/>
    <w:rsid w:val="006D5497"/>
    <w:rsid w:val="006D596E"/>
    <w:rsid w:val="006D6D0B"/>
    <w:rsid w:val="006D6E25"/>
    <w:rsid w:val="006E1F91"/>
    <w:rsid w:val="006E590E"/>
    <w:rsid w:val="006F5280"/>
    <w:rsid w:val="007004FA"/>
    <w:rsid w:val="00701086"/>
    <w:rsid w:val="00702495"/>
    <w:rsid w:val="007045D0"/>
    <w:rsid w:val="00706505"/>
    <w:rsid w:val="007069C8"/>
    <w:rsid w:val="00706D78"/>
    <w:rsid w:val="0071068E"/>
    <w:rsid w:val="007115EE"/>
    <w:rsid w:val="00711A8E"/>
    <w:rsid w:val="00713C6B"/>
    <w:rsid w:val="0071469E"/>
    <w:rsid w:val="00716850"/>
    <w:rsid w:val="00727240"/>
    <w:rsid w:val="00727F36"/>
    <w:rsid w:val="00732BBF"/>
    <w:rsid w:val="00732E21"/>
    <w:rsid w:val="00733752"/>
    <w:rsid w:val="00737230"/>
    <w:rsid w:val="00737C39"/>
    <w:rsid w:val="00742BE1"/>
    <w:rsid w:val="0074531D"/>
    <w:rsid w:val="00752236"/>
    <w:rsid w:val="00755576"/>
    <w:rsid w:val="00763701"/>
    <w:rsid w:val="007655F9"/>
    <w:rsid w:val="00765F33"/>
    <w:rsid w:val="00766DA3"/>
    <w:rsid w:val="007755A0"/>
    <w:rsid w:val="007755F9"/>
    <w:rsid w:val="0078053A"/>
    <w:rsid w:val="0078582D"/>
    <w:rsid w:val="00786CDE"/>
    <w:rsid w:val="00790A54"/>
    <w:rsid w:val="00790DA0"/>
    <w:rsid w:val="007913F3"/>
    <w:rsid w:val="00791ABB"/>
    <w:rsid w:val="00794B76"/>
    <w:rsid w:val="00795D4A"/>
    <w:rsid w:val="00796EBE"/>
    <w:rsid w:val="007A2DAD"/>
    <w:rsid w:val="007A49B8"/>
    <w:rsid w:val="007A538B"/>
    <w:rsid w:val="007A53D4"/>
    <w:rsid w:val="007B00F1"/>
    <w:rsid w:val="007B4E15"/>
    <w:rsid w:val="007B4ED4"/>
    <w:rsid w:val="007B6E27"/>
    <w:rsid w:val="007B7B72"/>
    <w:rsid w:val="007C1831"/>
    <w:rsid w:val="007C18D2"/>
    <w:rsid w:val="007C2941"/>
    <w:rsid w:val="007C3BD2"/>
    <w:rsid w:val="007C4B11"/>
    <w:rsid w:val="007C6AAD"/>
    <w:rsid w:val="007C706F"/>
    <w:rsid w:val="007C77A1"/>
    <w:rsid w:val="007D4B4F"/>
    <w:rsid w:val="007D5840"/>
    <w:rsid w:val="007D7685"/>
    <w:rsid w:val="007E0345"/>
    <w:rsid w:val="007E4BF4"/>
    <w:rsid w:val="007E5CF1"/>
    <w:rsid w:val="007E6DC0"/>
    <w:rsid w:val="007E722E"/>
    <w:rsid w:val="007F00C2"/>
    <w:rsid w:val="007F0D5D"/>
    <w:rsid w:val="007F17E3"/>
    <w:rsid w:val="007F26F2"/>
    <w:rsid w:val="007F27AB"/>
    <w:rsid w:val="007F78D8"/>
    <w:rsid w:val="008021B9"/>
    <w:rsid w:val="008029C3"/>
    <w:rsid w:val="00803E9F"/>
    <w:rsid w:val="008163C5"/>
    <w:rsid w:val="0081713F"/>
    <w:rsid w:val="00830982"/>
    <w:rsid w:val="00830AF1"/>
    <w:rsid w:val="00831D21"/>
    <w:rsid w:val="00832EE1"/>
    <w:rsid w:val="00834B94"/>
    <w:rsid w:val="00835A0A"/>
    <w:rsid w:val="0084239F"/>
    <w:rsid w:val="00844A02"/>
    <w:rsid w:val="00845FC4"/>
    <w:rsid w:val="00850E4D"/>
    <w:rsid w:val="00851DFD"/>
    <w:rsid w:val="0085508A"/>
    <w:rsid w:val="00857460"/>
    <w:rsid w:val="00861A96"/>
    <w:rsid w:val="00863F63"/>
    <w:rsid w:val="008665E0"/>
    <w:rsid w:val="00866D68"/>
    <w:rsid w:val="00876196"/>
    <w:rsid w:val="00876958"/>
    <w:rsid w:val="00880311"/>
    <w:rsid w:val="008854E2"/>
    <w:rsid w:val="00892CFC"/>
    <w:rsid w:val="00893B05"/>
    <w:rsid w:val="00893D9D"/>
    <w:rsid w:val="00895875"/>
    <w:rsid w:val="00897846"/>
    <w:rsid w:val="008A005E"/>
    <w:rsid w:val="008A1FC5"/>
    <w:rsid w:val="008A2765"/>
    <w:rsid w:val="008A380F"/>
    <w:rsid w:val="008A5DFF"/>
    <w:rsid w:val="008A7B8E"/>
    <w:rsid w:val="008B663C"/>
    <w:rsid w:val="008C3264"/>
    <w:rsid w:val="008C7766"/>
    <w:rsid w:val="008D02F0"/>
    <w:rsid w:val="008D2AF4"/>
    <w:rsid w:val="008D43C6"/>
    <w:rsid w:val="008D4918"/>
    <w:rsid w:val="008D5A0C"/>
    <w:rsid w:val="008D6DE7"/>
    <w:rsid w:val="008E2108"/>
    <w:rsid w:val="008E25ED"/>
    <w:rsid w:val="008E35E5"/>
    <w:rsid w:val="008E3DF9"/>
    <w:rsid w:val="008E49A8"/>
    <w:rsid w:val="008E65BF"/>
    <w:rsid w:val="008E7931"/>
    <w:rsid w:val="008F2507"/>
    <w:rsid w:val="008F4725"/>
    <w:rsid w:val="008F607A"/>
    <w:rsid w:val="008F7B61"/>
    <w:rsid w:val="00900DA2"/>
    <w:rsid w:val="0090100B"/>
    <w:rsid w:val="00903398"/>
    <w:rsid w:val="0090340D"/>
    <w:rsid w:val="0090582A"/>
    <w:rsid w:val="009070D3"/>
    <w:rsid w:val="009072AF"/>
    <w:rsid w:val="009123EA"/>
    <w:rsid w:val="0091464C"/>
    <w:rsid w:val="009215EF"/>
    <w:rsid w:val="00923E78"/>
    <w:rsid w:val="009265A6"/>
    <w:rsid w:val="009327EA"/>
    <w:rsid w:val="00934220"/>
    <w:rsid w:val="009353C3"/>
    <w:rsid w:val="0093567D"/>
    <w:rsid w:val="00942395"/>
    <w:rsid w:val="00943AF2"/>
    <w:rsid w:val="009444EE"/>
    <w:rsid w:val="00944CD1"/>
    <w:rsid w:val="00946B62"/>
    <w:rsid w:val="0095003F"/>
    <w:rsid w:val="0095266C"/>
    <w:rsid w:val="00954031"/>
    <w:rsid w:val="00954509"/>
    <w:rsid w:val="00957CD3"/>
    <w:rsid w:val="00961709"/>
    <w:rsid w:val="009665EF"/>
    <w:rsid w:val="00971D30"/>
    <w:rsid w:val="00972283"/>
    <w:rsid w:val="00973E86"/>
    <w:rsid w:val="00977957"/>
    <w:rsid w:val="0098076C"/>
    <w:rsid w:val="00980DCE"/>
    <w:rsid w:val="00980E0E"/>
    <w:rsid w:val="00982889"/>
    <w:rsid w:val="00982C64"/>
    <w:rsid w:val="00983866"/>
    <w:rsid w:val="00983FF6"/>
    <w:rsid w:val="009870F6"/>
    <w:rsid w:val="0099087E"/>
    <w:rsid w:val="009919D7"/>
    <w:rsid w:val="00995070"/>
    <w:rsid w:val="00995AA0"/>
    <w:rsid w:val="0099620A"/>
    <w:rsid w:val="00996CB1"/>
    <w:rsid w:val="009978B9"/>
    <w:rsid w:val="009A0A6A"/>
    <w:rsid w:val="009A0BE7"/>
    <w:rsid w:val="009A4435"/>
    <w:rsid w:val="009A6EA2"/>
    <w:rsid w:val="009B12FD"/>
    <w:rsid w:val="009B235B"/>
    <w:rsid w:val="009B2D30"/>
    <w:rsid w:val="009B4946"/>
    <w:rsid w:val="009B6034"/>
    <w:rsid w:val="009B63B2"/>
    <w:rsid w:val="009B667B"/>
    <w:rsid w:val="009C4E5D"/>
    <w:rsid w:val="009D59A2"/>
    <w:rsid w:val="009D610A"/>
    <w:rsid w:val="009D635D"/>
    <w:rsid w:val="009D7CB9"/>
    <w:rsid w:val="009E0C89"/>
    <w:rsid w:val="009E5D27"/>
    <w:rsid w:val="009E5F25"/>
    <w:rsid w:val="009E61A9"/>
    <w:rsid w:val="009E6989"/>
    <w:rsid w:val="009F000C"/>
    <w:rsid w:val="009F2AE9"/>
    <w:rsid w:val="009F603E"/>
    <w:rsid w:val="009F7186"/>
    <w:rsid w:val="009F7BF9"/>
    <w:rsid w:val="00A000C6"/>
    <w:rsid w:val="00A0066B"/>
    <w:rsid w:val="00A01BAC"/>
    <w:rsid w:val="00A02667"/>
    <w:rsid w:val="00A026B8"/>
    <w:rsid w:val="00A02886"/>
    <w:rsid w:val="00A04E1D"/>
    <w:rsid w:val="00A056ED"/>
    <w:rsid w:val="00A070B5"/>
    <w:rsid w:val="00A07B71"/>
    <w:rsid w:val="00A116AA"/>
    <w:rsid w:val="00A1177D"/>
    <w:rsid w:val="00A11F4E"/>
    <w:rsid w:val="00A1246F"/>
    <w:rsid w:val="00A16116"/>
    <w:rsid w:val="00A21601"/>
    <w:rsid w:val="00A34AF3"/>
    <w:rsid w:val="00A37433"/>
    <w:rsid w:val="00A4387F"/>
    <w:rsid w:val="00A442E2"/>
    <w:rsid w:val="00A44833"/>
    <w:rsid w:val="00A44960"/>
    <w:rsid w:val="00A50E6F"/>
    <w:rsid w:val="00A5125F"/>
    <w:rsid w:val="00A52B82"/>
    <w:rsid w:val="00A52CDE"/>
    <w:rsid w:val="00A56108"/>
    <w:rsid w:val="00A61702"/>
    <w:rsid w:val="00A625B4"/>
    <w:rsid w:val="00A64B25"/>
    <w:rsid w:val="00A67CEB"/>
    <w:rsid w:val="00A70649"/>
    <w:rsid w:val="00A729F8"/>
    <w:rsid w:val="00A72D9E"/>
    <w:rsid w:val="00A74E0C"/>
    <w:rsid w:val="00A75144"/>
    <w:rsid w:val="00A75F66"/>
    <w:rsid w:val="00A778B8"/>
    <w:rsid w:val="00A77F64"/>
    <w:rsid w:val="00A80C7E"/>
    <w:rsid w:val="00A84465"/>
    <w:rsid w:val="00A84694"/>
    <w:rsid w:val="00A853B3"/>
    <w:rsid w:val="00A87694"/>
    <w:rsid w:val="00A90E5B"/>
    <w:rsid w:val="00A924F9"/>
    <w:rsid w:val="00A92D20"/>
    <w:rsid w:val="00AA001F"/>
    <w:rsid w:val="00AA1116"/>
    <w:rsid w:val="00AA2365"/>
    <w:rsid w:val="00AA5C40"/>
    <w:rsid w:val="00AA7B91"/>
    <w:rsid w:val="00AB2BC5"/>
    <w:rsid w:val="00AB68EC"/>
    <w:rsid w:val="00AC05C7"/>
    <w:rsid w:val="00AC1F3D"/>
    <w:rsid w:val="00AC318F"/>
    <w:rsid w:val="00AC43ED"/>
    <w:rsid w:val="00AD025A"/>
    <w:rsid w:val="00AD39BE"/>
    <w:rsid w:val="00AD6E5A"/>
    <w:rsid w:val="00AD7073"/>
    <w:rsid w:val="00AD7091"/>
    <w:rsid w:val="00AE042D"/>
    <w:rsid w:val="00AE044C"/>
    <w:rsid w:val="00AE2208"/>
    <w:rsid w:val="00AE29B3"/>
    <w:rsid w:val="00AE3D10"/>
    <w:rsid w:val="00AE50D1"/>
    <w:rsid w:val="00AE57DC"/>
    <w:rsid w:val="00AE6912"/>
    <w:rsid w:val="00AF056A"/>
    <w:rsid w:val="00AF2EA8"/>
    <w:rsid w:val="00AF3053"/>
    <w:rsid w:val="00AF42EE"/>
    <w:rsid w:val="00AF4617"/>
    <w:rsid w:val="00AF629E"/>
    <w:rsid w:val="00B015F8"/>
    <w:rsid w:val="00B01EDB"/>
    <w:rsid w:val="00B0345F"/>
    <w:rsid w:val="00B0652B"/>
    <w:rsid w:val="00B106E9"/>
    <w:rsid w:val="00B12BCC"/>
    <w:rsid w:val="00B16337"/>
    <w:rsid w:val="00B17632"/>
    <w:rsid w:val="00B21151"/>
    <w:rsid w:val="00B23E64"/>
    <w:rsid w:val="00B2495C"/>
    <w:rsid w:val="00B3089F"/>
    <w:rsid w:val="00B328AA"/>
    <w:rsid w:val="00B32CED"/>
    <w:rsid w:val="00B32CEE"/>
    <w:rsid w:val="00B333D2"/>
    <w:rsid w:val="00B33B85"/>
    <w:rsid w:val="00B33C76"/>
    <w:rsid w:val="00B3487F"/>
    <w:rsid w:val="00B40B7B"/>
    <w:rsid w:val="00B4187C"/>
    <w:rsid w:val="00B44143"/>
    <w:rsid w:val="00B45EA0"/>
    <w:rsid w:val="00B46550"/>
    <w:rsid w:val="00B46939"/>
    <w:rsid w:val="00B5025A"/>
    <w:rsid w:val="00B51582"/>
    <w:rsid w:val="00B51E01"/>
    <w:rsid w:val="00B52470"/>
    <w:rsid w:val="00B611B2"/>
    <w:rsid w:val="00B614E7"/>
    <w:rsid w:val="00B66369"/>
    <w:rsid w:val="00B6692F"/>
    <w:rsid w:val="00B703C8"/>
    <w:rsid w:val="00B73FD6"/>
    <w:rsid w:val="00B74B05"/>
    <w:rsid w:val="00B76F6E"/>
    <w:rsid w:val="00B8525F"/>
    <w:rsid w:val="00B86862"/>
    <w:rsid w:val="00B86B13"/>
    <w:rsid w:val="00B91287"/>
    <w:rsid w:val="00B9372F"/>
    <w:rsid w:val="00B965B4"/>
    <w:rsid w:val="00B96646"/>
    <w:rsid w:val="00B97B40"/>
    <w:rsid w:val="00BA4476"/>
    <w:rsid w:val="00BA6768"/>
    <w:rsid w:val="00BC3446"/>
    <w:rsid w:val="00BC3C56"/>
    <w:rsid w:val="00BC495C"/>
    <w:rsid w:val="00BC5591"/>
    <w:rsid w:val="00BC5D32"/>
    <w:rsid w:val="00BC7832"/>
    <w:rsid w:val="00BC7BDD"/>
    <w:rsid w:val="00BD17BC"/>
    <w:rsid w:val="00BD37D1"/>
    <w:rsid w:val="00BD7A86"/>
    <w:rsid w:val="00BD7EDF"/>
    <w:rsid w:val="00BE23D4"/>
    <w:rsid w:val="00BE2960"/>
    <w:rsid w:val="00BE5126"/>
    <w:rsid w:val="00BE6CA3"/>
    <w:rsid w:val="00BE7AE4"/>
    <w:rsid w:val="00BF117D"/>
    <w:rsid w:val="00BF270C"/>
    <w:rsid w:val="00BF33AC"/>
    <w:rsid w:val="00BF535C"/>
    <w:rsid w:val="00C00417"/>
    <w:rsid w:val="00C02ED3"/>
    <w:rsid w:val="00C03917"/>
    <w:rsid w:val="00C056E5"/>
    <w:rsid w:val="00C06487"/>
    <w:rsid w:val="00C11B88"/>
    <w:rsid w:val="00C15F47"/>
    <w:rsid w:val="00C27E35"/>
    <w:rsid w:val="00C30222"/>
    <w:rsid w:val="00C3301F"/>
    <w:rsid w:val="00C34916"/>
    <w:rsid w:val="00C40335"/>
    <w:rsid w:val="00C42227"/>
    <w:rsid w:val="00C43426"/>
    <w:rsid w:val="00C472F2"/>
    <w:rsid w:val="00C631CC"/>
    <w:rsid w:val="00C640B9"/>
    <w:rsid w:val="00C73101"/>
    <w:rsid w:val="00C770DD"/>
    <w:rsid w:val="00C827E0"/>
    <w:rsid w:val="00C926CA"/>
    <w:rsid w:val="00C93D8E"/>
    <w:rsid w:val="00CA0563"/>
    <w:rsid w:val="00CA1BF4"/>
    <w:rsid w:val="00CA2738"/>
    <w:rsid w:val="00CA2ADD"/>
    <w:rsid w:val="00CA459F"/>
    <w:rsid w:val="00CA5B28"/>
    <w:rsid w:val="00CA6677"/>
    <w:rsid w:val="00CA70E6"/>
    <w:rsid w:val="00CA770D"/>
    <w:rsid w:val="00CB1B2C"/>
    <w:rsid w:val="00CB2ABF"/>
    <w:rsid w:val="00CB677E"/>
    <w:rsid w:val="00CB69FC"/>
    <w:rsid w:val="00CC1472"/>
    <w:rsid w:val="00CC45E2"/>
    <w:rsid w:val="00CC4727"/>
    <w:rsid w:val="00CC58B7"/>
    <w:rsid w:val="00CC5910"/>
    <w:rsid w:val="00CC5998"/>
    <w:rsid w:val="00CC608A"/>
    <w:rsid w:val="00CC7234"/>
    <w:rsid w:val="00CC7D83"/>
    <w:rsid w:val="00CD5610"/>
    <w:rsid w:val="00CE2A97"/>
    <w:rsid w:val="00CE5A9F"/>
    <w:rsid w:val="00CF09F1"/>
    <w:rsid w:val="00CF1629"/>
    <w:rsid w:val="00CF2CFC"/>
    <w:rsid w:val="00D045DF"/>
    <w:rsid w:val="00D049BB"/>
    <w:rsid w:val="00D11306"/>
    <w:rsid w:val="00D1515E"/>
    <w:rsid w:val="00D153F1"/>
    <w:rsid w:val="00D16EF8"/>
    <w:rsid w:val="00D2120A"/>
    <w:rsid w:val="00D21EE8"/>
    <w:rsid w:val="00D24E49"/>
    <w:rsid w:val="00D26299"/>
    <w:rsid w:val="00D27963"/>
    <w:rsid w:val="00D27D8C"/>
    <w:rsid w:val="00D31B16"/>
    <w:rsid w:val="00D32709"/>
    <w:rsid w:val="00D358FA"/>
    <w:rsid w:val="00D35E05"/>
    <w:rsid w:val="00D3748A"/>
    <w:rsid w:val="00D46BAD"/>
    <w:rsid w:val="00D47932"/>
    <w:rsid w:val="00D50E8C"/>
    <w:rsid w:val="00D53E7D"/>
    <w:rsid w:val="00D57927"/>
    <w:rsid w:val="00D60A61"/>
    <w:rsid w:val="00D62CAD"/>
    <w:rsid w:val="00D630DE"/>
    <w:rsid w:val="00D656A8"/>
    <w:rsid w:val="00D661B0"/>
    <w:rsid w:val="00D6697D"/>
    <w:rsid w:val="00D66B91"/>
    <w:rsid w:val="00D71FD9"/>
    <w:rsid w:val="00D7447D"/>
    <w:rsid w:val="00D8358E"/>
    <w:rsid w:val="00D83880"/>
    <w:rsid w:val="00D83C43"/>
    <w:rsid w:val="00D85516"/>
    <w:rsid w:val="00D855B4"/>
    <w:rsid w:val="00D91EDD"/>
    <w:rsid w:val="00D97729"/>
    <w:rsid w:val="00D97A99"/>
    <w:rsid w:val="00DA2DE5"/>
    <w:rsid w:val="00DA57D9"/>
    <w:rsid w:val="00DB04C9"/>
    <w:rsid w:val="00DB04FA"/>
    <w:rsid w:val="00DB0B62"/>
    <w:rsid w:val="00DB21EA"/>
    <w:rsid w:val="00DB2DA4"/>
    <w:rsid w:val="00DB3B65"/>
    <w:rsid w:val="00DB668E"/>
    <w:rsid w:val="00DC1001"/>
    <w:rsid w:val="00DC1E08"/>
    <w:rsid w:val="00DC24CB"/>
    <w:rsid w:val="00DD028B"/>
    <w:rsid w:val="00DD1E01"/>
    <w:rsid w:val="00DD21C6"/>
    <w:rsid w:val="00DD31BC"/>
    <w:rsid w:val="00DD6A9E"/>
    <w:rsid w:val="00DE56AF"/>
    <w:rsid w:val="00DE5E7D"/>
    <w:rsid w:val="00DF09AC"/>
    <w:rsid w:val="00DF17C0"/>
    <w:rsid w:val="00DF20AB"/>
    <w:rsid w:val="00DF48B7"/>
    <w:rsid w:val="00DF67B1"/>
    <w:rsid w:val="00DF7BF9"/>
    <w:rsid w:val="00E02A25"/>
    <w:rsid w:val="00E03F61"/>
    <w:rsid w:val="00E04192"/>
    <w:rsid w:val="00E05A1E"/>
    <w:rsid w:val="00E07E8D"/>
    <w:rsid w:val="00E13880"/>
    <w:rsid w:val="00E13C9A"/>
    <w:rsid w:val="00E141F1"/>
    <w:rsid w:val="00E2096D"/>
    <w:rsid w:val="00E22FDA"/>
    <w:rsid w:val="00E26A5A"/>
    <w:rsid w:val="00E27E09"/>
    <w:rsid w:val="00E32F0A"/>
    <w:rsid w:val="00E40D11"/>
    <w:rsid w:val="00E47C80"/>
    <w:rsid w:val="00E50F3A"/>
    <w:rsid w:val="00E53ADC"/>
    <w:rsid w:val="00E557ED"/>
    <w:rsid w:val="00E57C9E"/>
    <w:rsid w:val="00E65CD4"/>
    <w:rsid w:val="00E708CA"/>
    <w:rsid w:val="00E71DF0"/>
    <w:rsid w:val="00E73A6D"/>
    <w:rsid w:val="00E75062"/>
    <w:rsid w:val="00E7533D"/>
    <w:rsid w:val="00E8057D"/>
    <w:rsid w:val="00E81306"/>
    <w:rsid w:val="00E818E8"/>
    <w:rsid w:val="00E819CF"/>
    <w:rsid w:val="00E82741"/>
    <w:rsid w:val="00E868C6"/>
    <w:rsid w:val="00E87750"/>
    <w:rsid w:val="00E90136"/>
    <w:rsid w:val="00E942E5"/>
    <w:rsid w:val="00E94E6B"/>
    <w:rsid w:val="00E95386"/>
    <w:rsid w:val="00E95C3A"/>
    <w:rsid w:val="00EA6586"/>
    <w:rsid w:val="00EA6B33"/>
    <w:rsid w:val="00EA6F08"/>
    <w:rsid w:val="00EB1C43"/>
    <w:rsid w:val="00EB1DC6"/>
    <w:rsid w:val="00EB30C8"/>
    <w:rsid w:val="00EB3154"/>
    <w:rsid w:val="00EB3381"/>
    <w:rsid w:val="00EB608C"/>
    <w:rsid w:val="00EB6E99"/>
    <w:rsid w:val="00EC194F"/>
    <w:rsid w:val="00EC2114"/>
    <w:rsid w:val="00EC25E1"/>
    <w:rsid w:val="00EC274D"/>
    <w:rsid w:val="00EC3B8F"/>
    <w:rsid w:val="00EC3C06"/>
    <w:rsid w:val="00EC623B"/>
    <w:rsid w:val="00EC6296"/>
    <w:rsid w:val="00EC71BD"/>
    <w:rsid w:val="00ED459C"/>
    <w:rsid w:val="00EE1455"/>
    <w:rsid w:val="00EE1643"/>
    <w:rsid w:val="00EF0587"/>
    <w:rsid w:val="00EF15F6"/>
    <w:rsid w:val="00EF1C47"/>
    <w:rsid w:val="00EF43FB"/>
    <w:rsid w:val="00EF483B"/>
    <w:rsid w:val="00EF5BF6"/>
    <w:rsid w:val="00EF72C6"/>
    <w:rsid w:val="00F00257"/>
    <w:rsid w:val="00F01269"/>
    <w:rsid w:val="00F01B9B"/>
    <w:rsid w:val="00F04E2F"/>
    <w:rsid w:val="00F1222C"/>
    <w:rsid w:val="00F15898"/>
    <w:rsid w:val="00F2108F"/>
    <w:rsid w:val="00F24820"/>
    <w:rsid w:val="00F2707D"/>
    <w:rsid w:val="00F32520"/>
    <w:rsid w:val="00F36910"/>
    <w:rsid w:val="00F401C5"/>
    <w:rsid w:val="00F43D00"/>
    <w:rsid w:val="00F5043B"/>
    <w:rsid w:val="00F524C1"/>
    <w:rsid w:val="00F5777D"/>
    <w:rsid w:val="00F62FF5"/>
    <w:rsid w:val="00F6620A"/>
    <w:rsid w:val="00F70B2F"/>
    <w:rsid w:val="00F722C7"/>
    <w:rsid w:val="00F724D6"/>
    <w:rsid w:val="00F738FA"/>
    <w:rsid w:val="00F75290"/>
    <w:rsid w:val="00F76EEF"/>
    <w:rsid w:val="00F81EBF"/>
    <w:rsid w:val="00F82436"/>
    <w:rsid w:val="00F82561"/>
    <w:rsid w:val="00F844AB"/>
    <w:rsid w:val="00F8750F"/>
    <w:rsid w:val="00F91D0E"/>
    <w:rsid w:val="00F92100"/>
    <w:rsid w:val="00F93BE4"/>
    <w:rsid w:val="00F93C1B"/>
    <w:rsid w:val="00F96046"/>
    <w:rsid w:val="00F96D2D"/>
    <w:rsid w:val="00FA0877"/>
    <w:rsid w:val="00FA5A67"/>
    <w:rsid w:val="00FA6EC9"/>
    <w:rsid w:val="00FB1C9F"/>
    <w:rsid w:val="00FC48C4"/>
    <w:rsid w:val="00FC5D09"/>
    <w:rsid w:val="00FD1947"/>
    <w:rsid w:val="00FD24C5"/>
    <w:rsid w:val="00FD4592"/>
    <w:rsid w:val="00FE0828"/>
    <w:rsid w:val="00FF0844"/>
    <w:rsid w:val="00FF189D"/>
    <w:rsid w:val="00FF4803"/>
    <w:rsid w:val="00FF70DB"/>
    <w:rsid w:val="00FF75D6"/>
    <w:rsid w:val="01525241"/>
    <w:rsid w:val="017FF5FD"/>
    <w:rsid w:val="01968736"/>
    <w:rsid w:val="02D31440"/>
    <w:rsid w:val="03143EE7"/>
    <w:rsid w:val="03740089"/>
    <w:rsid w:val="0393B802"/>
    <w:rsid w:val="04EB9FE3"/>
    <w:rsid w:val="05292FCD"/>
    <w:rsid w:val="056EA8F4"/>
    <w:rsid w:val="06454D26"/>
    <w:rsid w:val="0670785E"/>
    <w:rsid w:val="07E49F21"/>
    <w:rsid w:val="080C4BFA"/>
    <w:rsid w:val="085F1CD9"/>
    <w:rsid w:val="08EC4761"/>
    <w:rsid w:val="08F772EC"/>
    <w:rsid w:val="091DDCBD"/>
    <w:rsid w:val="0936404C"/>
    <w:rsid w:val="0989DB37"/>
    <w:rsid w:val="09C3E2D9"/>
    <w:rsid w:val="09DF89A0"/>
    <w:rsid w:val="0A77DC8B"/>
    <w:rsid w:val="0A9B7375"/>
    <w:rsid w:val="0AA94A56"/>
    <w:rsid w:val="0C734E9C"/>
    <w:rsid w:val="0C7EFD98"/>
    <w:rsid w:val="0D0561C1"/>
    <w:rsid w:val="0DBDCE7E"/>
    <w:rsid w:val="0ED0385E"/>
    <w:rsid w:val="0F19BC6E"/>
    <w:rsid w:val="10D99AA4"/>
    <w:rsid w:val="10F5B4A0"/>
    <w:rsid w:val="11155E01"/>
    <w:rsid w:val="112A4D33"/>
    <w:rsid w:val="11A0750A"/>
    <w:rsid w:val="11AAEE95"/>
    <w:rsid w:val="11C1C4AA"/>
    <w:rsid w:val="11CC11E4"/>
    <w:rsid w:val="1227C3CB"/>
    <w:rsid w:val="13114808"/>
    <w:rsid w:val="132B77F5"/>
    <w:rsid w:val="13A1FB29"/>
    <w:rsid w:val="14B21FA9"/>
    <w:rsid w:val="14FC9234"/>
    <w:rsid w:val="153C74EF"/>
    <w:rsid w:val="172A18C7"/>
    <w:rsid w:val="17E26175"/>
    <w:rsid w:val="186B1A04"/>
    <w:rsid w:val="18A50365"/>
    <w:rsid w:val="18DB3067"/>
    <w:rsid w:val="1972D637"/>
    <w:rsid w:val="19C163F7"/>
    <w:rsid w:val="1A000C8D"/>
    <w:rsid w:val="1A29CF0B"/>
    <w:rsid w:val="1A37919E"/>
    <w:rsid w:val="1AA7754B"/>
    <w:rsid w:val="1ABD1603"/>
    <w:rsid w:val="1B0C8E89"/>
    <w:rsid w:val="1B586D6C"/>
    <w:rsid w:val="1B879732"/>
    <w:rsid w:val="1D1C55D6"/>
    <w:rsid w:val="1E16D5F7"/>
    <w:rsid w:val="1E2A5DBA"/>
    <w:rsid w:val="1E63850C"/>
    <w:rsid w:val="1E7BDBA8"/>
    <w:rsid w:val="1EB9FF72"/>
    <w:rsid w:val="1F394530"/>
    <w:rsid w:val="1F3FA4B1"/>
    <w:rsid w:val="1FBFBD04"/>
    <w:rsid w:val="205F9273"/>
    <w:rsid w:val="20F92031"/>
    <w:rsid w:val="212FADAF"/>
    <w:rsid w:val="218334BA"/>
    <w:rsid w:val="22868780"/>
    <w:rsid w:val="237B4E6A"/>
    <w:rsid w:val="23CEE50D"/>
    <w:rsid w:val="245612E5"/>
    <w:rsid w:val="24F8187A"/>
    <w:rsid w:val="250B3046"/>
    <w:rsid w:val="2579BC48"/>
    <w:rsid w:val="257C8676"/>
    <w:rsid w:val="25A36966"/>
    <w:rsid w:val="25D77030"/>
    <w:rsid w:val="26D35AB1"/>
    <w:rsid w:val="27D1405B"/>
    <w:rsid w:val="287FA9C8"/>
    <w:rsid w:val="28BEA7D4"/>
    <w:rsid w:val="290A5503"/>
    <w:rsid w:val="292D14AB"/>
    <w:rsid w:val="2940C1E0"/>
    <w:rsid w:val="295FB369"/>
    <w:rsid w:val="29B2A360"/>
    <w:rsid w:val="29B42EAC"/>
    <w:rsid w:val="2A67B475"/>
    <w:rsid w:val="2AB581B4"/>
    <w:rsid w:val="2AEC06E8"/>
    <w:rsid w:val="2B1A2BDB"/>
    <w:rsid w:val="2B43BBD0"/>
    <w:rsid w:val="2B78BEE8"/>
    <w:rsid w:val="2D89D20F"/>
    <w:rsid w:val="2E0C9E6D"/>
    <w:rsid w:val="2E37B0C9"/>
    <w:rsid w:val="2EFBFBE1"/>
    <w:rsid w:val="2F2178E4"/>
    <w:rsid w:val="2FD408CF"/>
    <w:rsid w:val="30351F5B"/>
    <w:rsid w:val="3037848C"/>
    <w:rsid w:val="30700AFC"/>
    <w:rsid w:val="30F8CA58"/>
    <w:rsid w:val="31049669"/>
    <w:rsid w:val="3106752E"/>
    <w:rsid w:val="318825F0"/>
    <w:rsid w:val="32A32E20"/>
    <w:rsid w:val="33A8062D"/>
    <w:rsid w:val="33E49524"/>
    <w:rsid w:val="34436930"/>
    <w:rsid w:val="34914129"/>
    <w:rsid w:val="3534EB50"/>
    <w:rsid w:val="357E65BA"/>
    <w:rsid w:val="35AE2FF4"/>
    <w:rsid w:val="35BE0429"/>
    <w:rsid w:val="35F21731"/>
    <w:rsid w:val="36466C66"/>
    <w:rsid w:val="36472EF1"/>
    <w:rsid w:val="371215D2"/>
    <w:rsid w:val="37427F2C"/>
    <w:rsid w:val="374C3175"/>
    <w:rsid w:val="37BEAB04"/>
    <w:rsid w:val="38E4A9B2"/>
    <w:rsid w:val="3979E247"/>
    <w:rsid w:val="399D146D"/>
    <w:rsid w:val="39ECD51B"/>
    <w:rsid w:val="3BBE950E"/>
    <w:rsid w:val="3CBE3707"/>
    <w:rsid w:val="3D119843"/>
    <w:rsid w:val="3DD8A998"/>
    <w:rsid w:val="3EAC7852"/>
    <w:rsid w:val="3ED7F4E9"/>
    <w:rsid w:val="3EF72ADB"/>
    <w:rsid w:val="3F187E11"/>
    <w:rsid w:val="3F88F502"/>
    <w:rsid w:val="3FEAABFF"/>
    <w:rsid w:val="40358693"/>
    <w:rsid w:val="41F79CF7"/>
    <w:rsid w:val="41FD1711"/>
    <w:rsid w:val="4279892D"/>
    <w:rsid w:val="4292B9A4"/>
    <w:rsid w:val="42D61682"/>
    <w:rsid w:val="4305ACC8"/>
    <w:rsid w:val="432B4B0D"/>
    <w:rsid w:val="43B1522D"/>
    <w:rsid w:val="43FE4A28"/>
    <w:rsid w:val="44062627"/>
    <w:rsid w:val="440AB631"/>
    <w:rsid w:val="455DF6BA"/>
    <w:rsid w:val="4597A64B"/>
    <w:rsid w:val="45F766C9"/>
    <w:rsid w:val="47A77135"/>
    <w:rsid w:val="4852B9F3"/>
    <w:rsid w:val="4A36825C"/>
    <w:rsid w:val="4A664846"/>
    <w:rsid w:val="4AA7FDFF"/>
    <w:rsid w:val="4B7EFB63"/>
    <w:rsid w:val="4CF48C45"/>
    <w:rsid w:val="4E534BE4"/>
    <w:rsid w:val="4F66A135"/>
    <w:rsid w:val="4F91F57B"/>
    <w:rsid w:val="4FB33679"/>
    <w:rsid w:val="4FF2CBE4"/>
    <w:rsid w:val="50349995"/>
    <w:rsid w:val="508F389B"/>
    <w:rsid w:val="50AA2D69"/>
    <w:rsid w:val="510963DA"/>
    <w:rsid w:val="51DBAD4D"/>
    <w:rsid w:val="5214B3D0"/>
    <w:rsid w:val="52CAABB8"/>
    <w:rsid w:val="52D9305C"/>
    <w:rsid w:val="532E8DDB"/>
    <w:rsid w:val="53C63C0C"/>
    <w:rsid w:val="53E02902"/>
    <w:rsid w:val="55521246"/>
    <w:rsid w:val="55F2314D"/>
    <w:rsid w:val="56CBEE8B"/>
    <w:rsid w:val="57115909"/>
    <w:rsid w:val="57823566"/>
    <w:rsid w:val="592A25C1"/>
    <w:rsid w:val="595CF8CA"/>
    <w:rsid w:val="59E19DEA"/>
    <w:rsid w:val="59F737BA"/>
    <w:rsid w:val="5A5BE3E9"/>
    <w:rsid w:val="5A6A3F7F"/>
    <w:rsid w:val="5AB33BB5"/>
    <w:rsid w:val="5B5AED85"/>
    <w:rsid w:val="5C5C3245"/>
    <w:rsid w:val="5DA5677B"/>
    <w:rsid w:val="5E1773BA"/>
    <w:rsid w:val="5E538BF4"/>
    <w:rsid w:val="5EE90FF4"/>
    <w:rsid w:val="6041B4BE"/>
    <w:rsid w:val="6086DD4F"/>
    <w:rsid w:val="60949E67"/>
    <w:rsid w:val="6193CC52"/>
    <w:rsid w:val="6227CA91"/>
    <w:rsid w:val="629C808D"/>
    <w:rsid w:val="62B6D80A"/>
    <w:rsid w:val="634D3AD0"/>
    <w:rsid w:val="635867EA"/>
    <w:rsid w:val="642D29E4"/>
    <w:rsid w:val="652D8900"/>
    <w:rsid w:val="6727A9BE"/>
    <w:rsid w:val="679F3D92"/>
    <w:rsid w:val="6832B7A1"/>
    <w:rsid w:val="688B6F61"/>
    <w:rsid w:val="68ACD52E"/>
    <w:rsid w:val="68EC5E28"/>
    <w:rsid w:val="695FFB5E"/>
    <w:rsid w:val="69F8970E"/>
    <w:rsid w:val="6A4A6EAB"/>
    <w:rsid w:val="6A4DAC63"/>
    <w:rsid w:val="6AD3F5E7"/>
    <w:rsid w:val="6AE55130"/>
    <w:rsid w:val="6AFE0743"/>
    <w:rsid w:val="6BA11E56"/>
    <w:rsid w:val="6D91EB33"/>
    <w:rsid w:val="6E1EBAEA"/>
    <w:rsid w:val="6E6E6B8D"/>
    <w:rsid w:val="6F09FEB3"/>
    <w:rsid w:val="6F132A22"/>
    <w:rsid w:val="6F2CDEB6"/>
    <w:rsid w:val="6F340DC5"/>
    <w:rsid w:val="718DB145"/>
    <w:rsid w:val="71AC29E3"/>
    <w:rsid w:val="72BA5D6E"/>
    <w:rsid w:val="72FA20C3"/>
    <w:rsid w:val="73D81419"/>
    <w:rsid w:val="7502E28E"/>
    <w:rsid w:val="7560A5D7"/>
    <w:rsid w:val="75A07E00"/>
    <w:rsid w:val="76052AFC"/>
    <w:rsid w:val="7682F328"/>
    <w:rsid w:val="76E099ED"/>
    <w:rsid w:val="78FE7051"/>
    <w:rsid w:val="7911B41B"/>
    <w:rsid w:val="79446B9C"/>
    <w:rsid w:val="7AC98FB9"/>
    <w:rsid w:val="7AEA2C9B"/>
    <w:rsid w:val="7B5A10B2"/>
    <w:rsid w:val="7B630748"/>
    <w:rsid w:val="7BD4A695"/>
    <w:rsid w:val="7BF0EBD3"/>
    <w:rsid w:val="7C4F1695"/>
    <w:rsid w:val="7C55AF65"/>
    <w:rsid w:val="7C866FF5"/>
    <w:rsid w:val="7C9F47DA"/>
    <w:rsid w:val="7D0BFD1C"/>
    <w:rsid w:val="7D7D8BE9"/>
    <w:rsid w:val="7D947086"/>
    <w:rsid w:val="7DB69620"/>
    <w:rsid w:val="7E17F385"/>
    <w:rsid w:val="7E82FBEC"/>
    <w:rsid w:val="7F1AE82F"/>
    <w:rsid w:val="7FB6D8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AB4AC"/>
  <w15:docId w15:val="{B659D9F0-65EF-45FF-90D3-CD020D0C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Normaalweb">
    <w:name w:val="Normal (Web)"/>
    <w:basedOn w:val="Standaard"/>
    <w:uiPriority w:val="99"/>
    <w:unhideWhenUsed/>
    <w:rsid w:val="000C6759"/>
    <w:pPr>
      <w:suppressAutoHyphens w:val="0"/>
      <w:spacing w:before="100" w:beforeAutospacing="1" w:after="100" w:afterAutospacing="1" w:line="240" w:lineRule="auto"/>
    </w:pPr>
    <w:rPr>
      <w:rFonts w:ascii="Times New Roman" w:hAnsi="Times New Roman" w:cs="Times New Roman"/>
      <w:color w:val="auto"/>
      <w:sz w:val="24"/>
      <w:szCs w:val="24"/>
      <w:lang w:val="nl-NL" w:eastAsia="nl-NL"/>
    </w:rPr>
  </w:style>
  <w:style w:type="paragraph" w:styleId="Geenafstand">
    <w:name w:val="No Spacing"/>
    <w:aliases w:val="Geen afstand 2"/>
    <w:link w:val="GeenafstandChar"/>
    <w:uiPriority w:val="1"/>
    <w:qFormat/>
    <w:rsid w:val="000C6759"/>
    <w:pPr>
      <w:spacing w:after="0" w:line="240" w:lineRule="auto"/>
    </w:pPr>
    <w:rPr>
      <w:sz w:val="24"/>
      <w:szCs w:val="24"/>
      <w:lang w:val="nl-NL"/>
    </w:rPr>
  </w:style>
  <w:style w:type="character" w:customStyle="1" w:styleId="GeenafstandChar">
    <w:name w:val="Geen afstand Char"/>
    <w:aliases w:val="Geen afstand 2 Char"/>
    <w:basedOn w:val="Standaardalinea-lettertype"/>
    <w:link w:val="Geenafstand"/>
    <w:uiPriority w:val="1"/>
    <w:rsid w:val="000C6759"/>
    <w:rPr>
      <w:sz w:val="24"/>
      <w:szCs w:val="24"/>
      <w:lang w:val="nl-NL"/>
    </w:rPr>
  </w:style>
  <w:style w:type="character" w:styleId="Zwaar">
    <w:name w:val="Strong"/>
    <w:basedOn w:val="Standaardalinea-lettertype"/>
    <w:uiPriority w:val="22"/>
    <w:qFormat/>
    <w:rsid w:val="00260322"/>
    <w:rPr>
      <w:b/>
      <w:bCs/>
    </w:rPr>
  </w:style>
  <w:style w:type="character" w:customStyle="1" w:styleId="normaltextrun">
    <w:name w:val="normaltextrun"/>
    <w:basedOn w:val="Standaardalinea-lettertype"/>
    <w:rsid w:val="00980E0E"/>
  </w:style>
  <w:style w:type="character" w:customStyle="1" w:styleId="scxw204466742">
    <w:name w:val="scxw204466742"/>
    <w:basedOn w:val="Standaardalinea-lettertype"/>
    <w:rsid w:val="00980E0E"/>
  </w:style>
  <w:style w:type="character" w:customStyle="1" w:styleId="eop">
    <w:name w:val="eop"/>
    <w:basedOn w:val="Standaardalinea-lettertype"/>
    <w:rsid w:val="00980E0E"/>
  </w:style>
  <w:style w:type="character" w:styleId="GevolgdeHyperlink">
    <w:name w:val="FollowedHyperlink"/>
    <w:basedOn w:val="Standaardalinea-lettertype"/>
    <w:uiPriority w:val="99"/>
    <w:semiHidden/>
    <w:unhideWhenUsed/>
    <w:rsid w:val="000C2AA9"/>
    <w:rPr>
      <w:color w:val="92D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589833">
      <w:bodyDiv w:val="1"/>
      <w:marLeft w:val="0"/>
      <w:marRight w:val="0"/>
      <w:marTop w:val="0"/>
      <w:marBottom w:val="0"/>
      <w:divBdr>
        <w:top w:val="none" w:sz="0" w:space="0" w:color="auto"/>
        <w:left w:val="none" w:sz="0" w:space="0" w:color="auto"/>
        <w:bottom w:val="none" w:sz="0" w:space="0" w:color="auto"/>
        <w:right w:val="none" w:sz="0" w:space="0" w:color="auto"/>
      </w:divBdr>
      <w:divsChild>
        <w:div w:id="1993675266">
          <w:marLeft w:val="0"/>
          <w:marRight w:val="0"/>
          <w:marTop w:val="0"/>
          <w:marBottom w:val="0"/>
          <w:divBdr>
            <w:top w:val="none" w:sz="0" w:space="0" w:color="auto"/>
            <w:left w:val="none" w:sz="0" w:space="0" w:color="auto"/>
            <w:bottom w:val="none" w:sz="0" w:space="0" w:color="auto"/>
            <w:right w:val="none" w:sz="0" w:space="0" w:color="auto"/>
          </w:divBdr>
          <w:divsChild>
            <w:div w:id="1662470182">
              <w:marLeft w:val="0"/>
              <w:marRight w:val="0"/>
              <w:marTop w:val="0"/>
              <w:marBottom w:val="0"/>
              <w:divBdr>
                <w:top w:val="none" w:sz="0" w:space="0" w:color="auto"/>
                <w:left w:val="none" w:sz="0" w:space="0" w:color="auto"/>
                <w:bottom w:val="none" w:sz="0" w:space="0" w:color="auto"/>
                <w:right w:val="none" w:sz="0" w:space="0" w:color="auto"/>
              </w:divBdr>
              <w:divsChild>
                <w:div w:id="202173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guimard.sharepoint.com/:b:/s/IDE-ip/EQiGDTfA5dFFu63w7h1Ke84Boplhycle4tZz-H2JIm0Kvw" TargetMode="External"/><Relationship Id="rId26" Type="http://schemas.openxmlformats.org/officeDocument/2006/relationships/hyperlink" Target="http://www.youtube.com/watch?v=waZ_T1144T8"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https://content.katholiekonderwijs.vlaanderen/content/static/e-mail/signature_v2/pro-ruler.png" TargetMode="External"/><Relationship Id="rId17" Type="http://schemas.openxmlformats.org/officeDocument/2006/relationships/hyperlink" Target="https://guimard.sharepoint.com/:b:/s/IDE-ip/EaZc0sy8b3ZItQUfgWTnE_4BWmgsZZM_W66_wJJ1oawLew" TargetMode="External"/><Relationship Id="rId25" Type="http://schemas.openxmlformats.org/officeDocument/2006/relationships/hyperlink" Target="https://youtu.be/Ai0p4cTcyQ4"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uimard.sharepoint.com/:b:/s/IDE-ip/EdL0EpCC6qdFl8Jfq1B3IYkBsEzvYJ0AnPl1qEKGGW7p3A" TargetMode="External"/><Relationship Id="rId29" Type="http://schemas.openxmlformats.org/officeDocument/2006/relationships/hyperlink" Target="https://youtu.be/xDoBdm1gr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w1b2bEUwiII"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guimard.sharepoint.com/:b:/s/IDE-ip/ERXA0sVFlrFKun5ShCw5zk0BUvJecq6iXaP8ob1WcxnLFg" TargetMode="External"/><Relationship Id="rId28" Type="http://schemas.openxmlformats.org/officeDocument/2006/relationships/hyperlink" Target="https://youtu.be/dBRp9nBw6PI"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uimard.sharepoint.com/:b:/s/IDE-ip/Ee2swaP2j_FHp-Zc45q5MNEB7HSHz7zGlrDe1Rg4UtiwJw" TargetMode="External"/><Relationship Id="rId22" Type="http://schemas.openxmlformats.org/officeDocument/2006/relationships/image" Target="media/image7.png"/><Relationship Id="rId27" Type="http://schemas.openxmlformats.org/officeDocument/2006/relationships/hyperlink" Target="https://youtu.be/BsOrfzQji3c" TargetMode="External"/><Relationship Id="rId30" Type="http://schemas.openxmlformats.org/officeDocument/2006/relationships/hyperlink" Target="https://youtu.be/zEkBtEWzrpY"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a.vastesaeger\Downloads\Sjabloon%20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132D555E874548BD919283653F6187"/>
        <w:category>
          <w:name w:val="Algemeen"/>
          <w:gallery w:val="placeholder"/>
        </w:category>
        <w:types>
          <w:type w:val="bbPlcHdr"/>
        </w:types>
        <w:behaviors>
          <w:behavior w:val="content"/>
        </w:behaviors>
        <w:guid w:val="{49CEC2E7-CA75-43B0-9A0D-4B418B89BB01}"/>
      </w:docPartPr>
      <w:docPartBody>
        <w:p w:rsidR="00CB2ABF" w:rsidRDefault="00CB2ABF">
          <w:pPr>
            <w:pStyle w:val="B1132D555E874548BD919283653F6187"/>
          </w:pPr>
          <w:r>
            <w:rPr>
              <w:rStyle w:val="Tekstvantijdelijkeaanduiding"/>
            </w:rPr>
            <w:t>Dienst</w:t>
          </w:r>
        </w:p>
      </w:docPartBody>
    </w:docPart>
    <w:docPart>
      <w:docPartPr>
        <w:name w:val="125B8AEF27FB4FB5890CF7AC9C6CEA8C"/>
        <w:category>
          <w:name w:val="Algemeen"/>
          <w:gallery w:val="placeholder"/>
        </w:category>
        <w:types>
          <w:type w:val="bbPlcHdr"/>
        </w:types>
        <w:behaviors>
          <w:behavior w:val="content"/>
        </w:behaviors>
        <w:guid w:val="{4EC9377B-9E3C-4A47-803C-FD3C97E01A30}"/>
      </w:docPartPr>
      <w:docPartBody>
        <w:p w:rsidR="00CB2ABF" w:rsidRDefault="00CB2ABF">
          <w:pPr>
            <w:pStyle w:val="125B8AEF27FB4FB5890CF7AC9C6CEA8C"/>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BF"/>
    <w:rsid w:val="00107A10"/>
    <w:rsid w:val="001F0E80"/>
    <w:rsid w:val="00213404"/>
    <w:rsid w:val="00311622"/>
    <w:rsid w:val="003171C3"/>
    <w:rsid w:val="00346EAB"/>
    <w:rsid w:val="0035612A"/>
    <w:rsid w:val="00464076"/>
    <w:rsid w:val="00532DA7"/>
    <w:rsid w:val="00706878"/>
    <w:rsid w:val="0071068E"/>
    <w:rsid w:val="00732BBF"/>
    <w:rsid w:val="0078053A"/>
    <w:rsid w:val="007E4BF4"/>
    <w:rsid w:val="00841F2C"/>
    <w:rsid w:val="00857460"/>
    <w:rsid w:val="00893D9D"/>
    <w:rsid w:val="008D02F0"/>
    <w:rsid w:val="008F4725"/>
    <w:rsid w:val="00934220"/>
    <w:rsid w:val="009978B9"/>
    <w:rsid w:val="00A778B8"/>
    <w:rsid w:val="00AD025A"/>
    <w:rsid w:val="00CB2ABF"/>
    <w:rsid w:val="00EB608C"/>
    <w:rsid w:val="00F81E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B1132D555E874548BD919283653F6187">
    <w:name w:val="B1132D555E874548BD919283653F6187"/>
  </w:style>
  <w:style w:type="paragraph" w:customStyle="1" w:styleId="125B8AEF27FB4FB5890CF7AC9C6CEA8C">
    <w:name w:val="125B8AEF27FB4FB5890CF7AC9C6CE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A50D4208-3D5F-4008-9D1B-357237D2A7B6}"/>
</file>

<file path=docProps/app.xml><?xml version="1.0" encoding="utf-8"?>
<Properties xmlns="http://schemas.openxmlformats.org/officeDocument/2006/extended-properties" xmlns:vt="http://schemas.openxmlformats.org/officeDocument/2006/docPropsVTypes">
  <Template>Sjabloon document_staand</Template>
  <TotalTime>31</TotalTime>
  <Pages>20</Pages>
  <Words>5858</Words>
  <Characters>32219</Characters>
  <Application>Microsoft Office Word</Application>
  <DocSecurity>0</DocSecurity>
  <Lines>268</Lines>
  <Paragraphs>76</Paragraphs>
  <ScaleCrop>false</ScaleCrop>
  <Company>HP</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 Vastesaeger</dc:creator>
  <cp:lastModifiedBy>Kelly Deburchgraeve</cp:lastModifiedBy>
  <cp:revision>70</cp:revision>
  <cp:lastPrinted>2025-05-02T12:27:00Z</cp:lastPrinted>
  <dcterms:created xsi:type="dcterms:W3CDTF">2025-02-20T15:51:00Z</dcterms:created>
  <dcterms:modified xsi:type="dcterms:W3CDTF">2025-05-02T12:27:00Z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y fmtid="{D5CDD505-2E9C-101B-9397-08002B2CF9AE}" pid="3" name="MediaServiceImageTags">
    <vt:lpwstr/>
  </property>
</Properties>
</file>