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DCA95" w14:textId="09363CD0" w:rsidR="00092C7B" w:rsidRPr="000F1F9E" w:rsidRDefault="00092C7B" w:rsidP="00424A70">
      <w:pPr>
        <w:spacing w:after="0"/>
        <w:rPr>
          <w:b/>
          <w:bCs/>
          <w:color w:val="000000" w:themeColor="text1"/>
          <w:sz w:val="28"/>
          <w:szCs w:val="28"/>
        </w:rPr>
      </w:pPr>
      <w:r w:rsidRPr="000F1F9E">
        <w:rPr>
          <w:b/>
          <w:bCs/>
          <w:color w:val="000000" w:themeColor="text1"/>
          <w:sz w:val="28"/>
          <w:szCs w:val="28"/>
        </w:rPr>
        <w:t>Katholiek Onderwijs Vlaanderen</w:t>
      </w:r>
    </w:p>
    <w:p w14:paraId="59F1AB2A" w14:textId="43AF7EDC" w:rsidR="00AE57DC" w:rsidRPr="000F1F9E" w:rsidRDefault="00202707" w:rsidP="00424A70">
      <w:pPr>
        <w:spacing w:after="0"/>
        <w:rPr>
          <w:b/>
          <w:color w:val="000000" w:themeColor="text1"/>
          <w:sz w:val="24"/>
          <w:szCs w:val="24"/>
        </w:rPr>
      </w:pPr>
      <w:sdt>
        <w:sdtPr>
          <w:rPr>
            <w:b/>
            <w:color w:val="000000" w:themeColor="text1"/>
            <w:sz w:val="24"/>
            <w:szCs w:val="24"/>
          </w:rPr>
          <w:alias w:val="Dienst"/>
          <w:tag w:val="Dienst"/>
          <w:id w:val="-898982075"/>
          <w:placeholder>
            <w:docPart w:val="8A7D2FE4BA5A4DF2B5B157B948442DAC"/>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EndPr/>
        <w:sdtContent>
          <w:r w:rsidR="0057650E" w:rsidRPr="000F1F9E">
            <w:rPr>
              <w:b/>
              <w:color w:val="000000" w:themeColor="text1"/>
              <w:sz w:val="24"/>
              <w:szCs w:val="24"/>
            </w:rPr>
            <w:t>Stafdienst</w:t>
          </w:r>
        </w:sdtContent>
      </w:sdt>
    </w:p>
    <w:sdt>
      <w:sdtPr>
        <w:rPr>
          <w:color w:val="000000" w:themeColor="text1"/>
          <w:sz w:val="24"/>
          <w:szCs w:val="24"/>
        </w:rPr>
        <w:alias w:val="Team"/>
        <w:tag w:val="Team"/>
        <w:id w:val="-854424336"/>
        <w:placeholder>
          <w:docPart w:val="95DA4CADC854420CB59BB4CD4A8A6177"/>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EndPr/>
      <w:sdtContent>
        <w:p w14:paraId="27405FD2" w14:textId="07614B7A" w:rsidR="00AE57DC" w:rsidRPr="000F1F9E" w:rsidRDefault="00B53A4D" w:rsidP="00424A70">
          <w:pPr>
            <w:spacing w:after="0"/>
            <w:rPr>
              <w:color w:val="000000" w:themeColor="text1"/>
              <w:sz w:val="24"/>
              <w:szCs w:val="24"/>
            </w:rPr>
          </w:pPr>
          <w:r>
            <w:rPr>
              <w:color w:val="000000" w:themeColor="text1"/>
              <w:sz w:val="24"/>
              <w:szCs w:val="24"/>
            </w:rPr>
            <w:t>Identiteit en pastoraal</w:t>
          </w:r>
        </w:p>
      </w:sdtContent>
    </w:sdt>
    <w:p w14:paraId="6BA8D4E7" w14:textId="7FC7587B" w:rsidR="00342B58" w:rsidRPr="000F1F9E" w:rsidRDefault="0057650E" w:rsidP="107A57DD">
      <w:pPr>
        <w:pStyle w:val="Datumdocument"/>
        <w:spacing w:after="0"/>
        <w:rPr>
          <w:b w:val="0"/>
          <w:color w:val="000000" w:themeColor="text1"/>
        </w:rPr>
      </w:pPr>
      <w:bookmarkStart w:id="0" w:name="Datum"/>
      <w:bookmarkEnd w:id="0"/>
      <w:r w:rsidRPr="107A57DD">
        <w:rPr>
          <w:b w:val="0"/>
          <w:color w:val="000000" w:themeColor="text1"/>
        </w:rPr>
        <w:t>202</w:t>
      </w:r>
      <w:r w:rsidR="00C626EB" w:rsidRPr="107A57DD">
        <w:rPr>
          <w:b w:val="0"/>
          <w:color w:val="000000" w:themeColor="text1"/>
        </w:rPr>
        <w:t>6</w:t>
      </w:r>
      <w:r w:rsidRPr="107A57DD">
        <w:rPr>
          <w:b w:val="0"/>
          <w:color w:val="000000" w:themeColor="text1"/>
        </w:rPr>
        <w:t>-</w:t>
      </w:r>
      <w:r w:rsidR="00C626EB" w:rsidRPr="107A57DD">
        <w:rPr>
          <w:b w:val="0"/>
          <w:color w:val="000000" w:themeColor="text1"/>
        </w:rPr>
        <w:t>0</w:t>
      </w:r>
      <w:r w:rsidR="02A419F1" w:rsidRPr="107A57DD">
        <w:rPr>
          <w:b w:val="0"/>
          <w:color w:val="000000" w:themeColor="text1"/>
        </w:rPr>
        <w:t>4</w:t>
      </w:r>
      <w:r w:rsidRPr="107A57DD">
        <w:rPr>
          <w:b w:val="0"/>
          <w:color w:val="000000" w:themeColor="text1"/>
        </w:rPr>
        <w:t>-</w:t>
      </w:r>
      <w:r w:rsidR="00C626EB" w:rsidRPr="107A57DD">
        <w:rPr>
          <w:b w:val="0"/>
          <w:color w:val="000000" w:themeColor="text1"/>
        </w:rPr>
        <w:t>1</w:t>
      </w:r>
      <w:r w:rsidR="2AFB5B8E" w:rsidRPr="107A57DD">
        <w:rPr>
          <w:b w:val="0"/>
          <w:color w:val="000000" w:themeColor="text1"/>
        </w:rPr>
        <w:t>6</w:t>
      </w:r>
    </w:p>
    <w:p w14:paraId="46FC850C" w14:textId="3395D0EE" w:rsidR="00127D92" w:rsidRPr="000F1F9E" w:rsidRDefault="00342B58" w:rsidP="00531181">
      <w:pPr>
        <w:spacing w:line="120" w:lineRule="auto"/>
        <w:rPr>
          <w:color w:val="000000" w:themeColor="text1"/>
        </w:rPr>
      </w:pPr>
      <w:r w:rsidRPr="000F1F9E">
        <w:rPr>
          <w:noProof/>
          <w:color w:val="000000" w:themeColor="text1"/>
        </w:rPr>
        <w:drawing>
          <wp:inline distT="0" distB="0" distL="0" distR="0" wp14:anchorId="0A6075EB" wp14:editId="157CF821">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6089032F" w14:textId="722F84F9" w:rsidR="00127D92" w:rsidRDefault="00446710" w:rsidP="00737230">
      <w:pPr>
        <w:pStyle w:val="Titel"/>
        <w:rPr>
          <w:noProof/>
          <w:color w:val="000000" w:themeColor="text1"/>
        </w:rPr>
      </w:pPr>
      <w:r w:rsidRPr="00CC5C83">
        <w:rPr>
          <w:noProof/>
          <w:color w:val="000000" w:themeColor="text1"/>
        </w:rPr>
        <w:drawing>
          <wp:anchor distT="0" distB="0" distL="114300" distR="114300" simplePos="0" relativeHeight="251658240" behindDoc="0" locked="0" layoutInCell="1" allowOverlap="1" wp14:anchorId="4860BB0C" wp14:editId="240D2AA9">
            <wp:simplePos x="0" y="0"/>
            <wp:positionH relativeFrom="margin">
              <wp:align>right</wp:align>
            </wp:positionH>
            <wp:positionV relativeFrom="paragraph">
              <wp:posOffset>69215</wp:posOffset>
            </wp:positionV>
            <wp:extent cx="1183239" cy="1665735"/>
            <wp:effectExtent l="0" t="0" r="0" b="0"/>
            <wp:wrapSquare wrapText="bothSides"/>
            <wp:docPr id="4" name="Afbeelding 3" descr="Afbeelding met kunst, tekst, verven, poster&#10;&#10;Door AI gegenereerde inhoud is mogelijk onjuist.">
              <a:extLst xmlns:a="http://schemas.openxmlformats.org/drawingml/2006/main">
                <a:ext uri="{FF2B5EF4-FFF2-40B4-BE49-F238E27FC236}">
                  <a16:creationId xmlns:a16="http://schemas.microsoft.com/office/drawing/2014/main" id="{C309B21C-EA04-F855-0588-B9C04C398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kunst, tekst, verven, poster&#10;&#10;Door AI gegenereerde inhoud is mogelijk onjuist.">
                      <a:extLst>
                        <a:ext uri="{FF2B5EF4-FFF2-40B4-BE49-F238E27FC236}">
                          <a16:creationId xmlns:a16="http://schemas.microsoft.com/office/drawing/2014/main" id="{C309B21C-EA04-F855-0588-B9C04C39852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3239" cy="1665735"/>
                    </a:xfrm>
                    <a:prstGeom prst="rect">
                      <a:avLst/>
                    </a:prstGeom>
                  </pic:spPr>
                </pic:pic>
              </a:graphicData>
            </a:graphic>
            <wp14:sizeRelH relativeFrom="page">
              <wp14:pctWidth>0</wp14:pctWidth>
            </wp14:sizeRelH>
            <wp14:sizeRelV relativeFrom="page">
              <wp14:pctHeight>0</wp14:pctHeight>
            </wp14:sizeRelV>
          </wp:anchor>
        </w:drawing>
      </w:r>
      <w:r w:rsidR="0074729D">
        <w:rPr>
          <w:color w:val="000000" w:themeColor="text1"/>
        </w:rPr>
        <w:t>Thuis in de wereld</w:t>
      </w:r>
      <w:r w:rsidR="0057650E" w:rsidRPr="000F1F9E">
        <w:rPr>
          <w:color w:val="000000" w:themeColor="text1"/>
        </w:rPr>
        <w:t xml:space="preserve"> – </w:t>
      </w:r>
      <w:r w:rsidR="003A5B59">
        <w:rPr>
          <w:color w:val="000000" w:themeColor="text1"/>
        </w:rPr>
        <w:t>Gebedsviering</w:t>
      </w:r>
      <w:r w:rsidR="00127428" w:rsidRPr="000F1F9E">
        <w:rPr>
          <w:color w:val="000000" w:themeColor="text1"/>
        </w:rPr>
        <w:t xml:space="preserve"> (</w:t>
      </w:r>
      <w:r w:rsidR="003A5B59">
        <w:rPr>
          <w:color w:val="000000" w:themeColor="text1"/>
        </w:rPr>
        <w:t>LS</w:t>
      </w:r>
      <w:r w:rsidR="00127428" w:rsidRPr="000F1F9E">
        <w:rPr>
          <w:color w:val="000000" w:themeColor="text1"/>
        </w:rPr>
        <w:t>)</w:t>
      </w:r>
      <w:r w:rsidR="00C03CF8" w:rsidRPr="000F1F9E">
        <w:rPr>
          <w:noProof/>
          <w:color w:val="000000" w:themeColor="text1"/>
        </w:rPr>
        <w:t xml:space="preserve"> </w:t>
      </w:r>
    </w:p>
    <w:p w14:paraId="58915760" w14:textId="77777777" w:rsidR="00446710" w:rsidRPr="000F1F9E" w:rsidRDefault="00446710" w:rsidP="00446710">
      <w:pPr>
        <w:jc w:val="both"/>
        <w:rPr>
          <w:i/>
          <w:iCs/>
          <w:color w:val="000000" w:themeColor="text1"/>
          <w:sz w:val="16"/>
          <w:szCs w:val="16"/>
        </w:rPr>
      </w:pPr>
      <w:r w:rsidRPr="000F1F9E">
        <w:rPr>
          <w:i/>
          <w:iCs/>
          <w:color w:val="000000" w:themeColor="text1"/>
          <w:sz w:val="16"/>
          <w:szCs w:val="16"/>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w:t>
      </w:r>
    </w:p>
    <w:p w14:paraId="74BDB015" w14:textId="77777777" w:rsidR="007D355A" w:rsidRDefault="00446710" w:rsidP="007D355A">
      <w:pPr>
        <w:jc w:val="both"/>
        <w:rPr>
          <w:i/>
          <w:iCs/>
          <w:color w:val="000000" w:themeColor="text1"/>
          <w:sz w:val="16"/>
          <w:szCs w:val="16"/>
        </w:rPr>
      </w:pPr>
      <w:r w:rsidRPr="000F1F9E">
        <w:rPr>
          <w:i/>
          <w:iCs/>
          <w:color w:val="000000" w:themeColor="text1"/>
          <w:sz w:val="16"/>
          <w:szCs w:val="16"/>
        </w:rPr>
        <w:t>Deze viering kan ondersteund en versterkt worden door een projectie (vb. PPT-presentatie) van beelden en liedteksten. De bronnen van de gebruikte beelden en liederen worden vermeld in deze viering en leiden je naar de vindplekken zodat je zelf een projectie/presentatie kan uitwerken.</w:t>
      </w:r>
    </w:p>
    <w:p w14:paraId="7C81DAA9" w14:textId="77777777" w:rsidR="00C81566" w:rsidRDefault="00446710" w:rsidP="007D355A">
      <w:pPr>
        <w:jc w:val="both"/>
        <w:rPr>
          <w:i/>
          <w:iCs/>
          <w:color w:val="000000" w:themeColor="text1"/>
          <w:sz w:val="16"/>
          <w:szCs w:val="16"/>
        </w:rPr>
      </w:pPr>
      <w:r w:rsidRPr="007D355A">
        <w:rPr>
          <w:i/>
          <w:iCs/>
          <w:color w:val="000000" w:themeColor="text1"/>
          <w:sz w:val="16"/>
          <w:szCs w:val="16"/>
        </w:rPr>
        <w:t>Extra benodigdheden voor deze gebedsviering:</w:t>
      </w:r>
    </w:p>
    <w:p w14:paraId="00B8558D" w14:textId="77777777" w:rsidR="00C81566" w:rsidRDefault="007D355A" w:rsidP="00C81566">
      <w:pPr>
        <w:pStyle w:val="Lijstalinea"/>
        <w:numPr>
          <w:ilvl w:val="0"/>
          <w:numId w:val="30"/>
        </w:numPr>
        <w:jc w:val="both"/>
        <w:rPr>
          <w:i/>
          <w:iCs/>
          <w:color w:val="000000" w:themeColor="text1"/>
          <w:sz w:val="16"/>
          <w:szCs w:val="16"/>
        </w:rPr>
      </w:pPr>
      <w:r w:rsidRPr="00C81566">
        <w:rPr>
          <w:i/>
          <w:iCs/>
          <w:color w:val="000000" w:themeColor="text1"/>
          <w:sz w:val="16"/>
          <w:szCs w:val="16"/>
        </w:rPr>
        <w:t>een grote kaars</w:t>
      </w:r>
    </w:p>
    <w:p w14:paraId="09C0CFB7" w14:textId="1BD6D63B" w:rsidR="007D355A" w:rsidRPr="00C81566" w:rsidRDefault="00C81566" w:rsidP="00C81566">
      <w:pPr>
        <w:pStyle w:val="Lijstalinea"/>
        <w:numPr>
          <w:ilvl w:val="0"/>
          <w:numId w:val="30"/>
        </w:numPr>
        <w:jc w:val="both"/>
        <w:rPr>
          <w:i/>
          <w:iCs/>
          <w:color w:val="000000" w:themeColor="text1"/>
          <w:sz w:val="16"/>
          <w:szCs w:val="16"/>
        </w:rPr>
      </w:pPr>
      <w:r>
        <w:rPr>
          <w:i/>
          <w:iCs/>
          <w:color w:val="000000" w:themeColor="text1"/>
          <w:sz w:val="16"/>
          <w:szCs w:val="16"/>
        </w:rPr>
        <w:t xml:space="preserve">de </w:t>
      </w:r>
      <w:r w:rsidR="007D355A" w:rsidRPr="00C81566">
        <w:rPr>
          <w:i/>
          <w:iCs/>
          <w:color w:val="000000" w:themeColor="text1"/>
          <w:sz w:val="16"/>
          <w:szCs w:val="16"/>
        </w:rPr>
        <w:t>Bijbel</w:t>
      </w:r>
    </w:p>
    <w:p w14:paraId="44ED4E50" w14:textId="4ABFAF8D" w:rsidR="007D355A" w:rsidRDefault="00C81566" w:rsidP="007D355A">
      <w:pPr>
        <w:pStyle w:val="Lijstalinea"/>
        <w:numPr>
          <w:ilvl w:val="0"/>
          <w:numId w:val="29"/>
        </w:numPr>
        <w:jc w:val="both"/>
        <w:rPr>
          <w:i/>
          <w:iCs/>
          <w:color w:val="000000" w:themeColor="text1"/>
          <w:sz w:val="16"/>
          <w:szCs w:val="16"/>
        </w:rPr>
      </w:pPr>
      <w:r>
        <w:rPr>
          <w:i/>
          <w:iCs/>
          <w:color w:val="000000" w:themeColor="text1"/>
          <w:sz w:val="16"/>
          <w:szCs w:val="16"/>
        </w:rPr>
        <w:t>m</w:t>
      </w:r>
      <w:r w:rsidR="007D355A">
        <w:rPr>
          <w:i/>
          <w:iCs/>
          <w:color w:val="000000" w:themeColor="text1"/>
          <w:sz w:val="16"/>
          <w:szCs w:val="16"/>
        </w:rPr>
        <w:t>uziek met natuurgeluiden</w:t>
      </w:r>
    </w:p>
    <w:p w14:paraId="74F14755" w14:textId="108E1236" w:rsidR="00A24E02" w:rsidRDefault="00A24E02" w:rsidP="007D355A">
      <w:pPr>
        <w:pStyle w:val="Lijstalinea"/>
        <w:numPr>
          <w:ilvl w:val="0"/>
          <w:numId w:val="29"/>
        </w:numPr>
        <w:jc w:val="both"/>
        <w:rPr>
          <w:i/>
          <w:iCs/>
          <w:color w:val="000000" w:themeColor="text1"/>
          <w:sz w:val="16"/>
          <w:szCs w:val="16"/>
        </w:rPr>
      </w:pPr>
      <w:r>
        <w:rPr>
          <w:i/>
          <w:iCs/>
          <w:color w:val="000000" w:themeColor="text1"/>
          <w:sz w:val="16"/>
          <w:szCs w:val="16"/>
        </w:rPr>
        <w:t xml:space="preserve">de cover van Leeftocht </w:t>
      </w:r>
      <w:r w:rsidR="00557081">
        <w:rPr>
          <w:i/>
          <w:iCs/>
          <w:color w:val="000000" w:themeColor="text1"/>
          <w:sz w:val="16"/>
          <w:szCs w:val="16"/>
        </w:rPr>
        <w:t xml:space="preserve">van juni </w:t>
      </w:r>
      <w:r>
        <w:rPr>
          <w:i/>
          <w:iCs/>
          <w:color w:val="000000" w:themeColor="text1"/>
          <w:sz w:val="16"/>
          <w:szCs w:val="16"/>
        </w:rPr>
        <w:t>vergroten (eventueel op een canvas)</w:t>
      </w:r>
    </w:p>
    <w:p w14:paraId="2BC3BA04" w14:textId="77777777" w:rsidR="00BC5307" w:rsidRDefault="00C81566" w:rsidP="00BC5307">
      <w:pPr>
        <w:pStyle w:val="Lijstalinea"/>
        <w:numPr>
          <w:ilvl w:val="0"/>
          <w:numId w:val="29"/>
        </w:numPr>
        <w:jc w:val="both"/>
        <w:rPr>
          <w:i/>
          <w:iCs/>
          <w:color w:val="000000" w:themeColor="text1"/>
          <w:sz w:val="16"/>
          <w:szCs w:val="16"/>
        </w:rPr>
      </w:pPr>
      <w:r>
        <w:rPr>
          <w:i/>
          <w:iCs/>
          <w:color w:val="000000" w:themeColor="text1"/>
          <w:sz w:val="16"/>
          <w:szCs w:val="16"/>
        </w:rPr>
        <w:t>e</w:t>
      </w:r>
      <w:r w:rsidR="007D355A">
        <w:rPr>
          <w:i/>
          <w:iCs/>
          <w:color w:val="000000" w:themeColor="text1"/>
          <w:sz w:val="16"/>
          <w:szCs w:val="16"/>
        </w:rPr>
        <w:t>en grote wereldbol – lamp/afbeelding/knutselwerk</w:t>
      </w:r>
      <w:r w:rsidR="00F55829">
        <w:rPr>
          <w:i/>
          <w:iCs/>
          <w:color w:val="000000" w:themeColor="text1"/>
          <w:sz w:val="16"/>
          <w:szCs w:val="16"/>
        </w:rPr>
        <w:t xml:space="preserve"> </w:t>
      </w:r>
      <w:r w:rsidR="007D355A">
        <w:rPr>
          <w:i/>
          <w:iCs/>
          <w:color w:val="000000" w:themeColor="text1"/>
          <w:sz w:val="16"/>
          <w:szCs w:val="16"/>
        </w:rPr>
        <w:t>kinderen (foto’s van gezichten kleven op de wereldbol-wereldkaart)</w:t>
      </w:r>
    </w:p>
    <w:p w14:paraId="7070A939" w14:textId="77777777" w:rsidR="00BC5307" w:rsidRDefault="00E46A94" w:rsidP="00BC5307">
      <w:pPr>
        <w:pStyle w:val="Lijstalinea"/>
        <w:numPr>
          <w:ilvl w:val="0"/>
          <w:numId w:val="29"/>
        </w:numPr>
        <w:jc w:val="both"/>
        <w:rPr>
          <w:i/>
          <w:iCs/>
          <w:color w:val="000000" w:themeColor="text1"/>
          <w:sz w:val="16"/>
          <w:szCs w:val="16"/>
        </w:rPr>
      </w:pPr>
      <w:r w:rsidRPr="00BC5307">
        <w:rPr>
          <w:i/>
          <w:iCs/>
          <w:color w:val="000000" w:themeColor="text1"/>
          <w:sz w:val="16"/>
          <w:szCs w:val="16"/>
        </w:rPr>
        <w:t xml:space="preserve">bedankingskaartjes voor de directie, leerkrachten, </w:t>
      </w:r>
      <w:r w:rsidR="005D4C5D" w:rsidRPr="00BC5307">
        <w:rPr>
          <w:i/>
          <w:iCs/>
          <w:color w:val="000000" w:themeColor="text1"/>
          <w:sz w:val="16"/>
          <w:szCs w:val="16"/>
        </w:rPr>
        <w:t xml:space="preserve">toezichters, onderhoudspersoneel… </w:t>
      </w:r>
    </w:p>
    <w:p w14:paraId="7CD16ED8" w14:textId="2F76AEBF" w:rsidR="006F0815" w:rsidRPr="00BC5307" w:rsidRDefault="006F0815" w:rsidP="00BC5307">
      <w:pPr>
        <w:pStyle w:val="Lijstalinea"/>
        <w:numPr>
          <w:ilvl w:val="1"/>
          <w:numId w:val="29"/>
        </w:numPr>
        <w:jc w:val="both"/>
        <w:rPr>
          <w:i/>
          <w:iCs/>
          <w:color w:val="000000" w:themeColor="text1"/>
          <w:sz w:val="16"/>
          <w:szCs w:val="16"/>
        </w:rPr>
      </w:pPr>
      <w:r w:rsidRPr="00BC5307">
        <w:rPr>
          <w:i/>
          <w:iCs/>
          <w:color w:val="000000" w:themeColor="text1"/>
          <w:sz w:val="16"/>
          <w:szCs w:val="16"/>
        </w:rPr>
        <w:t xml:space="preserve">Je vindt </w:t>
      </w:r>
      <w:hyperlink r:id="rId13" w:history="1">
        <w:r w:rsidRPr="00BC5307">
          <w:rPr>
            <w:rStyle w:val="Hyperlink"/>
            <w:i/>
            <w:iCs/>
            <w:sz w:val="16"/>
            <w:szCs w:val="16"/>
          </w:rPr>
          <w:t>hier</w:t>
        </w:r>
      </w:hyperlink>
      <w:r w:rsidRPr="00BC5307">
        <w:rPr>
          <w:i/>
          <w:iCs/>
          <w:color w:val="000000" w:themeColor="text1"/>
          <w:sz w:val="16"/>
          <w:szCs w:val="16"/>
        </w:rPr>
        <w:t xml:space="preserve"> een </w:t>
      </w:r>
      <w:r w:rsidR="00C84714">
        <w:rPr>
          <w:i/>
          <w:iCs/>
          <w:color w:val="000000" w:themeColor="text1"/>
          <w:sz w:val="16"/>
          <w:szCs w:val="16"/>
        </w:rPr>
        <w:t>canva-</w:t>
      </w:r>
      <w:r w:rsidRPr="00BC5307">
        <w:rPr>
          <w:i/>
          <w:iCs/>
          <w:color w:val="000000" w:themeColor="text1"/>
          <w:sz w:val="16"/>
          <w:szCs w:val="16"/>
        </w:rPr>
        <w:t>sjabloon specifiek voor het basisonderwijs.</w:t>
      </w:r>
    </w:p>
    <w:p w14:paraId="684B3D44" w14:textId="5C245FA3" w:rsidR="00542A46" w:rsidRDefault="00542A46" w:rsidP="00542A46">
      <w:pPr>
        <w:pStyle w:val="Lijstalinea"/>
        <w:numPr>
          <w:ilvl w:val="1"/>
          <w:numId w:val="29"/>
        </w:numPr>
        <w:jc w:val="both"/>
        <w:rPr>
          <w:i/>
          <w:iCs/>
          <w:color w:val="000000" w:themeColor="text1"/>
          <w:sz w:val="16"/>
          <w:szCs w:val="16"/>
        </w:rPr>
      </w:pPr>
      <w:r w:rsidRPr="00542A46">
        <w:rPr>
          <w:i/>
          <w:iCs/>
          <w:color w:val="000000" w:themeColor="text1"/>
          <w:sz w:val="16"/>
          <w:szCs w:val="16"/>
        </w:rPr>
        <w:t xml:space="preserve">Daarnaast ontwikkelden we ook </w:t>
      </w:r>
      <w:hyperlink r:id="rId14" w:history="1">
        <w:r w:rsidRPr="00C84714">
          <w:rPr>
            <w:rStyle w:val="Hyperlink"/>
            <w:i/>
            <w:iCs/>
            <w:sz w:val="16"/>
            <w:szCs w:val="16"/>
          </w:rPr>
          <w:t>kaartjes voor het secundair onderwijs</w:t>
        </w:r>
      </w:hyperlink>
      <w:r w:rsidRPr="00542A46">
        <w:rPr>
          <w:i/>
          <w:iCs/>
          <w:color w:val="000000" w:themeColor="text1"/>
          <w:sz w:val="16"/>
          <w:szCs w:val="16"/>
        </w:rPr>
        <w:t>. Deze kunnen — zeker bij oudere leerlingen — ook in het basisonderwijs ingezet worden.</w:t>
      </w:r>
    </w:p>
    <w:p w14:paraId="5AF2A4C6" w14:textId="4FC7A12E" w:rsidR="002A2CA6" w:rsidRPr="004D1F38" w:rsidRDefault="002A2CA6" w:rsidP="004D1F38">
      <w:pPr>
        <w:pStyle w:val="Lijstalinea"/>
        <w:numPr>
          <w:ilvl w:val="0"/>
          <w:numId w:val="34"/>
        </w:numPr>
        <w:ind w:left="1418"/>
        <w:jc w:val="both"/>
        <w:rPr>
          <w:i/>
          <w:iCs/>
          <w:color w:val="000000" w:themeColor="text1"/>
          <w:sz w:val="16"/>
          <w:szCs w:val="16"/>
        </w:rPr>
      </w:pPr>
      <w:r w:rsidRPr="002A2CA6">
        <w:rPr>
          <w:i/>
          <w:iCs/>
          <w:color w:val="000000" w:themeColor="text1"/>
          <w:sz w:val="16"/>
          <w:szCs w:val="16"/>
        </w:rPr>
        <w:t>Canva opent automatisch je eigen versie, waarin je alles kan aanpassen. Het oorspronkelijke bestand blijft veilig bewaard.</w:t>
      </w:r>
      <w:r w:rsidR="00F637BA">
        <w:rPr>
          <w:i/>
          <w:iCs/>
          <w:color w:val="000000" w:themeColor="text1"/>
          <w:sz w:val="16"/>
          <w:szCs w:val="16"/>
        </w:rPr>
        <w:t xml:space="preserve"> Je werkt zelf dus telkens in een gekopieerde versie.</w:t>
      </w:r>
    </w:p>
    <w:p w14:paraId="50161152" w14:textId="7B49258F" w:rsidR="00557081" w:rsidRPr="001710CD" w:rsidRDefault="00557081" w:rsidP="00542A46">
      <w:pPr>
        <w:pStyle w:val="Lijstalinea"/>
        <w:numPr>
          <w:ilvl w:val="0"/>
          <w:numId w:val="29"/>
        </w:numPr>
        <w:jc w:val="both"/>
        <w:rPr>
          <w:i/>
          <w:iCs/>
          <w:color w:val="000000" w:themeColor="text1"/>
          <w:sz w:val="16"/>
          <w:szCs w:val="16"/>
        </w:rPr>
      </w:pPr>
      <w:r>
        <w:rPr>
          <w:i/>
          <w:iCs/>
          <w:color w:val="000000" w:themeColor="text1"/>
          <w:sz w:val="16"/>
          <w:szCs w:val="16"/>
        </w:rPr>
        <w:t>kleimannetjes</w:t>
      </w:r>
      <w:r w:rsidR="00C87F6C">
        <w:rPr>
          <w:i/>
          <w:iCs/>
          <w:color w:val="000000" w:themeColor="text1"/>
          <w:sz w:val="16"/>
          <w:szCs w:val="16"/>
        </w:rPr>
        <w:t xml:space="preserve"> naar voorbeeld van de </w:t>
      </w:r>
      <w:r w:rsidR="00940FBA">
        <w:rPr>
          <w:i/>
          <w:iCs/>
          <w:color w:val="000000" w:themeColor="text1"/>
          <w:sz w:val="16"/>
          <w:szCs w:val="16"/>
        </w:rPr>
        <w:t>figuurtjes op de cover van Leeftocht (vooraf met</w:t>
      </w:r>
      <w:r>
        <w:rPr>
          <w:i/>
          <w:iCs/>
          <w:color w:val="000000" w:themeColor="text1"/>
          <w:sz w:val="16"/>
          <w:szCs w:val="16"/>
        </w:rPr>
        <w:t xml:space="preserve"> de leerlingen</w:t>
      </w:r>
      <w:r w:rsidR="00940FBA">
        <w:rPr>
          <w:i/>
          <w:iCs/>
          <w:color w:val="000000" w:themeColor="text1"/>
          <w:sz w:val="16"/>
          <w:szCs w:val="16"/>
        </w:rPr>
        <w:t xml:space="preserve"> maken</w:t>
      </w:r>
      <w:r w:rsidR="001710CD">
        <w:rPr>
          <w:i/>
          <w:iCs/>
          <w:color w:val="000000" w:themeColor="text1"/>
          <w:sz w:val="16"/>
          <w:szCs w:val="16"/>
        </w:rPr>
        <w:t xml:space="preserve"> – kan eventueel ook in karton)</w:t>
      </w:r>
      <w:r>
        <w:rPr>
          <w:i/>
          <w:iCs/>
          <w:color w:val="000000" w:themeColor="text1"/>
          <w:sz w:val="16"/>
          <w:szCs w:val="16"/>
        </w:rPr>
        <w:t xml:space="preserve"> </w:t>
      </w:r>
      <w:r w:rsidR="0096625B">
        <w:rPr>
          <w:i/>
          <w:iCs/>
          <w:color w:val="000000" w:themeColor="text1"/>
          <w:sz w:val="16"/>
          <w:szCs w:val="16"/>
        </w:rPr>
        <w:t>– zie aparte downloadbare figuur op website</w:t>
      </w:r>
    </w:p>
    <w:p w14:paraId="6332E2B3" w14:textId="77777777" w:rsidR="0009310B" w:rsidRDefault="0009310B" w:rsidP="0009310B">
      <w:pPr>
        <w:pStyle w:val="Lijstalinea"/>
        <w:numPr>
          <w:ilvl w:val="0"/>
          <w:numId w:val="29"/>
        </w:numPr>
        <w:jc w:val="both"/>
        <w:rPr>
          <w:i/>
          <w:iCs/>
          <w:color w:val="000000" w:themeColor="text1"/>
          <w:sz w:val="16"/>
          <w:szCs w:val="16"/>
        </w:rPr>
      </w:pPr>
      <w:r>
        <w:rPr>
          <w:i/>
          <w:iCs/>
          <w:color w:val="000000" w:themeColor="text1"/>
          <w:sz w:val="16"/>
          <w:szCs w:val="16"/>
        </w:rPr>
        <w:t>wat bloemen en/of</w:t>
      </w:r>
      <w:r w:rsidRPr="00E90D12">
        <w:rPr>
          <w:i/>
          <w:iCs/>
          <w:color w:val="000000" w:themeColor="text1"/>
          <w:sz w:val="16"/>
          <w:szCs w:val="16"/>
        </w:rPr>
        <w:t xml:space="preserve"> planten</w:t>
      </w:r>
    </w:p>
    <w:p w14:paraId="322FE85C" w14:textId="77777777" w:rsidR="0009310B" w:rsidRDefault="0009310B" w:rsidP="0009310B">
      <w:pPr>
        <w:pStyle w:val="Lijstalinea"/>
        <w:numPr>
          <w:ilvl w:val="0"/>
          <w:numId w:val="29"/>
        </w:numPr>
        <w:jc w:val="both"/>
        <w:rPr>
          <w:i/>
          <w:iCs/>
          <w:color w:val="000000" w:themeColor="text1"/>
          <w:sz w:val="16"/>
          <w:szCs w:val="16"/>
        </w:rPr>
      </w:pPr>
      <w:r w:rsidRPr="00C81566">
        <w:rPr>
          <w:i/>
          <w:iCs/>
          <w:color w:val="000000" w:themeColor="text1"/>
          <w:sz w:val="16"/>
          <w:szCs w:val="16"/>
        </w:rPr>
        <w:t>tuingereedschap</w:t>
      </w:r>
    </w:p>
    <w:p w14:paraId="364D504B" w14:textId="422B322D" w:rsidR="0088630C" w:rsidRPr="0088630C" w:rsidRDefault="0088630C" w:rsidP="007D355A">
      <w:pPr>
        <w:pStyle w:val="Lijstalinea"/>
        <w:numPr>
          <w:ilvl w:val="0"/>
          <w:numId w:val="29"/>
        </w:numPr>
        <w:jc w:val="both"/>
        <w:rPr>
          <w:i/>
          <w:iCs/>
          <w:color w:val="000000" w:themeColor="text1"/>
          <w:sz w:val="16"/>
          <w:szCs w:val="16"/>
        </w:rPr>
      </w:pPr>
      <w:r w:rsidRPr="0088630C">
        <w:rPr>
          <w:color w:val="000000" w:themeColor="text1"/>
          <w:sz w:val="16"/>
          <w:szCs w:val="16"/>
        </w:rPr>
        <w:t>woordkaarten: vrede, delen, zorg, respect, moed, luisteren, eerlijkheid, duurzaamheid, liefde, vriendschap, verwondering, rechtvaardigheid…</w:t>
      </w:r>
    </w:p>
    <w:sdt>
      <w:sdtPr>
        <w:rPr>
          <w:rFonts w:ascii="Trebuchet MS" w:eastAsiaTheme="minorEastAsia" w:hAnsi="Trebuchet MS" w:cstheme="minorBidi"/>
          <w:color w:val="262626" w:themeColor="text1" w:themeTint="D9"/>
          <w:sz w:val="20"/>
          <w:szCs w:val="20"/>
          <w:lang w:val="nl-NL" w:eastAsia="en-US"/>
        </w:rPr>
        <w:id w:val="1145703867"/>
        <w:docPartObj>
          <w:docPartGallery w:val="Table of Contents"/>
          <w:docPartUnique/>
        </w:docPartObj>
      </w:sdtPr>
      <w:sdtEndPr>
        <w:rPr>
          <w:b/>
          <w:bCs/>
          <w:color w:val="000000" w:themeColor="text1"/>
        </w:rPr>
      </w:sdtEndPr>
      <w:sdtContent>
        <w:p w14:paraId="2B4B8C9B" w14:textId="3388FFD9" w:rsidR="00BC5BA0" w:rsidRDefault="00BC5BA0">
          <w:pPr>
            <w:pStyle w:val="Kopvaninhoudsopgave"/>
          </w:pPr>
          <w:r>
            <w:rPr>
              <w:lang w:val="nl-NL"/>
            </w:rPr>
            <w:t>Inhoud</w:t>
          </w:r>
        </w:p>
        <w:p w14:paraId="4FEEA138" w14:textId="712F89F8" w:rsidR="0012534B" w:rsidRDefault="00BC5BA0" w:rsidP="002B1FB3">
          <w:pPr>
            <w:pStyle w:val="Inhopg1"/>
            <w:spacing w:before="0" w:after="0"/>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13791998" w:history="1">
            <w:r w:rsidR="0012534B" w:rsidRPr="0068237E">
              <w:rPr>
                <w:rStyle w:val="Hyperlink"/>
                <w:noProof/>
              </w:rPr>
              <w:t>1</w:t>
            </w:r>
            <w:r w:rsidR="0012534B">
              <w:rPr>
                <w:rFonts w:asciiTheme="minorHAnsi" w:eastAsiaTheme="minorEastAsia" w:hAnsiTheme="minorHAnsi"/>
                <w:b w:val="0"/>
                <w:noProof/>
                <w:color w:val="auto"/>
                <w:kern w:val="2"/>
                <w:sz w:val="24"/>
                <w:szCs w:val="24"/>
                <w:lang w:eastAsia="nl-BE"/>
                <w14:ligatures w14:val="standardContextual"/>
              </w:rPr>
              <w:tab/>
            </w:r>
            <w:r w:rsidR="0012534B" w:rsidRPr="0068237E">
              <w:rPr>
                <w:rStyle w:val="Hyperlink"/>
                <w:noProof/>
              </w:rPr>
              <w:t>Openen</w:t>
            </w:r>
            <w:r w:rsidR="0012534B">
              <w:rPr>
                <w:noProof/>
                <w:webHidden/>
              </w:rPr>
              <w:tab/>
            </w:r>
            <w:r w:rsidR="0012534B">
              <w:rPr>
                <w:noProof/>
                <w:webHidden/>
              </w:rPr>
              <w:fldChar w:fldCharType="begin"/>
            </w:r>
            <w:r w:rsidR="0012534B">
              <w:rPr>
                <w:noProof/>
                <w:webHidden/>
              </w:rPr>
              <w:instrText xml:space="preserve"> PAGEREF _Toc213791998 \h </w:instrText>
            </w:r>
            <w:r w:rsidR="0012534B">
              <w:rPr>
                <w:noProof/>
                <w:webHidden/>
              </w:rPr>
            </w:r>
            <w:r w:rsidR="0012534B">
              <w:rPr>
                <w:noProof/>
                <w:webHidden/>
              </w:rPr>
              <w:fldChar w:fldCharType="separate"/>
            </w:r>
            <w:r w:rsidR="00363EA1">
              <w:rPr>
                <w:noProof/>
                <w:webHidden/>
              </w:rPr>
              <w:t>2</w:t>
            </w:r>
            <w:r w:rsidR="0012534B">
              <w:rPr>
                <w:noProof/>
                <w:webHidden/>
              </w:rPr>
              <w:fldChar w:fldCharType="end"/>
            </w:r>
          </w:hyperlink>
        </w:p>
        <w:p w14:paraId="10ABB6FD" w14:textId="15F83A17"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1999" w:history="1">
            <w:r w:rsidRPr="0068237E">
              <w:rPr>
                <w:rStyle w:val="Hyperlink"/>
                <w:noProof/>
              </w:rPr>
              <w:t>1.1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Lied</w:t>
            </w:r>
            <w:r>
              <w:rPr>
                <w:noProof/>
                <w:webHidden/>
              </w:rPr>
              <w:tab/>
            </w:r>
            <w:r>
              <w:rPr>
                <w:noProof/>
                <w:webHidden/>
              </w:rPr>
              <w:fldChar w:fldCharType="begin"/>
            </w:r>
            <w:r>
              <w:rPr>
                <w:noProof/>
                <w:webHidden/>
              </w:rPr>
              <w:instrText xml:space="preserve"> PAGEREF _Toc213791999 \h </w:instrText>
            </w:r>
            <w:r>
              <w:rPr>
                <w:noProof/>
                <w:webHidden/>
              </w:rPr>
            </w:r>
            <w:r>
              <w:rPr>
                <w:noProof/>
                <w:webHidden/>
              </w:rPr>
              <w:fldChar w:fldCharType="separate"/>
            </w:r>
            <w:r w:rsidR="00363EA1">
              <w:rPr>
                <w:noProof/>
                <w:webHidden/>
              </w:rPr>
              <w:t>2</w:t>
            </w:r>
            <w:r>
              <w:rPr>
                <w:noProof/>
                <w:webHidden/>
              </w:rPr>
              <w:fldChar w:fldCharType="end"/>
            </w:r>
          </w:hyperlink>
        </w:p>
        <w:p w14:paraId="2697D2FD" w14:textId="0322E798"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0" w:history="1">
            <w:r w:rsidRPr="0068237E">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Welkom en kruisteken</w:t>
            </w:r>
            <w:r>
              <w:rPr>
                <w:noProof/>
                <w:webHidden/>
              </w:rPr>
              <w:tab/>
            </w:r>
            <w:r>
              <w:rPr>
                <w:noProof/>
                <w:webHidden/>
              </w:rPr>
              <w:fldChar w:fldCharType="begin"/>
            </w:r>
            <w:r>
              <w:rPr>
                <w:noProof/>
                <w:webHidden/>
              </w:rPr>
              <w:instrText xml:space="preserve"> PAGEREF _Toc213792000 \h </w:instrText>
            </w:r>
            <w:r>
              <w:rPr>
                <w:noProof/>
                <w:webHidden/>
              </w:rPr>
            </w:r>
            <w:r>
              <w:rPr>
                <w:noProof/>
                <w:webHidden/>
              </w:rPr>
              <w:fldChar w:fldCharType="separate"/>
            </w:r>
            <w:r w:rsidR="00363EA1">
              <w:rPr>
                <w:noProof/>
                <w:webHidden/>
              </w:rPr>
              <w:t>3</w:t>
            </w:r>
            <w:r>
              <w:rPr>
                <w:noProof/>
                <w:webHidden/>
              </w:rPr>
              <w:fldChar w:fldCharType="end"/>
            </w:r>
          </w:hyperlink>
        </w:p>
        <w:p w14:paraId="29860DE7" w14:textId="676CF61B"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1" w:history="1">
            <w:r w:rsidRPr="0068237E">
              <w:rPr>
                <w:rStyle w:val="Hyperlink"/>
                <w:noProof/>
              </w:rPr>
              <w:t>1.3</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Duiding van het thema</w:t>
            </w:r>
            <w:r>
              <w:rPr>
                <w:noProof/>
                <w:webHidden/>
              </w:rPr>
              <w:tab/>
            </w:r>
            <w:r>
              <w:rPr>
                <w:noProof/>
                <w:webHidden/>
              </w:rPr>
              <w:fldChar w:fldCharType="begin"/>
            </w:r>
            <w:r>
              <w:rPr>
                <w:noProof/>
                <w:webHidden/>
              </w:rPr>
              <w:instrText xml:space="preserve"> PAGEREF _Toc213792001 \h </w:instrText>
            </w:r>
            <w:r>
              <w:rPr>
                <w:noProof/>
                <w:webHidden/>
              </w:rPr>
            </w:r>
            <w:r>
              <w:rPr>
                <w:noProof/>
                <w:webHidden/>
              </w:rPr>
              <w:fldChar w:fldCharType="separate"/>
            </w:r>
            <w:r w:rsidR="00363EA1">
              <w:rPr>
                <w:noProof/>
                <w:webHidden/>
              </w:rPr>
              <w:t>4</w:t>
            </w:r>
            <w:r>
              <w:rPr>
                <w:noProof/>
                <w:webHidden/>
              </w:rPr>
              <w:fldChar w:fldCharType="end"/>
            </w:r>
          </w:hyperlink>
        </w:p>
        <w:p w14:paraId="16D0102B" w14:textId="0E8A2C0A"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2" w:history="1">
            <w:r w:rsidRPr="0068237E">
              <w:rPr>
                <w:rStyle w:val="Hyperlink"/>
                <w:noProof/>
              </w:rPr>
              <w:t>1.4</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Overgang naar luisteren</w:t>
            </w:r>
            <w:r>
              <w:rPr>
                <w:noProof/>
                <w:webHidden/>
              </w:rPr>
              <w:tab/>
            </w:r>
            <w:r>
              <w:rPr>
                <w:noProof/>
                <w:webHidden/>
              </w:rPr>
              <w:fldChar w:fldCharType="begin"/>
            </w:r>
            <w:r>
              <w:rPr>
                <w:noProof/>
                <w:webHidden/>
              </w:rPr>
              <w:instrText xml:space="preserve"> PAGEREF _Toc213792002 \h </w:instrText>
            </w:r>
            <w:r>
              <w:rPr>
                <w:noProof/>
                <w:webHidden/>
              </w:rPr>
            </w:r>
            <w:r>
              <w:rPr>
                <w:noProof/>
                <w:webHidden/>
              </w:rPr>
              <w:fldChar w:fldCharType="separate"/>
            </w:r>
            <w:r w:rsidR="00363EA1">
              <w:rPr>
                <w:noProof/>
                <w:webHidden/>
              </w:rPr>
              <w:t>5</w:t>
            </w:r>
            <w:r>
              <w:rPr>
                <w:noProof/>
                <w:webHidden/>
              </w:rPr>
              <w:fldChar w:fldCharType="end"/>
            </w:r>
          </w:hyperlink>
        </w:p>
        <w:p w14:paraId="4708EC68" w14:textId="39913CA4" w:rsidR="0012534B" w:rsidRDefault="0012534B" w:rsidP="002B1FB3">
          <w:pPr>
            <w:pStyle w:val="Inhopg1"/>
            <w:spacing w:before="0" w:after="0"/>
            <w:rPr>
              <w:rFonts w:asciiTheme="minorHAnsi" w:eastAsiaTheme="minorEastAsia" w:hAnsiTheme="minorHAnsi"/>
              <w:b w:val="0"/>
              <w:noProof/>
              <w:color w:val="auto"/>
              <w:kern w:val="2"/>
              <w:sz w:val="24"/>
              <w:szCs w:val="24"/>
              <w:lang w:eastAsia="nl-BE"/>
              <w14:ligatures w14:val="standardContextual"/>
            </w:rPr>
          </w:pPr>
          <w:hyperlink w:anchor="_Toc213792003" w:history="1">
            <w:r w:rsidRPr="0068237E">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68237E">
              <w:rPr>
                <w:rStyle w:val="Hyperlink"/>
                <w:noProof/>
              </w:rPr>
              <w:t>Luisteren</w:t>
            </w:r>
            <w:r>
              <w:rPr>
                <w:noProof/>
                <w:webHidden/>
              </w:rPr>
              <w:tab/>
            </w:r>
            <w:r>
              <w:rPr>
                <w:noProof/>
                <w:webHidden/>
              </w:rPr>
              <w:fldChar w:fldCharType="begin"/>
            </w:r>
            <w:r>
              <w:rPr>
                <w:noProof/>
                <w:webHidden/>
              </w:rPr>
              <w:instrText xml:space="preserve"> PAGEREF _Toc213792003 \h </w:instrText>
            </w:r>
            <w:r>
              <w:rPr>
                <w:noProof/>
                <w:webHidden/>
              </w:rPr>
            </w:r>
            <w:r>
              <w:rPr>
                <w:noProof/>
                <w:webHidden/>
              </w:rPr>
              <w:fldChar w:fldCharType="separate"/>
            </w:r>
            <w:r w:rsidR="00363EA1">
              <w:rPr>
                <w:noProof/>
                <w:webHidden/>
              </w:rPr>
              <w:t>5</w:t>
            </w:r>
            <w:r>
              <w:rPr>
                <w:noProof/>
                <w:webHidden/>
              </w:rPr>
              <w:fldChar w:fldCharType="end"/>
            </w:r>
          </w:hyperlink>
        </w:p>
        <w:p w14:paraId="3C6220C2" w14:textId="1863488E"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4" w:history="1">
            <w:r w:rsidRPr="0068237E">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Bijbelverhaal</w:t>
            </w:r>
            <w:r>
              <w:rPr>
                <w:noProof/>
                <w:webHidden/>
              </w:rPr>
              <w:tab/>
            </w:r>
            <w:r>
              <w:rPr>
                <w:noProof/>
                <w:webHidden/>
              </w:rPr>
              <w:fldChar w:fldCharType="begin"/>
            </w:r>
            <w:r>
              <w:rPr>
                <w:noProof/>
                <w:webHidden/>
              </w:rPr>
              <w:instrText xml:space="preserve"> PAGEREF _Toc213792004 \h </w:instrText>
            </w:r>
            <w:r>
              <w:rPr>
                <w:noProof/>
                <w:webHidden/>
              </w:rPr>
            </w:r>
            <w:r>
              <w:rPr>
                <w:noProof/>
                <w:webHidden/>
              </w:rPr>
              <w:fldChar w:fldCharType="separate"/>
            </w:r>
            <w:r w:rsidR="00363EA1">
              <w:rPr>
                <w:noProof/>
                <w:webHidden/>
              </w:rPr>
              <w:t>5</w:t>
            </w:r>
            <w:r>
              <w:rPr>
                <w:noProof/>
                <w:webHidden/>
              </w:rPr>
              <w:fldChar w:fldCharType="end"/>
            </w:r>
          </w:hyperlink>
        </w:p>
        <w:p w14:paraId="1B8F7730" w14:textId="299E1E77"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5" w:history="1">
            <w:r w:rsidRPr="0068237E">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Duiding bij de bijbeltekst</w:t>
            </w:r>
            <w:r>
              <w:rPr>
                <w:noProof/>
                <w:webHidden/>
              </w:rPr>
              <w:tab/>
            </w:r>
            <w:r>
              <w:rPr>
                <w:noProof/>
                <w:webHidden/>
              </w:rPr>
              <w:fldChar w:fldCharType="begin"/>
            </w:r>
            <w:r>
              <w:rPr>
                <w:noProof/>
                <w:webHidden/>
              </w:rPr>
              <w:instrText xml:space="preserve"> PAGEREF _Toc213792005 \h </w:instrText>
            </w:r>
            <w:r>
              <w:rPr>
                <w:noProof/>
                <w:webHidden/>
              </w:rPr>
            </w:r>
            <w:r>
              <w:rPr>
                <w:noProof/>
                <w:webHidden/>
              </w:rPr>
              <w:fldChar w:fldCharType="separate"/>
            </w:r>
            <w:r w:rsidR="00363EA1">
              <w:rPr>
                <w:noProof/>
                <w:webHidden/>
              </w:rPr>
              <w:t>6</w:t>
            </w:r>
            <w:r>
              <w:rPr>
                <w:noProof/>
                <w:webHidden/>
              </w:rPr>
              <w:fldChar w:fldCharType="end"/>
            </w:r>
          </w:hyperlink>
        </w:p>
        <w:p w14:paraId="69DC3591" w14:textId="52416E5F"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6" w:history="1">
            <w:r w:rsidRPr="0068237E">
              <w:rPr>
                <w:rStyle w:val="Hyperlink"/>
                <w:noProof/>
              </w:rPr>
              <w:t>2.3</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Stilte/Meditatie/doe-moment</w:t>
            </w:r>
            <w:r>
              <w:rPr>
                <w:noProof/>
                <w:webHidden/>
              </w:rPr>
              <w:tab/>
            </w:r>
            <w:r>
              <w:rPr>
                <w:noProof/>
                <w:webHidden/>
              </w:rPr>
              <w:fldChar w:fldCharType="begin"/>
            </w:r>
            <w:r>
              <w:rPr>
                <w:noProof/>
                <w:webHidden/>
              </w:rPr>
              <w:instrText xml:space="preserve"> PAGEREF _Toc213792006 \h </w:instrText>
            </w:r>
            <w:r>
              <w:rPr>
                <w:noProof/>
                <w:webHidden/>
              </w:rPr>
            </w:r>
            <w:r>
              <w:rPr>
                <w:noProof/>
                <w:webHidden/>
              </w:rPr>
              <w:fldChar w:fldCharType="separate"/>
            </w:r>
            <w:r w:rsidR="00363EA1">
              <w:rPr>
                <w:noProof/>
                <w:webHidden/>
              </w:rPr>
              <w:t>7</w:t>
            </w:r>
            <w:r>
              <w:rPr>
                <w:noProof/>
                <w:webHidden/>
              </w:rPr>
              <w:fldChar w:fldCharType="end"/>
            </w:r>
          </w:hyperlink>
        </w:p>
        <w:p w14:paraId="3FFFE04E" w14:textId="471687DE" w:rsidR="0012534B" w:rsidRDefault="0012534B" w:rsidP="002B1FB3">
          <w:pPr>
            <w:pStyle w:val="Inhopg1"/>
            <w:spacing w:before="0" w:after="0"/>
            <w:rPr>
              <w:rFonts w:asciiTheme="minorHAnsi" w:eastAsiaTheme="minorEastAsia" w:hAnsiTheme="minorHAnsi"/>
              <w:b w:val="0"/>
              <w:noProof/>
              <w:color w:val="auto"/>
              <w:kern w:val="2"/>
              <w:sz w:val="24"/>
              <w:szCs w:val="24"/>
              <w:lang w:eastAsia="nl-BE"/>
              <w14:ligatures w14:val="standardContextual"/>
            </w:rPr>
          </w:pPr>
          <w:hyperlink w:anchor="_Toc213792007" w:history="1">
            <w:r w:rsidRPr="0068237E">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68237E">
              <w:rPr>
                <w:rStyle w:val="Hyperlink"/>
                <w:noProof/>
              </w:rPr>
              <w:t>Bidden</w:t>
            </w:r>
            <w:r>
              <w:rPr>
                <w:noProof/>
                <w:webHidden/>
              </w:rPr>
              <w:tab/>
            </w:r>
            <w:r>
              <w:rPr>
                <w:noProof/>
                <w:webHidden/>
              </w:rPr>
              <w:fldChar w:fldCharType="begin"/>
            </w:r>
            <w:r>
              <w:rPr>
                <w:noProof/>
                <w:webHidden/>
              </w:rPr>
              <w:instrText xml:space="preserve"> PAGEREF _Toc213792007 \h </w:instrText>
            </w:r>
            <w:r>
              <w:rPr>
                <w:noProof/>
                <w:webHidden/>
              </w:rPr>
            </w:r>
            <w:r>
              <w:rPr>
                <w:noProof/>
                <w:webHidden/>
              </w:rPr>
              <w:fldChar w:fldCharType="separate"/>
            </w:r>
            <w:r w:rsidR="00363EA1">
              <w:rPr>
                <w:noProof/>
                <w:webHidden/>
              </w:rPr>
              <w:t>8</w:t>
            </w:r>
            <w:r>
              <w:rPr>
                <w:noProof/>
                <w:webHidden/>
              </w:rPr>
              <w:fldChar w:fldCharType="end"/>
            </w:r>
          </w:hyperlink>
        </w:p>
        <w:p w14:paraId="564CE800" w14:textId="423F317F"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8" w:history="1">
            <w:r w:rsidRPr="0068237E">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Voorbede</w:t>
            </w:r>
            <w:r>
              <w:rPr>
                <w:noProof/>
                <w:webHidden/>
              </w:rPr>
              <w:tab/>
            </w:r>
            <w:r>
              <w:rPr>
                <w:noProof/>
                <w:webHidden/>
              </w:rPr>
              <w:fldChar w:fldCharType="begin"/>
            </w:r>
            <w:r>
              <w:rPr>
                <w:noProof/>
                <w:webHidden/>
              </w:rPr>
              <w:instrText xml:space="preserve"> PAGEREF _Toc213792008 \h </w:instrText>
            </w:r>
            <w:r>
              <w:rPr>
                <w:noProof/>
                <w:webHidden/>
              </w:rPr>
            </w:r>
            <w:r>
              <w:rPr>
                <w:noProof/>
                <w:webHidden/>
              </w:rPr>
              <w:fldChar w:fldCharType="separate"/>
            </w:r>
            <w:r w:rsidR="00363EA1">
              <w:rPr>
                <w:noProof/>
                <w:webHidden/>
              </w:rPr>
              <w:t>8</w:t>
            </w:r>
            <w:r>
              <w:rPr>
                <w:noProof/>
                <w:webHidden/>
              </w:rPr>
              <w:fldChar w:fldCharType="end"/>
            </w:r>
          </w:hyperlink>
        </w:p>
        <w:p w14:paraId="5F6D35C5" w14:textId="67D797A4"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09" w:history="1">
            <w:r w:rsidRPr="0068237E">
              <w:rPr>
                <w:rStyle w:val="Hyperlink"/>
                <w:noProof/>
              </w:rPr>
              <w:t>3.2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Onzevader</w:t>
            </w:r>
            <w:r>
              <w:rPr>
                <w:noProof/>
                <w:webHidden/>
              </w:rPr>
              <w:tab/>
            </w:r>
            <w:r>
              <w:rPr>
                <w:noProof/>
                <w:webHidden/>
              </w:rPr>
              <w:fldChar w:fldCharType="begin"/>
            </w:r>
            <w:r>
              <w:rPr>
                <w:noProof/>
                <w:webHidden/>
              </w:rPr>
              <w:instrText xml:space="preserve"> PAGEREF _Toc213792009 \h </w:instrText>
            </w:r>
            <w:r>
              <w:rPr>
                <w:noProof/>
                <w:webHidden/>
              </w:rPr>
            </w:r>
            <w:r>
              <w:rPr>
                <w:noProof/>
                <w:webHidden/>
              </w:rPr>
              <w:fldChar w:fldCharType="separate"/>
            </w:r>
            <w:r w:rsidR="00363EA1">
              <w:rPr>
                <w:noProof/>
                <w:webHidden/>
              </w:rPr>
              <w:t>10</w:t>
            </w:r>
            <w:r>
              <w:rPr>
                <w:noProof/>
                <w:webHidden/>
              </w:rPr>
              <w:fldChar w:fldCharType="end"/>
            </w:r>
          </w:hyperlink>
        </w:p>
        <w:p w14:paraId="7BB4A460" w14:textId="3A3AA4AD" w:rsidR="0012534B" w:rsidRDefault="0012534B" w:rsidP="002B1FB3">
          <w:pPr>
            <w:pStyle w:val="Inhopg1"/>
            <w:spacing w:before="0" w:after="0"/>
            <w:rPr>
              <w:rFonts w:asciiTheme="minorHAnsi" w:eastAsiaTheme="minorEastAsia" w:hAnsiTheme="minorHAnsi"/>
              <w:b w:val="0"/>
              <w:noProof/>
              <w:color w:val="auto"/>
              <w:kern w:val="2"/>
              <w:sz w:val="24"/>
              <w:szCs w:val="24"/>
              <w:lang w:eastAsia="nl-BE"/>
              <w14:ligatures w14:val="standardContextual"/>
            </w:rPr>
          </w:pPr>
          <w:hyperlink w:anchor="_Toc213792010" w:history="1">
            <w:r w:rsidRPr="0068237E">
              <w:rPr>
                <w:rStyle w:val="Hyperlink"/>
                <w:noProof/>
              </w:rPr>
              <w:t>4</w:t>
            </w:r>
            <w:r>
              <w:rPr>
                <w:rFonts w:asciiTheme="minorHAnsi" w:eastAsiaTheme="minorEastAsia" w:hAnsiTheme="minorHAnsi"/>
                <w:b w:val="0"/>
                <w:noProof/>
                <w:color w:val="auto"/>
                <w:kern w:val="2"/>
                <w:sz w:val="24"/>
                <w:szCs w:val="24"/>
                <w:lang w:eastAsia="nl-BE"/>
                <w14:ligatures w14:val="standardContextual"/>
              </w:rPr>
              <w:tab/>
            </w:r>
            <w:r w:rsidRPr="0068237E">
              <w:rPr>
                <w:rStyle w:val="Hyperlink"/>
                <w:noProof/>
              </w:rPr>
              <w:t>Zenden</w:t>
            </w:r>
            <w:r>
              <w:rPr>
                <w:noProof/>
                <w:webHidden/>
              </w:rPr>
              <w:tab/>
            </w:r>
            <w:r>
              <w:rPr>
                <w:noProof/>
                <w:webHidden/>
              </w:rPr>
              <w:fldChar w:fldCharType="begin"/>
            </w:r>
            <w:r>
              <w:rPr>
                <w:noProof/>
                <w:webHidden/>
              </w:rPr>
              <w:instrText xml:space="preserve"> PAGEREF _Toc213792010 \h </w:instrText>
            </w:r>
            <w:r>
              <w:rPr>
                <w:noProof/>
                <w:webHidden/>
              </w:rPr>
            </w:r>
            <w:r>
              <w:rPr>
                <w:noProof/>
                <w:webHidden/>
              </w:rPr>
              <w:fldChar w:fldCharType="separate"/>
            </w:r>
            <w:r w:rsidR="00363EA1">
              <w:rPr>
                <w:noProof/>
                <w:webHidden/>
              </w:rPr>
              <w:t>11</w:t>
            </w:r>
            <w:r>
              <w:rPr>
                <w:noProof/>
                <w:webHidden/>
              </w:rPr>
              <w:fldChar w:fldCharType="end"/>
            </w:r>
          </w:hyperlink>
        </w:p>
        <w:p w14:paraId="5C12E099" w14:textId="778BCB10"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11" w:history="1">
            <w:r w:rsidRPr="0068237E">
              <w:rPr>
                <w:rStyle w:val="Hyperlink"/>
                <w:noProof/>
              </w:rPr>
              <w:t>4.1</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Afsluitende bezinningstekst</w:t>
            </w:r>
            <w:r>
              <w:rPr>
                <w:noProof/>
                <w:webHidden/>
              </w:rPr>
              <w:tab/>
            </w:r>
            <w:r>
              <w:rPr>
                <w:noProof/>
                <w:webHidden/>
              </w:rPr>
              <w:fldChar w:fldCharType="begin"/>
            </w:r>
            <w:r>
              <w:rPr>
                <w:noProof/>
                <w:webHidden/>
              </w:rPr>
              <w:instrText xml:space="preserve"> PAGEREF _Toc213792011 \h </w:instrText>
            </w:r>
            <w:r>
              <w:rPr>
                <w:noProof/>
                <w:webHidden/>
              </w:rPr>
            </w:r>
            <w:r>
              <w:rPr>
                <w:noProof/>
                <w:webHidden/>
              </w:rPr>
              <w:fldChar w:fldCharType="separate"/>
            </w:r>
            <w:r w:rsidR="00363EA1">
              <w:rPr>
                <w:noProof/>
                <w:webHidden/>
              </w:rPr>
              <w:t>11</w:t>
            </w:r>
            <w:r>
              <w:rPr>
                <w:noProof/>
                <w:webHidden/>
              </w:rPr>
              <w:fldChar w:fldCharType="end"/>
            </w:r>
          </w:hyperlink>
        </w:p>
        <w:p w14:paraId="5B3F32CF" w14:textId="3A42BDB9"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12" w:history="1">
            <w:r w:rsidRPr="0068237E">
              <w:rPr>
                <w:rStyle w:val="Hyperlink"/>
                <w:noProof/>
              </w:rPr>
              <w:t>4.2</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Slotgebed en zending</w:t>
            </w:r>
            <w:r>
              <w:rPr>
                <w:noProof/>
                <w:webHidden/>
              </w:rPr>
              <w:tab/>
            </w:r>
            <w:r>
              <w:rPr>
                <w:noProof/>
                <w:webHidden/>
              </w:rPr>
              <w:fldChar w:fldCharType="begin"/>
            </w:r>
            <w:r>
              <w:rPr>
                <w:noProof/>
                <w:webHidden/>
              </w:rPr>
              <w:instrText xml:space="preserve"> PAGEREF _Toc213792012 \h </w:instrText>
            </w:r>
            <w:r>
              <w:rPr>
                <w:noProof/>
                <w:webHidden/>
              </w:rPr>
            </w:r>
            <w:r>
              <w:rPr>
                <w:noProof/>
                <w:webHidden/>
              </w:rPr>
              <w:fldChar w:fldCharType="separate"/>
            </w:r>
            <w:r w:rsidR="00363EA1">
              <w:rPr>
                <w:noProof/>
                <w:webHidden/>
              </w:rPr>
              <w:t>12</w:t>
            </w:r>
            <w:r>
              <w:rPr>
                <w:noProof/>
                <w:webHidden/>
              </w:rPr>
              <w:fldChar w:fldCharType="end"/>
            </w:r>
          </w:hyperlink>
        </w:p>
        <w:p w14:paraId="228D1840" w14:textId="290AC55A"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13" w:history="1">
            <w:r w:rsidRPr="0068237E">
              <w:rPr>
                <w:rStyle w:val="Hyperlink"/>
                <w:noProof/>
              </w:rPr>
              <w:t>4.3</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Kruisteken</w:t>
            </w:r>
            <w:r>
              <w:rPr>
                <w:noProof/>
                <w:webHidden/>
              </w:rPr>
              <w:tab/>
            </w:r>
            <w:r>
              <w:rPr>
                <w:noProof/>
                <w:webHidden/>
              </w:rPr>
              <w:fldChar w:fldCharType="begin"/>
            </w:r>
            <w:r>
              <w:rPr>
                <w:noProof/>
                <w:webHidden/>
              </w:rPr>
              <w:instrText xml:space="preserve"> PAGEREF _Toc213792013 \h </w:instrText>
            </w:r>
            <w:r>
              <w:rPr>
                <w:noProof/>
                <w:webHidden/>
              </w:rPr>
            </w:r>
            <w:r>
              <w:rPr>
                <w:noProof/>
                <w:webHidden/>
              </w:rPr>
              <w:fldChar w:fldCharType="separate"/>
            </w:r>
            <w:r w:rsidR="00363EA1">
              <w:rPr>
                <w:noProof/>
                <w:webHidden/>
              </w:rPr>
              <w:t>16</w:t>
            </w:r>
            <w:r>
              <w:rPr>
                <w:noProof/>
                <w:webHidden/>
              </w:rPr>
              <w:fldChar w:fldCharType="end"/>
            </w:r>
          </w:hyperlink>
        </w:p>
        <w:p w14:paraId="19E81C0E" w14:textId="265ACADD" w:rsidR="0012534B" w:rsidRDefault="0012534B" w:rsidP="002B1FB3">
          <w:pPr>
            <w:pStyle w:val="Inhopg2"/>
            <w:rPr>
              <w:rFonts w:asciiTheme="minorHAnsi" w:eastAsiaTheme="minorEastAsia" w:hAnsiTheme="minorHAnsi"/>
              <w:noProof/>
              <w:color w:val="auto"/>
              <w:kern w:val="2"/>
              <w:sz w:val="24"/>
              <w:szCs w:val="24"/>
              <w:lang w:eastAsia="nl-BE"/>
              <w14:ligatures w14:val="standardContextual"/>
            </w:rPr>
          </w:pPr>
          <w:hyperlink w:anchor="_Toc213792014" w:history="1">
            <w:r w:rsidRPr="0068237E">
              <w:rPr>
                <w:rStyle w:val="Hyperlink"/>
                <w:noProof/>
              </w:rPr>
              <w:t>4.4</w:t>
            </w:r>
            <w:r>
              <w:rPr>
                <w:rFonts w:asciiTheme="minorHAnsi" w:eastAsiaTheme="minorEastAsia" w:hAnsiTheme="minorHAnsi"/>
                <w:noProof/>
                <w:color w:val="auto"/>
                <w:kern w:val="2"/>
                <w:sz w:val="24"/>
                <w:szCs w:val="24"/>
                <w:lang w:eastAsia="nl-BE"/>
                <w14:ligatures w14:val="standardContextual"/>
              </w:rPr>
              <w:tab/>
            </w:r>
            <w:r w:rsidRPr="0068237E">
              <w:rPr>
                <w:rStyle w:val="Hyperlink"/>
                <w:noProof/>
              </w:rPr>
              <w:t>Liedsuggesties</w:t>
            </w:r>
            <w:r>
              <w:rPr>
                <w:noProof/>
                <w:webHidden/>
              </w:rPr>
              <w:tab/>
            </w:r>
            <w:r>
              <w:rPr>
                <w:noProof/>
                <w:webHidden/>
              </w:rPr>
              <w:fldChar w:fldCharType="begin"/>
            </w:r>
            <w:r>
              <w:rPr>
                <w:noProof/>
                <w:webHidden/>
              </w:rPr>
              <w:instrText xml:space="preserve"> PAGEREF _Toc213792014 \h </w:instrText>
            </w:r>
            <w:r>
              <w:rPr>
                <w:noProof/>
                <w:webHidden/>
              </w:rPr>
            </w:r>
            <w:r>
              <w:rPr>
                <w:noProof/>
                <w:webHidden/>
              </w:rPr>
              <w:fldChar w:fldCharType="separate"/>
            </w:r>
            <w:r w:rsidR="00363EA1">
              <w:rPr>
                <w:noProof/>
                <w:webHidden/>
              </w:rPr>
              <w:t>16</w:t>
            </w:r>
            <w:r>
              <w:rPr>
                <w:noProof/>
                <w:webHidden/>
              </w:rPr>
              <w:fldChar w:fldCharType="end"/>
            </w:r>
          </w:hyperlink>
        </w:p>
        <w:p w14:paraId="0C5DD03B" w14:textId="7888FF87" w:rsidR="00BC5BA0" w:rsidRDefault="00BC5BA0" w:rsidP="002B1FB3">
          <w:pPr>
            <w:spacing w:after="0" w:line="240" w:lineRule="auto"/>
          </w:pPr>
          <w:r>
            <w:rPr>
              <w:b/>
              <w:bCs/>
              <w:lang w:val="nl-NL"/>
            </w:rPr>
            <w:fldChar w:fldCharType="end"/>
          </w:r>
        </w:p>
      </w:sdtContent>
    </w:sdt>
    <w:p w14:paraId="7D19E2CF" w14:textId="77777777" w:rsidR="00864589" w:rsidRDefault="00864589" w:rsidP="00D05707">
      <w:pPr>
        <w:jc w:val="both"/>
        <w:rPr>
          <w:i/>
          <w:iCs/>
          <w:color w:val="000000" w:themeColor="text1"/>
          <w:sz w:val="16"/>
          <w:szCs w:val="16"/>
        </w:rPr>
      </w:pPr>
    </w:p>
    <w:p w14:paraId="7EF26252" w14:textId="3B977D6D" w:rsidR="0017511D" w:rsidRPr="002B1FB3" w:rsidRDefault="0017511D" w:rsidP="002B1FB3">
      <w:pPr>
        <w:jc w:val="both"/>
        <w:rPr>
          <w:i/>
          <w:iCs/>
          <w:color w:val="000000" w:themeColor="text1"/>
          <w:sz w:val="16"/>
          <w:szCs w:val="16"/>
        </w:rPr>
      </w:pPr>
    </w:p>
    <w:p w14:paraId="5BB783D9" w14:textId="2B1C7CF4" w:rsidR="0057650E" w:rsidRPr="00416E6D" w:rsidRDefault="00127428" w:rsidP="00127428">
      <w:pPr>
        <w:pStyle w:val="Kop1"/>
        <w:rPr>
          <w:color w:val="AE2081" w:themeColor="accent1"/>
        </w:rPr>
      </w:pPr>
      <w:bookmarkStart w:id="1" w:name="_Toc213791998"/>
      <w:r w:rsidRPr="00416E6D">
        <w:rPr>
          <w:color w:val="AE2081" w:themeColor="accent1"/>
        </w:rPr>
        <w:lastRenderedPageBreak/>
        <w:t>Openen</w:t>
      </w:r>
      <w:bookmarkEnd w:id="1"/>
    </w:p>
    <w:p w14:paraId="1EB32693" w14:textId="0681BD55" w:rsidR="002B6ABD" w:rsidRPr="002B6ABD" w:rsidRDefault="00127428" w:rsidP="002B6ABD">
      <w:pPr>
        <w:pStyle w:val="Kop2"/>
        <w:rPr>
          <w:color w:val="32929A" w:themeColor="accent4" w:themeShade="BF"/>
        </w:rPr>
      </w:pPr>
      <w:bookmarkStart w:id="2" w:name="_Toc213791999"/>
      <w:r w:rsidRPr="00C10097">
        <w:rPr>
          <w:color w:val="32929A" w:themeColor="accent4" w:themeShade="BF"/>
        </w:rPr>
        <w:t>Lied</w:t>
      </w:r>
      <w:r w:rsidR="004078A6" w:rsidRPr="00C10097">
        <w:rPr>
          <w:color w:val="32929A" w:themeColor="accent4" w:themeShade="BF"/>
        </w:rPr>
        <w:t>:</w:t>
      </w:r>
      <w:bookmarkEnd w:id="2"/>
      <w:r w:rsidR="004078A6" w:rsidRPr="00C10097">
        <w:rPr>
          <w:color w:val="32929A" w:themeColor="accent4" w:themeShade="BF"/>
        </w:rPr>
        <w:t xml:space="preserve"> </w:t>
      </w:r>
      <w:r w:rsidR="00145F78">
        <w:rPr>
          <w:color w:val="32929A" w:themeColor="accent4" w:themeShade="BF"/>
        </w:rPr>
        <w:t>Kijk eens als je door de wereld wandelt</w:t>
      </w:r>
    </w:p>
    <w:p w14:paraId="3ADEC76B" w14:textId="1C0AB48F" w:rsidR="00BB7363" w:rsidRDefault="002B6ABD" w:rsidP="00BB7363">
      <w:pPr>
        <w:ind w:left="709"/>
      </w:pPr>
      <w:hyperlink r:id="rId15" w:history="1">
        <w:r w:rsidRPr="009719BB">
          <w:rPr>
            <w:rStyle w:val="Hyperlink"/>
          </w:rPr>
          <w:t>https://youtu.be/oqV-l7T8ypo</w:t>
        </w:r>
      </w:hyperlink>
    </w:p>
    <w:p w14:paraId="7F3629E0" w14:textId="1AFA1E72" w:rsidR="002B6ABD" w:rsidRDefault="002B6ABD" w:rsidP="002B6ABD">
      <w:pPr>
        <w:ind w:left="28" w:firstLine="709"/>
        <w:rPr>
          <w:rFonts w:asciiTheme="minorHAnsi" w:hAnsiTheme="minorHAnsi" w:cs="Arial"/>
          <w:color w:val="000000"/>
        </w:rPr>
      </w:pPr>
      <w:hyperlink r:id="rId16" w:history="1">
        <w:r w:rsidRPr="009719BB">
          <w:rPr>
            <w:rStyle w:val="Hyperlink"/>
            <w:rFonts w:asciiTheme="minorHAnsi" w:hAnsiTheme="minorHAnsi" w:cs="Arial"/>
          </w:rPr>
          <w:t>https://youtu.be/C5M2iBtIcsI</w:t>
        </w:r>
      </w:hyperlink>
    </w:p>
    <w:p w14:paraId="47E15322" w14:textId="5B02F794" w:rsidR="00D22D22" w:rsidRPr="00446710" w:rsidRDefault="00145F78" w:rsidP="5807B761">
      <w:pPr>
        <w:ind w:left="709"/>
        <w:rPr>
          <w:rFonts w:asciiTheme="minorHAnsi" w:hAnsiTheme="minorHAnsi"/>
          <w:color w:val="000000" w:themeColor="text1"/>
          <w:sz w:val="18"/>
          <w:szCs w:val="18"/>
        </w:rPr>
      </w:pPr>
      <w:r w:rsidRPr="5807B761">
        <w:rPr>
          <w:rFonts w:asciiTheme="minorHAnsi" w:hAnsiTheme="minorHAnsi" w:cs="Arial"/>
          <w:color w:val="000000" w:themeColor="text1"/>
        </w:rPr>
        <w:t>De uitgestrekte bossen</w:t>
      </w:r>
      <w:r>
        <w:br/>
      </w:r>
      <w:r w:rsidRPr="5807B761">
        <w:rPr>
          <w:rFonts w:asciiTheme="minorHAnsi" w:hAnsiTheme="minorHAnsi" w:cs="Arial"/>
          <w:color w:val="000000" w:themeColor="text1"/>
        </w:rPr>
        <w:t>de rotsen – een ravijn</w:t>
      </w:r>
      <w:r>
        <w:br/>
      </w:r>
      <w:r w:rsidRPr="5807B761">
        <w:rPr>
          <w:rFonts w:asciiTheme="minorHAnsi" w:hAnsiTheme="minorHAnsi" w:cs="Arial"/>
          <w:color w:val="000000" w:themeColor="text1"/>
        </w:rPr>
        <w:t>een vijver vol met vissen</w:t>
      </w:r>
      <w:r>
        <w:br/>
      </w:r>
      <w:r w:rsidRPr="5807B761">
        <w:rPr>
          <w:rFonts w:asciiTheme="minorHAnsi" w:hAnsiTheme="minorHAnsi" w:cs="Arial"/>
          <w:color w:val="000000" w:themeColor="text1"/>
        </w:rPr>
        <w:t>te mooi om waar te zijn</w:t>
      </w:r>
      <w:r>
        <w:br/>
      </w:r>
      <w:r w:rsidRPr="5807B761">
        <w:rPr>
          <w:rFonts w:asciiTheme="minorHAnsi" w:hAnsiTheme="minorHAnsi" w:cs="Arial"/>
          <w:color w:val="000000" w:themeColor="text1"/>
        </w:rPr>
        <w:t>de bergen en de dalen</w:t>
      </w:r>
      <w:r>
        <w:br/>
      </w:r>
      <w:r w:rsidRPr="5807B761">
        <w:rPr>
          <w:rFonts w:asciiTheme="minorHAnsi" w:hAnsiTheme="minorHAnsi" w:cs="Arial"/>
          <w:color w:val="000000" w:themeColor="text1"/>
        </w:rPr>
        <w:t>de vogels die ik hoor</w:t>
      </w:r>
      <w:r>
        <w:br/>
      </w:r>
      <w:r w:rsidRPr="5807B761">
        <w:rPr>
          <w:rFonts w:asciiTheme="minorHAnsi" w:hAnsiTheme="minorHAnsi" w:cs="Arial"/>
          <w:color w:val="000000" w:themeColor="text1"/>
        </w:rPr>
        <w:t>een herder met zijn schapen</w:t>
      </w:r>
      <w:r>
        <w:br/>
      </w:r>
      <w:r w:rsidRPr="5807B761">
        <w:rPr>
          <w:rFonts w:asciiTheme="minorHAnsi" w:hAnsiTheme="minorHAnsi" w:cs="Arial"/>
          <w:color w:val="000000" w:themeColor="text1"/>
        </w:rPr>
        <w:t>daar zijn geen woorden voor</w:t>
      </w:r>
      <w:r>
        <w:br/>
      </w:r>
      <w:r>
        <w:br/>
      </w:r>
      <w:r w:rsidRPr="5807B761">
        <w:rPr>
          <w:rFonts w:asciiTheme="minorHAnsi" w:hAnsiTheme="minorHAnsi" w:cs="Arial"/>
          <w:color w:val="000000" w:themeColor="text1"/>
        </w:rPr>
        <w:t>Kijk es als je door de wereld wandelt</w:t>
      </w:r>
      <w:r>
        <w:br/>
      </w:r>
      <w:r w:rsidRPr="5807B761">
        <w:rPr>
          <w:rFonts w:asciiTheme="minorHAnsi" w:hAnsiTheme="minorHAnsi" w:cs="Arial"/>
          <w:color w:val="000000" w:themeColor="text1"/>
        </w:rPr>
        <w:t>kijk es – dan begrijp je het misschien</w:t>
      </w:r>
      <w:r>
        <w:br/>
      </w:r>
      <w:r w:rsidRPr="5807B761">
        <w:rPr>
          <w:rFonts w:asciiTheme="minorHAnsi" w:hAnsiTheme="minorHAnsi" w:cs="Arial"/>
          <w:color w:val="000000" w:themeColor="text1"/>
        </w:rPr>
        <w:t>je zult met woorden nooit kunnen beschrijven</w:t>
      </w:r>
      <w:r>
        <w:br/>
      </w:r>
      <w:r w:rsidRPr="5807B761">
        <w:rPr>
          <w:rFonts w:asciiTheme="minorHAnsi" w:hAnsiTheme="minorHAnsi" w:cs="Arial"/>
          <w:color w:val="000000" w:themeColor="text1"/>
        </w:rPr>
        <w:t>wat je met je ogen allemaal kunt zien</w:t>
      </w:r>
      <w:r>
        <w:br/>
      </w:r>
      <w:r>
        <w:br/>
      </w:r>
      <w:r w:rsidRPr="5807B761">
        <w:rPr>
          <w:rFonts w:asciiTheme="minorHAnsi" w:hAnsiTheme="minorHAnsi" w:cs="Arial"/>
          <w:color w:val="000000" w:themeColor="text1"/>
        </w:rPr>
        <w:t>De zee met al haar golven</w:t>
      </w:r>
      <w:r>
        <w:br/>
      </w:r>
      <w:r w:rsidRPr="5807B761">
        <w:rPr>
          <w:rFonts w:asciiTheme="minorHAnsi" w:hAnsiTheme="minorHAnsi" w:cs="Arial"/>
          <w:color w:val="000000" w:themeColor="text1"/>
        </w:rPr>
        <w:t>de schelpen die je vindt</w:t>
      </w:r>
      <w:r>
        <w:br/>
      </w:r>
      <w:r w:rsidRPr="5807B761">
        <w:rPr>
          <w:rFonts w:asciiTheme="minorHAnsi" w:hAnsiTheme="minorHAnsi" w:cs="Arial"/>
          <w:color w:val="000000" w:themeColor="text1"/>
        </w:rPr>
        <w:t>een vriendelijke opa</w:t>
      </w:r>
      <w:r>
        <w:br/>
      </w:r>
      <w:r w:rsidRPr="5807B761">
        <w:rPr>
          <w:rFonts w:asciiTheme="minorHAnsi" w:hAnsiTheme="minorHAnsi" w:cs="Arial"/>
          <w:color w:val="000000" w:themeColor="text1"/>
        </w:rPr>
        <w:t>de glimlach van een kind</w:t>
      </w:r>
      <w:r>
        <w:br/>
      </w:r>
      <w:r w:rsidRPr="5807B761">
        <w:rPr>
          <w:rFonts w:asciiTheme="minorHAnsi" w:hAnsiTheme="minorHAnsi" w:cs="Arial"/>
          <w:color w:val="000000" w:themeColor="text1"/>
        </w:rPr>
        <w:t>de gouden zonnestralen</w:t>
      </w:r>
      <w:r>
        <w:br/>
      </w:r>
      <w:r w:rsidRPr="5807B761">
        <w:rPr>
          <w:rFonts w:asciiTheme="minorHAnsi" w:hAnsiTheme="minorHAnsi" w:cs="Arial"/>
          <w:color w:val="000000" w:themeColor="text1"/>
        </w:rPr>
        <w:t>een wolk die overdrijft</w:t>
      </w:r>
      <w:r>
        <w:br/>
      </w:r>
      <w:r w:rsidRPr="5807B761">
        <w:rPr>
          <w:rFonts w:asciiTheme="minorHAnsi" w:hAnsiTheme="minorHAnsi" w:cs="Arial"/>
          <w:color w:val="000000" w:themeColor="text1"/>
        </w:rPr>
        <w:t>er zijn gewoon geen woorden</w:t>
      </w:r>
      <w:r>
        <w:br/>
      </w:r>
      <w:r w:rsidRPr="5807B761">
        <w:rPr>
          <w:rFonts w:asciiTheme="minorHAnsi" w:hAnsiTheme="minorHAnsi" w:cs="Arial"/>
          <w:color w:val="000000" w:themeColor="text1"/>
        </w:rPr>
        <w:t>waarmee je dat beschrijft</w:t>
      </w:r>
      <w:r>
        <w:br/>
      </w:r>
      <w:r>
        <w:br/>
      </w:r>
      <w:r w:rsidRPr="5807B761">
        <w:rPr>
          <w:rFonts w:asciiTheme="minorHAnsi" w:hAnsiTheme="minorHAnsi" w:cs="Arial"/>
          <w:color w:val="000000" w:themeColor="text1"/>
        </w:rPr>
        <w:t>Kijk es als je door de wereld wandelt …</w:t>
      </w:r>
      <w:r>
        <w:br/>
      </w:r>
      <w:r>
        <w:br/>
      </w:r>
      <w:r w:rsidRPr="5807B761">
        <w:rPr>
          <w:rFonts w:asciiTheme="minorHAnsi" w:hAnsiTheme="minorHAnsi" w:cs="Arial"/>
          <w:color w:val="000000" w:themeColor="text1"/>
        </w:rPr>
        <w:t>Een regenboog vol kleuren</w:t>
      </w:r>
      <w:r>
        <w:br/>
      </w:r>
      <w:r w:rsidRPr="5807B761">
        <w:rPr>
          <w:rFonts w:asciiTheme="minorHAnsi" w:hAnsiTheme="minorHAnsi" w:cs="Arial"/>
          <w:color w:val="000000" w:themeColor="text1"/>
        </w:rPr>
        <w:t>de sterren in de nacht</w:t>
      </w:r>
      <w:r>
        <w:br/>
      </w:r>
      <w:r w:rsidRPr="5807B761">
        <w:rPr>
          <w:rFonts w:asciiTheme="minorHAnsi" w:hAnsiTheme="minorHAnsi" w:cs="Arial"/>
          <w:color w:val="000000" w:themeColor="text1"/>
        </w:rPr>
        <w:t>een kleine tere vlinder</w:t>
      </w:r>
      <w:r>
        <w:br/>
      </w:r>
      <w:r w:rsidRPr="5807B761">
        <w:rPr>
          <w:rFonts w:asciiTheme="minorHAnsi" w:hAnsiTheme="minorHAnsi" w:cs="Arial"/>
          <w:color w:val="000000" w:themeColor="text1"/>
        </w:rPr>
        <w:t>een baby’tje dat lacht</w:t>
      </w:r>
      <w:r>
        <w:br/>
      </w:r>
      <w:r w:rsidRPr="5807B761">
        <w:rPr>
          <w:rFonts w:asciiTheme="minorHAnsi" w:hAnsiTheme="minorHAnsi" w:cs="Arial"/>
          <w:color w:val="000000" w:themeColor="text1"/>
        </w:rPr>
        <w:t>een duif die als een engel</w:t>
      </w:r>
      <w:r>
        <w:br/>
      </w:r>
      <w:r w:rsidRPr="5807B761">
        <w:rPr>
          <w:rFonts w:asciiTheme="minorHAnsi" w:hAnsiTheme="minorHAnsi" w:cs="Arial"/>
          <w:color w:val="000000" w:themeColor="text1"/>
        </w:rPr>
        <w:t>langs de wereld zweeft</w:t>
      </w:r>
      <w:r>
        <w:br/>
      </w:r>
      <w:r w:rsidRPr="5807B761">
        <w:rPr>
          <w:rFonts w:asciiTheme="minorHAnsi" w:hAnsiTheme="minorHAnsi" w:cs="Arial"/>
          <w:color w:val="000000" w:themeColor="text1"/>
        </w:rPr>
        <w:t>en zoveel and’re dingen</w:t>
      </w:r>
      <w:r>
        <w:br/>
      </w:r>
      <w:r w:rsidRPr="5807B761">
        <w:rPr>
          <w:rFonts w:asciiTheme="minorHAnsi" w:hAnsiTheme="minorHAnsi" w:cs="Arial"/>
          <w:color w:val="000000" w:themeColor="text1"/>
        </w:rPr>
        <w:t>die God geschapen heeft</w:t>
      </w:r>
      <w:r>
        <w:br/>
      </w:r>
      <w:r>
        <w:br/>
      </w:r>
      <w:r w:rsidRPr="5807B761">
        <w:rPr>
          <w:rFonts w:asciiTheme="minorHAnsi" w:hAnsiTheme="minorHAnsi" w:cs="Arial"/>
          <w:color w:val="000000" w:themeColor="text1"/>
        </w:rPr>
        <w:t>Kijk es als je door de wereld wandelt</w:t>
      </w:r>
      <w:r>
        <w:br/>
      </w:r>
      <w:r w:rsidRPr="5807B761">
        <w:rPr>
          <w:rFonts w:asciiTheme="minorHAnsi" w:hAnsiTheme="minorHAnsi" w:cs="Arial"/>
          <w:color w:val="000000" w:themeColor="text1"/>
        </w:rPr>
        <w:t>kijk es – dan begrijp je het misschien (2x)</w:t>
      </w:r>
      <w:r>
        <w:br/>
      </w:r>
      <w:r w:rsidRPr="5807B761">
        <w:rPr>
          <w:rFonts w:asciiTheme="minorHAnsi" w:hAnsiTheme="minorHAnsi" w:cs="Arial"/>
          <w:color w:val="000000" w:themeColor="text1"/>
        </w:rPr>
        <w:t>Kijk es als je door de wereld wandelt …(2x)</w:t>
      </w:r>
      <w:r>
        <w:br/>
      </w:r>
      <w:r w:rsidRPr="5807B761">
        <w:rPr>
          <w:rFonts w:asciiTheme="minorHAnsi" w:hAnsiTheme="minorHAnsi" w:cs="Arial"/>
          <w:color w:val="000000" w:themeColor="text1"/>
        </w:rPr>
        <w:t>Kijk es</w:t>
      </w:r>
      <w:r>
        <w:br/>
      </w:r>
      <w:r>
        <w:br/>
      </w:r>
      <w:r w:rsidRPr="5807B761">
        <w:rPr>
          <w:rFonts w:asciiTheme="minorHAnsi" w:hAnsiTheme="minorHAnsi" w:cs="Arial"/>
          <w:color w:val="000000" w:themeColor="text1"/>
          <w:sz w:val="18"/>
          <w:szCs w:val="18"/>
        </w:rPr>
        <w:t>Tekst: Ron Schröder &amp; Marianne Busser</w:t>
      </w:r>
      <w:r w:rsidR="00446710" w:rsidRPr="5807B761">
        <w:rPr>
          <w:rFonts w:asciiTheme="minorHAnsi" w:hAnsiTheme="minorHAnsi"/>
          <w:color w:val="000000" w:themeColor="text1"/>
          <w:sz w:val="18"/>
          <w:szCs w:val="18"/>
        </w:rPr>
        <w:t xml:space="preserve"> - </w:t>
      </w:r>
      <w:r w:rsidR="009E43C3" w:rsidRPr="5807B761">
        <w:rPr>
          <w:rFonts w:ascii="Arial" w:hAnsi="Arial" w:cs="Arial"/>
          <w:color w:val="000000" w:themeColor="text1"/>
          <w:sz w:val="18"/>
          <w:szCs w:val="18"/>
        </w:rPr>
        <w:t>Muziek: Marcel &amp; Lydia Zimmer</w:t>
      </w:r>
    </w:p>
    <w:p w14:paraId="026E03B7" w14:textId="003E7A51" w:rsidR="00912EC1" w:rsidRDefault="00912EC1" w:rsidP="000957DE">
      <w:pPr>
        <w:rPr>
          <w:color w:val="000000" w:themeColor="text1"/>
        </w:rPr>
      </w:pPr>
    </w:p>
    <w:p w14:paraId="25A68A54" w14:textId="21B5DF2A" w:rsidR="00363EA1" w:rsidRPr="00CA721B" w:rsidRDefault="00127428" w:rsidP="00CA721B">
      <w:pPr>
        <w:pStyle w:val="Kop2"/>
        <w:rPr>
          <w:color w:val="32929A" w:themeColor="accent4" w:themeShade="BF"/>
        </w:rPr>
      </w:pPr>
      <w:bookmarkStart w:id="3" w:name="_Toc213792000"/>
      <w:r w:rsidRPr="00C26E24">
        <w:rPr>
          <w:color w:val="32929A" w:themeColor="accent4" w:themeShade="BF"/>
        </w:rPr>
        <w:lastRenderedPageBreak/>
        <w:t>Welkom en kruisteken</w:t>
      </w:r>
      <w:bookmarkEnd w:id="3"/>
    </w:p>
    <w:p w14:paraId="0B921683" w14:textId="78B32935" w:rsidR="009158F8" w:rsidRPr="00C72E7E" w:rsidRDefault="009158F8" w:rsidP="00524D62">
      <w:pPr>
        <w:jc w:val="both"/>
        <w:rPr>
          <w:b/>
          <w:bCs/>
          <w:color w:val="000000" w:themeColor="text1"/>
        </w:rPr>
      </w:pPr>
      <w:r w:rsidRPr="00C72E7E">
        <w:rPr>
          <w:b/>
          <w:bCs/>
          <w:color w:val="000000" w:themeColor="text1"/>
        </w:rPr>
        <w:t>Voor jongere kinderen</w:t>
      </w:r>
    </w:p>
    <w:p w14:paraId="06A86B0D" w14:textId="0AFD6093" w:rsidR="00147C3F" w:rsidRPr="00C72E7E" w:rsidRDefault="00147C3F" w:rsidP="00524D62">
      <w:pPr>
        <w:jc w:val="both"/>
        <w:rPr>
          <w:b/>
          <w:bCs/>
          <w:color w:val="000000" w:themeColor="text1"/>
        </w:rPr>
      </w:pPr>
      <w:r w:rsidRPr="00C72E7E">
        <w:rPr>
          <w:b/>
          <w:bCs/>
          <w:color w:val="000000" w:themeColor="text1"/>
        </w:rPr>
        <w:t>Voorganger</w:t>
      </w:r>
    </w:p>
    <w:p w14:paraId="7240092B" w14:textId="7565EF07" w:rsidR="00FA7347" w:rsidRDefault="00147C3F" w:rsidP="00524D62">
      <w:pPr>
        <w:jc w:val="both"/>
        <w:rPr>
          <w:color w:val="000000" w:themeColor="text1"/>
        </w:rPr>
      </w:pPr>
      <w:r>
        <w:rPr>
          <w:color w:val="000000" w:themeColor="text1"/>
        </w:rPr>
        <w:t>Welkom allemaal in deze viering</w:t>
      </w:r>
      <w:r w:rsidR="007D31D4">
        <w:rPr>
          <w:color w:val="000000" w:themeColor="text1"/>
        </w:rPr>
        <w:t xml:space="preserve">. Vandaag willen we stilstaan bij </w:t>
      </w:r>
      <w:r w:rsidR="00996441">
        <w:rPr>
          <w:color w:val="000000" w:themeColor="text1"/>
        </w:rPr>
        <w:t>het voorb</w:t>
      </w:r>
      <w:r w:rsidR="00DB54CD">
        <w:rPr>
          <w:color w:val="000000" w:themeColor="text1"/>
        </w:rPr>
        <w:t xml:space="preserve">ije schooljaar. We hebben heel wat deuren </w:t>
      </w:r>
      <w:r w:rsidR="007B18FD">
        <w:rPr>
          <w:color w:val="000000" w:themeColor="text1"/>
        </w:rPr>
        <w:t>geopend</w:t>
      </w:r>
      <w:r w:rsidR="00DB54CD">
        <w:rPr>
          <w:color w:val="000000" w:themeColor="text1"/>
        </w:rPr>
        <w:t xml:space="preserve"> </w:t>
      </w:r>
      <w:r w:rsidR="005D0EB6">
        <w:rPr>
          <w:color w:val="000000" w:themeColor="text1"/>
        </w:rPr>
        <w:t>en geleerd hoe we anders kunnen thuiskomen in de klas, in de school</w:t>
      </w:r>
      <w:r w:rsidR="006E7EE3">
        <w:rPr>
          <w:color w:val="000000" w:themeColor="text1"/>
        </w:rPr>
        <w:t>, thuis en in de wereld.</w:t>
      </w:r>
      <w:r w:rsidR="00354DEB">
        <w:rPr>
          <w:color w:val="000000" w:themeColor="text1"/>
        </w:rPr>
        <w:t xml:space="preserve"> </w:t>
      </w:r>
      <w:r w:rsidR="007B18FD">
        <w:rPr>
          <w:color w:val="000000" w:themeColor="text1"/>
        </w:rPr>
        <w:t>I</w:t>
      </w:r>
      <w:r w:rsidR="006E7EE3">
        <w:rPr>
          <w:color w:val="000000" w:themeColor="text1"/>
        </w:rPr>
        <w:t xml:space="preserve">n deze viering </w:t>
      </w:r>
      <w:r w:rsidR="007B18FD">
        <w:rPr>
          <w:color w:val="000000" w:themeColor="text1"/>
        </w:rPr>
        <w:t xml:space="preserve">staan we </w:t>
      </w:r>
      <w:r w:rsidR="006E7EE3">
        <w:rPr>
          <w:color w:val="000000" w:themeColor="text1"/>
        </w:rPr>
        <w:t>extra</w:t>
      </w:r>
      <w:r w:rsidR="00DB54CD">
        <w:rPr>
          <w:color w:val="000000" w:themeColor="text1"/>
        </w:rPr>
        <w:t xml:space="preserve"> stil bij </w:t>
      </w:r>
      <w:r w:rsidR="007D31D4">
        <w:rPr>
          <w:color w:val="000000" w:themeColor="text1"/>
        </w:rPr>
        <w:t>onze wereld</w:t>
      </w:r>
      <w:r w:rsidR="005B0AF1">
        <w:rPr>
          <w:color w:val="000000" w:themeColor="text1"/>
        </w:rPr>
        <w:t xml:space="preserve">, onze prachtige aarde, ons huis. </w:t>
      </w:r>
      <w:r w:rsidR="002C6E88">
        <w:rPr>
          <w:color w:val="000000" w:themeColor="text1"/>
        </w:rPr>
        <w:t xml:space="preserve">God groet ons elke dag in de zon en in de regen, in de bloemen en de bomen, in </w:t>
      </w:r>
      <w:r w:rsidR="003E7F53">
        <w:rPr>
          <w:color w:val="000000" w:themeColor="text1"/>
        </w:rPr>
        <w:t>alle m</w:t>
      </w:r>
      <w:r w:rsidR="00193049">
        <w:rPr>
          <w:color w:val="000000" w:themeColor="text1"/>
        </w:rPr>
        <w:t xml:space="preserve">ooie mensen die we ontmoeten. </w:t>
      </w:r>
      <w:r w:rsidR="00484A8D">
        <w:rPr>
          <w:color w:val="000000" w:themeColor="text1"/>
        </w:rPr>
        <w:t>Hij</w:t>
      </w:r>
      <w:r w:rsidR="005B0AF1">
        <w:rPr>
          <w:color w:val="000000" w:themeColor="text1"/>
        </w:rPr>
        <w:t xml:space="preserve"> vraagt </w:t>
      </w:r>
      <w:r w:rsidR="00484A8D">
        <w:rPr>
          <w:color w:val="000000" w:themeColor="text1"/>
        </w:rPr>
        <w:t xml:space="preserve">ons </w:t>
      </w:r>
      <w:r w:rsidR="005B0AF1">
        <w:rPr>
          <w:color w:val="000000" w:themeColor="text1"/>
        </w:rPr>
        <w:t xml:space="preserve">om </w:t>
      </w:r>
      <w:r w:rsidR="002007AA">
        <w:rPr>
          <w:color w:val="000000" w:themeColor="text1"/>
        </w:rPr>
        <w:t xml:space="preserve">zorgzaam te zijn, vrede te brengen en </w:t>
      </w:r>
      <w:r w:rsidR="005B0AF1">
        <w:rPr>
          <w:color w:val="000000" w:themeColor="text1"/>
        </w:rPr>
        <w:t>goed voor de wereld en voor elkaar te zorgen</w:t>
      </w:r>
      <w:r w:rsidR="000A3825">
        <w:rPr>
          <w:color w:val="000000" w:themeColor="text1"/>
        </w:rPr>
        <w:t xml:space="preserve">. </w:t>
      </w:r>
      <w:r w:rsidR="00321F9D">
        <w:rPr>
          <w:color w:val="000000" w:themeColor="text1"/>
        </w:rPr>
        <w:t xml:space="preserve">Vandaag </w:t>
      </w:r>
      <w:r w:rsidR="000A3825">
        <w:rPr>
          <w:color w:val="000000" w:themeColor="text1"/>
        </w:rPr>
        <w:t>gaan</w:t>
      </w:r>
      <w:r w:rsidR="00D54F86">
        <w:rPr>
          <w:color w:val="000000" w:themeColor="text1"/>
        </w:rPr>
        <w:t xml:space="preserve"> w</w:t>
      </w:r>
      <w:r w:rsidR="00321F9D">
        <w:rPr>
          <w:color w:val="000000" w:themeColor="text1"/>
        </w:rPr>
        <w:t>ij</w:t>
      </w:r>
      <w:r w:rsidR="000A3825">
        <w:rPr>
          <w:color w:val="000000" w:themeColor="text1"/>
        </w:rPr>
        <w:t xml:space="preserve"> luisteren, bidden en nadenken over hoe w</w:t>
      </w:r>
      <w:r w:rsidR="00321F9D">
        <w:rPr>
          <w:color w:val="000000" w:themeColor="text1"/>
        </w:rPr>
        <w:t>e</w:t>
      </w:r>
      <w:r w:rsidR="000A3825">
        <w:rPr>
          <w:color w:val="000000" w:themeColor="text1"/>
        </w:rPr>
        <w:t xml:space="preserve"> een verschil kunnen maken</w:t>
      </w:r>
      <w:r w:rsidR="004315ED">
        <w:rPr>
          <w:color w:val="000000" w:themeColor="text1"/>
        </w:rPr>
        <w:t xml:space="preserve"> voor onze wereld </w:t>
      </w:r>
      <w:r w:rsidR="00E40DD5">
        <w:rPr>
          <w:color w:val="000000" w:themeColor="text1"/>
        </w:rPr>
        <w:t>en ons hart kunnen t</w:t>
      </w:r>
      <w:r w:rsidR="00390DE7">
        <w:rPr>
          <w:color w:val="000000" w:themeColor="text1"/>
        </w:rPr>
        <w:t>onen</w:t>
      </w:r>
      <w:r w:rsidR="000A3825">
        <w:rPr>
          <w:color w:val="000000" w:themeColor="text1"/>
        </w:rPr>
        <w:t xml:space="preserve">, net als Jezus’ leerlingen. </w:t>
      </w:r>
      <w:r w:rsidR="00FA7347" w:rsidRPr="008A0B6E">
        <w:rPr>
          <w:color w:val="auto"/>
          <w:lang w:eastAsia="nl-NL"/>
        </w:rPr>
        <w:t xml:space="preserve">Laten we </w:t>
      </w:r>
      <w:r w:rsidR="00FA7347">
        <w:rPr>
          <w:color w:val="auto"/>
          <w:lang w:eastAsia="nl-NL"/>
        </w:rPr>
        <w:t>er een fijne viering van maken.</w:t>
      </w:r>
      <w:r w:rsidR="00FA7347" w:rsidRPr="008169C0">
        <w:rPr>
          <w:color w:val="auto"/>
        </w:rPr>
        <w:t xml:space="preserve"> </w:t>
      </w:r>
      <w:r w:rsidR="00FA7347" w:rsidRPr="00EF483B">
        <w:rPr>
          <w:color w:val="auto"/>
        </w:rPr>
        <w:t>Je mag de viering starten op jouw manier. Maak je het even stil in jezelf? Of doe je dat met het teken van Jezus: het kruisteken. ‘In de naam van de Vader en de Zoon en de Heilige Geest. Amen.</w:t>
      </w:r>
    </w:p>
    <w:p w14:paraId="1585E5EE" w14:textId="627BDD10" w:rsidR="009158F8" w:rsidRPr="00C72E7E" w:rsidRDefault="009158F8" w:rsidP="00524D62">
      <w:pPr>
        <w:jc w:val="both"/>
        <w:rPr>
          <w:b/>
          <w:bCs/>
          <w:color w:val="000000" w:themeColor="text1"/>
        </w:rPr>
      </w:pPr>
      <w:r w:rsidRPr="00C72E7E">
        <w:rPr>
          <w:b/>
          <w:bCs/>
          <w:color w:val="000000" w:themeColor="text1"/>
        </w:rPr>
        <w:t>Voor oudere kinderen</w:t>
      </w:r>
    </w:p>
    <w:p w14:paraId="1AB8D66A" w14:textId="158E0FD3" w:rsidR="00CA721B" w:rsidRPr="00CA721B" w:rsidRDefault="00CA721B" w:rsidP="00524D62">
      <w:pPr>
        <w:jc w:val="both"/>
        <w:rPr>
          <w:b/>
          <w:bCs/>
          <w:color w:val="000000" w:themeColor="text1"/>
        </w:rPr>
      </w:pPr>
      <w:r w:rsidRPr="00C72E7E">
        <w:rPr>
          <w:b/>
          <w:bCs/>
          <w:color w:val="000000" w:themeColor="text1"/>
        </w:rPr>
        <w:t>Voorganger</w:t>
      </w:r>
    </w:p>
    <w:p w14:paraId="5C61D59B" w14:textId="628FD7BA" w:rsidR="009158F8" w:rsidRPr="00345426" w:rsidRDefault="00CA721B" w:rsidP="00524D62">
      <w:pPr>
        <w:jc w:val="both"/>
        <w:rPr>
          <w:color w:val="000000" w:themeColor="text1"/>
        </w:rPr>
      </w:pPr>
      <w:r>
        <w:rPr>
          <w:noProof/>
        </w:rPr>
        <w:drawing>
          <wp:anchor distT="0" distB="0" distL="114300" distR="114300" simplePos="0" relativeHeight="251658241" behindDoc="0" locked="0" layoutInCell="1" allowOverlap="1" wp14:anchorId="0A68F845" wp14:editId="7ABFC04D">
            <wp:simplePos x="0" y="0"/>
            <wp:positionH relativeFrom="column">
              <wp:posOffset>1065530</wp:posOffset>
            </wp:positionH>
            <wp:positionV relativeFrom="paragraph">
              <wp:posOffset>2277110</wp:posOffset>
            </wp:positionV>
            <wp:extent cx="3855720" cy="2573655"/>
            <wp:effectExtent l="0" t="0" r="0" b="0"/>
            <wp:wrapSquare wrapText="bothSides"/>
            <wp:docPr id="588980144" name="Afbeelding 3" descr="Hart, Hart Van Vo, Cœur De V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t, Hart Van Vo, Cœur De Vo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5720"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7BC">
        <w:rPr>
          <w:color w:val="000000" w:themeColor="text1"/>
        </w:rPr>
        <w:t xml:space="preserve">Welkom allemaal in deze viering. Vandaag willen we stilstaan bij het voorbije schooljaar. We hebben heel wat deuren </w:t>
      </w:r>
      <w:r w:rsidR="003172DC">
        <w:rPr>
          <w:color w:val="000000" w:themeColor="text1"/>
        </w:rPr>
        <w:t xml:space="preserve">geopend </w:t>
      </w:r>
      <w:r w:rsidR="009D07BC">
        <w:rPr>
          <w:color w:val="000000" w:themeColor="text1"/>
        </w:rPr>
        <w:t xml:space="preserve">en geleerd hoe we anders kunnen thuiskomen in de klas, in de school, thuis en in de wereld. </w:t>
      </w:r>
      <w:r w:rsidR="00C619D8">
        <w:rPr>
          <w:color w:val="000000" w:themeColor="text1"/>
        </w:rPr>
        <w:t xml:space="preserve">Iedereen heeft een plek waar hij/zij zich thuis voelt: bij </w:t>
      </w:r>
      <w:r w:rsidR="0018574E">
        <w:rPr>
          <w:color w:val="000000" w:themeColor="text1"/>
        </w:rPr>
        <w:t>de</w:t>
      </w:r>
      <w:r w:rsidR="00C619D8">
        <w:rPr>
          <w:color w:val="000000" w:themeColor="text1"/>
        </w:rPr>
        <w:t xml:space="preserve"> familie, op school, in </w:t>
      </w:r>
      <w:r w:rsidR="0018574E">
        <w:rPr>
          <w:color w:val="000000" w:themeColor="text1"/>
        </w:rPr>
        <w:t>de</w:t>
      </w:r>
      <w:r w:rsidR="00C619D8">
        <w:rPr>
          <w:color w:val="000000" w:themeColor="text1"/>
        </w:rPr>
        <w:t xml:space="preserve"> klas, in de jeugdbeweging, in de sportclub, de muziekschool, in de natuur … </w:t>
      </w:r>
      <w:r w:rsidR="70EDF4C6">
        <w:rPr>
          <w:color w:val="000000" w:themeColor="text1"/>
        </w:rPr>
        <w:t>Vandaag staan</w:t>
      </w:r>
      <w:r w:rsidR="009D07BC">
        <w:rPr>
          <w:color w:val="000000" w:themeColor="text1"/>
        </w:rPr>
        <w:t xml:space="preserve"> </w:t>
      </w:r>
      <w:r w:rsidR="00926E0B">
        <w:rPr>
          <w:color w:val="000000" w:themeColor="text1"/>
        </w:rPr>
        <w:t xml:space="preserve">we </w:t>
      </w:r>
      <w:r w:rsidR="009D07BC">
        <w:rPr>
          <w:color w:val="000000" w:themeColor="text1"/>
        </w:rPr>
        <w:t xml:space="preserve">extra stil bij onze wereld, onze prachtige aarde, ons huis. </w:t>
      </w:r>
      <w:r w:rsidR="00C64EEA">
        <w:rPr>
          <w:color w:val="000000" w:themeColor="text1"/>
        </w:rPr>
        <w:t xml:space="preserve">We leven samen op één planeet, één groot huis voor </w:t>
      </w:r>
      <w:r w:rsidR="00C65A06">
        <w:rPr>
          <w:color w:val="000000" w:themeColor="text1"/>
        </w:rPr>
        <w:t>acht miljard mensen. Toch voelt niet iedereen zich even welkom. Sommige kinderen moeten vluchten, anderen hebben geen veilige plek of frisse lucht, sommige landen lijden onder droogte</w:t>
      </w:r>
      <w:r w:rsidR="00136BBE">
        <w:rPr>
          <w:color w:val="000000" w:themeColor="text1"/>
        </w:rPr>
        <w:t xml:space="preserve">, vervuiling, oorlog of ongelijkheid. </w:t>
      </w:r>
      <w:r w:rsidR="00345426">
        <w:rPr>
          <w:color w:val="000000" w:themeColor="text1"/>
        </w:rPr>
        <w:t>Straks tijdens het Bijbelverhaal ontdekken we</w:t>
      </w:r>
      <w:r w:rsidR="00136BBE">
        <w:rPr>
          <w:color w:val="000000" w:themeColor="text1"/>
        </w:rPr>
        <w:t xml:space="preserve"> hoe wij</w:t>
      </w:r>
      <w:r w:rsidR="00345426">
        <w:rPr>
          <w:color w:val="000000" w:themeColor="text1"/>
        </w:rPr>
        <w:t>,</w:t>
      </w:r>
      <w:r w:rsidR="00136BBE">
        <w:rPr>
          <w:color w:val="000000" w:themeColor="text1"/>
        </w:rPr>
        <w:t xml:space="preserve"> net als Jezus’ leerlingen</w:t>
      </w:r>
      <w:r w:rsidR="00345426">
        <w:rPr>
          <w:color w:val="000000" w:themeColor="text1"/>
        </w:rPr>
        <w:t>,</w:t>
      </w:r>
      <w:r w:rsidR="00136BBE">
        <w:rPr>
          <w:color w:val="000000" w:themeColor="text1"/>
        </w:rPr>
        <w:t xml:space="preserve"> op weg kunnen gaan en de wereld mooier maken.</w:t>
      </w:r>
      <w:r w:rsidR="00490ED5">
        <w:rPr>
          <w:color w:val="000000" w:themeColor="text1"/>
        </w:rPr>
        <w:t xml:space="preserve"> Doen jullie mee?</w:t>
      </w:r>
      <w:r w:rsidR="00490ED5" w:rsidRPr="00490ED5">
        <w:rPr>
          <w:color w:val="auto"/>
          <w:lang w:eastAsia="nl-NL"/>
        </w:rPr>
        <w:t xml:space="preserve"> </w:t>
      </w:r>
      <w:r w:rsidR="00490ED5" w:rsidRPr="008A0B6E">
        <w:rPr>
          <w:color w:val="auto"/>
          <w:lang w:eastAsia="nl-NL"/>
        </w:rPr>
        <w:t xml:space="preserve">Laten we </w:t>
      </w:r>
      <w:r w:rsidR="00490ED5">
        <w:rPr>
          <w:color w:val="auto"/>
          <w:lang w:eastAsia="nl-NL"/>
        </w:rPr>
        <w:t>er een fijne viering van maken.</w:t>
      </w:r>
      <w:r w:rsidR="00490ED5" w:rsidRPr="008169C0">
        <w:rPr>
          <w:color w:val="auto"/>
        </w:rPr>
        <w:t xml:space="preserve"> </w:t>
      </w:r>
      <w:r w:rsidR="00490ED5" w:rsidRPr="00EF483B">
        <w:rPr>
          <w:color w:val="auto"/>
        </w:rPr>
        <w:t>Je mag de viering starten op jouw manier. Maak je het even stil in jezelf? Of doe je dat met het teken van Jezus: het kruisteken</w:t>
      </w:r>
      <w:r w:rsidR="004838EF">
        <w:rPr>
          <w:color w:val="auto"/>
        </w:rPr>
        <w:t xml:space="preserve"> </w:t>
      </w:r>
      <w:r w:rsidR="00C376F5">
        <w:rPr>
          <w:color w:val="auto"/>
        </w:rPr>
        <w:t>i</w:t>
      </w:r>
      <w:r w:rsidR="00490ED5" w:rsidRPr="00EF483B">
        <w:rPr>
          <w:color w:val="auto"/>
        </w:rPr>
        <w:t>n de naam van de Vader en de Zoon en de Heilige Geest. Amen</w:t>
      </w:r>
      <w:r>
        <w:rPr>
          <w:color w:val="auto"/>
        </w:rPr>
        <w:t>.</w:t>
      </w:r>
    </w:p>
    <w:p w14:paraId="673B002E" w14:textId="238719FE" w:rsidR="004E3CCA" w:rsidRDefault="004E3CCA" w:rsidP="004E3CCA">
      <w:pPr>
        <w:jc w:val="both"/>
        <w:rPr>
          <w:color w:val="000000" w:themeColor="text1"/>
        </w:rPr>
      </w:pPr>
    </w:p>
    <w:p w14:paraId="170CCBF4" w14:textId="77777777" w:rsidR="004E3CCA" w:rsidRDefault="004E3CCA" w:rsidP="00524D62">
      <w:pPr>
        <w:jc w:val="both"/>
        <w:rPr>
          <w:color w:val="auto"/>
        </w:rPr>
      </w:pPr>
    </w:p>
    <w:p w14:paraId="4C83615D" w14:textId="77777777" w:rsidR="004E3CCA" w:rsidRDefault="004E3CCA" w:rsidP="00524D62">
      <w:pPr>
        <w:jc w:val="both"/>
        <w:rPr>
          <w:color w:val="auto"/>
        </w:rPr>
      </w:pPr>
    </w:p>
    <w:p w14:paraId="66631EA4" w14:textId="068AB6D3" w:rsidR="0025695D" w:rsidRDefault="0025695D" w:rsidP="00524D62">
      <w:pPr>
        <w:jc w:val="both"/>
        <w:rPr>
          <w:color w:val="auto"/>
        </w:rPr>
      </w:pPr>
    </w:p>
    <w:p w14:paraId="7AD30AE8" w14:textId="1F0E1A3D" w:rsidR="0025695D" w:rsidRDefault="0025695D" w:rsidP="00524D62">
      <w:pPr>
        <w:jc w:val="both"/>
        <w:rPr>
          <w:color w:val="auto"/>
        </w:rPr>
      </w:pPr>
    </w:p>
    <w:p w14:paraId="47BD482D" w14:textId="71637790" w:rsidR="0025695D" w:rsidRDefault="0025695D" w:rsidP="00524D62">
      <w:pPr>
        <w:jc w:val="both"/>
        <w:rPr>
          <w:color w:val="auto"/>
        </w:rPr>
      </w:pPr>
    </w:p>
    <w:p w14:paraId="0D038711" w14:textId="77777777" w:rsidR="0025695D" w:rsidRDefault="0025695D" w:rsidP="00524D62">
      <w:pPr>
        <w:jc w:val="both"/>
        <w:rPr>
          <w:color w:val="auto"/>
        </w:rPr>
      </w:pPr>
    </w:p>
    <w:p w14:paraId="6E0B5B15" w14:textId="24CCEED0" w:rsidR="00A46019" w:rsidRPr="00490ED5" w:rsidRDefault="00A46019" w:rsidP="00490ED5">
      <w:pPr>
        <w:jc w:val="both"/>
        <w:rPr>
          <w:color w:val="000000" w:themeColor="text1"/>
        </w:rPr>
      </w:pPr>
    </w:p>
    <w:p w14:paraId="34D2E0B2" w14:textId="451B315A" w:rsidR="000816A8" w:rsidRDefault="00354DEB" w:rsidP="00363EA1">
      <w:pPr>
        <w:jc w:val="center"/>
        <w:rPr>
          <w:i/>
          <w:iCs/>
          <w:color w:val="000000" w:themeColor="text1"/>
          <w:lang w:val="it-IT"/>
        </w:rPr>
      </w:pPr>
      <w:r w:rsidRPr="00CF52CD">
        <w:rPr>
          <w:i/>
          <w:iCs/>
          <w:color w:val="000000" w:themeColor="text1"/>
          <w:lang w:val="it-IT"/>
        </w:rPr>
        <w:t>Foto: Pixabay</w:t>
      </w:r>
    </w:p>
    <w:p w14:paraId="2887A738" w14:textId="77777777" w:rsidR="0003016C" w:rsidRPr="00363EA1" w:rsidRDefault="0003016C" w:rsidP="00363EA1">
      <w:pPr>
        <w:jc w:val="center"/>
        <w:rPr>
          <w:i/>
          <w:iCs/>
          <w:color w:val="000000" w:themeColor="text1"/>
          <w:lang w:val="it-IT"/>
        </w:rPr>
      </w:pPr>
    </w:p>
    <w:p w14:paraId="3E878CC4" w14:textId="411E588C" w:rsidR="00363EA1" w:rsidRPr="00D32427" w:rsidRDefault="00127428" w:rsidP="00D32427">
      <w:pPr>
        <w:pStyle w:val="Kop2"/>
        <w:rPr>
          <w:color w:val="32929A" w:themeColor="accent4" w:themeShade="BF"/>
        </w:rPr>
      </w:pPr>
      <w:bookmarkStart w:id="4" w:name="_Toc213792001"/>
      <w:r w:rsidRPr="00616AE8">
        <w:rPr>
          <w:color w:val="32929A" w:themeColor="accent4" w:themeShade="BF"/>
        </w:rPr>
        <w:lastRenderedPageBreak/>
        <w:t>Duiding van het thema</w:t>
      </w:r>
      <w:bookmarkEnd w:id="4"/>
    </w:p>
    <w:p w14:paraId="4F609EA8" w14:textId="3F411320" w:rsidR="002F2672" w:rsidRPr="002F2672" w:rsidRDefault="002F2672" w:rsidP="002F2672">
      <w:pPr>
        <w:jc w:val="both"/>
        <w:rPr>
          <w:rFonts w:asciiTheme="minorHAnsi" w:hAnsiTheme="minorHAnsi"/>
          <w:b/>
          <w:bCs/>
          <w:color w:val="000000" w:themeColor="text1"/>
        </w:rPr>
      </w:pPr>
      <w:r w:rsidRPr="002F2672">
        <w:rPr>
          <w:rFonts w:asciiTheme="minorHAnsi" w:hAnsiTheme="minorHAnsi"/>
          <w:b/>
          <w:bCs/>
          <w:color w:val="000000" w:themeColor="text1"/>
        </w:rPr>
        <w:t xml:space="preserve">Voor </w:t>
      </w:r>
      <w:r>
        <w:rPr>
          <w:rFonts w:asciiTheme="minorHAnsi" w:hAnsiTheme="minorHAnsi"/>
          <w:b/>
          <w:bCs/>
          <w:color w:val="000000" w:themeColor="text1"/>
        </w:rPr>
        <w:t>jongere</w:t>
      </w:r>
      <w:r w:rsidRPr="002F2672">
        <w:rPr>
          <w:rFonts w:asciiTheme="minorHAnsi" w:hAnsiTheme="minorHAnsi"/>
          <w:b/>
          <w:bCs/>
          <w:color w:val="000000" w:themeColor="text1"/>
        </w:rPr>
        <w:t xml:space="preserve"> kinderen</w:t>
      </w:r>
    </w:p>
    <w:p w14:paraId="21F50229" w14:textId="6377B988" w:rsidR="002F2672" w:rsidRDefault="004C17C8" w:rsidP="000A2389">
      <w:pPr>
        <w:jc w:val="both"/>
        <w:rPr>
          <w:rFonts w:asciiTheme="minorHAnsi" w:hAnsiTheme="minorHAnsi"/>
          <w:color w:val="000000" w:themeColor="text1"/>
        </w:rPr>
      </w:pPr>
      <w:r>
        <w:rPr>
          <w:rFonts w:asciiTheme="minorHAnsi" w:hAnsiTheme="minorHAnsi"/>
          <w:color w:val="000000" w:themeColor="text1"/>
        </w:rPr>
        <w:t xml:space="preserve">In deze gebedsviering willen we danken voor het voorbije schooljaar: voor alle plaatsen waar we welkom waren, voor iedereen die </w:t>
      </w:r>
      <w:r w:rsidR="003276FA">
        <w:rPr>
          <w:rFonts w:asciiTheme="minorHAnsi" w:hAnsiTheme="minorHAnsi"/>
          <w:color w:val="000000" w:themeColor="text1"/>
        </w:rPr>
        <w:t xml:space="preserve">ons </w:t>
      </w:r>
      <w:r w:rsidR="00B6484C">
        <w:rPr>
          <w:rFonts w:asciiTheme="minorHAnsi" w:hAnsiTheme="minorHAnsi"/>
          <w:color w:val="000000" w:themeColor="text1"/>
        </w:rPr>
        <w:t xml:space="preserve">steunde </w:t>
      </w:r>
      <w:r w:rsidR="00094B26">
        <w:rPr>
          <w:rFonts w:asciiTheme="minorHAnsi" w:hAnsiTheme="minorHAnsi"/>
          <w:color w:val="000000" w:themeColor="text1"/>
        </w:rPr>
        <w:t xml:space="preserve">en voor de momenten waarop we zelf warmte en vriendschap mochten delen. We </w:t>
      </w:r>
      <w:r w:rsidR="00315DA6">
        <w:rPr>
          <w:rFonts w:asciiTheme="minorHAnsi" w:hAnsiTheme="minorHAnsi"/>
          <w:color w:val="000000" w:themeColor="text1"/>
        </w:rPr>
        <w:t>wensen ook dat w</w:t>
      </w:r>
      <w:r w:rsidR="00CB7E9A">
        <w:rPr>
          <w:rFonts w:asciiTheme="minorHAnsi" w:hAnsiTheme="minorHAnsi"/>
          <w:color w:val="000000" w:themeColor="text1"/>
        </w:rPr>
        <w:t>ij</w:t>
      </w:r>
      <w:r w:rsidR="00315DA6">
        <w:rPr>
          <w:rFonts w:asciiTheme="minorHAnsi" w:hAnsiTheme="minorHAnsi"/>
          <w:color w:val="000000" w:themeColor="text1"/>
        </w:rPr>
        <w:t>, net als de leerlingen van Jezus</w:t>
      </w:r>
      <w:r w:rsidR="009713A1">
        <w:rPr>
          <w:rFonts w:asciiTheme="minorHAnsi" w:hAnsiTheme="minorHAnsi"/>
          <w:color w:val="000000" w:themeColor="text1"/>
        </w:rPr>
        <w:t>, met open handen en een open hart verder mogen gaan</w:t>
      </w:r>
      <w:r w:rsidR="008F0D0E">
        <w:rPr>
          <w:rFonts w:asciiTheme="minorHAnsi" w:hAnsiTheme="minorHAnsi"/>
          <w:color w:val="000000" w:themeColor="text1"/>
        </w:rPr>
        <w:t xml:space="preserve"> en </w:t>
      </w:r>
      <w:r w:rsidR="009B55F5">
        <w:rPr>
          <w:rFonts w:asciiTheme="minorHAnsi" w:hAnsiTheme="minorHAnsi"/>
          <w:color w:val="000000" w:themeColor="text1"/>
        </w:rPr>
        <w:t>goede dingen doen voor elkaar en voor de wereld.</w:t>
      </w:r>
    </w:p>
    <w:p w14:paraId="0E9F572C" w14:textId="3C79EF03" w:rsidR="002F2672" w:rsidRPr="002F2672" w:rsidRDefault="002F2672" w:rsidP="000A2389">
      <w:pPr>
        <w:jc w:val="both"/>
        <w:rPr>
          <w:rFonts w:asciiTheme="minorHAnsi" w:hAnsiTheme="minorHAnsi"/>
          <w:b/>
          <w:bCs/>
          <w:color w:val="000000" w:themeColor="text1"/>
        </w:rPr>
      </w:pPr>
      <w:r w:rsidRPr="002F2672">
        <w:rPr>
          <w:rFonts w:asciiTheme="minorHAnsi" w:hAnsiTheme="minorHAnsi"/>
          <w:b/>
          <w:bCs/>
          <w:color w:val="000000" w:themeColor="text1"/>
        </w:rPr>
        <w:t>Voor oudere kinderen</w:t>
      </w:r>
    </w:p>
    <w:p w14:paraId="3786CC5A" w14:textId="4698D259" w:rsidR="00F77DCD" w:rsidRDefault="00AD4021" w:rsidP="000A2389">
      <w:pPr>
        <w:jc w:val="both"/>
        <w:rPr>
          <w:rFonts w:asciiTheme="minorHAnsi" w:hAnsiTheme="minorHAnsi"/>
          <w:color w:val="000000" w:themeColor="text1"/>
        </w:rPr>
      </w:pPr>
      <w:r>
        <w:rPr>
          <w:rFonts w:asciiTheme="minorHAnsi" w:hAnsiTheme="minorHAnsi"/>
          <w:color w:val="000000" w:themeColor="text1"/>
        </w:rPr>
        <w:t>Jezus stuurt zijn vrienden</w:t>
      </w:r>
      <w:r w:rsidR="00196B92">
        <w:rPr>
          <w:rFonts w:asciiTheme="minorHAnsi" w:hAnsiTheme="minorHAnsi"/>
          <w:color w:val="000000" w:themeColor="text1"/>
        </w:rPr>
        <w:t xml:space="preserve"> de wereld in, niet om iets mee te brengen, maar om vriendelijkheid, vrede en vriendschap uit te delen.</w:t>
      </w:r>
      <w:r w:rsidR="00D2472F">
        <w:rPr>
          <w:rFonts w:asciiTheme="minorHAnsi" w:hAnsiTheme="minorHAnsi"/>
          <w:color w:val="000000" w:themeColor="text1"/>
        </w:rPr>
        <w:t xml:space="preserve"> Hij vraagt om gastvrij te zijn en dankbaar te zijn voor de </w:t>
      </w:r>
      <w:r w:rsidR="007B2C9E">
        <w:rPr>
          <w:rFonts w:asciiTheme="minorHAnsi" w:hAnsiTheme="minorHAnsi"/>
          <w:color w:val="000000" w:themeColor="text1"/>
        </w:rPr>
        <w:t xml:space="preserve">gastvrijheid die ze krijgen. </w:t>
      </w:r>
      <w:r w:rsidR="00F37830">
        <w:rPr>
          <w:rFonts w:asciiTheme="minorHAnsi" w:hAnsiTheme="minorHAnsi"/>
          <w:color w:val="000000" w:themeColor="text1"/>
        </w:rPr>
        <w:t xml:space="preserve">In deze gebedsviering willen we </w:t>
      </w:r>
      <w:r w:rsidR="00072886">
        <w:rPr>
          <w:rFonts w:asciiTheme="minorHAnsi" w:hAnsiTheme="minorHAnsi"/>
          <w:color w:val="000000" w:themeColor="text1"/>
        </w:rPr>
        <w:t xml:space="preserve">stilstaan </w:t>
      </w:r>
      <w:r w:rsidR="00DA078F">
        <w:rPr>
          <w:rFonts w:asciiTheme="minorHAnsi" w:hAnsiTheme="minorHAnsi"/>
          <w:color w:val="000000" w:themeColor="text1"/>
        </w:rPr>
        <w:t>bij hoe ook wij dit schooljaar zijn uitgestuurd en thuiskwamen, soms anders dan we ve</w:t>
      </w:r>
      <w:r w:rsidR="008B05A9">
        <w:rPr>
          <w:rFonts w:asciiTheme="minorHAnsi" w:hAnsiTheme="minorHAnsi"/>
          <w:color w:val="000000" w:themeColor="text1"/>
        </w:rPr>
        <w:t>rtrokken. We willen danken voor de mensen die ons onderweg hebben gedragen, voor de plaatsen waar we welkom waren, voor de momenten waa</w:t>
      </w:r>
      <w:r w:rsidR="00336E14">
        <w:rPr>
          <w:rFonts w:asciiTheme="minorHAnsi" w:hAnsiTheme="minorHAnsi"/>
          <w:color w:val="000000" w:themeColor="text1"/>
        </w:rPr>
        <w:t xml:space="preserve">rop we zelf een bron van warmte en vriendschap konden zijn. </w:t>
      </w:r>
      <w:r w:rsidR="008E6C2B">
        <w:rPr>
          <w:rFonts w:asciiTheme="minorHAnsi" w:hAnsiTheme="minorHAnsi"/>
          <w:color w:val="000000" w:themeColor="text1"/>
        </w:rPr>
        <w:t xml:space="preserve">We bidden om open handen en een open hart zodat we, net als de </w:t>
      </w:r>
      <w:r w:rsidR="000A2389">
        <w:rPr>
          <w:rFonts w:asciiTheme="minorHAnsi" w:hAnsiTheme="minorHAnsi"/>
          <w:color w:val="000000" w:themeColor="text1"/>
        </w:rPr>
        <w:t>leerlingen van Jezus, telkens opnieuw licht en vrede mogen meenemen én uitdelen waar we ook gaan.</w:t>
      </w:r>
    </w:p>
    <w:p w14:paraId="2D61A985" w14:textId="7B562241" w:rsidR="00F77DCD" w:rsidRPr="0091316A" w:rsidRDefault="00F77DCD" w:rsidP="0091316A">
      <w:pPr>
        <w:rPr>
          <w:b/>
          <w:bCs/>
          <w:color w:val="EC7D23" w:themeColor="accent2"/>
        </w:rPr>
      </w:pPr>
      <w:r w:rsidRPr="0091316A">
        <w:rPr>
          <w:b/>
          <w:bCs/>
          <w:color w:val="EC7D23" w:themeColor="accent2"/>
        </w:rPr>
        <w:t>1.3.1. De deur gaat dicht</w:t>
      </w:r>
    </w:p>
    <w:p w14:paraId="71826D39" w14:textId="530F0D04" w:rsidR="00844E1E" w:rsidRDefault="00844E1E" w:rsidP="009D252F">
      <w:pPr>
        <w:jc w:val="both"/>
        <w:rPr>
          <w:i/>
          <w:iCs/>
          <w:color w:val="auto"/>
        </w:rPr>
      </w:pPr>
      <w:r>
        <w:rPr>
          <w:i/>
          <w:iCs/>
          <w:color w:val="auto"/>
        </w:rPr>
        <w:t xml:space="preserve">Suggestie 1: </w:t>
      </w:r>
      <w:r w:rsidRPr="007E0174">
        <w:rPr>
          <w:i/>
          <w:iCs/>
          <w:color w:val="auto"/>
        </w:rPr>
        <w:t>Je kan</w:t>
      </w:r>
      <w:r>
        <w:rPr>
          <w:i/>
          <w:iCs/>
          <w:color w:val="auto"/>
        </w:rPr>
        <w:t xml:space="preserve"> vooraf</w:t>
      </w:r>
      <w:r w:rsidRPr="007E0174">
        <w:rPr>
          <w:i/>
          <w:iCs/>
          <w:color w:val="auto"/>
        </w:rPr>
        <w:t xml:space="preserve"> met de leerlingen enkele tekstjes schrijven om </w:t>
      </w:r>
      <w:r>
        <w:rPr>
          <w:i/>
          <w:iCs/>
          <w:color w:val="auto"/>
        </w:rPr>
        <w:t>voor te lezen</w:t>
      </w:r>
      <w:r w:rsidRPr="007E0174">
        <w:rPr>
          <w:i/>
          <w:iCs/>
          <w:color w:val="auto"/>
        </w:rPr>
        <w:t xml:space="preserve"> tijdens de viering.</w:t>
      </w:r>
    </w:p>
    <w:p w14:paraId="3689D885" w14:textId="559AD152" w:rsidR="00F57B62" w:rsidRPr="00F57B62" w:rsidRDefault="00844E1E" w:rsidP="6D066405">
      <w:pPr>
        <w:jc w:val="both"/>
        <w:rPr>
          <w:i/>
          <w:iCs/>
          <w:color w:val="auto"/>
        </w:rPr>
      </w:pPr>
      <w:r w:rsidRPr="6D066405">
        <w:rPr>
          <w:i/>
          <w:iCs/>
          <w:color w:val="auto"/>
        </w:rPr>
        <w:t xml:space="preserve">Suggestie 2: </w:t>
      </w:r>
      <w:r w:rsidR="00765980" w:rsidRPr="6D066405">
        <w:rPr>
          <w:i/>
          <w:iCs/>
          <w:color w:val="auto"/>
        </w:rPr>
        <w:t>Je kan enkele kinderen een attentie aan de leerkrachten laten geven</w:t>
      </w:r>
      <w:r w:rsidR="00F57B62" w:rsidRPr="6D066405">
        <w:rPr>
          <w:i/>
          <w:iCs/>
          <w:color w:val="auto"/>
        </w:rPr>
        <w:t xml:space="preserve"> (met een link naar het jaarthema)</w:t>
      </w:r>
      <w:r w:rsidR="00765980" w:rsidRPr="6D066405">
        <w:rPr>
          <w:i/>
          <w:iCs/>
          <w:color w:val="auto"/>
        </w:rPr>
        <w:t>.</w:t>
      </w:r>
      <w:r w:rsidR="00F57B62" w:rsidRPr="6D066405">
        <w:rPr>
          <w:i/>
          <w:iCs/>
          <w:color w:val="auto"/>
        </w:rPr>
        <w:t xml:space="preserve"> </w:t>
      </w:r>
      <w:r w:rsidR="001154BF" w:rsidRPr="6D066405">
        <w:rPr>
          <w:i/>
          <w:iCs/>
          <w:color w:val="auto"/>
        </w:rPr>
        <w:t xml:space="preserve">Dit kan een zelfgemaakt </w:t>
      </w:r>
      <w:r w:rsidR="00AA109E" w:rsidRPr="6D066405">
        <w:rPr>
          <w:i/>
          <w:iCs/>
          <w:color w:val="auto"/>
        </w:rPr>
        <w:t xml:space="preserve">kaartje </w:t>
      </w:r>
      <w:r w:rsidR="001154BF" w:rsidRPr="6D066405">
        <w:rPr>
          <w:i/>
          <w:iCs/>
          <w:color w:val="auto"/>
        </w:rPr>
        <w:t xml:space="preserve">zijn </w:t>
      </w:r>
      <w:r w:rsidR="00AA109E" w:rsidRPr="6D066405">
        <w:rPr>
          <w:i/>
          <w:iCs/>
          <w:color w:val="auto"/>
        </w:rPr>
        <w:t>met het opschrift ‘Dank je dat ik bij jou ‘anders thuis’ mocht komen in de klas’, ‘Dank je voor het warme thuisgevoel’…</w:t>
      </w:r>
    </w:p>
    <w:p w14:paraId="67614CB4" w14:textId="25F33DF6" w:rsidR="009D252F" w:rsidRPr="0025695D" w:rsidRDefault="009D252F" w:rsidP="009D252F">
      <w:pPr>
        <w:jc w:val="both"/>
        <w:rPr>
          <w:b/>
          <w:bCs/>
          <w:color w:val="auto"/>
        </w:rPr>
      </w:pPr>
      <w:r w:rsidRPr="0025695D">
        <w:rPr>
          <w:b/>
          <w:bCs/>
          <w:color w:val="auto"/>
        </w:rPr>
        <w:t>Kind</w:t>
      </w:r>
    </w:p>
    <w:p w14:paraId="1AC87261" w14:textId="2B5B8ED1" w:rsidR="009D252F" w:rsidRDefault="009D252F" w:rsidP="001777EB">
      <w:pPr>
        <w:jc w:val="both"/>
        <w:rPr>
          <w:color w:val="auto"/>
        </w:rPr>
      </w:pPr>
      <w:r w:rsidRPr="5807B761">
        <w:rPr>
          <w:color w:val="auto"/>
        </w:rPr>
        <w:t xml:space="preserve">De deur van </w:t>
      </w:r>
      <w:r w:rsidR="7A388A34" w:rsidRPr="5807B761">
        <w:rPr>
          <w:color w:val="auto"/>
        </w:rPr>
        <w:t>het schooljaar</w:t>
      </w:r>
      <w:r w:rsidRPr="5807B761">
        <w:rPr>
          <w:color w:val="auto"/>
        </w:rPr>
        <w:t xml:space="preserve"> gaat straks dicht en gaan we met een open hart de vakantie </w:t>
      </w:r>
      <w:r w:rsidR="001777EB" w:rsidRPr="5807B761">
        <w:rPr>
          <w:color w:val="auto"/>
        </w:rPr>
        <w:t>tegemoet. We</w:t>
      </w:r>
      <w:r w:rsidRPr="5807B761">
        <w:rPr>
          <w:color w:val="auto"/>
        </w:rPr>
        <w:t xml:space="preserve"> willen al de juffen, de meesters, de directeur en alle anderen mensen van de school danken omdat ze zo goed voor ons zorgden. Dankzij hen voelden we ons welkom en mochten we hier elke dag fijn thuiskomen. Al het goede dat we op school leerden, nemen we met ons mee. </w:t>
      </w:r>
    </w:p>
    <w:p w14:paraId="45FB305D" w14:textId="714C1938" w:rsidR="009D252F" w:rsidRPr="00EF1DC2" w:rsidRDefault="009D252F" w:rsidP="009D252F">
      <w:pPr>
        <w:jc w:val="both"/>
        <w:rPr>
          <w:b/>
          <w:bCs/>
          <w:color w:val="auto"/>
        </w:rPr>
      </w:pPr>
      <w:r w:rsidRPr="00EF1DC2">
        <w:rPr>
          <w:b/>
          <w:bCs/>
          <w:color w:val="auto"/>
        </w:rPr>
        <w:t>Kind</w:t>
      </w:r>
    </w:p>
    <w:p w14:paraId="613AE774" w14:textId="3261DA10" w:rsidR="002221DC" w:rsidRDefault="009D252F" w:rsidP="009D252F">
      <w:pPr>
        <w:jc w:val="both"/>
        <w:rPr>
          <w:color w:val="auto"/>
        </w:rPr>
      </w:pPr>
      <w:r>
        <w:rPr>
          <w:color w:val="auto"/>
        </w:rPr>
        <w:t xml:space="preserve">De deur gaat dicht en ik kijk terug. Hoe is het jaar geweest? </w:t>
      </w:r>
    </w:p>
    <w:p w14:paraId="507B3CC5" w14:textId="0A9558C5" w:rsidR="009D252F" w:rsidRDefault="009D252F" w:rsidP="009D252F">
      <w:pPr>
        <w:jc w:val="both"/>
        <w:rPr>
          <w:color w:val="auto"/>
        </w:rPr>
      </w:pPr>
      <w:r>
        <w:rPr>
          <w:color w:val="auto"/>
        </w:rPr>
        <w:t>W</w:t>
      </w:r>
      <w:r w:rsidR="00245BF8">
        <w:rPr>
          <w:color w:val="auto"/>
        </w:rPr>
        <w:t>at</w:t>
      </w:r>
      <w:r>
        <w:rPr>
          <w:color w:val="auto"/>
        </w:rPr>
        <w:t xml:space="preserve"> </w:t>
      </w:r>
      <w:r w:rsidR="00AE2663">
        <w:rPr>
          <w:color w:val="auto"/>
        </w:rPr>
        <w:t>heb ik geleerd</w:t>
      </w:r>
      <w:r>
        <w:rPr>
          <w:color w:val="auto"/>
        </w:rPr>
        <w:t>? Wanneer was het feest?</w:t>
      </w:r>
    </w:p>
    <w:p w14:paraId="22D73B5E" w14:textId="77777777" w:rsidR="009D252F" w:rsidRDefault="009D252F" w:rsidP="009D252F">
      <w:pPr>
        <w:jc w:val="both"/>
        <w:rPr>
          <w:b/>
          <w:bCs/>
          <w:color w:val="auto"/>
        </w:rPr>
      </w:pPr>
      <w:r w:rsidRPr="00EF1DC2">
        <w:rPr>
          <w:b/>
          <w:bCs/>
          <w:color w:val="auto"/>
        </w:rPr>
        <w:t>Kind</w:t>
      </w:r>
    </w:p>
    <w:p w14:paraId="7848D6D4" w14:textId="77777777" w:rsidR="002221DC" w:rsidRDefault="009D252F" w:rsidP="009D252F">
      <w:pPr>
        <w:jc w:val="both"/>
        <w:rPr>
          <w:color w:val="auto"/>
        </w:rPr>
      </w:pPr>
      <w:r w:rsidRPr="003C2667">
        <w:rPr>
          <w:color w:val="auto"/>
        </w:rPr>
        <w:t>De deur gaat dicht en ik kijk terug.</w:t>
      </w:r>
      <w:r>
        <w:rPr>
          <w:color w:val="auto"/>
        </w:rPr>
        <w:t xml:space="preserve"> Wat </w:t>
      </w:r>
      <w:r w:rsidR="002465D6">
        <w:rPr>
          <w:color w:val="auto"/>
        </w:rPr>
        <w:t xml:space="preserve">was spannend? </w:t>
      </w:r>
    </w:p>
    <w:p w14:paraId="7DDC4E82" w14:textId="3F471543" w:rsidR="002221DC" w:rsidRDefault="002465D6" w:rsidP="009D252F">
      <w:pPr>
        <w:jc w:val="both"/>
        <w:rPr>
          <w:color w:val="auto"/>
        </w:rPr>
      </w:pPr>
      <w:r w:rsidRPr="6FBB94C5">
        <w:rPr>
          <w:color w:val="auto"/>
        </w:rPr>
        <w:t>Wanneer was het niet zo fijn</w:t>
      </w:r>
      <w:r w:rsidR="00C07563" w:rsidRPr="6FBB94C5">
        <w:rPr>
          <w:color w:val="auto"/>
        </w:rPr>
        <w:t>? Wanneer</w:t>
      </w:r>
      <w:r w:rsidR="2CDC5B5D" w:rsidRPr="6FBB94C5">
        <w:rPr>
          <w:color w:val="auto"/>
        </w:rPr>
        <w:t xml:space="preserve"> was </w:t>
      </w:r>
      <w:r w:rsidR="00C07563" w:rsidRPr="6FBB94C5">
        <w:rPr>
          <w:color w:val="auto"/>
        </w:rPr>
        <w:t xml:space="preserve">het leuk? </w:t>
      </w:r>
    </w:p>
    <w:p w14:paraId="794AD4A2" w14:textId="1D666FD0" w:rsidR="00884C0F" w:rsidRDefault="009D252F" w:rsidP="009D252F">
      <w:pPr>
        <w:jc w:val="both"/>
        <w:rPr>
          <w:color w:val="auto"/>
        </w:rPr>
      </w:pPr>
      <w:r>
        <w:rPr>
          <w:color w:val="auto"/>
        </w:rPr>
        <w:t>Wanneer wa</w:t>
      </w:r>
      <w:r w:rsidR="00C07563">
        <w:rPr>
          <w:color w:val="auto"/>
        </w:rPr>
        <w:t>ren er tranen</w:t>
      </w:r>
      <w:r w:rsidR="008510F6">
        <w:rPr>
          <w:color w:val="auto"/>
        </w:rPr>
        <w:t xml:space="preserve"> </w:t>
      </w:r>
      <w:r>
        <w:rPr>
          <w:color w:val="auto"/>
        </w:rPr>
        <w:t>en wanneer lachte ik me een deuk?</w:t>
      </w:r>
    </w:p>
    <w:p w14:paraId="70A46753" w14:textId="77777777" w:rsidR="002221DC" w:rsidRDefault="002221DC" w:rsidP="009D252F">
      <w:pPr>
        <w:jc w:val="both"/>
        <w:rPr>
          <w:b/>
          <w:bCs/>
          <w:color w:val="auto"/>
        </w:rPr>
      </w:pPr>
    </w:p>
    <w:p w14:paraId="62C7B302" w14:textId="77777777" w:rsidR="002221DC" w:rsidRDefault="002221DC" w:rsidP="009D252F">
      <w:pPr>
        <w:jc w:val="both"/>
        <w:rPr>
          <w:b/>
          <w:bCs/>
          <w:color w:val="auto"/>
        </w:rPr>
      </w:pPr>
    </w:p>
    <w:p w14:paraId="03810FD3" w14:textId="6E1CD296" w:rsidR="009D252F" w:rsidRPr="00363EA1" w:rsidRDefault="009D252F" w:rsidP="009D252F">
      <w:pPr>
        <w:jc w:val="both"/>
        <w:rPr>
          <w:b/>
          <w:bCs/>
          <w:color w:val="auto"/>
        </w:rPr>
      </w:pPr>
      <w:r w:rsidRPr="00363EA1">
        <w:rPr>
          <w:b/>
          <w:bCs/>
          <w:color w:val="auto"/>
        </w:rPr>
        <w:t>Kind</w:t>
      </w:r>
    </w:p>
    <w:p w14:paraId="72CCA84E" w14:textId="77777777" w:rsidR="002221DC" w:rsidRDefault="009D252F" w:rsidP="009D252F">
      <w:pPr>
        <w:jc w:val="both"/>
        <w:rPr>
          <w:color w:val="auto"/>
        </w:rPr>
      </w:pPr>
      <w:r>
        <w:rPr>
          <w:color w:val="auto"/>
        </w:rPr>
        <w:lastRenderedPageBreak/>
        <w:t xml:space="preserve">De deur gaat dicht en ik kijk terug. Wanneer voelde ik me thuis? </w:t>
      </w:r>
    </w:p>
    <w:p w14:paraId="721CD4E8" w14:textId="207D9007" w:rsidR="002F1926" w:rsidRPr="003C2667" w:rsidRDefault="009D252F" w:rsidP="009D252F">
      <w:pPr>
        <w:jc w:val="both"/>
        <w:rPr>
          <w:color w:val="auto"/>
        </w:rPr>
      </w:pPr>
      <w:r>
        <w:rPr>
          <w:color w:val="auto"/>
        </w:rPr>
        <w:t>Waar was ik welkom? Wanneer was ik gastvrij en maakte ik anderen blij?</w:t>
      </w:r>
    </w:p>
    <w:p w14:paraId="48352F5C" w14:textId="77777777" w:rsidR="009D252F" w:rsidRDefault="009D252F" w:rsidP="009D252F">
      <w:pPr>
        <w:jc w:val="both"/>
        <w:rPr>
          <w:b/>
          <w:bCs/>
          <w:color w:val="auto"/>
        </w:rPr>
      </w:pPr>
      <w:r w:rsidRPr="00EF1DC2">
        <w:rPr>
          <w:b/>
          <w:bCs/>
          <w:color w:val="auto"/>
        </w:rPr>
        <w:t>Kind</w:t>
      </w:r>
    </w:p>
    <w:p w14:paraId="211BCE5A" w14:textId="77777777" w:rsidR="00F673B2" w:rsidRDefault="009D252F" w:rsidP="009D252F">
      <w:pPr>
        <w:jc w:val="both"/>
        <w:rPr>
          <w:color w:val="auto"/>
        </w:rPr>
      </w:pPr>
      <w:r w:rsidRPr="003C2667">
        <w:rPr>
          <w:color w:val="auto"/>
        </w:rPr>
        <w:t>De deur gaat dicht en ik kijk terug.</w:t>
      </w:r>
      <w:r>
        <w:rPr>
          <w:color w:val="auto"/>
        </w:rPr>
        <w:t xml:space="preserve"> Dit jaar ging zo snel voorbij. </w:t>
      </w:r>
    </w:p>
    <w:p w14:paraId="3B66A64D" w14:textId="310C58F4" w:rsidR="009D252F" w:rsidRDefault="009D252F" w:rsidP="009D252F">
      <w:pPr>
        <w:jc w:val="both"/>
        <w:rPr>
          <w:color w:val="auto"/>
        </w:rPr>
      </w:pPr>
      <w:r w:rsidRPr="5807B761">
        <w:rPr>
          <w:color w:val="auto"/>
        </w:rPr>
        <w:t xml:space="preserve">De vakantie komt </w:t>
      </w:r>
      <w:r w:rsidR="69E52C7B" w:rsidRPr="5807B761">
        <w:rPr>
          <w:color w:val="auto"/>
        </w:rPr>
        <w:t>eraan</w:t>
      </w:r>
      <w:r w:rsidRPr="5807B761">
        <w:rPr>
          <w:color w:val="auto"/>
        </w:rPr>
        <w:t>. Ik heb er zin in om heerlijk te genieten, lekker vrij.</w:t>
      </w:r>
    </w:p>
    <w:p w14:paraId="6C06B58E" w14:textId="77FF5509" w:rsidR="009D252F" w:rsidRPr="00AD7BC5" w:rsidRDefault="009D252F" w:rsidP="009D252F">
      <w:pPr>
        <w:jc w:val="both"/>
        <w:rPr>
          <w:b/>
          <w:bCs/>
          <w:color w:val="auto"/>
        </w:rPr>
      </w:pPr>
      <w:r w:rsidRPr="00AD7BC5">
        <w:rPr>
          <w:b/>
          <w:bCs/>
          <w:color w:val="auto"/>
        </w:rPr>
        <w:t>Kind</w:t>
      </w:r>
    </w:p>
    <w:p w14:paraId="4797E7C2" w14:textId="77777777" w:rsidR="009A5A90" w:rsidRDefault="009D252F" w:rsidP="009D252F">
      <w:pPr>
        <w:jc w:val="both"/>
        <w:rPr>
          <w:color w:val="auto"/>
        </w:rPr>
      </w:pPr>
      <w:r>
        <w:rPr>
          <w:color w:val="auto"/>
        </w:rPr>
        <w:t xml:space="preserve">De deur gaat dicht en ik kijk terug. De vakantie brengt me naar andere plekken. </w:t>
      </w:r>
    </w:p>
    <w:p w14:paraId="587003C4" w14:textId="19CF7A6A" w:rsidR="009D252F" w:rsidRPr="003C2667" w:rsidRDefault="009D252F" w:rsidP="009D252F">
      <w:pPr>
        <w:jc w:val="both"/>
        <w:rPr>
          <w:color w:val="auto"/>
        </w:rPr>
      </w:pPr>
      <w:r>
        <w:rPr>
          <w:color w:val="auto"/>
        </w:rPr>
        <w:t>Heel wat tijd voor vrienden en om nieuwe dingen te ontdekken.</w:t>
      </w:r>
      <w:r w:rsidR="00AD7BC5">
        <w:rPr>
          <w:color w:val="auto"/>
        </w:rPr>
        <w:t xml:space="preserve"> Daaaaaag!</w:t>
      </w:r>
    </w:p>
    <w:p w14:paraId="7D3FC765" w14:textId="3A94C4AE" w:rsidR="009D252F" w:rsidRPr="005B6DE7" w:rsidRDefault="00700E06" w:rsidP="000A2389">
      <w:pPr>
        <w:jc w:val="both"/>
        <w:rPr>
          <w:rFonts w:asciiTheme="minorHAnsi" w:hAnsiTheme="minorHAnsi"/>
          <w:b/>
          <w:bCs/>
          <w:color w:val="000000" w:themeColor="text1"/>
        </w:rPr>
      </w:pPr>
      <w:r w:rsidRPr="005B6DE7">
        <w:rPr>
          <w:rFonts w:asciiTheme="minorHAnsi" w:hAnsiTheme="minorHAnsi"/>
          <w:b/>
          <w:bCs/>
          <w:color w:val="000000" w:themeColor="text1"/>
        </w:rPr>
        <w:t>Leerkr</w:t>
      </w:r>
      <w:r w:rsidR="00C208DC" w:rsidRPr="005B6DE7">
        <w:rPr>
          <w:rFonts w:asciiTheme="minorHAnsi" w:hAnsiTheme="minorHAnsi"/>
          <w:b/>
          <w:bCs/>
          <w:color w:val="000000" w:themeColor="text1"/>
        </w:rPr>
        <w:t>acht</w:t>
      </w:r>
    </w:p>
    <w:p w14:paraId="4E3EE8C4" w14:textId="5DFB7301" w:rsidR="00C208DC" w:rsidRDefault="00C208DC" w:rsidP="000A2389">
      <w:pPr>
        <w:jc w:val="both"/>
        <w:rPr>
          <w:rFonts w:asciiTheme="minorHAnsi" w:hAnsiTheme="minorHAnsi"/>
          <w:color w:val="000000" w:themeColor="text1"/>
        </w:rPr>
      </w:pPr>
      <w:r w:rsidRPr="5CA36D5D">
        <w:rPr>
          <w:rFonts w:asciiTheme="minorHAnsi" w:hAnsiTheme="minorHAnsi"/>
          <w:color w:val="000000" w:themeColor="text1"/>
        </w:rPr>
        <w:t xml:space="preserve">De deur gaat dicht. </w:t>
      </w:r>
      <w:r w:rsidR="00925E68" w:rsidRPr="5CA36D5D">
        <w:rPr>
          <w:rFonts w:asciiTheme="minorHAnsi" w:hAnsiTheme="minorHAnsi"/>
          <w:color w:val="000000" w:themeColor="text1"/>
        </w:rPr>
        <w:t>De school</w:t>
      </w:r>
      <w:r w:rsidRPr="5CA36D5D">
        <w:rPr>
          <w:rFonts w:asciiTheme="minorHAnsi" w:hAnsiTheme="minorHAnsi"/>
          <w:color w:val="000000" w:themeColor="text1"/>
        </w:rPr>
        <w:t xml:space="preserve"> was een heel jaar een plek van </w:t>
      </w:r>
      <w:r w:rsidR="00E742AD" w:rsidRPr="5CA36D5D">
        <w:rPr>
          <w:rFonts w:asciiTheme="minorHAnsi" w:hAnsiTheme="minorHAnsi"/>
          <w:color w:val="000000" w:themeColor="text1"/>
        </w:rPr>
        <w:t>anders thuiskomen, een plek vol energie en leven. Straks wordt alles hier leeg en stil</w:t>
      </w:r>
      <w:r w:rsidR="00C858CA" w:rsidRPr="5CA36D5D">
        <w:rPr>
          <w:rFonts w:asciiTheme="minorHAnsi" w:hAnsiTheme="minorHAnsi"/>
          <w:color w:val="000000" w:themeColor="text1"/>
        </w:rPr>
        <w:t>, maar we bewaren de sfeer</w:t>
      </w:r>
      <w:r w:rsidR="005B6DE7" w:rsidRPr="5CA36D5D">
        <w:rPr>
          <w:rFonts w:asciiTheme="minorHAnsi" w:hAnsiTheme="minorHAnsi"/>
          <w:color w:val="000000" w:themeColor="text1"/>
        </w:rPr>
        <w:t xml:space="preserve"> en </w:t>
      </w:r>
      <w:r w:rsidR="00C858CA" w:rsidRPr="5CA36D5D">
        <w:rPr>
          <w:rFonts w:asciiTheme="minorHAnsi" w:hAnsiTheme="minorHAnsi"/>
          <w:color w:val="000000" w:themeColor="text1"/>
        </w:rPr>
        <w:t>alles wat we hebben geleerd</w:t>
      </w:r>
      <w:r w:rsidR="005B6DE7" w:rsidRPr="5CA36D5D">
        <w:rPr>
          <w:rFonts w:asciiTheme="minorHAnsi" w:hAnsiTheme="minorHAnsi"/>
          <w:color w:val="000000" w:themeColor="text1"/>
        </w:rPr>
        <w:t>. Dank</w:t>
      </w:r>
      <w:r w:rsidR="00E8427E" w:rsidRPr="5CA36D5D">
        <w:rPr>
          <w:rFonts w:asciiTheme="minorHAnsi" w:hAnsiTheme="minorHAnsi"/>
          <w:color w:val="000000" w:themeColor="text1"/>
        </w:rPr>
        <w:t xml:space="preserve">jewel </w:t>
      </w:r>
      <w:r w:rsidR="005B6DE7" w:rsidRPr="5CA36D5D">
        <w:rPr>
          <w:rFonts w:asciiTheme="minorHAnsi" w:hAnsiTheme="minorHAnsi"/>
          <w:color w:val="000000" w:themeColor="text1"/>
        </w:rPr>
        <w:t>voor</w:t>
      </w:r>
      <w:r w:rsidR="00C858CA" w:rsidRPr="5CA36D5D">
        <w:rPr>
          <w:rFonts w:asciiTheme="minorHAnsi" w:hAnsiTheme="minorHAnsi"/>
          <w:color w:val="000000" w:themeColor="text1"/>
        </w:rPr>
        <w:t xml:space="preserve"> </w:t>
      </w:r>
      <w:r w:rsidR="00BB5870" w:rsidRPr="5CA36D5D">
        <w:rPr>
          <w:rFonts w:asciiTheme="minorHAnsi" w:hAnsiTheme="minorHAnsi"/>
          <w:color w:val="000000" w:themeColor="text1"/>
        </w:rPr>
        <w:t xml:space="preserve">al het mooie dat we samen mochten delen. </w:t>
      </w:r>
    </w:p>
    <w:p w14:paraId="049D0AFC" w14:textId="4B7FD0F1" w:rsidR="00350089" w:rsidRPr="007862D0" w:rsidRDefault="00127428" w:rsidP="007862D0">
      <w:pPr>
        <w:pStyle w:val="Kop2"/>
        <w:rPr>
          <w:color w:val="32929A" w:themeColor="accent4" w:themeShade="BF"/>
        </w:rPr>
      </w:pPr>
      <w:bookmarkStart w:id="5" w:name="_Toc213792002"/>
      <w:r w:rsidRPr="00616AE8">
        <w:rPr>
          <w:color w:val="32929A" w:themeColor="accent4" w:themeShade="BF"/>
        </w:rPr>
        <w:t>Overgang naar luisteren</w:t>
      </w:r>
      <w:bookmarkEnd w:id="5"/>
    </w:p>
    <w:p w14:paraId="018F601C" w14:textId="58C1D817" w:rsidR="005B6DE7" w:rsidRPr="005B6DE7" w:rsidRDefault="005B6DE7" w:rsidP="00524D62">
      <w:pPr>
        <w:jc w:val="both"/>
        <w:rPr>
          <w:b/>
          <w:bCs/>
          <w:color w:val="000000" w:themeColor="text1"/>
        </w:rPr>
      </w:pPr>
      <w:r w:rsidRPr="005B6DE7">
        <w:rPr>
          <w:b/>
          <w:bCs/>
          <w:color w:val="000000" w:themeColor="text1"/>
        </w:rPr>
        <w:t>Voorganger</w:t>
      </w:r>
    </w:p>
    <w:p w14:paraId="0C4FC3B5" w14:textId="7C51040A" w:rsidR="0084145F" w:rsidRPr="00FC2D89" w:rsidRDefault="002639D7" w:rsidP="00524D62">
      <w:pPr>
        <w:jc w:val="both"/>
        <w:rPr>
          <w:color w:val="000000" w:themeColor="text1"/>
        </w:rPr>
      </w:pPr>
      <w:r>
        <w:rPr>
          <w:color w:val="000000" w:themeColor="text1"/>
        </w:rPr>
        <w:t xml:space="preserve">We gaan </w:t>
      </w:r>
      <w:r w:rsidR="0055437B">
        <w:rPr>
          <w:color w:val="000000" w:themeColor="text1"/>
        </w:rPr>
        <w:t xml:space="preserve">het nu </w:t>
      </w:r>
      <w:r w:rsidR="00B91CF0">
        <w:rPr>
          <w:color w:val="000000" w:themeColor="text1"/>
        </w:rPr>
        <w:t>even stil maken</w:t>
      </w:r>
      <w:r w:rsidR="0055437B">
        <w:rPr>
          <w:color w:val="000000" w:themeColor="text1"/>
        </w:rPr>
        <w:t>. T</w:t>
      </w:r>
      <w:r w:rsidR="00B91CF0">
        <w:rPr>
          <w:color w:val="000000" w:themeColor="text1"/>
        </w:rPr>
        <w:t>erwijl we een kaars aansteken</w:t>
      </w:r>
      <w:r w:rsidR="007463EE">
        <w:rPr>
          <w:color w:val="000000" w:themeColor="text1"/>
        </w:rPr>
        <w:t xml:space="preserve">, </w:t>
      </w:r>
      <w:r w:rsidR="00604F50">
        <w:rPr>
          <w:color w:val="000000" w:themeColor="text1"/>
        </w:rPr>
        <w:t>nemen</w:t>
      </w:r>
      <w:r w:rsidR="007463EE">
        <w:rPr>
          <w:color w:val="000000" w:themeColor="text1"/>
        </w:rPr>
        <w:t xml:space="preserve"> we</w:t>
      </w:r>
      <w:r w:rsidR="00604F50">
        <w:rPr>
          <w:color w:val="000000" w:themeColor="text1"/>
        </w:rPr>
        <w:t xml:space="preserve"> de bijbel en leggen deze klaar voor een bijzonder verhaal. </w:t>
      </w:r>
    </w:p>
    <w:p w14:paraId="6E2BEDFA" w14:textId="381191ED" w:rsidR="00127428" w:rsidRPr="00616AE8" w:rsidRDefault="00127428" w:rsidP="00127428">
      <w:pPr>
        <w:pStyle w:val="Kop1"/>
        <w:rPr>
          <w:color w:val="AE2081" w:themeColor="accent1"/>
        </w:rPr>
      </w:pPr>
      <w:bookmarkStart w:id="6" w:name="_Toc213792003"/>
      <w:r w:rsidRPr="00616AE8">
        <w:rPr>
          <w:color w:val="AE2081" w:themeColor="accent1"/>
        </w:rPr>
        <w:t>Luisteren</w:t>
      </w:r>
      <w:bookmarkEnd w:id="6"/>
    </w:p>
    <w:p w14:paraId="40B1ACDD" w14:textId="3DD44019" w:rsidR="00234323" w:rsidRDefault="00127428" w:rsidP="00A90E08">
      <w:pPr>
        <w:pStyle w:val="Kop2"/>
        <w:rPr>
          <w:color w:val="32929A" w:themeColor="accent4" w:themeShade="BF"/>
        </w:rPr>
      </w:pPr>
      <w:bookmarkStart w:id="7" w:name="_Toc213792004"/>
      <w:r w:rsidRPr="5CA36D5D">
        <w:rPr>
          <w:color w:val="32929A" w:themeColor="accent4" w:themeShade="BF"/>
        </w:rPr>
        <w:t>Bijbelverhaal</w:t>
      </w:r>
      <w:bookmarkEnd w:id="7"/>
    </w:p>
    <w:p w14:paraId="0281E182" w14:textId="2004B729" w:rsidR="00A90E08" w:rsidRPr="00EB2A5F" w:rsidRDefault="004A3198" w:rsidP="00A90E08">
      <w:pPr>
        <w:rPr>
          <w:b/>
          <w:bCs/>
          <w:color w:val="000000" w:themeColor="text1"/>
          <w:u w:val="single"/>
        </w:rPr>
      </w:pPr>
      <w:r>
        <w:rPr>
          <w:b/>
          <w:bCs/>
          <w:color w:val="000000" w:themeColor="text1"/>
          <w:u w:val="single"/>
        </w:rPr>
        <w:t>De zending van de twaalf</w:t>
      </w:r>
      <w:r w:rsidR="00D260D9">
        <w:rPr>
          <w:b/>
          <w:bCs/>
          <w:color w:val="000000" w:themeColor="text1"/>
          <w:u w:val="single"/>
        </w:rPr>
        <w:t xml:space="preserve"> – Marcus 6, 7-13</w:t>
      </w:r>
    </w:p>
    <w:p w14:paraId="25A4842E" w14:textId="132812C5" w:rsidR="00093E01" w:rsidRPr="001948B9" w:rsidRDefault="00093E01" w:rsidP="00EA2B1C">
      <w:pPr>
        <w:jc w:val="both"/>
        <w:rPr>
          <w:rFonts w:asciiTheme="majorHAnsi" w:hAnsiTheme="majorHAnsi"/>
          <w:color w:val="auto"/>
        </w:rPr>
      </w:pPr>
      <w:r w:rsidRPr="5CA36D5D">
        <w:rPr>
          <w:rFonts w:asciiTheme="majorHAnsi" w:hAnsiTheme="majorHAnsi"/>
          <w:color w:val="auto"/>
        </w:rPr>
        <w:t>Jezus r</w:t>
      </w:r>
      <w:r w:rsidR="00D260D9" w:rsidRPr="5CA36D5D">
        <w:rPr>
          <w:rFonts w:asciiTheme="majorHAnsi" w:hAnsiTheme="majorHAnsi"/>
          <w:color w:val="auto"/>
        </w:rPr>
        <w:t>iep zijn twaalf vrienden bij zich</w:t>
      </w:r>
      <w:r w:rsidRPr="5CA36D5D">
        <w:rPr>
          <w:rFonts w:asciiTheme="majorHAnsi" w:hAnsiTheme="majorHAnsi"/>
          <w:color w:val="auto"/>
        </w:rPr>
        <w:t>.</w:t>
      </w:r>
      <w:r w:rsidR="00D33DEE" w:rsidRPr="5CA36D5D">
        <w:rPr>
          <w:rFonts w:asciiTheme="majorHAnsi" w:hAnsiTheme="majorHAnsi"/>
          <w:color w:val="auto"/>
        </w:rPr>
        <w:t xml:space="preserve"> Hij zei: ‘Ga </w:t>
      </w:r>
      <w:r w:rsidR="00785BAA" w:rsidRPr="5CA36D5D">
        <w:rPr>
          <w:rFonts w:asciiTheme="majorHAnsi" w:hAnsiTheme="majorHAnsi"/>
          <w:color w:val="auto"/>
        </w:rPr>
        <w:t xml:space="preserve">eropuit, twee aan twee. Breng vrede waar je komt. Vertel over </w:t>
      </w:r>
      <w:r w:rsidR="00BE4A5C" w:rsidRPr="5CA36D5D">
        <w:rPr>
          <w:rFonts w:asciiTheme="majorHAnsi" w:hAnsiTheme="majorHAnsi"/>
          <w:color w:val="auto"/>
        </w:rPr>
        <w:t>Gods</w:t>
      </w:r>
      <w:r w:rsidR="00785BAA" w:rsidRPr="5CA36D5D">
        <w:rPr>
          <w:rFonts w:asciiTheme="majorHAnsi" w:hAnsiTheme="majorHAnsi"/>
          <w:color w:val="auto"/>
        </w:rPr>
        <w:t xml:space="preserve"> liefde. Help mensen die het moeilijk hebben.’ Jezus zei ook: ‘Neem niet veel mee. Geen zware </w:t>
      </w:r>
      <w:r w:rsidR="00BE4A5C" w:rsidRPr="5CA36D5D">
        <w:rPr>
          <w:rFonts w:asciiTheme="majorHAnsi" w:hAnsiTheme="majorHAnsi"/>
          <w:color w:val="auto"/>
        </w:rPr>
        <w:t>tas, geen extra spullen. Vertrouw maar op God</w:t>
      </w:r>
      <w:r w:rsidR="0050275E" w:rsidRPr="5CA36D5D">
        <w:rPr>
          <w:rFonts w:asciiTheme="majorHAnsi" w:hAnsiTheme="majorHAnsi"/>
          <w:color w:val="auto"/>
        </w:rPr>
        <w:t xml:space="preserve"> en op de goedheid van mensen.’ De twaalf vertrokken. Ze brachten blij nieuws, hielpen de mensen en maakten de wereld een stukje mooier.</w:t>
      </w:r>
    </w:p>
    <w:p w14:paraId="2DDCFB71" w14:textId="77777777" w:rsidR="00354DEB" w:rsidRDefault="00354DEB" w:rsidP="00354DEB">
      <w:pPr>
        <w:jc w:val="both"/>
        <w:rPr>
          <w:color w:val="000000" w:themeColor="text1"/>
        </w:rPr>
      </w:pPr>
      <w:r>
        <w:rPr>
          <w:noProof/>
        </w:rPr>
        <w:lastRenderedPageBreak/>
        <w:drawing>
          <wp:inline distT="0" distB="0" distL="0" distR="0" wp14:anchorId="4B3651E2" wp14:editId="7DF02131">
            <wp:extent cx="5759450" cy="4358640"/>
            <wp:effectExtent l="0" t="0" r="0" b="3810"/>
            <wp:docPr id="1690792839" name="Afbeelding 1" descr="Afbeelding met maan, verven, water, me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71072" name="Afbeelding 1" descr="Afbeelding met maan, verven, water, meer&#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358640"/>
                    </a:xfrm>
                    <a:prstGeom prst="rect">
                      <a:avLst/>
                    </a:prstGeom>
                    <a:noFill/>
                    <a:ln>
                      <a:noFill/>
                    </a:ln>
                  </pic:spPr>
                </pic:pic>
              </a:graphicData>
            </a:graphic>
          </wp:inline>
        </w:drawing>
      </w:r>
    </w:p>
    <w:p w14:paraId="088DC071" w14:textId="27155CBD" w:rsidR="00BB0665" w:rsidRDefault="00354DEB" w:rsidP="00BF7F07">
      <w:pPr>
        <w:jc w:val="center"/>
        <w:rPr>
          <w:i/>
          <w:iCs/>
          <w:color w:val="000000" w:themeColor="text1"/>
        </w:rPr>
      </w:pPr>
      <w:r w:rsidRPr="00E14774">
        <w:rPr>
          <w:i/>
          <w:iCs/>
          <w:color w:val="000000" w:themeColor="text1"/>
        </w:rPr>
        <w:t>Leeftocht – juni 2025</w:t>
      </w:r>
    </w:p>
    <w:p w14:paraId="0D69E9A5" w14:textId="77777777" w:rsidR="005976DF" w:rsidRPr="00BF7F07" w:rsidRDefault="005976DF" w:rsidP="00BF7F07">
      <w:pPr>
        <w:jc w:val="center"/>
        <w:rPr>
          <w:i/>
          <w:iCs/>
          <w:color w:val="000000" w:themeColor="text1"/>
        </w:rPr>
      </w:pPr>
    </w:p>
    <w:p w14:paraId="0EFC5ED5" w14:textId="6970C4CC" w:rsidR="00127428" w:rsidRPr="00616AE8" w:rsidRDefault="00127428" w:rsidP="00127428">
      <w:pPr>
        <w:pStyle w:val="Kop2"/>
        <w:rPr>
          <w:color w:val="32929A" w:themeColor="accent4" w:themeShade="BF"/>
        </w:rPr>
      </w:pPr>
      <w:bookmarkStart w:id="8" w:name="_Toc213792005"/>
      <w:r w:rsidRPr="00616AE8">
        <w:rPr>
          <w:color w:val="32929A" w:themeColor="accent4" w:themeShade="BF"/>
        </w:rPr>
        <w:t>Duiding</w:t>
      </w:r>
      <w:r w:rsidR="00D669EB" w:rsidRPr="00616AE8">
        <w:rPr>
          <w:color w:val="32929A" w:themeColor="accent4" w:themeShade="BF"/>
        </w:rPr>
        <w:t xml:space="preserve"> bij de </w:t>
      </w:r>
      <w:bookmarkEnd w:id="8"/>
      <w:r w:rsidR="00062A9A" w:rsidRPr="00616AE8">
        <w:rPr>
          <w:color w:val="32929A" w:themeColor="accent4" w:themeShade="BF"/>
        </w:rPr>
        <w:t>Bijbeltekst</w:t>
      </w:r>
      <w:r w:rsidR="009632F2" w:rsidRPr="00616AE8">
        <w:rPr>
          <w:color w:val="32929A" w:themeColor="accent4" w:themeShade="BF"/>
        </w:rPr>
        <w:t xml:space="preserve"> </w:t>
      </w:r>
    </w:p>
    <w:p w14:paraId="2463C39D" w14:textId="1B132A39" w:rsidR="00FC733F" w:rsidRPr="00557081" w:rsidRDefault="00765DC7" w:rsidP="00B61C17">
      <w:pPr>
        <w:rPr>
          <w:i/>
          <w:iCs/>
          <w:color w:val="auto"/>
        </w:rPr>
      </w:pPr>
      <w:r w:rsidRPr="00557081">
        <w:rPr>
          <w:i/>
          <w:iCs/>
          <w:color w:val="auto"/>
        </w:rPr>
        <w:t>Zorg voor kleimannetjes</w:t>
      </w:r>
      <w:r w:rsidR="00CD5357">
        <w:rPr>
          <w:i/>
          <w:iCs/>
          <w:color w:val="auto"/>
        </w:rPr>
        <w:t xml:space="preserve"> of kartonnen figuurtjes.</w:t>
      </w:r>
    </w:p>
    <w:p w14:paraId="4B804F1A" w14:textId="5DC31BE2" w:rsidR="004316AD" w:rsidRPr="004316AD" w:rsidRDefault="004316AD" w:rsidP="00B61C17">
      <w:pPr>
        <w:rPr>
          <w:b/>
          <w:bCs/>
          <w:color w:val="auto"/>
        </w:rPr>
      </w:pPr>
      <w:r w:rsidRPr="004316AD">
        <w:rPr>
          <w:b/>
          <w:bCs/>
          <w:color w:val="auto"/>
        </w:rPr>
        <w:t>Voor jongere kinderen</w:t>
      </w:r>
    </w:p>
    <w:p w14:paraId="3A528D56" w14:textId="77777777" w:rsidR="00FC733F" w:rsidRPr="004316AD" w:rsidRDefault="00FC733F" w:rsidP="00B61C17">
      <w:pPr>
        <w:rPr>
          <w:b/>
          <w:bCs/>
          <w:color w:val="auto"/>
        </w:rPr>
      </w:pPr>
      <w:r w:rsidRPr="004316AD">
        <w:rPr>
          <w:b/>
          <w:bCs/>
          <w:color w:val="auto"/>
        </w:rPr>
        <w:t>Voorganger</w:t>
      </w:r>
    </w:p>
    <w:p w14:paraId="7D1C4974" w14:textId="7B0E35F9" w:rsidR="0064088B" w:rsidRDefault="00EA2B1C" w:rsidP="00B61C17">
      <w:pPr>
        <w:rPr>
          <w:color w:val="auto"/>
        </w:rPr>
      </w:pPr>
      <w:r w:rsidRPr="107A57DD">
        <w:rPr>
          <w:color w:val="auto"/>
        </w:rPr>
        <w:t>Jezus stuurt zijn vrienden de wereld in. Waarom? (</w:t>
      </w:r>
      <w:r w:rsidR="7B0C85D2" w:rsidRPr="107A57DD">
        <w:rPr>
          <w:color w:val="auto"/>
        </w:rPr>
        <w:t>Om</w:t>
      </w:r>
      <w:r w:rsidRPr="107A57DD">
        <w:rPr>
          <w:color w:val="auto"/>
        </w:rPr>
        <w:t xml:space="preserve"> goed te doen, om liefde te verspreiden, om zorg te tonen…</w:t>
      </w:r>
      <w:r w:rsidR="0064088B" w:rsidRPr="107A57DD">
        <w:rPr>
          <w:color w:val="auto"/>
        </w:rPr>
        <w:t>)</w:t>
      </w:r>
    </w:p>
    <w:p w14:paraId="2B0CF188" w14:textId="062414BD" w:rsidR="0064088B" w:rsidRPr="0064088B" w:rsidRDefault="00116CE5" w:rsidP="00B61C17">
      <w:pPr>
        <w:rPr>
          <w:i/>
          <w:iCs/>
          <w:color w:val="auto"/>
        </w:rPr>
      </w:pPr>
      <w:r w:rsidRPr="0064088B">
        <w:rPr>
          <w:i/>
          <w:iCs/>
          <w:color w:val="auto"/>
        </w:rPr>
        <w:t>Je kan bij alles wat concreet wordt aangeven een kleimannetje</w:t>
      </w:r>
      <w:r w:rsidR="00784C8D">
        <w:rPr>
          <w:i/>
          <w:iCs/>
          <w:color w:val="auto"/>
        </w:rPr>
        <w:t xml:space="preserve"> of kartonnen figuurtje</w:t>
      </w:r>
      <w:r w:rsidRPr="0064088B">
        <w:rPr>
          <w:i/>
          <w:iCs/>
          <w:color w:val="auto"/>
        </w:rPr>
        <w:t xml:space="preserve"> vooraan plaatsen</w:t>
      </w:r>
      <w:r w:rsidR="0064088B" w:rsidRPr="0064088B">
        <w:rPr>
          <w:i/>
          <w:iCs/>
          <w:color w:val="auto"/>
        </w:rPr>
        <w:t>.</w:t>
      </w:r>
    </w:p>
    <w:p w14:paraId="054CFFDE" w14:textId="3C0F2C98" w:rsidR="00EA2B1C" w:rsidRDefault="00EA2B1C" w:rsidP="00B61C17">
      <w:pPr>
        <w:rPr>
          <w:color w:val="auto"/>
        </w:rPr>
      </w:pPr>
      <w:r w:rsidRPr="107A57DD">
        <w:rPr>
          <w:color w:val="auto"/>
        </w:rPr>
        <w:t>Ze mochten niet veel meenemen. Waarom? (</w:t>
      </w:r>
      <w:r w:rsidR="4D5E222E" w:rsidRPr="107A57DD">
        <w:rPr>
          <w:color w:val="auto"/>
        </w:rPr>
        <w:t>Om</w:t>
      </w:r>
      <w:r w:rsidRPr="107A57DD">
        <w:rPr>
          <w:color w:val="auto"/>
        </w:rPr>
        <w:t xml:space="preserve"> te tonen dat het belangrijkste niet in een rugzak zit</w:t>
      </w:r>
      <w:r w:rsidR="00F11C51" w:rsidRPr="107A57DD">
        <w:rPr>
          <w:color w:val="auto"/>
        </w:rPr>
        <w:t>, maar in je hart: vriendelijkheid, vrede, delen, vertrouwen</w:t>
      </w:r>
      <w:r w:rsidR="0064088B" w:rsidRPr="107A57DD">
        <w:rPr>
          <w:color w:val="auto"/>
        </w:rPr>
        <w:t>…</w:t>
      </w:r>
      <w:r w:rsidR="00F11C51" w:rsidRPr="107A57DD">
        <w:rPr>
          <w:color w:val="auto"/>
        </w:rPr>
        <w:t>).</w:t>
      </w:r>
    </w:p>
    <w:p w14:paraId="5D535C37" w14:textId="7899AB75" w:rsidR="00485452" w:rsidRDefault="00485452" w:rsidP="00B61C17">
      <w:pPr>
        <w:rPr>
          <w:color w:val="auto"/>
        </w:rPr>
      </w:pPr>
      <w:r w:rsidRPr="6D066405">
        <w:rPr>
          <w:color w:val="auto"/>
        </w:rPr>
        <w:t>Wij zijn vandaag zoals die twaalf leerlingen. We worden uitgestuurd in onze wereld: op school, thuis, in de natuur.</w:t>
      </w:r>
      <w:r w:rsidR="008828B0" w:rsidRPr="6D066405">
        <w:rPr>
          <w:color w:val="auto"/>
        </w:rPr>
        <w:t xml:space="preserve"> Deze wereld is onze thuis. Wij zorgen ervoor. Wij brengen vrede.</w:t>
      </w:r>
    </w:p>
    <w:p w14:paraId="46C74284" w14:textId="55D17E69" w:rsidR="6D066405" w:rsidRDefault="6D066405" w:rsidP="6D066405">
      <w:pPr>
        <w:rPr>
          <w:b/>
          <w:bCs/>
          <w:color w:val="auto"/>
        </w:rPr>
      </w:pPr>
    </w:p>
    <w:p w14:paraId="63C5F6C0" w14:textId="7EC16FB1" w:rsidR="6D066405" w:rsidRDefault="6D066405" w:rsidP="6D066405">
      <w:pPr>
        <w:rPr>
          <w:b/>
          <w:bCs/>
          <w:color w:val="auto"/>
        </w:rPr>
      </w:pPr>
    </w:p>
    <w:p w14:paraId="2D2E1AE5" w14:textId="77777777" w:rsidR="002B1FB3" w:rsidRDefault="002B1FB3">
      <w:pPr>
        <w:suppressAutoHyphens w:val="0"/>
        <w:rPr>
          <w:b/>
          <w:bCs/>
          <w:color w:val="auto"/>
        </w:rPr>
      </w:pPr>
      <w:r>
        <w:rPr>
          <w:b/>
          <w:bCs/>
          <w:color w:val="auto"/>
        </w:rPr>
        <w:br w:type="page"/>
      </w:r>
    </w:p>
    <w:p w14:paraId="6B3EE5C8" w14:textId="3DB3937E" w:rsidR="00AF2357" w:rsidRDefault="004316AD" w:rsidP="00B61C17">
      <w:pPr>
        <w:rPr>
          <w:b/>
          <w:bCs/>
          <w:color w:val="auto"/>
        </w:rPr>
      </w:pPr>
      <w:r w:rsidRPr="004316AD">
        <w:rPr>
          <w:b/>
          <w:bCs/>
          <w:color w:val="auto"/>
        </w:rPr>
        <w:lastRenderedPageBreak/>
        <w:t>Voor oudere kinderen</w:t>
      </w:r>
    </w:p>
    <w:p w14:paraId="2ED1A1D0" w14:textId="6D7ACAE8" w:rsidR="00AF20A1" w:rsidRDefault="00156708" w:rsidP="00156708">
      <w:pPr>
        <w:jc w:val="both"/>
        <w:rPr>
          <w:color w:val="auto"/>
        </w:rPr>
      </w:pPr>
      <w:r>
        <w:rPr>
          <w:color w:val="auto"/>
        </w:rPr>
        <w:t>Jezus</w:t>
      </w:r>
      <w:r w:rsidR="00AF20A1" w:rsidRPr="00372B72">
        <w:rPr>
          <w:color w:val="auto"/>
        </w:rPr>
        <w:t xml:space="preserve"> stuurt zijn leerlingen op weg om de wereld te veranderen</w:t>
      </w:r>
      <w:r w:rsidR="00373EF0" w:rsidRPr="00372B72">
        <w:rPr>
          <w:color w:val="auto"/>
        </w:rPr>
        <w:t>, niet met geld wapens of macht,</w:t>
      </w:r>
      <w:r>
        <w:rPr>
          <w:color w:val="auto"/>
        </w:rPr>
        <w:t xml:space="preserve"> </w:t>
      </w:r>
      <w:r w:rsidR="00373EF0" w:rsidRPr="00372B72">
        <w:rPr>
          <w:color w:val="auto"/>
        </w:rPr>
        <w:t>maar met een hart vol eenvoud en liefde. Jezus zegt eigenlijk</w:t>
      </w:r>
      <w:r w:rsidR="00F06DFF" w:rsidRPr="00372B72">
        <w:rPr>
          <w:color w:val="auto"/>
        </w:rPr>
        <w:t>: zet de deuren open, stap naar buiten en bouw aan een wereld die thuis voelt voor iedereen.</w:t>
      </w:r>
      <w:r w:rsidR="00372B72" w:rsidRPr="00372B72">
        <w:rPr>
          <w:color w:val="auto"/>
        </w:rPr>
        <w:t xml:space="preserve"> </w:t>
      </w:r>
      <w:r w:rsidR="00372B72">
        <w:rPr>
          <w:color w:val="auto"/>
        </w:rPr>
        <w:t>Als we dit omzetten in een opdracht voor ons vandaag</w:t>
      </w:r>
      <w:r w:rsidR="00BB7657">
        <w:rPr>
          <w:color w:val="auto"/>
        </w:rPr>
        <w:t>, dan zou het iets kunnen zijn als…</w:t>
      </w:r>
    </w:p>
    <w:p w14:paraId="2D569137" w14:textId="0BC5675E" w:rsidR="00784C8D" w:rsidRPr="00784C8D" w:rsidRDefault="00784C8D" w:rsidP="00784C8D">
      <w:pPr>
        <w:rPr>
          <w:i/>
          <w:iCs/>
          <w:color w:val="auto"/>
        </w:rPr>
      </w:pPr>
      <w:r w:rsidRPr="0064088B">
        <w:rPr>
          <w:i/>
          <w:iCs/>
          <w:color w:val="auto"/>
        </w:rPr>
        <w:t>Je kan bij alles wat concreet wordt aangeven een kleimannetje</w:t>
      </w:r>
      <w:r>
        <w:rPr>
          <w:i/>
          <w:iCs/>
          <w:color w:val="auto"/>
        </w:rPr>
        <w:t xml:space="preserve"> of kartonnen figuurtje</w:t>
      </w:r>
      <w:r w:rsidRPr="0064088B">
        <w:rPr>
          <w:i/>
          <w:iCs/>
          <w:color w:val="auto"/>
        </w:rPr>
        <w:t xml:space="preserve"> vooraan plaatsen.</w:t>
      </w:r>
    </w:p>
    <w:p w14:paraId="3A9123A2" w14:textId="01C16D15" w:rsidR="00BB7657" w:rsidRDefault="00BB7657" w:rsidP="00BB7657">
      <w:pPr>
        <w:pStyle w:val="Lijstalinea"/>
        <w:numPr>
          <w:ilvl w:val="0"/>
          <w:numId w:val="25"/>
        </w:numPr>
        <w:rPr>
          <w:color w:val="auto"/>
        </w:rPr>
      </w:pPr>
      <w:r>
        <w:rPr>
          <w:color w:val="auto"/>
        </w:rPr>
        <w:t>Laat niemand aan de kant staan</w:t>
      </w:r>
      <w:r w:rsidR="00A61E59">
        <w:rPr>
          <w:color w:val="auto"/>
        </w:rPr>
        <w:t>.</w:t>
      </w:r>
    </w:p>
    <w:p w14:paraId="6950C071" w14:textId="7482619E" w:rsidR="00BB7657" w:rsidRDefault="00BB7657" w:rsidP="00BB7657">
      <w:pPr>
        <w:pStyle w:val="Lijstalinea"/>
        <w:numPr>
          <w:ilvl w:val="0"/>
          <w:numId w:val="25"/>
        </w:numPr>
        <w:rPr>
          <w:color w:val="auto"/>
        </w:rPr>
      </w:pPr>
      <w:r>
        <w:rPr>
          <w:color w:val="auto"/>
        </w:rPr>
        <w:t>Spreek voor wie geen stem krijgt</w:t>
      </w:r>
      <w:r w:rsidR="00A61E59">
        <w:rPr>
          <w:color w:val="auto"/>
        </w:rPr>
        <w:t>.</w:t>
      </w:r>
    </w:p>
    <w:p w14:paraId="533A4D91" w14:textId="48E7E3EF" w:rsidR="00512AB4" w:rsidRDefault="00512AB4" w:rsidP="00BB7657">
      <w:pPr>
        <w:pStyle w:val="Lijstalinea"/>
        <w:numPr>
          <w:ilvl w:val="0"/>
          <w:numId w:val="25"/>
        </w:numPr>
        <w:rPr>
          <w:color w:val="auto"/>
        </w:rPr>
      </w:pPr>
      <w:r>
        <w:rPr>
          <w:color w:val="auto"/>
        </w:rPr>
        <w:t>Verspil niet wat de aarde ons geeft</w:t>
      </w:r>
      <w:r w:rsidR="00A61E59">
        <w:rPr>
          <w:color w:val="auto"/>
        </w:rPr>
        <w:t>.</w:t>
      </w:r>
    </w:p>
    <w:p w14:paraId="21AE5006" w14:textId="03202A36" w:rsidR="00512AB4" w:rsidRDefault="00512AB4" w:rsidP="00BB7657">
      <w:pPr>
        <w:pStyle w:val="Lijstalinea"/>
        <w:numPr>
          <w:ilvl w:val="0"/>
          <w:numId w:val="25"/>
        </w:numPr>
        <w:rPr>
          <w:color w:val="auto"/>
        </w:rPr>
      </w:pPr>
      <w:r>
        <w:rPr>
          <w:color w:val="auto"/>
        </w:rPr>
        <w:t>Breng vrede waar het moeilijk is</w:t>
      </w:r>
      <w:r w:rsidR="00A61E59">
        <w:rPr>
          <w:color w:val="auto"/>
        </w:rPr>
        <w:t>.</w:t>
      </w:r>
    </w:p>
    <w:p w14:paraId="6D0FCD68" w14:textId="41F1B6FD" w:rsidR="004316AD" w:rsidRDefault="00512AB4" w:rsidP="00B61C17">
      <w:pPr>
        <w:pStyle w:val="Lijstalinea"/>
        <w:numPr>
          <w:ilvl w:val="0"/>
          <w:numId w:val="25"/>
        </w:numPr>
        <w:rPr>
          <w:color w:val="auto"/>
        </w:rPr>
      </w:pPr>
      <w:r>
        <w:rPr>
          <w:color w:val="auto"/>
        </w:rPr>
        <w:t>Durf anders te leven</w:t>
      </w:r>
      <w:r w:rsidR="005321A1">
        <w:rPr>
          <w:color w:val="auto"/>
        </w:rPr>
        <w:t>: eerlijk, duurzaam</w:t>
      </w:r>
      <w:r w:rsidR="00A61E59">
        <w:rPr>
          <w:color w:val="auto"/>
        </w:rPr>
        <w:t>…</w:t>
      </w:r>
    </w:p>
    <w:p w14:paraId="153FAB66" w14:textId="50C3287A" w:rsidR="00634C19" w:rsidRDefault="00634C19" w:rsidP="00B61C17">
      <w:pPr>
        <w:pStyle w:val="Lijstalinea"/>
        <w:numPr>
          <w:ilvl w:val="0"/>
          <w:numId w:val="25"/>
        </w:numPr>
        <w:rPr>
          <w:color w:val="auto"/>
        </w:rPr>
      </w:pPr>
      <w:r>
        <w:rPr>
          <w:color w:val="auto"/>
        </w:rPr>
        <w:t>…</w:t>
      </w:r>
    </w:p>
    <w:p w14:paraId="09A11534" w14:textId="50BECA57" w:rsidR="005640D0" w:rsidRDefault="005640D0" w:rsidP="005640D0">
      <w:pPr>
        <w:rPr>
          <w:color w:val="auto"/>
        </w:rPr>
      </w:pPr>
      <w:r>
        <w:rPr>
          <w:color w:val="auto"/>
        </w:rPr>
        <w:t xml:space="preserve">Al deze dingen die jullie hebben aangegeven zijn zo </w:t>
      </w:r>
      <w:r w:rsidR="00BF3168">
        <w:rPr>
          <w:color w:val="auto"/>
        </w:rPr>
        <w:t>belangrijk. Jullie maken de wereld mooier en zorgen dat we er ons thuis in voelen.</w:t>
      </w:r>
    </w:p>
    <w:p w14:paraId="2FEC3BA5" w14:textId="77777777" w:rsidR="00FF00D2" w:rsidRPr="005640D0" w:rsidRDefault="00FF00D2" w:rsidP="005640D0">
      <w:pPr>
        <w:rPr>
          <w:color w:val="auto"/>
        </w:rPr>
      </w:pPr>
    </w:p>
    <w:p w14:paraId="75E5E728" w14:textId="5A1340B7" w:rsidR="00127428" w:rsidRPr="00616AE8" w:rsidRDefault="00127428" w:rsidP="00127428">
      <w:pPr>
        <w:pStyle w:val="Kop2"/>
        <w:rPr>
          <w:color w:val="32929A" w:themeColor="accent4" w:themeShade="BF"/>
        </w:rPr>
      </w:pPr>
      <w:bookmarkStart w:id="9" w:name="_Toc213792006"/>
      <w:r w:rsidRPr="00616AE8">
        <w:rPr>
          <w:color w:val="32929A" w:themeColor="accent4" w:themeShade="BF"/>
        </w:rPr>
        <w:t>Stilte/Meditatie</w:t>
      </w:r>
      <w:r w:rsidR="00031BD7" w:rsidRPr="00616AE8">
        <w:rPr>
          <w:color w:val="32929A" w:themeColor="accent4" w:themeShade="BF"/>
        </w:rPr>
        <w:t>/doe-moment</w:t>
      </w:r>
      <w:bookmarkEnd w:id="9"/>
    </w:p>
    <w:p w14:paraId="6FD0E695" w14:textId="7D6964C3" w:rsidR="00A76784" w:rsidRPr="00616AE8" w:rsidRDefault="00BA2719" w:rsidP="00BA2719">
      <w:pPr>
        <w:pStyle w:val="Kop2"/>
        <w:numPr>
          <w:ilvl w:val="2"/>
          <w:numId w:val="20"/>
        </w:numPr>
        <w:rPr>
          <w:color w:val="EC7D23" w:themeColor="accent2"/>
        </w:rPr>
      </w:pPr>
      <w:r w:rsidRPr="00616AE8">
        <w:rPr>
          <w:color w:val="EC7D23" w:themeColor="accent2"/>
        </w:rPr>
        <w:t>Stilte</w:t>
      </w:r>
      <w:r w:rsidR="004C4C20" w:rsidRPr="00616AE8">
        <w:rPr>
          <w:color w:val="EC7D23" w:themeColor="accent2"/>
        </w:rPr>
        <w:t>/Meditatie</w:t>
      </w:r>
    </w:p>
    <w:p w14:paraId="308F5C59" w14:textId="18D3813F" w:rsidR="006D7B02" w:rsidRPr="004C4C20" w:rsidRDefault="00784C8D" w:rsidP="004C4C20">
      <w:pPr>
        <w:ind w:left="357" w:hanging="357"/>
        <w:jc w:val="both"/>
        <w:rPr>
          <w:i/>
          <w:iCs/>
          <w:color w:val="000000" w:themeColor="text1"/>
        </w:rPr>
      </w:pPr>
      <w:r>
        <w:rPr>
          <w:i/>
          <w:iCs/>
          <w:color w:val="000000" w:themeColor="text1"/>
        </w:rPr>
        <w:t>Zorg voor rustige muziek met</w:t>
      </w:r>
      <w:r w:rsidR="006D7B02" w:rsidRPr="006D7B02">
        <w:rPr>
          <w:i/>
          <w:iCs/>
          <w:color w:val="000000" w:themeColor="text1"/>
        </w:rPr>
        <w:t xml:space="preserve"> natuurgeluiden.</w:t>
      </w:r>
    </w:p>
    <w:p w14:paraId="36BBC721" w14:textId="60F84C2E" w:rsidR="004B65AE" w:rsidRPr="004B65AE" w:rsidRDefault="004B65AE" w:rsidP="004B65AE">
      <w:pPr>
        <w:ind w:left="357" w:hanging="357"/>
        <w:jc w:val="both"/>
        <w:rPr>
          <w:b/>
          <w:bCs/>
          <w:color w:val="000000" w:themeColor="text1"/>
        </w:rPr>
      </w:pPr>
      <w:r w:rsidRPr="004B65AE">
        <w:rPr>
          <w:b/>
          <w:bCs/>
          <w:color w:val="000000" w:themeColor="text1"/>
        </w:rPr>
        <w:t>Voorganger</w:t>
      </w:r>
    </w:p>
    <w:p w14:paraId="4C7B7171" w14:textId="3060BC02" w:rsidR="004B65AE" w:rsidRDefault="00634C19" w:rsidP="006D7B02">
      <w:pPr>
        <w:jc w:val="both"/>
        <w:rPr>
          <w:color w:val="000000" w:themeColor="text1"/>
        </w:rPr>
      </w:pPr>
      <w:r>
        <w:rPr>
          <w:color w:val="000000" w:themeColor="text1"/>
        </w:rPr>
        <w:t>Nu gaan we het</w:t>
      </w:r>
      <w:r w:rsidR="001C1483">
        <w:rPr>
          <w:color w:val="000000" w:themeColor="text1"/>
        </w:rPr>
        <w:t xml:space="preserve"> heel rustig maken in onszelf. We gaan even in </w:t>
      </w:r>
      <w:r w:rsidR="00F61EEF">
        <w:rPr>
          <w:color w:val="000000" w:themeColor="text1"/>
        </w:rPr>
        <w:t xml:space="preserve">ons binnenste </w:t>
      </w:r>
      <w:r w:rsidR="00B5596C">
        <w:rPr>
          <w:color w:val="000000" w:themeColor="text1"/>
        </w:rPr>
        <w:t xml:space="preserve">in </w:t>
      </w:r>
      <w:r w:rsidR="001C1483">
        <w:rPr>
          <w:color w:val="000000" w:themeColor="text1"/>
        </w:rPr>
        <w:t xml:space="preserve">stilte thuiskomen. </w:t>
      </w:r>
      <w:r w:rsidR="0072727D">
        <w:rPr>
          <w:color w:val="000000" w:themeColor="text1"/>
        </w:rPr>
        <w:t xml:space="preserve">Op de achtergrond horen jullie mooie muziek met natuurgeluiden. </w:t>
      </w:r>
      <w:r w:rsidR="004B65AE" w:rsidRPr="004B65AE">
        <w:rPr>
          <w:color w:val="000000" w:themeColor="text1"/>
        </w:rPr>
        <w:t>Sluit even je ogen. Voel je voeten op d</w:t>
      </w:r>
      <w:r w:rsidR="004B65AE">
        <w:rPr>
          <w:color w:val="000000" w:themeColor="text1"/>
        </w:rPr>
        <w:t xml:space="preserve">e </w:t>
      </w:r>
      <w:r w:rsidR="004B65AE" w:rsidRPr="004B65AE">
        <w:rPr>
          <w:color w:val="000000" w:themeColor="text1"/>
        </w:rPr>
        <w:t>grond – onze aarde draagt jou. Denk aan iets moois uit de schepping: een dier, een boom, een plek in de natuur die jij bijzonder vindt. Fluister i</w:t>
      </w:r>
      <w:r w:rsidR="00612906">
        <w:rPr>
          <w:color w:val="000000" w:themeColor="text1"/>
        </w:rPr>
        <w:t>n</w:t>
      </w:r>
      <w:r w:rsidR="004B65AE" w:rsidRPr="004B65AE">
        <w:rPr>
          <w:color w:val="000000" w:themeColor="text1"/>
        </w:rPr>
        <w:t xml:space="preserve"> je hart: Dank je God, voor de wereld. Ik zal er zorg voor dragen. </w:t>
      </w:r>
    </w:p>
    <w:p w14:paraId="18649C39" w14:textId="4DA5910A" w:rsidR="00873BD7" w:rsidRPr="00616AE8" w:rsidRDefault="00873BD7" w:rsidP="00873BD7">
      <w:pPr>
        <w:pStyle w:val="Lijstalinea"/>
        <w:numPr>
          <w:ilvl w:val="2"/>
          <w:numId w:val="20"/>
        </w:numPr>
        <w:rPr>
          <w:b/>
          <w:bCs/>
          <w:color w:val="EC7D23" w:themeColor="accent2"/>
        </w:rPr>
      </w:pPr>
      <w:r w:rsidRPr="00616AE8">
        <w:rPr>
          <w:b/>
          <w:bCs/>
          <w:color w:val="EC7D23" w:themeColor="accent2"/>
        </w:rPr>
        <w:t>Doemoment</w:t>
      </w:r>
      <w:r>
        <w:rPr>
          <w:b/>
          <w:bCs/>
          <w:color w:val="EC7D23" w:themeColor="accent2"/>
        </w:rPr>
        <w:t xml:space="preserve"> 1</w:t>
      </w:r>
      <w:r w:rsidRPr="00616AE8">
        <w:rPr>
          <w:b/>
          <w:bCs/>
          <w:color w:val="EC7D23" w:themeColor="accent2"/>
        </w:rPr>
        <w:t xml:space="preserve"> – </w:t>
      </w:r>
      <w:r>
        <w:rPr>
          <w:b/>
          <w:bCs/>
          <w:color w:val="EC7D23" w:themeColor="accent2"/>
        </w:rPr>
        <w:t>bij de cover van Leeftocht</w:t>
      </w:r>
      <w:r w:rsidRPr="00616AE8">
        <w:rPr>
          <w:b/>
          <w:bCs/>
          <w:color w:val="EC7D23" w:themeColor="accent2"/>
        </w:rPr>
        <w:t xml:space="preserve"> </w:t>
      </w:r>
      <w:r>
        <w:rPr>
          <w:b/>
          <w:bCs/>
          <w:color w:val="EC7D23" w:themeColor="accent2"/>
        </w:rPr>
        <w:t>- vooraf</w:t>
      </w:r>
    </w:p>
    <w:p w14:paraId="794648D2" w14:textId="24850B39" w:rsidR="00873BD7" w:rsidRPr="006D7B02" w:rsidRDefault="00873BD7" w:rsidP="006D7B02">
      <w:pPr>
        <w:jc w:val="both"/>
        <w:rPr>
          <w:color w:val="000000" w:themeColor="text1"/>
        </w:rPr>
      </w:pPr>
      <w:r>
        <w:rPr>
          <w:color w:val="000000" w:themeColor="text1"/>
        </w:rPr>
        <w:t>Laat de kinderen vooraf in de klas allemaal een kleimannetje</w:t>
      </w:r>
      <w:r w:rsidR="00A07C33">
        <w:rPr>
          <w:color w:val="000000" w:themeColor="text1"/>
        </w:rPr>
        <w:t xml:space="preserve"> of een figuurtje in karton</w:t>
      </w:r>
      <w:r>
        <w:rPr>
          <w:color w:val="000000" w:themeColor="text1"/>
        </w:rPr>
        <w:t xml:space="preserve"> maken. Dit kleimannetje </w:t>
      </w:r>
      <w:r w:rsidR="00A07C33">
        <w:rPr>
          <w:color w:val="000000" w:themeColor="text1"/>
        </w:rPr>
        <w:t>krijgt een plekje tijdens de viering.</w:t>
      </w:r>
    </w:p>
    <w:p w14:paraId="305827E2" w14:textId="3E78B4A6" w:rsidR="00BA2719" w:rsidRPr="00616AE8" w:rsidRDefault="00A74C41" w:rsidP="00BA2719">
      <w:pPr>
        <w:pStyle w:val="Lijstalinea"/>
        <w:numPr>
          <w:ilvl w:val="2"/>
          <w:numId w:val="20"/>
        </w:numPr>
        <w:rPr>
          <w:b/>
          <w:bCs/>
          <w:color w:val="EC7D23" w:themeColor="accent2"/>
        </w:rPr>
      </w:pPr>
      <w:r w:rsidRPr="00616AE8">
        <w:rPr>
          <w:b/>
          <w:bCs/>
          <w:color w:val="EC7D23" w:themeColor="accent2"/>
        </w:rPr>
        <w:t>Doemoment</w:t>
      </w:r>
      <w:r w:rsidR="003A3338" w:rsidRPr="00616AE8">
        <w:rPr>
          <w:b/>
          <w:bCs/>
          <w:color w:val="EC7D23" w:themeColor="accent2"/>
        </w:rPr>
        <w:t xml:space="preserve"> – Collage </w:t>
      </w:r>
      <w:r w:rsidR="007E77A7">
        <w:rPr>
          <w:b/>
          <w:bCs/>
          <w:color w:val="EC7D23" w:themeColor="accent2"/>
        </w:rPr>
        <w:t>- vooraf</w:t>
      </w:r>
    </w:p>
    <w:p w14:paraId="35AC11F0" w14:textId="2FBCCF16" w:rsidR="00FC733F" w:rsidRDefault="00FC733F" w:rsidP="00031BD7">
      <w:pPr>
        <w:jc w:val="both"/>
        <w:rPr>
          <w:b/>
          <w:bCs/>
          <w:color w:val="000000" w:themeColor="text1"/>
        </w:rPr>
      </w:pPr>
      <w:r w:rsidRPr="00BB0E5D">
        <w:rPr>
          <w:b/>
          <w:bCs/>
          <w:color w:val="000000" w:themeColor="text1"/>
        </w:rPr>
        <w:t>V</w:t>
      </w:r>
      <w:r w:rsidR="001C3AF9">
        <w:rPr>
          <w:b/>
          <w:bCs/>
          <w:color w:val="000000" w:themeColor="text1"/>
        </w:rPr>
        <w:t>oor jongere kinderen</w:t>
      </w:r>
    </w:p>
    <w:p w14:paraId="2A0C1366" w14:textId="6568144C" w:rsidR="005E6C96" w:rsidRDefault="009E44FC" w:rsidP="00031BD7">
      <w:pPr>
        <w:jc w:val="both"/>
        <w:rPr>
          <w:color w:val="000000" w:themeColor="text1"/>
        </w:rPr>
      </w:pPr>
      <w:r w:rsidRPr="00A27BF5">
        <w:rPr>
          <w:color w:val="000000" w:themeColor="text1"/>
        </w:rPr>
        <w:t xml:space="preserve">Zorg voor een grote </w:t>
      </w:r>
      <w:r w:rsidR="006C6479" w:rsidRPr="00A27BF5">
        <w:rPr>
          <w:color w:val="000000" w:themeColor="text1"/>
        </w:rPr>
        <w:t xml:space="preserve">wereldkaart. Laat de kinderen </w:t>
      </w:r>
      <w:r w:rsidR="003B10D6">
        <w:rPr>
          <w:color w:val="000000" w:themeColor="text1"/>
        </w:rPr>
        <w:t>er</w:t>
      </w:r>
      <w:r w:rsidR="006C6479" w:rsidRPr="00A27BF5">
        <w:rPr>
          <w:color w:val="000000" w:themeColor="text1"/>
        </w:rPr>
        <w:t xml:space="preserve"> dingen rond tekenen, schilderen of kleven</w:t>
      </w:r>
      <w:r w:rsidR="009E1CD9" w:rsidRPr="00A27BF5">
        <w:rPr>
          <w:color w:val="000000" w:themeColor="text1"/>
        </w:rPr>
        <w:t xml:space="preserve"> (vredestekens, verschillende gezichten, verschillende huizen</w:t>
      </w:r>
      <w:r w:rsidR="001F5A96" w:rsidRPr="00A27BF5">
        <w:rPr>
          <w:color w:val="000000" w:themeColor="text1"/>
        </w:rPr>
        <w:t>, dieren, dingen die goed zijn voor de wereld).</w:t>
      </w:r>
      <w:r w:rsidR="001217F5">
        <w:rPr>
          <w:color w:val="000000" w:themeColor="text1"/>
        </w:rPr>
        <w:t xml:space="preserve"> </w:t>
      </w:r>
    </w:p>
    <w:p w14:paraId="5C998632" w14:textId="1B8D66D1" w:rsidR="001C3AF9" w:rsidRPr="001C3AF9" w:rsidRDefault="001C3AF9" w:rsidP="00031BD7">
      <w:pPr>
        <w:jc w:val="both"/>
        <w:rPr>
          <w:b/>
          <w:bCs/>
          <w:color w:val="000000" w:themeColor="text1"/>
        </w:rPr>
      </w:pPr>
      <w:r w:rsidRPr="00BB0E5D">
        <w:rPr>
          <w:b/>
          <w:bCs/>
          <w:color w:val="000000" w:themeColor="text1"/>
        </w:rPr>
        <w:t>V</w:t>
      </w:r>
      <w:r>
        <w:rPr>
          <w:b/>
          <w:bCs/>
          <w:color w:val="000000" w:themeColor="text1"/>
        </w:rPr>
        <w:t>oor oudere kinderen</w:t>
      </w:r>
    </w:p>
    <w:p w14:paraId="3A269D67" w14:textId="77777777" w:rsidR="00D075C5" w:rsidRDefault="005E6C96" w:rsidP="008A479E">
      <w:pPr>
        <w:jc w:val="both"/>
        <w:rPr>
          <w:color w:val="000000" w:themeColor="text1"/>
        </w:rPr>
      </w:pPr>
      <w:r>
        <w:rPr>
          <w:color w:val="000000" w:themeColor="text1"/>
        </w:rPr>
        <w:t xml:space="preserve">Zorg voor een grote </w:t>
      </w:r>
      <w:r w:rsidR="00265BD4">
        <w:rPr>
          <w:color w:val="000000" w:themeColor="text1"/>
        </w:rPr>
        <w:t xml:space="preserve">wereldkaart of </w:t>
      </w:r>
      <w:r>
        <w:rPr>
          <w:color w:val="000000" w:themeColor="text1"/>
        </w:rPr>
        <w:t>wereldbol</w:t>
      </w:r>
      <w:r w:rsidR="00DA2B27">
        <w:rPr>
          <w:color w:val="000000" w:themeColor="text1"/>
        </w:rPr>
        <w:t xml:space="preserve"> en laat de leerlingen er woordstroken rond hangen. (Mogelijke woorden: </w:t>
      </w:r>
      <w:r w:rsidR="001217F5">
        <w:rPr>
          <w:color w:val="000000" w:themeColor="text1"/>
        </w:rPr>
        <w:t>vrede, delen, zorg, respect, moed, luisteren, eerlijkheid, duurzaamheid</w:t>
      </w:r>
      <w:r w:rsidR="00F775CF">
        <w:rPr>
          <w:color w:val="000000" w:themeColor="text1"/>
        </w:rPr>
        <w:t>, liefde, vriendschap, verwondering, rechtvaar</w:t>
      </w:r>
      <w:r w:rsidR="00140F14">
        <w:rPr>
          <w:color w:val="000000" w:themeColor="text1"/>
        </w:rPr>
        <w:t>digheid</w:t>
      </w:r>
      <w:r w:rsidR="00500445">
        <w:rPr>
          <w:color w:val="000000" w:themeColor="text1"/>
        </w:rPr>
        <w:t>…</w:t>
      </w:r>
      <w:r w:rsidR="000131D9">
        <w:rPr>
          <w:color w:val="000000" w:themeColor="text1"/>
        </w:rPr>
        <w:t xml:space="preserve"> Je kan vooraf in de klas woorden met de kinderen kiezen)</w:t>
      </w:r>
      <w:r w:rsidR="00500445">
        <w:rPr>
          <w:color w:val="000000" w:themeColor="text1"/>
        </w:rPr>
        <w:t>.</w:t>
      </w:r>
    </w:p>
    <w:p w14:paraId="68275E7E" w14:textId="074A9A15" w:rsidR="004C415E" w:rsidRDefault="004C415E" w:rsidP="004C415E">
      <w:pPr>
        <w:jc w:val="both"/>
        <w:rPr>
          <w:b/>
          <w:bCs/>
          <w:color w:val="000000" w:themeColor="text1"/>
        </w:rPr>
      </w:pPr>
      <w:r w:rsidRPr="00BB0E5D">
        <w:rPr>
          <w:b/>
          <w:bCs/>
          <w:color w:val="000000" w:themeColor="text1"/>
        </w:rPr>
        <w:lastRenderedPageBreak/>
        <w:t>V</w:t>
      </w:r>
      <w:r>
        <w:rPr>
          <w:b/>
          <w:bCs/>
          <w:color w:val="000000" w:themeColor="text1"/>
        </w:rPr>
        <w:t>oorganger</w:t>
      </w:r>
    </w:p>
    <w:p w14:paraId="35EEBBA4" w14:textId="2E3BFFBA" w:rsidR="000C382B" w:rsidRPr="00EA40ED" w:rsidRDefault="004C415E" w:rsidP="00031BD7">
      <w:pPr>
        <w:jc w:val="both"/>
        <w:rPr>
          <w:color w:val="000000" w:themeColor="text1"/>
        </w:rPr>
      </w:pPr>
      <w:r w:rsidRPr="00353452">
        <w:rPr>
          <w:color w:val="000000" w:themeColor="text1"/>
        </w:rPr>
        <w:t xml:space="preserve">In de klas maakten jullie een mooi knutselwerk. </w:t>
      </w:r>
      <w:r w:rsidR="00255764" w:rsidRPr="00353452">
        <w:rPr>
          <w:color w:val="000000" w:themeColor="text1"/>
        </w:rPr>
        <w:t xml:space="preserve">Je mag dit nu naar voor brengen. Ondertussen luisteren we naar mooie </w:t>
      </w:r>
      <w:r w:rsidR="00E90D12" w:rsidRPr="00353452">
        <w:rPr>
          <w:color w:val="000000" w:themeColor="text1"/>
        </w:rPr>
        <w:t>muziek met natuurgeluiden.</w:t>
      </w:r>
    </w:p>
    <w:p w14:paraId="4BA357D0" w14:textId="16D3805F" w:rsidR="00127428" w:rsidRPr="00616AE8" w:rsidRDefault="00127428" w:rsidP="00127428">
      <w:pPr>
        <w:pStyle w:val="Kop1"/>
        <w:rPr>
          <w:color w:val="AE2081" w:themeColor="accent1"/>
        </w:rPr>
      </w:pPr>
      <w:bookmarkStart w:id="10" w:name="_Toc213792007"/>
      <w:r w:rsidRPr="00616AE8">
        <w:rPr>
          <w:color w:val="AE2081" w:themeColor="accent1"/>
        </w:rPr>
        <w:t>Bidden</w:t>
      </w:r>
      <w:bookmarkEnd w:id="10"/>
    </w:p>
    <w:p w14:paraId="1A280223" w14:textId="440B066F" w:rsidR="001C57F5" w:rsidRPr="000C382B" w:rsidRDefault="00127428" w:rsidP="000C382B">
      <w:pPr>
        <w:pStyle w:val="Kop2"/>
        <w:rPr>
          <w:color w:val="32929A" w:themeColor="accent4" w:themeShade="BF"/>
        </w:rPr>
      </w:pPr>
      <w:bookmarkStart w:id="11" w:name="_Toc213792008"/>
      <w:r w:rsidRPr="00ED781E">
        <w:rPr>
          <w:color w:val="32929A" w:themeColor="accent4" w:themeShade="BF"/>
        </w:rPr>
        <w:t>Voorbede</w:t>
      </w:r>
      <w:bookmarkEnd w:id="11"/>
    </w:p>
    <w:p w14:paraId="28DA3926" w14:textId="050E10A4" w:rsidR="009A5253" w:rsidRDefault="009A5253" w:rsidP="009A5253">
      <w:pPr>
        <w:jc w:val="both"/>
        <w:rPr>
          <w:b/>
          <w:bCs/>
          <w:color w:val="000000" w:themeColor="text1"/>
        </w:rPr>
      </w:pPr>
      <w:r w:rsidRPr="6D066405">
        <w:rPr>
          <w:b/>
          <w:bCs/>
          <w:color w:val="000000" w:themeColor="text1"/>
        </w:rPr>
        <w:t xml:space="preserve">Voor </w:t>
      </w:r>
      <w:r w:rsidR="002E6705" w:rsidRPr="6D066405">
        <w:rPr>
          <w:b/>
          <w:bCs/>
          <w:color w:val="000000" w:themeColor="text1"/>
        </w:rPr>
        <w:t>jongere</w:t>
      </w:r>
      <w:r w:rsidRPr="6D066405">
        <w:rPr>
          <w:b/>
          <w:bCs/>
          <w:color w:val="000000" w:themeColor="text1"/>
        </w:rPr>
        <w:t xml:space="preserve"> kinderen</w:t>
      </w:r>
      <w:r w:rsidR="005475CC" w:rsidRPr="6D066405">
        <w:rPr>
          <w:b/>
          <w:bCs/>
          <w:color w:val="000000" w:themeColor="text1"/>
        </w:rPr>
        <w:t xml:space="preserve"> </w:t>
      </w:r>
    </w:p>
    <w:p w14:paraId="22AD6414" w14:textId="77777777" w:rsidR="00501D01" w:rsidRPr="00BB0E5D" w:rsidRDefault="00501D01" w:rsidP="00501D01">
      <w:pPr>
        <w:jc w:val="both"/>
        <w:rPr>
          <w:b/>
          <w:bCs/>
          <w:color w:val="000000" w:themeColor="text1"/>
        </w:rPr>
      </w:pPr>
      <w:r w:rsidRPr="00BB0E5D">
        <w:rPr>
          <w:b/>
          <w:bCs/>
          <w:color w:val="000000" w:themeColor="text1"/>
        </w:rPr>
        <w:t>Voorganger</w:t>
      </w:r>
    </w:p>
    <w:p w14:paraId="093DCB50" w14:textId="259C2B32" w:rsidR="00501D01" w:rsidRPr="00501D01" w:rsidRDefault="00501D01" w:rsidP="004C1865">
      <w:pPr>
        <w:jc w:val="both"/>
        <w:rPr>
          <w:color w:val="000000" w:themeColor="text1"/>
        </w:rPr>
      </w:pPr>
      <w:r>
        <w:rPr>
          <w:color w:val="000000" w:themeColor="text1"/>
        </w:rPr>
        <w:t>God stuurt ons de wereld in</w:t>
      </w:r>
      <w:r w:rsidR="004F0961">
        <w:rPr>
          <w:color w:val="000000" w:themeColor="text1"/>
        </w:rPr>
        <w:t xml:space="preserve"> </w:t>
      </w:r>
      <w:r>
        <w:rPr>
          <w:color w:val="000000" w:themeColor="text1"/>
        </w:rPr>
        <w:t>en vraagt ons om vriendelijk te zijn</w:t>
      </w:r>
      <w:r w:rsidR="00000927">
        <w:rPr>
          <w:color w:val="000000" w:themeColor="text1"/>
        </w:rPr>
        <w:t>, om</w:t>
      </w:r>
      <w:r>
        <w:rPr>
          <w:color w:val="000000" w:themeColor="text1"/>
        </w:rPr>
        <w:t xml:space="preserve"> voor </w:t>
      </w:r>
      <w:r w:rsidR="004F0961">
        <w:rPr>
          <w:color w:val="000000" w:themeColor="text1"/>
        </w:rPr>
        <w:t xml:space="preserve">de </w:t>
      </w:r>
      <w:r>
        <w:rPr>
          <w:color w:val="000000" w:themeColor="text1"/>
        </w:rPr>
        <w:t>mens</w:t>
      </w:r>
      <w:r w:rsidR="004F0961">
        <w:rPr>
          <w:color w:val="000000" w:themeColor="text1"/>
        </w:rPr>
        <w:t>en, de dieren</w:t>
      </w:r>
      <w:r>
        <w:rPr>
          <w:color w:val="000000" w:themeColor="text1"/>
        </w:rPr>
        <w:t xml:space="preserve"> en </w:t>
      </w:r>
      <w:r w:rsidR="004F0961">
        <w:rPr>
          <w:color w:val="000000" w:themeColor="text1"/>
        </w:rPr>
        <w:t>de natuur te zorgen</w:t>
      </w:r>
      <w:r>
        <w:rPr>
          <w:color w:val="000000" w:themeColor="text1"/>
        </w:rPr>
        <w:t xml:space="preserve">. Laten we bidden voor de </w:t>
      </w:r>
      <w:r w:rsidR="00053320">
        <w:rPr>
          <w:color w:val="000000" w:themeColor="text1"/>
        </w:rPr>
        <w:t xml:space="preserve">mooie </w:t>
      </w:r>
      <w:r>
        <w:rPr>
          <w:color w:val="000000" w:themeColor="text1"/>
        </w:rPr>
        <w:t>wereld die on</w:t>
      </w:r>
      <w:r w:rsidR="00053320">
        <w:rPr>
          <w:color w:val="000000" w:themeColor="text1"/>
        </w:rPr>
        <w:t>ze thuis is</w:t>
      </w:r>
      <w:r>
        <w:rPr>
          <w:color w:val="000000" w:themeColor="text1"/>
        </w:rPr>
        <w:t xml:space="preserve">. </w:t>
      </w:r>
    </w:p>
    <w:p w14:paraId="27714628" w14:textId="3E3E25E9" w:rsidR="00107532" w:rsidRDefault="00107532" w:rsidP="004C1865">
      <w:pPr>
        <w:jc w:val="both"/>
        <w:rPr>
          <w:b/>
          <w:bCs/>
          <w:color w:val="000000" w:themeColor="text1"/>
        </w:rPr>
      </w:pPr>
      <w:r>
        <w:rPr>
          <w:b/>
          <w:bCs/>
          <w:color w:val="000000" w:themeColor="text1"/>
        </w:rPr>
        <w:t>Kind</w:t>
      </w:r>
      <w:r w:rsidR="002D227D">
        <w:rPr>
          <w:b/>
          <w:bCs/>
          <w:color w:val="000000" w:themeColor="text1"/>
        </w:rPr>
        <w:t xml:space="preserve"> 1</w:t>
      </w:r>
    </w:p>
    <w:p w14:paraId="0F0A1B9E" w14:textId="759FEA34" w:rsidR="00F8653D" w:rsidRDefault="00107532" w:rsidP="004C1865">
      <w:pPr>
        <w:jc w:val="both"/>
        <w:rPr>
          <w:color w:val="000000" w:themeColor="text1"/>
        </w:rPr>
      </w:pPr>
      <w:r w:rsidRPr="009A5253">
        <w:rPr>
          <w:color w:val="000000" w:themeColor="text1"/>
        </w:rPr>
        <w:t xml:space="preserve">Stuur ons de wereld in </w:t>
      </w:r>
      <w:r w:rsidR="006C0C8C">
        <w:rPr>
          <w:color w:val="000000" w:themeColor="text1"/>
        </w:rPr>
        <w:t xml:space="preserve">en help ons </w:t>
      </w:r>
      <w:r w:rsidR="003F59C2">
        <w:rPr>
          <w:color w:val="000000" w:themeColor="text1"/>
        </w:rPr>
        <w:t xml:space="preserve">tijdens de vakantie </w:t>
      </w:r>
      <w:r w:rsidR="006C0C8C">
        <w:rPr>
          <w:color w:val="000000" w:themeColor="text1"/>
        </w:rPr>
        <w:t xml:space="preserve">oog en oor </w:t>
      </w:r>
      <w:r w:rsidR="00754FB6" w:rsidRPr="009A5253">
        <w:rPr>
          <w:color w:val="000000" w:themeColor="text1"/>
        </w:rPr>
        <w:t xml:space="preserve">te hebben voor alles wat </w:t>
      </w:r>
      <w:r w:rsidR="009A5253" w:rsidRPr="009A5253">
        <w:rPr>
          <w:color w:val="000000" w:themeColor="text1"/>
        </w:rPr>
        <w:t>ons thuis kan helpen om het gezellig te maken. Laten w</w:t>
      </w:r>
      <w:r w:rsidR="00EF095B">
        <w:rPr>
          <w:color w:val="000000" w:themeColor="text1"/>
        </w:rPr>
        <w:t>ij</w:t>
      </w:r>
      <w:r w:rsidR="009A5253" w:rsidRPr="009A5253">
        <w:rPr>
          <w:color w:val="000000" w:themeColor="text1"/>
        </w:rPr>
        <w:t xml:space="preserve"> bidden</w:t>
      </w:r>
      <w:r w:rsidR="00F558C8">
        <w:rPr>
          <w:color w:val="000000" w:themeColor="text1"/>
        </w:rPr>
        <w:t>.</w:t>
      </w:r>
    </w:p>
    <w:p w14:paraId="1FF1EA6E" w14:textId="6C4657E2" w:rsidR="00F558C8" w:rsidRPr="009C410E" w:rsidRDefault="00F558C8" w:rsidP="004C1865">
      <w:pPr>
        <w:jc w:val="both"/>
        <w:rPr>
          <w:b/>
          <w:bCs/>
          <w:color w:val="000000" w:themeColor="text1"/>
        </w:rPr>
      </w:pPr>
      <w:r w:rsidRPr="009C410E">
        <w:rPr>
          <w:b/>
          <w:bCs/>
          <w:color w:val="000000" w:themeColor="text1"/>
        </w:rPr>
        <w:t>Kind</w:t>
      </w:r>
      <w:r w:rsidR="002D227D">
        <w:rPr>
          <w:b/>
          <w:bCs/>
          <w:color w:val="000000" w:themeColor="text1"/>
        </w:rPr>
        <w:t xml:space="preserve"> 2</w:t>
      </w:r>
    </w:p>
    <w:p w14:paraId="5BAECFF3" w14:textId="1CCBDFCF" w:rsidR="00F558C8" w:rsidRDefault="00F558C8" w:rsidP="004C1865">
      <w:pPr>
        <w:jc w:val="both"/>
        <w:rPr>
          <w:color w:val="000000" w:themeColor="text1"/>
        </w:rPr>
      </w:pPr>
      <w:r>
        <w:rPr>
          <w:color w:val="000000" w:themeColor="text1"/>
        </w:rPr>
        <w:t>Stuur ons de wereld in en help ons om tijdens de vakantie</w:t>
      </w:r>
      <w:r w:rsidR="009C410E">
        <w:rPr>
          <w:color w:val="000000" w:themeColor="text1"/>
        </w:rPr>
        <w:t xml:space="preserve"> extra zorg te dragen voor onze mooie natuur</w:t>
      </w:r>
      <w:r w:rsidR="006E64CC">
        <w:rPr>
          <w:color w:val="000000" w:themeColor="text1"/>
        </w:rPr>
        <w:t>. Laten w</w:t>
      </w:r>
      <w:r w:rsidR="00EF095B">
        <w:rPr>
          <w:color w:val="000000" w:themeColor="text1"/>
        </w:rPr>
        <w:t>ij</w:t>
      </w:r>
      <w:r w:rsidR="006E64CC">
        <w:rPr>
          <w:color w:val="000000" w:themeColor="text1"/>
        </w:rPr>
        <w:t xml:space="preserve"> bidden.</w:t>
      </w:r>
    </w:p>
    <w:p w14:paraId="07A4C23A" w14:textId="472FDD9F" w:rsidR="009C410E" w:rsidRDefault="009C410E" w:rsidP="004C1865">
      <w:pPr>
        <w:jc w:val="both"/>
        <w:rPr>
          <w:b/>
          <w:bCs/>
          <w:color w:val="000000" w:themeColor="text1"/>
        </w:rPr>
      </w:pPr>
      <w:r w:rsidRPr="009C410E">
        <w:rPr>
          <w:b/>
          <w:bCs/>
          <w:color w:val="000000" w:themeColor="text1"/>
        </w:rPr>
        <w:t>Kind</w:t>
      </w:r>
      <w:r w:rsidR="002D227D">
        <w:rPr>
          <w:b/>
          <w:bCs/>
          <w:color w:val="000000" w:themeColor="text1"/>
        </w:rPr>
        <w:t xml:space="preserve"> 3</w:t>
      </w:r>
    </w:p>
    <w:p w14:paraId="65976674" w14:textId="30130BC5" w:rsidR="001E49F9" w:rsidRDefault="001E49F9" w:rsidP="004C1865">
      <w:pPr>
        <w:jc w:val="both"/>
        <w:rPr>
          <w:color w:val="000000" w:themeColor="text1"/>
        </w:rPr>
      </w:pPr>
      <w:r w:rsidRPr="6D066405">
        <w:rPr>
          <w:color w:val="000000" w:themeColor="text1"/>
        </w:rPr>
        <w:t xml:space="preserve">Stuur ons de wereld in en help ons om </w:t>
      </w:r>
      <w:r w:rsidR="00CE6D31" w:rsidRPr="6D066405">
        <w:rPr>
          <w:color w:val="000000" w:themeColor="text1"/>
        </w:rPr>
        <w:t xml:space="preserve">tijdens de vakantie </w:t>
      </w:r>
      <w:r w:rsidR="00D572D3" w:rsidRPr="6D066405">
        <w:rPr>
          <w:color w:val="000000" w:themeColor="text1"/>
        </w:rPr>
        <w:t>iets liefs te doen voor wie ziek is</w:t>
      </w:r>
      <w:r w:rsidR="006E64CC" w:rsidRPr="6D066405">
        <w:rPr>
          <w:color w:val="000000" w:themeColor="text1"/>
        </w:rPr>
        <w:t xml:space="preserve"> of verdriet heeft</w:t>
      </w:r>
      <w:r w:rsidR="00D572D3" w:rsidRPr="6D066405">
        <w:rPr>
          <w:color w:val="000000" w:themeColor="text1"/>
        </w:rPr>
        <w:t xml:space="preserve">. </w:t>
      </w:r>
      <w:r w:rsidR="006E64CC" w:rsidRPr="6D066405">
        <w:rPr>
          <w:color w:val="000000" w:themeColor="text1"/>
        </w:rPr>
        <w:t>Laten w</w:t>
      </w:r>
      <w:r w:rsidR="00EF095B" w:rsidRPr="6D066405">
        <w:rPr>
          <w:color w:val="000000" w:themeColor="text1"/>
        </w:rPr>
        <w:t>ij</w:t>
      </w:r>
      <w:r w:rsidR="006E64CC" w:rsidRPr="6D066405">
        <w:rPr>
          <w:color w:val="000000" w:themeColor="text1"/>
        </w:rPr>
        <w:t xml:space="preserve"> bidden.</w:t>
      </w:r>
    </w:p>
    <w:p w14:paraId="4D4CC483" w14:textId="729049EC" w:rsidR="00753F8D" w:rsidRPr="00753F8D" w:rsidRDefault="762B96BA" w:rsidP="004C1865">
      <w:pPr>
        <w:jc w:val="both"/>
        <w:rPr>
          <w:b/>
          <w:bCs/>
          <w:color w:val="000000" w:themeColor="text1"/>
        </w:rPr>
      </w:pPr>
      <w:r w:rsidRPr="6D066405">
        <w:rPr>
          <w:b/>
          <w:bCs/>
          <w:color w:val="000000" w:themeColor="text1"/>
        </w:rPr>
        <w:t>Kind 4</w:t>
      </w:r>
    </w:p>
    <w:p w14:paraId="2B3C5D5B" w14:textId="150DBE9D" w:rsidR="00753F8D" w:rsidRDefault="00753F8D" w:rsidP="004C1865">
      <w:pPr>
        <w:jc w:val="both"/>
        <w:rPr>
          <w:color w:val="000000" w:themeColor="text1"/>
        </w:rPr>
      </w:pPr>
      <w:r w:rsidRPr="6D066405">
        <w:rPr>
          <w:color w:val="000000" w:themeColor="text1"/>
        </w:rPr>
        <w:t xml:space="preserve">Stuur ons de wereld in </w:t>
      </w:r>
      <w:r w:rsidR="00FA0C94" w:rsidRPr="6D066405">
        <w:rPr>
          <w:color w:val="000000" w:themeColor="text1"/>
        </w:rPr>
        <w:t>en help ons tijdens de vakantie om</w:t>
      </w:r>
      <w:r w:rsidR="542905A2" w:rsidRPr="6D066405">
        <w:rPr>
          <w:color w:val="000000" w:themeColor="text1"/>
        </w:rPr>
        <w:t xml:space="preserve"> met kleine gebaren mee te bouwen aan vrede tussen mensen. Laten wij bidden.</w:t>
      </w:r>
    </w:p>
    <w:p w14:paraId="127865FD" w14:textId="77777777" w:rsidR="00753F8D" w:rsidRPr="00BB0E5D" w:rsidRDefault="00753F8D" w:rsidP="00753F8D">
      <w:pPr>
        <w:jc w:val="both"/>
        <w:rPr>
          <w:b/>
          <w:bCs/>
          <w:color w:val="000000" w:themeColor="text1"/>
        </w:rPr>
      </w:pPr>
      <w:r w:rsidRPr="00BB0E5D">
        <w:rPr>
          <w:b/>
          <w:bCs/>
          <w:color w:val="000000" w:themeColor="text1"/>
        </w:rPr>
        <w:t>Voorganger</w:t>
      </w:r>
    </w:p>
    <w:p w14:paraId="045A85FB" w14:textId="06C2241C" w:rsidR="00753F8D" w:rsidRPr="008745CF" w:rsidRDefault="0058458B" w:rsidP="004C1865">
      <w:pPr>
        <w:jc w:val="both"/>
      </w:pPr>
      <w:r w:rsidRPr="6D066405">
        <w:rPr>
          <w:color w:val="000000" w:themeColor="text1"/>
        </w:rPr>
        <w:t xml:space="preserve">Heer God, wij dromen van een wereld die voelt als een thuis waar alle kinderen kansen krijgen, </w:t>
      </w:r>
      <w:r w:rsidR="003E7607" w:rsidRPr="6D066405">
        <w:rPr>
          <w:color w:val="000000" w:themeColor="text1"/>
        </w:rPr>
        <w:t xml:space="preserve">waar niemand aan de kant staat en </w:t>
      </w:r>
      <w:r w:rsidRPr="6D066405">
        <w:rPr>
          <w:color w:val="000000" w:themeColor="text1"/>
        </w:rPr>
        <w:t xml:space="preserve">waar </w:t>
      </w:r>
      <w:r w:rsidR="003E7607" w:rsidRPr="6D066405">
        <w:rPr>
          <w:color w:val="000000" w:themeColor="text1"/>
        </w:rPr>
        <w:t xml:space="preserve">de </w:t>
      </w:r>
      <w:r w:rsidRPr="6D066405">
        <w:rPr>
          <w:color w:val="000000" w:themeColor="text1"/>
        </w:rPr>
        <w:t xml:space="preserve">natuur en </w:t>
      </w:r>
      <w:r w:rsidR="008F0191" w:rsidRPr="6D066405">
        <w:rPr>
          <w:color w:val="000000" w:themeColor="text1"/>
        </w:rPr>
        <w:t>de</w:t>
      </w:r>
      <w:r w:rsidR="003E7607" w:rsidRPr="6D066405">
        <w:rPr>
          <w:color w:val="000000" w:themeColor="text1"/>
        </w:rPr>
        <w:t xml:space="preserve"> </w:t>
      </w:r>
      <w:r w:rsidRPr="6D066405">
        <w:rPr>
          <w:color w:val="000000" w:themeColor="text1"/>
        </w:rPr>
        <w:t xml:space="preserve">mensen in vrede kunnen groeien. Open ons hart zodat </w:t>
      </w:r>
      <w:r w:rsidR="00BA56E9" w:rsidRPr="6D066405">
        <w:rPr>
          <w:color w:val="000000" w:themeColor="text1"/>
        </w:rPr>
        <w:t xml:space="preserve">ook </w:t>
      </w:r>
      <w:r w:rsidR="008F0191" w:rsidRPr="6D066405">
        <w:rPr>
          <w:color w:val="000000" w:themeColor="text1"/>
        </w:rPr>
        <w:t xml:space="preserve">wij </w:t>
      </w:r>
      <w:r w:rsidR="00BA56E9" w:rsidRPr="6D066405">
        <w:rPr>
          <w:color w:val="000000" w:themeColor="text1"/>
        </w:rPr>
        <w:t>ons steentje kunnen bijdragen</w:t>
      </w:r>
      <w:r w:rsidR="008F0191" w:rsidRPr="6D066405">
        <w:rPr>
          <w:color w:val="000000" w:themeColor="text1"/>
        </w:rPr>
        <w:t xml:space="preserve"> voor </w:t>
      </w:r>
      <w:r w:rsidR="00AF6BAC" w:rsidRPr="6D066405">
        <w:rPr>
          <w:color w:val="000000" w:themeColor="text1"/>
        </w:rPr>
        <w:t>de wereld, de thuis van ons allemaal</w:t>
      </w:r>
      <w:r w:rsidRPr="6D066405">
        <w:rPr>
          <w:color w:val="000000" w:themeColor="text1"/>
        </w:rPr>
        <w:t>. Amen.</w:t>
      </w:r>
    </w:p>
    <w:p w14:paraId="0FDC8545" w14:textId="0B9E99AC" w:rsidR="00704CD8" w:rsidRDefault="00704CD8" w:rsidP="004C1865">
      <w:pPr>
        <w:jc w:val="both"/>
        <w:rPr>
          <w:b/>
          <w:bCs/>
          <w:color w:val="000000" w:themeColor="text1"/>
        </w:rPr>
      </w:pPr>
      <w:r>
        <w:rPr>
          <w:b/>
          <w:bCs/>
          <w:color w:val="000000" w:themeColor="text1"/>
        </w:rPr>
        <w:t>V</w:t>
      </w:r>
      <w:r w:rsidR="00564C76">
        <w:rPr>
          <w:b/>
          <w:bCs/>
          <w:color w:val="000000" w:themeColor="text1"/>
        </w:rPr>
        <w:t>oor oudere kinderen</w:t>
      </w:r>
      <w:r w:rsidR="005475CC">
        <w:rPr>
          <w:b/>
          <w:bCs/>
          <w:color w:val="000000" w:themeColor="text1"/>
        </w:rPr>
        <w:t xml:space="preserve"> </w:t>
      </w:r>
    </w:p>
    <w:p w14:paraId="43B9C057" w14:textId="3A7E06ED" w:rsidR="00924761" w:rsidRPr="00BB0E5D" w:rsidRDefault="00FC733F" w:rsidP="004C1865">
      <w:pPr>
        <w:jc w:val="both"/>
        <w:rPr>
          <w:b/>
          <w:bCs/>
          <w:color w:val="000000" w:themeColor="text1"/>
        </w:rPr>
      </w:pPr>
      <w:r w:rsidRPr="00BB0E5D">
        <w:rPr>
          <w:b/>
          <w:bCs/>
          <w:color w:val="000000" w:themeColor="text1"/>
        </w:rPr>
        <w:t>Voorganger</w:t>
      </w:r>
    </w:p>
    <w:p w14:paraId="4360737A" w14:textId="230648E8" w:rsidR="00EF095B" w:rsidRDefault="008C7529" w:rsidP="6D066405">
      <w:pPr>
        <w:jc w:val="both"/>
        <w:rPr>
          <w:color w:val="000000" w:themeColor="text1"/>
        </w:rPr>
      </w:pPr>
      <w:r w:rsidRPr="6D066405">
        <w:rPr>
          <w:color w:val="000000" w:themeColor="text1"/>
        </w:rPr>
        <w:t>God zendt ons de wereld in, net als de twaalf leerlingen</w:t>
      </w:r>
      <w:r w:rsidR="00000927" w:rsidRPr="6D066405">
        <w:rPr>
          <w:color w:val="000000" w:themeColor="text1"/>
        </w:rPr>
        <w:t>,</w:t>
      </w:r>
      <w:r w:rsidRPr="6D066405">
        <w:rPr>
          <w:color w:val="000000" w:themeColor="text1"/>
        </w:rPr>
        <w:t xml:space="preserve"> </w:t>
      </w:r>
      <w:r w:rsidR="005C68C1" w:rsidRPr="6D066405">
        <w:rPr>
          <w:color w:val="000000" w:themeColor="text1"/>
        </w:rPr>
        <w:t>en vraagt ons om vriendelijk te zijn voor mens en dier</w:t>
      </w:r>
      <w:r w:rsidR="00374B3D" w:rsidRPr="6D066405">
        <w:rPr>
          <w:color w:val="000000" w:themeColor="text1"/>
        </w:rPr>
        <w:t xml:space="preserve"> en goed zorg te dragen voor de</w:t>
      </w:r>
      <w:r w:rsidR="00941B06" w:rsidRPr="6D066405">
        <w:rPr>
          <w:color w:val="000000" w:themeColor="text1"/>
        </w:rPr>
        <w:t xml:space="preserve"> natuur</w:t>
      </w:r>
      <w:r w:rsidR="00374B3D" w:rsidRPr="6D066405">
        <w:rPr>
          <w:color w:val="000000" w:themeColor="text1"/>
        </w:rPr>
        <w:t xml:space="preserve">. </w:t>
      </w:r>
      <w:r w:rsidR="00D55A81" w:rsidRPr="6D066405">
        <w:rPr>
          <w:color w:val="000000" w:themeColor="text1"/>
        </w:rPr>
        <w:t>Laten we</w:t>
      </w:r>
      <w:r w:rsidR="00FC733F" w:rsidRPr="6D066405">
        <w:rPr>
          <w:color w:val="000000" w:themeColor="text1"/>
        </w:rPr>
        <w:t xml:space="preserve"> </w:t>
      </w:r>
      <w:r w:rsidR="00B417E6" w:rsidRPr="6D066405">
        <w:rPr>
          <w:color w:val="000000" w:themeColor="text1"/>
        </w:rPr>
        <w:t>bidden samen voor de wereld</w:t>
      </w:r>
      <w:r w:rsidR="00941B06" w:rsidRPr="6D066405">
        <w:rPr>
          <w:color w:val="000000" w:themeColor="text1"/>
        </w:rPr>
        <w:t>, onze thuis</w:t>
      </w:r>
      <w:r w:rsidR="00B417E6" w:rsidRPr="6D066405">
        <w:rPr>
          <w:color w:val="000000" w:themeColor="text1"/>
        </w:rPr>
        <w:t xml:space="preserve"> die ons is toevertrouwd. </w:t>
      </w:r>
    </w:p>
    <w:p w14:paraId="2DB5AF6E" w14:textId="062A7F78" w:rsidR="004C6884" w:rsidRPr="00BB0E5D" w:rsidRDefault="004C6884" w:rsidP="004C1865">
      <w:pPr>
        <w:jc w:val="both"/>
        <w:rPr>
          <w:b/>
          <w:bCs/>
          <w:color w:val="000000" w:themeColor="text1"/>
        </w:rPr>
      </w:pPr>
      <w:r w:rsidRPr="00BB0E5D">
        <w:rPr>
          <w:b/>
          <w:bCs/>
          <w:color w:val="000000" w:themeColor="text1"/>
        </w:rPr>
        <w:t>Kind</w:t>
      </w:r>
      <w:r w:rsidR="002D227D">
        <w:rPr>
          <w:b/>
          <w:bCs/>
          <w:color w:val="000000" w:themeColor="text1"/>
        </w:rPr>
        <w:t xml:space="preserve"> 1</w:t>
      </w:r>
    </w:p>
    <w:p w14:paraId="6EDD5762" w14:textId="4325A65B" w:rsidR="004C6884" w:rsidRPr="0090393D" w:rsidRDefault="004C6884" w:rsidP="004C1865">
      <w:pPr>
        <w:jc w:val="both"/>
        <w:rPr>
          <w:color w:val="auto"/>
        </w:rPr>
      </w:pPr>
      <w:r w:rsidRPr="0090393D">
        <w:rPr>
          <w:color w:val="auto"/>
        </w:rPr>
        <w:t>Voor alle mensen die op reis zijn, vluchtelingen, mensen zonder veilige thuis. Dat ze ergens welkom worden geheten.</w:t>
      </w:r>
      <w:r w:rsidR="00CC6019" w:rsidRPr="0090393D">
        <w:rPr>
          <w:color w:val="auto"/>
        </w:rPr>
        <w:t xml:space="preserve"> Laten wij bidden.</w:t>
      </w:r>
    </w:p>
    <w:p w14:paraId="2AC95233" w14:textId="77777777" w:rsidR="002B1FB3" w:rsidRDefault="002B1FB3">
      <w:pPr>
        <w:suppressAutoHyphens w:val="0"/>
        <w:rPr>
          <w:b/>
          <w:bCs/>
          <w:color w:val="000000" w:themeColor="text1"/>
        </w:rPr>
      </w:pPr>
      <w:r>
        <w:rPr>
          <w:b/>
          <w:bCs/>
          <w:color w:val="000000" w:themeColor="text1"/>
        </w:rPr>
        <w:br w:type="page"/>
      </w:r>
    </w:p>
    <w:p w14:paraId="53C367DD" w14:textId="5392335D" w:rsidR="000F6E78" w:rsidRPr="00BB0E5D" w:rsidRDefault="000F6E78" w:rsidP="004C1865">
      <w:pPr>
        <w:jc w:val="both"/>
        <w:rPr>
          <w:b/>
          <w:bCs/>
          <w:color w:val="000000" w:themeColor="text1"/>
        </w:rPr>
      </w:pPr>
      <w:r w:rsidRPr="00BB0E5D">
        <w:rPr>
          <w:b/>
          <w:bCs/>
          <w:color w:val="000000" w:themeColor="text1"/>
        </w:rPr>
        <w:lastRenderedPageBreak/>
        <w:t>Kind</w:t>
      </w:r>
      <w:r w:rsidR="002D227D">
        <w:rPr>
          <w:b/>
          <w:bCs/>
          <w:color w:val="000000" w:themeColor="text1"/>
        </w:rPr>
        <w:t xml:space="preserve"> 2</w:t>
      </w:r>
    </w:p>
    <w:p w14:paraId="24CF04F1" w14:textId="4BFBF91E" w:rsidR="000F6E78" w:rsidRDefault="000F6E78" w:rsidP="004C1865">
      <w:pPr>
        <w:jc w:val="both"/>
        <w:rPr>
          <w:color w:val="000000" w:themeColor="text1"/>
        </w:rPr>
      </w:pPr>
      <w:r>
        <w:rPr>
          <w:color w:val="000000" w:themeColor="text1"/>
        </w:rPr>
        <w:t xml:space="preserve">Voor de aarde: de oceanen, de bossen, de dieren en de planten. Dat wij zorg dragen voor de </w:t>
      </w:r>
      <w:r w:rsidR="00EB030F">
        <w:rPr>
          <w:color w:val="000000" w:themeColor="text1"/>
        </w:rPr>
        <w:t>mooie natuur</w:t>
      </w:r>
      <w:r>
        <w:rPr>
          <w:color w:val="000000" w:themeColor="text1"/>
        </w:rPr>
        <w:t>.</w:t>
      </w:r>
      <w:r w:rsidR="00CC6019">
        <w:rPr>
          <w:color w:val="000000" w:themeColor="text1"/>
        </w:rPr>
        <w:t xml:space="preserve"> Laten wij bidden.</w:t>
      </w:r>
    </w:p>
    <w:p w14:paraId="3ED27C8E" w14:textId="1DC8C00A" w:rsidR="00CC6019" w:rsidRPr="00BB0E5D" w:rsidRDefault="00CC6019" w:rsidP="004C1865">
      <w:pPr>
        <w:jc w:val="both"/>
        <w:rPr>
          <w:b/>
          <w:bCs/>
          <w:color w:val="000000" w:themeColor="text1"/>
        </w:rPr>
      </w:pPr>
      <w:r w:rsidRPr="00BB0E5D">
        <w:rPr>
          <w:b/>
          <w:bCs/>
          <w:color w:val="000000" w:themeColor="text1"/>
        </w:rPr>
        <w:t>Kind</w:t>
      </w:r>
      <w:r w:rsidR="002D227D">
        <w:rPr>
          <w:b/>
          <w:bCs/>
          <w:color w:val="000000" w:themeColor="text1"/>
        </w:rPr>
        <w:t xml:space="preserve"> 3</w:t>
      </w:r>
    </w:p>
    <w:p w14:paraId="73304893" w14:textId="59F7C239" w:rsidR="00CC6019" w:rsidRDefault="00CC6019" w:rsidP="004C1865">
      <w:pPr>
        <w:jc w:val="both"/>
        <w:rPr>
          <w:color w:val="000000" w:themeColor="text1"/>
        </w:rPr>
      </w:pPr>
      <w:r>
        <w:rPr>
          <w:color w:val="000000" w:themeColor="text1"/>
        </w:rPr>
        <w:t>Voor kinderen overal ter wereld. Dat ze mogen opgroeien in liefde, vrede en veiligheid. Laten wij bidden.</w:t>
      </w:r>
    </w:p>
    <w:p w14:paraId="333062C8" w14:textId="660749DD" w:rsidR="003319D0" w:rsidRDefault="003319D0" w:rsidP="003319D0">
      <w:pPr>
        <w:jc w:val="both"/>
        <w:rPr>
          <w:b/>
          <w:bCs/>
          <w:color w:val="000000" w:themeColor="text1"/>
        </w:rPr>
      </w:pPr>
      <w:r>
        <w:rPr>
          <w:b/>
          <w:bCs/>
          <w:color w:val="000000" w:themeColor="text1"/>
        </w:rPr>
        <w:t>Kind</w:t>
      </w:r>
      <w:r w:rsidR="002D227D">
        <w:rPr>
          <w:b/>
          <w:bCs/>
          <w:color w:val="000000" w:themeColor="text1"/>
        </w:rPr>
        <w:t xml:space="preserve"> 4</w:t>
      </w:r>
    </w:p>
    <w:p w14:paraId="623F586E" w14:textId="5BD24FD9" w:rsidR="003319D0" w:rsidRDefault="003319D0" w:rsidP="004C1865">
      <w:pPr>
        <w:jc w:val="both"/>
        <w:rPr>
          <w:color w:val="000000" w:themeColor="text1"/>
        </w:rPr>
      </w:pPr>
      <w:r w:rsidRPr="00907E19">
        <w:rPr>
          <w:color w:val="000000" w:themeColor="text1"/>
        </w:rPr>
        <w:t xml:space="preserve">Voor onszelf, dat wij durven groeien in zorg, </w:t>
      </w:r>
      <w:r w:rsidR="00370E47">
        <w:rPr>
          <w:color w:val="000000" w:themeColor="text1"/>
        </w:rPr>
        <w:t xml:space="preserve">in </w:t>
      </w:r>
      <w:r w:rsidRPr="00907E19">
        <w:rPr>
          <w:color w:val="000000" w:themeColor="text1"/>
        </w:rPr>
        <w:t xml:space="preserve">eerlijkheid, </w:t>
      </w:r>
      <w:r w:rsidR="00370E47">
        <w:rPr>
          <w:color w:val="000000" w:themeColor="text1"/>
        </w:rPr>
        <w:t xml:space="preserve">in </w:t>
      </w:r>
      <w:r w:rsidRPr="00907E19">
        <w:rPr>
          <w:color w:val="000000" w:themeColor="text1"/>
        </w:rPr>
        <w:t xml:space="preserve">moed en </w:t>
      </w:r>
      <w:r w:rsidR="00370E47">
        <w:rPr>
          <w:color w:val="000000" w:themeColor="text1"/>
        </w:rPr>
        <w:t xml:space="preserve">in </w:t>
      </w:r>
      <w:r w:rsidRPr="00907E19">
        <w:rPr>
          <w:color w:val="000000" w:themeColor="text1"/>
        </w:rPr>
        <w:t>verbondenheid.</w:t>
      </w:r>
      <w:r>
        <w:rPr>
          <w:color w:val="000000" w:themeColor="text1"/>
        </w:rPr>
        <w:t xml:space="preserve"> Laten wij bidden.</w:t>
      </w:r>
    </w:p>
    <w:p w14:paraId="215CDF6A" w14:textId="4191F8AD" w:rsidR="00256D2A" w:rsidRPr="00AC6347" w:rsidRDefault="00256D2A" w:rsidP="004C1865">
      <w:pPr>
        <w:jc w:val="both"/>
        <w:rPr>
          <w:b/>
          <w:bCs/>
          <w:color w:val="000000" w:themeColor="text1"/>
        </w:rPr>
      </w:pPr>
      <w:r w:rsidRPr="00AC6347">
        <w:rPr>
          <w:b/>
          <w:bCs/>
          <w:color w:val="000000" w:themeColor="text1"/>
        </w:rPr>
        <w:t xml:space="preserve">Voorganger </w:t>
      </w:r>
    </w:p>
    <w:p w14:paraId="74F0AF8D" w14:textId="13B54014" w:rsidR="00C1591A" w:rsidRDefault="00C1591A" w:rsidP="004C1865">
      <w:pPr>
        <w:jc w:val="both"/>
        <w:rPr>
          <w:color w:val="000000" w:themeColor="text1"/>
        </w:rPr>
      </w:pPr>
      <w:r>
        <w:rPr>
          <w:color w:val="000000" w:themeColor="text1"/>
        </w:rPr>
        <w:t>Heer God, wij dromen van een wereld die voelt als een thuis</w:t>
      </w:r>
      <w:r w:rsidR="006D3BAD">
        <w:rPr>
          <w:color w:val="000000" w:themeColor="text1"/>
        </w:rPr>
        <w:t xml:space="preserve"> waar niemand wordt buitengesloten, waar alle kinderen kansen krijgen, waar </w:t>
      </w:r>
      <w:r w:rsidR="00370E47">
        <w:rPr>
          <w:color w:val="000000" w:themeColor="text1"/>
        </w:rPr>
        <w:t xml:space="preserve">de </w:t>
      </w:r>
      <w:r w:rsidR="006D3BAD">
        <w:rPr>
          <w:color w:val="000000" w:themeColor="text1"/>
        </w:rPr>
        <w:t xml:space="preserve">natuur en </w:t>
      </w:r>
      <w:r w:rsidR="00370E47">
        <w:rPr>
          <w:color w:val="000000" w:themeColor="text1"/>
        </w:rPr>
        <w:t xml:space="preserve">de </w:t>
      </w:r>
      <w:r w:rsidR="006D3BAD">
        <w:rPr>
          <w:color w:val="000000" w:themeColor="text1"/>
        </w:rPr>
        <w:t xml:space="preserve">mensen in vrede kunnen groeien. Open ons hart zodat wij durven kiezen voor zorg, respect en </w:t>
      </w:r>
      <w:r w:rsidR="00A27BF5">
        <w:rPr>
          <w:color w:val="000000" w:themeColor="text1"/>
        </w:rPr>
        <w:t>verbondenheid</w:t>
      </w:r>
      <w:r w:rsidR="00402152">
        <w:rPr>
          <w:color w:val="000000" w:themeColor="text1"/>
        </w:rPr>
        <w:t xml:space="preserve"> voor een betere wereld waar iedereen zich thuis mag voelen.</w:t>
      </w:r>
      <w:r w:rsidR="00A27BF5">
        <w:rPr>
          <w:color w:val="000000" w:themeColor="text1"/>
        </w:rPr>
        <w:t xml:space="preserve"> Amen</w:t>
      </w:r>
      <w:r w:rsidR="006D3BAD">
        <w:rPr>
          <w:color w:val="000000" w:themeColor="text1"/>
        </w:rPr>
        <w:t>.</w:t>
      </w:r>
    </w:p>
    <w:p w14:paraId="268C973E" w14:textId="1D2B1FB5" w:rsidR="0092743A" w:rsidRDefault="0092743A" w:rsidP="00907E19">
      <w:pPr>
        <w:jc w:val="both"/>
        <w:rPr>
          <w:b/>
          <w:bCs/>
          <w:color w:val="000000" w:themeColor="text1"/>
        </w:rPr>
      </w:pPr>
      <w:r>
        <w:rPr>
          <w:noProof/>
        </w:rPr>
        <w:drawing>
          <wp:inline distT="0" distB="0" distL="0" distR="0" wp14:anchorId="1A6C2944" wp14:editId="4A4CEF1B">
            <wp:extent cx="5759450" cy="3836670"/>
            <wp:effectExtent l="0" t="0" r="0" b="0"/>
            <wp:docPr id="650944147" name="Afbeelding 650944147" descr="Hand, Palm, Maïs, Gebied, 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Palm, Maïs, Gebied, Boerderi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836670"/>
                    </a:xfrm>
                    <a:prstGeom prst="rect">
                      <a:avLst/>
                    </a:prstGeom>
                    <a:noFill/>
                    <a:ln>
                      <a:noFill/>
                    </a:ln>
                  </pic:spPr>
                </pic:pic>
              </a:graphicData>
            </a:graphic>
          </wp:inline>
        </w:drawing>
      </w:r>
    </w:p>
    <w:p w14:paraId="4E2099B6" w14:textId="77777777" w:rsidR="00257973" w:rsidRDefault="00257973" w:rsidP="00257973">
      <w:pPr>
        <w:jc w:val="center"/>
        <w:rPr>
          <w:i/>
          <w:iCs/>
          <w:color w:val="000000" w:themeColor="text1"/>
          <w:lang w:val="it-IT"/>
        </w:rPr>
      </w:pPr>
      <w:r w:rsidRPr="00CF52CD">
        <w:rPr>
          <w:i/>
          <w:iCs/>
          <w:color w:val="000000" w:themeColor="text1"/>
          <w:lang w:val="it-IT"/>
        </w:rPr>
        <w:t>Foto: Pixabay</w:t>
      </w:r>
    </w:p>
    <w:p w14:paraId="06AD9037" w14:textId="6A246B19" w:rsidR="00127428" w:rsidRPr="00ED781E" w:rsidRDefault="00127428" w:rsidP="00127428">
      <w:pPr>
        <w:pStyle w:val="Kop2"/>
        <w:rPr>
          <w:color w:val="32929A" w:themeColor="accent4" w:themeShade="BF"/>
        </w:rPr>
      </w:pPr>
      <w:bookmarkStart w:id="12" w:name="_Toc213792009"/>
      <w:r w:rsidRPr="00ED781E">
        <w:rPr>
          <w:color w:val="32929A" w:themeColor="accent4" w:themeShade="BF"/>
        </w:rPr>
        <w:t>Onzevader</w:t>
      </w:r>
      <w:bookmarkEnd w:id="12"/>
    </w:p>
    <w:p w14:paraId="3BB003E9" w14:textId="0C0C59AF" w:rsidR="003B560B" w:rsidRPr="0044767D" w:rsidRDefault="00F0314A" w:rsidP="005A52AD">
      <w:pPr>
        <w:jc w:val="both"/>
        <w:rPr>
          <w:color w:val="auto"/>
        </w:rPr>
      </w:pPr>
      <w:r w:rsidRPr="0044767D">
        <w:rPr>
          <w:b/>
          <w:bCs/>
        </w:rPr>
        <w:t>Voorganger</w:t>
      </w:r>
      <w:r>
        <w:rPr>
          <w:color w:val="262626"/>
        </w:rPr>
        <w:br/>
      </w:r>
      <w:r w:rsidRPr="00402152">
        <w:rPr>
          <w:color w:val="auto"/>
        </w:rPr>
        <w:t>We hebben dit schooljaar heel wat deuren geopend. We hebben nieuwe dingen geleerd, moeilijke momenten overwonnen en veel plezier gehad. Vandaag kijken we dankbaar terug op alles wat we hebben meegemaakt</w:t>
      </w:r>
      <w:r w:rsidR="007832A7" w:rsidRPr="00402152">
        <w:rPr>
          <w:color w:val="auto"/>
        </w:rPr>
        <w:t xml:space="preserve">. Ook </w:t>
      </w:r>
      <w:r w:rsidRPr="00402152">
        <w:rPr>
          <w:color w:val="auto"/>
        </w:rPr>
        <w:t xml:space="preserve">God is altijd mee op stap, als een vriend die naast ons loopt. Wie wil mag </w:t>
      </w:r>
      <w:r w:rsidRPr="00402152">
        <w:rPr>
          <w:color w:val="auto"/>
        </w:rPr>
        <w:lastRenderedPageBreak/>
        <w:t>nu mee samen bidden tot God, altijd een thuis voor ons heeft. Als je zelf een ander gebed wil zeggen, of wil nadenken over hoe jij God wil spreken, dan mag je dit vrij in stilte doen.</w:t>
      </w:r>
    </w:p>
    <w:p w14:paraId="2BD9B08E" w14:textId="77777777" w:rsidR="00711A2B" w:rsidRPr="000F1F9E" w:rsidRDefault="00711A2B" w:rsidP="00711A2B">
      <w:pPr>
        <w:spacing w:after="0"/>
        <w:ind w:left="397"/>
        <w:jc w:val="both"/>
        <w:rPr>
          <w:color w:val="000000" w:themeColor="text1"/>
        </w:rPr>
      </w:pPr>
      <w:r w:rsidRPr="000F1F9E">
        <w:rPr>
          <w:color w:val="000000" w:themeColor="text1"/>
        </w:rPr>
        <w:t>Onze Vader, die in de hemel zijt,</w:t>
      </w:r>
    </w:p>
    <w:p w14:paraId="59570789" w14:textId="4D2FED04" w:rsidR="00711A2B" w:rsidRPr="000F1F9E" w:rsidRDefault="2FB1845F" w:rsidP="00711A2B">
      <w:pPr>
        <w:spacing w:after="0"/>
        <w:ind w:left="397"/>
        <w:jc w:val="both"/>
        <w:rPr>
          <w:color w:val="000000" w:themeColor="text1"/>
        </w:rPr>
      </w:pPr>
      <w:r w:rsidRPr="5807B761">
        <w:rPr>
          <w:color w:val="000000" w:themeColor="text1"/>
        </w:rPr>
        <w:t>Uw</w:t>
      </w:r>
      <w:r w:rsidR="00711A2B" w:rsidRPr="5807B761">
        <w:rPr>
          <w:color w:val="000000" w:themeColor="text1"/>
        </w:rPr>
        <w:t xml:space="preserve"> naam worde geheiligd,</w:t>
      </w:r>
    </w:p>
    <w:p w14:paraId="7AC8E556" w14:textId="3337C0FB" w:rsidR="00711A2B" w:rsidRPr="000F1F9E" w:rsidRDefault="647A95D8" w:rsidP="00711A2B">
      <w:pPr>
        <w:spacing w:after="0"/>
        <w:ind w:left="397"/>
        <w:jc w:val="both"/>
        <w:rPr>
          <w:color w:val="000000" w:themeColor="text1"/>
        </w:rPr>
      </w:pPr>
      <w:r w:rsidRPr="5807B761">
        <w:rPr>
          <w:color w:val="000000" w:themeColor="text1"/>
        </w:rPr>
        <w:t>Uw</w:t>
      </w:r>
      <w:r w:rsidR="00711A2B" w:rsidRPr="5807B761">
        <w:rPr>
          <w:color w:val="000000" w:themeColor="text1"/>
        </w:rPr>
        <w:t xml:space="preserve"> rijk kome,</w:t>
      </w:r>
    </w:p>
    <w:p w14:paraId="08131AE4" w14:textId="6F90B6C5" w:rsidR="00711A2B" w:rsidRPr="000F1F9E" w:rsidRDefault="28022A79" w:rsidP="00711A2B">
      <w:pPr>
        <w:spacing w:after="0"/>
        <w:ind w:left="397"/>
        <w:jc w:val="both"/>
        <w:rPr>
          <w:color w:val="000000" w:themeColor="text1"/>
        </w:rPr>
      </w:pPr>
      <w:r w:rsidRPr="5807B761">
        <w:rPr>
          <w:color w:val="000000" w:themeColor="text1"/>
        </w:rPr>
        <w:t>Uw</w:t>
      </w:r>
      <w:r w:rsidR="00711A2B" w:rsidRPr="5807B761">
        <w:rPr>
          <w:color w:val="000000" w:themeColor="text1"/>
        </w:rPr>
        <w:t xml:space="preserve"> wil geschiede</w:t>
      </w:r>
    </w:p>
    <w:p w14:paraId="5FFB600A" w14:textId="77777777" w:rsidR="00711A2B" w:rsidRPr="000F1F9E" w:rsidRDefault="00711A2B" w:rsidP="00711A2B">
      <w:pPr>
        <w:spacing w:after="0"/>
        <w:ind w:left="397"/>
        <w:jc w:val="both"/>
        <w:rPr>
          <w:color w:val="000000" w:themeColor="text1"/>
        </w:rPr>
      </w:pPr>
      <w:r w:rsidRPr="000F1F9E">
        <w:rPr>
          <w:color w:val="000000" w:themeColor="text1"/>
        </w:rPr>
        <w:t>op aarde zoals in de hemel.</w:t>
      </w:r>
    </w:p>
    <w:p w14:paraId="49A036D9" w14:textId="77777777" w:rsidR="00711A2B" w:rsidRPr="000F1F9E" w:rsidRDefault="00711A2B" w:rsidP="00711A2B">
      <w:pPr>
        <w:spacing w:after="0"/>
        <w:ind w:left="397"/>
        <w:jc w:val="both"/>
        <w:rPr>
          <w:color w:val="000000" w:themeColor="text1"/>
        </w:rPr>
      </w:pPr>
      <w:r w:rsidRPr="000F1F9E">
        <w:rPr>
          <w:color w:val="000000" w:themeColor="text1"/>
        </w:rPr>
        <w:t>Geef ons heden ons dagelijks brood</w:t>
      </w:r>
    </w:p>
    <w:p w14:paraId="22650D28" w14:textId="77777777" w:rsidR="00711A2B" w:rsidRPr="000F1F9E" w:rsidRDefault="00711A2B" w:rsidP="00711A2B">
      <w:pPr>
        <w:spacing w:after="0"/>
        <w:ind w:left="397"/>
        <w:jc w:val="both"/>
        <w:rPr>
          <w:color w:val="000000" w:themeColor="text1"/>
        </w:rPr>
      </w:pPr>
      <w:bookmarkStart w:id="13" w:name="_Int_eDhmxvu3"/>
      <w:r w:rsidRPr="5807B761">
        <w:rPr>
          <w:color w:val="000000" w:themeColor="text1"/>
        </w:rPr>
        <w:t>en</w:t>
      </w:r>
      <w:bookmarkEnd w:id="13"/>
      <w:r w:rsidRPr="5807B761">
        <w:rPr>
          <w:color w:val="000000" w:themeColor="text1"/>
        </w:rPr>
        <w:t xml:space="preserve"> vergeef ons onze schulden,</w:t>
      </w:r>
    </w:p>
    <w:p w14:paraId="19B687B5" w14:textId="77777777" w:rsidR="00711A2B" w:rsidRPr="000F1F9E" w:rsidRDefault="00711A2B" w:rsidP="00711A2B">
      <w:pPr>
        <w:spacing w:after="0"/>
        <w:ind w:left="397"/>
        <w:jc w:val="both"/>
        <w:rPr>
          <w:color w:val="000000" w:themeColor="text1"/>
        </w:rPr>
      </w:pPr>
      <w:bookmarkStart w:id="14" w:name="_Int_qb3rr5B9"/>
      <w:r w:rsidRPr="5807B761">
        <w:rPr>
          <w:color w:val="000000" w:themeColor="text1"/>
        </w:rPr>
        <w:t>zoals</w:t>
      </w:r>
      <w:bookmarkEnd w:id="14"/>
      <w:r w:rsidRPr="5807B761">
        <w:rPr>
          <w:color w:val="000000" w:themeColor="text1"/>
        </w:rPr>
        <w:t xml:space="preserve"> ook wij vergeven aan onze schuldenaren,</w:t>
      </w:r>
    </w:p>
    <w:p w14:paraId="0A80EBDF" w14:textId="77777777" w:rsidR="00711A2B" w:rsidRPr="000F1F9E" w:rsidRDefault="00711A2B" w:rsidP="00711A2B">
      <w:pPr>
        <w:spacing w:after="0"/>
        <w:ind w:left="397"/>
        <w:jc w:val="both"/>
        <w:rPr>
          <w:color w:val="000000" w:themeColor="text1"/>
        </w:rPr>
      </w:pPr>
      <w:bookmarkStart w:id="15" w:name="_Int_wR9sFoHO"/>
      <w:r w:rsidRPr="5807B761">
        <w:rPr>
          <w:color w:val="000000" w:themeColor="text1"/>
        </w:rPr>
        <w:t>en</w:t>
      </w:r>
      <w:bookmarkEnd w:id="15"/>
      <w:r w:rsidRPr="5807B761">
        <w:rPr>
          <w:color w:val="000000" w:themeColor="text1"/>
        </w:rPr>
        <w:t xml:space="preserve"> breng ons niet in beproeving,</w:t>
      </w:r>
    </w:p>
    <w:p w14:paraId="0EE57792" w14:textId="77777777" w:rsidR="00711A2B" w:rsidRPr="000F1F9E" w:rsidRDefault="00711A2B" w:rsidP="00711A2B">
      <w:pPr>
        <w:spacing w:after="0"/>
        <w:ind w:left="397"/>
        <w:jc w:val="both"/>
        <w:rPr>
          <w:color w:val="000000" w:themeColor="text1"/>
        </w:rPr>
      </w:pPr>
      <w:bookmarkStart w:id="16" w:name="_Int_o9X4i6f5"/>
      <w:r w:rsidRPr="5807B761">
        <w:rPr>
          <w:color w:val="000000" w:themeColor="text1"/>
        </w:rPr>
        <w:t>maar</w:t>
      </w:r>
      <w:bookmarkEnd w:id="16"/>
      <w:r w:rsidRPr="5807B761">
        <w:rPr>
          <w:color w:val="000000" w:themeColor="text1"/>
        </w:rPr>
        <w:t xml:space="preserve"> verlos ons van het kwade.</w:t>
      </w:r>
    </w:p>
    <w:p w14:paraId="077422DB" w14:textId="17110396" w:rsidR="007832A7" w:rsidRDefault="00711A2B" w:rsidP="00A307BB">
      <w:pPr>
        <w:ind w:left="397"/>
        <w:jc w:val="both"/>
        <w:rPr>
          <w:noProof/>
          <w:color w:val="000000" w:themeColor="text1"/>
        </w:rPr>
      </w:pPr>
      <w:r w:rsidRPr="000F1F9E">
        <w:rPr>
          <w:color w:val="000000" w:themeColor="text1"/>
        </w:rPr>
        <w:t>Amen.</w:t>
      </w:r>
    </w:p>
    <w:p w14:paraId="01C9357D" w14:textId="10B3B880" w:rsidR="00127428" w:rsidRPr="00ED781E" w:rsidRDefault="00127428" w:rsidP="00127428">
      <w:pPr>
        <w:pStyle w:val="Kop1"/>
        <w:rPr>
          <w:color w:val="AE2081" w:themeColor="accent1"/>
        </w:rPr>
      </w:pPr>
      <w:bookmarkStart w:id="17" w:name="_Toc213792010"/>
      <w:r w:rsidRPr="00ED781E">
        <w:rPr>
          <w:color w:val="AE2081" w:themeColor="accent1"/>
        </w:rPr>
        <w:t>Zenden</w:t>
      </w:r>
      <w:bookmarkEnd w:id="17"/>
    </w:p>
    <w:p w14:paraId="75AEA9BA" w14:textId="1D3C4D1A" w:rsidR="0061036F" w:rsidRPr="002A3629" w:rsidRDefault="00127428" w:rsidP="0061036F">
      <w:pPr>
        <w:pStyle w:val="Kop2"/>
        <w:rPr>
          <w:color w:val="32929A" w:themeColor="accent4" w:themeShade="BF"/>
        </w:rPr>
      </w:pPr>
      <w:bookmarkStart w:id="18" w:name="_Toc213792011"/>
      <w:r w:rsidRPr="00ED781E">
        <w:rPr>
          <w:color w:val="32929A" w:themeColor="accent4" w:themeShade="BF"/>
        </w:rPr>
        <w:t>Afsluitend</w:t>
      </w:r>
      <w:r w:rsidR="009632F2" w:rsidRPr="00ED781E">
        <w:rPr>
          <w:color w:val="32929A" w:themeColor="accent4" w:themeShade="BF"/>
        </w:rPr>
        <w:t>e</w:t>
      </w:r>
      <w:r w:rsidRPr="00ED781E">
        <w:rPr>
          <w:color w:val="32929A" w:themeColor="accent4" w:themeShade="BF"/>
        </w:rPr>
        <w:t xml:space="preserve"> </w:t>
      </w:r>
      <w:r w:rsidR="009632F2" w:rsidRPr="00ED781E">
        <w:rPr>
          <w:color w:val="32929A" w:themeColor="accent4" w:themeShade="BF"/>
        </w:rPr>
        <w:t>bezinningstekst</w:t>
      </w:r>
      <w:bookmarkEnd w:id="18"/>
    </w:p>
    <w:p w14:paraId="52E81D22" w14:textId="72CCFF5F" w:rsidR="004A745E" w:rsidRPr="002A3629" w:rsidRDefault="004A745E" w:rsidP="6D066405">
      <w:pPr>
        <w:rPr>
          <w:b/>
          <w:bCs/>
          <w:color w:val="EC7D23" w:themeColor="accent2"/>
          <w:highlight w:val="green"/>
        </w:rPr>
      </w:pPr>
      <w:r w:rsidRPr="6D066405">
        <w:rPr>
          <w:b/>
          <w:bCs/>
          <w:color w:val="EC7C23"/>
        </w:rPr>
        <w:t>Stuur ons de wereld in</w:t>
      </w:r>
      <w:r w:rsidR="0009505A" w:rsidRPr="6D066405">
        <w:rPr>
          <w:b/>
          <w:bCs/>
          <w:color w:val="EC7C23"/>
        </w:rPr>
        <w:t xml:space="preserve"> </w:t>
      </w:r>
      <w:r w:rsidR="20D967F8" w:rsidRPr="6D066405">
        <w:rPr>
          <w:b/>
          <w:bCs/>
          <w:color w:val="EC7C23"/>
        </w:rPr>
        <w:t xml:space="preserve"> </w:t>
      </w:r>
    </w:p>
    <w:p w14:paraId="2DB2726D" w14:textId="77777777" w:rsidR="004A745E" w:rsidRPr="00C00901" w:rsidRDefault="004A745E" w:rsidP="004A745E">
      <w:pPr>
        <w:suppressAutoHyphens w:val="0"/>
        <w:spacing w:after="160" w:line="240" w:lineRule="auto"/>
        <w:rPr>
          <w:rFonts w:ascii="Times New Roman" w:eastAsia="Times New Roman" w:hAnsi="Times New Roman" w:cs="Times New Roman"/>
          <w:color w:val="auto"/>
          <w:lang w:eastAsia="nl-BE"/>
        </w:rPr>
      </w:pPr>
      <w:r w:rsidRPr="00C00901">
        <w:rPr>
          <w:rFonts w:eastAsia="Times New Roman" w:cs="Times New Roman"/>
          <w:b/>
          <w:bCs/>
          <w:color w:val="auto"/>
          <w:lang w:eastAsia="nl-BE"/>
        </w:rPr>
        <w:t>Voorganger</w:t>
      </w:r>
    </w:p>
    <w:p w14:paraId="31DC879B" w14:textId="340E2FCE"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r w:rsidRPr="002A3629">
        <w:rPr>
          <w:rFonts w:eastAsia="Times New Roman" w:cs="Times New Roman"/>
          <w:color w:val="auto"/>
          <w:lang w:eastAsia="nl-BE"/>
        </w:rPr>
        <w:t xml:space="preserve">Vakantie is </w:t>
      </w:r>
      <w:r w:rsidR="000A23F8" w:rsidRPr="002A3629">
        <w:rPr>
          <w:rFonts w:eastAsia="Times New Roman" w:cs="Times New Roman"/>
          <w:color w:val="auto"/>
          <w:lang w:eastAsia="nl-BE"/>
        </w:rPr>
        <w:t xml:space="preserve">de </w:t>
      </w:r>
      <w:r w:rsidRPr="002A3629">
        <w:rPr>
          <w:rFonts w:eastAsia="Times New Roman" w:cs="Times New Roman"/>
          <w:color w:val="auto"/>
          <w:lang w:eastAsia="nl-BE"/>
        </w:rPr>
        <w:t xml:space="preserve">tijd nemen om te genieten en </w:t>
      </w:r>
      <w:r w:rsidR="000A23F8" w:rsidRPr="002A3629">
        <w:rPr>
          <w:rFonts w:eastAsia="Times New Roman" w:cs="Times New Roman"/>
          <w:color w:val="auto"/>
          <w:lang w:eastAsia="nl-BE"/>
        </w:rPr>
        <w:t xml:space="preserve">om </w:t>
      </w:r>
      <w:r w:rsidR="00C00901" w:rsidRPr="002A3629">
        <w:rPr>
          <w:rFonts w:eastAsia="Times New Roman" w:cs="Times New Roman"/>
          <w:color w:val="auto"/>
          <w:lang w:eastAsia="nl-BE"/>
        </w:rPr>
        <w:t>de wijde wereld in te trekken</w:t>
      </w:r>
      <w:r w:rsidRPr="002A3629">
        <w:rPr>
          <w:rFonts w:eastAsia="Times New Roman" w:cs="Times New Roman"/>
          <w:color w:val="auto"/>
          <w:lang w:eastAsia="nl-BE"/>
        </w:rPr>
        <w:t>. </w:t>
      </w:r>
    </w:p>
    <w:p w14:paraId="744B0E23" w14:textId="77777777"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r w:rsidRPr="002A3629">
        <w:rPr>
          <w:rFonts w:eastAsia="Times New Roman" w:cs="Times New Roman"/>
          <w:b/>
          <w:bCs/>
          <w:color w:val="auto"/>
          <w:lang w:eastAsia="nl-BE"/>
        </w:rPr>
        <w:t>Kind 1</w:t>
      </w:r>
    </w:p>
    <w:p w14:paraId="7E6A43D4" w14:textId="22B2FA29" w:rsidR="004A745E" w:rsidRPr="002A3629" w:rsidRDefault="004A745E" w:rsidP="004A745E">
      <w:pPr>
        <w:suppressAutoHyphens w:val="0"/>
        <w:spacing w:after="160" w:line="240" w:lineRule="auto"/>
        <w:rPr>
          <w:rFonts w:eastAsia="Times New Roman" w:cs="Times New Roman"/>
          <w:color w:val="auto"/>
          <w:lang w:eastAsia="nl-BE"/>
        </w:rPr>
      </w:pPr>
      <w:r w:rsidRPr="002A3629">
        <w:rPr>
          <w:rFonts w:eastAsia="Times New Roman" w:cs="Times New Roman"/>
          <w:color w:val="auto"/>
          <w:lang w:eastAsia="nl-BE"/>
        </w:rPr>
        <w:t>Stuur ons de wereld in</w:t>
      </w:r>
      <w:r w:rsidR="002D227D">
        <w:rPr>
          <w:rFonts w:eastAsia="Times New Roman" w:cs="Times New Roman"/>
          <w:color w:val="auto"/>
          <w:lang w:eastAsia="nl-BE"/>
        </w:rPr>
        <w:t>…</w:t>
      </w:r>
    </w:p>
    <w:p w14:paraId="4DB92A9B" w14:textId="77777777"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bookmarkStart w:id="19" w:name="_Int_qAvlS0Xz"/>
      <w:r w:rsidRPr="5807B761">
        <w:rPr>
          <w:rFonts w:eastAsia="Times New Roman" w:cs="Times New Roman"/>
          <w:color w:val="auto"/>
          <w:lang w:eastAsia="nl-BE"/>
        </w:rPr>
        <w:t>voor</w:t>
      </w:r>
      <w:bookmarkEnd w:id="19"/>
      <w:r w:rsidRPr="5807B761">
        <w:rPr>
          <w:rFonts w:eastAsia="Times New Roman" w:cs="Times New Roman"/>
          <w:color w:val="auto"/>
          <w:lang w:eastAsia="nl-BE"/>
        </w:rPr>
        <w:t xml:space="preserve"> lange wandelingen en veel vrolijke avonturen,</w:t>
      </w:r>
    </w:p>
    <w:p w14:paraId="53A44942" w14:textId="77777777"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bookmarkStart w:id="20" w:name="_Int_XlhNbm8u"/>
      <w:r w:rsidRPr="5807B761">
        <w:rPr>
          <w:rFonts w:eastAsia="Times New Roman" w:cs="Times New Roman"/>
          <w:color w:val="auto"/>
          <w:lang w:eastAsia="nl-BE"/>
        </w:rPr>
        <w:t>voor</w:t>
      </w:r>
      <w:bookmarkEnd w:id="20"/>
      <w:r w:rsidRPr="5807B761">
        <w:rPr>
          <w:rFonts w:eastAsia="Times New Roman" w:cs="Times New Roman"/>
          <w:color w:val="auto"/>
          <w:lang w:eastAsia="nl-BE"/>
        </w:rPr>
        <w:t xml:space="preserve"> waterpret en buiten spelen tot in de late uren.</w:t>
      </w:r>
    </w:p>
    <w:p w14:paraId="609B57B8" w14:textId="77777777" w:rsidR="004A745E" w:rsidRPr="002D227D" w:rsidRDefault="004A745E" w:rsidP="004A745E">
      <w:pPr>
        <w:suppressAutoHyphens w:val="0"/>
        <w:spacing w:after="160" w:line="240" w:lineRule="auto"/>
        <w:rPr>
          <w:rFonts w:ascii="Times New Roman" w:eastAsia="Times New Roman" w:hAnsi="Times New Roman" w:cs="Times New Roman"/>
          <w:color w:val="auto"/>
          <w:lang w:eastAsia="nl-BE"/>
        </w:rPr>
      </w:pPr>
      <w:r w:rsidRPr="002D227D">
        <w:rPr>
          <w:rFonts w:eastAsia="Times New Roman" w:cs="Times New Roman"/>
          <w:b/>
          <w:bCs/>
          <w:color w:val="auto"/>
          <w:lang w:eastAsia="nl-BE"/>
        </w:rPr>
        <w:t>Kind 2</w:t>
      </w:r>
    </w:p>
    <w:p w14:paraId="42811984" w14:textId="306A3291" w:rsidR="004A745E" w:rsidRPr="002A3629" w:rsidRDefault="004A745E" w:rsidP="004A745E">
      <w:pPr>
        <w:suppressAutoHyphens w:val="0"/>
        <w:spacing w:after="160" w:line="240" w:lineRule="auto"/>
        <w:rPr>
          <w:rFonts w:eastAsia="Times New Roman" w:cs="Times New Roman"/>
          <w:color w:val="auto"/>
          <w:lang w:eastAsia="nl-BE"/>
        </w:rPr>
      </w:pPr>
      <w:r w:rsidRPr="002A3629">
        <w:rPr>
          <w:rFonts w:eastAsia="Times New Roman" w:cs="Times New Roman"/>
          <w:color w:val="auto"/>
          <w:lang w:eastAsia="nl-BE"/>
        </w:rPr>
        <w:t>Stuur ons de wereld in</w:t>
      </w:r>
      <w:r w:rsidR="002D227D">
        <w:rPr>
          <w:rFonts w:eastAsia="Times New Roman" w:cs="Times New Roman"/>
          <w:color w:val="auto"/>
          <w:lang w:eastAsia="nl-BE"/>
        </w:rPr>
        <w:t>…</w:t>
      </w:r>
      <w:r w:rsidRPr="002A3629">
        <w:rPr>
          <w:rFonts w:eastAsia="Times New Roman" w:cs="Times New Roman"/>
          <w:color w:val="auto"/>
          <w:lang w:eastAsia="nl-BE"/>
        </w:rPr>
        <w:t xml:space="preserve"> </w:t>
      </w:r>
    </w:p>
    <w:p w14:paraId="6DBCB777" w14:textId="77777777"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bookmarkStart w:id="21" w:name="_Int_EiyiOXLv"/>
      <w:r w:rsidRPr="5807B761">
        <w:rPr>
          <w:rFonts w:eastAsia="Times New Roman" w:cs="Times New Roman"/>
          <w:color w:val="auto"/>
          <w:lang w:eastAsia="nl-BE"/>
        </w:rPr>
        <w:t>om</w:t>
      </w:r>
      <w:bookmarkEnd w:id="21"/>
      <w:r w:rsidRPr="5807B761">
        <w:rPr>
          <w:rFonts w:eastAsia="Times New Roman" w:cs="Times New Roman"/>
          <w:color w:val="auto"/>
          <w:lang w:eastAsia="nl-BE"/>
        </w:rPr>
        <w:t xml:space="preserve"> te picknicken in het bos en ijsjes te eten op het strand,</w:t>
      </w:r>
    </w:p>
    <w:p w14:paraId="7BD73A40" w14:textId="77777777"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bookmarkStart w:id="22" w:name="_Int_HPn3LKtC"/>
      <w:r w:rsidRPr="5807B761">
        <w:rPr>
          <w:rFonts w:eastAsia="Times New Roman" w:cs="Times New Roman"/>
          <w:color w:val="auto"/>
          <w:lang w:eastAsia="nl-BE"/>
        </w:rPr>
        <w:t>om</w:t>
      </w:r>
      <w:bookmarkEnd w:id="22"/>
      <w:r w:rsidRPr="5807B761">
        <w:rPr>
          <w:rFonts w:eastAsia="Times New Roman" w:cs="Times New Roman"/>
          <w:color w:val="auto"/>
          <w:lang w:eastAsia="nl-BE"/>
        </w:rPr>
        <w:t xml:space="preserve"> geheimpjes te delen en kastelen te bouwen in het zand.</w:t>
      </w:r>
    </w:p>
    <w:p w14:paraId="0AE2AA5B" w14:textId="77777777"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r w:rsidRPr="002A3629">
        <w:rPr>
          <w:rFonts w:eastAsia="Times New Roman" w:cs="Times New Roman"/>
          <w:b/>
          <w:bCs/>
          <w:color w:val="auto"/>
          <w:lang w:eastAsia="nl-BE"/>
        </w:rPr>
        <w:t>Kind 3</w:t>
      </w:r>
    </w:p>
    <w:p w14:paraId="34AE1756" w14:textId="4B7A38ED" w:rsidR="004A745E" w:rsidRPr="002A3629" w:rsidRDefault="004A745E" w:rsidP="004A745E">
      <w:pPr>
        <w:suppressAutoHyphens w:val="0"/>
        <w:spacing w:after="160" w:line="240" w:lineRule="auto"/>
        <w:rPr>
          <w:rFonts w:eastAsia="Times New Roman" w:cs="Times New Roman"/>
          <w:color w:val="auto"/>
          <w:lang w:eastAsia="nl-BE"/>
        </w:rPr>
      </w:pPr>
      <w:r w:rsidRPr="002A3629">
        <w:rPr>
          <w:rFonts w:eastAsia="Times New Roman" w:cs="Times New Roman"/>
          <w:color w:val="auto"/>
          <w:lang w:eastAsia="nl-BE"/>
        </w:rPr>
        <w:t>Stuur ons de wereld in</w:t>
      </w:r>
      <w:r w:rsidR="002D227D">
        <w:rPr>
          <w:rFonts w:eastAsia="Times New Roman" w:cs="Times New Roman"/>
          <w:color w:val="auto"/>
          <w:lang w:eastAsia="nl-BE"/>
        </w:rPr>
        <w:t>…</w:t>
      </w:r>
    </w:p>
    <w:p w14:paraId="15C21383" w14:textId="25163305" w:rsidR="004A745E" w:rsidRPr="002A3629" w:rsidRDefault="004A745E" w:rsidP="004A745E">
      <w:pPr>
        <w:suppressAutoHyphens w:val="0"/>
        <w:spacing w:after="160" w:line="240" w:lineRule="auto"/>
        <w:rPr>
          <w:rFonts w:ascii="Times New Roman" w:eastAsia="Times New Roman" w:hAnsi="Times New Roman" w:cs="Times New Roman"/>
          <w:color w:val="auto"/>
          <w:lang w:eastAsia="nl-BE"/>
        </w:rPr>
      </w:pPr>
      <w:bookmarkStart w:id="23" w:name="_Int_pMbJTQPp"/>
      <w:r w:rsidRPr="5807B761">
        <w:rPr>
          <w:rFonts w:eastAsia="Times New Roman" w:cs="Times New Roman"/>
          <w:color w:val="auto"/>
          <w:lang w:eastAsia="nl-BE"/>
        </w:rPr>
        <w:t>om</w:t>
      </w:r>
      <w:bookmarkEnd w:id="23"/>
      <w:r w:rsidRPr="5807B761">
        <w:rPr>
          <w:rFonts w:eastAsia="Times New Roman" w:cs="Times New Roman"/>
          <w:color w:val="auto"/>
          <w:lang w:eastAsia="nl-BE"/>
        </w:rPr>
        <w:t xml:space="preserve"> stil te worden</w:t>
      </w:r>
      <w:r w:rsidR="00CB4543" w:rsidRPr="5807B761">
        <w:rPr>
          <w:rFonts w:eastAsia="Times New Roman" w:cs="Times New Roman"/>
          <w:color w:val="auto"/>
          <w:lang w:eastAsia="nl-BE"/>
        </w:rPr>
        <w:t>, verwonderd</w:t>
      </w:r>
      <w:r w:rsidRPr="5807B761">
        <w:rPr>
          <w:rFonts w:eastAsia="Times New Roman" w:cs="Times New Roman"/>
          <w:color w:val="auto"/>
          <w:lang w:eastAsia="nl-BE"/>
        </w:rPr>
        <w:t xml:space="preserve"> en dankbaar te zijn,</w:t>
      </w:r>
    </w:p>
    <w:p w14:paraId="72161E81" w14:textId="3505628F" w:rsidR="002D227D" w:rsidRDefault="004A745E" w:rsidP="6D066405">
      <w:pPr>
        <w:suppressAutoHyphens w:val="0"/>
        <w:spacing w:after="160" w:line="240" w:lineRule="auto"/>
        <w:rPr>
          <w:rFonts w:ascii="Times New Roman" w:eastAsia="Times New Roman" w:hAnsi="Times New Roman" w:cs="Times New Roman"/>
          <w:color w:val="auto"/>
          <w:lang w:eastAsia="nl-BE"/>
        </w:rPr>
      </w:pPr>
      <w:bookmarkStart w:id="24" w:name="_Int_89Doby1x"/>
      <w:r w:rsidRPr="6D066405">
        <w:rPr>
          <w:rFonts w:eastAsia="Times New Roman" w:cs="Times New Roman"/>
          <w:color w:val="auto"/>
          <w:lang w:eastAsia="nl-BE"/>
        </w:rPr>
        <w:t>om</w:t>
      </w:r>
      <w:bookmarkEnd w:id="24"/>
      <w:r w:rsidRPr="6D066405">
        <w:rPr>
          <w:rFonts w:eastAsia="Times New Roman" w:cs="Times New Roman"/>
          <w:color w:val="auto"/>
          <w:lang w:eastAsia="nl-BE"/>
        </w:rPr>
        <w:t xml:space="preserve"> onze dorst te lessen aan een </w:t>
      </w:r>
      <w:r w:rsidR="00B47483" w:rsidRPr="6D066405">
        <w:rPr>
          <w:rFonts w:eastAsia="Times New Roman" w:cs="Times New Roman"/>
          <w:color w:val="auto"/>
          <w:lang w:eastAsia="nl-BE"/>
        </w:rPr>
        <w:t xml:space="preserve">sprankelende </w:t>
      </w:r>
      <w:r w:rsidRPr="6D066405">
        <w:rPr>
          <w:rFonts w:eastAsia="Times New Roman" w:cs="Times New Roman"/>
          <w:color w:val="auto"/>
          <w:lang w:eastAsia="nl-BE"/>
        </w:rPr>
        <w:t>fontein.</w:t>
      </w:r>
    </w:p>
    <w:p w14:paraId="50E4BB08" w14:textId="0C3BED95" w:rsidR="004A745E" w:rsidRPr="002A3629" w:rsidRDefault="004A745E" w:rsidP="004A745E">
      <w:pPr>
        <w:suppressAutoHyphens w:val="0"/>
        <w:spacing w:after="160" w:line="240" w:lineRule="auto"/>
        <w:rPr>
          <w:rFonts w:eastAsia="Times New Roman" w:cs="Times New Roman"/>
          <w:b/>
          <w:bCs/>
          <w:color w:val="auto"/>
          <w:lang w:eastAsia="nl-BE"/>
        </w:rPr>
      </w:pPr>
      <w:r w:rsidRPr="002A3629">
        <w:rPr>
          <w:rFonts w:eastAsia="Times New Roman" w:cs="Times New Roman"/>
          <w:b/>
          <w:bCs/>
          <w:color w:val="auto"/>
          <w:lang w:eastAsia="nl-BE"/>
        </w:rPr>
        <w:t>Kind 4</w:t>
      </w:r>
    </w:p>
    <w:p w14:paraId="71E7FFA4" w14:textId="5B8D4786" w:rsidR="004A745E" w:rsidRPr="002A3629" w:rsidRDefault="004A745E" w:rsidP="004A745E">
      <w:pPr>
        <w:suppressAutoHyphens w:val="0"/>
        <w:spacing w:after="160" w:line="240" w:lineRule="auto"/>
        <w:rPr>
          <w:rFonts w:eastAsia="Times New Roman" w:cs="Times New Roman"/>
          <w:color w:val="auto"/>
          <w:lang w:eastAsia="nl-BE"/>
        </w:rPr>
      </w:pPr>
      <w:r w:rsidRPr="002A3629">
        <w:rPr>
          <w:rFonts w:eastAsia="Times New Roman" w:cs="Times New Roman"/>
          <w:color w:val="auto"/>
          <w:lang w:eastAsia="nl-BE"/>
        </w:rPr>
        <w:t>Stuur ons de wereld in</w:t>
      </w:r>
      <w:r w:rsidR="002D227D">
        <w:rPr>
          <w:rFonts w:eastAsia="Times New Roman" w:cs="Times New Roman"/>
          <w:color w:val="auto"/>
          <w:lang w:eastAsia="nl-BE"/>
        </w:rPr>
        <w:t>…</w:t>
      </w:r>
    </w:p>
    <w:p w14:paraId="6C471955" w14:textId="77777777" w:rsidR="004A745E" w:rsidRPr="00A307BB" w:rsidRDefault="004A745E" w:rsidP="004A745E">
      <w:pPr>
        <w:suppressAutoHyphens w:val="0"/>
        <w:spacing w:after="160" w:line="240" w:lineRule="auto"/>
        <w:rPr>
          <w:rFonts w:ascii="Times New Roman" w:eastAsia="Times New Roman" w:hAnsi="Times New Roman" w:cs="Times New Roman"/>
          <w:color w:val="auto"/>
          <w:lang w:eastAsia="nl-BE"/>
        </w:rPr>
      </w:pPr>
      <w:bookmarkStart w:id="25" w:name="_Int_Fpgupvxo"/>
      <w:r w:rsidRPr="5807B761">
        <w:rPr>
          <w:rFonts w:eastAsia="Times New Roman" w:cs="Times New Roman"/>
          <w:color w:val="auto"/>
          <w:lang w:eastAsia="nl-BE"/>
        </w:rPr>
        <w:t>om</w:t>
      </w:r>
      <w:bookmarkEnd w:id="25"/>
      <w:r w:rsidRPr="5807B761">
        <w:rPr>
          <w:rFonts w:eastAsia="Times New Roman" w:cs="Times New Roman"/>
          <w:color w:val="auto"/>
          <w:lang w:eastAsia="nl-BE"/>
        </w:rPr>
        <w:t xml:space="preserve"> te wandelen en te genieten van de mooie natuur,</w:t>
      </w:r>
    </w:p>
    <w:p w14:paraId="7EA3BB4D" w14:textId="21BC0987" w:rsidR="004A745E" w:rsidRPr="00A307BB" w:rsidRDefault="004A745E" w:rsidP="004A745E">
      <w:pPr>
        <w:suppressAutoHyphens w:val="0"/>
        <w:spacing w:after="160" w:line="240" w:lineRule="auto"/>
        <w:rPr>
          <w:rFonts w:ascii="Times New Roman" w:eastAsia="Times New Roman" w:hAnsi="Times New Roman" w:cs="Times New Roman"/>
          <w:color w:val="auto"/>
          <w:lang w:eastAsia="nl-BE"/>
        </w:rPr>
      </w:pPr>
      <w:bookmarkStart w:id="26" w:name="_Int_hGFZzskN"/>
      <w:r w:rsidRPr="5807B761">
        <w:rPr>
          <w:rFonts w:eastAsia="Times New Roman" w:cs="Times New Roman"/>
          <w:color w:val="auto"/>
          <w:lang w:eastAsia="nl-BE"/>
        </w:rPr>
        <w:t>om</w:t>
      </w:r>
      <w:bookmarkEnd w:id="26"/>
      <w:r w:rsidRPr="5807B761">
        <w:rPr>
          <w:rFonts w:eastAsia="Times New Roman" w:cs="Times New Roman"/>
          <w:color w:val="auto"/>
          <w:lang w:eastAsia="nl-BE"/>
        </w:rPr>
        <w:t xml:space="preserve"> liedjes te zingen bij een </w:t>
      </w:r>
      <w:r w:rsidR="00B47483" w:rsidRPr="5807B761">
        <w:rPr>
          <w:rFonts w:eastAsia="Times New Roman" w:cs="Times New Roman"/>
          <w:color w:val="auto"/>
          <w:lang w:eastAsia="nl-BE"/>
        </w:rPr>
        <w:t>gezellig</w:t>
      </w:r>
      <w:r w:rsidRPr="5807B761">
        <w:rPr>
          <w:rFonts w:eastAsia="Times New Roman" w:cs="Times New Roman"/>
          <w:color w:val="auto"/>
          <w:lang w:eastAsia="nl-BE"/>
        </w:rPr>
        <w:t xml:space="preserve"> kampvuur.</w:t>
      </w:r>
    </w:p>
    <w:p w14:paraId="6A5568B0" w14:textId="77777777" w:rsidR="004A745E" w:rsidRPr="00A307BB" w:rsidRDefault="004A745E" w:rsidP="004A745E">
      <w:pPr>
        <w:suppressAutoHyphens w:val="0"/>
        <w:spacing w:after="160" w:line="240" w:lineRule="auto"/>
        <w:rPr>
          <w:rFonts w:eastAsia="Times New Roman" w:cs="Times New Roman"/>
          <w:b/>
          <w:bCs/>
          <w:color w:val="auto"/>
          <w:lang w:eastAsia="nl-BE"/>
        </w:rPr>
      </w:pPr>
      <w:r w:rsidRPr="00A307BB">
        <w:rPr>
          <w:rFonts w:eastAsia="Times New Roman" w:cs="Times New Roman"/>
          <w:b/>
          <w:bCs/>
          <w:color w:val="auto"/>
          <w:lang w:eastAsia="nl-BE"/>
        </w:rPr>
        <w:t>Kind 5</w:t>
      </w:r>
    </w:p>
    <w:p w14:paraId="699E218B" w14:textId="38CDDAD6" w:rsidR="004A745E" w:rsidRPr="00A307BB" w:rsidRDefault="004A745E" w:rsidP="004A745E">
      <w:pPr>
        <w:suppressAutoHyphens w:val="0"/>
        <w:spacing w:after="160" w:line="240" w:lineRule="auto"/>
        <w:rPr>
          <w:rFonts w:eastAsia="Times New Roman" w:cs="Times New Roman"/>
          <w:color w:val="auto"/>
          <w:lang w:eastAsia="nl-BE"/>
        </w:rPr>
      </w:pPr>
      <w:r w:rsidRPr="00A307BB">
        <w:rPr>
          <w:rFonts w:eastAsia="Times New Roman" w:cs="Times New Roman"/>
          <w:color w:val="auto"/>
          <w:lang w:eastAsia="nl-BE"/>
        </w:rPr>
        <w:t>Stuur ons de wereld in</w:t>
      </w:r>
      <w:r w:rsidR="002D227D">
        <w:rPr>
          <w:rFonts w:eastAsia="Times New Roman" w:cs="Times New Roman"/>
          <w:color w:val="auto"/>
          <w:lang w:eastAsia="nl-BE"/>
        </w:rPr>
        <w:t>…</w:t>
      </w:r>
    </w:p>
    <w:p w14:paraId="591080CD" w14:textId="3B2038BB" w:rsidR="008A3495" w:rsidRPr="006E2829" w:rsidRDefault="004A745E" w:rsidP="004A745E">
      <w:pPr>
        <w:suppressAutoHyphens w:val="0"/>
        <w:spacing w:after="160" w:line="240" w:lineRule="auto"/>
        <w:rPr>
          <w:rFonts w:ascii="Times New Roman" w:eastAsia="Times New Roman" w:hAnsi="Times New Roman" w:cs="Times New Roman"/>
          <w:color w:val="auto"/>
          <w:lang w:eastAsia="nl-BE"/>
        </w:rPr>
      </w:pPr>
      <w:bookmarkStart w:id="27" w:name="_Int_At6fSRon"/>
      <w:r w:rsidRPr="5807B761">
        <w:rPr>
          <w:rFonts w:eastAsia="Times New Roman" w:cs="Times New Roman"/>
          <w:color w:val="auto"/>
          <w:lang w:eastAsia="nl-BE"/>
        </w:rPr>
        <w:t>om</w:t>
      </w:r>
      <w:bookmarkEnd w:id="27"/>
      <w:r w:rsidRPr="5807B761">
        <w:rPr>
          <w:rFonts w:eastAsia="Times New Roman" w:cs="Times New Roman"/>
          <w:color w:val="auto"/>
          <w:lang w:eastAsia="nl-BE"/>
        </w:rPr>
        <w:t xml:space="preserve"> te luieren in de zon en </w:t>
      </w:r>
      <w:r w:rsidR="00907AD4" w:rsidRPr="5807B761">
        <w:rPr>
          <w:rFonts w:eastAsia="Times New Roman" w:cs="Times New Roman"/>
          <w:color w:val="auto"/>
          <w:lang w:eastAsia="nl-BE"/>
        </w:rPr>
        <w:t>met onze</w:t>
      </w:r>
      <w:r w:rsidRPr="5807B761">
        <w:rPr>
          <w:rFonts w:eastAsia="Times New Roman" w:cs="Times New Roman"/>
          <w:color w:val="auto"/>
          <w:lang w:eastAsia="nl-BE"/>
        </w:rPr>
        <w:t xml:space="preserve"> </w:t>
      </w:r>
      <w:r w:rsidR="00907AD4" w:rsidRPr="5807B761">
        <w:rPr>
          <w:rFonts w:eastAsia="Times New Roman" w:cs="Times New Roman"/>
          <w:color w:val="auto"/>
          <w:lang w:eastAsia="nl-BE"/>
        </w:rPr>
        <w:t>te</w:t>
      </w:r>
      <w:r w:rsidRPr="5807B761">
        <w:rPr>
          <w:rFonts w:eastAsia="Times New Roman" w:cs="Times New Roman"/>
          <w:color w:val="auto"/>
          <w:lang w:eastAsia="nl-BE"/>
        </w:rPr>
        <w:t xml:space="preserve"> vrienden </w:t>
      </w:r>
      <w:r w:rsidR="00907AD4" w:rsidRPr="5807B761">
        <w:rPr>
          <w:rFonts w:eastAsia="Times New Roman" w:cs="Times New Roman"/>
          <w:color w:val="auto"/>
          <w:lang w:eastAsia="nl-BE"/>
        </w:rPr>
        <w:t>spelen</w:t>
      </w:r>
      <w:r w:rsidRPr="5807B761">
        <w:rPr>
          <w:rFonts w:eastAsia="Times New Roman" w:cs="Times New Roman"/>
          <w:color w:val="auto"/>
          <w:lang w:eastAsia="nl-BE"/>
        </w:rPr>
        <w:t>,</w:t>
      </w:r>
    </w:p>
    <w:p w14:paraId="0EF90E22" w14:textId="6CCEACA6" w:rsidR="008A3495" w:rsidRPr="00A307BB" w:rsidRDefault="008A3495" w:rsidP="004A745E">
      <w:pPr>
        <w:suppressAutoHyphens w:val="0"/>
        <w:spacing w:after="160" w:line="240" w:lineRule="auto"/>
        <w:rPr>
          <w:rFonts w:eastAsia="Times New Roman" w:cs="Times New Roman"/>
          <w:color w:val="auto"/>
          <w:lang w:eastAsia="nl-BE"/>
        </w:rPr>
      </w:pPr>
      <w:r w:rsidRPr="00A307BB">
        <w:rPr>
          <w:rFonts w:eastAsia="Times New Roman" w:cs="Times New Roman"/>
          <w:color w:val="auto"/>
          <w:lang w:eastAsia="nl-BE"/>
        </w:rPr>
        <w:t>Stuur ons de wereld in</w:t>
      </w:r>
      <w:r w:rsidR="002D227D">
        <w:rPr>
          <w:rFonts w:eastAsia="Times New Roman" w:cs="Times New Roman"/>
          <w:color w:val="auto"/>
          <w:lang w:eastAsia="nl-BE"/>
        </w:rPr>
        <w:t>…</w:t>
      </w:r>
    </w:p>
    <w:p w14:paraId="454C3EC3" w14:textId="0F5043D5" w:rsidR="004A745E" w:rsidRPr="00A307BB" w:rsidRDefault="008A3495" w:rsidP="004A745E">
      <w:pPr>
        <w:suppressAutoHyphens w:val="0"/>
        <w:spacing w:after="160" w:line="240" w:lineRule="auto"/>
        <w:rPr>
          <w:rFonts w:eastAsia="Times New Roman" w:cs="Times New Roman"/>
          <w:b/>
          <w:bCs/>
          <w:color w:val="auto"/>
          <w:lang w:eastAsia="nl-BE"/>
        </w:rPr>
      </w:pPr>
      <w:r w:rsidRPr="00A307BB">
        <w:rPr>
          <w:rFonts w:eastAsia="Times New Roman" w:cs="Times New Roman"/>
          <w:b/>
          <w:bCs/>
          <w:color w:val="auto"/>
          <w:lang w:eastAsia="nl-BE"/>
        </w:rPr>
        <w:t>Samen: We zullen ons</w:t>
      </w:r>
      <w:r w:rsidR="004A745E" w:rsidRPr="00A307BB">
        <w:rPr>
          <w:rFonts w:eastAsia="Times New Roman" w:cs="Times New Roman"/>
          <w:b/>
          <w:bCs/>
          <w:color w:val="auto"/>
          <w:lang w:eastAsia="nl-BE"/>
        </w:rPr>
        <w:t xml:space="preserve"> niet vervelen!</w:t>
      </w:r>
    </w:p>
    <w:p w14:paraId="031D6A7E" w14:textId="1B897225" w:rsidR="00D66D86" w:rsidRPr="00B36EC8" w:rsidRDefault="003932DC" w:rsidP="008C4242">
      <w:pPr>
        <w:pStyle w:val="Kop2"/>
        <w:rPr>
          <w:color w:val="32929A" w:themeColor="accent4" w:themeShade="BF"/>
        </w:rPr>
      </w:pPr>
      <w:bookmarkStart w:id="28" w:name="_Toc213792012"/>
      <w:r w:rsidRPr="00ED781E">
        <w:rPr>
          <w:color w:val="32929A" w:themeColor="accent4" w:themeShade="BF"/>
        </w:rPr>
        <w:lastRenderedPageBreak/>
        <w:t xml:space="preserve">Slotgebed </w:t>
      </w:r>
      <w:r w:rsidR="00127428" w:rsidRPr="00ED781E">
        <w:rPr>
          <w:color w:val="32929A" w:themeColor="accent4" w:themeShade="BF"/>
        </w:rPr>
        <w:t>en ze</w:t>
      </w:r>
      <w:r w:rsidR="00277175" w:rsidRPr="00ED781E">
        <w:rPr>
          <w:color w:val="32929A" w:themeColor="accent4" w:themeShade="BF"/>
        </w:rPr>
        <w:t>nding</w:t>
      </w:r>
      <w:bookmarkEnd w:id="28"/>
    </w:p>
    <w:p w14:paraId="0B706675" w14:textId="234AAEB7" w:rsidR="00D66D86" w:rsidRPr="00D66D86" w:rsidRDefault="00D66D86" w:rsidP="008C4242">
      <w:pPr>
        <w:rPr>
          <w:b/>
          <w:bCs/>
          <w:color w:val="auto"/>
        </w:rPr>
      </w:pPr>
      <w:r w:rsidRPr="00D66D86">
        <w:rPr>
          <w:b/>
          <w:bCs/>
          <w:color w:val="auto"/>
        </w:rPr>
        <w:t>Voorganger</w:t>
      </w:r>
    </w:p>
    <w:p w14:paraId="5AE22318" w14:textId="774A48CA" w:rsidR="001068DC" w:rsidRDefault="00E21B6F" w:rsidP="6FBB94C5">
      <w:pPr>
        <w:rPr>
          <w:color w:val="auto"/>
          <w:highlight w:val="green"/>
        </w:rPr>
      </w:pPr>
      <w:r w:rsidRPr="6D066405">
        <w:rPr>
          <w:color w:val="auto"/>
        </w:rPr>
        <w:t>Beste kinderen, n</w:t>
      </w:r>
      <w:r w:rsidR="004A745E" w:rsidRPr="6D066405">
        <w:rPr>
          <w:color w:val="auto"/>
        </w:rPr>
        <w:t xml:space="preserve">og even en ik stuur jullie de wereld in. Tot slot van deze viering willen we </w:t>
      </w:r>
      <w:r w:rsidR="0084766F" w:rsidRPr="6D066405">
        <w:rPr>
          <w:color w:val="auto"/>
        </w:rPr>
        <w:t xml:space="preserve">dankbaar </w:t>
      </w:r>
      <w:r w:rsidR="000E2BF5" w:rsidRPr="6D066405">
        <w:rPr>
          <w:color w:val="auto"/>
        </w:rPr>
        <w:t xml:space="preserve">bidden tot </w:t>
      </w:r>
      <w:r w:rsidR="2D804705" w:rsidRPr="6D066405">
        <w:rPr>
          <w:color w:val="auto"/>
        </w:rPr>
        <w:t>God</w:t>
      </w:r>
      <w:r w:rsidR="41352087" w:rsidRPr="6D066405">
        <w:rPr>
          <w:color w:val="auto"/>
        </w:rPr>
        <w:t>.</w:t>
      </w:r>
    </w:p>
    <w:p w14:paraId="6D5DB3A5" w14:textId="79AA65F1" w:rsidR="00D66D86" w:rsidRDefault="55317D4E" w:rsidP="5CA36D5D">
      <w:pPr>
        <w:rPr>
          <w:b/>
          <w:bCs/>
          <w:color w:val="auto"/>
        </w:rPr>
      </w:pPr>
      <w:r w:rsidRPr="5CA36D5D">
        <w:rPr>
          <w:b/>
          <w:bCs/>
          <w:color w:val="auto"/>
        </w:rPr>
        <w:t>Mogelijkheid 1</w:t>
      </w:r>
    </w:p>
    <w:p w14:paraId="45960A1E" w14:textId="1A6C2B64" w:rsidR="00D66D86" w:rsidRDefault="00D66D86" w:rsidP="008C4242">
      <w:pPr>
        <w:rPr>
          <w:b/>
          <w:bCs/>
          <w:color w:val="auto"/>
        </w:rPr>
      </w:pPr>
      <w:r w:rsidRPr="5CA36D5D">
        <w:rPr>
          <w:b/>
          <w:bCs/>
          <w:color w:val="auto"/>
        </w:rPr>
        <w:t>Kind</w:t>
      </w:r>
    </w:p>
    <w:p w14:paraId="3F1E5E35" w14:textId="394F3098" w:rsidR="008C5CAA" w:rsidRPr="006E32AF" w:rsidRDefault="008C5CAA" w:rsidP="005A6840">
      <w:pPr>
        <w:rPr>
          <w:color w:val="auto"/>
        </w:rPr>
      </w:pPr>
      <w:r w:rsidRPr="006E32AF">
        <w:rPr>
          <w:color w:val="auto"/>
        </w:rPr>
        <w:t>Goede God,</w:t>
      </w:r>
    </w:p>
    <w:p w14:paraId="6125674F" w14:textId="2545AC3F" w:rsidR="005A6840" w:rsidRPr="006E32AF" w:rsidRDefault="005A6840" w:rsidP="005A6840">
      <w:pPr>
        <w:rPr>
          <w:color w:val="auto"/>
        </w:rPr>
      </w:pPr>
      <w:r w:rsidRPr="006E32AF">
        <w:rPr>
          <w:color w:val="auto"/>
        </w:rPr>
        <w:t>De deur van het schooljaar gaat bijna dicht.</w:t>
      </w:r>
    </w:p>
    <w:p w14:paraId="44F40D06" w14:textId="34F473A7" w:rsidR="005A6840" w:rsidRPr="006E32AF" w:rsidRDefault="00FA2989" w:rsidP="005A6840">
      <w:pPr>
        <w:rPr>
          <w:color w:val="auto"/>
        </w:rPr>
      </w:pPr>
      <w:r w:rsidRPr="006E32AF">
        <w:rPr>
          <w:color w:val="auto"/>
        </w:rPr>
        <w:t>Dank U voor alle momenten waarop we mochten</w:t>
      </w:r>
    </w:p>
    <w:p w14:paraId="71DDED8D" w14:textId="12965F01" w:rsidR="00FA2989" w:rsidRPr="006E32AF" w:rsidRDefault="00FA2989" w:rsidP="005A6840">
      <w:pPr>
        <w:rPr>
          <w:color w:val="auto"/>
        </w:rPr>
      </w:pPr>
      <w:bookmarkStart w:id="29" w:name="_Int_6nvDHs8z"/>
      <w:r w:rsidRPr="5807B761">
        <w:rPr>
          <w:color w:val="auto"/>
        </w:rPr>
        <w:t>groeien</w:t>
      </w:r>
      <w:bookmarkEnd w:id="29"/>
      <w:r w:rsidRPr="5807B761">
        <w:rPr>
          <w:color w:val="auto"/>
        </w:rPr>
        <w:t>, lachen, leren en elkaar helpen.</w:t>
      </w:r>
    </w:p>
    <w:p w14:paraId="365AB297" w14:textId="6280E28C" w:rsidR="008B6DDD" w:rsidRPr="006E32AF" w:rsidRDefault="008B6DDD" w:rsidP="005A6840">
      <w:pPr>
        <w:rPr>
          <w:color w:val="auto"/>
        </w:rPr>
      </w:pPr>
      <w:r w:rsidRPr="006E32AF">
        <w:rPr>
          <w:color w:val="auto"/>
        </w:rPr>
        <w:t>Blijf bij ons tijdens de vakantie.</w:t>
      </w:r>
    </w:p>
    <w:p w14:paraId="1A3120F7" w14:textId="27B35068" w:rsidR="008B6DDD" w:rsidRPr="006E32AF" w:rsidRDefault="008B6DDD" w:rsidP="005A6840">
      <w:pPr>
        <w:rPr>
          <w:color w:val="auto"/>
        </w:rPr>
      </w:pPr>
      <w:r w:rsidRPr="006E32AF">
        <w:rPr>
          <w:color w:val="auto"/>
        </w:rPr>
        <w:t>Geef ons rust, plezier en nieuwe kracht.</w:t>
      </w:r>
    </w:p>
    <w:p w14:paraId="470E017E" w14:textId="2E32E26D" w:rsidR="00065C14" w:rsidRPr="006E32AF" w:rsidRDefault="008B6DDD" w:rsidP="005A6840">
      <w:pPr>
        <w:rPr>
          <w:color w:val="auto"/>
        </w:rPr>
      </w:pPr>
      <w:r w:rsidRPr="006E32AF">
        <w:rPr>
          <w:color w:val="auto"/>
        </w:rPr>
        <w:t>Laat ons waar we ook gaan</w:t>
      </w:r>
      <w:r w:rsidR="00C304D9" w:rsidRPr="006E32AF">
        <w:rPr>
          <w:color w:val="auto"/>
        </w:rPr>
        <w:t xml:space="preserve"> </w:t>
      </w:r>
      <w:r w:rsidR="00065C14" w:rsidRPr="006E32AF">
        <w:rPr>
          <w:color w:val="auto"/>
        </w:rPr>
        <w:t>k</w:t>
      </w:r>
      <w:r w:rsidRPr="006E32AF">
        <w:rPr>
          <w:color w:val="auto"/>
        </w:rPr>
        <w:t xml:space="preserve">leine tekens </w:t>
      </w:r>
    </w:p>
    <w:p w14:paraId="5B0587BC" w14:textId="1A8B97F2" w:rsidR="008B6DDD" w:rsidRPr="006E32AF" w:rsidRDefault="00004DB0" w:rsidP="005A6840">
      <w:pPr>
        <w:rPr>
          <w:color w:val="auto"/>
        </w:rPr>
      </w:pPr>
      <w:bookmarkStart w:id="30" w:name="_Int_23dmPJDe"/>
      <w:r w:rsidRPr="5807B761">
        <w:rPr>
          <w:color w:val="auto"/>
        </w:rPr>
        <w:t>van</w:t>
      </w:r>
      <w:bookmarkEnd w:id="30"/>
      <w:r w:rsidRPr="5807B761">
        <w:rPr>
          <w:color w:val="auto"/>
        </w:rPr>
        <w:t xml:space="preserve"> vriendschap en </w:t>
      </w:r>
      <w:r w:rsidR="00250EAE" w:rsidRPr="5807B761">
        <w:rPr>
          <w:color w:val="auto"/>
        </w:rPr>
        <w:t>vrede</w:t>
      </w:r>
      <w:r w:rsidR="00C304D9" w:rsidRPr="5807B761">
        <w:rPr>
          <w:color w:val="auto"/>
        </w:rPr>
        <w:t xml:space="preserve"> brengen</w:t>
      </w:r>
    </w:p>
    <w:p w14:paraId="66580C0F" w14:textId="2F5C0285" w:rsidR="00250EAE" w:rsidRPr="006E32AF" w:rsidRDefault="00250EAE" w:rsidP="005A6840">
      <w:pPr>
        <w:rPr>
          <w:color w:val="auto"/>
        </w:rPr>
      </w:pPr>
      <w:bookmarkStart w:id="31" w:name="_Int_ASbuxKiY"/>
      <w:r w:rsidRPr="5807B761">
        <w:rPr>
          <w:color w:val="auto"/>
        </w:rPr>
        <w:t>vandaag</w:t>
      </w:r>
      <w:bookmarkEnd w:id="31"/>
      <w:r w:rsidRPr="5807B761">
        <w:rPr>
          <w:color w:val="auto"/>
        </w:rPr>
        <w:t xml:space="preserve"> en </w:t>
      </w:r>
      <w:r w:rsidR="00C304D9" w:rsidRPr="5807B761">
        <w:rPr>
          <w:color w:val="auto"/>
        </w:rPr>
        <w:t>alle dagen</w:t>
      </w:r>
      <w:r w:rsidRPr="5807B761">
        <w:rPr>
          <w:color w:val="auto"/>
        </w:rPr>
        <w:t xml:space="preserve">. </w:t>
      </w:r>
    </w:p>
    <w:p w14:paraId="5018981F" w14:textId="3F9FE8FA" w:rsidR="00250EAE" w:rsidRPr="006E32AF" w:rsidRDefault="00250EAE" w:rsidP="005A6840">
      <w:pPr>
        <w:rPr>
          <w:color w:val="auto"/>
        </w:rPr>
      </w:pPr>
      <w:r w:rsidRPr="5CA36D5D">
        <w:rPr>
          <w:color w:val="auto"/>
        </w:rPr>
        <w:t>Amen.</w:t>
      </w:r>
    </w:p>
    <w:p w14:paraId="061A539F" w14:textId="3CFBD6C5" w:rsidR="00D66D86" w:rsidRDefault="663E1AF6" w:rsidP="5CA36D5D">
      <w:pPr>
        <w:rPr>
          <w:b/>
          <w:bCs/>
          <w:color w:val="auto"/>
        </w:rPr>
      </w:pPr>
      <w:r w:rsidRPr="5CA36D5D">
        <w:rPr>
          <w:b/>
          <w:bCs/>
          <w:color w:val="auto"/>
        </w:rPr>
        <w:t>Mogelijkheid 2</w:t>
      </w:r>
    </w:p>
    <w:p w14:paraId="40C4915B" w14:textId="5DEC84B1" w:rsidR="00765C57" w:rsidRPr="00D66D86" w:rsidRDefault="00D66D86" w:rsidP="00D66D86">
      <w:pPr>
        <w:rPr>
          <w:b/>
          <w:bCs/>
          <w:color w:val="auto"/>
        </w:rPr>
      </w:pPr>
      <w:r w:rsidRPr="00D66D86">
        <w:rPr>
          <w:b/>
          <w:bCs/>
          <w:color w:val="auto"/>
        </w:rPr>
        <w:t>Kind</w:t>
      </w:r>
    </w:p>
    <w:p w14:paraId="0ACCEBE7" w14:textId="6E8786DC" w:rsidR="00765C57" w:rsidRPr="00771292" w:rsidRDefault="00765C57" w:rsidP="004A32F0">
      <w:pPr>
        <w:rPr>
          <w:color w:val="auto"/>
        </w:rPr>
      </w:pPr>
      <w:r w:rsidRPr="00771292">
        <w:rPr>
          <w:color w:val="auto"/>
        </w:rPr>
        <w:t>Goede God</w:t>
      </w:r>
      <w:r w:rsidR="00065C14">
        <w:rPr>
          <w:color w:val="auto"/>
        </w:rPr>
        <w:t>,</w:t>
      </w:r>
    </w:p>
    <w:p w14:paraId="4AFD0B08" w14:textId="39D6329C" w:rsidR="00765C57" w:rsidRPr="00771292" w:rsidRDefault="00765C57" w:rsidP="004A32F0">
      <w:pPr>
        <w:rPr>
          <w:color w:val="auto"/>
        </w:rPr>
      </w:pPr>
      <w:r w:rsidRPr="00771292">
        <w:rPr>
          <w:color w:val="auto"/>
        </w:rPr>
        <w:t>Jij zendt ons de wereld in,</w:t>
      </w:r>
    </w:p>
    <w:p w14:paraId="3186EC91" w14:textId="17F03693" w:rsidR="00765C57" w:rsidRPr="00771292" w:rsidRDefault="00D66D86" w:rsidP="004A32F0">
      <w:pPr>
        <w:rPr>
          <w:color w:val="auto"/>
        </w:rPr>
      </w:pPr>
      <w:bookmarkStart w:id="32" w:name="_Int_xWsZyasB"/>
      <w:r w:rsidRPr="5807B761">
        <w:rPr>
          <w:color w:val="auto"/>
        </w:rPr>
        <w:t>n</w:t>
      </w:r>
      <w:r w:rsidR="00765C57" w:rsidRPr="5807B761">
        <w:rPr>
          <w:color w:val="auto"/>
        </w:rPr>
        <w:t>et</w:t>
      </w:r>
      <w:bookmarkEnd w:id="32"/>
      <w:r w:rsidR="00765C57" w:rsidRPr="5807B761">
        <w:rPr>
          <w:color w:val="auto"/>
        </w:rPr>
        <w:t xml:space="preserve"> als de twaalf leerlingen.</w:t>
      </w:r>
    </w:p>
    <w:p w14:paraId="451946CD" w14:textId="5DFADC86" w:rsidR="008C31C7" w:rsidRPr="00771292" w:rsidRDefault="00765C57" w:rsidP="004A32F0">
      <w:pPr>
        <w:rPr>
          <w:color w:val="auto"/>
        </w:rPr>
      </w:pPr>
      <w:r w:rsidRPr="00771292">
        <w:rPr>
          <w:color w:val="auto"/>
        </w:rPr>
        <w:t>Laat ons</w:t>
      </w:r>
      <w:r w:rsidR="0065634F">
        <w:rPr>
          <w:color w:val="auto"/>
        </w:rPr>
        <w:t xml:space="preserve"> </w:t>
      </w:r>
      <w:r w:rsidR="00D66D86" w:rsidRPr="00771292">
        <w:rPr>
          <w:color w:val="auto"/>
        </w:rPr>
        <w:t>z</w:t>
      </w:r>
      <w:r w:rsidR="008C31C7" w:rsidRPr="00771292">
        <w:rPr>
          <w:color w:val="auto"/>
        </w:rPr>
        <w:t>org dragen voor de aarde</w:t>
      </w:r>
    </w:p>
    <w:p w14:paraId="35593A1E" w14:textId="66B366B5" w:rsidR="008C31C7" w:rsidRPr="00771292" w:rsidRDefault="00D66D86" w:rsidP="004A32F0">
      <w:pPr>
        <w:rPr>
          <w:color w:val="auto"/>
        </w:rPr>
      </w:pPr>
      <w:bookmarkStart w:id="33" w:name="_Int_eGk981Ha"/>
      <w:r w:rsidRPr="5807B761">
        <w:rPr>
          <w:color w:val="auto"/>
        </w:rPr>
        <w:t>e</w:t>
      </w:r>
      <w:r w:rsidR="008C31C7" w:rsidRPr="5807B761">
        <w:rPr>
          <w:color w:val="auto"/>
        </w:rPr>
        <w:t>n</w:t>
      </w:r>
      <w:bookmarkEnd w:id="33"/>
      <w:r w:rsidR="008C31C7" w:rsidRPr="5807B761">
        <w:rPr>
          <w:color w:val="auto"/>
        </w:rPr>
        <w:t xml:space="preserve"> licht brengen waar het donker is.</w:t>
      </w:r>
    </w:p>
    <w:p w14:paraId="256D607D" w14:textId="6AD21E88" w:rsidR="008C31C7" w:rsidRPr="00771292" w:rsidRDefault="008C31C7" w:rsidP="004A32F0">
      <w:pPr>
        <w:rPr>
          <w:color w:val="auto"/>
        </w:rPr>
      </w:pPr>
      <w:r w:rsidRPr="00771292">
        <w:rPr>
          <w:color w:val="auto"/>
        </w:rPr>
        <w:t xml:space="preserve">Ga met ons mee, </w:t>
      </w:r>
      <w:r w:rsidR="000D7F0B">
        <w:rPr>
          <w:color w:val="auto"/>
        </w:rPr>
        <w:t xml:space="preserve">bij </w:t>
      </w:r>
      <w:r w:rsidRPr="00771292">
        <w:rPr>
          <w:color w:val="auto"/>
        </w:rPr>
        <w:t>elke stap die we zetten.</w:t>
      </w:r>
    </w:p>
    <w:p w14:paraId="28261D98" w14:textId="77777777" w:rsidR="004565DD" w:rsidRPr="00771292" w:rsidRDefault="008C31C7" w:rsidP="004A32F0">
      <w:pPr>
        <w:rPr>
          <w:color w:val="auto"/>
        </w:rPr>
      </w:pPr>
      <w:r w:rsidRPr="00771292">
        <w:rPr>
          <w:color w:val="auto"/>
        </w:rPr>
        <w:t>Amen.</w:t>
      </w:r>
    </w:p>
    <w:p w14:paraId="5604093C" w14:textId="346499EE" w:rsidR="00546EDF" w:rsidRDefault="00740FD3" w:rsidP="008C4242">
      <w:r>
        <w:rPr>
          <w:noProof/>
        </w:rPr>
        <w:lastRenderedPageBreak/>
        <w:drawing>
          <wp:inline distT="0" distB="0" distL="0" distR="0" wp14:anchorId="12720107" wp14:editId="597B3F9A">
            <wp:extent cx="5759450" cy="3836670"/>
            <wp:effectExtent l="0" t="0" r="0" b="0"/>
            <wp:docPr id="1347539871" name="Afbeelding 1" descr="Afrika, Groei, Ontwikkel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ka, Groei, Ontwikkeling, Pla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836670"/>
                    </a:xfrm>
                    <a:prstGeom prst="rect">
                      <a:avLst/>
                    </a:prstGeom>
                    <a:noFill/>
                    <a:ln>
                      <a:noFill/>
                    </a:ln>
                  </pic:spPr>
                </pic:pic>
              </a:graphicData>
            </a:graphic>
          </wp:inline>
        </w:drawing>
      </w:r>
    </w:p>
    <w:p w14:paraId="3D6277AF" w14:textId="05BE5A4F" w:rsidR="00740FD3" w:rsidRPr="00A1266B" w:rsidRDefault="00740FD3" w:rsidP="00740FD3">
      <w:pPr>
        <w:jc w:val="center"/>
        <w:rPr>
          <w:i/>
          <w:iCs/>
          <w:color w:val="000000" w:themeColor="text1"/>
        </w:rPr>
      </w:pPr>
      <w:r w:rsidRPr="00A1266B">
        <w:rPr>
          <w:i/>
          <w:iCs/>
          <w:color w:val="000000" w:themeColor="text1"/>
        </w:rPr>
        <w:t>Foto: Pixabay</w:t>
      </w:r>
    </w:p>
    <w:p w14:paraId="101D8B03" w14:textId="2F2F1C6E" w:rsidR="00FA095F" w:rsidRPr="004F4608" w:rsidRDefault="00FA095F" w:rsidP="008C4242">
      <w:pPr>
        <w:rPr>
          <w:b/>
          <w:bCs/>
          <w:color w:val="auto"/>
        </w:rPr>
      </w:pPr>
      <w:r w:rsidRPr="004F4608">
        <w:rPr>
          <w:b/>
          <w:bCs/>
          <w:color w:val="auto"/>
        </w:rPr>
        <w:t>Voorganger</w:t>
      </w:r>
    </w:p>
    <w:p w14:paraId="0700427F" w14:textId="0456BAA4" w:rsidR="00FA095F" w:rsidRPr="004F4608" w:rsidRDefault="00574305" w:rsidP="008C4242">
      <w:pPr>
        <w:rPr>
          <w:color w:val="auto"/>
        </w:rPr>
      </w:pPr>
      <w:r w:rsidRPr="004F4608">
        <w:rPr>
          <w:color w:val="auto"/>
        </w:rPr>
        <w:t xml:space="preserve">Heer God, zoals Jezus zijn vrienden uitstuurde, stuur Jij ons vandaag ook op pad. </w:t>
      </w:r>
      <w:r w:rsidR="003874F2" w:rsidRPr="004F4608">
        <w:rPr>
          <w:color w:val="auto"/>
        </w:rPr>
        <w:t xml:space="preserve">Niet met volle koffers, maar met een </w:t>
      </w:r>
      <w:r w:rsidR="00135D52">
        <w:rPr>
          <w:color w:val="auto"/>
        </w:rPr>
        <w:t xml:space="preserve">hart </w:t>
      </w:r>
      <w:r w:rsidR="003874F2" w:rsidRPr="004F4608">
        <w:rPr>
          <w:color w:val="auto"/>
        </w:rPr>
        <w:t xml:space="preserve">gevuld vol liefde en vrede. Laat ons licht </w:t>
      </w:r>
      <w:r w:rsidR="00427BE8">
        <w:rPr>
          <w:color w:val="auto"/>
        </w:rPr>
        <w:t>brengen</w:t>
      </w:r>
      <w:r w:rsidR="009533D6">
        <w:rPr>
          <w:color w:val="auto"/>
        </w:rPr>
        <w:t xml:space="preserve"> </w:t>
      </w:r>
      <w:r w:rsidR="00823923" w:rsidRPr="004F4608">
        <w:rPr>
          <w:color w:val="auto"/>
        </w:rPr>
        <w:t>waar we ook gaan</w:t>
      </w:r>
      <w:r w:rsidR="00E82C71">
        <w:rPr>
          <w:color w:val="auto"/>
        </w:rPr>
        <w:t xml:space="preserve"> vandaag en alle dagen. </w:t>
      </w:r>
      <w:r w:rsidR="001B1FD7">
        <w:rPr>
          <w:color w:val="auto"/>
        </w:rPr>
        <w:t>Amen.</w:t>
      </w:r>
    </w:p>
    <w:p w14:paraId="290746DE" w14:textId="7A232892" w:rsidR="0061036F" w:rsidRPr="000F178D" w:rsidRDefault="0061036F" w:rsidP="000F178D">
      <w:pPr>
        <w:pStyle w:val="Kop2"/>
        <w:rPr>
          <w:color w:val="32929A" w:themeColor="accent4" w:themeShade="BF"/>
        </w:rPr>
      </w:pPr>
      <w:r w:rsidRPr="0061036F">
        <w:rPr>
          <w:color w:val="32929A" w:themeColor="accent4" w:themeShade="BF"/>
        </w:rPr>
        <w:t>Kruisteken</w:t>
      </w:r>
    </w:p>
    <w:p w14:paraId="17368D3E" w14:textId="77777777" w:rsidR="0061036F" w:rsidRPr="004F4608" w:rsidRDefault="0061036F" w:rsidP="0061036F">
      <w:pPr>
        <w:rPr>
          <w:b/>
          <w:bCs/>
          <w:color w:val="auto"/>
        </w:rPr>
      </w:pPr>
      <w:r w:rsidRPr="004F4608">
        <w:rPr>
          <w:b/>
          <w:bCs/>
          <w:color w:val="auto"/>
        </w:rPr>
        <w:t>Voorganger</w:t>
      </w:r>
    </w:p>
    <w:p w14:paraId="51BCFB48" w14:textId="016F61CB" w:rsidR="004D49F4" w:rsidRDefault="001B1FD7" w:rsidP="004D49F4">
      <w:pPr>
        <w:jc w:val="both"/>
        <w:rPr>
          <w:color w:val="auto"/>
        </w:rPr>
      </w:pPr>
      <w:r>
        <w:rPr>
          <w:color w:val="auto"/>
        </w:rPr>
        <w:t>Beste kinderen, l</w:t>
      </w:r>
      <w:r w:rsidR="004D49F4">
        <w:rPr>
          <w:color w:val="auto"/>
        </w:rPr>
        <w:t xml:space="preserve">aten we deze vakantie proberen </w:t>
      </w:r>
      <w:r w:rsidR="00EC4B85">
        <w:rPr>
          <w:color w:val="auto"/>
        </w:rPr>
        <w:t xml:space="preserve">goed voor de wereld </w:t>
      </w:r>
      <w:r w:rsidR="004D49F4">
        <w:rPr>
          <w:color w:val="auto"/>
        </w:rPr>
        <w:t xml:space="preserve">en te zorgen </w:t>
      </w:r>
      <w:r>
        <w:rPr>
          <w:color w:val="auto"/>
        </w:rPr>
        <w:t>zo</w:t>
      </w:r>
      <w:r w:rsidR="004D49F4">
        <w:rPr>
          <w:color w:val="auto"/>
        </w:rPr>
        <w:t xml:space="preserve">dat iedereen zich </w:t>
      </w:r>
      <w:r w:rsidR="00EC4B85">
        <w:rPr>
          <w:color w:val="auto"/>
        </w:rPr>
        <w:t>er thuis in</w:t>
      </w:r>
      <w:r w:rsidR="004D49F4">
        <w:rPr>
          <w:color w:val="auto"/>
        </w:rPr>
        <w:t xml:space="preserve"> voelt. Als je wil, mag je deze wens mee bekrachtigen met het kruisteken in de naam van de Vader, de Zoon en de Heilige Geest. Amen. </w:t>
      </w:r>
      <w:r w:rsidR="004D49F4" w:rsidRPr="004B3B03">
        <w:rPr>
          <w:color w:val="auto"/>
        </w:rPr>
        <w:t xml:space="preserve"> </w:t>
      </w:r>
    </w:p>
    <w:p w14:paraId="6AF71933" w14:textId="768158AB" w:rsidR="003E459C" w:rsidRPr="00ED781E" w:rsidRDefault="003E459C" w:rsidP="004C37D4">
      <w:pPr>
        <w:pStyle w:val="Kop2"/>
        <w:numPr>
          <w:ilvl w:val="0"/>
          <w:numId w:val="0"/>
        </w:numPr>
        <w:rPr>
          <w:color w:val="32929A" w:themeColor="accent4" w:themeShade="BF"/>
        </w:rPr>
      </w:pPr>
    </w:p>
    <w:p w14:paraId="6C73FA4F" w14:textId="5841D426" w:rsidR="003C650B" w:rsidRDefault="003C650B" w:rsidP="003C650B">
      <w:pPr>
        <w:pStyle w:val="Kop2"/>
        <w:rPr>
          <w:color w:val="32929A" w:themeColor="accent4" w:themeShade="BF"/>
        </w:rPr>
      </w:pPr>
      <w:bookmarkStart w:id="34" w:name="_Toc213792014"/>
      <w:r w:rsidRPr="00ED781E">
        <w:rPr>
          <w:color w:val="32929A" w:themeColor="accent4" w:themeShade="BF"/>
        </w:rPr>
        <w:t>Liedsuggesties</w:t>
      </w:r>
    </w:p>
    <w:p w14:paraId="2CED27D8" w14:textId="77777777" w:rsidR="002C5BEB" w:rsidRDefault="002C5BEB" w:rsidP="002C5BEB">
      <w:pPr>
        <w:suppressAutoHyphens w:val="0"/>
        <w:spacing w:line="240" w:lineRule="auto"/>
        <w:rPr>
          <w:rFonts w:eastAsia="Times New Roman" w:cs="Times New Roman"/>
          <w:b/>
          <w:bCs/>
          <w:color w:val="BA5C10"/>
          <w:sz w:val="22"/>
          <w:szCs w:val="22"/>
          <w:lang w:eastAsia="nl-BE"/>
        </w:rPr>
      </w:pPr>
    </w:p>
    <w:p w14:paraId="60B5D554" w14:textId="22AC519F" w:rsidR="0020252A" w:rsidRDefault="002C5BEB" w:rsidP="00B36EC8">
      <w:pPr>
        <w:suppressAutoHyphens w:val="0"/>
        <w:spacing w:line="240" w:lineRule="auto"/>
        <w:ind w:firstLine="709"/>
        <w:rPr>
          <w:rFonts w:eastAsia="Times New Roman" w:cs="Times New Roman"/>
          <w:b/>
          <w:bCs/>
          <w:color w:val="BA5C10"/>
          <w:sz w:val="22"/>
          <w:szCs w:val="22"/>
          <w:lang w:eastAsia="nl-BE"/>
        </w:rPr>
      </w:pPr>
      <w:r w:rsidRPr="00307D12">
        <w:rPr>
          <w:rFonts w:eastAsia="Times New Roman" w:cs="Times New Roman"/>
          <w:b/>
          <w:bCs/>
          <w:color w:val="BA5C10"/>
          <w:sz w:val="22"/>
          <w:szCs w:val="22"/>
          <w:lang w:eastAsia="nl-BE"/>
        </w:rPr>
        <w:t xml:space="preserve">Lied: </w:t>
      </w:r>
      <w:r>
        <w:rPr>
          <w:rFonts w:eastAsia="Times New Roman" w:cs="Times New Roman"/>
          <w:b/>
          <w:bCs/>
          <w:color w:val="BA5C10"/>
          <w:sz w:val="22"/>
          <w:szCs w:val="22"/>
          <w:lang w:eastAsia="nl-BE"/>
        </w:rPr>
        <w:t>De deur staat open</w:t>
      </w:r>
    </w:p>
    <w:p w14:paraId="7339F554" w14:textId="11858091" w:rsidR="002C5BEB" w:rsidRPr="00DA02FA" w:rsidRDefault="002C5BEB" w:rsidP="5807B761">
      <w:pPr>
        <w:suppressAutoHyphens w:val="0"/>
        <w:spacing w:line="240" w:lineRule="auto"/>
        <w:ind w:firstLine="709"/>
        <w:rPr>
          <w:rFonts w:ascii="Times New Roman" w:eastAsia="Times New Roman" w:hAnsi="Times New Roman" w:cs="Times New Roman"/>
          <w:color w:val="auto"/>
          <w:sz w:val="24"/>
          <w:szCs w:val="24"/>
          <w:lang w:eastAsia="nl-BE"/>
        </w:rPr>
      </w:pPr>
      <w:bookmarkStart w:id="35" w:name="_Hlk215577878"/>
      <w:r w:rsidRPr="5807B761">
        <w:rPr>
          <w:sz w:val="18"/>
          <w:szCs w:val="18"/>
          <w:lang w:val="nl-NL"/>
        </w:rPr>
        <w:t>Jean Marcel juni 2025</w:t>
      </w:r>
    </w:p>
    <w:bookmarkEnd w:id="35"/>
    <w:p w14:paraId="3AC5E882" w14:textId="77777777" w:rsidR="0020252A" w:rsidRPr="004C37D4" w:rsidRDefault="0020252A" w:rsidP="000F178D">
      <w:pPr>
        <w:ind w:firstLine="709"/>
        <w:rPr>
          <w:color w:val="auto"/>
          <w:lang w:val="nl-NL"/>
        </w:rPr>
      </w:pPr>
      <w:r w:rsidRPr="004C37D4">
        <w:rPr>
          <w:color w:val="auto"/>
          <w:lang w:val="nl-NL"/>
        </w:rPr>
        <w:t>Kom maar binnen in dit huis.</w:t>
      </w:r>
    </w:p>
    <w:p w14:paraId="557599C5" w14:textId="77777777" w:rsidR="0020252A" w:rsidRPr="004C37D4" w:rsidRDefault="0020252A" w:rsidP="000F178D">
      <w:pPr>
        <w:ind w:firstLine="709"/>
        <w:rPr>
          <w:color w:val="auto"/>
          <w:lang w:val="nl-NL"/>
        </w:rPr>
      </w:pPr>
      <w:r w:rsidRPr="004C37D4">
        <w:rPr>
          <w:color w:val="auto"/>
          <w:lang w:val="nl-NL"/>
        </w:rPr>
        <w:t>Je bent welkom voel je thuis.</w:t>
      </w:r>
    </w:p>
    <w:p w14:paraId="1B98EC8A" w14:textId="0EB97AC7" w:rsidR="0020252A" w:rsidRPr="004C37D4" w:rsidRDefault="0020252A" w:rsidP="00DC58CB">
      <w:pPr>
        <w:ind w:firstLine="709"/>
        <w:rPr>
          <w:color w:val="auto"/>
          <w:lang w:val="nl-NL"/>
        </w:rPr>
      </w:pPr>
      <w:r w:rsidRPr="5807B761">
        <w:rPr>
          <w:color w:val="auto"/>
          <w:lang w:val="nl-NL"/>
        </w:rPr>
        <w:t xml:space="preserve">Hier is plaats genoeg. Hier is plaats </w:t>
      </w:r>
      <w:r w:rsidR="6B916E55" w:rsidRPr="5807B761">
        <w:rPr>
          <w:color w:val="auto"/>
          <w:lang w:val="nl-NL"/>
        </w:rPr>
        <w:t>genoeg. (</w:t>
      </w:r>
      <w:r w:rsidRPr="5807B761">
        <w:rPr>
          <w:color w:val="auto"/>
          <w:lang w:val="nl-NL"/>
        </w:rPr>
        <w:t>2x)</w:t>
      </w:r>
    </w:p>
    <w:p w14:paraId="54B73908" w14:textId="77777777" w:rsidR="0020252A" w:rsidRPr="004C37D4" w:rsidRDefault="0020252A" w:rsidP="00DC58CB">
      <w:pPr>
        <w:ind w:left="357" w:firstLine="352"/>
        <w:rPr>
          <w:color w:val="auto"/>
          <w:lang w:val="nl-NL"/>
        </w:rPr>
      </w:pPr>
      <w:r w:rsidRPr="004C37D4">
        <w:rPr>
          <w:color w:val="auto"/>
          <w:lang w:val="nl-NL"/>
        </w:rPr>
        <w:t xml:space="preserve">* Tawwat tazem </w:t>
      </w:r>
    </w:p>
    <w:p w14:paraId="1413CC03" w14:textId="77777777" w:rsidR="0020252A" w:rsidRPr="004C37D4" w:rsidRDefault="0020252A" w:rsidP="00DC58CB">
      <w:pPr>
        <w:ind w:firstLine="709"/>
        <w:rPr>
          <w:color w:val="auto"/>
          <w:lang w:val="nl-NL"/>
        </w:rPr>
      </w:pPr>
      <w:r w:rsidRPr="004C37D4">
        <w:rPr>
          <w:color w:val="auto"/>
          <w:lang w:val="nl-NL"/>
        </w:rPr>
        <w:lastRenderedPageBreak/>
        <w:t>Kom maar binnen, kom erbij.</w:t>
      </w:r>
    </w:p>
    <w:p w14:paraId="56865C57" w14:textId="77777777" w:rsidR="0020252A" w:rsidRPr="004C37D4" w:rsidRDefault="0020252A" w:rsidP="00DC58CB">
      <w:pPr>
        <w:ind w:firstLine="709"/>
        <w:rPr>
          <w:color w:val="auto"/>
          <w:lang w:val="nl-NL"/>
        </w:rPr>
      </w:pPr>
      <w:r w:rsidRPr="004C37D4">
        <w:rPr>
          <w:color w:val="auto"/>
          <w:lang w:val="nl-NL"/>
        </w:rPr>
        <w:t>Voel je veilig voel je vrij.</w:t>
      </w:r>
    </w:p>
    <w:p w14:paraId="7B9159DB" w14:textId="5B4E1A83" w:rsidR="0020252A" w:rsidRPr="004C37D4" w:rsidRDefault="0020252A" w:rsidP="00DC58CB">
      <w:pPr>
        <w:ind w:firstLine="709"/>
        <w:rPr>
          <w:color w:val="auto"/>
          <w:lang w:val="nl-NL"/>
        </w:rPr>
      </w:pPr>
      <w:r w:rsidRPr="5807B761">
        <w:rPr>
          <w:color w:val="auto"/>
          <w:lang w:val="nl-NL"/>
        </w:rPr>
        <w:t xml:space="preserve">Hier is plaats genoeg. Hier is plaats </w:t>
      </w:r>
      <w:r w:rsidR="0FF7E7F2" w:rsidRPr="5807B761">
        <w:rPr>
          <w:color w:val="auto"/>
          <w:lang w:val="nl-NL"/>
        </w:rPr>
        <w:t>genoeg. (</w:t>
      </w:r>
      <w:r w:rsidRPr="5807B761">
        <w:rPr>
          <w:color w:val="auto"/>
          <w:lang w:val="nl-NL"/>
        </w:rPr>
        <w:t>2x)</w:t>
      </w:r>
    </w:p>
    <w:p w14:paraId="1231281D" w14:textId="77777777" w:rsidR="0020252A" w:rsidRPr="004C37D4" w:rsidRDefault="0020252A" w:rsidP="00DC58CB">
      <w:pPr>
        <w:ind w:firstLine="709"/>
        <w:rPr>
          <w:color w:val="auto"/>
          <w:lang w:val="nl-NL"/>
        </w:rPr>
      </w:pPr>
      <w:r w:rsidRPr="004C37D4">
        <w:rPr>
          <w:color w:val="auto"/>
          <w:lang w:val="nl-NL"/>
        </w:rPr>
        <w:t>De deur staat open.</w:t>
      </w:r>
    </w:p>
    <w:p w14:paraId="637D44E1" w14:textId="09E1A96C" w:rsidR="0020252A" w:rsidRPr="004C37D4" w:rsidRDefault="0020252A" w:rsidP="00DC58CB">
      <w:pPr>
        <w:ind w:firstLine="709"/>
        <w:rPr>
          <w:color w:val="auto"/>
          <w:lang w:val="nl-NL"/>
        </w:rPr>
      </w:pPr>
      <w:r w:rsidRPr="5807B761">
        <w:rPr>
          <w:color w:val="auto"/>
          <w:lang w:val="nl-NL"/>
        </w:rPr>
        <w:t xml:space="preserve">Kom zing (dans) met mij en voel je </w:t>
      </w:r>
      <w:r w:rsidR="0A35BC9C" w:rsidRPr="5807B761">
        <w:rPr>
          <w:color w:val="auto"/>
          <w:lang w:val="nl-NL"/>
        </w:rPr>
        <w:t>vrij. (</w:t>
      </w:r>
      <w:r w:rsidRPr="5807B761">
        <w:rPr>
          <w:color w:val="auto"/>
          <w:lang w:val="nl-NL"/>
        </w:rPr>
        <w:t>2x)</w:t>
      </w:r>
    </w:p>
    <w:p w14:paraId="57C862F3" w14:textId="77777777" w:rsidR="0020252A" w:rsidRPr="004C37D4" w:rsidRDefault="0020252A" w:rsidP="00DC58CB">
      <w:pPr>
        <w:ind w:firstLine="709"/>
        <w:rPr>
          <w:color w:val="auto"/>
          <w:lang w:val="nl-NL"/>
        </w:rPr>
      </w:pPr>
      <w:r w:rsidRPr="004C37D4">
        <w:rPr>
          <w:color w:val="auto"/>
          <w:lang w:val="nl-NL"/>
        </w:rPr>
        <w:t>Een huis op rotsen niet op zand,</w:t>
      </w:r>
    </w:p>
    <w:p w14:paraId="3D88F4BF" w14:textId="77777777" w:rsidR="0020252A" w:rsidRPr="004C37D4" w:rsidRDefault="0020252A" w:rsidP="00DC58CB">
      <w:pPr>
        <w:ind w:firstLine="709"/>
        <w:rPr>
          <w:color w:val="auto"/>
          <w:lang w:val="nl-NL"/>
        </w:rPr>
      </w:pPr>
      <w:bookmarkStart w:id="36" w:name="_Int_CQftm5t6"/>
      <w:r w:rsidRPr="5807B761">
        <w:rPr>
          <w:color w:val="auto"/>
          <w:lang w:val="nl-NL"/>
        </w:rPr>
        <w:t>bouwen</w:t>
      </w:r>
      <w:bookmarkEnd w:id="36"/>
      <w:r w:rsidRPr="5807B761">
        <w:rPr>
          <w:color w:val="auto"/>
          <w:lang w:val="nl-NL"/>
        </w:rPr>
        <w:t xml:space="preserve"> wij dan naar Gods hand.</w:t>
      </w:r>
    </w:p>
    <w:p w14:paraId="17BA0369" w14:textId="1E3B23C6" w:rsidR="0020252A" w:rsidRPr="004C37D4" w:rsidRDefault="0020252A" w:rsidP="00DC58CB">
      <w:pPr>
        <w:ind w:firstLine="709"/>
        <w:rPr>
          <w:color w:val="auto"/>
          <w:lang w:val="nl-NL"/>
        </w:rPr>
      </w:pPr>
      <w:r w:rsidRPr="5807B761">
        <w:rPr>
          <w:color w:val="auto"/>
          <w:lang w:val="nl-NL"/>
        </w:rPr>
        <w:t xml:space="preserve">Hier is plaats genoeg. Hier is plaats </w:t>
      </w:r>
      <w:r w:rsidR="23D9CE3F" w:rsidRPr="5807B761">
        <w:rPr>
          <w:color w:val="auto"/>
          <w:lang w:val="nl-NL"/>
        </w:rPr>
        <w:t>genoeg. (</w:t>
      </w:r>
      <w:r w:rsidRPr="5807B761">
        <w:rPr>
          <w:color w:val="auto"/>
          <w:lang w:val="nl-NL"/>
        </w:rPr>
        <w:t>2x)</w:t>
      </w:r>
    </w:p>
    <w:p w14:paraId="56219F6C" w14:textId="77777777" w:rsidR="0020252A" w:rsidRPr="004C37D4" w:rsidRDefault="0020252A" w:rsidP="00DC58CB">
      <w:pPr>
        <w:ind w:firstLine="709"/>
        <w:rPr>
          <w:color w:val="auto"/>
          <w:lang w:val="nl-NL"/>
        </w:rPr>
      </w:pPr>
      <w:r w:rsidRPr="004C37D4">
        <w:rPr>
          <w:color w:val="auto"/>
          <w:lang w:val="nl-NL"/>
        </w:rPr>
        <w:t>Spreek jij dan een andere taal,</w:t>
      </w:r>
    </w:p>
    <w:p w14:paraId="62EDC8A0" w14:textId="77777777" w:rsidR="0020252A" w:rsidRPr="004C37D4" w:rsidRDefault="0020252A" w:rsidP="00DC58CB">
      <w:pPr>
        <w:ind w:firstLine="709"/>
        <w:rPr>
          <w:color w:val="auto"/>
          <w:lang w:val="nl-NL"/>
        </w:rPr>
      </w:pPr>
      <w:bookmarkStart w:id="37" w:name="_Int_HDWi3LdU"/>
      <w:r w:rsidRPr="5807B761">
        <w:rPr>
          <w:color w:val="auto"/>
          <w:lang w:val="nl-NL"/>
        </w:rPr>
        <w:t>luister</w:t>
      </w:r>
      <w:bookmarkEnd w:id="37"/>
      <w:r w:rsidRPr="5807B761">
        <w:rPr>
          <w:color w:val="auto"/>
          <w:lang w:val="nl-NL"/>
        </w:rPr>
        <w:t xml:space="preserve"> ik naar jouw verhaal.</w:t>
      </w:r>
    </w:p>
    <w:p w14:paraId="62B9C7D2" w14:textId="0E3CCA0D" w:rsidR="0020252A" w:rsidRPr="004C37D4" w:rsidRDefault="0020252A" w:rsidP="00DC58CB">
      <w:pPr>
        <w:ind w:firstLine="709"/>
        <w:rPr>
          <w:color w:val="auto"/>
          <w:lang w:val="nl-NL"/>
        </w:rPr>
      </w:pPr>
      <w:r w:rsidRPr="5807B761">
        <w:rPr>
          <w:color w:val="auto"/>
          <w:lang w:val="nl-NL"/>
        </w:rPr>
        <w:t xml:space="preserve">Hier is plaats genoeg. Hier is plaats </w:t>
      </w:r>
      <w:r w:rsidR="1838D073" w:rsidRPr="5807B761">
        <w:rPr>
          <w:color w:val="auto"/>
          <w:lang w:val="nl-NL"/>
        </w:rPr>
        <w:t>genoeg. (</w:t>
      </w:r>
      <w:r w:rsidRPr="5807B761">
        <w:rPr>
          <w:color w:val="auto"/>
          <w:lang w:val="nl-NL"/>
        </w:rPr>
        <w:t>2x)</w:t>
      </w:r>
    </w:p>
    <w:p w14:paraId="0C33A6A6" w14:textId="77777777" w:rsidR="0020252A" w:rsidRPr="004C37D4" w:rsidRDefault="0020252A" w:rsidP="00DC58CB">
      <w:pPr>
        <w:ind w:firstLine="709"/>
        <w:rPr>
          <w:color w:val="auto"/>
          <w:lang w:val="nl-NL"/>
        </w:rPr>
      </w:pPr>
      <w:r w:rsidRPr="004C37D4">
        <w:rPr>
          <w:color w:val="auto"/>
          <w:lang w:val="nl-NL"/>
        </w:rPr>
        <w:t>De deur staat open.</w:t>
      </w:r>
    </w:p>
    <w:p w14:paraId="1AE9D0E7" w14:textId="6FC3A7E9" w:rsidR="0020252A" w:rsidRPr="004C37D4" w:rsidRDefault="0020252A" w:rsidP="00DC58CB">
      <w:pPr>
        <w:ind w:firstLine="709"/>
        <w:rPr>
          <w:color w:val="auto"/>
          <w:lang w:val="nl-NL"/>
        </w:rPr>
      </w:pPr>
      <w:r w:rsidRPr="5807B761">
        <w:rPr>
          <w:color w:val="auto"/>
          <w:lang w:val="nl-NL"/>
        </w:rPr>
        <w:t xml:space="preserve">Kom zing (dans) met mij en voel je </w:t>
      </w:r>
      <w:r w:rsidR="07683275" w:rsidRPr="5807B761">
        <w:rPr>
          <w:color w:val="auto"/>
          <w:lang w:val="nl-NL"/>
        </w:rPr>
        <w:t>vrij. (</w:t>
      </w:r>
      <w:r w:rsidRPr="5807B761">
        <w:rPr>
          <w:color w:val="auto"/>
          <w:lang w:val="nl-NL"/>
        </w:rPr>
        <w:t>2x)</w:t>
      </w:r>
    </w:p>
    <w:p w14:paraId="16FFDF00" w14:textId="77777777" w:rsidR="0020252A" w:rsidRPr="004C37D4" w:rsidRDefault="0020252A" w:rsidP="00DC58CB">
      <w:pPr>
        <w:ind w:firstLine="709"/>
        <w:rPr>
          <w:color w:val="auto"/>
          <w:lang w:val="nl-NL"/>
        </w:rPr>
      </w:pPr>
      <w:r w:rsidRPr="004C37D4">
        <w:rPr>
          <w:color w:val="auto"/>
          <w:lang w:val="nl-NL"/>
        </w:rPr>
        <w:t>Kamers vol met dromen, waar jij dan thuis kan komen.</w:t>
      </w:r>
    </w:p>
    <w:p w14:paraId="711AB580" w14:textId="77777777" w:rsidR="0020252A" w:rsidRPr="004C37D4" w:rsidRDefault="0020252A" w:rsidP="00DC58CB">
      <w:pPr>
        <w:ind w:firstLine="709"/>
        <w:rPr>
          <w:color w:val="auto"/>
          <w:lang w:val="nl-NL"/>
        </w:rPr>
      </w:pPr>
      <w:r w:rsidRPr="004C37D4">
        <w:rPr>
          <w:color w:val="auto"/>
          <w:lang w:val="nl-NL"/>
        </w:rPr>
        <w:t>Kamers om te schuilen, een plek waar jij mag huilen.</w:t>
      </w:r>
    </w:p>
    <w:p w14:paraId="28B1D9AD" w14:textId="77777777" w:rsidR="0020252A" w:rsidRPr="004C37D4" w:rsidRDefault="0020252A" w:rsidP="00DC58CB">
      <w:pPr>
        <w:ind w:firstLine="709"/>
        <w:rPr>
          <w:color w:val="auto"/>
          <w:lang w:val="nl-NL"/>
        </w:rPr>
      </w:pPr>
      <w:r w:rsidRPr="004C37D4">
        <w:rPr>
          <w:color w:val="auto"/>
          <w:lang w:val="nl-NL"/>
        </w:rPr>
        <w:t>Kamers om te delen, te vieren en te spelen.</w:t>
      </w:r>
    </w:p>
    <w:p w14:paraId="49F88429" w14:textId="77777777" w:rsidR="0020252A" w:rsidRPr="004C37D4" w:rsidRDefault="0020252A" w:rsidP="00DC58CB">
      <w:pPr>
        <w:ind w:firstLine="709"/>
        <w:rPr>
          <w:color w:val="auto"/>
          <w:lang w:val="nl-NL"/>
        </w:rPr>
      </w:pPr>
      <w:r w:rsidRPr="004C37D4">
        <w:rPr>
          <w:color w:val="auto"/>
          <w:lang w:val="nl-NL"/>
        </w:rPr>
        <w:t>De deur staat open.</w:t>
      </w:r>
    </w:p>
    <w:p w14:paraId="0C3C5F87" w14:textId="304BD879" w:rsidR="002C5BEB" w:rsidRPr="00DC58CB" w:rsidRDefault="0020252A" w:rsidP="00DC58CB">
      <w:pPr>
        <w:ind w:firstLine="709"/>
        <w:rPr>
          <w:color w:val="auto"/>
          <w:lang w:val="nl-NL"/>
        </w:rPr>
      </w:pPr>
      <w:r w:rsidRPr="004C37D4">
        <w:rPr>
          <w:color w:val="auto"/>
          <w:lang w:val="nl-NL"/>
        </w:rPr>
        <w:t>Kom zing (dans) met mij en voel je vrij…</w:t>
      </w:r>
    </w:p>
    <w:p w14:paraId="73F8F8D7" w14:textId="742F85E0" w:rsidR="002C5BEB" w:rsidRDefault="002C5BEB" w:rsidP="00B36EC8">
      <w:pPr>
        <w:suppressAutoHyphens w:val="0"/>
        <w:spacing w:line="240" w:lineRule="auto"/>
        <w:ind w:firstLine="709"/>
        <w:rPr>
          <w:rFonts w:eastAsia="Times New Roman" w:cs="Times New Roman"/>
          <w:b/>
          <w:bCs/>
          <w:color w:val="BA5C10"/>
          <w:sz w:val="22"/>
          <w:szCs w:val="22"/>
          <w:lang w:eastAsia="nl-BE"/>
        </w:rPr>
      </w:pPr>
      <w:r w:rsidRPr="00307D12">
        <w:rPr>
          <w:rFonts w:eastAsia="Times New Roman" w:cs="Times New Roman"/>
          <w:b/>
          <w:bCs/>
          <w:color w:val="BA5C10"/>
          <w:sz w:val="22"/>
          <w:szCs w:val="22"/>
          <w:lang w:eastAsia="nl-BE"/>
        </w:rPr>
        <w:t xml:space="preserve">Lied: </w:t>
      </w:r>
      <w:r>
        <w:rPr>
          <w:rFonts w:eastAsia="Times New Roman" w:cs="Times New Roman"/>
          <w:b/>
          <w:bCs/>
          <w:color w:val="BA5C10"/>
          <w:sz w:val="22"/>
          <w:szCs w:val="22"/>
          <w:lang w:eastAsia="nl-BE"/>
        </w:rPr>
        <w:t xml:space="preserve">Ga je </w:t>
      </w:r>
      <w:r w:rsidRPr="00DC58CB">
        <w:rPr>
          <w:rFonts w:eastAsia="Times New Roman" w:cs="Times New Roman"/>
          <w:b/>
          <w:bCs/>
          <w:color w:val="BA5C10" w:themeColor="accent2" w:themeShade="BF"/>
          <w:sz w:val="22"/>
          <w:szCs w:val="22"/>
          <w:lang w:eastAsia="nl-BE"/>
        </w:rPr>
        <w:t>mee</w:t>
      </w:r>
      <w:r>
        <w:rPr>
          <w:rFonts w:eastAsia="Times New Roman" w:cs="Times New Roman"/>
          <w:b/>
          <w:bCs/>
          <w:color w:val="BA5C10"/>
          <w:sz w:val="22"/>
          <w:szCs w:val="22"/>
          <w:lang w:eastAsia="nl-BE"/>
        </w:rPr>
        <w:t>?</w:t>
      </w:r>
    </w:p>
    <w:p w14:paraId="14A7275B" w14:textId="77777777" w:rsidR="00DC58CB" w:rsidRPr="00B36EC8" w:rsidRDefault="002C5BEB" w:rsidP="5807B761">
      <w:pPr>
        <w:suppressAutoHyphens w:val="0"/>
        <w:spacing w:line="240" w:lineRule="auto"/>
        <w:ind w:firstLine="709"/>
        <w:rPr>
          <w:rFonts w:ascii="Times New Roman" w:eastAsia="Times New Roman" w:hAnsi="Times New Roman" w:cs="Times New Roman"/>
          <w:color w:val="auto"/>
          <w:sz w:val="24"/>
          <w:szCs w:val="24"/>
          <w:lang w:eastAsia="nl-BE"/>
        </w:rPr>
      </w:pPr>
      <w:r w:rsidRPr="5807B761">
        <w:rPr>
          <w:sz w:val="18"/>
          <w:szCs w:val="18"/>
          <w:lang w:val="nl-NL"/>
        </w:rPr>
        <w:t>Jean Marcel april 2024</w:t>
      </w:r>
    </w:p>
    <w:p w14:paraId="3FF2BC30" w14:textId="2087CBEE" w:rsidR="00870AFC" w:rsidRPr="00DC58CB" w:rsidRDefault="00870AFC" w:rsidP="00DC58CB">
      <w:pPr>
        <w:suppressAutoHyphens w:val="0"/>
        <w:spacing w:line="240" w:lineRule="auto"/>
        <w:ind w:left="709"/>
        <w:rPr>
          <w:rFonts w:ascii="Times New Roman" w:eastAsia="Times New Roman" w:hAnsi="Times New Roman" w:cs="Times New Roman"/>
          <w:color w:val="auto"/>
          <w:sz w:val="24"/>
          <w:szCs w:val="24"/>
          <w:lang w:eastAsia="nl-BE"/>
        </w:rPr>
      </w:pPr>
      <w:r w:rsidRPr="00DC58CB">
        <w:rPr>
          <w:color w:val="auto"/>
          <w:lang w:eastAsia="nl-BE"/>
        </w:rPr>
        <w:t>Neem je rugzak, ben je klaar?</w:t>
      </w:r>
      <w:r w:rsidRPr="00DC58CB">
        <w:rPr>
          <w:b/>
          <w:bCs/>
          <w:color w:val="auto"/>
          <w:lang w:eastAsia="nl-BE"/>
        </w:rPr>
        <w:br/>
      </w:r>
      <w:r w:rsidRPr="00DC58CB">
        <w:rPr>
          <w:color w:val="auto"/>
          <w:lang w:eastAsia="nl-BE"/>
        </w:rPr>
        <w:t>Door het vers gemaaide gras, lekker stampen in de plas</w:t>
      </w:r>
      <w:r w:rsidRPr="00DC58CB">
        <w:rPr>
          <w:b/>
          <w:bCs/>
          <w:color w:val="auto"/>
          <w:lang w:eastAsia="nl-BE"/>
        </w:rPr>
        <w:br/>
      </w:r>
      <w:r w:rsidRPr="00DC58CB">
        <w:rPr>
          <w:color w:val="auto"/>
          <w:lang w:eastAsia="nl-BE"/>
        </w:rPr>
        <w:t>Als een pelgrim zeg ik ja.</w:t>
      </w:r>
      <w:r w:rsidRPr="00DC58CB">
        <w:rPr>
          <w:b/>
          <w:bCs/>
          <w:color w:val="auto"/>
          <w:lang w:eastAsia="nl-BE"/>
        </w:rPr>
        <w:br/>
      </w:r>
      <w:r w:rsidRPr="00DC58CB">
        <w:rPr>
          <w:color w:val="auto"/>
          <w:lang w:eastAsia="nl-BE"/>
        </w:rPr>
        <w:t>Trek je stapschoenen aan, samen kijken naar de maan</w:t>
      </w:r>
    </w:p>
    <w:p w14:paraId="5E2A484A" w14:textId="77777777" w:rsidR="00870AFC" w:rsidRPr="00DC58CB" w:rsidRDefault="00870AFC" w:rsidP="00DC58CB">
      <w:pPr>
        <w:ind w:left="709"/>
        <w:rPr>
          <w:rFonts w:ascii="Times New Roman" w:hAnsi="Times New Roman"/>
          <w:color w:val="auto"/>
          <w:sz w:val="24"/>
          <w:szCs w:val="24"/>
          <w:lang w:eastAsia="nl-BE"/>
        </w:rPr>
      </w:pPr>
      <w:r w:rsidRPr="00DC58CB">
        <w:rPr>
          <w:b/>
          <w:bCs/>
          <w:color w:val="auto"/>
          <w:lang w:eastAsia="nl-BE"/>
        </w:rPr>
        <w:t xml:space="preserve">Ee éej, ée éej. </w:t>
      </w:r>
      <w:r w:rsidRPr="00DC58CB">
        <w:rPr>
          <w:b/>
          <w:bCs/>
          <w:color w:val="auto"/>
          <w:lang w:eastAsia="nl-BE"/>
        </w:rPr>
        <w:br/>
        <w:t>Ga je mee, ga je mee, langs de bergen en de zee?</w:t>
      </w:r>
    </w:p>
    <w:p w14:paraId="17242A55" w14:textId="77777777" w:rsidR="00870AFC" w:rsidRPr="00DC58CB" w:rsidRDefault="00870AFC" w:rsidP="00DC58CB">
      <w:pPr>
        <w:ind w:left="709"/>
        <w:rPr>
          <w:rFonts w:ascii="Times New Roman" w:hAnsi="Times New Roman"/>
          <w:color w:val="auto"/>
          <w:sz w:val="24"/>
          <w:szCs w:val="24"/>
          <w:lang w:eastAsia="nl-BE"/>
        </w:rPr>
      </w:pPr>
      <w:r w:rsidRPr="00DC58CB">
        <w:rPr>
          <w:color w:val="auto"/>
          <w:lang w:eastAsia="nl-BE"/>
        </w:rPr>
        <w:t>Een lange weg, daagt ons uit</w:t>
      </w:r>
      <w:r w:rsidRPr="00DC58CB">
        <w:rPr>
          <w:color w:val="auto"/>
          <w:lang w:eastAsia="nl-BE"/>
        </w:rPr>
        <w:br/>
        <w:t>Stap voor stap, maar steeds vooruit</w:t>
      </w:r>
      <w:r w:rsidRPr="00DC58CB">
        <w:rPr>
          <w:color w:val="auto"/>
          <w:lang w:eastAsia="nl-BE"/>
        </w:rPr>
        <w:br/>
        <w:t>Een mooie steen voor je schoen.</w:t>
      </w:r>
      <w:r w:rsidRPr="00DC58CB">
        <w:rPr>
          <w:color w:val="auto"/>
          <w:lang w:eastAsia="nl-BE"/>
        </w:rPr>
        <w:br/>
        <w:t>Een kleine bloem, een streepje groen.</w:t>
      </w:r>
      <w:r w:rsidRPr="00DC58CB">
        <w:rPr>
          <w:color w:val="auto"/>
          <w:lang w:eastAsia="nl-BE"/>
        </w:rPr>
        <w:br/>
        <w:t>Een pluim gedragen door de wind.</w:t>
      </w:r>
      <w:r w:rsidRPr="00DC58CB">
        <w:rPr>
          <w:color w:val="auto"/>
          <w:lang w:eastAsia="nl-BE"/>
        </w:rPr>
        <w:br/>
        <w:t>Een tochtgenoot, een nieuwe vriend.</w:t>
      </w:r>
    </w:p>
    <w:p w14:paraId="6178C47C" w14:textId="77777777" w:rsidR="00870AFC" w:rsidRPr="00DC58CB" w:rsidRDefault="00870AFC" w:rsidP="00DC58CB">
      <w:pPr>
        <w:ind w:left="709"/>
        <w:rPr>
          <w:rFonts w:ascii="Times New Roman" w:hAnsi="Times New Roman"/>
          <w:color w:val="auto"/>
          <w:sz w:val="24"/>
          <w:szCs w:val="24"/>
          <w:lang w:eastAsia="nl-BE"/>
        </w:rPr>
      </w:pPr>
      <w:r w:rsidRPr="00DC58CB">
        <w:rPr>
          <w:b/>
          <w:bCs/>
          <w:color w:val="auto"/>
          <w:lang w:eastAsia="nl-BE"/>
        </w:rPr>
        <w:t xml:space="preserve">Ee éej, ée éej. </w:t>
      </w:r>
      <w:r w:rsidRPr="00DC58CB">
        <w:rPr>
          <w:b/>
          <w:bCs/>
          <w:color w:val="auto"/>
          <w:lang w:eastAsia="nl-BE"/>
        </w:rPr>
        <w:br/>
        <w:t>Ga je mee, ga je mee, langs de bergen en de zee? (2x)</w:t>
      </w:r>
    </w:p>
    <w:p w14:paraId="7116BF6E" w14:textId="77777777" w:rsidR="00870AFC" w:rsidRPr="00DC58CB" w:rsidRDefault="00870AFC" w:rsidP="00DC58CB">
      <w:pPr>
        <w:ind w:left="709"/>
        <w:rPr>
          <w:rFonts w:ascii="Times New Roman" w:hAnsi="Times New Roman"/>
          <w:color w:val="auto"/>
          <w:sz w:val="24"/>
          <w:szCs w:val="24"/>
          <w:lang w:eastAsia="nl-BE"/>
        </w:rPr>
      </w:pPr>
      <w:r w:rsidRPr="00DC58CB">
        <w:rPr>
          <w:color w:val="auto"/>
          <w:lang w:eastAsia="nl-BE"/>
        </w:rPr>
        <w:lastRenderedPageBreak/>
        <w:t>Zwaaien naar die lieve oma om de hoek.</w:t>
      </w:r>
      <w:r w:rsidRPr="00DC58CB">
        <w:rPr>
          <w:color w:val="auto"/>
          <w:lang w:eastAsia="nl-BE"/>
        </w:rPr>
        <w:br/>
        <w:t>Ijsjes likken, samen smullen van dezelfde koek.</w:t>
      </w:r>
      <w:r w:rsidRPr="00DC58CB">
        <w:rPr>
          <w:color w:val="auto"/>
          <w:lang w:eastAsia="nl-BE"/>
        </w:rPr>
        <w:br/>
        <w:t>Geen berg te hoog, geen pad te lang.</w:t>
      </w:r>
      <w:r w:rsidRPr="00DC58CB">
        <w:rPr>
          <w:color w:val="auto"/>
          <w:lang w:eastAsia="nl-BE"/>
        </w:rPr>
        <w:br/>
        <w:t>Een straaltje zon, vitamientjes op je wang.</w:t>
      </w:r>
    </w:p>
    <w:p w14:paraId="5B310116" w14:textId="10BADEDE" w:rsidR="00D95A83" w:rsidRPr="00DC58CB" w:rsidRDefault="00870AFC" w:rsidP="00DC58CB">
      <w:pPr>
        <w:ind w:left="709"/>
        <w:rPr>
          <w:b/>
          <w:bCs/>
          <w:color w:val="auto"/>
          <w:lang w:eastAsia="nl-BE"/>
        </w:rPr>
      </w:pPr>
      <w:r w:rsidRPr="00DC58CB">
        <w:rPr>
          <w:b/>
          <w:bCs/>
          <w:color w:val="auto"/>
          <w:lang w:eastAsia="nl-BE"/>
        </w:rPr>
        <w:t xml:space="preserve">Ee éej, ée éej. </w:t>
      </w:r>
      <w:r w:rsidRPr="00DC58CB">
        <w:rPr>
          <w:color w:val="auto"/>
          <w:lang w:eastAsia="nl-BE"/>
        </w:rPr>
        <w:br/>
      </w:r>
      <w:r w:rsidRPr="00DC58CB">
        <w:rPr>
          <w:b/>
          <w:bCs/>
          <w:color w:val="auto"/>
          <w:lang w:eastAsia="nl-BE"/>
        </w:rPr>
        <w:t>Ga je mee, ga je mee, langs de bergen en de zee? (2x)</w:t>
      </w:r>
      <w:r w:rsidRPr="00DC58CB">
        <w:rPr>
          <w:color w:val="auto"/>
          <w:lang w:eastAsia="nl-BE"/>
        </w:rPr>
        <w:br/>
      </w:r>
      <w:r w:rsidRPr="00DC58CB">
        <w:rPr>
          <w:b/>
          <w:bCs/>
          <w:color w:val="auto"/>
          <w:lang w:eastAsia="nl-BE"/>
        </w:rPr>
        <w:t>Ga je mee, ga je mee, langs de bergen en de…… zee!</w:t>
      </w:r>
    </w:p>
    <w:p w14:paraId="6470CB49" w14:textId="77777777" w:rsidR="002A53AF" w:rsidRPr="00DC58CB" w:rsidRDefault="002A53AF" w:rsidP="00B36EC8">
      <w:pPr>
        <w:ind w:firstLine="709"/>
        <w:rPr>
          <w:b/>
          <w:bCs/>
          <w:color w:val="BA5C10" w:themeColor="accent2" w:themeShade="BF"/>
        </w:rPr>
      </w:pPr>
      <w:r w:rsidRPr="00DC58CB">
        <w:rPr>
          <w:b/>
          <w:bCs/>
          <w:color w:val="BA5C10" w:themeColor="accent2" w:themeShade="BF"/>
        </w:rPr>
        <w:t>Lied: Dank U wel</w:t>
      </w:r>
    </w:p>
    <w:p w14:paraId="5633A275"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r w:rsidRPr="004B0043">
        <w:rPr>
          <w:rFonts w:eastAsia="Times New Roman" w:cs="Times New Roman"/>
          <w:color w:val="000000"/>
          <w:lang w:eastAsia="nl-BE"/>
        </w:rPr>
        <w:t>Dank U wel voor de sterren en de maan</w:t>
      </w:r>
    </w:p>
    <w:p w14:paraId="15EC54C6"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38" w:name="_Int_S2czZ1o7"/>
      <w:r w:rsidRPr="5807B761">
        <w:rPr>
          <w:rFonts w:eastAsia="Times New Roman" w:cs="Times New Roman"/>
          <w:color w:val="000000" w:themeColor="text1"/>
          <w:lang w:eastAsia="nl-BE"/>
        </w:rPr>
        <w:t>dank</w:t>
      </w:r>
      <w:bookmarkEnd w:id="38"/>
      <w:r w:rsidRPr="5807B761">
        <w:rPr>
          <w:rFonts w:eastAsia="Times New Roman" w:cs="Times New Roman"/>
          <w:color w:val="000000" w:themeColor="text1"/>
          <w:lang w:eastAsia="nl-BE"/>
        </w:rPr>
        <w:t xml:space="preserve"> U wel voor het groeien van het graan</w:t>
      </w:r>
    </w:p>
    <w:p w14:paraId="267CE37B"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39" w:name="_Int_g1fSyGVa"/>
      <w:r w:rsidRPr="5807B761">
        <w:rPr>
          <w:rFonts w:eastAsia="Times New Roman" w:cs="Times New Roman"/>
          <w:color w:val="000000" w:themeColor="text1"/>
          <w:lang w:eastAsia="nl-BE"/>
        </w:rPr>
        <w:t>dank</w:t>
      </w:r>
      <w:bookmarkEnd w:id="39"/>
      <w:r w:rsidRPr="5807B761">
        <w:rPr>
          <w:rFonts w:eastAsia="Times New Roman" w:cs="Times New Roman"/>
          <w:color w:val="000000" w:themeColor="text1"/>
          <w:lang w:eastAsia="nl-BE"/>
        </w:rPr>
        <w:t xml:space="preserve"> U wel voor de dieren in de wei</w:t>
      </w:r>
    </w:p>
    <w:p w14:paraId="202FBE53"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40" w:name="_Int_LeXeJfdY"/>
      <w:r w:rsidRPr="5807B761">
        <w:rPr>
          <w:rFonts w:eastAsia="Times New Roman" w:cs="Times New Roman"/>
          <w:color w:val="000000" w:themeColor="text1"/>
          <w:lang w:eastAsia="nl-BE"/>
        </w:rPr>
        <w:t>dank</w:t>
      </w:r>
      <w:bookmarkEnd w:id="40"/>
      <w:r w:rsidRPr="5807B761">
        <w:rPr>
          <w:rFonts w:eastAsia="Times New Roman" w:cs="Times New Roman"/>
          <w:color w:val="000000" w:themeColor="text1"/>
          <w:lang w:eastAsia="nl-BE"/>
        </w:rPr>
        <w:t xml:space="preserve"> U wel dat U steeds weer zorgt voor mij</w:t>
      </w:r>
    </w:p>
    <w:p w14:paraId="62A54B6B" w14:textId="77777777" w:rsidR="002A53AF" w:rsidRPr="004B0043" w:rsidRDefault="002A53AF" w:rsidP="002A53AF">
      <w:pPr>
        <w:suppressAutoHyphens w:val="0"/>
        <w:spacing w:after="0" w:line="240" w:lineRule="auto"/>
        <w:rPr>
          <w:rFonts w:ascii="Times New Roman" w:eastAsia="Times New Roman" w:hAnsi="Times New Roman" w:cs="Times New Roman"/>
          <w:color w:val="auto"/>
          <w:lang w:eastAsia="nl-BE"/>
        </w:rPr>
      </w:pPr>
    </w:p>
    <w:p w14:paraId="7A4B3CD5"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r w:rsidRPr="004B0043">
        <w:rPr>
          <w:rFonts w:eastAsia="Times New Roman" w:cs="Times New Roman"/>
          <w:color w:val="000000"/>
          <w:lang w:eastAsia="nl-BE"/>
        </w:rPr>
        <w:t>Dank U wel voor de bloemen in het gras</w:t>
      </w:r>
    </w:p>
    <w:p w14:paraId="3369A5F9"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41" w:name="_Int_Wv0AbvY5"/>
      <w:r w:rsidRPr="5807B761">
        <w:rPr>
          <w:rFonts w:eastAsia="Times New Roman" w:cs="Times New Roman"/>
          <w:color w:val="000000" w:themeColor="text1"/>
          <w:lang w:eastAsia="nl-BE"/>
        </w:rPr>
        <w:t>dank</w:t>
      </w:r>
      <w:bookmarkEnd w:id="41"/>
      <w:r w:rsidRPr="5807B761">
        <w:rPr>
          <w:rFonts w:eastAsia="Times New Roman" w:cs="Times New Roman"/>
          <w:color w:val="000000" w:themeColor="text1"/>
          <w:lang w:eastAsia="nl-BE"/>
        </w:rPr>
        <w:t xml:space="preserve"> U wel voor de vissen in de plas</w:t>
      </w:r>
    </w:p>
    <w:p w14:paraId="77111F30"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42" w:name="_Int_yb0cWto8"/>
      <w:r w:rsidRPr="5807B761">
        <w:rPr>
          <w:rFonts w:eastAsia="Times New Roman" w:cs="Times New Roman"/>
          <w:color w:val="000000" w:themeColor="text1"/>
          <w:lang w:eastAsia="nl-BE"/>
        </w:rPr>
        <w:t>dank</w:t>
      </w:r>
      <w:bookmarkEnd w:id="42"/>
      <w:r w:rsidRPr="5807B761">
        <w:rPr>
          <w:rFonts w:eastAsia="Times New Roman" w:cs="Times New Roman"/>
          <w:color w:val="000000" w:themeColor="text1"/>
          <w:lang w:eastAsia="nl-BE"/>
        </w:rPr>
        <w:t xml:space="preserve"> U wel voor de bossen en de hei</w:t>
      </w:r>
    </w:p>
    <w:p w14:paraId="66E67D8E"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43" w:name="_Int_LODFJfwR"/>
      <w:r w:rsidRPr="5807B761">
        <w:rPr>
          <w:rFonts w:eastAsia="Times New Roman" w:cs="Times New Roman"/>
          <w:color w:val="000000" w:themeColor="text1"/>
          <w:lang w:eastAsia="nl-BE"/>
        </w:rPr>
        <w:t>dank</w:t>
      </w:r>
      <w:bookmarkEnd w:id="43"/>
      <w:r w:rsidRPr="5807B761">
        <w:rPr>
          <w:rFonts w:eastAsia="Times New Roman" w:cs="Times New Roman"/>
          <w:color w:val="000000" w:themeColor="text1"/>
          <w:lang w:eastAsia="nl-BE"/>
        </w:rPr>
        <w:t xml:space="preserve"> U wel dat U steeds weer zorgt voor mij</w:t>
      </w:r>
    </w:p>
    <w:p w14:paraId="336B9A03" w14:textId="77777777" w:rsidR="002A53AF" w:rsidRPr="004B0043" w:rsidRDefault="002A53AF" w:rsidP="002A53AF">
      <w:pPr>
        <w:suppressAutoHyphens w:val="0"/>
        <w:spacing w:after="0" w:line="240" w:lineRule="auto"/>
        <w:rPr>
          <w:rFonts w:ascii="Times New Roman" w:eastAsia="Times New Roman" w:hAnsi="Times New Roman" w:cs="Times New Roman"/>
          <w:color w:val="auto"/>
          <w:lang w:eastAsia="nl-BE"/>
        </w:rPr>
      </w:pPr>
    </w:p>
    <w:p w14:paraId="42002E5F" w14:textId="77777777" w:rsidR="002A53AF" w:rsidRPr="004B0043" w:rsidRDefault="002A53AF" w:rsidP="002A53AF">
      <w:pPr>
        <w:suppressAutoHyphens w:val="0"/>
        <w:spacing w:after="0" w:line="240" w:lineRule="auto"/>
        <w:ind w:left="709"/>
        <w:rPr>
          <w:rFonts w:ascii="Times New Roman" w:eastAsia="Times New Roman" w:hAnsi="Times New Roman" w:cs="Times New Roman"/>
          <w:color w:val="auto"/>
          <w:lang w:eastAsia="nl-BE"/>
        </w:rPr>
      </w:pPr>
      <w:r w:rsidRPr="004B0043">
        <w:rPr>
          <w:rFonts w:eastAsia="Times New Roman" w:cs="Times New Roman"/>
          <w:color w:val="000000"/>
          <w:lang w:eastAsia="nl-BE"/>
        </w:rPr>
        <w:t>Dank U wel voor de wolken en de wind</w:t>
      </w:r>
    </w:p>
    <w:p w14:paraId="1BFFBEB7"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44" w:name="_Int_muwWKW5M"/>
      <w:r w:rsidRPr="5807B761">
        <w:rPr>
          <w:rFonts w:eastAsia="Times New Roman" w:cs="Times New Roman"/>
          <w:color w:val="000000" w:themeColor="text1"/>
          <w:lang w:eastAsia="nl-BE"/>
        </w:rPr>
        <w:t>dank</w:t>
      </w:r>
      <w:bookmarkEnd w:id="44"/>
      <w:r w:rsidRPr="5807B761">
        <w:rPr>
          <w:rFonts w:eastAsia="Times New Roman" w:cs="Times New Roman"/>
          <w:color w:val="000000" w:themeColor="text1"/>
          <w:lang w:eastAsia="nl-BE"/>
        </w:rPr>
        <w:t xml:space="preserve"> U wel voor elk mens, voor ieder kind</w:t>
      </w:r>
    </w:p>
    <w:p w14:paraId="3D4441E8"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45" w:name="_Int_NSrfOz5s"/>
      <w:r w:rsidRPr="5807B761">
        <w:rPr>
          <w:rFonts w:eastAsia="Times New Roman" w:cs="Times New Roman"/>
          <w:color w:val="000000" w:themeColor="text1"/>
          <w:lang w:eastAsia="nl-BE"/>
        </w:rPr>
        <w:t>dank</w:t>
      </w:r>
      <w:bookmarkEnd w:id="45"/>
      <w:r w:rsidRPr="5807B761">
        <w:rPr>
          <w:rFonts w:eastAsia="Times New Roman" w:cs="Times New Roman"/>
          <w:color w:val="000000" w:themeColor="text1"/>
          <w:lang w:eastAsia="nl-BE"/>
        </w:rPr>
        <w:t xml:space="preserve"> U wel want U bent zo heel dichtbij</w:t>
      </w:r>
    </w:p>
    <w:p w14:paraId="7EA1296F" w14:textId="77777777" w:rsidR="002A53AF" w:rsidRPr="004B0043" w:rsidRDefault="002A53AF" w:rsidP="002A53AF">
      <w:pPr>
        <w:suppressAutoHyphens w:val="0"/>
        <w:spacing w:after="0" w:line="240" w:lineRule="auto"/>
        <w:ind w:firstLine="709"/>
        <w:rPr>
          <w:rFonts w:ascii="Times New Roman" w:eastAsia="Times New Roman" w:hAnsi="Times New Roman" w:cs="Times New Roman"/>
          <w:color w:val="auto"/>
          <w:lang w:eastAsia="nl-BE"/>
        </w:rPr>
      </w:pPr>
      <w:bookmarkStart w:id="46" w:name="_Int_FEbt3ren"/>
      <w:r w:rsidRPr="5807B761">
        <w:rPr>
          <w:rFonts w:eastAsia="Times New Roman" w:cs="Times New Roman"/>
          <w:color w:val="000000" w:themeColor="text1"/>
          <w:lang w:eastAsia="nl-BE"/>
        </w:rPr>
        <w:t>dank</w:t>
      </w:r>
      <w:bookmarkEnd w:id="46"/>
      <w:r w:rsidRPr="5807B761">
        <w:rPr>
          <w:rFonts w:eastAsia="Times New Roman" w:cs="Times New Roman"/>
          <w:color w:val="000000" w:themeColor="text1"/>
          <w:lang w:eastAsia="nl-BE"/>
        </w:rPr>
        <w:t xml:space="preserve"> U wel dat U steeds weer zorgt voor mij</w:t>
      </w:r>
    </w:p>
    <w:p w14:paraId="07BF8475" w14:textId="77777777" w:rsidR="002A53AF" w:rsidRPr="00D95A83" w:rsidRDefault="002A53AF" w:rsidP="002A53AF">
      <w:pPr>
        <w:suppressAutoHyphens w:val="0"/>
        <w:spacing w:after="0" w:line="240" w:lineRule="auto"/>
        <w:rPr>
          <w:rFonts w:ascii="Times New Roman" w:eastAsia="Times New Roman" w:hAnsi="Times New Roman" w:cs="Times New Roman"/>
          <w:color w:val="auto"/>
          <w:sz w:val="24"/>
          <w:szCs w:val="24"/>
          <w:lang w:eastAsia="nl-BE"/>
        </w:rPr>
      </w:pPr>
    </w:p>
    <w:p w14:paraId="59493D2A" w14:textId="77777777" w:rsidR="002A53AF" w:rsidRPr="00A1266B" w:rsidRDefault="002A53AF" w:rsidP="002A53AF">
      <w:pPr>
        <w:suppressAutoHyphens w:val="0"/>
        <w:spacing w:after="160" w:line="240" w:lineRule="auto"/>
        <w:ind w:left="709"/>
        <w:rPr>
          <w:rFonts w:ascii="Times New Roman" w:eastAsia="Times New Roman" w:hAnsi="Times New Roman" w:cs="Times New Roman"/>
          <w:color w:val="auto"/>
          <w:lang w:val="en-US" w:eastAsia="nl-BE"/>
        </w:rPr>
      </w:pPr>
      <w:hyperlink r:id="rId21" w:history="1">
        <w:r w:rsidRPr="00A1266B">
          <w:rPr>
            <w:rStyle w:val="Hyperlink"/>
            <w:rFonts w:eastAsia="Times New Roman" w:cs="Times New Roman"/>
            <w:lang w:val="en-US" w:eastAsia="nl-BE"/>
          </w:rPr>
          <w:t>https://youtu.be/dBRp9nBw6PI</w:t>
        </w:r>
      </w:hyperlink>
    </w:p>
    <w:p w14:paraId="69BC6B18" w14:textId="0138E245" w:rsidR="002A53AF" w:rsidRPr="00A1266B" w:rsidRDefault="002A53AF" w:rsidP="002A53AF">
      <w:pPr>
        <w:suppressAutoHyphens w:val="0"/>
        <w:spacing w:after="160" w:line="240" w:lineRule="auto"/>
        <w:ind w:firstLine="709"/>
        <w:rPr>
          <w:rFonts w:eastAsia="Times New Roman" w:cs="Times New Roman"/>
          <w:color w:val="111111"/>
          <w:sz w:val="18"/>
          <w:szCs w:val="18"/>
          <w:shd w:val="clear" w:color="auto" w:fill="FFFFFF"/>
          <w:lang w:val="en-US" w:eastAsia="nl-BE"/>
        </w:rPr>
      </w:pPr>
      <w:r w:rsidRPr="00A1266B">
        <w:rPr>
          <w:rFonts w:eastAsia="Times New Roman" w:cs="Times New Roman"/>
          <w:color w:val="111111"/>
          <w:sz w:val="18"/>
          <w:szCs w:val="18"/>
          <w:shd w:val="clear" w:color="auto" w:fill="FFFFFF"/>
          <w:lang w:val="en-US" w:eastAsia="nl-BE"/>
        </w:rPr>
        <w:t xml:space="preserve">Tekst: Ron Schröder &amp; Marianne </w:t>
      </w:r>
      <w:r w:rsidR="0A20C7F1" w:rsidRPr="00A1266B">
        <w:rPr>
          <w:rFonts w:eastAsia="Times New Roman" w:cs="Times New Roman"/>
          <w:color w:val="111111"/>
          <w:sz w:val="18"/>
          <w:szCs w:val="18"/>
          <w:shd w:val="clear" w:color="auto" w:fill="FFFFFF"/>
          <w:lang w:val="en-US" w:eastAsia="nl-BE"/>
        </w:rPr>
        <w:t>Busser -</w:t>
      </w:r>
      <w:r w:rsidRPr="00A1266B">
        <w:rPr>
          <w:rFonts w:eastAsia="Times New Roman" w:cs="Times New Roman"/>
          <w:color w:val="111111"/>
          <w:sz w:val="18"/>
          <w:szCs w:val="18"/>
          <w:shd w:val="clear" w:color="auto" w:fill="FFFFFF"/>
          <w:lang w:val="en-US" w:eastAsia="nl-BE"/>
        </w:rPr>
        <w:t xml:space="preserve"> Muziek: Lydia Zimmer</w:t>
      </w:r>
    </w:p>
    <w:p w14:paraId="2C055A95" w14:textId="77777777" w:rsidR="002A53AF" w:rsidRPr="00A1266B" w:rsidRDefault="002A53AF" w:rsidP="00132315">
      <w:pPr>
        <w:rPr>
          <w:b/>
          <w:bCs/>
          <w:color w:val="A8AF37"/>
          <w:lang w:val="en-US" w:eastAsia="nl-BE"/>
        </w:rPr>
      </w:pPr>
    </w:p>
    <w:p w14:paraId="51A6FA49" w14:textId="23590DC6" w:rsidR="002C5BEB" w:rsidRPr="00A1266B" w:rsidRDefault="002C5BEB" w:rsidP="00B36EC8">
      <w:pPr>
        <w:suppressAutoHyphens w:val="0"/>
        <w:spacing w:line="240" w:lineRule="auto"/>
        <w:ind w:firstLine="709"/>
        <w:rPr>
          <w:rFonts w:eastAsia="Times New Roman" w:cs="Times New Roman"/>
          <w:b/>
          <w:bCs/>
          <w:color w:val="BA5C10" w:themeColor="accent2" w:themeShade="BF"/>
          <w:sz w:val="22"/>
          <w:szCs w:val="22"/>
          <w:lang w:val="en-US" w:eastAsia="nl-BE"/>
        </w:rPr>
      </w:pPr>
      <w:r w:rsidRPr="00A1266B">
        <w:rPr>
          <w:rFonts w:eastAsia="Times New Roman" w:cs="Times New Roman"/>
          <w:b/>
          <w:bCs/>
          <w:color w:val="BA5C10" w:themeColor="accent2" w:themeShade="BF"/>
          <w:sz w:val="22"/>
          <w:szCs w:val="22"/>
          <w:lang w:val="en-US" w:eastAsia="nl-BE"/>
        </w:rPr>
        <w:t>Lied: He’s got th</w:t>
      </w:r>
      <w:r w:rsidR="007A108F" w:rsidRPr="00A1266B">
        <w:rPr>
          <w:rFonts w:eastAsia="Times New Roman" w:cs="Times New Roman"/>
          <w:b/>
          <w:bCs/>
          <w:color w:val="BA5C10" w:themeColor="accent2" w:themeShade="BF"/>
          <w:sz w:val="22"/>
          <w:szCs w:val="22"/>
          <w:lang w:val="en-US" w:eastAsia="nl-BE"/>
        </w:rPr>
        <w:t>e whole world</w:t>
      </w:r>
    </w:p>
    <w:p w14:paraId="4D4576E4" w14:textId="77777777" w:rsidR="003C650B" w:rsidRPr="00A1266B" w:rsidRDefault="003C650B" w:rsidP="00B36EC8">
      <w:pPr>
        <w:shd w:val="clear" w:color="auto" w:fill="FFFFFF"/>
        <w:suppressAutoHyphens w:val="0"/>
        <w:spacing w:after="0" w:line="240" w:lineRule="auto"/>
        <w:ind w:left="709"/>
        <w:textAlignment w:val="baseline"/>
        <w:rPr>
          <w:rFonts w:asciiTheme="minorHAnsi" w:eastAsia="Times New Roman" w:hAnsiTheme="minorHAnsi" w:cs="Helvetica"/>
          <w:i/>
          <w:iCs/>
          <w:color w:val="141414"/>
          <w:bdr w:val="none" w:sz="0" w:space="0" w:color="auto" w:frame="1"/>
          <w:lang w:val="en-US" w:eastAsia="nl-BE"/>
        </w:rPr>
      </w:pPr>
      <w:r w:rsidRPr="00A1266B">
        <w:rPr>
          <w:rFonts w:asciiTheme="minorHAnsi" w:eastAsia="Times New Roman" w:hAnsiTheme="minorHAnsi" w:cs="Helvetica"/>
          <w:i/>
          <w:iCs/>
          <w:color w:val="141414"/>
          <w:bdr w:val="none" w:sz="0" w:space="0" w:color="auto" w:frame="1"/>
          <w:lang w:val="en-US" w:eastAsia="nl-BE"/>
        </w:rPr>
        <w:t>He’s got the whole world, in His hand,</w:t>
      </w:r>
      <w:r w:rsidRPr="00A1266B">
        <w:rPr>
          <w:rFonts w:asciiTheme="minorHAnsi" w:eastAsia="Times New Roman" w:hAnsiTheme="minorHAnsi" w:cs="Helvetica"/>
          <w:i/>
          <w:iCs/>
          <w:color w:val="141414"/>
          <w:bdr w:val="none" w:sz="0" w:space="0" w:color="auto" w:frame="1"/>
          <w:lang w:val="en-US" w:eastAsia="nl-BE"/>
        </w:rPr>
        <w:br/>
        <w:t>He’s got the whole wide world, in His hand,</w:t>
      </w:r>
      <w:r w:rsidRPr="00A1266B">
        <w:rPr>
          <w:rFonts w:asciiTheme="minorHAnsi" w:eastAsia="Times New Roman" w:hAnsiTheme="minorHAnsi" w:cs="Helvetica"/>
          <w:i/>
          <w:iCs/>
          <w:color w:val="141414"/>
          <w:bdr w:val="none" w:sz="0" w:space="0" w:color="auto" w:frame="1"/>
          <w:lang w:val="en-US" w:eastAsia="nl-BE"/>
        </w:rPr>
        <w:br/>
        <w:t>He’s got the whole world, in His hand,</w:t>
      </w:r>
      <w:r w:rsidRPr="00A1266B">
        <w:rPr>
          <w:rFonts w:asciiTheme="minorHAnsi" w:eastAsia="Times New Roman" w:hAnsiTheme="minorHAnsi" w:cs="Helvetica"/>
          <w:i/>
          <w:iCs/>
          <w:color w:val="141414"/>
          <w:bdr w:val="none" w:sz="0" w:space="0" w:color="auto" w:frame="1"/>
          <w:lang w:val="en-US" w:eastAsia="nl-BE"/>
        </w:rPr>
        <w:br/>
        <w:t>He’s got the whole world, in His hand.</w:t>
      </w:r>
    </w:p>
    <w:p w14:paraId="7CEEF073" w14:textId="77777777" w:rsidR="003C650B" w:rsidRPr="00A1266B" w:rsidRDefault="003C650B" w:rsidP="003C650B">
      <w:pPr>
        <w:shd w:val="clear" w:color="auto" w:fill="FFFFFF"/>
        <w:suppressAutoHyphens w:val="0"/>
        <w:spacing w:after="0" w:line="240" w:lineRule="auto"/>
        <w:textAlignment w:val="baseline"/>
        <w:rPr>
          <w:rFonts w:asciiTheme="minorHAnsi" w:eastAsia="Times New Roman" w:hAnsiTheme="minorHAnsi" w:cs="Helvetica"/>
          <w:color w:val="141414"/>
          <w:lang w:val="en-US" w:eastAsia="nl-BE"/>
        </w:rPr>
      </w:pPr>
    </w:p>
    <w:p w14:paraId="758B73FE" w14:textId="77777777" w:rsidR="003C650B" w:rsidRPr="00A1266B" w:rsidRDefault="003C650B" w:rsidP="00B36EC8">
      <w:pPr>
        <w:shd w:val="clear" w:color="auto" w:fill="FFFFFF"/>
        <w:suppressAutoHyphens w:val="0"/>
        <w:spacing w:after="120" w:line="240" w:lineRule="auto"/>
        <w:ind w:left="709"/>
        <w:textAlignment w:val="baseline"/>
        <w:rPr>
          <w:rFonts w:asciiTheme="minorHAnsi" w:eastAsia="Times New Roman" w:hAnsiTheme="minorHAnsi" w:cs="Helvetica"/>
          <w:color w:val="141414"/>
          <w:lang w:val="en-US" w:eastAsia="nl-BE"/>
        </w:rPr>
      </w:pPr>
      <w:r w:rsidRPr="00A1266B">
        <w:rPr>
          <w:rFonts w:asciiTheme="minorHAnsi" w:eastAsia="Times New Roman" w:hAnsiTheme="minorHAnsi" w:cs="Helvetica"/>
          <w:color w:val="141414"/>
          <w:lang w:val="en-US" w:eastAsia="nl-BE"/>
        </w:rPr>
        <w:t>He’s got the wind and the rain, in His hand,</w:t>
      </w:r>
      <w:r w:rsidRPr="00A1266B">
        <w:rPr>
          <w:rFonts w:asciiTheme="minorHAnsi" w:eastAsia="Times New Roman" w:hAnsiTheme="minorHAnsi" w:cs="Helvetica"/>
          <w:color w:val="141414"/>
          <w:lang w:val="en-US" w:eastAsia="nl-BE"/>
        </w:rPr>
        <w:br/>
        <w:t>He’s got the wind and the rain, in His hand,</w:t>
      </w:r>
      <w:r w:rsidRPr="00A1266B">
        <w:rPr>
          <w:rFonts w:asciiTheme="minorHAnsi" w:eastAsia="Times New Roman" w:hAnsiTheme="minorHAnsi" w:cs="Helvetica"/>
          <w:color w:val="141414"/>
          <w:lang w:val="en-US" w:eastAsia="nl-BE"/>
        </w:rPr>
        <w:br/>
        <w:t>He’s got the wind and the rain, in His hand,</w:t>
      </w:r>
      <w:r w:rsidRPr="00A1266B">
        <w:rPr>
          <w:rFonts w:asciiTheme="minorHAnsi" w:eastAsia="Times New Roman" w:hAnsiTheme="minorHAnsi" w:cs="Helvetica"/>
          <w:color w:val="141414"/>
          <w:lang w:val="en-US" w:eastAsia="nl-BE"/>
        </w:rPr>
        <w:br/>
        <w:t>He’s got the whole world in His hand.</w:t>
      </w:r>
    </w:p>
    <w:p w14:paraId="01EDE02C" w14:textId="77777777" w:rsidR="003C650B" w:rsidRPr="00A1266B" w:rsidRDefault="003C650B" w:rsidP="003C650B">
      <w:pPr>
        <w:shd w:val="clear" w:color="auto" w:fill="FFFFFF"/>
        <w:suppressAutoHyphens w:val="0"/>
        <w:spacing w:after="0" w:line="240" w:lineRule="auto"/>
        <w:textAlignment w:val="baseline"/>
        <w:rPr>
          <w:rFonts w:asciiTheme="minorHAnsi" w:eastAsia="Times New Roman" w:hAnsiTheme="minorHAnsi" w:cs="Helvetica"/>
          <w:color w:val="141414"/>
          <w:lang w:val="en-US" w:eastAsia="nl-BE"/>
        </w:rPr>
      </w:pPr>
    </w:p>
    <w:p w14:paraId="1DBDA611" w14:textId="77777777" w:rsidR="003C650B" w:rsidRPr="00A1266B" w:rsidRDefault="003C650B" w:rsidP="00B36EC8">
      <w:pPr>
        <w:shd w:val="clear" w:color="auto" w:fill="FFFFFF"/>
        <w:suppressAutoHyphens w:val="0"/>
        <w:spacing w:after="120" w:line="240" w:lineRule="auto"/>
        <w:ind w:left="709"/>
        <w:textAlignment w:val="baseline"/>
        <w:rPr>
          <w:rFonts w:asciiTheme="minorHAnsi" w:eastAsia="Times New Roman" w:hAnsiTheme="minorHAnsi" w:cs="Helvetica"/>
          <w:color w:val="141414"/>
          <w:lang w:val="en-US" w:eastAsia="nl-BE"/>
        </w:rPr>
      </w:pPr>
      <w:r w:rsidRPr="00A1266B">
        <w:rPr>
          <w:rFonts w:asciiTheme="minorHAnsi" w:eastAsia="Times New Roman" w:hAnsiTheme="minorHAnsi" w:cs="Helvetica"/>
          <w:color w:val="141414"/>
          <w:lang w:val="en-US" w:eastAsia="nl-BE"/>
        </w:rPr>
        <w:t>He’s got the sun and the moon, in His hand,</w:t>
      </w:r>
      <w:r w:rsidRPr="00A1266B">
        <w:rPr>
          <w:rFonts w:asciiTheme="minorHAnsi" w:eastAsia="Times New Roman" w:hAnsiTheme="minorHAnsi" w:cs="Helvetica"/>
          <w:color w:val="141414"/>
          <w:lang w:val="en-US" w:eastAsia="nl-BE"/>
        </w:rPr>
        <w:br/>
        <w:t>He’s got the sun and the moon, in His hand,</w:t>
      </w:r>
      <w:r w:rsidRPr="00A1266B">
        <w:rPr>
          <w:rFonts w:asciiTheme="minorHAnsi" w:eastAsia="Times New Roman" w:hAnsiTheme="minorHAnsi" w:cs="Helvetica"/>
          <w:color w:val="141414"/>
          <w:lang w:val="en-US" w:eastAsia="nl-BE"/>
        </w:rPr>
        <w:br/>
        <w:t>He’s got the sun and the moon, in His hand,</w:t>
      </w:r>
      <w:r w:rsidRPr="00A1266B">
        <w:rPr>
          <w:rFonts w:asciiTheme="minorHAnsi" w:eastAsia="Times New Roman" w:hAnsiTheme="minorHAnsi" w:cs="Helvetica"/>
          <w:color w:val="141414"/>
          <w:lang w:val="en-US" w:eastAsia="nl-BE"/>
        </w:rPr>
        <w:br/>
        <w:t>He’s got the whole world in His hand.</w:t>
      </w:r>
    </w:p>
    <w:p w14:paraId="0F98A8DB" w14:textId="77777777" w:rsidR="003C650B" w:rsidRPr="00A1266B" w:rsidRDefault="003C650B" w:rsidP="003C650B">
      <w:pPr>
        <w:shd w:val="clear" w:color="auto" w:fill="FFFFFF"/>
        <w:suppressAutoHyphens w:val="0"/>
        <w:spacing w:after="0" w:line="240" w:lineRule="auto"/>
        <w:textAlignment w:val="baseline"/>
        <w:rPr>
          <w:rFonts w:asciiTheme="minorHAnsi" w:eastAsia="Times New Roman" w:hAnsiTheme="minorHAnsi" w:cs="Helvetica"/>
          <w:color w:val="141414"/>
          <w:lang w:val="en-US" w:eastAsia="nl-BE"/>
        </w:rPr>
      </w:pPr>
    </w:p>
    <w:p w14:paraId="6E929965" w14:textId="77777777" w:rsidR="003C650B" w:rsidRPr="00A1266B" w:rsidRDefault="003C650B" w:rsidP="00B36EC8">
      <w:pPr>
        <w:shd w:val="clear" w:color="auto" w:fill="FFFFFF"/>
        <w:suppressAutoHyphens w:val="0"/>
        <w:spacing w:after="120" w:line="240" w:lineRule="auto"/>
        <w:ind w:left="709"/>
        <w:textAlignment w:val="baseline"/>
        <w:rPr>
          <w:rFonts w:asciiTheme="minorHAnsi" w:eastAsia="Times New Roman" w:hAnsiTheme="minorHAnsi" w:cs="Helvetica"/>
          <w:color w:val="141414"/>
          <w:lang w:val="en-US" w:eastAsia="nl-BE"/>
        </w:rPr>
      </w:pPr>
      <w:r w:rsidRPr="00A1266B">
        <w:rPr>
          <w:rFonts w:asciiTheme="minorHAnsi" w:eastAsia="Times New Roman" w:hAnsiTheme="minorHAnsi" w:cs="Helvetica"/>
          <w:color w:val="141414"/>
          <w:lang w:val="en-US" w:eastAsia="nl-BE"/>
        </w:rPr>
        <w:t>He’s got the plants and the creatures, in His hand,</w:t>
      </w:r>
      <w:r w:rsidRPr="00A1266B">
        <w:rPr>
          <w:rFonts w:asciiTheme="minorHAnsi" w:eastAsia="Times New Roman" w:hAnsiTheme="minorHAnsi" w:cs="Helvetica"/>
          <w:color w:val="141414"/>
          <w:lang w:val="en-US" w:eastAsia="nl-BE"/>
        </w:rPr>
        <w:br/>
        <w:t>He’s got the plants and the creatures, in His hand,</w:t>
      </w:r>
      <w:r w:rsidRPr="00A1266B">
        <w:rPr>
          <w:rFonts w:asciiTheme="minorHAnsi" w:eastAsia="Times New Roman" w:hAnsiTheme="minorHAnsi" w:cs="Helvetica"/>
          <w:color w:val="141414"/>
          <w:lang w:val="en-US" w:eastAsia="nl-BE"/>
        </w:rPr>
        <w:br/>
        <w:t>He’s got the plants and the creatures, in His hand,</w:t>
      </w:r>
      <w:r w:rsidRPr="00A1266B">
        <w:rPr>
          <w:rFonts w:asciiTheme="minorHAnsi" w:eastAsia="Times New Roman" w:hAnsiTheme="minorHAnsi" w:cs="Helvetica"/>
          <w:color w:val="141414"/>
          <w:lang w:val="en-US" w:eastAsia="nl-BE"/>
        </w:rPr>
        <w:br/>
        <w:t>He’s got the whole world in His hand.</w:t>
      </w:r>
    </w:p>
    <w:p w14:paraId="0913AE9B" w14:textId="77777777" w:rsidR="003C650B" w:rsidRPr="00A1266B" w:rsidRDefault="003C650B" w:rsidP="003C650B">
      <w:pPr>
        <w:shd w:val="clear" w:color="auto" w:fill="FFFFFF"/>
        <w:suppressAutoHyphens w:val="0"/>
        <w:spacing w:after="0" w:line="240" w:lineRule="auto"/>
        <w:textAlignment w:val="baseline"/>
        <w:rPr>
          <w:rFonts w:asciiTheme="minorHAnsi" w:eastAsia="Times New Roman" w:hAnsiTheme="minorHAnsi" w:cs="Helvetica"/>
          <w:color w:val="141414"/>
          <w:lang w:val="en-US" w:eastAsia="nl-BE"/>
        </w:rPr>
      </w:pPr>
    </w:p>
    <w:p w14:paraId="531E2DF9" w14:textId="77777777" w:rsidR="003C650B" w:rsidRPr="00A1266B" w:rsidRDefault="003C650B" w:rsidP="00B36EC8">
      <w:pPr>
        <w:shd w:val="clear" w:color="auto" w:fill="FFFFFF"/>
        <w:suppressAutoHyphens w:val="0"/>
        <w:spacing w:after="120" w:line="240" w:lineRule="auto"/>
        <w:ind w:left="709"/>
        <w:textAlignment w:val="baseline"/>
        <w:rPr>
          <w:rFonts w:asciiTheme="minorHAnsi" w:eastAsia="Times New Roman" w:hAnsiTheme="minorHAnsi" w:cs="Helvetica"/>
          <w:color w:val="141414"/>
          <w:lang w:val="en-US" w:eastAsia="nl-BE"/>
        </w:rPr>
      </w:pPr>
      <w:r w:rsidRPr="00A1266B">
        <w:rPr>
          <w:rFonts w:asciiTheme="minorHAnsi" w:eastAsia="Times New Roman" w:hAnsiTheme="minorHAnsi" w:cs="Helvetica"/>
          <w:color w:val="141414"/>
          <w:lang w:val="en-US" w:eastAsia="nl-BE"/>
        </w:rPr>
        <w:t>He’s got everybody here, in His hand,</w:t>
      </w:r>
      <w:r w:rsidRPr="00A1266B">
        <w:rPr>
          <w:rFonts w:asciiTheme="minorHAnsi" w:eastAsia="Times New Roman" w:hAnsiTheme="minorHAnsi" w:cs="Helvetica"/>
          <w:color w:val="141414"/>
          <w:lang w:val="en-US" w:eastAsia="nl-BE"/>
        </w:rPr>
        <w:br/>
        <w:t>He’s got everybody here, in His hand,</w:t>
      </w:r>
      <w:r w:rsidRPr="00A1266B">
        <w:rPr>
          <w:rFonts w:asciiTheme="minorHAnsi" w:eastAsia="Times New Roman" w:hAnsiTheme="minorHAnsi" w:cs="Helvetica"/>
          <w:color w:val="141414"/>
          <w:lang w:val="en-US" w:eastAsia="nl-BE"/>
        </w:rPr>
        <w:br/>
        <w:t>He’s got everybody here, in His hand,</w:t>
      </w:r>
      <w:r w:rsidRPr="00A1266B">
        <w:rPr>
          <w:rFonts w:asciiTheme="minorHAnsi" w:eastAsia="Times New Roman" w:hAnsiTheme="minorHAnsi" w:cs="Helvetica"/>
          <w:color w:val="141414"/>
          <w:lang w:val="en-US" w:eastAsia="nl-BE"/>
        </w:rPr>
        <w:br/>
        <w:t>He’s got the whole world in His hand.</w:t>
      </w:r>
    </w:p>
    <w:p w14:paraId="31B0C146" w14:textId="77777777" w:rsidR="00B36EC8" w:rsidRPr="00A1266B" w:rsidRDefault="00B36EC8" w:rsidP="00B36EC8">
      <w:pPr>
        <w:suppressAutoHyphens w:val="0"/>
        <w:spacing w:before="100" w:after="0" w:line="240" w:lineRule="auto"/>
        <w:rPr>
          <w:rFonts w:asciiTheme="minorHAnsi" w:eastAsia="Times New Roman" w:hAnsiTheme="minorHAnsi" w:cs="Helvetica"/>
          <w:color w:val="141414"/>
          <w:lang w:val="en-US" w:eastAsia="nl-BE"/>
        </w:rPr>
      </w:pPr>
    </w:p>
    <w:p w14:paraId="1CD7CC8E" w14:textId="71D5C9EF" w:rsidR="00AC7A25" w:rsidRPr="0019042C" w:rsidRDefault="00AC7A25" w:rsidP="00B36EC8">
      <w:pPr>
        <w:suppressAutoHyphens w:val="0"/>
        <w:spacing w:before="100" w:after="0" w:line="240" w:lineRule="auto"/>
        <w:ind w:firstLine="709"/>
        <w:rPr>
          <w:rFonts w:ascii="Times New Roman" w:eastAsia="Times New Roman" w:hAnsi="Times New Roman" w:cs="Times New Roman"/>
          <w:color w:val="auto"/>
          <w:sz w:val="24"/>
          <w:szCs w:val="24"/>
          <w:lang w:eastAsia="nl-BE"/>
        </w:rPr>
      </w:pPr>
      <w:r w:rsidRPr="003B4319">
        <w:rPr>
          <w:rFonts w:eastAsia="Times New Roman" w:cs="Times New Roman"/>
          <w:b/>
          <w:bCs/>
          <w:color w:val="BA5C10"/>
          <w:sz w:val="22"/>
          <w:szCs w:val="22"/>
          <w:lang w:eastAsia="nl-BE"/>
        </w:rPr>
        <w:lastRenderedPageBreak/>
        <w:t xml:space="preserve">Lied: </w:t>
      </w:r>
      <w:r>
        <w:rPr>
          <w:rFonts w:eastAsia="Times New Roman" w:cs="Times New Roman"/>
          <w:b/>
          <w:bCs/>
          <w:color w:val="BA5C10"/>
          <w:sz w:val="22"/>
          <w:szCs w:val="22"/>
          <w:lang w:eastAsia="nl-BE"/>
        </w:rPr>
        <w:t xml:space="preserve">Het kriebelt in je zij: </w:t>
      </w:r>
      <w:hyperlink r:id="rId22" w:history="1">
        <w:r w:rsidRPr="0019042C">
          <w:rPr>
            <w:rFonts w:eastAsia="Times New Roman" w:cs="Times New Roman"/>
            <w:b/>
            <w:bCs/>
            <w:color w:val="0000FF"/>
            <w:sz w:val="22"/>
            <w:szCs w:val="22"/>
            <w:u w:val="single"/>
            <w:lang w:eastAsia="nl-BE"/>
          </w:rPr>
          <w:t>https://youtu.be/qqRClOGiY1E</w:t>
        </w:r>
      </w:hyperlink>
    </w:p>
    <w:p w14:paraId="4F40F43A" w14:textId="77777777" w:rsidR="00AC7A25" w:rsidRPr="0019042C" w:rsidRDefault="00AC7A25" w:rsidP="00B36EC8">
      <w:pPr>
        <w:suppressAutoHyphens w:val="0"/>
        <w:spacing w:before="100" w:after="0" w:line="240" w:lineRule="auto"/>
        <w:ind w:firstLine="709"/>
        <w:rPr>
          <w:rFonts w:ascii="Times New Roman" w:eastAsia="Times New Roman" w:hAnsi="Times New Roman" w:cs="Times New Roman"/>
          <w:color w:val="auto"/>
          <w:sz w:val="24"/>
          <w:szCs w:val="24"/>
          <w:lang w:eastAsia="nl-BE"/>
        </w:rPr>
      </w:pPr>
      <w:r w:rsidRPr="0019042C">
        <w:rPr>
          <w:rFonts w:eastAsia="Times New Roman" w:cs="Times New Roman"/>
          <w:color w:val="000000"/>
          <w:sz w:val="18"/>
          <w:szCs w:val="18"/>
          <w:lang w:eastAsia="nl-BE"/>
        </w:rPr>
        <w:t>Tekst. G. Brokerhof-van der Waa, muziek G. van Amstel</w:t>
      </w:r>
    </w:p>
    <w:p w14:paraId="0820DB1A" w14:textId="77777777" w:rsidR="0019042C" w:rsidRPr="0019042C" w:rsidRDefault="0019042C" w:rsidP="0019042C">
      <w:pPr>
        <w:suppressAutoHyphens w:val="0"/>
        <w:spacing w:after="0" w:line="240" w:lineRule="auto"/>
        <w:rPr>
          <w:rFonts w:ascii="Times New Roman" w:eastAsia="Times New Roman" w:hAnsi="Times New Roman" w:cs="Times New Roman"/>
          <w:color w:val="auto"/>
          <w:sz w:val="24"/>
          <w:szCs w:val="24"/>
          <w:lang w:eastAsia="nl-BE"/>
        </w:rPr>
      </w:pPr>
    </w:p>
    <w:p w14:paraId="6F822A9E" w14:textId="77777777" w:rsidR="0019042C" w:rsidRPr="0019042C" w:rsidRDefault="0019042C" w:rsidP="00B36EC8">
      <w:pPr>
        <w:suppressAutoHyphens w:val="0"/>
        <w:spacing w:before="100" w:after="0" w:line="240" w:lineRule="auto"/>
        <w:ind w:left="709"/>
        <w:rPr>
          <w:rFonts w:ascii="Times New Roman" w:eastAsia="Times New Roman" w:hAnsi="Times New Roman" w:cs="Times New Roman"/>
          <w:color w:val="auto"/>
          <w:lang w:eastAsia="nl-BE"/>
        </w:rPr>
      </w:pPr>
      <w:r w:rsidRPr="0019042C">
        <w:rPr>
          <w:rFonts w:eastAsia="Times New Roman" w:cs="Times New Roman"/>
          <w:color w:val="000000"/>
          <w:lang w:eastAsia="nl-BE"/>
        </w:rPr>
        <w:t xml:space="preserve">Geluk, dat is een knuffel </w:t>
      </w:r>
      <w:r w:rsidRPr="0019042C">
        <w:rPr>
          <w:rFonts w:eastAsia="Times New Roman" w:cs="Times New Roman"/>
          <w:color w:val="000000"/>
          <w:lang w:eastAsia="nl-BE"/>
        </w:rPr>
        <w:br/>
        <w:t>die altijd op jou past.</w:t>
      </w:r>
      <w:r w:rsidRPr="0019042C">
        <w:rPr>
          <w:rFonts w:eastAsia="Times New Roman" w:cs="Times New Roman"/>
          <w:color w:val="000000"/>
          <w:lang w:eastAsia="nl-BE"/>
        </w:rPr>
        <w:br/>
        <w:t>Geluk is een kastanje</w:t>
      </w:r>
      <w:r w:rsidRPr="0019042C">
        <w:rPr>
          <w:rFonts w:eastAsia="Times New Roman" w:cs="Times New Roman"/>
          <w:color w:val="000000"/>
          <w:lang w:eastAsia="nl-BE"/>
        </w:rPr>
        <w:br/>
        <w:t>je houdt hem stevig vast.</w:t>
      </w:r>
      <w:r w:rsidRPr="0019042C">
        <w:rPr>
          <w:rFonts w:eastAsia="Times New Roman" w:cs="Times New Roman"/>
          <w:color w:val="000000"/>
          <w:lang w:eastAsia="nl-BE"/>
        </w:rPr>
        <w:br/>
        <w:t>Geluk dat is een touwtje</w:t>
      </w:r>
      <w:r w:rsidRPr="0019042C">
        <w:rPr>
          <w:rFonts w:eastAsia="Times New Roman" w:cs="Times New Roman"/>
          <w:color w:val="000000"/>
          <w:lang w:eastAsia="nl-BE"/>
        </w:rPr>
        <w:br/>
        <w:t>en daaraan een ballon.</w:t>
      </w:r>
      <w:r w:rsidRPr="0019042C">
        <w:rPr>
          <w:rFonts w:eastAsia="Times New Roman" w:cs="Times New Roman"/>
          <w:color w:val="000000"/>
          <w:lang w:eastAsia="nl-BE"/>
        </w:rPr>
        <w:br/>
        <w:t>Geluk is spelen in de sneeuw</w:t>
      </w:r>
      <w:r w:rsidRPr="0019042C">
        <w:rPr>
          <w:rFonts w:eastAsia="Times New Roman" w:cs="Times New Roman"/>
          <w:color w:val="000000"/>
          <w:lang w:eastAsia="nl-BE"/>
        </w:rPr>
        <w:br/>
        <w:t>en zwemmen in de zon.</w:t>
      </w:r>
    </w:p>
    <w:p w14:paraId="617A0562" w14:textId="4538D8C3" w:rsidR="0019042C" w:rsidRPr="000D7F0B" w:rsidRDefault="0019042C" w:rsidP="000D7F0B">
      <w:pPr>
        <w:suppressAutoHyphens w:val="0"/>
        <w:spacing w:before="100" w:after="0" w:line="240" w:lineRule="auto"/>
        <w:ind w:left="709"/>
        <w:rPr>
          <w:rFonts w:ascii="Times New Roman" w:eastAsia="Times New Roman" w:hAnsi="Times New Roman" w:cs="Times New Roman"/>
          <w:b/>
          <w:bCs/>
          <w:color w:val="auto"/>
          <w:lang w:eastAsia="nl-BE"/>
        </w:rPr>
      </w:pPr>
      <w:r w:rsidRPr="000D7F0B">
        <w:rPr>
          <w:rFonts w:eastAsia="Times New Roman" w:cs="Times New Roman"/>
          <w:b/>
          <w:bCs/>
          <w:color w:val="000000"/>
          <w:lang w:eastAsia="nl-BE"/>
        </w:rPr>
        <w:br/>
        <w:t>Geluk, geluk, geluk!</w:t>
      </w:r>
      <w:r w:rsidRPr="000D7F0B">
        <w:rPr>
          <w:rFonts w:eastAsia="Times New Roman" w:cs="Times New Roman"/>
          <w:b/>
          <w:bCs/>
          <w:color w:val="000000"/>
          <w:lang w:eastAsia="nl-BE"/>
        </w:rPr>
        <w:br/>
        <w:t>Dat is een fijn gevoel.</w:t>
      </w:r>
      <w:r w:rsidRPr="000D7F0B">
        <w:rPr>
          <w:rFonts w:eastAsia="Times New Roman" w:cs="Times New Roman"/>
          <w:b/>
          <w:bCs/>
          <w:color w:val="000000"/>
          <w:lang w:eastAsia="nl-BE"/>
        </w:rPr>
        <w:br/>
        <w:t>Want het wiebelt in je benen</w:t>
      </w:r>
      <w:r w:rsidRPr="000D7F0B">
        <w:rPr>
          <w:rFonts w:eastAsia="Times New Roman" w:cs="Times New Roman"/>
          <w:b/>
          <w:bCs/>
          <w:color w:val="000000"/>
          <w:lang w:eastAsia="nl-BE"/>
        </w:rPr>
        <w:br/>
        <w:t>en het kriebelt in je zij.</w:t>
      </w:r>
      <w:r w:rsidRPr="000D7F0B">
        <w:rPr>
          <w:rFonts w:eastAsia="Times New Roman" w:cs="Times New Roman"/>
          <w:b/>
          <w:bCs/>
          <w:color w:val="000000"/>
          <w:lang w:eastAsia="nl-BE"/>
        </w:rPr>
        <w:br/>
        <w:t>Je voelt vlinders diep van binnen</w:t>
      </w:r>
      <w:r w:rsidRPr="000D7F0B">
        <w:rPr>
          <w:rFonts w:eastAsia="Times New Roman" w:cs="Times New Roman"/>
          <w:b/>
          <w:bCs/>
          <w:color w:val="000000"/>
          <w:lang w:eastAsia="nl-BE"/>
        </w:rPr>
        <w:br/>
        <w:t>en je ogen staan heel blij!</w:t>
      </w:r>
      <w:r w:rsidRPr="000D7F0B">
        <w:rPr>
          <w:rFonts w:eastAsia="Times New Roman" w:cs="Times New Roman"/>
          <w:b/>
          <w:bCs/>
          <w:color w:val="000000"/>
          <w:lang w:eastAsia="nl-BE"/>
        </w:rPr>
        <w:br/>
        <w:t>Weet jij wat ik bedoel...</w:t>
      </w:r>
      <w:r w:rsidRPr="000D7F0B">
        <w:rPr>
          <w:rFonts w:eastAsia="Times New Roman" w:cs="Times New Roman"/>
          <w:b/>
          <w:bCs/>
          <w:color w:val="000000"/>
          <w:lang w:eastAsia="nl-BE"/>
        </w:rPr>
        <w:br/>
        <w:t>Dat is geluk!</w:t>
      </w:r>
    </w:p>
    <w:p w14:paraId="212D6A54" w14:textId="77777777" w:rsidR="0019042C" w:rsidRPr="0019042C" w:rsidRDefault="0019042C" w:rsidP="0019042C">
      <w:pPr>
        <w:suppressAutoHyphens w:val="0"/>
        <w:spacing w:after="0" w:line="240" w:lineRule="auto"/>
        <w:rPr>
          <w:rFonts w:ascii="Times New Roman" w:eastAsia="Times New Roman" w:hAnsi="Times New Roman" w:cs="Times New Roman"/>
          <w:color w:val="auto"/>
          <w:lang w:eastAsia="nl-BE"/>
        </w:rPr>
      </w:pPr>
    </w:p>
    <w:p w14:paraId="6654D74E" w14:textId="4315C5AC" w:rsidR="0019042C" w:rsidRPr="0019042C" w:rsidRDefault="0019042C" w:rsidP="00B36EC8">
      <w:pPr>
        <w:suppressAutoHyphens w:val="0"/>
        <w:spacing w:before="100" w:after="0" w:line="240" w:lineRule="auto"/>
        <w:ind w:left="709"/>
        <w:rPr>
          <w:rFonts w:ascii="Times New Roman" w:eastAsia="Times New Roman" w:hAnsi="Times New Roman" w:cs="Times New Roman"/>
          <w:color w:val="auto"/>
          <w:lang w:eastAsia="nl-BE"/>
        </w:rPr>
      </w:pPr>
      <w:r w:rsidRPr="0019042C">
        <w:rPr>
          <w:rFonts w:eastAsia="Times New Roman" w:cs="Times New Roman"/>
          <w:color w:val="000000"/>
          <w:lang w:eastAsia="nl-BE"/>
        </w:rPr>
        <w:t>Geluk dat is een glimlach</w:t>
      </w:r>
      <w:r w:rsidRPr="0019042C">
        <w:rPr>
          <w:rFonts w:eastAsia="Times New Roman" w:cs="Times New Roman"/>
          <w:color w:val="000000"/>
          <w:lang w:eastAsia="nl-BE"/>
        </w:rPr>
        <w:br/>
        <w:t>de juf die aardig doet.</w:t>
      </w:r>
      <w:r w:rsidRPr="0019042C">
        <w:rPr>
          <w:rFonts w:eastAsia="Times New Roman" w:cs="Times New Roman"/>
          <w:color w:val="000000"/>
          <w:lang w:eastAsia="nl-BE"/>
        </w:rPr>
        <w:br/>
        <w:t>Geluk is dat ze zeggen:</w:t>
      </w:r>
      <w:r w:rsidRPr="0019042C">
        <w:rPr>
          <w:rFonts w:eastAsia="Times New Roman" w:cs="Times New Roman"/>
          <w:color w:val="000000"/>
          <w:lang w:eastAsia="nl-BE"/>
        </w:rPr>
        <w:br/>
        <w:t>Oh, dat kan jij heel goed!</w:t>
      </w:r>
      <w:r w:rsidRPr="0019042C">
        <w:rPr>
          <w:rFonts w:eastAsia="Times New Roman" w:cs="Times New Roman"/>
          <w:color w:val="000000"/>
          <w:lang w:eastAsia="nl-BE"/>
        </w:rPr>
        <w:br/>
        <w:t>Geluk dat is alleen zijn</w:t>
      </w:r>
      <w:r w:rsidRPr="0019042C">
        <w:rPr>
          <w:rFonts w:eastAsia="Times New Roman" w:cs="Times New Roman"/>
          <w:color w:val="000000"/>
          <w:lang w:eastAsia="nl-BE"/>
        </w:rPr>
        <w:br/>
        <w:t>en spelen met de poes.</w:t>
      </w:r>
      <w:r w:rsidRPr="0019042C">
        <w:rPr>
          <w:rFonts w:eastAsia="Times New Roman" w:cs="Times New Roman"/>
          <w:color w:val="000000"/>
          <w:lang w:eastAsia="nl-BE"/>
        </w:rPr>
        <w:br/>
        <w:t>Geluk is als het lekker ruikt</w:t>
      </w:r>
      <w:r w:rsidRPr="0019042C">
        <w:rPr>
          <w:rFonts w:eastAsia="Times New Roman" w:cs="Times New Roman"/>
          <w:color w:val="000000"/>
          <w:lang w:eastAsia="nl-BE"/>
        </w:rPr>
        <w:br/>
        <w:t>naar warme appelmoes.</w:t>
      </w:r>
      <w:r w:rsidRPr="0019042C">
        <w:rPr>
          <w:rFonts w:eastAsia="Times New Roman" w:cs="Times New Roman"/>
          <w:color w:val="000000"/>
          <w:lang w:eastAsia="nl-BE"/>
        </w:rPr>
        <w:br/>
      </w:r>
    </w:p>
    <w:p w14:paraId="6C1560BC" w14:textId="2ED83BC8" w:rsidR="00F46AEA" w:rsidRPr="0069258B" w:rsidRDefault="0019042C" w:rsidP="00B36EC8">
      <w:pPr>
        <w:suppressAutoHyphens w:val="0"/>
        <w:spacing w:before="100" w:after="0" w:line="240" w:lineRule="auto"/>
        <w:ind w:left="709"/>
        <w:rPr>
          <w:rFonts w:ascii="Times New Roman" w:eastAsia="Times New Roman" w:hAnsi="Times New Roman" w:cs="Times New Roman"/>
          <w:color w:val="auto"/>
          <w:sz w:val="24"/>
          <w:szCs w:val="24"/>
          <w:lang w:eastAsia="nl-BE"/>
        </w:rPr>
      </w:pPr>
      <w:r w:rsidRPr="0019042C">
        <w:rPr>
          <w:rFonts w:eastAsia="Times New Roman" w:cs="Times New Roman"/>
          <w:color w:val="000000"/>
          <w:lang w:eastAsia="nl-BE"/>
        </w:rPr>
        <w:t>Geluk dat is een vriendje</w:t>
      </w:r>
      <w:r w:rsidRPr="0019042C">
        <w:rPr>
          <w:rFonts w:eastAsia="Times New Roman" w:cs="Times New Roman"/>
          <w:color w:val="000000"/>
          <w:lang w:eastAsia="nl-BE"/>
        </w:rPr>
        <w:br/>
        <w:t>met wie je heel fijn speelt.</w:t>
      </w:r>
      <w:r w:rsidRPr="0019042C">
        <w:rPr>
          <w:rFonts w:eastAsia="Times New Roman" w:cs="Times New Roman"/>
          <w:color w:val="000000"/>
          <w:lang w:eastAsia="nl-BE"/>
        </w:rPr>
        <w:br/>
        <w:t xml:space="preserve">Geluk is iemand hebben </w:t>
      </w:r>
      <w:r w:rsidRPr="0019042C">
        <w:rPr>
          <w:rFonts w:eastAsia="Times New Roman" w:cs="Times New Roman"/>
          <w:color w:val="000000"/>
          <w:lang w:eastAsia="nl-BE"/>
        </w:rPr>
        <w:br/>
        <w:t>die heel veel met je deelt.</w:t>
      </w:r>
      <w:r w:rsidRPr="0019042C">
        <w:rPr>
          <w:rFonts w:eastAsia="Times New Roman" w:cs="Times New Roman"/>
          <w:color w:val="000000"/>
          <w:lang w:eastAsia="nl-BE"/>
        </w:rPr>
        <w:br/>
        <w:t>Geluk dat is iets geven</w:t>
      </w:r>
      <w:r w:rsidRPr="0019042C">
        <w:rPr>
          <w:rFonts w:eastAsia="Times New Roman" w:cs="Times New Roman"/>
          <w:color w:val="000000"/>
          <w:lang w:eastAsia="nl-BE"/>
        </w:rPr>
        <w:br/>
        <w:t>zo maak je iemand blij.</w:t>
      </w:r>
      <w:r w:rsidRPr="0019042C">
        <w:rPr>
          <w:rFonts w:eastAsia="Times New Roman" w:cs="Times New Roman"/>
          <w:color w:val="000000"/>
          <w:lang w:eastAsia="nl-BE"/>
        </w:rPr>
        <w:br/>
        <w:t>Geluk is als je samen bent</w:t>
      </w:r>
      <w:r w:rsidRPr="0019042C">
        <w:rPr>
          <w:rFonts w:eastAsia="Times New Roman" w:cs="Times New Roman"/>
          <w:color w:val="000000"/>
          <w:lang w:eastAsia="nl-BE"/>
        </w:rPr>
        <w:br/>
        <w:t>Iets fijns voor allebei.</w:t>
      </w:r>
      <w:r w:rsidRPr="0019042C">
        <w:rPr>
          <w:rFonts w:eastAsia="Times New Roman" w:cs="Times New Roman"/>
          <w:color w:val="000000"/>
          <w:sz w:val="22"/>
          <w:szCs w:val="22"/>
          <w:lang w:eastAsia="nl-BE"/>
        </w:rPr>
        <w:br/>
      </w:r>
    </w:p>
    <w:p w14:paraId="54B66B4E" w14:textId="64F36030" w:rsidR="003B4319" w:rsidRPr="003B4319" w:rsidRDefault="003B4319" w:rsidP="00B36EC8">
      <w:pPr>
        <w:suppressAutoHyphens w:val="0"/>
        <w:spacing w:line="240" w:lineRule="auto"/>
        <w:ind w:firstLine="709"/>
        <w:rPr>
          <w:rFonts w:ascii="Times New Roman" w:eastAsia="Times New Roman" w:hAnsi="Times New Roman" w:cs="Times New Roman"/>
          <w:color w:val="auto"/>
          <w:sz w:val="24"/>
          <w:szCs w:val="24"/>
          <w:lang w:eastAsia="nl-BE"/>
        </w:rPr>
      </w:pPr>
      <w:r w:rsidRPr="5807B761">
        <w:rPr>
          <w:rFonts w:eastAsia="Times New Roman" w:cs="Times New Roman"/>
          <w:b/>
          <w:bCs/>
          <w:color w:val="BA5C10" w:themeColor="accent2" w:themeShade="BF"/>
          <w:sz w:val="22"/>
          <w:szCs w:val="22"/>
          <w:lang w:eastAsia="nl-BE"/>
        </w:rPr>
        <w:t xml:space="preserve">Lied: Volg het spoor </w:t>
      </w:r>
      <w:r w:rsidRPr="5807B761">
        <w:rPr>
          <w:rFonts w:eastAsia="Times New Roman" w:cs="Times New Roman"/>
          <w:lang w:eastAsia="nl-BE"/>
        </w:rPr>
        <w:t> </w:t>
      </w:r>
      <w:hyperlink r:id="rId23" w:history="1">
        <w:r w:rsidRPr="5807B761">
          <w:rPr>
            <w:rFonts w:eastAsia="Times New Roman" w:cs="Times New Roman"/>
            <w:color w:val="0000FF"/>
            <w:u w:val="single"/>
            <w:lang w:eastAsia="nl-BE"/>
          </w:rPr>
          <w:t>https://youtu.be/BsOrfzQji3c</w:t>
        </w:r>
        <w:r>
          <w:br/>
        </w:r>
      </w:hyperlink>
      <w:r>
        <w:tab/>
      </w:r>
      <w:r w:rsidRPr="5807B761">
        <w:rPr>
          <w:rFonts w:eastAsia="Times New Roman" w:cs="Times New Roman"/>
          <w:color w:val="000000" w:themeColor="text1"/>
          <w:sz w:val="18"/>
          <w:szCs w:val="18"/>
          <w:lang w:eastAsia="nl-BE"/>
        </w:rPr>
        <w:t>Tekst: Ron Schröder &amp; Marianne Busser</w:t>
      </w:r>
      <w:r w:rsidRPr="5807B761">
        <w:rPr>
          <w:rFonts w:eastAsia="Times New Roman" w:cs="Times New Roman"/>
          <w:b/>
          <w:bCs/>
          <w:color w:val="BA5C10" w:themeColor="accent2" w:themeShade="BF"/>
          <w:sz w:val="22"/>
          <w:szCs w:val="22"/>
          <w:lang w:eastAsia="nl-BE"/>
        </w:rPr>
        <w:t xml:space="preserve"> - </w:t>
      </w:r>
      <w:r w:rsidRPr="5807B761">
        <w:rPr>
          <w:rFonts w:eastAsia="Times New Roman" w:cs="Times New Roman"/>
          <w:color w:val="000000" w:themeColor="text1"/>
          <w:sz w:val="18"/>
          <w:szCs w:val="18"/>
          <w:lang w:eastAsia="nl-BE"/>
        </w:rPr>
        <w:t>Muziek: Marcel &amp; Lydia Zimmer</w:t>
      </w:r>
    </w:p>
    <w:p w14:paraId="753F6367" w14:textId="77777777"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r w:rsidRPr="003B4319">
        <w:rPr>
          <w:rFonts w:eastAsia="Times New Roman" w:cs="Times New Roman"/>
          <w:color w:val="000000"/>
          <w:lang w:eastAsia="nl-BE"/>
        </w:rPr>
        <w:t>Kijk eens naar een vlinder, luister naar een eend die kwaakt</w:t>
      </w:r>
    </w:p>
    <w:p w14:paraId="1BD55EFB" w14:textId="77777777"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47" w:name="_Int_znuR4Ni5"/>
      <w:r w:rsidRPr="5807B761">
        <w:rPr>
          <w:rFonts w:eastAsia="Times New Roman" w:cs="Times New Roman"/>
          <w:color w:val="000000" w:themeColor="text1"/>
          <w:lang w:eastAsia="nl-BE"/>
        </w:rPr>
        <w:t>kijk</w:t>
      </w:r>
      <w:bookmarkEnd w:id="47"/>
      <w:r w:rsidRPr="5807B761">
        <w:rPr>
          <w:rFonts w:eastAsia="Times New Roman" w:cs="Times New Roman"/>
          <w:color w:val="000000" w:themeColor="text1"/>
          <w:lang w:eastAsia="nl-BE"/>
        </w:rPr>
        <w:t xml:space="preserve"> eens naar de bloemen, zie hoe mooi ze zijn gemaakt</w:t>
      </w:r>
    </w:p>
    <w:p w14:paraId="63A980B3" w14:textId="77777777"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48" w:name="_Int_ZOY6xqwf"/>
      <w:r w:rsidRPr="5807B761">
        <w:rPr>
          <w:rFonts w:eastAsia="Times New Roman" w:cs="Times New Roman"/>
          <w:color w:val="000000" w:themeColor="text1"/>
          <w:lang w:eastAsia="nl-BE"/>
        </w:rPr>
        <w:t>kijk</w:t>
      </w:r>
      <w:bookmarkEnd w:id="48"/>
      <w:r w:rsidRPr="5807B761">
        <w:rPr>
          <w:rFonts w:eastAsia="Times New Roman" w:cs="Times New Roman"/>
          <w:color w:val="000000" w:themeColor="text1"/>
          <w:lang w:eastAsia="nl-BE"/>
        </w:rPr>
        <w:t xml:space="preserve"> eens naar de wolken, hoor een leeuwerik die fluit</w:t>
      </w:r>
    </w:p>
    <w:p w14:paraId="78BB31BC" w14:textId="38C7DD9A"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49" w:name="_Int_lrMb7kFm"/>
      <w:r w:rsidRPr="5807B761">
        <w:rPr>
          <w:rFonts w:eastAsia="Times New Roman" w:cs="Times New Roman"/>
          <w:color w:val="000000" w:themeColor="text1"/>
          <w:lang w:eastAsia="nl-BE"/>
        </w:rPr>
        <w:t>volg</w:t>
      </w:r>
      <w:bookmarkEnd w:id="49"/>
      <w:r w:rsidRPr="5807B761">
        <w:rPr>
          <w:rFonts w:eastAsia="Times New Roman" w:cs="Times New Roman"/>
          <w:color w:val="000000" w:themeColor="text1"/>
          <w:lang w:eastAsia="nl-BE"/>
        </w:rPr>
        <w:t xml:space="preserve"> je al die </w:t>
      </w:r>
      <w:r w:rsidR="655BC315" w:rsidRPr="5807B761">
        <w:rPr>
          <w:rFonts w:eastAsia="Times New Roman" w:cs="Times New Roman"/>
          <w:color w:val="000000" w:themeColor="text1"/>
          <w:lang w:eastAsia="nl-BE"/>
        </w:rPr>
        <w:t>sporen kom</w:t>
      </w:r>
      <w:r w:rsidRPr="5807B761">
        <w:rPr>
          <w:rFonts w:eastAsia="Times New Roman" w:cs="Times New Roman"/>
          <w:color w:val="000000" w:themeColor="text1"/>
          <w:lang w:eastAsia="nl-BE"/>
        </w:rPr>
        <w:t xml:space="preserve"> je altijd bij Hem uit</w:t>
      </w:r>
    </w:p>
    <w:p w14:paraId="406FE9EA" w14:textId="77777777" w:rsidR="003B4319" w:rsidRPr="003B4319" w:rsidRDefault="003B4319" w:rsidP="003B4319">
      <w:pPr>
        <w:suppressAutoHyphens w:val="0"/>
        <w:spacing w:after="0" w:line="240" w:lineRule="auto"/>
        <w:rPr>
          <w:rFonts w:ascii="Times New Roman" w:eastAsia="Times New Roman" w:hAnsi="Times New Roman" w:cs="Times New Roman"/>
          <w:color w:val="auto"/>
          <w:sz w:val="24"/>
          <w:szCs w:val="24"/>
          <w:lang w:eastAsia="nl-BE"/>
        </w:rPr>
      </w:pPr>
    </w:p>
    <w:p w14:paraId="206D9026" w14:textId="77777777" w:rsidR="003B4319" w:rsidRPr="003B4319" w:rsidRDefault="003B4319" w:rsidP="003B4319">
      <w:pPr>
        <w:suppressAutoHyphens w:val="0"/>
        <w:spacing w:after="0" w:line="240" w:lineRule="auto"/>
        <w:ind w:firstLine="709"/>
        <w:rPr>
          <w:rFonts w:ascii="Times New Roman" w:eastAsia="Times New Roman" w:hAnsi="Times New Roman" w:cs="Times New Roman"/>
          <w:color w:val="auto"/>
          <w:sz w:val="24"/>
          <w:szCs w:val="24"/>
          <w:lang w:eastAsia="nl-BE"/>
        </w:rPr>
      </w:pPr>
      <w:r w:rsidRPr="003B4319">
        <w:rPr>
          <w:rFonts w:eastAsia="Times New Roman" w:cs="Times New Roman"/>
          <w:color w:val="000000"/>
          <w:lang w:eastAsia="nl-BE"/>
        </w:rPr>
        <w:t>Volg het spoor, volg het spoor</w:t>
      </w:r>
    </w:p>
    <w:p w14:paraId="263FC8FD" w14:textId="77777777" w:rsidR="003B4319" w:rsidRPr="003B4319" w:rsidRDefault="003B4319" w:rsidP="003B4319">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50" w:name="_Int_vit6qykm"/>
      <w:r w:rsidRPr="5807B761">
        <w:rPr>
          <w:rFonts w:eastAsia="Times New Roman" w:cs="Times New Roman"/>
          <w:color w:val="000000" w:themeColor="text1"/>
          <w:lang w:eastAsia="nl-BE"/>
        </w:rPr>
        <w:t>en</w:t>
      </w:r>
      <w:bookmarkEnd w:id="50"/>
      <w:r w:rsidRPr="5807B761">
        <w:rPr>
          <w:rFonts w:eastAsia="Times New Roman" w:cs="Times New Roman"/>
          <w:color w:val="000000" w:themeColor="text1"/>
          <w:lang w:eastAsia="nl-BE"/>
        </w:rPr>
        <w:t xml:space="preserve"> zoek gerust je hele leven door</w:t>
      </w:r>
    </w:p>
    <w:p w14:paraId="780E5AD0" w14:textId="77777777" w:rsidR="003B4319" w:rsidRPr="003B4319" w:rsidRDefault="003B4319" w:rsidP="003B4319">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51" w:name="_Int_dcCPQEZK"/>
      <w:r w:rsidRPr="5807B761">
        <w:rPr>
          <w:rFonts w:eastAsia="Times New Roman" w:cs="Times New Roman"/>
          <w:color w:val="000000" w:themeColor="text1"/>
          <w:lang w:eastAsia="nl-BE"/>
        </w:rPr>
        <w:t>je</w:t>
      </w:r>
      <w:bookmarkEnd w:id="51"/>
      <w:r w:rsidRPr="5807B761">
        <w:rPr>
          <w:rFonts w:eastAsia="Times New Roman" w:cs="Times New Roman"/>
          <w:color w:val="000000" w:themeColor="text1"/>
          <w:lang w:eastAsia="nl-BE"/>
        </w:rPr>
        <w:t xml:space="preserve"> ziet het op de bergen</w:t>
      </w:r>
    </w:p>
    <w:p w14:paraId="59BED3A6" w14:textId="77777777" w:rsidR="003B4319" w:rsidRPr="003B4319" w:rsidRDefault="003B4319" w:rsidP="003B4319">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52" w:name="_Int_vdJinxIG"/>
      <w:r w:rsidRPr="5807B761">
        <w:rPr>
          <w:rFonts w:eastAsia="Times New Roman" w:cs="Times New Roman"/>
          <w:color w:val="000000" w:themeColor="text1"/>
          <w:lang w:eastAsia="nl-BE"/>
        </w:rPr>
        <w:t>en</w:t>
      </w:r>
      <w:bookmarkEnd w:id="52"/>
      <w:r w:rsidRPr="5807B761">
        <w:rPr>
          <w:rFonts w:eastAsia="Times New Roman" w:cs="Times New Roman"/>
          <w:color w:val="000000" w:themeColor="text1"/>
          <w:lang w:eastAsia="nl-BE"/>
        </w:rPr>
        <w:t xml:space="preserve"> je ziet het in het dal</w:t>
      </w:r>
    </w:p>
    <w:p w14:paraId="08CA6B56" w14:textId="77777777" w:rsidR="003B4319" w:rsidRPr="003B4319" w:rsidRDefault="003B4319" w:rsidP="003B4319">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53" w:name="_Int_2Hpn8fQs"/>
      <w:r w:rsidRPr="5807B761">
        <w:rPr>
          <w:rFonts w:eastAsia="Times New Roman" w:cs="Times New Roman"/>
          <w:color w:val="000000" w:themeColor="text1"/>
          <w:lang w:eastAsia="nl-BE"/>
        </w:rPr>
        <w:t>de</w:t>
      </w:r>
      <w:bookmarkEnd w:id="53"/>
      <w:r w:rsidRPr="5807B761">
        <w:rPr>
          <w:rFonts w:eastAsia="Times New Roman" w:cs="Times New Roman"/>
          <w:color w:val="000000" w:themeColor="text1"/>
          <w:lang w:eastAsia="nl-BE"/>
        </w:rPr>
        <w:t xml:space="preserve"> sporen van Zijn handen, vind je overal</w:t>
      </w:r>
    </w:p>
    <w:p w14:paraId="58848886" w14:textId="77777777" w:rsidR="003B4319" w:rsidRPr="003B4319" w:rsidRDefault="003B4319" w:rsidP="003B4319">
      <w:pPr>
        <w:suppressAutoHyphens w:val="0"/>
        <w:spacing w:after="0" w:line="240" w:lineRule="auto"/>
        <w:rPr>
          <w:rFonts w:ascii="Times New Roman" w:eastAsia="Times New Roman" w:hAnsi="Times New Roman" w:cs="Times New Roman"/>
          <w:color w:val="auto"/>
          <w:sz w:val="24"/>
          <w:szCs w:val="24"/>
          <w:lang w:eastAsia="nl-BE"/>
        </w:rPr>
      </w:pPr>
    </w:p>
    <w:p w14:paraId="6F76650D" w14:textId="77777777"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r w:rsidRPr="003B4319">
        <w:rPr>
          <w:rFonts w:eastAsia="Times New Roman" w:cs="Times New Roman"/>
          <w:color w:val="000000"/>
          <w:lang w:eastAsia="nl-BE"/>
        </w:rPr>
        <w:t>Kijk eens naar de dieren, die Hij ooit voor ons bedacht</w:t>
      </w:r>
    </w:p>
    <w:p w14:paraId="2C0FA4E7" w14:textId="77777777"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54" w:name="_Int_nzrWLMIp"/>
      <w:r w:rsidRPr="5807B761">
        <w:rPr>
          <w:rFonts w:eastAsia="Times New Roman" w:cs="Times New Roman"/>
          <w:color w:val="000000" w:themeColor="text1"/>
          <w:lang w:eastAsia="nl-BE"/>
        </w:rPr>
        <w:t>kijk</w:t>
      </w:r>
      <w:bookmarkEnd w:id="54"/>
      <w:r w:rsidRPr="5807B761">
        <w:rPr>
          <w:rFonts w:eastAsia="Times New Roman" w:cs="Times New Roman"/>
          <w:color w:val="000000" w:themeColor="text1"/>
          <w:lang w:eastAsia="nl-BE"/>
        </w:rPr>
        <w:t xml:space="preserve"> maar naar de sterren, die weer stralen elke nacht</w:t>
      </w:r>
    </w:p>
    <w:p w14:paraId="6F35EB16" w14:textId="77777777"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55" w:name="_Int_iJI3Yko4"/>
      <w:r w:rsidRPr="5807B761">
        <w:rPr>
          <w:rFonts w:eastAsia="Times New Roman" w:cs="Times New Roman"/>
          <w:color w:val="000000" w:themeColor="text1"/>
          <w:lang w:eastAsia="nl-BE"/>
        </w:rPr>
        <w:t>kijk</w:t>
      </w:r>
      <w:bookmarkEnd w:id="55"/>
      <w:r w:rsidRPr="5807B761">
        <w:rPr>
          <w:rFonts w:eastAsia="Times New Roman" w:cs="Times New Roman"/>
          <w:color w:val="000000" w:themeColor="text1"/>
          <w:lang w:eastAsia="nl-BE"/>
        </w:rPr>
        <w:t xml:space="preserve"> eens naar de golven, zie ze rollen - af en aan </w:t>
      </w:r>
    </w:p>
    <w:p w14:paraId="02889B8A" w14:textId="77777777" w:rsidR="003B4319" w:rsidRPr="003B4319" w:rsidRDefault="003B4319" w:rsidP="00B36EC8">
      <w:pPr>
        <w:suppressAutoHyphens w:val="0"/>
        <w:spacing w:after="0" w:line="240" w:lineRule="auto"/>
        <w:ind w:firstLine="709"/>
        <w:rPr>
          <w:rFonts w:ascii="Times New Roman" w:eastAsia="Times New Roman" w:hAnsi="Times New Roman" w:cs="Times New Roman"/>
          <w:color w:val="auto"/>
          <w:sz w:val="24"/>
          <w:szCs w:val="24"/>
          <w:lang w:eastAsia="nl-BE"/>
        </w:rPr>
      </w:pPr>
      <w:bookmarkStart w:id="56" w:name="_Int_HQs4pIow"/>
      <w:r w:rsidRPr="5807B761">
        <w:rPr>
          <w:rFonts w:eastAsia="Times New Roman" w:cs="Times New Roman"/>
          <w:color w:val="000000" w:themeColor="text1"/>
          <w:lang w:eastAsia="nl-BE"/>
        </w:rPr>
        <w:t>zoveel</w:t>
      </w:r>
      <w:bookmarkEnd w:id="56"/>
      <w:r w:rsidRPr="5807B761">
        <w:rPr>
          <w:rFonts w:eastAsia="Times New Roman" w:cs="Times New Roman"/>
          <w:color w:val="000000" w:themeColor="text1"/>
          <w:lang w:eastAsia="nl-BE"/>
        </w:rPr>
        <w:t xml:space="preserve"> moois kan echt niet, slechts door toeval zijn ontstaan</w:t>
      </w:r>
    </w:p>
    <w:p w14:paraId="4DC3AA04" w14:textId="77777777" w:rsidR="003B4319" w:rsidRPr="003B4319" w:rsidRDefault="003B4319" w:rsidP="003B4319">
      <w:pPr>
        <w:suppressAutoHyphens w:val="0"/>
        <w:spacing w:after="0" w:line="240" w:lineRule="auto"/>
        <w:rPr>
          <w:rFonts w:ascii="Times New Roman" w:eastAsia="Times New Roman" w:hAnsi="Times New Roman" w:cs="Times New Roman"/>
          <w:color w:val="auto"/>
          <w:sz w:val="24"/>
          <w:szCs w:val="24"/>
          <w:lang w:eastAsia="nl-BE"/>
        </w:rPr>
      </w:pPr>
    </w:p>
    <w:p w14:paraId="665E2DBA" w14:textId="77777777" w:rsidR="003B4319" w:rsidRPr="003B4319" w:rsidRDefault="003B4319" w:rsidP="003B4319">
      <w:pPr>
        <w:suppressAutoHyphens w:val="0"/>
        <w:spacing w:after="0" w:line="240" w:lineRule="auto"/>
        <w:ind w:firstLine="709"/>
        <w:rPr>
          <w:rFonts w:ascii="Times New Roman" w:eastAsia="Times New Roman" w:hAnsi="Times New Roman" w:cs="Times New Roman"/>
          <w:color w:val="auto"/>
          <w:sz w:val="24"/>
          <w:szCs w:val="24"/>
          <w:lang w:eastAsia="nl-BE"/>
        </w:rPr>
      </w:pPr>
      <w:r w:rsidRPr="003B4319">
        <w:rPr>
          <w:rFonts w:eastAsia="Times New Roman" w:cs="Times New Roman"/>
          <w:color w:val="000000"/>
          <w:lang w:eastAsia="nl-BE"/>
        </w:rPr>
        <w:t>Volg het spoor….</w:t>
      </w:r>
    </w:p>
    <w:p w14:paraId="33635FE5" w14:textId="77777777" w:rsidR="00B739F0" w:rsidRDefault="00B739F0" w:rsidP="00D543F8">
      <w:pPr>
        <w:suppressAutoHyphens w:val="0"/>
        <w:spacing w:after="160" w:line="240" w:lineRule="auto"/>
        <w:rPr>
          <w:rFonts w:eastAsia="Times New Roman" w:cs="Times New Roman"/>
          <w:b/>
          <w:bCs/>
          <w:color w:val="FFC000"/>
          <w:sz w:val="24"/>
          <w:szCs w:val="24"/>
          <w:u w:val="single"/>
          <w:lang w:eastAsia="nl-BE"/>
        </w:rPr>
      </w:pPr>
    </w:p>
    <w:p w14:paraId="74B6CFE2" w14:textId="5099735B" w:rsidR="00D543F8" w:rsidRPr="00D543F8" w:rsidRDefault="00B739F0" w:rsidP="5807B761">
      <w:pPr>
        <w:suppressAutoHyphens w:val="0"/>
        <w:spacing w:after="160" w:line="240" w:lineRule="auto"/>
        <w:ind w:firstLine="709"/>
        <w:rPr>
          <w:rFonts w:eastAsia="Times New Roman" w:cs="Times New Roman"/>
          <w:lang w:eastAsia="nl-BE"/>
        </w:rPr>
      </w:pPr>
      <w:r w:rsidRPr="003B4319">
        <w:rPr>
          <w:rFonts w:eastAsia="Times New Roman" w:cs="Times New Roman"/>
          <w:b/>
          <w:bCs/>
          <w:color w:val="BA5C10"/>
          <w:sz w:val="22"/>
          <w:szCs w:val="22"/>
          <w:lang w:eastAsia="nl-BE"/>
        </w:rPr>
        <w:t xml:space="preserve">Lied: </w:t>
      </w:r>
      <w:r>
        <w:rPr>
          <w:rFonts w:eastAsia="Times New Roman" w:cs="Times New Roman"/>
          <w:b/>
          <w:bCs/>
          <w:color w:val="BA5C10"/>
          <w:sz w:val="22"/>
          <w:szCs w:val="22"/>
          <w:lang w:eastAsia="nl-BE"/>
        </w:rPr>
        <w:t>Een liedje voor U</w:t>
      </w:r>
      <w:r w:rsidRPr="003B4319">
        <w:rPr>
          <w:rFonts w:eastAsia="Times New Roman" w:cs="Times New Roman"/>
          <w:b/>
          <w:bCs/>
          <w:color w:val="BA5C10"/>
          <w:sz w:val="22"/>
          <w:szCs w:val="22"/>
          <w:lang w:eastAsia="nl-BE"/>
        </w:rPr>
        <w:t xml:space="preserve"> </w:t>
      </w:r>
      <w:r w:rsidRPr="003B4319">
        <w:rPr>
          <w:rFonts w:eastAsia="Times New Roman" w:cs="Times New Roman"/>
          <w:color w:val="262626"/>
          <w:lang w:eastAsia="nl-BE"/>
        </w:rPr>
        <w:t> </w:t>
      </w:r>
      <w:r w:rsidR="00B36EC8">
        <w:tab/>
      </w:r>
      <w:r w:rsidR="00D543F8" w:rsidRPr="00D543F8">
        <w:rPr>
          <w:rFonts w:eastAsia="Times New Roman" w:cs="Times New Roman"/>
          <w:i/>
          <w:iCs/>
          <w:color w:val="111111"/>
          <w:sz w:val="18"/>
          <w:szCs w:val="18"/>
          <w:shd w:val="clear" w:color="auto" w:fill="FFFFFF"/>
          <w:lang w:eastAsia="nl-BE"/>
        </w:rPr>
        <w:t>Tekst: Ron Schröder &amp; Marianne Busser Muziek: Lydia Zimmer</w:t>
      </w:r>
      <w:r w:rsidR="00D543F8" w:rsidRPr="5807B761">
        <w:rPr>
          <w:rFonts w:eastAsia="Times New Roman" w:cs="Times New Roman"/>
          <w:color w:val="111111"/>
          <w:sz w:val="18"/>
          <w:szCs w:val="18"/>
          <w:lang w:eastAsia="nl-BE"/>
        </w:rPr>
        <w:t>Tekst: Ron Schröder &amp; Marianne Busser Muziek: Lydia Zimmer</w:t>
      </w:r>
      <w:r w:rsidR="2DDE5158" w:rsidRPr="5807B761">
        <w:rPr>
          <w:rFonts w:eastAsia="Times New Roman" w:cs="Times New Roman"/>
          <w:color w:val="111111"/>
          <w:sz w:val="18"/>
          <w:szCs w:val="18"/>
          <w:lang w:eastAsia="nl-BE"/>
        </w:rPr>
        <w:t xml:space="preserve"> - </w:t>
      </w:r>
      <w:hyperlink r:id="rId24">
        <w:r w:rsidR="5EF0DB53">
          <w:t>https://youtu.be/BsOrfzQji3c</w:t>
        </w:r>
      </w:hyperlink>
      <w:r>
        <w:tab/>
      </w:r>
    </w:p>
    <w:p w14:paraId="24520CA9" w14:textId="77777777" w:rsidR="00D543F8" w:rsidRPr="00D543F8" w:rsidRDefault="00D543F8" w:rsidP="00B36EC8">
      <w:pPr>
        <w:suppressAutoHyphens w:val="0"/>
        <w:spacing w:after="160" w:line="240" w:lineRule="auto"/>
        <w:ind w:left="709"/>
        <w:rPr>
          <w:rFonts w:ascii="Times New Roman" w:eastAsia="Times New Roman" w:hAnsi="Times New Roman" w:cs="Times New Roman"/>
          <w:color w:val="auto"/>
          <w:lang w:eastAsia="nl-BE"/>
        </w:rPr>
      </w:pPr>
      <w:r w:rsidRPr="00D543F8">
        <w:rPr>
          <w:rFonts w:eastAsia="Times New Roman" w:cs="Times New Roman"/>
          <w:color w:val="000000"/>
          <w:lang w:eastAsia="nl-BE"/>
        </w:rPr>
        <w:t>Dank U voor het graan</w:t>
      </w:r>
      <w:r w:rsidRPr="00D543F8">
        <w:rPr>
          <w:rFonts w:eastAsia="Times New Roman" w:cs="Times New Roman"/>
          <w:color w:val="000000"/>
          <w:lang w:eastAsia="nl-BE"/>
        </w:rPr>
        <w:br/>
        <w:t>zodat wij broden kunnen bakken</w:t>
      </w:r>
      <w:r w:rsidRPr="00D543F8">
        <w:rPr>
          <w:rFonts w:eastAsia="Times New Roman" w:cs="Times New Roman"/>
          <w:color w:val="000000"/>
          <w:lang w:eastAsia="nl-BE"/>
        </w:rPr>
        <w:br/>
        <w:t>dank U voor de bomen</w:t>
      </w:r>
      <w:r w:rsidRPr="00D543F8">
        <w:rPr>
          <w:rFonts w:eastAsia="Times New Roman" w:cs="Times New Roman"/>
          <w:color w:val="000000"/>
          <w:lang w:eastAsia="nl-BE"/>
        </w:rPr>
        <w:br/>
        <w:t>met hun appels aan de takken</w:t>
      </w:r>
      <w:r w:rsidRPr="00D543F8">
        <w:rPr>
          <w:rFonts w:eastAsia="Times New Roman" w:cs="Times New Roman"/>
          <w:color w:val="000000"/>
          <w:lang w:eastAsia="nl-BE"/>
        </w:rPr>
        <w:br/>
        <w:t>dank U voor Uw schepping</w:t>
      </w:r>
      <w:r w:rsidRPr="00D543F8">
        <w:rPr>
          <w:rFonts w:eastAsia="Times New Roman" w:cs="Times New Roman"/>
          <w:color w:val="000000"/>
          <w:lang w:eastAsia="nl-BE"/>
        </w:rPr>
        <w:br/>
        <w:t>vol met prachtige geschenken</w:t>
      </w:r>
      <w:r w:rsidRPr="00D543F8">
        <w:rPr>
          <w:rFonts w:eastAsia="Times New Roman" w:cs="Times New Roman"/>
          <w:color w:val="000000"/>
          <w:lang w:eastAsia="nl-BE"/>
        </w:rPr>
        <w:br/>
        <w:t>en dat U ons ooit dropjes en ook spekkies liet bedenken</w:t>
      </w:r>
      <w:r w:rsidRPr="00D543F8">
        <w:rPr>
          <w:rFonts w:eastAsia="Times New Roman" w:cs="Times New Roman"/>
          <w:color w:val="000000"/>
          <w:lang w:eastAsia="nl-BE"/>
        </w:rPr>
        <w:br/>
        <w:t>dank U wel voor zoveel schitterende dingen</w:t>
      </w:r>
      <w:r w:rsidRPr="00D543F8">
        <w:rPr>
          <w:rFonts w:eastAsia="Times New Roman" w:cs="Times New Roman"/>
          <w:color w:val="000000"/>
          <w:lang w:eastAsia="nl-BE"/>
        </w:rPr>
        <w:br/>
        <w:t>en daarom wil ik dolgraag nu dit liedje voor U zingen</w:t>
      </w:r>
      <w:r w:rsidRPr="00D543F8">
        <w:rPr>
          <w:rFonts w:eastAsia="Times New Roman" w:cs="Times New Roman"/>
          <w:color w:val="000000"/>
          <w:lang w:eastAsia="nl-BE"/>
        </w:rPr>
        <w:br/>
      </w:r>
      <w:r w:rsidRPr="00D543F8">
        <w:rPr>
          <w:rFonts w:eastAsia="Times New Roman" w:cs="Times New Roman"/>
          <w:color w:val="000000"/>
          <w:lang w:eastAsia="nl-BE"/>
        </w:rPr>
        <w:br/>
        <w:t>Dank U – dank U wel</w:t>
      </w:r>
      <w:r w:rsidRPr="00D543F8">
        <w:rPr>
          <w:rFonts w:eastAsia="Times New Roman" w:cs="Times New Roman"/>
          <w:color w:val="000000"/>
          <w:lang w:eastAsia="nl-BE"/>
        </w:rPr>
        <w:br/>
        <w:t>voor alles wat U hebt gegeven</w:t>
      </w:r>
      <w:r w:rsidRPr="00D543F8">
        <w:rPr>
          <w:rFonts w:eastAsia="Times New Roman" w:cs="Times New Roman"/>
          <w:color w:val="000000"/>
          <w:lang w:eastAsia="nl-BE"/>
        </w:rPr>
        <w:br/>
        <w:t>dank U – dank U wel</w:t>
      </w:r>
      <w:r w:rsidRPr="00D543F8">
        <w:rPr>
          <w:rFonts w:eastAsia="Times New Roman" w:cs="Times New Roman"/>
          <w:color w:val="000000"/>
          <w:lang w:eastAsia="nl-BE"/>
        </w:rPr>
        <w:br/>
        <w:t>voor al het mooie in ons leven</w:t>
      </w:r>
      <w:r w:rsidRPr="00D543F8">
        <w:rPr>
          <w:rFonts w:eastAsia="Times New Roman" w:cs="Times New Roman"/>
          <w:color w:val="000000"/>
          <w:lang w:eastAsia="nl-BE"/>
        </w:rPr>
        <w:br/>
      </w:r>
      <w:r w:rsidRPr="00D543F8">
        <w:rPr>
          <w:rFonts w:eastAsia="Times New Roman" w:cs="Times New Roman"/>
          <w:color w:val="000000"/>
          <w:lang w:eastAsia="nl-BE"/>
        </w:rPr>
        <w:br/>
        <w:t>Dank U voor het land</w:t>
      </w:r>
      <w:r w:rsidRPr="00D543F8">
        <w:rPr>
          <w:rFonts w:eastAsia="Times New Roman" w:cs="Times New Roman"/>
          <w:color w:val="000000"/>
          <w:lang w:eastAsia="nl-BE"/>
        </w:rPr>
        <w:br/>
        <w:t>waarin ik veilig op mag groeien</w:t>
      </w:r>
      <w:r w:rsidRPr="00D543F8">
        <w:rPr>
          <w:rFonts w:eastAsia="Times New Roman" w:cs="Times New Roman"/>
          <w:color w:val="000000"/>
          <w:lang w:eastAsia="nl-BE"/>
        </w:rPr>
        <w:br/>
        <w:t>dank U voor de bloemen</w:t>
      </w:r>
      <w:r w:rsidRPr="00D543F8">
        <w:rPr>
          <w:rFonts w:eastAsia="Times New Roman" w:cs="Times New Roman"/>
          <w:color w:val="000000"/>
          <w:lang w:eastAsia="nl-BE"/>
        </w:rPr>
        <w:br/>
        <w:t>die zo prachtig kunnen bloeien</w:t>
      </w:r>
      <w:r w:rsidRPr="00D543F8">
        <w:rPr>
          <w:rFonts w:eastAsia="Times New Roman" w:cs="Times New Roman"/>
          <w:color w:val="000000"/>
          <w:lang w:eastAsia="nl-BE"/>
        </w:rPr>
        <w:br/>
        <w:t>dank U voor de wolken</w:t>
      </w:r>
      <w:r w:rsidRPr="00D543F8">
        <w:rPr>
          <w:rFonts w:eastAsia="Times New Roman" w:cs="Times New Roman"/>
          <w:color w:val="000000"/>
          <w:lang w:eastAsia="nl-BE"/>
        </w:rPr>
        <w:br/>
        <w:t>en de bomen en de dieren</w:t>
      </w:r>
      <w:r w:rsidRPr="00D543F8">
        <w:rPr>
          <w:rFonts w:eastAsia="Times New Roman" w:cs="Times New Roman"/>
          <w:color w:val="000000"/>
          <w:lang w:eastAsia="nl-BE"/>
        </w:rPr>
        <w:br/>
        <w:t>en dat ik ieder jaar weer mijn verjaardag mag gaan vieren</w:t>
      </w:r>
      <w:r w:rsidRPr="00D543F8">
        <w:rPr>
          <w:rFonts w:eastAsia="Times New Roman" w:cs="Times New Roman"/>
          <w:color w:val="000000"/>
          <w:lang w:eastAsia="nl-BE"/>
        </w:rPr>
        <w:br/>
        <w:t>dank U wel voor zoveel schitterende dingen</w:t>
      </w:r>
      <w:r w:rsidRPr="00D543F8">
        <w:rPr>
          <w:rFonts w:eastAsia="Times New Roman" w:cs="Times New Roman"/>
          <w:color w:val="000000"/>
          <w:lang w:eastAsia="nl-BE"/>
        </w:rPr>
        <w:br/>
        <w:t>en daarom wil ik dolgraag nu dit liedje voor U zingen</w:t>
      </w:r>
      <w:r w:rsidRPr="00D543F8">
        <w:rPr>
          <w:rFonts w:eastAsia="Times New Roman" w:cs="Times New Roman"/>
          <w:color w:val="000000"/>
          <w:lang w:eastAsia="nl-BE"/>
        </w:rPr>
        <w:br/>
      </w:r>
      <w:r w:rsidRPr="00D543F8">
        <w:rPr>
          <w:rFonts w:eastAsia="Times New Roman" w:cs="Times New Roman"/>
          <w:color w:val="000000"/>
          <w:lang w:eastAsia="nl-BE"/>
        </w:rPr>
        <w:br/>
        <w:t>Dank U – dank U wel … (2x)</w:t>
      </w:r>
      <w:r w:rsidRPr="00D543F8">
        <w:rPr>
          <w:rFonts w:eastAsia="Times New Roman" w:cs="Times New Roman"/>
          <w:color w:val="000000"/>
          <w:lang w:eastAsia="nl-BE"/>
        </w:rPr>
        <w:br/>
      </w:r>
      <w:r w:rsidRPr="00D543F8">
        <w:rPr>
          <w:rFonts w:eastAsia="Times New Roman" w:cs="Times New Roman"/>
          <w:color w:val="000000"/>
          <w:lang w:eastAsia="nl-BE"/>
        </w:rPr>
        <w:br/>
        <w:t>Dank U – dank U wel</w:t>
      </w:r>
      <w:r w:rsidRPr="00D543F8">
        <w:rPr>
          <w:rFonts w:eastAsia="Times New Roman" w:cs="Times New Roman"/>
          <w:color w:val="000000"/>
          <w:lang w:eastAsia="nl-BE"/>
        </w:rPr>
        <w:br/>
        <w:t>voor al het mooie in ons leven </w:t>
      </w:r>
    </w:p>
    <w:p w14:paraId="7B0E921F" w14:textId="77777777" w:rsidR="003B4319" w:rsidRDefault="003B4319" w:rsidP="0019042C">
      <w:pPr>
        <w:shd w:val="clear" w:color="auto" w:fill="FFFFFF"/>
        <w:suppressAutoHyphens w:val="0"/>
        <w:spacing w:after="120" w:line="240" w:lineRule="auto"/>
        <w:textAlignment w:val="baseline"/>
        <w:rPr>
          <w:rFonts w:asciiTheme="minorHAnsi" w:eastAsia="Times New Roman" w:hAnsiTheme="minorHAnsi" w:cs="Helvetica"/>
          <w:color w:val="141414"/>
          <w:lang w:eastAsia="nl-BE"/>
        </w:rPr>
      </w:pPr>
    </w:p>
    <w:p w14:paraId="454D7A99" w14:textId="0BA402F6" w:rsidR="00B739F0" w:rsidRPr="00B36EC8" w:rsidRDefault="00B739F0" w:rsidP="00B36EC8">
      <w:pPr>
        <w:suppressAutoHyphens w:val="0"/>
        <w:spacing w:after="160" w:line="240" w:lineRule="auto"/>
        <w:ind w:firstLine="709"/>
        <w:rPr>
          <w:rFonts w:ascii="Times New Roman" w:eastAsia="Times New Roman" w:hAnsi="Times New Roman" w:cs="Times New Roman"/>
          <w:color w:val="auto"/>
          <w:sz w:val="22"/>
          <w:szCs w:val="22"/>
          <w:lang w:eastAsia="nl-BE"/>
        </w:rPr>
      </w:pPr>
      <w:r w:rsidRPr="003B4319">
        <w:rPr>
          <w:rFonts w:eastAsia="Times New Roman" w:cs="Times New Roman"/>
          <w:b/>
          <w:bCs/>
          <w:color w:val="BA5C10"/>
          <w:sz w:val="22"/>
          <w:szCs w:val="22"/>
          <w:lang w:eastAsia="nl-BE"/>
        </w:rPr>
        <w:t xml:space="preserve">Lied: </w:t>
      </w:r>
      <w:r w:rsidRPr="00B739F0">
        <w:rPr>
          <w:rFonts w:eastAsia="Times New Roman" w:cs="Times New Roman"/>
          <w:b/>
          <w:bCs/>
          <w:color w:val="BA5C10"/>
          <w:sz w:val="22"/>
          <w:szCs w:val="22"/>
          <w:lang w:eastAsia="nl-BE"/>
        </w:rPr>
        <w:t>Er is no</w:t>
      </w:r>
      <w:r>
        <w:rPr>
          <w:rFonts w:eastAsia="Times New Roman" w:cs="Times New Roman"/>
          <w:b/>
          <w:bCs/>
          <w:color w:val="BA5C10"/>
          <w:sz w:val="22"/>
          <w:szCs w:val="22"/>
          <w:lang w:eastAsia="nl-BE"/>
        </w:rPr>
        <w:t>g</w:t>
      </w:r>
      <w:r w:rsidRPr="00B739F0">
        <w:rPr>
          <w:rFonts w:eastAsia="Times New Roman" w:cs="Times New Roman"/>
          <w:b/>
          <w:bCs/>
          <w:color w:val="BA5C10"/>
          <w:sz w:val="22"/>
          <w:szCs w:val="22"/>
          <w:lang w:eastAsia="nl-BE"/>
        </w:rPr>
        <w:t xml:space="preserve"> zoveel te ontdekken: </w:t>
      </w:r>
      <w:hyperlink r:id="rId25" w:history="1">
        <w:r w:rsidRPr="00F46AEA">
          <w:rPr>
            <w:rFonts w:eastAsia="Times New Roman" w:cs="Times New Roman"/>
            <w:b/>
            <w:bCs/>
            <w:color w:val="0000FF"/>
            <w:sz w:val="22"/>
            <w:szCs w:val="22"/>
            <w:u w:val="single"/>
            <w:lang w:eastAsia="nl-BE"/>
          </w:rPr>
          <w:t>https://youtu.be/zEkBtEWzrpY</w:t>
        </w:r>
      </w:hyperlink>
      <w:hyperlink r:id="rId26" w:history="1">
        <w:r w:rsidRPr="003B4319">
          <w:rPr>
            <w:rFonts w:eastAsia="Times New Roman" w:cs="Times New Roman"/>
            <w:b/>
            <w:bCs/>
            <w:color w:val="BA5C10"/>
            <w:sz w:val="22"/>
            <w:szCs w:val="22"/>
            <w:lang w:eastAsia="nl-BE"/>
          </w:rPr>
          <w:br/>
        </w:r>
      </w:hyperlink>
      <w:r w:rsidR="00B36EC8">
        <w:tab/>
      </w:r>
      <w:r w:rsidRPr="00D543F8">
        <w:rPr>
          <w:rFonts w:eastAsia="Times New Roman" w:cs="Times New Roman"/>
          <w:i/>
          <w:iCs/>
          <w:color w:val="111111"/>
          <w:sz w:val="18"/>
          <w:szCs w:val="18"/>
          <w:shd w:val="clear" w:color="auto" w:fill="FFFFFF"/>
          <w:lang w:eastAsia="nl-BE"/>
        </w:rPr>
        <w:t>Tekst: Ron Schröder &amp; Marianne Busser Muziek: Lydia Zimmer</w:t>
      </w:r>
    </w:p>
    <w:p w14:paraId="6BFE2F47" w14:textId="60314996" w:rsidR="004D6CA4" w:rsidRPr="00B36EC8" w:rsidRDefault="00B739F0" w:rsidP="00B36EC8">
      <w:pPr>
        <w:suppressAutoHyphens w:val="0"/>
        <w:spacing w:after="160" w:line="240" w:lineRule="auto"/>
        <w:ind w:firstLine="709"/>
        <w:rPr>
          <w:rFonts w:ascii="Times New Roman" w:eastAsia="Times New Roman" w:hAnsi="Times New Roman" w:cs="Times New Roman"/>
          <w:color w:val="auto"/>
          <w:sz w:val="24"/>
          <w:szCs w:val="24"/>
          <w:lang w:eastAsia="nl-BE"/>
        </w:rPr>
      </w:pPr>
      <w:r w:rsidRPr="003B4319">
        <w:rPr>
          <w:rFonts w:eastAsia="Times New Roman" w:cs="Times New Roman"/>
          <w:b/>
          <w:bCs/>
          <w:color w:val="BA5C10"/>
          <w:sz w:val="22"/>
          <w:szCs w:val="22"/>
          <w:lang w:eastAsia="nl-BE"/>
        </w:rPr>
        <w:t xml:space="preserve">Lied: </w:t>
      </w:r>
      <w:r>
        <w:rPr>
          <w:rFonts w:eastAsia="Times New Roman" w:cs="Times New Roman"/>
          <w:b/>
          <w:bCs/>
          <w:color w:val="BA5C10"/>
          <w:sz w:val="22"/>
          <w:szCs w:val="22"/>
          <w:lang w:eastAsia="nl-BE"/>
        </w:rPr>
        <w:t>Wat een wondere wereld</w:t>
      </w:r>
      <w:r w:rsidRPr="00B739F0">
        <w:rPr>
          <w:rFonts w:eastAsia="Times New Roman" w:cs="Times New Roman"/>
          <w:b/>
          <w:bCs/>
          <w:color w:val="BA5C10"/>
          <w:sz w:val="22"/>
          <w:szCs w:val="22"/>
          <w:lang w:eastAsia="nl-BE"/>
        </w:rPr>
        <w:t>:</w:t>
      </w:r>
      <w:r>
        <w:rPr>
          <w:rFonts w:eastAsia="Times New Roman" w:cs="Times New Roman"/>
          <w:b/>
          <w:bCs/>
          <w:color w:val="BA5C10"/>
          <w:sz w:val="22"/>
          <w:szCs w:val="22"/>
          <w:lang w:eastAsia="nl-BE"/>
        </w:rPr>
        <w:t xml:space="preserve"> </w:t>
      </w:r>
      <w:hyperlink r:id="rId27" w:history="1">
        <w:r w:rsidRPr="003C24FA">
          <w:rPr>
            <w:rFonts w:eastAsia="Times New Roman" w:cs="Times New Roman"/>
            <w:b/>
            <w:bCs/>
            <w:color w:val="0000FF"/>
            <w:sz w:val="22"/>
            <w:szCs w:val="22"/>
            <w:u w:val="single"/>
            <w:lang w:eastAsia="nl-BE"/>
          </w:rPr>
          <w:t>https://youtu.be/ddLd0QRf7Vg</w:t>
        </w:r>
      </w:hyperlink>
      <w:hyperlink r:id="rId28" w:history="1">
        <w:r w:rsidRPr="003B4319">
          <w:rPr>
            <w:rFonts w:eastAsia="Times New Roman" w:cs="Times New Roman"/>
            <w:b/>
            <w:bCs/>
            <w:color w:val="BA5C10"/>
            <w:sz w:val="22"/>
            <w:szCs w:val="22"/>
            <w:lang w:eastAsia="nl-BE"/>
          </w:rPr>
          <w:br/>
        </w:r>
      </w:hyperlink>
      <w:r w:rsidR="00B36EC8">
        <w:tab/>
      </w:r>
      <w:r w:rsidRPr="00D543F8">
        <w:rPr>
          <w:rFonts w:eastAsia="Times New Roman" w:cs="Times New Roman"/>
          <w:i/>
          <w:iCs/>
          <w:color w:val="111111"/>
          <w:sz w:val="18"/>
          <w:szCs w:val="18"/>
          <w:shd w:val="clear" w:color="auto" w:fill="FFFFFF"/>
          <w:lang w:eastAsia="nl-BE"/>
        </w:rPr>
        <w:t>Tekst: Ron Schröder &amp; Marianne Busser Muziek: Lydia Zimmer</w:t>
      </w:r>
    </w:p>
    <w:p w14:paraId="7BCBF6A7" w14:textId="5AC25330" w:rsidR="004D6CA4" w:rsidRPr="00A1266B" w:rsidRDefault="004D6CA4" w:rsidP="00B36EC8">
      <w:pPr>
        <w:suppressAutoHyphens w:val="0"/>
        <w:spacing w:after="160" w:line="240" w:lineRule="auto"/>
        <w:ind w:firstLine="709"/>
        <w:rPr>
          <w:rFonts w:ascii="Times New Roman" w:eastAsia="Times New Roman" w:hAnsi="Times New Roman" w:cs="Times New Roman"/>
          <w:color w:val="auto"/>
          <w:sz w:val="22"/>
          <w:szCs w:val="22"/>
          <w:lang w:val="en-US" w:eastAsia="nl-BE"/>
        </w:rPr>
      </w:pPr>
      <w:r w:rsidRPr="00A1266B">
        <w:rPr>
          <w:rFonts w:eastAsia="Times New Roman" w:cs="Times New Roman"/>
          <w:b/>
          <w:bCs/>
          <w:color w:val="BA5C10"/>
          <w:sz w:val="22"/>
          <w:szCs w:val="22"/>
          <w:lang w:val="en-US" w:eastAsia="nl-BE"/>
        </w:rPr>
        <w:t xml:space="preserve">Lied: Don’t worry, be happy: </w:t>
      </w:r>
      <w:hyperlink r:id="rId29" w:history="1">
        <w:r w:rsidRPr="00A1266B">
          <w:rPr>
            <w:rFonts w:eastAsia="Times New Roman" w:cs="Times New Roman"/>
            <w:b/>
            <w:bCs/>
            <w:color w:val="0000FF"/>
            <w:sz w:val="22"/>
            <w:szCs w:val="22"/>
            <w:u w:val="single"/>
            <w:lang w:val="en-US" w:eastAsia="nl-BE"/>
          </w:rPr>
          <w:t>https://youtu.be/uWXUWepSak4</w:t>
        </w:r>
      </w:hyperlink>
    </w:p>
    <w:p w14:paraId="71559898" w14:textId="77777777" w:rsidR="004D6CA4" w:rsidRPr="00A1266B" w:rsidRDefault="004D6CA4" w:rsidP="003C24FA">
      <w:pPr>
        <w:suppressAutoHyphens w:val="0"/>
        <w:spacing w:before="100" w:after="0" w:line="240" w:lineRule="auto"/>
        <w:rPr>
          <w:rFonts w:eastAsia="Times New Roman" w:cs="Times New Roman"/>
          <w:b/>
          <w:bCs/>
          <w:color w:val="FFC000"/>
          <w:sz w:val="28"/>
          <w:szCs w:val="28"/>
          <w:u w:val="single"/>
          <w:lang w:val="en-US" w:eastAsia="nl-BE"/>
        </w:rPr>
      </w:pPr>
    </w:p>
    <w:p w14:paraId="628778F1" w14:textId="77777777" w:rsidR="007277D0" w:rsidRPr="007277D0" w:rsidRDefault="007277D0" w:rsidP="00B36EC8">
      <w:pPr>
        <w:suppressAutoHyphens w:val="0"/>
        <w:spacing w:after="0" w:line="240" w:lineRule="auto"/>
        <w:ind w:firstLine="709"/>
        <w:rPr>
          <w:rFonts w:ascii="Times New Roman" w:eastAsia="Times New Roman" w:hAnsi="Times New Roman" w:cs="Times New Roman"/>
          <w:color w:val="auto"/>
          <w:sz w:val="24"/>
          <w:szCs w:val="24"/>
          <w:lang w:eastAsia="nl-BE"/>
        </w:rPr>
      </w:pPr>
      <w:r w:rsidRPr="007277D0">
        <w:rPr>
          <w:rFonts w:eastAsia="Times New Roman" w:cs="Times New Roman"/>
          <w:b/>
          <w:bCs/>
          <w:color w:val="BA5C10"/>
          <w:sz w:val="22"/>
          <w:szCs w:val="22"/>
          <w:lang w:eastAsia="nl-BE"/>
        </w:rPr>
        <w:t>Lied: Vrolijke vrienden</w:t>
      </w:r>
    </w:p>
    <w:p w14:paraId="0237AC51" w14:textId="77777777" w:rsidR="007277D0" w:rsidRPr="007277D0" w:rsidRDefault="007277D0" w:rsidP="007277D0">
      <w:pPr>
        <w:suppressAutoHyphens w:val="0"/>
        <w:spacing w:after="0" w:line="240" w:lineRule="auto"/>
        <w:rPr>
          <w:rFonts w:ascii="Times New Roman" w:eastAsia="Times New Roman" w:hAnsi="Times New Roman" w:cs="Times New Roman"/>
          <w:color w:val="auto"/>
          <w:sz w:val="24"/>
          <w:szCs w:val="24"/>
          <w:lang w:eastAsia="nl-BE"/>
        </w:rPr>
      </w:pPr>
    </w:p>
    <w:p w14:paraId="2CDA4F15" w14:textId="77777777" w:rsidR="007277D0" w:rsidRPr="007277D0" w:rsidRDefault="007277D0" w:rsidP="001B3367">
      <w:pPr>
        <w:suppressAutoHyphens w:val="0"/>
        <w:spacing w:line="240" w:lineRule="auto"/>
        <w:ind w:left="709"/>
        <w:rPr>
          <w:rFonts w:ascii="Times New Roman" w:eastAsia="Times New Roman" w:hAnsi="Times New Roman" w:cs="Times New Roman"/>
          <w:color w:val="auto"/>
          <w:sz w:val="24"/>
          <w:szCs w:val="24"/>
          <w:lang w:eastAsia="nl-BE"/>
        </w:rPr>
      </w:pPr>
      <w:r w:rsidRPr="007277D0">
        <w:rPr>
          <w:rFonts w:eastAsia="Times New Roman" w:cs="Times New Roman"/>
          <w:color w:val="000000"/>
          <w:lang w:eastAsia="nl-BE"/>
        </w:rPr>
        <w:t>Vrolijke vrolijke vrienden vrolijke vrienden, dat zijn wij. (2x)</w:t>
      </w:r>
      <w:r w:rsidRPr="007277D0">
        <w:rPr>
          <w:rFonts w:eastAsia="Times New Roman" w:cs="Times New Roman"/>
          <w:color w:val="000000"/>
          <w:u w:val="single"/>
          <w:lang w:eastAsia="nl-BE"/>
        </w:rPr>
        <w:br/>
      </w:r>
      <w:r w:rsidRPr="007277D0">
        <w:rPr>
          <w:rFonts w:eastAsia="Times New Roman" w:cs="Times New Roman"/>
          <w:color w:val="000000"/>
          <w:lang w:eastAsia="nl-BE"/>
        </w:rPr>
        <w:t xml:space="preserve">Als wij samen gaan kamperen, naar het bos of naar de hei </w:t>
      </w:r>
      <w:r w:rsidRPr="007277D0">
        <w:rPr>
          <w:rFonts w:eastAsia="Times New Roman" w:cs="Times New Roman"/>
          <w:color w:val="000000"/>
          <w:u w:val="single"/>
          <w:lang w:eastAsia="nl-BE"/>
        </w:rPr>
        <w:br/>
      </w:r>
      <w:r w:rsidRPr="007277D0">
        <w:rPr>
          <w:rFonts w:eastAsia="Times New Roman" w:cs="Times New Roman"/>
          <w:color w:val="000000"/>
          <w:lang w:eastAsia="nl-BE"/>
        </w:rPr>
        <w:t>dan klinkt het wel duizend keren, vrolijke vrienden dat zijn wij.</w:t>
      </w:r>
    </w:p>
    <w:p w14:paraId="4E18A030" w14:textId="77777777" w:rsidR="007277D0" w:rsidRPr="007277D0" w:rsidRDefault="007277D0" w:rsidP="001B3367">
      <w:pPr>
        <w:suppressAutoHyphens w:val="0"/>
        <w:spacing w:line="240" w:lineRule="auto"/>
        <w:ind w:left="709"/>
        <w:rPr>
          <w:rFonts w:ascii="Times New Roman" w:eastAsia="Times New Roman" w:hAnsi="Times New Roman" w:cs="Times New Roman"/>
          <w:color w:val="auto"/>
          <w:sz w:val="24"/>
          <w:szCs w:val="24"/>
          <w:lang w:eastAsia="nl-BE"/>
        </w:rPr>
      </w:pPr>
      <w:r w:rsidRPr="007277D0">
        <w:rPr>
          <w:rFonts w:eastAsia="Times New Roman" w:cs="Times New Roman"/>
          <w:color w:val="000000"/>
          <w:lang w:eastAsia="nl-BE"/>
        </w:rPr>
        <w:t>’s Morgens komt de zon ons wekken, en de vogels zingen blij.</w:t>
      </w:r>
      <w:r w:rsidRPr="007277D0">
        <w:rPr>
          <w:rFonts w:eastAsia="Times New Roman" w:cs="Times New Roman"/>
          <w:color w:val="000000"/>
          <w:lang w:eastAsia="nl-BE"/>
        </w:rPr>
        <w:br/>
        <w:t>Dan is ’t tijd dat wij gaan trekken, door de duinen, bos of hei.</w:t>
      </w:r>
      <w:r w:rsidRPr="007277D0">
        <w:rPr>
          <w:rFonts w:eastAsia="Times New Roman" w:cs="Times New Roman"/>
          <w:color w:val="000000"/>
          <w:lang w:eastAsia="nl-BE"/>
        </w:rPr>
        <w:br/>
        <w:t>Twee of drie die koken ’t eten, brengen lekkere dingen mee.</w:t>
      </w:r>
      <w:r w:rsidRPr="007277D0">
        <w:rPr>
          <w:rFonts w:eastAsia="Times New Roman" w:cs="Times New Roman"/>
          <w:color w:val="000000"/>
          <w:lang w:eastAsia="nl-BE"/>
        </w:rPr>
        <w:br/>
        <w:t>Dat is iets dat wij wel weten, wie op kamp is eet voor twee.</w:t>
      </w:r>
      <w:r w:rsidRPr="007277D0">
        <w:rPr>
          <w:rFonts w:eastAsia="Times New Roman" w:cs="Times New Roman"/>
          <w:color w:val="000000"/>
          <w:lang w:eastAsia="nl-BE"/>
        </w:rPr>
        <w:br/>
        <w:t>En gaat stil de avond komen, zingen, dansen wij bij ’t vuur;</w:t>
      </w:r>
      <w:r w:rsidRPr="007277D0">
        <w:rPr>
          <w:rFonts w:eastAsia="Times New Roman" w:cs="Times New Roman"/>
          <w:color w:val="000000"/>
          <w:lang w:eastAsia="nl-BE"/>
        </w:rPr>
        <w:br/>
        <w:t>Tot wij in ons tent gaan dromen, in het late, late uur.</w:t>
      </w:r>
    </w:p>
    <w:p w14:paraId="2A7A92D7" w14:textId="75B867E8" w:rsidR="0067372A" w:rsidRDefault="0067372A" w:rsidP="5807B761">
      <w:pPr>
        <w:suppressAutoHyphens w:val="0"/>
        <w:spacing w:before="100" w:after="0" w:line="240" w:lineRule="auto"/>
        <w:rPr>
          <w:rFonts w:eastAsia="Times New Roman" w:cs="Times New Roman"/>
          <w:b/>
          <w:bCs/>
          <w:color w:val="FFC000"/>
          <w:sz w:val="28"/>
          <w:szCs w:val="28"/>
          <w:u w:val="single"/>
          <w:lang w:eastAsia="nl-BE"/>
        </w:rPr>
      </w:pPr>
    </w:p>
    <w:p w14:paraId="3FE3F63B" w14:textId="7AD114E1" w:rsidR="003C24FA" w:rsidRPr="004D6CA4" w:rsidRDefault="00A16909" w:rsidP="00B36EC8">
      <w:pPr>
        <w:suppressAutoHyphens w:val="0"/>
        <w:spacing w:after="160" w:line="240" w:lineRule="auto"/>
        <w:ind w:firstLine="709"/>
        <w:rPr>
          <w:rFonts w:ascii="Times New Roman" w:eastAsia="Times New Roman" w:hAnsi="Times New Roman" w:cs="Times New Roman"/>
          <w:color w:val="auto"/>
          <w:sz w:val="24"/>
          <w:szCs w:val="24"/>
          <w:lang w:eastAsia="nl-BE"/>
        </w:rPr>
      </w:pPr>
      <w:r w:rsidRPr="003B4319">
        <w:rPr>
          <w:rFonts w:eastAsia="Times New Roman" w:cs="Times New Roman"/>
          <w:b/>
          <w:bCs/>
          <w:color w:val="BA5C10"/>
          <w:sz w:val="22"/>
          <w:szCs w:val="22"/>
          <w:lang w:eastAsia="nl-BE"/>
        </w:rPr>
        <w:t xml:space="preserve">Lied: </w:t>
      </w:r>
      <w:r w:rsidR="004D6CA4">
        <w:rPr>
          <w:rFonts w:eastAsia="Times New Roman" w:cs="Times New Roman"/>
          <w:b/>
          <w:bCs/>
          <w:color w:val="BA5C10"/>
          <w:sz w:val="22"/>
          <w:szCs w:val="22"/>
          <w:lang w:eastAsia="nl-BE"/>
        </w:rPr>
        <w:t>’</w:t>
      </w:r>
      <w:r>
        <w:rPr>
          <w:rFonts w:eastAsia="Times New Roman" w:cs="Times New Roman"/>
          <w:b/>
          <w:bCs/>
          <w:color w:val="BA5C10"/>
          <w:sz w:val="22"/>
          <w:szCs w:val="22"/>
          <w:lang w:eastAsia="nl-BE"/>
        </w:rPr>
        <w:t xml:space="preserve">t </w:t>
      </w:r>
      <w:r w:rsidR="004D6CA4">
        <w:rPr>
          <w:rFonts w:eastAsia="Times New Roman" w:cs="Times New Roman"/>
          <w:b/>
          <w:bCs/>
          <w:color w:val="BA5C10"/>
          <w:sz w:val="22"/>
          <w:szCs w:val="22"/>
          <w:lang w:eastAsia="nl-BE"/>
        </w:rPr>
        <w:t>Is zo mooi</w:t>
      </w:r>
    </w:p>
    <w:p w14:paraId="2E28E6CC" w14:textId="1216036A" w:rsidR="00CA6E73" w:rsidRPr="00CA6E73" w:rsidRDefault="00CA6E73" w:rsidP="5807B761">
      <w:pPr>
        <w:suppressAutoHyphens w:val="0"/>
        <w:spacing w:before="100" w:after="0" w:line="240" w:lineRule="auto"/>
        <w:ind w:firstLine="709"/>
        <w:rPr>
          <w:rFonts w:ascii="Times New Roman" w:eastAsia="Times New Roman" w:hAnsi="Times New Roman" w:cs="Times New Roman"/>
          <w:color w:val="auto"/>
          <w:sz w:val="18"/>
          <w:szCs w:val="18"/>
          <w:lang w:eastAsia="nl-BE"/>
        </w:rPr>
      </w:pPr>
      <w:r w:rsidRPr="5807B761">
        <w:rPr>
          <w:rFonts w:eastAsia="Times New Roman" w:cs="Times New Roman"/>
          <w:color w:val="000000" w:themeColor="text1"/>
          <w:sz w:val="18"/>
          <w:szCs w:val="18"/>
          <w:lang w:eastAsia="nl-BE"/>
        </w:rPr>
        <w:t xml:space="preserve">Uit: Samen vieren, lied </w:t>
      </w:r>
      <w:r w:rsidR="46CBCE7B" w:rsidRPr="5807B761">
        <w:rPr>
          <w:rFonts w:eastAsia="Times New Roman" w:cs="Times New Roman"/>
          <w:color w:val="000000" w:themeColor="text1"/>
          <w:sz w:val="18"/>
          <w:szCs w:val="18"/>
          <w:lang w:eastAsia="nl-BE"/>
        </w:rPr>
        <w:t>4, uitgeverij</w:t>
      </w:r>
      <w:r w:rsidRPr="5807B761">
        <w:rPr>
          <w:rFonts w:eastAsia="Times New Roman" w:cs="Times New Roman"/>
          <w:color w:val="000000" w:themeColor="text1"/>
          <w:sz w:val="18"/>
          <w:szCs w:val="18"/>
          <w:lang w:eastAsia="nl-BE"/>
        </w:rPr>
        <w:t xml:space="preserve"> EFD – Een fijne dag</w:t>
      </w:r>
    </w:p>
    <w:p w14:paraId="722ADF7F" w14:textId="77777777" w:rsidR="00CA6E73" w:rsidRPr="00CA6E73" w:rsidRDefault="00CA6E73" w:rsidP="00CA6E73">
      <w:pPr>
        <w:suppressAutoHyphens w:val="0"/>
        <w:spacing w:after="0" w:line="240" w:lineRule="auto"/>
        <w:rPr>
          <w:rFonts w:ascii="Times New Roman" w:eastAsia="Times New Roman" w:hAnsi="Times New Roman" w:cs="Times New Roman"/>
          <w:color w:val="auto"/>
          <w:sz w:val="24"/>
          <w:szCs w:val="24"/>
          <w:lang w:eastAsia="nl-BE"/>
        </w:rPr>
      </w:pPr>
    </w:p>
    <w:p w14:paraId="71CCFE99" w14:textId="77777777" w:rsidR="00CA6E73" w:rsidRPr="00CA6E73" w:rsidRDefault="00CA6E73" w:rsidP="001B3367">
      <w:pPr>
        <w:shd w:val="clear" w:color="auto" w:fill="FFFFFF"/>
        <w:suppressAutoHyphens w:val="0"/>
        <w:spacing w:after="0" w:line="240" w:lineRule="auto"/>
        <w:ind w:left="709"/>
        <w:rPr>
          <w:rFonts w:ascii="Times New Roman" w:eastAsia="Times New Roman" w:hAnsi="Times New Roman" w:cs="Times New Roman"/>
          <w:color w:val="auto"/>
          <w:lang w:eastAsia="nl-BE"/>
        </w:rPr>
      </w:pPr>
      <w:r w:rsidRPr="00CA6E73">
        <w:rPr>
          <w:rFonts w:eastAsia="Times New Roman" w:cs="Times New Roman"/>
          <w:color w:val="000000"/>
          <w:lang w:eastAsia="nl-BE"/>
        </w:rPr>
        <w:lastRenderedPageBreak/>
        <w:t>Bloemen bloeien in het gras,</w:t>
      </w:r>
      <w:r w:rsidRPr="00CA6E73">
        <w:rPr>
          <w:rFonts w:eastAsia="Times New Roman" w:cs="Times New Roman"/>
          <w:color w:val="000000"/>
          <w:lang w:eastAsia="nl-BE"/>
        </w:rPr>
        <w:br/>
        <w:t>'t water maakt een grote plas.</w:t>
      </w:r>
      <w:r w:rsidRPr="00CA6E73">
        <w:rPr>
          <w:rFonts w:eastAsia="Times New Roman" w:cs="Times New Roman"/>
          <w:color w:val="000000"/>
          <w:lang w:eastAsia="nl-BE"/>
        </w:rPr>
        <w:br/>
        <w:t>De maan is rond en lacht naar mij,</w:t>
      </w:r>
      <w:r w:rsidRPr="00CA6E73">
        <w:rPr>
          <w:rFonts w:eastAsia="Times New Roman" w:cs="Times New Roman"/>
          <w:color w:val="000000"/>
          <w:lang w:eastAsia="nl-BE"/>
        </w:rPr>
        <w:br/>
        <w:t>'t zonnetje schijnt en maakt ons blij. </w:t>
      </w:r>
    </w:p>
    <w:p w14:paraId="60503056" w14:textId="3599AC79" w:rsidR="00CA6E73" w:rsidRPr="00CA6E73" w:rsidRDefault="00CA6E73" w:rsidP="001B3367">
      <w:pPr>
        <w:shd w:val="clear" w:color="auto" w:fill="FFFFFF"/>
        <w:suppressAutoHyphens w:val="0"/>
        <w:spacing w:after="0" w:line="240" w:lineRule="auto"/>
        <w:ind w:left="709"/>
        <w:rPr>
          <w:rFonts w:ascii="Times New Roman" w:eastAsia="Times New Roman" w:hAnsi="Times New Roman" w:cs="Times New Roman"/>
          <w:color w:val="auto"/>
          <w:lang w:eastAsia="nl-BE"/>
        </w:rPr>
      </w:pPr>
      <w:r w:rsidRPr="00CA6E73">
        <w:rPr>
          <w:rFonts w:eastAsia="Times New Roman" w:cs="Times New Roman"/>
          <w:color w:val="000000"/>
          <w:lang w:eastAsia="nl-BE"/>
        </w:rPr>
        <w:br/>
      </w:r>
      <w:r w:rsidRPr="00CA6E73">
        <w:rPr>
          <w:rFonts w:eastAsia="Times New Roman" w:cs="Times New Roman"/>
          <w:b/>
          <w:bCs/>
          <w:color w:val="000000"/>
          <w:lang w:eastAsia="nl-BE"/>
        </w:rPr>
        <w:t>'t Is zo mooi, 't is zo fijn,</w:t>
      </w:r>
      <w:r w:rsidRPr="00CA6E73">
        <w:rPr>
          <w:rFonts w:eastAsia="Times New Roman" w:cs="Times New Roman"/>
          <w:b/>
          <w:bCs/>
          <w:color w:val="000000"/>
          <w:lang w:eastAsia="nl-BE"/>
        </w:rPr>
        <w:br/>
        <w:t>Ik wil Jezus dankbaar zijn,</w:t>
      </w:r>
      <w:r w:rsidRPr="00CA6E73">
        <w:rPr>
          <w:rFonts w:eastAsia="Times New Roman" w:cs="Times New Roman"/>
          <w:b/>
          <w:bCs/>
          <w:color w:val="000000"/>
          <w:lang w:eastAsia="nl-BE"/>
        </w:rPr>
        <w:br/>
        <w:t>want Hij zei: ‘Dit is voor jou,</w:t>
      </w:r>
      <w:r w:rsidRPr="00CA6E73">
        <w:rPr>
          <w:rFonts w:eastAsia="Times New Roman" w:cs="Times New Roman"/>
          <w:b/>
          <w:bCs/>
          <w:color w:val="000000"/>
          <w:lang w:eastAsia="nl-BE"/>
        </w:rPr>
        <w:br/>
        <w:t>omdat ik veel van je hou.’</w:t>
      </w:r>
    </w:p>
    <w:p w14:paraId="7F5B3DB6" w14:textId="77777777" w:rsidR="00CA6E73" w:rsidRPr="00CA6E73" w:rsidRDefault="00CA6E73" w:rsidP="00CA6E73">
      <w:pPr>
        <w:shd w:val="clear" w:color="auto" w:fill="FFFFFF"/>
        <w:suppressAutoHyphens w:val="0"/>
        <w:spacing w:after="0" w:line="240" w:lineRule="auto"/>
        <w:rPr>
          <w:rFonts w:ascii="Times New Roman" w:eastAsia="Times New Roman" w:hAnsi="Times New Roman" w:cs="Times New Roman"/>
          <w:color w:val="auto"/>
          <w:lang w:eastAsia="nl-BE"/>
        </w:rPr>
      </w:pPr>
    </w:p>
    <w:p w14:paraId="0EAA1207" w14:textId="226FC9B3" w:rsidR="00CA6E73" w:rsidRPr="00CA6E73" w:rsidRDefault="00CA6E73" w:rsidP="0067372A">
      <w:pPr>
        <w:shd w:val="clear" w:color="auto" w:fill="FFFFFF"/>
        <w:suppressAutoHyphens w:val="0"/>
        <w:spacing w:after="0" w:line="240" w:lineRule="auto"/>
        <w:ind w:left="709"/>
        <w:rPr>
          <w:rFonts w:ascii="Times New Roman" w:eastAsia="Times New Roman" w:hAnsi="Times New Roman" w:cs="Times New Roman"/>
          <w:color w:val="auto"/>
          <w:lang w:eastAsia="nl-BE"/>
        </w:rPr>
      </w:pPr>
      <w:r w:rsidRPr="00CA6E73">
        <w:rPr>
          <w:rFonts w:eastAsia="Times New Roman" w:cs="Times New Roman"/>
          <w:color w:val="000000"/>
          <w:lang w:eastAsia="nl-BE"/>
        </w:rPr>
        <w:t>'t Geitje dartelt in de wei,</w:t>
      </w:r>
      <w:r w:rsidRPr="00CA6E73">
        <w:rPr>
          <w:rFonts w:eastAsia="Times New Roman" w:cs="Times New Roman"/>
          <w:color w:val="000000"/>
          <w:lang w:eastAsia="nl-BE"/>
        </w:rPr>
        <w:br/>
        <w:t>kijk daar zoemt een grote bij.</w:t>
      </w:r>
      <w:r w:rsidRPr="00CA6E73">
        <w:rPr>
          <w:rFonts w:eastAsia="Times New Roman" w:cs="Times New Roman"/>
          <w:color w:val="000000"/>
          <w:lang w:eastAsia="nl-BE"/>
        </w:rPr>
        <w:br/>
        <w:t>De vlinder fladdert in het rond,</w:t>
      </w:r>
      <w:r w:rsidRPr="00CA6E73">
        <w:rPr>
          <w:rFonts w:eastAsia="Times New Roman" w:cs="Times New Roman"/>
          <w:color w:val="000000"/>
          <w:lang w:eastAsia="nl-BE"/>
        </w:rPr>
        <w:br/>
        <w:t>'t miertje loopt snel over de grond.</w:t>
      </w:r>
      <w:r w:rsidRPr="00CA6E73">
        <w:rPr>
          <w:rFonts w:eastAsia="Times New Roman" w:cs="Times New Roman"/>
          <w:color w:val="000000"/>
          <w:lang w:eastAsia="nl-BE"/>
        </w:rPr>
        <w:br/>
      </w:r>
    </w:p>
    <w:p w14:paraId="0FC34AD7" w14:textId="7EFE7BD7" w:rsidR="005B0D21" w:rsidRPr="0067372A" w:rsidRDefault="00CA6E73" w:rsidP="0067372A">
      <w:pPr>
        <w:shd w:val="clear" w:color="auto" w:fill="FFFFFF"/>
        <w:suppressAutoHyphens w:val="0"/>
        <w:spacing w:after="0" w:line="240" w:lineRule="auto"/>
        <w:ind w:left="709"/>
        <w:rPr>
          <w:rFonts w:ascii="Times New Roman" w:eastAsia="Times New Roman" w:hAnsi="Times New Roman" w:cs="Times New Roman"/>
          <w:color w:val="auto"/>
          <w:lang w:eastAsia="nl-BE"/>
        </w:rPr>
      </w:pPr>
      <w:r w:rsidRPr="00CA6E73">
        <w:rPr>
          <w:rFonts w:eastAsia="Times New Roman" w:cs="Times New Roman"/>
          <w:color w:val="000000"/>
          <w:lang w:eastAsia="nl-BE"/>
        </w:rPr>
        <w:t>Mensen, mensen, o zo veel,</w:t>
      </w:r>
      <w:r w:rsidRPr="00CA6E73">
        <w:rPr>
          <w:rFonts w:eastAsia="Times New Roman" w:cs="Times New Roman"/>
          <w:color w:val="000000"/>
          <w:lang w:eastAsia="nl-BE"/>
        </w:rPr>
        <w:br/>
        <w:t>rood en zwart en wit en geel.</w:t>
      </w:r>
      <w:r w:rsidRPr="00CA6E73">
        <w:rPr>
          <w:rFonts w:eastAsia="Times New Roman" w:cs="Times New Roman"/>
          <w:color w:val="000000"/>
          <w:lang w:eastAsia="nl-BE"/>
        </w:rPr>
        <w:br/>
        <w:t>Op de grote wereldbol</w:t>
      </w:r>
      <w:r w:rsidRPr="00CA6E73">
        <w:rPr>
          <w:rFonts w:eastAsia="Times New Roman" w:cs="Times New Roman"/>
          <w:color w:val="000000"/>
          <w:lang w:eastAsia="nl-BE"/>
        </w:rPr>
        <w:br/>
        <w:t>speelt iedereen zijn eigen rol.</w:t>
      </w:r>
      <w:bookmarkEnd w:id="34"/>
    </w:p>
    <w:p w14:paraId="49E46EBF" w14:textId="74B924A0" w:rsidR="00723E9D" w:rsidRPr="00723E9D" w:rsidRDefault="00723E9D" w:rsidP="00723E9D">
      <w:pPr>
        <w:shd w:val="clear" w:color="auto" w:fill="FFFFFF"/>
        <w:suppressAutoHyphens w:val="0"/>
        <w:spacing w:after="0" w:line="240" w:lineRule="auto"/>
        <w:textAlignment w:val="baseline"/>
        <w:rPr>
          <w:rFonts w:asciiTheme="minorHAnsi" w:eastAsia="Times New Roman" w:hAnsiTheme="minorHAnsi" w:cs="Helvetica"/>
          <w:color w:val="141414"/>
          <w:lang w:eastAsia="nl-BE"/>
        </w:rPr>
      </w:pPr>
    </w:p>
    <w:p w14:paraId="673C4579" w14:textId="77777777" w:rsidR="00B36EC8" w:rsidRPr="00307D12"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307D12">
        <w:rPr>
          <w:rFonts w:eastAsia="Times New Roman" w:cs="Times New Roman"/>
          <w:b/>
          <w:bCs/>
          <w:color w:val="BA5C10"/>
          <w:sz w:val="22"/>
          <w:szCs w:val="22"/>
          <w:lang w:eastAsia="nl-BE"/>
        </w:rPr>
        <w:t>Lied: Wij zijn samen onderweg</w:t>
      </w:r>
    </w:p>
    <w:p w14:paraId="0E42254D" w14:textId="77777777" w:rsidR="00B36EC8" w:rsidRPr="00307D12"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307D12">
        <w:rPr>
          <w:rFonts w:eastAsia="Times New Roman" w:cs="Times New Roman"/>
          <w:color w:val="000000"/>
          <w:lang w:eastAsia="nl-BE"/>
        </w:rPr>
        <w:t>1. Wij zijn samen onderweg, alleluja (2x)</w:t>
      </w:r>
    </w:p>
    <w:p w14:paraId="1A9DB57F" w14:textId="77777777" w:rsidR="00B36EC8" w:rsidRPr="00307D12"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307D12">
        <w:rPr>
          <w:rFonts w:eastAsia="Times New Roman" w:cs="Times New Roman"/>
          <w:color w:val="000000"/>
          <w:lang w:eastAsia="nl-BE"/>
        </w:rPr>
        <w:t xml:space="preserve">2. Met de sterren in de lucht, alleluja </w:t>
      </w:r>
      <w:r w:rsidRPr="00307D12">
        <w:rPr>
          <w:rFonts w:eastAsia="Times New Roman" w:cs="Times New Roman"/>
          <w:color w:val="000000"/>
          <w:lang w:eastAsia="nl-BE"/>
        </w:rPr>
        <w:tab/>
      </w:r>
      <w:r w:rsidRPr="00307D12">
        <w:rPr>
          <w:rFonts w:eastAsia="Times New Roman" w:cs="Times New Roman"/>
          <w:color w:val="000000"/>
          <w:lang w:eastAsia="nl-BE"/>
        </w:rPr>
        <w:tab/>
      </w:r>
      <w:r w:rsidRPr="00307D12">
        <w:rPr>
          <w:rFonts w:eastAsia="Times New Roman" w:cs="Times New Roman"/>
          <w:color w:val="000000"/>
          <w:lang w:eastAsia="nl-BE"/>
        </w:rPr>
        <w:tab/>
        <w:t>5. Blank en bruin en arm en rijk, alleluja.</w:t>
      </w:r>
      <w:r w:rsidRPr="00307D12">
        <w:rPr>
          <w:rFonts w:eastAsia="Times New Roman" w:cs="Times New Roman"/>
          <w:color w:val="000000"/>
          <w:lang w:eastAsia="nl-BE"/>
        </w:rPr>
        <w:br/>
        <w:t xml:space="preserve">    Met de vogels op hun vlucht, alleluja. </w:t>
      </w:r>
      <w:r w:rsidRPr="00307D12">
        <w:rPr>
          <w:rFonts w:eastAsia="Times New Roman" w:cs="Times New Roman"/>
          <w:color w:val="000000"/>
          <w:lang w:eastAsia="nl-BE"/>
        </w:rPr>
        <w:tab/>
      </w:r>
      <w:r w:rsidRPr="00307D12">
        <w:rPr>
          <w:rFonts w:eastAsia="Times New Roman" w:cs="Times New Roman"/>
          <w:color w:val="000000"/>
          <w:lang w:eastAsia="nl-BE"/>
        </w:rPr>
        <w:tab/>
        <w:t>    Iedereen die hoort erbij, alleluja.</w:t>
      </w:r>
      <w:r w:rsidRPr="00307D12">
        <w:rPr>
          <w:rFonts w:eastAsia="Times New Roman" w:cs="Times New Roman"/>
          <w:color w:val="000000"/>
          <w:lang w:eastAsia="nl-BE"/>
        </w:rPr>
        <w:br/>
        <w:t xml:space="preserve">    Wij zijn samen onderweg, alleluja (2x) </w:t>
      </w:r>
      <w:r w:rsidRPr="00307D12">
        <w:rPr>
          <w:rFonts w:eastAsia="Times New Roman" w:cs="Times New Roman"/>
          <w:color w:val="000000"/>
          <w:lang w:eastAsia="nl-BE"/>
        </w:rPr>
        <w:tab/>
      </w:r>
      <w:r w:rsidRPr="00307D12">
        <w:rPr>
          <w:rFonts w:eastAsia="Times New Roman" w:cs="Times New Roman"/>
          <w:color w:val="000000"/>
          <w:lang w:eastAsia="nl-BE"/>
        </w:rPr>
        <w:tab/>
        <w:t>    Wij zijn samen onderweg, alleluja (2x)</w:t>
      </w:r>
    </w:p>
    <w:p w14:paraId="2F48774B" w14:textId="77777777" w:rsidR="00B36EC8" w:rsidRPr="00307D12"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307D12">
        <w:rPr>
          <w:rFonts w:eastAsia="Times New Roman" w:cs="Times New Roman"/>
          <w:color w:val="000000"/>
          <w:lang w:eastAsia="nl-BE"/>
        </w:rPr>
        <w:t xml:space="preserve">3. Met de zon, de maan, de zee, alleluja. </w:t>
      </w:r>
      <w:r w:rsidRPr="00307D12">
        <w:rPr>
          <w:rFonts w:eastAsia="Times New Roman" w:cs="Times New Roman"/>
          <w:color w:val="000000"/>
          <w:lang w:eastAsia="nl-BE"/>
        </w:rPr>
        <w:tab/>
      </w:r>
      <w:r w:rsidRPr="00307D12">
        <w:rPr>
          <w:rFonts w:eastAsia="Times New Roman" w:cs="Times New Roman"/>
          <w:color w:val="000000"/>
          <w:lang w:eastAsia="nl-BE"/>
        </w:rPr>
        <w:tab/>
        <w:t>6. Zo gaan mensen hand in hand, alleluja.</w:t>
      </w:r>
      <w:r w:rsidRPr="00307D12">
        <w:rPr>
          <w:rFonts w:eastAsia="Times New Roman" w:cs="Times New Roman"/>
          <w:color w:val="000000"/>
          <w:lang w:eastAsia="nl-BE"/>
        </w:rPr>
        <w:br/>
        <w:t xml:space="preserve">    Heel de schepping wandelt mee, alleluja. </w:t>
      </w:r>
      <w:r w:rsidRPr="00307D12">
        <w:rPr>
          <w:rFonts w:eastAsia="Times New Roman" w:cs="Times New Roman"/>
          <w:color w:val="000000"/>
          <w:lang w:eastAsia="nl-BE"/>
        </w:rPr>
        <w:tab/>
      </w:r>
      <w:r w:rsidRPr="00307D12">
        <w:rPr>
          <w:rFonts w:eastAsia="Times New Roman" w:cs="Times New Roman"/>
          <w:color w:val="000000"/>
          <w:lang w:eastAsia="nl-BE"/>
        </w:rPr>
        <w:tab/>
        <w:t>    Samen naar ‘t beloofde land, alleluja.</w:t>
      </w:r>
      <w:r w:rsidRPr="00307D12">
        <w:rPr>
          <w:rFonts w:eastAsia="Times New Roman" w:cs="Times New Roman"/>
          <w:color w:val="000000"/>
          <w:lang w:eastAsia="nl-BE"/>
        </w:rPr>
        <w:br/>
        <w:t xml:space="preserve">    Wij zijn samen onderweg, alleluja (2x) </w:t>
      </w:r>
      <w:r w:rsidRPr="00307D12">
        <w:rPr>
          <w:rFonts w:eastAsia="Times New Roman" w:cs="Times New Roman"/>
          <w:color w:val="000000"/>
          <w:lang w:eastAsia="nl-BE"/>
        </w:rPr>
        <w:tab/>
      </w:r>
      <w:r w:rsidRPr="00307D12">
        <w:rPr>
          <w:rFonts w:eastAsia="Times New Roman" w:cs="Times New Roman"/>
          <w:color w:val="000000"/>
          <w:lang w:eastAsia="nl-BE"/>
        </w:rPr>
        <w:tab/>
        <w:t xml:space="preserve">   Wij zijn samen onderweg, alleluja (2x)</w:t>
      </w:r>
    </w:p>
    <w:p w14:paraId="0A154DE5" w14:textId="77777777" w:rsidR="00B36EC8" w:rsidRDefault="00B36EC8" w:rsidP="00B36EC8">
      <w:pPr>
        <w:shd w:val="clear" w:color="auto" w:fill="FFFFFF"/>
        <w:suppressAutoHyphens w:val="0"/>
        <w:spacing w:after="120" w:line="240" w:lineRule="auto"/>
        <w:textAlignment w:val="baseline"/>
        <w:rPr>
          <w:rFonts w:eastAsia="Times New Roman" w:cs="Times New Roman"/>
          <w:color w:val="000000"/>
          <w:lang w:eastAsia="nl-BE"/>
        </w:rPr>
      </w:pPr>
      <w:r w:rsidRPr="00307D12">
        <w:rPr>
          <w:rFonts w:eastAsia="Times New Roman" w:cs="Times New Roman"/>
          <w:color w:val="000000"/>
          <w:lang w:eastAsia="nl-BE"/>
        </w:rPr>
        <w:t>4. Opa, oma, zus en broer, alleluja.</w:t>
      </w:r>
      <w:r w:rsidRPr="00307D12">
        <w:rPr>
          <w:rFonts w:eastAsia="Times New Roman" w:cs="Times New Roman"/>
          <w:color w:val="000000"/>
          <w:lang w:eastAsia="nl-BE"/>
        </w:rPr>
        <w:br/>
        <w:t>    Vader, moeder aan het roer, alleluja.</w:t>
      </w:r>
      <w:r w:rsidRPr="00307D12">
        <w:rPr>
          <w:rFonts w:eastAsia="Times New Roman" w:cs="Times New Roman"/>
          <w:color w:val="000000"/>
          <w:lang w:eastAsia="nl-BE"/>
        </w:rPr>
        <w:br/>
        <w:t>    Wij zijn samen onderweg, alleluja</w:t>
      </w:r>
    </w:p>
    <w:p w14:paraId="6E59EEE7" w14:textId="77777777" w:rsidR="00B36EC8" w:rsidRDefault="00B36EC8" w:rsidP="00B36EC8">
      <w:pPr>
        <w:shd w:val="clear" w:color="auto" w:fill="FFFFFF"/>
        <w:suppressAutoHyphens w:val="0"/>
        <w:spacing w:after="120" w:line="240" w:lineRule="auto"/>
        <w:textAlignment w:val="baseline"/>
        <w:rPr>
          <w:rFonts w:asciiTheme="minorHAnsi" w:eastAsia="Times New Roman" w:hAnsiTheme="minorHAnsi" w:cs="Helvetica"/>
          <w:color w:val="141414"/>
          <w:lang w:eastAsia="nl-BE"/>
        </w:rPr>
      </w:pPr>
    </w:p>
    <w:p w14:paraId="0B2F1446" w14:textId="77777777" w:rsidR="00B36EC8" w:rsidRPr="00746017"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746017">
        <w:rPr>
          <w:rFonts w:eastAsia="Times New Roman" w:cs="Times New Roman"/>
          <w:b/>
          <w:bCs/>
          <w:color w:val="BA5C10"/>
          <w:sz w:val="22"/>
          <w:szCs w:val="22"/>
          <w:lang w:eastAsia="nl-BE"/>
        </w:rPr>
        <w:t>Lied:</w:t>
      </w:r>
      <w:r w:rsidRPr="00746017">
        <w:rPr>
          <w:rFonts w:eastAsia="Times New Roman" w:cs="Times New Roman"/>
          <w:color w:val="BA5C10"/>
          <w:sz w:val="22"/>
          <w:szCs w:val="22"/>
          <w:lang w:eastAsia="nl-BE"/>
        </w:rPr>
        <w:t xml:space="preserve"> </w:t>
      </w:r>
      <w:r w:rsidRPr="00746017">
        <w:rPr>
          <w:rFonts w:eastAsia="Times New Roman" w:cs="Times New Roman"/>
          <w:b/>
          <w:bCs/>
          <w:color w:val="BA5C10"/>
          <w:sz w:val="22"/>
          <w:szCs w:val="22"/>
          <w:lang w:eastAsia="nl-BE"/>
        </w:rPr>
        <w:t>Ga je mee?</w:t>
      </w:r>
      <w:r w:rsidRPr="00746017">
        <w:rPr>
          <w:rFonts w:eastAsia="Times New Roman" w:cs="Times New Roman"/>
          <w:color w:val="262626"/>
          <w:lang w:eastAsia="nl-BE"/>
        </w:rPr>
        <w:t xml:space="preserve"> </w:t>
      </w:r>
      <w:hyperlink r:id="rId30" w:history="1">
        <w:r w:rsidRPr="00746017">
          <w:rPr>
            <w:rFonts w:eastAsia="Times New Roman" w:cs="Times New Roman"/>
            <w:color w:val="0000FF"/>
            <w:u w:val="single"/>
            <w:lang w:eastAsia="nl-BE"/>
          </w:rPr>
          <w:t>https://youtu.be/w1b2bEUwiII</w:t>
        </w:r>
      </w:hyperlink>
    </w:p>
    <w:p w14:paraId="28297AC0" w14:textId="77777777" w:rsidR="00B36EC8" w:rsidRPr="00746017"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746017">
        <w:rPr>
          <w:rFonts w:eastAsia="Times New Roman" w:cs="Times New Roman"/>
          <w:color w:val="000000"/>
          <w:lang w:eastAsia="nl-BE"/>
        </w:rPr>
        <w:t>1. Ga je mee? Zeg niet nee</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2. Is de weg soms te lang?</w:t>
      </w:r>
      <w:r w:rsidRPr="00746017">
        <w:rPr>
          <w:rFonts w:eastAsia="Times New Roman" w:cs="Times New Roman"/>
          <w:color w:val="262626"/>
          <w:lang w:eastAsia="nl-BE"/>
        </w:rPr>
        <w:br/>
      </w:r>
      <w:r w:rsidRPr="00746017">
        <w:rPr>
          <w:rFonts w:eastAsia="Times New Roman" w:cs="Times New Roman"/>
          <w:color w:val="000000"/>
          <w:lang w:eastAsia="nl-BE"/>
        </w:rPr>
        <w:t xml:space="preserve">    Ga je mee? Zeg niet "nee", </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Zak je weg in het zand?</w:t>
      </w:r>
      <w:r w:rsidRPr="00746017">
        <w:rPr>
          <w:rFonts w:eastAsia="Times New Roman" w:cs="Times New Roman"/>
          <w:color w:val="262626"/>
          <w:lang w:eastAsia="nl-BE"/>
        </w:rPr>
        <w:br/>
      </w:r>
      <w:r w:rsidRPr="00746017">
        <w:rPr>
          <w:rFonts w:eastAsia="Times New Roman" w:cs="Times New Roman"/>
          <w:color w:val="000000"/>
          <w:lang w:eastAsia="nl-BE"/>
        </w:rPr>
        <w:t xml:space="preserve">    maar sta op en doe mee. </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Er zijn hobbels op het pad,</w:t>
      </w:r>
      <w:r w:rsidRPr="00746017">
        <w:rPr>
          <w:rFonts w:eastAsia="Times New Roman" w:cs="Times New Roman"/>
          <w:color w:val="262626"/>
          <w:lang w:eastAsia="nl-BE"/>
        </w:rPr>
        <w:br/>
      </w:r>
      <w:r w:rsidRPr="00746017">
        <w:rPr>
          <w:rFonts w:eastAsia="Times New Roman" w:cs="Times New Roman"/>
          <w:color w:val="000000"/>
          <w:lang w:eastAsia="nl-BE"/>
        </w:rPr>
        <w:t xml:space="preserve">    Zet je voetstappen in die van mij. </w:t>
      </w:r>
      <w:r w:rsidRPr="00746017">
        <w:rPr>
          <w:rFonts w:eastAsia="Times New Roman" w:cs="Times New Roman"/>
          <w:color w:val="000000"/>
          <w:lang w:eastAsia="nl-BE"/>
        </w:rPr>
        <w:tab/>
      </w:r>
      <w:r w:rsidRPr="00746017">
        <w:rPr>
          <w:rFonts w:eastAsia="Times New Roman" w:cs="Times New Roman"/>
          <w:color w:val="000000"/>
          <w:lang w:eastAsia="nl-BE"/>
        </w:rPr>
        <w:tab/>
        <w:t>    maar ik geef je een hand.</w:t>
      </w:r>
      <w:r w:rsidRPr="00746017">
        <w:rPr>
          <w:rFonts w:eastAsia="Times New Roman" w:cs="Times New Roman"/>
          <w:color w:val="262626"/>
          <w:lang w:eastAsia="nl-BE"/>
        </w:rPr>
        <w:br/>
      </w:r>
      <w:r w:rsidRPr="00746017">
        <w:rPr>
          <w:rFonts w:eastAsia="Times New Roman" w:cs="Times New Roman"/>
          <w:color w:val="000000"/>
          <w:lang w:eastAsia="nl-BE"/>
        </w:rPr>
        <w:t xml:space="preserve">    Volg het spoor en ga door. </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262626"/>
          <w:lang w:eastAsia="nl-BE"/>
        </w:rPr>
        <w:br/>
      </w:r>
      <w:r w:rsidRPr="00746017">
        <w:rPr>
          <w:rFonts w:eastAsia="Times New Roman" w:cs="Times New Roman"/>
          <w:color w:val="000000"/>
          <w:lang w:eastAsia="nl-BE"/>
        </w:rPr>
        <w:t xml:space="preserve">    Of ga jij liever voor? </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Ga je mee? ...</w:t>
      </w:r>
      <w:r w:rsidRPr="00746017">
        <w:rPr>
          <w:rFonts w:eastAsia="Times New Roman" w:cs="Times New Roman"/>
          <w:color w:val="262626"/>
          <w:lang w:eastAsia="nl-BE"/>
        </w:rPr>
        <w:br/>
      </w:r>
      <w:r w:rsidRPr="00746017">
        <w:rPr>
          <w:rFonts w:eastAsia="Times New Roman" w:cs="Times New Roman"/>
          <w:color w:val="000000"/>
          <w:lang w:eastAsia="nl-BE"/>
        </w:rPr>
        <w:t>    Hup, kom op, sluit je aan in de rij!</w:t>
      </w:r>
    </w:p>
    <w:p w14:paraId="5A56EFDD" w14:textId="77777777" w:rsidR="00B36EC8" w:rsidRPr="00746017"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746017">
        <w:rPr>
          <w:rFonts w:eastAsia="Times New Roman" w:cs="Times New Roman"/>
          <w:color w:val="000000"/>
          <w:lang w:eastAsia="nl-BE"/>
        </w:rPr>
        <w:t xml:space="preserve">    Welke weg wil je gaan? </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Loopt de weg bijna dood?</w:t>
      </w:r>
      <w:r w:rsidRPr="00746017">
        <w:rPr>
          <w:rFonts w:eastAsia="Times New Roman" w:cs="Times New Roman"/>
          <w:color w:val="262626"/>
          <w:lang w:eastAsia="nl-BE"/>
        </w:rPr>
        <w:br/>
      </w:r>
      <w:r w:rsidRPr="00746017">
        <w:rPr>
          <w:rFonts w:eastAsia="Times New Roman" w:cs="Times New Roman"/>
          <w:color w:val="000000"/>
          <w:lang w:eastAsia="nl-BE"/>
        </w:rPr>
        <w:t>    En waar wil je naartoe?</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Zie je nergens een spoor?</w:t>
      </w:r>
      <w:r w:rsidRPr="00746017">
        <w:rPr>
          <w:rFonts w:eastAsia="Times New Roman" w:cs="Times New Roman"/>
          <w:color w:val="262626"/>
          <w:lang w:eastAsia="nl-BE"/>
        </w:rPr>
        <w:br/>
      </w:r>
      <w:r w:rsidRPr="00746017">
        <w:rPr>
          <w:rFonts w:eastAsia="Times New Roman" w:cs="Times New Roman"/>
          <w:color w:val="000000"/>
          <w:lang w:eastAsia="nl-BE"/>
        </w:rPr>
        <w:t>    Blijf niet zitten waar je zit,</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In de verte wordt het licht:</w:t>
      </w:r>
      <w:r w:rsidRPr="00746017">
        <w:rPr>
          <w:rFonts w:eastAsia="Times New Roman" w:cs="Times New Roman"/>
          <w:color w:val="262626"/>
          <w:lang w:eastAsia="nl-BE"/>
        </w:rPr>
        <w:br/>
      </w:r>
      <w:r w:rsidRPr="00746017">
        <w:rPr>
          <w:rFonts w:eastAsia="Times New Roman" w:cs="Times New Roman"/>
          <w:color w:val="000000"/>
          <w:lang w:eastAsia="nl-BE"/>
        </w:rPr>
        <w:t xml:space="preserve">    ook al voel je je moe. </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gaat de weg daar soms door?</w:t>
      </w:r>
    </w:p>
    <w:p w14:paraId="543CE280" w14:textId="77777777" w:rsidR="00B36EC8" w:rsidRPr="00746017" w:rsidRDefault="00B36EC8" w:rsidP="00B36EC8">
      <w:pPr>
        <w:suppressAutoHyphens w:val="0"/>
        <w:spacing w:line="240" w:lineRule="auto"/>
        <w:rPr>
          <w:rFonts w:ascii="Times New Roman" w:eastAsia="Times New Roman" w:hAnsi="Times New Roman" w:cs="Times New Roman"/>
          <w:color w:val="auto"/>
          <w:sz w:val="24"/>
          <w:szCs w:val="24"/>
          <w:lang w:eastAsia="nl-BE"/>
        </w:rPr>
      </w:pPr>
      <w:r w:rsidRPr="00746017">
        <w:rPr>
          <w:rFonts w:eastAsia="Times New Roman" w:cs="Times New Roman"/>
          <w:color w:val="000000"/>
          <w:lang w:eastAsia="nl-BE"/>
        </w:rPr>
        <w:t>    Ga je mee? ...</w:t>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r>
      <w:r w:rsidRPr="00746017">
        <w:rPr>
          <w:rFonts w:eastAsia="Times New Roman" w:cs="Times New Roman"/>
          <w:color w:val="000000"/>
          <w:lang w:eastAsia="nl-BE"/>
        </w:rPr>
        <w:tab/>
        <w:t>    Ga je mee? ...(2x)</w:t>
      </w:r>
    </w:p>
    <w:p w14:paraId="3EE4578F" w14:textId="77777777" w:rsidR="003E459C" w:rsidRPr="00F02888" w:rsidRDefault="003E459C" w:rsidP="009E1DAD">
      <w:pPr>
        <w:jc w:val="both"/>
        <w:rPr>
          <w:rFonts w:asciiTheme="minorHAnsi" w:hAnsiTheme="minorHAnsi"/>
          <w:color w:val="000000" w:themeColor="text1"/>
        </w:rPr>
      </w:pPr>
    </w:p>
    <w:sectPr w:rsidR="003E459C" w:rsidRPr="00F02888" w:rsidSect="00D32709">
      <w:footerReference w:type="even" r:id="rId31"/>
      <w:footerReference w:type="default" r:id="rId32"/>
      <w:footerReference w:type="first" r:id="rId33"/>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03F18" w14:textId="77777777" w:rsidR="00202707" w:rsidRDefault="00202707" w:rsidP="00542652">
      <w:r>
        <w:separator/>
      </w:r>
    </w:p>
  </w:endnote>
  <w:endnote w:type="continuationSeparator" w:id="0">
    <w:p w14:paraId="2F7759A4" w14:textId="77777777" w:rsidR="00202707" w:rsidRDefault="00202707" w:rsidP="00542652">
      <w:r>
        <w:continuationSeparator/>
      </w:r>
    </w:p>
  </w:endnote>
  <w:endnote w:type="continuationNotice" w:id="1">
    <w:p w14:paraId="49A18A58" w14:textId="77777777" w:rsidR="00202707" w:rsidRDefault="002027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91CA" w14:textId="1C5F99DA"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F17935" w:rsidRPr="00F17935">
      <w:rPr>
        <w:bCs/>
        <w:noProof/>
        <w:color w:val="404040" w:themeColor="text1" w:themeTint="BF"/>
        <w:sz w:val="18"/>
        <w:szCs w:val="18"/>
        <w:lang w:val="nl-NL"/>
      </w:rPr>
      <w:t>Hoopvol</w:t>
    </w:r>
    <w:r w:rsidR="00F17935">
      <w:rPr>
        <w:b/>
        <w:noProof/>
        <w:color w:val="404040" w:themeColor="text1" w:themeTint="BF"/>
        <w:sz w:val="18"/>
        <w:szCs w:val="18"/>
      </w:rPr>
      <w:t xml:space="preserve"> licht – driekoningenviering in de kersttijd (so)</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F17935" w:rsidRPr="00F17935">
      <w:rPr>
        <w:bCs/>
        <w:noProof/>
        <w:color w:val="404040" w:themeColor="text1" w:themeTint="BF"/>
        <w:sz w:val="18"/>
        <w:szCs w:val="18"/>
        <w:lang w:val="nl-NL"/>
      </w:rPr>
      <w:t>2025-10-20</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566CA"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5C335ED1" wp14:editId="39C962A0">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5C4A"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7DD960C6" wp14:editId="1762852B">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63281" w14:textId="77777777" w:rsidR="00202707" w:rsidRDefault="00202707" w:rsidP="00542652">
      <w:r>
        <w:separator/>
      </w:r>
    </w:p>
  </w:footnote>
  <w:footnote w:type="continuationSeparator" w:id="0">
    <w:p w14:paraId="2B6262BC" w14:textId="77777777" w:rsidR="00202707" w:rsidRDefault="00202707" w:rsidP="00542652">
      <w:r>
        <w:continuationSeparator/>
      </w:r>
    </w:p>
    <w:p w14:paraId="78727EDD" w14:textId="77777777" w:rsidR="00202707" w:rsidRDefault="00202707"/>
    <w:p w14:paraId="5B79E9CE" w14:textId="77777777" w:rsidR="00202707" w:rsidRDefault="00202707"/>
  </w:footnote>
  <w:footnote w:type="continuationNotice" w:id="1">
    <w:p w14:paraId="26095A00" w14:textId="77777777" w:rsidR="00202707" w:rsidRDefault="0020270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Z9rql0DvPJRNJB" int2:id="rLQD10z6">
      <int2:state int2:value="Rejected" int2:type="spell"/>
    </int2:textHash>
    <int2:textHash int2:hashCode="wL8jqERNsnbDO0" int2:id="97nNuYoi">
      <int2:state int2:value="Rejected" int2:type="spell"/>
    </int2:textHash>
    <int2:textHash int2:hashCode="yMQ45Wb2Z2F6/l" int2:id="9de0asFI">
      <int2:state int2:value="Rejected" int2:type="spell"/>
    </int2:textHash>
    <int2:textHash int2:hashCode="tX84pjFcy3873J" int2:id="kcbZiVrF">
      <int2:state int2:value="Rejected" int2:type="spell"/>
    </int2:textHash>
    <int2:textHash int2:hashCode="f/KKDfBIWHVOnI" int2:id="9cFJA6rF">
      <int2:state int2:value="Rejected" int2:type="spell"/>
    </int2:textHash>
    <int2:bookmark int2:bookmarkName="_Int_HQs4pIow" int2:invalidationBookmarkName="" int2:hashCode="TeCwZIIwcUuPRH" int2:id="Qn97OnWs">
      <int2:state int2:value="Rejected" int2:type="gram"/>
    </int2:bookmark>
    <int2:bookmark int2:bookmarkName="_Int_iJI3Yko4" int2:invalidationBookmarkName="" int2:hashCode="pTYXJj1vD8XW4F" int2:id="21zKFPy6">
      <int2:state int2:value="Rejected" int2:type="gram"/>
    </int2:bookmark>
    <int2:bookmark int2:bookmarkName="_Int_nzrWLMIp" int2:invalidationBookmarkName="" int2:hashCode="pTYXJj1vD8XW4F" int2:id="i87qHEOU">
      <int2:state int2:value="Rejected" int2:type="gram"/>
    </int2:bookmark>
    <int2:bookmark int2:bookmarkName="_Int_2Hpn8fQs" int2:invalidationBookmarkName="" int2:hashCode="YAzNG3FWkjLQHR" int2:id="OXVfByrC">
      <int2:state int2:value="Rejected" int2:type="gram"/>
    </int2:bookmark>
    <int2:bookmark int2:bookmarkName="_Int_vdJinxIG" int2:invalidationBookmarkName="" int2:hashCode="CUsP4OMChUrxMR" int2:id="Cy62vzLR">
      <int2:state int2:value="Rejected" int2:type="gram"/>
    </int2:bookmark>
    <int2:bookmark int2:bookmarkName="_Int_dcCPQEZK" int2:invalidationBookmarkName="" int2:hashCode="aNKtI7XhECeX/3" int2:id="8A2opGqi">
      <int2:state int2:value="Rejected" int2:type="gram"/>
    </int2:bookmark>
    <int2:bookmark int2:bookmarkName="_Int_vit6qykm" int2:invalidationBookmarkName="" int2:hashCode="CUsP4OMChUrxMR" int2:id="zOHGuw6K">
      <int2:state int2:value="Rejected" int2:type="gram"/>
    </int2:bookmark>
    <int2:bookmark int2:bookmarkName="_Int_lrMb7kFm" int2:invalidationBookmarkName="" int2:hashCode="yOnDgnCUyyWKVU" int2:id="G8TwxzZl">
      <int2:state int2:value="Rejected" int2:type="gram"/>
    </int2:bookmark>
    <int2:bookmark int2:bookmarkName="_Int_znuR4Ni5" int2:invalidationBookmarkName="" int2:hashCode="pTYXJj1vD8XW4F" int2:id="2rAOYddM">
      <int2:state int2:value="Rejected" int2:type="gram"/>
    </int2:bookmark>
    <int2:bookmark int2:bookmarkName="_Int_ZOY6xqwf" int2:invalidationBookmarkName="" int2:hashCode="pTYXJj1vD8XW4F" int2:id="Nkd4FVHc">
      <int2:state int2:value="Rejected" int2:type="gram"/>
    </int2:bookmark>
    <int2:bookmark int2:bookmarkName="_Int_FEbt3ren" int2:invalidationBookmarkName="" int2:hashCode="lDHhCLZ9Hvqd9U" int2:id="xGl6QLjB">
      <int2:state int2:value="Rejected" int2:type="gram"/>
    </int2:bookmark>
    <int2:bookmark int2:bookmarkName="_Int_NSrfOz5s" int2:invalidationBookmarkName="" int2:hashCode="lDHhCLZ9Hvqd9U" int2:id="aHenRdJd">
      <int2:state int2:value="Rejected" int2:type="gram"/>
    </int2:bookmark>
    <int2:bookmark int2:bookmarkName="_Int_muwWKW5M" int2:invalidationBookmarkName="" int2:hashCode="lDHhCLZ9Hvqd9U" int2:id="8H2i4vBj">
      <int2:state int2:value="Rejected" int2:type="gram"/>
    </int2:bookmark>
    <int2:bookmark int2:bookmarkName="_Int_LODFJfwR" int2:invalidationBookmarkName="" int2:hashCode="lDHhCLZ9Hvqd9U" int2:id="quzA0hLu">
      <int2:state int2:value="Rejected" int2:type="gram"/>
    </int2:bookmark>
    <int2:bookmark int2:bookmarkName="_Int_yb0cWto8" int2:invalidationBookmarkName="" int2:hashCode="lDHhCLZ9Hvqd9U" int2:id="ocsUkdyW">
      <int2:state int2:value="Rejected" int2:type="gram"/>
    </int2:bookmark>
    <int2:bookmark int2:bookmarkName="_Int_Wv0AbvY5" int2:invalidationBookmarkName="" int2:hashCode="lDHhCLZ9Hvqd9U" int2:id="Ta9ZIx7x">
      <int2:state int2:value="Rejected" int2:type="gram"/>
    </int2:bookmark>
    <int2:bookmark int2:bookmarkName="_Int_LeXeJfdY" int2:invalidationBookmarkName="" int2:hashCode="lDHhCLZ9Hvqd9U" int2:id="0g2h3mlB">
      <int2:state int2:value="Rejected" int2:type="gram"/>
    </int2:bookmark>
    <int2:bookmark int2:bookmarkName="_Int_g1fSyGVa" int2:invalidationBookmarkName="" int2:hashCode="lDHhCLZ9Hvqd9U" int2:id="zYWxkRnr">
      <int2:state int2:value="Rejected" int2:type="gram"/>
    </int2:bookmark>
    <int2:bookmark int2:bookmarkName="_Int_S2czZ1o7" int2:invalidationBookmarkName="" int2:hashCode="lDHhCLZ9Hvqd9U" int2:id="HTRTR7xF">
      <int2:state int2:value="Rejected" int2:type="gram"/>
    </int2:bookmark>
    <int2:bookmark int2:bookmarkName="_Int_HDWi3LdU" int2:invalidationBookmarkName="" int2:hashCode="vJWeqeUZYHn9kC" int2:id="vh21wwRw">
      <int2:state int2:value="Rejected" int2:type="gram"/>
    </int2:bookmark>
    <int2:bookmark int2:bookmarkName="_Int_CQftm5t6" int2:invalidationBookmarkName="" int2:hashCode="fyM/OP5fTLjfkn" int2:id="woJY5QkV">
      <int2:state int2:value="Rejected" int2:type="gram"/>
    </int2:bookmark>
    <int2:bookmark int2:bookmarkName="_Int_eGk981Ha" int2:invalidationBookmarkName="" int2:hashCode="CUsP4OMChUrxMR" int2:id="98sFCKY3">
      <int2:state int2:value="Rejected" int2:type="gram"/>
    </int2:bookmark>
    <int2:bookmark int2:bookmarkName="_Int_xWsZyasB" int2:invalidationBookmarkName="" int2:hashCode="ORtmKdm2RdMHPG" int2:id="Isdx06ZN">
      <int2:state int2:value="Rejected" int2:type="gram"/>
    </int2:bookmark>
    <int2:bookmark int2:bookmarkName="_Int_ASbuxKiY" int2:invalidationBookmarkName="" int2:hashCode="BXniZhvgS5lrNv" int2:id="6KpDQXlo">
      <int2:state int2:value="Rejected" int2:type="gram"/>
    </int2:bookmark>
    <int2:bookmark int2:bookmarkName="_Int_23dmPJDe" int2:invalidationBookmarkName="" int2:hashCode="76RJh7bjapCIKn" int2:id="cFvpi4WY">
      <int2:state int2:value="Rejected" int2:type="gram"/>
    </int2:bookmark>
    <int2:bookmark int2:bookmarkName="_Int_6nvDHs8z" int2:invalidationBookmarkName="" int2:hashCode="RzAzzpLxhrnU8N" int2:id="kCyKKRaD">
      <int2:state int2:value="Rejected" int2:type="gram"/>
    </int2:bookmark>
    <int2:bookmark int2:bookmarkName="_Int_eDhmxvu3" int2:invalidationBookmarkName="" int2:hashCode="CUsP4OMChUrxMR" int2:id="yArTd3Q9">
      <int2:state int2:value="Rejected" int2:type="gram"/>
    </int2:bookmark>
    <int2:bookmark int2:bookmarkName="_Int_qb3rr5B9" int2:invalidationBookmarkName="" int2:hashCode="IzxqJpHOUrosMj" int2:id="PdD3WLyv">
      <int2:state int2:value="Rejected" int2:type="gram"/>
    </int2:bookmark>
    <int2:bookmark int2:bookmarkName="_Int_wR9sFoHO" int2:invalidationBookmarkName="" int2:hashCode="CUsP4OMChUrxMR" int2:id="gg3id5QP">
      <int2:state int2:value="Rejected" int2:type="gram"/>
    </int2:bookmark>
    <int2:bookmark int2:bookmarkName="_Int_o9X4i6f5" int2:invalidationBookmarkName="" int2:hashCode="T+zFvH+CI28jpH" int2:id="MTUmYA3t">
      <int2:state int2:value="Rejected" int2:type="gram"/>
    </int2:bookmark>
    <int2:bookmark int2:bookmarkName="_Int_qAvlS0Xz" int2:invalidationBookmarkName="" int2:hashCode="k8zKnHRR98+NVt" int2:id="4UNbwFOC">
      <int2:state int2:value="Rejected" int2:type="gram"/>
    </int2:bookmark>
    <int2:bookmark int2:bookmarkName="_Int_XlhNbm8u" int2:invalidationBookmarkName="" int2:hashCode="k8zKnHRR98+NVt" int2:id="4riHsBd9">
      <int2:state int2:value="Rejected" int2:type="gram"/>
    </int2:bookmark>
    <int2:bookmark int2:bookmarkName="_Int_EiyiOXLv" int2:invalidationBookmarkName="" int2:hashCode="g9uJMjVhnpc/4k" int2:id="xT02VCcW">
      <int2:state int2:value="Rejected" int2:type="gram"/>
    </int2:bookmark>
    <int2:bookmark int2:bookmarkName="_Int_HPn3LKtC" int2:invalidationBookmarkName="" int2:hashCode="g9uJMjVhnpc/4k" int2:id="lC6w0fxm">
      <int2:state int2:value="Rejected" int2:type="gram"/>
    </int2:bookmark>
    <int2:bookmark int2:bookmarkName="_Int_pMbJTQPp" int2:invalidationBookmarkName="" int2:hashCode="g9uJMjVhnpc/4k" int2:id="6fQqn7vj">
      <int2:state int2:value="Rejected" int2:type="gram"/>
    </int2:bookmark>
    <int2:bookmark int2:bookmarkName="_Int_At6fSRon" int2:invalidationBookmarkName="" int2:hashCode="g9uJMjVhnpc/4k" int2:id="1YltvWll">
      <int2:state int2:value="Rejected" int2:type="gram"/>
    </int2:bookmark>
    <int2:bookmark int2:bookmarkName="_Int_hGFZzskN" int2:invalidationBookmarkName="" int2:hashCode="g9uJMjVhnpc/4k" int2:id="iifW7Ugy">
      <int2:state int2:value="Rejected" int2:type="gram"/>
    </int2:bookmark>
    <int2:bookmark int2:bookmarkName="_Int_Fpgupvxo" int2:invalidationBookmarkName="" int2:hashCode="g9uJMjVhnpc/4k" int2:id="iRhze5En">
      <int2:state int2:value="Rejected" int2:type="gram"/>
    </int2:bookmark>
    <int2:bookmark int2:bookmarkName="_Int_89Doby1x" int2:invalidationBookmarkName="" int2:hashCode="g9uJMjVhnpc/4k" int2:id="fu5xPS9A">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14B14F8"/>
    <w:multiLevelType w:val="hybridMultilevel"/>
    <w:tmpl w:val="A65A6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54F3AF6"/>
    <w:multiLevelType w:val="hybridMultilevel"/>
    <w:tmpl w:val="CBF035A6"/>
    <w:lvl w:ilvl="0" w:tplc="428A3606">
      <w:numFmt w:val="bullet"/>
      <w:lvlText w:val=""/>
      <w:lvlJc w:val="left"/>
      <w:pPr>
        <w:ind w:left="1080" w:hanging="360"/>
      </w:pPr>
      <w:rPr>
        <w:rFonts w:ascii="Wingdings" w:eastAsia="Times New Roman" w:hAnsi="Wingdings"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5534A4E"/>
    <w:multiLevelType w:val="multilevel"/>
    <w:tmpl w:val="AB3CB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F2023D"/>
    <w:multiLevelType w:val="hybridMultilevel"/>
    <w:tmpl w:val="DA187ED8"/>
    <w:lvl w:ilvl="0" w:tplc="4D3EA1F6">
      <w:numFmt w:val="bullet"/>
      <w:lvlText w:val="-"/>
      <w:lvlJc w:val="left"/>
      <w:pPr>
        <w:ind w:left="720" w:hanging="360"/>
      </w:pPr>
      <w:rPr>
        <w:rFonts w:ascii="Trebuchet MS" w:eastAsiaTheme="minorHAnsi" w:hAnsi="Trebuchet M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8070A7A"/>
    <w:multiLevelType w:val="hybridMultilevel"/>
    <w:tmpl w:val="3488A75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5C36649"/>
    <w:multiLevelType w:val="multilevel"/>
    <w:tmpl w:val="7826D8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E6801"/>
    <w:multiLevelType w:val="multilevel"/>
    <w:tmpl w:val="837494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29B23CC"/>
    <w:multiLevelType w:val="hybridMultilevel"/>
    <w:tmpl w:val="59BC097C"/>
    <w:lvl w:ilvl="0" w:tplc="FA60F5AC">
      <w:start w:val="9"/>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FE67B2"/>
    <w:multiLevelType w:val="hybridMultilevel"/>
    <w:tmpl w:val="84FC2D3A"/>
    <w:lvl w:ilvl="0" w:tplc="14E2A1B8">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F4C0D81"/>
    <w:multiLevelType w:val="hybridMultilevel"/>
    <w:tmpl w:val="F4D67B7E"/>
    <w:lvl w:ilvl="0" w:tplc="F892A5BE">
      <w:start w:val="1"/>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78D3677"/>
    <w:multiLevelType w:val="hybridMultilevel"/>
    <w:tmpl w:val="83920640"/>
    <w:lvl w:ilvl="0" w:tplc="32D8E27E">
      <w:start w:val="2025"/>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90206BF"/>
    <w:multiLevelType w:val="hybridMultilevel"/>
    <w:tmpl w:val="0222226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0" w15:restartNumberingAfterBreak="0">
    <w:nsid w:val="53716C0E"/>
    <w:multiLevelType w:val="hybridMultilevel"/>
    <w:tmpl w:val="18DE4DD8"/>
    <w:lvl w:ilvl="0" w:tplc="7166C892">
      <w:numFmt w:val="bullet"/>
      <w:lvlText w:val="-"/>
      <w:lvlJc w:val="left"/>
      <w:pPr>
        <w:ind w:left="720" w:hanging="360"/>
      </w:pPr>
      <w:rPr>
        <w:rFonts w:ascii="Trebuchet MS" w:eastAsiaTheme="minorHAnsi" w:hAnsi="Trebuchet MS" w:cstheme="minorBidi" w:hint="default"/>
        <w:color w:val="00000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8FB3E0B"/>
    <w:multiLevelType w:val="hybridMultilevel"/>
    <w:tmpl w:val="FB4070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A127419"/>
    <w:multiLevelType w:val="multilevel"/>
    <w:tmpl w:val="4F3064F8"/>
    <w:lvl w:ilvl="0">
      <w:start w:val="2"/>
      <w:numFmt w:val="decimal"/>
      <w:lvlText w:val="%1."/>
      <w:lvlJc w:val="left"/>
      <w:pPr>
        <w:ind w:left="576" w:hanging="57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BC663C8"/>
    <w:multiLevelType w:val="multilevel"/>
    <w:tmpl w:val="635E9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203F4F"/>
    <w:multiLevelType w:val="multilevel"/>
    <w:tmpl w:val="EAFA0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7E7306"/>
    <w:multiLevelType w:val="hybridMultilevel"/>
    <w:tmpl w:val="41FCDB74"/>
    <w:lvl w:ilvl="0" w:tplc="362EFB5A">
      <w:numFmt w:val="bullet"/>
      <w:lvlText w:val="-"/>
      <w:lvlJc w:val="left"/>
      <w:pPr>
        <w:ind w:left="720" w:hanging="360"/>
      </w:pPr>
      <w:rPr>
        <w:rFonts w:ascii="Trebuchet MS" w:eastAsiaTheme="minorHAnsi"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19"/>
  </w:num>
  <w:num w:numId="2" w16cid:durableId="2085225797">
    <w:abstractNumId w:val="19"/>
  </w:num>
  <w:num w:numId="3" w16cid:durableId="210112520">
    <w:abstractNumId w:val="7"/>
  </w:num>
  <w:num w:numId="4" w16cid:durableId="2146391007">
    <w:abstractNumId w:val="19"/>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19"/>
  </w:num>
  <w:num w:numId="6" w16cid:durableId="287706536">
    <w:abstractNumId w:val="11"/>
  </w:num>
  <w:num w:numId="7" w16cid:durableId="2057389921">
    <w:abstractNumId w:val="21"/>
  </w:num>
  <w:num w:numId="8" w16cid:durableId="175048375">
    <w:abstractNumId w:val="16"/>
  </w:num>
  <w:num w:numId="9" w16cid:durableId="336887750">
    <w:abstractNumId w:val="28"/>
  </w:num>
  <w:num w:numId="10" w16cid:durableId="1666779299">
    <w:abstractNumId w:val="2"/>
  </w:num>
  <w:num w:numId="11" w16cid:durableId="1219172945">
    <w:abstractNumId w:val="15"/>
  </w:num>
  <w:num w:numId="12" w16cid:durableId="1852329665">
    <w:abstractNumId w:val="22"/>
  </w:num>
  <w:num w:numId="13" w16cid:durableId="1497765492">
    <w:abstractNumId w:val="0"/>
  </w:num>
  <w:num w:numId="14" w16cid:durableId="1416636234">
    <w:abstractNumId w:val="8"/>
  </w:num>
  <w:num w:numId="15" w16cid:durableId="221913289">
    <w:abstractNumId w:val="23"/>
  </w:num>
  <w:num w:numId="16" w16cid:durableId="453641575">
    <w:abstractNumId w:val="12"/>
  </w:num>
  <w:num w:numId="17" w16cid:durableId="1150437612">
    <w:abstractNumId w:val="1"/>
  </w:num>
  <w:num w:numId="18" w16cid:durableId="790981782">
    <w:abstractNumId w:val="14"/>
  </w:num>
  <w:num w:numId="19" w16cid:durableId="81727401">
    <w:abstractNumId w:val="20"/>
  </w:num>
  <w:num w:numId="20" w16cid:durableId="1977761638">
    <w:abstractNumId w:val="24"/>
  </w:num>
  <w:num w:numId="21" w16cid:durableId="265355900">
    <w:abstractNumId w:val="4"/>
  </w:num>
  <w:num w:numId="22" w16cid:durableId="2139101366">
    <w:abstractNumId w:val="26"/>
  </w:num>
  <w:num w:numId="23" w16cid:durableId="1764187236">
    <w:abstractNumId w:val="10"/>
  </w:num>
  <w:num w:numId="24" w16cid:durableId="362218519">
    <w:abstractNumId w:val="9"/>
  </w:num>
  <w:num w:numId="25" w16cid:durableId="1786191308">
    <w:abstractNumId w:val="18"/>
  </w:num>
  <w:num w:numId="26" w16cid:durableId="759374682">
    <w:abstractNumId w:val="25"/>
  </w:num>
  <w:num w:numId="27" w16cid:durableId="1160343652">
    <w:abstractNumId w:val="13"/>
  </w:num>
  <w:num w:numId="28" w16cid:durableId="940526857">
    <w:abstractNumId w:val="27"/>
  </w:num>
  <w:num w:numId="29" w16cid:durableId="1066757424">
    <w:abstractNumId w:val="5"/>
  </w:num>
  <w:num w:numId="30" w16cid:durableId="1777095512">
    <w:abstractNumId w:val="17"/>
  </w:num>
  <w:num w:numId="31" w16cid:durableId="1863663847">
    <w:abstractNumId w:val="6"/>
  </w:num>
  <w:num w:numId="32" w16cid:durableId="1136525664">
    <w:abstractNumId w:val="16"/>
  </w:num>
  <w:num w:numId="33" w16cid:durableId="1689023729">
    <w:abstractNumId w:val="16"/>
  </w:num>
  <w:num w:numId="34" w16cid:durableId="11411910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50E"/>
    <w:rsid w:val="00000927"/>
    <w:rsid w:val="00001204"/>
    <w:rsid w:val="00003C4B"/>
    <w:rsid w:val="000044BF"/>
    <w:rsid w:val="00004DB0"/>
    <w:rsid w:val="00005053"/>
    <w:rsid w:val="00010DB7"/>
    <w:rsid w:val="000131D9"/>
    <w:rsid w:val="000134DF"/>
    <w:rsid w:val="00016F02"/>
    <w:rsid w:val="000178B2"/>
    <w:rsid w:val="00020948"/>
    <w:rsid w:val="00023156"/>
    <w:rsid w:val="00024699"/>
    <w:rsid w:val="0002559F"/>
    <w:rsid w:val="00027857"/>
    <w:rsid w:val="0003016C"/>
    <w:rsid w:val="00031763"/>
    <w:rsid w:val="00031BD7"/>
    <w:rsid w:val="00034324"/>
    <w:rsid w:val="00036F01"/>
    <w:rsid w:val="00041266"/>
    <w:rsid w:val="000420E2"/>
    <w:rsid w:val="000450B4"/>
    <w:rsid w:val="00045EBA"/>
    <w:rsid w:val="00050125"/>
    <w:rsid w:val="00051110"/>
    <w:rsid w:val="00052CA4"/>
    <w:rsid w:val="00053320"/>
    <w:rsid w:val="00055E7C"/>
    <w:rsid w:val="00062A4F"/>
    <w:rsid w:val="00062A9A"/>
    <w:rsid w:val="00065C14"/>
    <w:rsid w:val="00065E4C"/>
    <w:rsid w:val="00066328"/>
    <w:rsid w:val="00072886"/>
    <w:rsid w:val="000751C8"/>
    <w:rsid w:val="000754E7"/>
    <w:rsid w:val="00080651"/>
    <w:rsid w:val="00080F7D"/>
    <w:rsid w:val="000816A8"/>
    <w:rsid w:val="00086345"/>
    <w:rsid w:val="00092C7B"/>
    <w:rsid w:val="0009310B"/>
    <w:rsid w:val="00093BC1"/>
    <w:rsid w:val="00093CBC"/>
    <w:rsid w:val="00093E01"/>
    <w:rsid w:val="000942F1"/>
    <w:rsid w:val="000945CB"/>
    <w:rsid w:val="00094B26"/>
    <w:rsid w:val="00094E31"/>
    <w:rsid w:val="0009505A"/>
    <w:rsid w:val="000957DE"/>
    <w:rsid w:val="000970B9"/>
    <w:rsid w:val="00097566"/>
    <w:rsid w:val="00097E39"/>
    <w:rsid w:val="000A2389"/>
    <w:rsid w:val="000A23F8"/>
    <w:rsid w:val="000A380F"/>
    <w:rsid w:val="000A3825"/>
    <w:rsid w:val="000A5915"/>
    <w:rsid w:val="000B2070"/>
    <w:rsid w:val="000B2143"/>
    <w:rsid w:val="000B47EA"/>
    <w:rsid w:val="000B6F06"/>
    <w:rsid w:val="000C382B"/>
    <w:rsid w:val="000C5ED7"/>
    <w:rsid w:val="000C68C2"/>
    <w:rsid w:val="000C700A"/>
    <w:rsid w:val="000C7F6C"/>
    <w:rsid w:val="000D06E8"/>
    <w:rsid w:val="000D5051"/>
    <w:rsid w:val="000D7F0B"/>
    <w:rsid w:val="000E1D80"/>
    <w:rsid w:val="000E2BF5"/>
    <w:rsid w:val="000E366F"/>
    <w:rsid w:val="000E4D22"/>
    <w:rsid w:val="000E536D"/>
    <w:rsid w:val="000E58B6"/>
    <w:rsid w:val="000E6B20"/>
    <w:rsid w:val="000F178D"/>
    <w:rsid w:val="000F1F9E"/>
    <w:rsid w:val="000F4666"/>
    <w:rsid w:val="000F510A"/>
    <w:rsid w:val="000F67F4"/>
    <w:rsid w:val="000F6E78"/>
    <w:rsid w:val="001017F2"/>
    <w:rsid w:val="0010293D"/>
    <w:rsid w:val="001047F7"/>
    <w:rsid w:val="001050A7"/>
    <w:rsid w:val="00105CA3"/>
    <w:rsid w:val="001068DC"/>
    <w:rsid w:val="00106FD0"/>
    <w:rsid w:val="00107532"/>
    <w:rsid w:val="001154BF"/>
    <w:rsid w:val="00116AC2"/>
    <w:rsid w:val="00116CE5"/>
    <w:rsid w:val="001217F5"/>
    <w:rsid w:val="00124E96"/>
    <w:rsid w:val="001250F9"/>
    <w:rsid w:val="0012534B"/>
    <w:rsid w:val="00125451"/>
    <w:rsid w:val="00127428"/>
    <w:rsid w:val="00127D92"/>
    <w:rsid w:val="00132315"/>
    <w:rsid w:val="0013581D"/>
    <w:rsid w:val="00135D52"/>
    <w:rsid w:val="001363B1"/>
    <w:rsid w:val="001365F2"/>
    <w:rsid w:val="00136BBE"/>
    <w:rsid w:val="00140180"/>
    <w:rsid w:val="00140F14"/>
    <w:rsid w:val="001411B6"/>
    <w:rsid w:val="001422CC"/>
    <w:rsid w:val="00145F78"/>
    <w:rsid w:val="00146193"/>
    <w:rsid w:val="00147C3F"/>
    <w:rsid w:val="0015030A"/>
    <w:rsid w:val="00150EBF"/>
    <w:rsid w:val="001539F1"/>
    <w:rsid w:val="00154625"/>
    <w:rsid w:val="00156428"/>
    <w:rsid w:val="00156708"/>
    <w:rsid w:val="00156B8B"/>
    <w:rsid w:val="00156BF7"/>
    <w:rsid w:val="00157AC1"/>
    <w:rsid w:val="00160E29"/>
    <w:rsid w:val="0016105D"/>
    <w:rsid w:val="001675FD"/>
    <w:rsid w:val="00167A3C"/>
    <w:rsid w:val="00167FAC"/>
    <w:rsid w:val="00170AAC"/>
    <w:rsid w:val="001710CD"/>
    <w:rsid w:val="0017160A"/>
    <w:rsid w:val="00172CE3"/>
    <w:rsid w:val="0017511D"/>
    <w:rsid w:val="001755E4"/>
    <w:rsid w:val="001777EB"/>
    <w:rsid w:val="00180F95"/>
    <w:rsid w:val="001829AF"/>
    <w:rsid w:val="00183F68"/>
    <w:rsid w:val="00184DC6"/>
    <w:rsid w:val="00184F88"/>
    <w:rsid w:val="0018574E"/>
    <w:rsid w:val="001871C5"/>
    <w:rsid w:val="00187BEA"/>
    <w:rsid w:val="0019042C"/>
    <w:rsid w:val="00192F4A"/>
    <w:rsid w:val="00193049"/>
    <w:rsid w:val="001948B9"/>
    <w:rsid w:val="00195631"/>
    <w:rsid w:val="00196B92"/>
    <w:rsid w:val="001A1842"/>
    <w:rsid w:val="001A2D16"/>
    <w:rsid w:val="001A5011"/>
    <w:rsid w:val="001B032F"/>
    <w:rsid w:val="001B059B"/>
    <w:rsid w:val="001B1FD7"/>
    <w:rsid w:val="001B3367"/>
    <w:rsid w:val="001B4CC6"/>
    <w:rsid w:val="001B5156"/>
    <w:rsid w:val="001C0C5E"/>
    <w:rsid w:val="001C1460"/>
    <w:rsid w:val="001C1483"/>
    <w:rsid w:val="001C1CC5"/>
    <w:rsid w:val="001C2532"/>
    <w:rsid w:val="001C3AF9"/>
    <w:rsid w:val="001C5061"/>
    <w:rsid w:val="001C57F5"/>
    <w:rsid w:val="001C6F22"/>
    <w:rsid w:val="001C781D"/>
    <w:rsid w:val="001D2634"/>
    <w:rsid w:val="001D3DCD"/>
    <w:rsid w:val="001D5BE9"/>
    <w:rsid w:val="001E28E7"/>
    <w:rsid w:val="001E2B0B"/>
    <w:rsid w:val="001E41DD"/>
    <w:rsid w:val="001E49F9"/>
    <w:rsid w:val="001E7667"/>
    <w:rsid w:val="001F5A96"/>
    <w:rsid w:val="002007AA"/>
    <w:rsid w:val="0020252A"/>
    <w:rsid w:val="00202707"/>
    <w:rsid w:val="00203CD3"/>
    <w:rsid w:val="0020522C"/>
    <w:rsid w:val="00206CD3"/>
    <w:rsid w:val="00207A82"/>
    <w:rsid w:val="00213B4A"/>
    <w:rsid w:val="00213D68"/>
    <w:rsid w:val="002219C0"/>
    <w:rsid w:val="002221DC"/>
    <w:rsid w:val="0022385B"/>
    <w:rsid w:val="00225806"/>
    <w:rsid w:val="00234323"/>
    <w:rsid w:val="002370AA"/>
    <w:rsid w:val="00237820"/>
    <w:rsid w:val="0024020C"/>
    <w:rsid w:val="00244327"/>
    <w:rsid w:val="00245355"/>
    <w:rsid w:val="00245509"/>
    <w:rsid w:val="00245BF8"/>
    <w:rsid w:val="002465D6"/>
    <w:rsid w:val="00247617"/>
    <w:rsid w:val="00250907"/>
    <w:rsid w:val="00250EAE"/>
    <w:rsid w:val="00253948"/>
    <w:rsid w:val="0025424A"/>
    <w:rsid w:val="00255764"/>
    <w:rsid w:val="0025695D"/>
    <w:rsid w:val="00256D2A"/>
    <w:rsid w:val="00257866"/>
    <w:rsid w:val="00257973"/>
    <w:rsid w:val="0026111B"/>
    <w:rsid w:val="00261340"/>
    <w:rsid w:val="0026270B"/>
    <w:rsid w:val="0026274E"/>
    <w:rsid w:val="002639D7"/>
    <w:rsid w:val="002648AA"/>
    <w:rsid w:val="00265BD4"/>
    <w:rsid w:val="0026610B"/>
    <w:rsid w:val="00267D18"/>
    <w:rsid w:val="0027088D"/>
    <w:rsid w:val="0027147A"/>
    <w:rsid w:val="002714E4"/>
    <w:rsid w:val="00272A93"/>
    <w:rsid w:val="0027561E"/>
    <w:rsid w:val="00277175"/>
    <w:rsid w:val="002771CC"/>
    <w:rsid w:val="0027721C"/>
    <w:rsid w:val="002807B9"/>
    <w:rsid w:val="00281AA2"/>
    <w:rsid w:val="00282BB1"/>
    <w:rsid w:val="002855C1"/>
    <w:rsid w:val="002862E9"/>
    <w:rsid w:val="00287C15"/>
    <w:rsid w:val="00290079"/>
    <w:rsid w:val="002936EF"/>
    <w:rsid w:val="002958D9"/>
    <w:rsid w:val="002A2CA6"/>
    <w:rsid w:val="002A3629"/>
    <w:rsid w:val="002A53AF"/>
    <w:rsid w:val="002A5F19"/>
    <w:rsid w:val="002B0685"/>
    <w:rsid w:val="002B1FB3"/>
    <w:rsid w:val="002B6ABD"/>
    <w:rsid w:val="002C1C37"/>
    <w:rsid w:val="002C1D08"/>
    <w:rsid w:val="002C3F12"/>
    <w:rsid w:val="002C5BEB"/>
    <w:rsid w:val="002C6E88"/>
    <w:rsid w:val="002C6FD7"/>
    <w:rsid w:val="002C7F3D"/>
    <w:rsid w:val="002D227D"/>
    <w:rsid w:val="002D5628"/>
    <w:rsid w:val="002D5C58"/>
    <w:rsid w:val="002D6EB8"/>
    <w:rsid w:val="002E25CA"/>
    <w:rsid w:val="002E6705"/>
    <w:rsid w:val="002E7658"/>
    <w:rsid w:val="002F1926"/>
    <w:rsid w:val="002F2672"/>
    <w:rsid w:val="002F2E94"/>
    <w:rsid w:val="002F42FC"/>
    <w:rsid w:val="002F59B8"/>
    <w:rsid w:val="00302B9F"/>
    <w:rsid w:val="00305086"/>
    <w:rsid w:val="003079F2"/>
    <w:rsid w:val="00307D12"/>
    <w:rsid w:val="00311BC1"/>
    <w:rsid w:val="0031531F"/>
    <w:rsid w:val="00315DA6"/>
    <w:rsid w:val="0031624F"/>
    <w:rsid w:val="003163A3"/>
    <w:rsid w:val="003172DC"/>
    <w:rsid w:val="0031790E"/>
    <w:rsid w:val="00321F9D"/>
    <w:rsid w:val="0032251D"/>
    <w:rsid w:val="00323038"/>
    <w:rsid w:val="003276FA"/>
    <w:rsid w:val="003319D0"/>
    <w:rsid w:val="00332065"/>
    <w:rsid w:val="003345F2"/>
    <w:rsid w:val="00336E14"/>
    <w:rsid w:val="003375EE"/>
    <w:rsid w:val="003378AB"/>
    <w:rsid w:val="00342B58"/>
    <w:rsid w:val="0034324A"/>
    <w:rsid w:val="00344488"/>
    <w:rsid w:val="00345426"/>
    <w:rsid w:val="00350089"/>
    <w:rsid w:val="003531C3"/>
    <w:rsid w:val="00353452"/>
    <w:rsid w:val="00354DEB"/>
    <w:rsid w:val="00355407"/>
    <w:rsid w:val="003556C8"/>
    <w:rsid w:val="003569C5"/>
    <w:rsid w:val="0036172E"/>
    <w:rsid w:val="00363EA1"/>
    <w:rsid w:val="003659E5"/>
    <w:rsid w:val="00366D4E"/>
    <w:rsid w:val="00370E47"/>
    <w:rsid w:val="00372B72"/>
    <w:rsid w:val="00373EF0"/>
    <w:rsid w:val="00374B3D"/>
    <w:rsid w:val="00374E2A"/>
    <w:rsid w:val="00375B73"/>
    <w:rsid w:val="00376BDF"/>
    <w:rsid w:val="003770F7"/>
    <w:rsid w:val="003772D7"/>
    <w:rsid w:val="00377716"/>
    <w:rsid w:val="00377AFC"/>
    <w:rsid w:val="0038086A"/>
    <w:rsid w:val="003837B6"/>
    <w:rsid w:val="00386086"/>
    <w:rsid w:val="003874F2"/>
    <w:rsid w:val="0038763F"/>
    <w:rsid w:val="00390DE7"/>
    <w:rsid w:val="003923D9"/>
    <w:rsid w:val="003932DC"/>
    <w:rsid w:val="003953BD"/>
    <w:rsid w:val="00397408"/>
    <w:rsid w:val="003A3338"/>
    <w:rsid w:val="003A5B59"/>
    <w:rsid w:val="003A7B36"/>
    <w:rsid w:val="003A7EB5"/>
    <w:rsid w:val="003B10D6"/>
    <w:rsid w:val="003B2C5C"/>
    <w:rsid w:val="003B4319"/>
    <w:rsid w:val="003B560B"/>
    <w:rsid w:val="003B6C2D"/>
    <w:rsid w:val="003C24FA"/>
    <w:rsid w:val="003C2667"/>
    <w:rsid w:val="003C2D91"/>
    <w:rsid w:val="003C3080"/>
    <w:rsid w:val="003C365A"/>
    <w:rsid w:val="003C3EE3"/>
    <w:rsid w:val="003C650B"/>
    <w:rsid w:val="003C6BD9"/>
    <w:rsid w:val="003D02CD"/>
    <w:rsid w:val="003D164D"/>
    <w:rsid w:val="003D2DAB"/>
    <w:rsid w:val="003D42FA"/>
    <w:rsid w:val="003D7D33"/>
    <w:rsid w:val="003E459C"/>
    <w:rsid w:val="003E66BA"/>
    <w:rsid w:val="003E7607"/>
    <w:rsid w:val="003E7F53"/>
    <w:rsid w:val="003F3B3F"/>
    <w:rsid w:val="003F59C2"/>
    <w:rsid w:val="00400666"/>
    <w:rsid w:val="004017D9"/>
    <w:rsid w:val="00402152"/>
    <w:rsid w:val="00405283"/>
    <w:rsid w:val="004078A6"/>
    <w:rsid w:val="004125BA"/>
    <w:rsid w:val="004127E4"/>
    <w:rsid w:val="00416E6D"/>
    <w:rsid w:val="00420E98"/>
    <w:rsid w:val="004211D3"/>
    <w:rsid w:val="00421632"/>
    <w:rsid w:val="00421B36"/>
    <w:rsid w:val="00422129"/>
    <w:rsid w:val="00422E46"/>
    <w:rsid w:val="00424A70"/>
    <w:rsid w:val="00425FDF"/>
    <w:rsid w:val="0042680C"/>
    <w:rsid w:val="00427B52"/>
    <w:rsid w:val="00427BE8"/>
    <w:rsid w:val="004305D4"/>
    <w:rsid w:val="004315ED"/>
    <w:rsid w:val="004316AD"/>
    <w:rsid w:val="00434852"/>
    <w:rsid w:val="004359EC"/>
    <w:rsid w:val="00437572"/>
    <w:rsid w:val="00437A49"/>
    <w:rsid w:val="00437BBA"/>
    <w:rsid w:val="00442F4C"/>
    <w:rsid w:val="00443BF4"/>
    <w:rsid w:val="0044603A"/>
    <w:rsid w:val="00446710"/>
    <w:rsid w:val="0044767D"/>
    <w:rsid w:val="0044797A"/>
    <w:rsid w:val="0045014E"/>
    <w:rsid w:val="00450BE0"/>
    <w:rsid w:val="00451459"/>
    <w:rsid w:val="004519AE"/>
    <w:rsid w:val="0045451C"/>
    <w:rsid w:val="00456013"/>
    <w:rsid w:val="004565DD"/>
    <w:rsid w:val="00456B7A"/>
    <w:rsid w:val="004570BF"/>
    <w:rsid w:val="00457A0D"/>
    <w:rsid w:val="004617D4"/>
    <w:rsid w:val="0046180B"/>
    <w:rsid w:val="004654C4"/>
    <w:rsid w:val="00465B55"/>
    <w:rsid w:val="004729FA"/>
    <w:rsid w:val="00475418"/>
    <w:rsid w:val="0047687E"/>
    <w:rsid w:val="00476CB9"/>
    <w:rsid w:val="004773D4"/>
    <w:rsid w:val="00482923"/>
    <w:rsid w:val="00483106"/>
    <w:rsid w:val="004838EF"/>
    <w:rsid w:val="0048399D"/>
    <w:rsid w:val="00484A8D"/>
    <w:rsid w:val="00485452"/>
    <w:rsid w:val="00485FA8"/>
    <w:rsid w:val="004863B0"/>
    <w:rsid w:val="00490ED5"/>
    <w:rsid w:val="00491BD7"/>
    <w:rsid w:val="004968A5"/>
    <w:rsid w:val="004A25CF"/>
    <w:rsid w:val="004A3198"/>
    <w:rsid w:val="004A32F0"/>
    <w:rsid w:val="004A3E71"/>
    <w:rsid w:val="004A745E"/>
    <w:rsid w:val="004A7A01"/>
    <w:rsid w:val="004B0043"/>
    <w:rsid w:val="004B0A42"/>
    <w:rsid w:val="004B3B61"/>
    <w:rsid w:val="004B4757"/>
    <w:rsid w:val="004B610A"/>
    <w:rsid w:val="004B65AE"/>
    <w:rsid w:val="004C17C8"/>
    <w:rsid w:val="004C1865"/>
    <w:rsid w:val="004C1874"/>
    <w:rsid w:val="004C1B6D"/>
    <w:rsid w:val="004C2DD3"/>
    <w:rsid w:val="004C37D4"/>
    <w:rsid w:val="004C3844"/>
    <w:rsid w:val="004C3FCD"/>
    <w:rsid w:val="004C415E"/>
    <w:rsid w:val="004C492D"/>
    <w:rsid w:val="004C4955"/>
    <w:rsid w:val="004C4C20"/>
    <w:rsid w:val="004C6884"/>
    <w:rsid w:val="004D062F"/>
    <w:rsid w:val="004D0E4E"/>
    <w:rsid w:val="004D1F38"/>
    <w:rsid w:val="004D3DD4"/>
    <w:rsid w:val="004D411E"/>
    <w:rsid w:val="004D487E"/>
    <w:rsid w:val="004D49F4"/>
    <w:rsid w:val="004D6CA4"/>
    <w:rsid w:val="004E3CCA"/>
    <w:rsid w:val="004E4B08"/>
    <w:rsid w:val="004F0961"/>
    <w:rsid w:val="004F4608"/>
    <w:rsid w:val="004F4B63"/>
    <w:rsid w:val="004F4BAD"/>
    <w:rsid w:val="004F5EB3"/>
    <w:rsid w:val="004F670C"/>
    <w:rsid w:val="00500445"/>
    <w:rsid w:val="00501D01"/>
    <w:rsid w:val="0050268A"/>
    <w:rsid w:val="0050275E"/>
    <w:rsid w:val="005029FC"/>
    <w:rsid w:val="0050388E"/>
    <w:rsid w:val="00507B8D"/>
    <w:rsid w:val="0051061E"/>
    <w:rsid w:val="00512AB4"/>
    <w:rsid w:val="0051512A"/>
    <w:rsid w:val="0051626C"/>
    <w:rsid w:val="00516354"/>
    <w:rsid w:val="00523902"/>
    <w:rsid w:val="00523FEA"/>
    <w:rsid w:val="00524D62"/>
    <w:rsid w:val="005276DD"/>
    <w:rsid w:val="005305B7"/>
    <w:rsid w:val="00530C54"/>
    <w:rsid w:val="00531181"/>
    <w:rsid w:val="005321A1"/>
    <w:rsid w:val="0053392F"/>
    <w:rsid w:val="00533960"/>
    <w:rsid w:val="005351CD"/>
    <w:rsid w:val="005365F3"/>
    <w:rsid w:val="00536E3C"/>
    <w:rsid w:val="00542652"/>
    <w:rsid w:val="00542A46"/>
    <w:rsid w:val="00543EBD"/>
    <w:rsid w:val="00546EDF"/>
    <w:rsid w:val="005475CC"/>
    <w:rsid w:val="0055428A"/>
    <w:rsid w:val="0055437B"/>
    <w:rsid w:val="005555AB"/>
    <w:rsid w:val="00557081"/>
    <w:rsid w:val="005607A7"/>
    <w:rsid w:val="005640D0"/>
    <w:rsid w:val="00564C76"/>
    <w:rsid w:val="00565A69"/>
    <w:rsid w:val="00573614"/>
    <w:rsid w:val="00574305"/>
    <w:rsid w:val="00574DFE"/>
    <w:rsid w:val="0057622C"/>
    <w:rsid w:val="0057650E"/>
    <w:rsid w:val="00582D2E"/>
    <w:rsid w:val="0058457E"/>
    <w:rsid w:val="0058458B"/>
    <w:rsid w:val="00587F9C"/>
    <w:rsid w:val="005922B0"/>
    <w:rsid w:val="005976DF"/>
    <w:rsid w:val="005A09DC"/>
    <w:rsid w:val="005A19C7"/>
    <w:rsid w:val="005A21BE"/>
    <w:rsid w:val="005A52AD"/>
    <w:rsid w:val="005A6840"/>
    <w:rsid w:val="005A78F4"/>
    <w:rsid w:val="005B0AF1"/>
    <w:rsid w:val="005B0D21"/>
    <w:rsid w:val="005B11B9"/>
    <w:rsid w:val="005B3464"/>
    <w:rsid w:val="005B539B"/>
    <w:rsid w:val="005B6DE7"/>
    <w:rsid w:val="005B6E7C"/>
    <w:rsid w:val="005B732D"/>
    <w:rsid w:val="005C0933"/>
    <w:rsid w:val="005C1E2F"/>
    <w:rsid w:val="005C2046"/>
    <w:rsid w:val="005C2E45"/>
    <w:rsid w:val="005C4006"/>
    <w:rsid w:val="005C5C39"/>
    <w:rsid w:val="005C6398"/>
    <w:rsid w:val="005C68C1"/>
    <w:rsid w:val="005C7381"/>
    <w:rsid w:val="005D0EB6"/>
    <w:rsid w:val="005D4C5D"/>
    <w:rsid w:val="005E1C22"/>
    <w:rsid w:val="005E3F1E"/>
    <w:rsid w:val="005E3F28"/>
    <w:rsid w:val="005E4FAC"/>
    <w:rsid w:val="005E6236"/>
    <w:rsid w:val="005E683D"/>
    <w:rsid w:val="005E6C96"/>
    <w:rsid w:val="0060042F"/>
    <w:rsid w:val="0060187B"/>
    <w:rsid w:val="00601A1E"/>
    <w:rsid w:val="00602300"/>
    <w:rsid w:val="00602896"/>
    <w:rsid w:val="0060383F"/>
    <w:rsid w:val="006039E3"/>
    <w:rsid w:val="00604F50"/>
    <w:rsid w:val="00606C5D"/>
    <w:rsid w:val="00607911"/>
    <w:rsid w:val="00607B4A"/>
    <w:rsid w:val="0061036F"/>
    <w:rsid w:val="00612297"/>
    <w:rsid w:val="00612906"/>
    <w:rsid w:val="00612DA2"/>
    <w:rsid w:val="00616AE8"/>
    <w:rsid w:val="00620A2B"/>
    <w:rsid w:val="00621CBE"/>
    <w:rsid w:val="00622FEE"/>
    <w:rsid w:val="006313CF"/>
    <w:rsid w:val="006329DA"/>
    <w:rsid w:val="00634C19"/>
    <w:rsid w:val="00636689"/>
    <w:rsid w:val="00637039"/>
    <w:rsid w:val="00637F13"/>
    <w:rsid w:val="00640317"/>
    <w:rsid w:val="0064088B"/>
    <w:rsid w:val="00643BB3"/>
    <w:rsid w:val="00645DF8"/>
    <w:rsid w:val="006462AD"/>
    <w:rsid w:val="00647D8A"/>
    <w:rsid w:val="00647F52"/>
    <w:rsid w:val="006505A5"/>
    <w:rsid w:val="0065084D"/>
    <w:rsid w:val="00650B1E"/>
    <w:rsid w:val="00651122"/>
    <w:rsid w:val="00652FC5"/>
    <w:rsid w:val="00652FDB"/>
    <w:rsid w:val="00653C5E"/>
    <w:rsid w:val="0065447F"/>
    <w:rsid w:val="0065634F"/>
    <w:rsid w:val="00657AE7"/>
    <w:rsid w:val="0066310A"/>
    <w:rsid w:val="00664D1D"/>
    <w:rsid w:val="00671C9E"/>
    <w:rsid w:val="0067372A"/>
    <w:rsid w:val="00675BA9"/>
    <w:rsid w:val="006773BE"/>
    <w:rsid w:val="00680CDB"/>
    <w:rsid w:val="0068504D"/>
    <w:rsid w:val="006872E7"/>
    <w:rsid w:val="006903EF"/>
    <w:rsid w:val="00690CDF"/>
    <w:rsid w:val="006918BA"/>
    <w:rsid w:val="006922CD"/>
    <w:rsid w:val="0069258B"/>
    <w:rsid w:val="00692DD9"/>
    <w:rsid w:val="0069460D"/>
    <w:rsid w:val="00695F5E"/>
    <w:rsid w:val="00696C04"/>
    <w:rsid w:val="00696C2C"/>
    <w:rsid w:val="006A0184"/>
    <w:rsid w:val="006A120D"/>
    <w:rsid w:val="006A27CC"/>
    <w:rsid w:val="006A3FC2"/>
    <w:rsid w:val="006A5A53"/>
    <w:rsid w:val="006A5EA1"/>
    <w:rsid w:val="006A6638"/>
    <w:rsid w:val="006A6F16"/>
    <w:rsid w:val="006A7656"/>
    <w:rsid w:val="006B0B99"/>
    <w:rsid w:val="006B1A13"/>
    <w:rsid w:val="006B1FF3"/>
    <w:rsid w:val="006B31E5"/>
    <w:rsid w:val="006B3B11"/>
    <w:rsid w:val="006B3DD8"/>
    <w:rsid w:val="006B697C"/>
    <w:rsid w:val="006B74EB"/>
    <w:rsid w:val="006B7C42"/>
    <w:rsid w:val="006C0C8C"/>
    <w:rsid w:val="006C192E"/>
    <w:rsid w:val="006C24B1"/>
    <w:rsid w:val="006C41E3"/>
    <w:rsid w:val="006C6479"/>
    <w:rsid w:val="006C6EB6"/>
    <w:rsid w:val="006D0C87"/>
    <w:rsid w:val="006D1283"/>
    <w:rsid w:val="006D3BAD"/>
    <w:rsid w:val="006D3F09"/>
    <w:rsid w:val="006D7B02"/>
    <w:rsid w:val="006E04EF"/>
    <w:rsid w:val="006E2829"/>
    <w:rsid w:val="006E32AF"/>
    <w:rsid w:val="006E44FF"/>
    <w:rsid w:val="006E64CC"/>
    <w:rsid w:val="006E6CD9"/>
    <w:rsid w:val="006E7EE3"/>
    <w:rsid w:val="006F01F6"/>
    <w:rsid w:val="006F05A0"/>
    <w:rsid w:val="006F0815"/>
    <w:rsid w:val="006F15B1"/>
    <w:rsid w:val="006F1FAE"/>
    <w:rsid w:val="006F5280"/>
    <w:rsid w:val="00700E06"/>
    <w:rsid w:val="00701086"/>
    <w:rsid w:val="00704CD8"/>
    <w:rsid w:val="00707857"/>
    <w:rsid w:val="007110F4"/>
    <w:rsid w:val="007113F8"/>
    <w:rsid w:val="007115EE"/>
    <w:rsid w:val="007116CA"/>
    <w:rsid w:val="00711A2B"/>
    <w:rsid w:val="00711A8E"/>
    <w:rsid w:val="00712357"/>
    <w:rsid w:val="0071469E"/>
    <w:rsid w:val="007149F3"/>
    <w:rsid w:val="00716850"/>
    <w:rsid w:val="00716CEE"/>
    <w:rsid w:val="00720432"/>
    <w:rsid w:val="0072367B"/>
    <w:rsid w:val="00723E9D"/>
    <w:rsid w:val="0072727D"/>
    <w:rsid w:val="007277D0"/>
    <w:rsid w:val="00727F36"/>
    <w:rsid w:val="00733752"/>
    <w:rsid w:val="007361BB"/>
    <w:rsid w:val="00737230"/>
    <w:rsid w:val="007378D1"/>
    <w:rsid w:val="00740FD3"/>
    <w:rsid w:val="00741B07"/>
    <w:rsid w:val="00741EBE"/>
    <w:rsid w:val="007426DD"/>
    <w:rsid w:val="00742BE1"/>
    <w:rsid w:val="00746017"/>
    <w:rsid w:val="007463EE"/>
    <w:rsid w:val="00746A22"/>
    <w:rsid w:val="00746C17"/>
    <w:rsid w:val="0074729D"/>
    <w:rsid w:val="00751E98"/>
    <w:rsid w:val="00752236"/>
    <w:rsid w:val="00753B93"/>
    <w:rsid w:val="00753F8D"/>
    <w:rsid w:val="00754FB6"/>
    <w:rsid w:val="00757F6B"/>
    <w:rsid w:val="00765980"/>
    <w:rsid w:val="00765C57"/>
    <w:rsid w:val="00765DC7"/>
    <w:rsid w:val="00765F33"/>
    <w:rsid w:val="00766DA3"/>
    <w:rsid w:val="00771292"/>
    <w:rsid w:val="007755A0"/>
    <w:rsid w:val="007755F9"/>
    <w:rsid w:val="00776C6F"/>
    <w:rsid w:val="007832A7"/>
    <w:rsid w:val="00784C8D"/>
    <w:rsid w:val="00785BAA"/>
    <w:rsid w:val="007862D0"/>
    <w:rsid w:val="00790DA0"/>
    <w:rsid w:val="007913F3"/>
    <w:rsid w:val="00791ABB"/>
    <w:rsid w:val="00793224"/>
    <w:rsid w:val="00794B76"/>
    <w:rsid w:val="00796689"/>
    <w:rsid w:val="007A108F"/>
    <w:rsid w:val="007A44FE"/>
    <w:rsid w:val="007A49AA"/>
    <w:rsid w:val="007A49B8"/>
    <w:rsid w:val="007A538B"/>
    <w:rsid w:val="007A53D4"/>
    <w:rsid w:val="007A68BE"/>
    <w:rsid w:val="007A7741"/>
    <w:rsid w:val="007A7CCE"/>
    <w:rsid w:val="007B0F60"/>
    <w:rsid w:val="007B18FD"/>
    <w:rsid w:val="007B2C9E"/>
    <w:rsid w:val="007B4ED4"/>
    <w:rsid w:val="007C1831"/>
    <w:rsid w:val="007C24DA"/>
    <w:rsid w:val="007C3BD2"/>
    <w:rsid w:val="007C402C"/>
    <w:rsid w:val="007C4B11"/>
    <w:rsid w:val="007C4F48"/>
    <w:rsid w:val="007C6AAD"/>
    <w:rsid w:val="007D269B"/>
    <w:rsid w:val="007D31D4"/>
    <w:rsid w:val="007D355A"/>
    <w:rsid w:val="007D4359"/>
    <w:rsid w:val="007D4737"/>
    <w:rsid w:val="007D55FA"/>
    <w:rsid w:val="007D5840"/>
    <w:rsid w:val="007D7685"/>
    <w:rsid w:val="007E0174"/>
    <w:rsid w:val="007E5CF1"/>
    <w:rsid w:val="007E669A"/>
    <w:rsid w:val="007E6C4B"/>
    <w:rsid w:val="007E6DC0"/>
    <w:rsid w:val="007E77A7"/>
    <w:rsid w:val="007F00C2"/>
    <w:rsid w:val="007F24FA"/>
    <w:rsid w:val="007F27AB"/>
    <w:rsid w:val="007F407B"/>
    <w:rsid w:val="007F4AF1"/>
    <w:rsid w:val="007F4E63"/>
    <w:rsid w:val="008036CE"/>
    <w:rsid w:val="00803E9F"/>
    <w:rsid w:val="00806DCD"/>
    <w:rsid w:val="00815588"/>
    <w:rsid w:val="008159CB"/>
    <w:rsid w:val="00817218"/>
    <w:rsid w:val="008177DE"/>
    <w:rsid w:val="0082114E"/>
    <w:rsid w:val="008217E9"/>
    <w:rsid w:val="008222FF"/>
    <w:rsid w:val="00823923"/>
    <w:rsid w:val="0082469E"/>
    <w:rsid w:val="00825642"/>
    <w:rsid w:val="00830982"/>
    <w:rsid w:val="00831A39"/>
    <w:rsid w:val="00831D21"/>
    <w:rsid w:val="008327B9"/>
    <w:rsid w:val="00832EE1"/>
    <w:rsid w:val="00833EE4"/>
    <w:rsid w:val="00833F26"/>
    <w:rsid w:val="00834EA2"/>
    <w:rsid w:val="0084145F"/>
    <w:rsid w:val="00844A02"/>
    <w:rsid w:val="00844E1E"/>
    <w:rsid w:val="008461F8"/>
    <w:rsid w:val="0084766F"/>
    <w:rsid w:val="00850115"/>
    <w:rsid w:val="008510F6"/>
    <w:rsid w:val="008527F9"/>
    <w:rsid w:val="0085286E"/>
    <w:rsid w:val="00853046"/>
    <w:rsid w:val="008539A6"/>
    <w:rsid w:val="00861A96"/>
    <w:rsid w:val="0086345A"/>
    <w:rsid w:val="00863CD3"/>
    <w:rsid w:val="00863F63"/>
    <w:rsid w:val="00864589"/>
    <w:rsid w:val="00865706"/>
    <w:rsid w:val="008659C5"/>
    <w:rsid w:val="00867B55"/>
    <w:rsid w:val="00870AFC"/>
    <w:rsid w:val="00870E6D"/>
    <w:rsid w:val="00871357"/>
    <w:rsid w:val="00873BD7"/>
    <w:rsid w:val="008745CF"/>
    <w:rsid w:val="00874E6E"/>
    <w:rsid w:val="00876958"/>
    <w:rsid w:val="00877B35"/>
    <w:rsid w:val="00881725"/>
    <w:rsid w:val="008828B0"/>
    <w:rsid w:val="00884C0F"/>
    <w:rsid w:val="008854E2"/>
    <w:rsid w:val="0088630C"/>
    <w:rsid w:val="008A145E"/>
    <w:rsid w:val="008A1FC5"/>
    <w:rsid w:val="008A2765"/>
    <w:rsid w:val="008A307F"/>
    <w:rsid w:val="008A346D"/>
    <w:rsid w:val="008A3495"/>
    <w:rsid w:val="008A35A3"/>
    <w:rsid w:val="008A3B5B"/>
    <w:rsid w:val="008A479E"/>
    <w:rsid w:val="008A5A7E"/>
    <w:rsid w:val="008A5DFF"/>
    <w:rsid w:val="008B05A9"/>
    <w:rsid w:val="008B1E96"/>
    <w:rsid w:val="008B1E9F"/>
    <w:rsid w:val="008B251F"/>
    <w:rsid w:val="008B4DA0"/>
    <w:rsid w:val="008B51EF"/>
    <w:rsid w:val="008B663C"/>
    <w:rsid w:val="008B6DDD"/>
    <w:rsid w:val="008C31C7"/>
    <w:rsid w:val="008C4242"/>
    <w:rsid w:val="008C4852"/>
    <w:rsid w:val="008C5114"/>
    <w:rsid w:val="008C57A0"/>
    <w:rsid w:val="008C5CAA"/>
    <w:rsid w:val="008C7529"/>
    <w:rsid w:val="008C7717"/>
    <w:rsid w:val="008D09BF"/>
    <w:rsid w:val="008D0AFA"/>
    <w:rsid w:val="008D0DC4"/>
    <w:rsid w:val="008D100A"/>
    <w:rsid w:val="008D2555"/>
    <w:rsid w:val="008D35AA"/>
    <w:rsid w:val="008D4918"/>
    <w:rsid w:val="008D61E8"/>
    <w:rsid w:val="008E06CF"/>
    <w:rsid w:val="008E140C"/>
    <w:rsid w:val="008E2108"/>
    <w:rsid w:val="008E3DF9"/>
    <w:rsid w:val="008E65BF"/>
    <w:rsid w:val="008E6C2B"/>
    <w:rsid w:val="008F0191"/>
    <w:rsid w:val="008F0D0E"/>
    <w:rsid w:val="008F0F99"/>
    <w:rsid w:val="008F30A0"/>
    <w:rsid w:val="008F7049"/>
    <w:rsid w:val="00900B30"/>
    <w:rsid w:val="00900DA2"/>
    <w:rsid w:val="0090100B"/>
    <w:rsid w:val="0090340D"/>
    <w:rsid w:val="0090393D"/>
    <w:rsid w:val="00903AA8"/>
    <w:rsid w:val="00904BAD"/>
    <w:rsid w:val="0090582A"/>
    <w:rsid w:val="00905E2B"/>
    <w:rsid w:val="00907AD4"/>
    <w:rsid w:val="00907E19"/>
    <w:rsid w:val="00910357"/>
    <w:rsid w:val="00911C2E"/>
    <w:rsid w:val="009123EA"/>
    <w:rsid w:val="009126CA"/>
    <w:rsid w:val="00912EC1"/>
    <w:rsid w:val="0091316A"/>
    <w:rsid w:val="00913FF8"/>
    <w:rsid w:val="009158F8"/>
    <w:rsid w:val="00917073"/>
    <w:rsid w:val="0092181A"/>
    <w:rsid w:val="00924761"/>
    <w:rsid w:val="00925E68"/>
    <w:rsid w:val="009265A6"/>
    <w:rsid w:val="00926E0B"/>
    <w:rsid w:val="00927085"/>
    <w:rsid w:val="0092743A"/>
    <w:rsid w:val="009327EA"/>
    <w:rsid w:val="00932873"/>
    <w:rsid w:val="009349F1"/>
    <w:rsid w:val="00935825"/>
    <w:rsid w:val="0094030C"/>
    <w:rsid w:val="00940FBA"/>
    <w:rsid w:val="00941AC8"/>
    <w:rsid w:val="00941B06"/>
    <w:rsid w:val="00941B0C"/>
    <w:rsid w:val="00942BDE"/>
    <w:rsid w:val="00943AF2"/>
    <w:rsid w:val="00945351"/>
    <w:rsid w:val="009477BB"/>
    <w:rsid w:val="009511E4"/>
    <w:rsid w:val="00952A38"/>
    <w:rsid w:val="009533D6"/>
    <w:rsid w:val="00954509"/>
    <w:rsid w:val="00954B70"/>
    <w:rsid w:val="0095608C"/>
    <w:rsid w:val="009632F2"/>
    <w:rsid w:val="0096517F"/>
    <w:rsid w:val="0096625B"/>
    <w:rsid w:val="009713A1"/>
    <w:rsid w:val="009729DF"/>
    <w:rsid w:val="00972A57"/>
    <w:rsid w:val="00974A1F"/>
    <w:rsid w:val="0097580A"/>
    <w:rsid w:val="009772C7"/>
    <w:rsid w:val="00977A2D"/>
    <w:rsid w:val="00980DCE"/>
    <w:rsid w:val="00982889"/>
    <w:rsid w:val="00983866"/>
    <w:rsid w:val="00986AEF"/>
    <w:rsid w:val="00990409"/>
    <w:rsid w:val="009944B0"/>
    <w:rsid w:val="0099620A"/>
    <w:rsid w:val="00996441"/>
    <w:rsid w:val="009A19C0"/>
    <w:rsid w:val="009A5253"/>
    <w:rsid w:val="009A535E"/>
    <w:rsid w:val="009A5A90"/>
    <w:rsid w:val="009A6EA2"/>
    <w:rsid w:val="009A7462"/>
    <w:rsid w:val="009B235B"/>
    <w:rsid w:val="009B4253"/>
    <w:rsid w:val="009B4946"/>
    <w:rsid w:val="009B55F5"/>
    <w:rsid w:val="009B63B2"/>
    <w:rsid w:val="009C2324"/>
    <w:rsid w:val="009C410E"/>
    <w:rsid w:val="009D07BC"/>
    <w:rsid w:val="009D235B"/>
    <w:rsid w:val="009D252F"/>
    <w:rsid w:val="009D3FFB"/>
    <w:rsid w:val="009D610A"/>
    <w:rsid w:val="009E1CD9"/>
    <w:rsid w:val="009E1DAD"/>
    <w:rsid w:val="009E259E"/>
    <w:rsid w:val="009E43C3"/>
    <w:rsid w:val="009E44FC"/>
    <w:rsid w:val="009E4910"/>
    <w:rsid w:val="009E5227"/>
    <w:rsid w:val="009E559B"/>
    <w:rsid w:val="009E61A9"/>
    <w:rsid w:val="009E6D57"/>
    <w:rsid w:val="009E7224"/>
    <w:rsid w:val="009F000C"/>
    <w:rsid w:val="009F0A04"/>
    <w:rsid w:val="009F3E84"/>
    <w:rsid w:val="009F57BC"/>
    <w:rsid w:val="00A0066B"/>
    <w:rsid w:val="00A04E1D"/>
    <w:rsid w:val="00A04EAD"/>
    <w:rsid w:val="00A07C33"/>
    <w:rsid w:val="00A07C43"/>
    <w:rsid w:val="00A1266B"/>
    <w:rsid w:val="00A12BBA"/>
    <w:rsid w:val="00A15220"/>
    <w:rsid w:val="00A15779"/>
    <w:rsid w:val="00A16909"/>
    <w:rsid w:val="00A24E02"/>
    <w:rsid w:val="00A27BF5"/>
    <w:rsid w:val="00A307BB"/>
    <w:rsid w:val="00A366B7"/>
    <w:rsid w:val="00A373CC"/>
    <w:rsid w:val="00A415A0"/>
    <w:rsid w:val="00A442E2"/>
    <w:rsid w:val="00A44960"/>
    <w:rsid w:val="00A46019"/>
    <w:rsid w:val="00A475E3"/>
    <w:rsid w:val="00A50935"/>
    <w:rsid w:val="00A52B82"/>
    <w:rsid w:val="00A566F2"/>
    <w:rsid w:val="00A57930"/>
    <w:rsid w:val="00A579EF"/>
    <w:rsid w:val="00A61E59"/>
    <w:rsid w:val="00A6315C"/>
    <w:rsid w:val="00A6387C"/>
    <w:rsid w:val="00A64B25"/>
    <w:rsid w:val="00A6514D"/>
    <w:rsid w:val="00A6754F"/>
    <w:rsid w:val="00A72D9E"/>
    <w:rsid w:val="00A74C41"/>
    <w:rsid w:val="00A75144"/>
    <w:rsid w:val="00A75F66"/>
    <w:rsid w:val="00A76784"/>
    <w:rsid w:val="00A77A44"/>
    <w:rsid w:val="00A81478"/>
    <w:rsid w:val="00A841D6"/>
    <w:rsid w:val="00A84694"/>
    <w:rsid w:val="00A84C86"/>
    <w:rsid w:val="00A84F99"/>
    <w:rsid w:val="00A853B3"/>
    <w:rsid w:val="00A90601"/>
    <w:rsid w:val="00A90E08"/>
    <w:rsid w:val="00A90E5B"/>
    <w:rsid w:val="00A969C4"/>
    <w:rsid w:val="00AA109E"/>
    <w:rsid w:val="00AA5E89"/>
    <w:rsid w:val="00AB1150"/>
    <w:rsid w:val="00AB68EC"/>
    <w:rsid w:val="00AC23AC"/>
    <w:rsid w:val="00AC43ED"/>
    <w:rsid w:val="00AC6347"/>
    <w:rsid w:val="00AC7A25"/>
    <w:rsid w:val="00AD3FB5"/>
    <w:rsid w:val="00AD4021"/>
    <w:rsid w:val="00AD7568"/>
    <w:rsid w:val="00AD7BC5"/>
    <w:rsid w:val="00AE042D"/>
    <w:rsid w:val="00AE2663"/>
    <w:rsid w:val="00AE29B3"/>
    <w:rsid w:val="00AE3D10"/>
    <w:rsid w:val="00AE3FEA"/>
    <w:rsid w:val="00AE43F8"/>
    <w:rsid w:val="00AE57DC"/>
    <w:rsid w:val="00AF20A1"/>
    <w:rsid w:val="00AF2357"/>
    <w:rsid w:val="00AF2EA8"/>
    <w:rsid w:val="00AF3AA8"/>
    <w:rsid w:val="00AF660D"/>
    <w:rsid w:val="00AF6BAC"/>
    <w:rsid w:val="00B04BD6"/>
    <w:rsid w:val="00B04D2C"/>
    <w:rsid w:val="00B0652B"/>
    <w:rsid w:val="00B105AD"/>
    <w:rsid w:val="00B141FB"/>
    <w:rsid w:val="00B163D1"/>
    <w:rsid w:val="00B17D46"/>
    <w:rsid w:val="00B2030F"/>
    <w:rsid w:val="00B24E0B"/>
    <w:rsid w:val="00B25732"/>
    <w:rsid w:val="00B27A59"/>
    <w:rsid w:val="00B3089F"/>
    <w:rsid w:val="00B333D2"/>
    <w:rsid w:val="00B33B85"/>
    <w:rsid w:val="00B34ADA"/>
    <w:rsid w:val="00B35F77"/>
    <w:rsid w:val="00B36EC8"/>
    <w:rsid w:val="00B4040F"/>
    <w:rsid w:val="00B417E6"/>
    <w:rsid w:val="00B45EA0"/>
    <w:rsid w:val="00B46550"/>
    <w:rsid w:val="00B46939"/>
    <w:rsid w:val="00B47483"/>
    <w:rsid w:val="00B51E01"/>
    <w:rsid w:val="00B53A4D"/>
    <w:rsid w:val="00B5596C"/>
    <w:rsid w:val="00B56EE8"/>
    <w:rsid w:val="00B614E7"/>
    <w:rsid w:val="00B61C17"/>
    <w:rsid w:val="00B6484C"/>
    <w:rsid w:val="00B66369"/>
    <w:rsid w:val="00B739F0"/>
    <w:rsid w:val="00B74B05"/>
    <w:rsid w:val="00B75232"/>
    <w:rsid w:val="00B76BE0"/>
    <w:rsid w:val="00B77D8D"/>
    <w:rsid w:val="00B846E7"/>
    <w:rsid w:val="00B87854"/>
    <w:rsid w:val="00B87D66"/>
    <w:rsid w:val="00B918EC"/>
    <w:rsid w:val="00B91CF0"/>
    <w:rsid w:val="00B9372F"/>
    <w:rsid w:val="00B9468B"/>
    <w:rsid w:val="00B965B4"/>
    <w:rsid w:val="00BA196A"/>
    <w:rsid w:val="00BA1B3C"/>
    <w:rsid w:val="00BA2719"/>
    <w:rsid w:val="00BA56E9"/>
    <w:rsid w:val="00BA7BD4"/>
    <w:rsid w:val="00BB016B"/>
    <w:rsid w:val="00BB0665"/>
    <w:rsid w:val="00BB0E5D"/>
    <w:rsid w:val="00BB1950"/>
    <w:rsid w:val="00BB411D"/>
    <w:rsid w:val="00BB5870"/>
    <w:rsid w:val="00BB646D"/>
    <w:rsid w:val="00BB7363"/>
    <w:rsid w:val="00BB7657"/>
    <w:rsid w:val="00BC1DF5"/>
    <w:rsid w:val="00BC2F3A"/>
    <w:rsid w:val="00BC2FF3"/>
    <w:rsid w:val="00BC3446"/>
    <w:rsid w:val="00BC5307"/>
    <w:rsid w:val="00BC5BA0"/>
    <w:rsid w:val="00BC729C"/>
    <w:rsid w:val="00BD17BC"/>
    <w:rsid w:val="00BD4971"/>
    <w:rsid w:val="00BD5367"/>
    <w:rsid w:val="00BD6EAD"/>
    <w:rsid w:val="00BE274C"/>
    <w:rsid w:val="00BE4A57"/>
    <w:rsid w:val="00BE4A5C"/>
    <w:rsid w:val="00BE5126"/>
    <w:rsid w:val="00BE5307"/>
    <w:rsid w:val="00BE6CA3"/>
    <w:rsid w:val="00BE72CF"/>
    <w:rsid w:val="00BF0073"/>
    <w:rsid w:val="00BF3168"/>
    <w:rsid w:val="00BF483B"/>
    <w:rsid w:val="00BF535C"/>
    <w:rsid w:val="00BF7168"/>
    <w:rsid w:val="00BF7F07"/>
    <w:rsid w:val="00C00901"/>
    <w:rsid w:val="00C02ED3"/>
    <w:rsid w:val="00C03535"/>
    <w:rsid w:val="00C03CF8"/>
    <w:rsid w:val="00C03CFA"/>
    <w:rsid w:val="00C060C6"/>
    <w:rsid w:val="00C06487"/>
    <w:rsid w:val="00C07563"/>
    <w:rsid w:val="00C10097"/>
    <w:rsid w:val="00C1118D"/>
    <w:rsid w:val="00C117ED"/>
    <w:rsid w:val="00C11BB8"/>
    <w:rsid w:val="00C12040"/>
    <w:rsid w:val="00C1591A"/>
    <w:rsid w:val="00C17303"/>
    <w:rsid w:val="00C17F08"/>
    <w:rsid w:val="00C208DC"/>
    <w:rsid w:val="00C208F0"/>
    <w:rsid w:val="00C20AB1"/>
    <w:rsid w:val="00C22502"/>
    <w:rsid w:val="00C24482"/>
    <w:rsid w:val="00C2480B"/>
    <w:rsid w:val="00C2595E"/>
    <w:rsid w:val="00C26E24"/>
    <w:rsid w:val="00C304D9"/>
    <w:rsid w:val="00C316AE"/>
    <w:rsid w:val="00C3301F"/>
    <w:rsid w:val="00C34916"/>
    <w:rsid w:val="00C36AF2"/>
    <w:rsid w:val="00C376F5"/>
    <w:rsid w:val="00C404C2"/>
    <w:rsid w:val="00C4087C"/>
    <w:rsid w:val="00C40F59"/>
    <w:rsid w:val="00C411F1"/>
    <w:rsid w:val="00C42227"/>
    <w:rsid w:val="00C445D5"/>
    <w:rsid w:val="00C5034C"/>
    <w:rsid w:val="00C51AD6"/>
    <w:rsid w:val="00C548EA"/>
    <w:rsid w:val="00C54A24"/>
    <w:rsid w:val="00C563BF"/>
    <w:rsid w:val="00C57BC6"/>
    <w:rsid w:val="00C60AC8"/>
    <w:rsid w:val="00C619D8"/>
    <w:rsid w:val="00C626EB"/>
    <w:rsid w:val="00C62CAD"/>
    <w:rsid w:val="00C64EEA"/>
    <w:rsid w:val="00C65A06"/>
    <w:rsid w:val="00C70B2F"/>
    <w:rsid w:val="00C72B0F"/>
    <w:rsid w:val="00C72E7E"/>
    <w:rsid w:val="00C73101"/>
    <w:rsid w:val="00C76CB0"/>
    <w:rsid w:val="00C80AFD"/>
    <w:rsid w:val="00C81566"/>
    <w:rsid w:val="00C8381A"/>
    <w:rsid w:val="00C84714"/>
    <w:rsid w:val="00C853C2"/>
    <w:rsid w:val="00C858CA"/>
    <w:rsid w:val="00C85EC1"/>
    <w:rsid w:val="00C87F6C"/>
    <w:rsid w:val="00C909EF"/>
    <w:rsid w:val="00C926CA"/>
    <w:rsid w:val="00C93D8E"/>
    <w:rsid w:val="00C940EE"/>
    <w:rsid w:val="00C9537B"/>
    <w:rsid w:val="00CA1BF4"/>
    <w:rsid w:val="00CA2ADD"/>
    <w:rsid w:val="00CA554A"/>
    <w:rsid w:val="00CA5E61"/>
    <w:rsid w:val="00CA6E73"/>
    <w:rsid w:val="00CA70E6"/>
    <w:rsid w:val="00CA721B"/>
    <w:rsid w:val="00CA7BA4"/>
    <w:rsid w:val="00CB0596"/>
    <w:rsid w:val="00CB0A72"/>
    <w:rsid w:val="00CB0E69"/>
    <w:rsid w:val="00CB1B2C"/>
    <w:rsid w:val="00CB2B01"/>
    <w:rsid w:val="00CB4543"/>
    <w:rsid w:val="00CB45AC"/>
    <w:rsid w:val="00CB7E9A"/>
    <w:rsid w:val="00CC1472"/>
    <w:rsid w:val="00CC2D10"/>
    <w:rsid w:val="00CC45E2"/>
    <w:rsid w:val="00CC58FC"/>
    <w:rsid w:val="00CC5998"/>
    <w:rsid w:val="00CC6019"/>
    <w:rsid w:val="00CC608A"/>
    <w:rsid w:val="00CD5357"/>
    <w:rsid w:val="00CD6251"/>
    <w:rsid w:val="00CD7841"/>
    <w:rsid w:val="00CE4980"/>
    <w:rsid w:val="00CE6D31"/>
    <w:rsid w:val="00CF2CFC"/>
    <w:rsid w:val="00CF2EEA"/>
    <w:rsid w:val="00CF52CD"/>
    <w:rsid w:val="00CF7CF3"/>
    <w:rsid w:val="00CF7D57"/>
    <w:rsid w:val="00D01474"/>
    <w:rsid w:val="00D02631"/>
    <w:rsid w:val="00D03239"/>
    <w:rsid w:val="00D05707"/>
    <w:rsid w:val="00D066F7"/>
    <w:rsid w:val="00D075C5"/>
    <w:rsid w:val="00D07BEC"/>
    <w:rsid w:val="00D1396B"/>
    <w:rsid w:val="00D153F1"/>
    <w:rsid w:val="00D15CE4"/>
    <w:rsid w:val="00D17045"/>
    <w:rsid w:val="00D2120A"/>
    <w:rsid w:val="00D22D22"/>
    <w:rsid w:val="00D2472F"/>
    <w:rsid w:val="00D24A9E"/>
    <w:rsid w:val="00D24DA9"/>
    <w:rsid w:val="00D24E49"/>
    <w:rsid w:val="00D250E4"/>
    <w:rsid w:val="00D25989"/>
    <w:rsid w:val="00D25E57"/>
    <w:rsid w:val="00D260D9"/>
    <w:rsid w:val="00D27749"/>
    <w:rsid w:val="00D2789E"/>
    <w:rsid w:val="00D27963"/>
    <w:rsid w:val="00D32427"/>
    <w:rsid w:val="00D32709"/>
    <w:rsid w:val="00D33AA7"/>
    <w:rsid w:val="00D33DEE"/>
    <w:rsid w:val="00D35324"/>
    <w:rsid w:val="00D35B27"/>
    <w:rsid w:val="00D35E05"/>
    <w:rsid w:val="00D3732C"/>
    <w:rsid w:val="00D406C1"/>
    <w:rsid w:val="00D460A0"/>
    <w:rsid w:val="00D46BAD"/>
    <w:rsid w:val="00D47932"/>
    <w:rsid w:val="00D51294"/>
    <w:rsid w:val="00D543F8"/>
    <w:rsid w:val="00D54F86"/>
    <w:rsid w:val="00D55299"/>
    <w:rsid w:val="00D55A81"/>
    <w:rsid w:val="00D55BED"/>
    <w:rsid w:val="00D572D3"/>
    <w:rsid w:val="00D57927"/>
    <w:rsid w:val="00D62CAD"/>
    <w:rsid w:val="00D65579"/>
    <w:rsid w:val="00D669EB"/>
    <w:rsid w:val="00D66D86"/>
    <w:rsid w:val="00D7053A"/>
    <w:rsid w:val="00D717F5"/>
    <w:rsid w:val="00D71FD9"/>
    <w:rsid w:val="00D800D0"/>
    <w:rsid w:val="00D83AB5"/>
    <w:rsid w:val="00D873E5"/>
    <w:rsid w:val="00D90230"/>
    <w:rsid w:val="00D9190F"/>
    <w:rsid w:val="00D91EDD"/>
    <w:rsid w:val="00D934AE"/>
    <w:rsid w:val="00D93562"/>
    <w:rsid w:val="00D9363F"/>
    <w:rsid w:val="00D95A83"/>
    <w:rsid w:val="00DA02FA"/>
    <w:rsid w:val="00DA078F"/>
    <w:rsid w:val="00DA2B27"/>
    <w:rsid w:val="00DA2DE5"/>
    <w:rsid w:val="00DB2A8F"/>
    <w:rsid w:val="00DB54CD"/>
    <w:rsid w:val="00DB668E"/>
    <w:rsid w:val="00DB7763"/>
    <w:rsid w:val="00DC150A"/>
    <w:rsid w:val="00DC183C"/>
    <w:rsid w:val="00DC1E08"/>
    <w:rsid w:val="00DC58CB"/>
    <w:rsid w:val="00DC69DD"/>
    <w:rsid w:val="00DD0F83"/>
    <w:rsid w:val="00DD28DD"/>
    <w:rsid w:val="00DD3ED0"/>
    <w:rsid w:val="00DD6AEB"/>
    <w:rsid w:val="00DD7CD1"/>
    <w:rsid w:val="00DE046E"/>
    <w:rsid w:val="00DE21E9"/>
    <w:rsid w:val="00DE7349"/>
    <w:rsid w:val="00DE7F58"/>
    <w:rsid w:val="00DF054E"/>
    <w:rsid w:val="00DF09AC"/>
    <w:rsid w:val="00DF0D52"/>
    <w:rsid w:val="00DF17C0"/>
    <w:rsid w:val="00DF20AB"/>
    <w:rsid w:val="00DF4A8F"/>
    <w:rsid w:val="00DF7539"/>
    <w:rsid w:val="00E02A25"/>
    <w:rsid w:val="00E03F61"/>
    <w:rsid w:val="00E04192"/>
    <w:rsid w:val="00E14774"/>
    <w:rsid w:val="00E2096D"/>
    <w:rsid w:val="00E21282"/>
    <w:rsid w:val="00E21904"/>
    <w:rsid w:val="00E21A94"/>
    <w:rsid w:val="00E21B6F"/>
    <w:rsid w:val="00E27E09"/>
    <w:rsid w:val="00E302C3"/>
    <w:rsid w:val="00E349F3"/>
    <w:rsid w:val="00E36415"/>
    <w:rsid w:val="00E40DD5"/>
    <w:rsid w:val="00E4246E"/>
    <w:rsid w:val="00E429E5"/>
    <w:rsid w:val="00E43594"/>
    <w:rsid w:val="00E43932"/>
    <w:rsid w:val="00E45FB1"/>
    <w:rsid w:val="00E46535"/>
    <w:rsid w:val="00E46A94"/>
    <w:rsid w:val="00E46BCB"/>
    <w:rsid w:val="00E47C80"/>
    <w:rsid w:val="00E47FD8"/>
    <w:rsid w:val="00E50F3A"/>
    <w:rsid w:val="00E5218C"/>
    <w:rsid w:val="00E52D2C"/>
    <w:rsid w:val="00E53ADC"/>
    <w:rsid w:val="00E557ED"/>
    <w:rsid w:val="00E618BB"/>
    <w:rsid w:val="00E634D4"/>
    <w:rsid w:val="00E719BB"/>
    <w:rsid w:val="00E73A6D"/>
    <w:rsid w:val="00E7412D"/>
    <w:rsid w:val="00E742AD"/>
    <w:rsid w:val="00E75062"/>
    <w:rsid w:val="00E8057D"/>
    <w:rsid w:val="00E80D03"/>
    <w:rsid w:val="00E81306"/>
    <w:rsid w:val="00E818E8"/>
    <w:rsid w:val="00E81B05"/>
    <w:rsid w:val="00E82741"/>
    <w:rsid w:val="00E82C71"/>
    <w:rsid w:val="00E82F3B"/>
    <w:rsid w:val="00E8427E"/>
    <w:rsid w:val="00E909C7"/>
    <w:rsid w:val="00E90D12"/>
    <w:rsid w:val="00E93F70"/>
    <w:rsid w:val="00E94E6B"/>
    <w:rsid w:val="00E95386"/>
    <w:rsid w:val="00E954AC"/>
    <w:rsid w:val="00EA2B1C"/>
    <w:rsid w:val="00EA40ED"/>
    <w:rsid w:val="00EA6F08"/>
    <w:rsid w:val="00EB030F"/>
    <w:rsid w:val="00EB2A5F"/>
    <w:rsid w:val="00EB3154"/>
    <w:rsid w:val="00EB3381"/>
    <w:rsid w:val="00EB5771"/>
    <w:rsid w:val="00EC194F"/>
    <w:rsid w:val="00EC3B8F"/>
    <w:rsid w:val="00EC3E2A"/>
    <w:rsid w:val="00EC4B85"/>
    <w:rsid w:val="00EC71BD"/>
    <w:rsid w:val="00ED087F"/>
    <w:rsid w:val="00ED09F5"/>
    <w:rsid w:val="00ED14F0"/>
    <w:rsid w:val="00ED228F"/>
    <w:rsid w:val="00ED2908"/>
    <w:rsid w:val="00ED58C8"/>
    <w:rsid w:val="00ED667B"/>
    <w:rsid w:val="00ED781E"/>
    <w:rsid w:val="00ED7A77"/>
    <w:rsid w:val="00EE0162"/>
    <w:rsid w:val="00EE1643"/>
    <w:rsid w:val="00EF0587"/>
    <w:rsid w:val="00EF05DA"/>
    <w:rsid w:val="00EF095B"/>
    <w:rsid w:val="00EF128A"/>
    <w:rsid w:val="00EF1C47"/>
    <w:rsid w:val="00EF1DC2"/>
    <w:rsid w:val="00EF35C7"/>
    <w:rsid w:val="00EF6494"/>
    <w:rsid w:val="00F01269"/>
    <w:rsid w:val="00F02888"/>
    <w:rsid w:val="00F0314A"/>
    <w:rsid w:val="00F0422F"/>
    <w:rsid w:val="00F04C83"/>
    <w:rsid w:val="00F05A9E"/>
    <w:rsid w:val="00F06DFF"/>
    <w:rsid w:val="00F10DD3"/>
    <w:rsid w:val="00F11C28"/>
    <w:rsid w:val="00F11C51"/>
    <w:rsid w:val="00F17935"/>
    <w:rsid w:val="00F2108F"/>
    <w:rsid w:val="00F218D1"/>
    <w:rsid w:val="00F24820"/>
    <w:rsid w:val="00F25D99"/>
    <w:rsid w:val="00F2707D"/>
    <w:rsid w:val="00F2763E"/>
    <w:rsid w:val="00F37830"/>
    <w:rsid w:val="00F4014C"/>
    <w:rsid w:val="00F43918"/>
    <w:rsid w:val="00F46AEA"/>
    <w:rsid w:val="00F47AD7"/>
    <w:rsid w:val="00F5043B"/>
    <w:rsid w:val="00F55021"/>
    <w:rsid w:val="00F55829"/>
    <w:rsid w:val="00F558C8"/>
    <w:rsid w:val="00F57B62"/>
    <w:rsid w:val="00F61756"/>
    <w:rsid w:val="00F61EEF"/>
    <w:rsid w:val="00F62D6D"/>
    <w:rsid w:val="00F62FF5"/>
    <w:rsid w:val="00F637BA"/>
    <w:rsid w:val="00F646B9"/>
    <w:rsid w:val="00F64FA6"/>
    <w:rsid w:val="00F673B2"/>
    <w:rsid w:val="00F70B2F"/>
    <w:rsid w:val="00F744B3"/>
    <w:rsid w:val="00F7494C"/>
    <w:rsid w:val="00F7506C"/>
    <w:rsid w:val="00F75290"/>
    <w:rsid w:val="00F775CF"/>
    <w:rsid w:val="00F77DCD"/>
    <w:rsid w:val="00F817D0"/>
    <w:rsid w:val="00F82436"/>
    <w:rsid w:val="00F82561"/>
    <w:rsid w:val="00F832D9"/>
    <w:rsid w:val="00F84196"/>
    <w:rsid w:val="00F841EB"/>
    <w:rsid w:val="00F8653D"/>
    <w:rsid w:val="00F8750F"/>
    <w:rsid w:val="00F9078D"/>
    <w:rsid w:val="00F93C1B"/>
    <w:rsid w:val="00F96046"/>
    <w:rsid w:val="00FA095F"/>
    <w:rsid w:val="00FA0C94"/>
    <w:rsid w:val="00FA0DA5"/>
    <w:rsid w:val="00FA0DDE"/>
    <w:rsid w:val="00FA2989"/>
    <w:rsid w:val="00FA453D"/>
    <w:rsid w:val="00FA6EC9"/>
    <w:rsid w:val="00FA6F8C"/>
    <w:rsid w:val="00FA7347"/>
    <w:rsid w:val="00FB14CC"/>
    <w:rsid w:val="00FB3C96"/>
    <w:rsid w:val="00FB5E00"/>
    <w:rsid w:val="00FB6F1E"/>
    <w:rsid w:val="00FC2D89"/>
    <w:rsid w:val="00FC31FF"/>
    <w:rsid w:val="00FC400E"/>
    <w:rsid w:val="00FC733F"/>
    <w:rsid w:val="00FC7BC6"/>
    <w:rsid w:val="00FD1369"/>
    <w:rsid w:val="00FD23EC"/>
    <w:rsid w:val="00FE05C3"/>
    <w:rsid w:val="00FE0B69"/>
    <w:rsid w:val="00FE0D0A"/>
    <w:rsid w:val="00FE273C"/>
    <w:rsid w:val="00FE70DA"/>
    <w:rsid w:val="00FE7B52"/>
    <w:rsid w:val="00FF00D2"/>
    <w:rsid w:val="00FF102B"/>
    <w:rsid w:val="00FF3515"/>
    <w:rsid w:val="00FF70DB"/>
    <w:rsid w:val="00FF78F7"/>
    <w:rsid w:val="02A419F1"/>
    <w:rsid w:val="07683275"/>
    <w:rsid w:val="07F4AE4E"/>
    <w:rsid w:val="0907C791"/>
    <w:rsid w:val="0A20C7F1"/>
    <w:rsid w:val="0A35BC9C"/>
    <w:rsid w:val="0FF7E7F2"/>
    <w:rsid w:val="107A57DD"/>
    <w:rsid w:val="11147DA3"/>
    <w:rsid w:val="11571339"/>
    <w:rsid w:val="11EF73A0"/>
    <w:rsid w:val="168B31F4"/>
    <w:rsid w:val="16DC63C8"/>
    <w:rsid w:val="170FE39B"/>
    <w:rsid w:val="1838D073"/>
    <w:rsid w:val="19B4F79F"/>
    <w:rsid w:val="1EA6764B"/>
    <w:rsid w:val="20D967F8"/>
    <w:rsid w:val="23D9CE3F"/>
    <w:rsid w:val="26CB55EA"/>
    <w:rsid w:val="28022A79"/>
    <w:rsid w:val="29FF8383"/>
    <w:rsid w:val="2AFB5B8E"/>
    <w:rsid w:val="2CDC5B5D"/>
    <w:rsid w:val="2D11C05B"/>
    <w:rsid w:val="2D804705"/>
    <w:rsid w:val="2DDE5158"/>
    <w:rsid w:val="2FB1845F"/>
    <w:rsid w:val="30148B3F"/>
    <w:rsid w:val="309F5606"/>
    <w:rsid w:val="32A7CD5A"/>
    <w:rsid w:val="33790D65"/>
    <w:rsid w:val="394DA8AB"/>
    <w:rsid w:val="3B60F94F"/>
    <w:rsid w:val="3E893818"/>
    <w:rsid w:val="3EC5A715"/>
    <w:rsid w:val="4013B57E"/>
    <w:rsid w:val="40513DF2"/>
    <w:rsid w:val="41169977"/>
    <w:rsid w:val="41352087"/>
    <w:rsid w:val="41472A94"/>
    <w:rsid w:val="45A6A5A2"/>
    <w:rsid w:val="46CBCE7B"/>
    <w:rsid w:val="48895E07"/>
    <w:rsid w:val="49F093C5"/>
    <w:rsid w:val="4C500ED9"/>
    <w:rsid w:val="4D5E222E"/>
    <w:rsid w:val="52C9DDA1"/>
    <w:rsid w:val="542905A2"/>
    <w:rsid w:val="55317D4E"/>
    <w:rsid w:val="5807B761"/>
    <w:rsid w:val="582C910C"/>
    <w:rsid w:val="592BE41F"/>
    <w:rsid w:val="59E884D1"/>
    <w:rsid w:val="5A32B39F"/>
    <w:rsid w:val="5B9348B3"/>
    <w:rsid w:val="5CA36D5D"/>
    <w:rsid w:val="5EF0DB53"/>
    <w:rsid w:val="5FE8A77A"/>
    <w:rsid w:val="61027036"/>
    <w:rsid w:val="6351C82B"/>
    <w:rsid w:val="647A95D8"/>
    <w:rsid w:val="655BC315"/>
    <w:rsid w:val="656ED324"/>
    <w:rsid w:val="663E1AF6"/>
    <w:rsid w:val="67867890"/>
    <w:rsid w:val="686365D6"/>
    <w:rsid w:val="69E52C7B"/>
    <w:rsid w:val="6B916E55"/>
    <w:rsid w:val="6D066405"/>
    <w:rsid w:val="6E28E32A"/>
    <w:rsid w:val="6E7E6B17"/>
    <w:rsid w:val="6FBB94C5"/>
    <w:rsid w:val="70EDF4C6"/>
    <w:rsid w:val="729E03FC"/>
    <w:rsid w:val="7309C72D"/>
    <w:rsid w:val="762B96BA"/>
    <w:rsid w:val="76D66D23"/>
    <w:rsid w:val="770EE630"/>
    <w:rsid w:val="7A2E2D4C"/>
    <w:rsid w:val="7A388A34"/>
    <w:rsid w:val="7B0C85D2"/>
    <w:rsid w:val="7DA12A47"/>
    <w:rsid w:val="7E6AD95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8F57B"/>
  <w15:docId w15:val="{D8672227-5F3C-4938-AE4B-24CE9958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8"/>
      </w:numPr>
      <w:suppressAutoHyphens w:val="0"/>
      <w:spacing w:after="120"/>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Geenafstand">
    <w:name w:val="No Spacing"/>
    <w:aliases w:val="Geen afstand 2"/>
    <w:link w:val="GeenafstandChar"/>
    <w:uiPriority w:val="1"/>
    <w:qFormat/>
    <w:rsid w:val="00711A2B"/>
    <w:pPr>
      <w:spacing w:after="0" w:line="240" w:lineRule="auto"/>
    </w:pPr>
    <w:rPr>
      <w:lang w:val="en-US"/>
    </w:rPr>
  </w:style>
  <w:style w:type="character" w:customStyle="1" w:styleId="GeenafstandChar">
    <w:name w:val="Geen afstand Char"/>
    <w:aliases w:val="Geen afstand 2 Char"/>
    <w:basedOn w:val="Standaardalinea-lettertype"/>
    <w:link w:val="Geenafstand"/>
    <w:uiPriority w:val="1"/>
    <w:rsid w:val="00711A2B"/>
    <w:rPr>
      <w:lang w:val="en-US"/>
    </w:rPr>
  </w:style>
  <w:style w:type="character" w:styleId="GevolgdeHyperlink">
    <w:name w:val="FollowedHyperlink"/>
    <w:basedOn w:val="Standaardalinea-lettertype"/>
    <w:uiPriority w:val="99"/>
    <w:semiHidden/>
    <w:unhideWhenUsed/>
    <w:rsid w:val="00C03CF8"/>
    <w:rPr>
      <w:color w:val="92D050" w:themeColor="followedHyperlink"/>
      <w:u w:val="single"/>
    </w:rPr>
  </w:style>
  <w:style w:type="paragraph" w:customStyle="1" w:styleId="Default">
    <w:name w:val="Default"/>
    <w:rsid w:val="00A969C4"/>
    <w:pPr>
      <w:autoSpaceDE w:val="0"/>
      <w:autoSpaceDN w:val="0"/>
      <w:adjustRightInd w:val="0"/>
      <w:spacing w:after="0" w:line="240" w:lineRule="auto"/>
    </w:pPr>
    <w:rPr>
      <w:rFonts w:ascii="Tw Cen MT" w:hAnsi="Tw Cen MT" w:cs="Tw Cen MT"/>
      <w:color w:val="000000"/>
      <w:sz w:val="24"/>
      <w:szCs w:val="24"/>
      <w14:ligatures w14:val="standardContextual"/>
    </w:rPr>
  </w:style>
  <w:style w:type="paragraph" w:styleId="Normaalweb">
    <w:name w:val="Normal (Web)"/>
    <w:basedOn w:val="Standaard"/>
    <w:uiPriority w:val="99"/>
    <w:semiHidden/>
    <w:unhideWhenUsed/>
    <w:rsid w:val="00437A4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3D2DAB"/>
    <w:rPr>
      <w:i/>
      <w:iCs/>
    </w:rPr>
  </w:style>
  <w:style w:type="paragraph" w:styleId="Kopvaninhoudsopgave">
    <w:name w:val="TOC Heading"/>
    <w:basedOn w:val="Kop1"/>
    <w:next w:val="Standaard"/>
    <w:uiPriority w:val="39"/>
    <w:unhideWhenUsed/>
    <w:qFormat/>
    <w:rsid w:val="00BC5BA0"/>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185260">
      <w:bodyDiv w:val="1"/>
      <w:marLeft w:val="0"/>
      <w:marRight w:val="0"/>
      <w:marTop w:val="0"/>
      <w:marBottom w:val="0"/>
      <w:divBdr>
        <w:top w:val="none" w:sz="0" w:space="0" w:color="auto"/>
        <w:left w:val="none" w:sz="0" w:space="0" w:color="auto"/>
        <w:bottom w:val="none" w:sz="0" w:space="0" w:color="auto"/>
        <w:right w:val="none" w:sz="0" w:space="0" w:color="auto"/>
      </w:divBdr>
      <w:divsChild>
        <w:div w:id="564800661">
          <w:marLeft w:val="0"/>
          <w:marRight w:val="0"/>
          <w:marTop w:val="0"/>
          <w:marBottom w:val="180"/>
          <w:divBdr>
            <w:top w:val="none" w:sz="0" w:space="0" w:color="auto"/>
            <w:left w:val="none" w:sz="0" w:space="0" w:color="auto"/>
            <w:bottom w:val="none" w:sz="0" w:space="0" w:color="auto"/>
            <w:right w:val="none" w:sz="0" w:space="0" w:color="auto"/>
          </w:divBdr>
        </w:div>
        <w:div w:id="1149900791">
          <w:marLeft w:val="0"/>
          <w:marRight w:val="0"/>
          <w:marTop w:val="0"/>
          <w:marBottom w:val="180"/>
          <w:divBdr>
            <w:top w:val="none" w:sz="0" w:space="0" w:color="auto"/>
            <w:left w:val="none" w:sz="0" w:space="0" w:color="auto"/>
            <w:bottom w:val="none" w:sz="0" w:space="0" w:color="auto"/>
            <w:right w:val="none" w:sz="0" w:space="0" w:color="auto"/>
          </w:divBdr>
        </w:div>
        <w:div w:id="1213151328">
          <w:marLeft w:val="0"/>
          <w:marRight w:val="0"/>
          <w:marTop w:val="0"/>
          <w:marBottom w:val="180"/>
          <w:divBdr>
            <w:top w:val="none" w:sz="0" w:space="0" w:color="auto"/>
            <w:left w:val="none" w:sz="0" w:space="0" w:color="auto"/>
            <w:bottom w:val="none" w:sz="0" w:space="0" w:color="auto"/>
            <w:right w:val="none" w:sz="0" w:space="0" w:color="auto"/>
          </w:divBdr>
        </w:div>
        <w:div w:id="1221866530">
          <w:marLeft w:val="0"/>
          <w:marRight w:val="0"/>
          <w:marTop w:val="0"/>
          <w:marBottom w:val="180"/>
          <w:divBdr>
            <w:top w:val="none" w:sz="0" w:space="0" w:color="auto"/>
            <w:left w:val="none" w:sz="0" w:space="0" w:color="auto"/>
            <w:bottom w:val="none" w:sz="0" w:space="0" w:color="auto"/>
            <w:right w:val="none" w:sz="0" w:space="0" w:color="auto"/>
          </w:divBdr>
        </w:div>
        <w:div w:id="1439762778">
          <w:marLeft w:val="0"/>
          <w:marRight w:val="0"/>
          <w:marTop w:val="0"/>
          <w:marBottom w:val="180"/>
          <w:divBdr>
            <w:top w:val="none" w:sz="0" w:space="0" w:color="auto"/>
            <w:left w:val="none" w:sz="0" w:space="0" w:color="auto"/>
            <w:bottom w:val="none" w:sz="0" w:space="0" w:color="auto"/>
            <w:right w:val="none" w:sz="0" w:space="0" w:color="auto"/>
          </w:divBdr>
        </w:div>
        <w:div w:id="1796485377">
          <w:marLeft w:val="0"/>
          <w:marRight w:val="0"/>
          <w:marTop w:val="0"/>
          <w:marBottom w:val="0"/>
          <w:divBdr>
            <w:top w:val="none" w:sz="0" w:space="0" w:color="auto"/>
            <w:left w:val="none" w:sz="0" w:space="0" w:color="auto"/>
            <w:bottom w:val="none" w:sz="0" w:space="0" w:color="auto"/>
            <w:right w:val="none" w:sz="0" w:space="0" w:color="auto"/>
          </w:divBdr>
        </w:div>
        <w:div w:id="1818455281">
          <w:marLeft w:val="0"/>
          <w:marRight w:val="0"/>
          <w:marTop w:val="0"/>
          <w:marBottom w:val="180"/>
          <w:divBdr>
            <w:top w:val="none" w:sz="0" w:space="0" w:color="auto"/>
            <w:left w:val="none" w:sz="0" w:space="0" w:color="auto"/>
            <w:bottom w:val="none" w:sz="0" w:space="0" w:color="auto"/>
            <w:right w:val="none" w:sz="0" w:space="0" w:color="auto"/>
          </w:divBdr>
        </w:div>
        <w:div w:id="2019231720">
          <w:marLeft w:val="0"/>
          <w:marRight w:val="0"/>
          <w:marTop w:val="0"/>
          <w:marBottom w:val="180"/>
          <w:divBdr>
            <w:top w:val="none" w:sz="0" w:space="0" w:color="auto"/>
            <w:left w:val="none" w:sz="0" w:space="0" w:color="auto"/>
            <w:bottom w:val="none" w:sz="0" w:space="0" w:color="auto"/>
            <w:right w:val="none" w:sz="0" w:space="0" w:color="auto"/>
          </w:divBdr>
        </w:div>
        <w:div w:id="2068675402">
          <w:marLeft w:val="0"/>
          <w:marRight w:val="0"/>
          <w:marTop w:val="0"/>
          <w:marBottom w:val="180"/>
          <w:divBdr>
            <w:top w:val="none" w:sz="0" w:space="0" w:color="auto"/>
            <w:left w:val="none" w:sz="0" w:space="0" w:color="auto"/>
            <w:bottom w:val="none" w:sz="0" w:space="0" w:color="auto"/>
            <w:right w:val="none" w:sz="0" w:space="0" w:color="auto"/>
          </w:divBdr>
        </w:div>
      </w:divsChild>
    </w:div>
    <w:div w:id="811289799">
      <w:bodyDiv w:val="1"/>
      <w:marLeft w:val="0"/>
      <w:marRight w:val="0"/>
      <w:marTop w:val="0"/>
      <w:marBottom w:val="0"/>
      <w:divBdr>
        <w:top w:val="none" w:sz="0" w:space="0" w:color="auto"/>
        <w:left w:val="none" w:sz="0" w:space="0" w:color="auto"/>
        <w:bottom w:val="none" w:sz="0" w:space="0" w:color="auto"/>
        <w:right w:val="none" w:sz="0" w:space="0" w:color="auto"/>
      </w:divBdr>
      <w:divsChild>
        <w:div w:id="90974152">
          <w:marLeft w:val="0"/>
          <w:marRight w:val="0"/>
          <w:marTop w:val="0"/>
          <w:marBottom w:val="0"/>
          <w:divBdr>
            <w:top w:val="none" w:sz="0" w:space="0" w:color="auto"/>
            <w:left w:val="none" w:sz="0" w:space="0" w:color="auto"/>
            <w:bottom w:val="none" w:sz="0" w:space="0" w:color="auto"/>
            <w:right w:val="none" w:sz="0" w:space="0" w:color="auto"/>
          </w:divBdr>
        </w:div>
        <w:div w:id="190269621">
          <w:marLeft w:val="0"/>
          <w:marRight w:val="0"/>
          <w:marTop w:val="0"/>
          <w:marBottom w:val="180"/>
          <w:divBdr>
            <w:top w:val="none" w:sz="0" w:space="0" w:color="auto"/>
            <w:left w:val="none" w:sz="0" w:space="0" w:color="auto"/>
            <w:bottom w:val="none" w:sz="0" w:space="0" w:color="auto"/>
            <w:right w:val="none" w:sz="0" w:space="0" w:color="auto"/>
          </w:divBdr>
        </w:div>
        <w:div w:id="210847608">
          <w:marLeft w:val="0"/>
          <w:marRight w:val="0"/>
          <w:marTop w:val="0"/>
          <w:marBottom w:val="180"/>
          <w:divBdr>
            <w:top w:val="none" w:sz="0" w:space="0" w:color="auto"/>
            <w:left w:val="none" w:sz="0" w:space="0" w:color="auto"/>
            <w:bottom w:val="none" w:sz="0" w:space="0" w:color="auto"/>
            <w:right w:val="none" w:sz="0" w:space="0" w:color="auto"/>
          </w:divBdr>
        </w:div>
        <w:div w:id="346714119">
          <w:marLeft w:val="0"/>
          <w:marRight w:val="0"/>
          <w:marTop w:val="0"/>
          <w:marBottom w:val="180"/>
          <w:divBdr>
            <w:top w:val="none" w:sz="0" w:space="0" w:color="auto"/>
            <w:left w:val="none" w:sz="0" w:space="0" w:color="auto"/>
            <w:bottom w:val="none" w:sz="0" w:space="0" w:color="auto"/>
            <w:right w:val="none" w:sz="0" w:space="0" w:color="auto"/>
          </w:divBdr>
        </w:div>
        <w:div w:id="1362586351">
          <w:marLeft w:val="0"/>
          <w:marRight w:val="0"/>
          <w:marTop w:val="0"/>
          <w:marBottom w:val="180"/>
          <w:divBdr>
            <w:top w:val="none" w:sz="0" w:space="0" w:color="auto"/>
            <w:left w:val="none" w:sz="0" w:space="0" w:color="auto"/>
            <w:bottom w:val="none" w:sz="0" w:space="0" w:color="auto"/>
            <w:right w:val="none" w:sz="0" w:space="0" w:color="auto"/>
          </w:divBdr>
        </w:div>
        <w:div w:id="1552615818">
          <w:marLeft w:val="0"/>
          <w:marRight w:val="0"/>
          <w:marTop w:val="0"/>
          <w:marBottom w:val="180"/>
          <w:divBdr>
            <w:top w:val="none" w:sz="0" w:space="0" w:color="auto"/>
            <w:left w:val="none" w:sz="0" w:space="0" w:color="auto"/>
            <w:bottom w:val="none" w:sz="0" w:space="0" w:color="auto"/>
            <w:right w:val="none" w:sz="0" w:space="0" w:color="auto"/>
          </w:divBdr>
        </w:div>
        <w:div w:id="1633365839">
          <w:marLeft w:val="0"/>
          <w:marRight w:val="0"/>
          <w:marTop w:val="0"/>
          <w:marBottom w:val="180"/>
          <w:divBdr>
            <w:top w:val="none" w:sz="0" w:space="0" w:color="auto"/>
            <w:left w:val="none" w:sz="0" w:space="0" w:color="auto"/>
            <w:bottom w:val="none" w:sz="0" w:space="0" w:color="auto"/>
            <w:right w:val="none" w:sz="0" w:space="0" w:color="auto"/>
          </w:divBdr>
        </w:div>
        <w:div w:id="1843273886">
          <w:marLeft w:val="0"/>
          <w:marRight w:val="0"/>
          <w:marTop w:val="0"/>
          <w:marBottom w:val="180"/>
          <w:divBdr>
            <w:top w:val="none" w:sz="0" w:space="0" w:color="auto"/>
            <w:left w:val="none" w:sz="0" w:space="0" w:color="auto"/>
            <w:bottom w:val="none" w:sz="0" w:space="0" w:color="auto"/>
            <w:right w:val="none" w:sz="0" w:space="0" w:color="auto"/>
          </w:divBdr>
        </w:div>
        <w:div w:id="194191388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va.link/e75ivtghvnt2gcm" TargetMode="External"/><Relationship Id="rId18" Type="http://schemas.openxmlformats.org/officeDocument/2006/relationships/image" Target="media/image3.jpeg"/><Relationship Id="rId26" Type="http://schemas.openxmlformats.org/officeDocument/2006/relationships/hyperlink" Target="https://youtu.be/BsOrfzQji3c" TargetMode="External"/><Relationship Id="rId21" Type="http://schemas.openxmlformats.org/officeDocument/2006/relationships/hyperlink" Target="https://youtu.be/dBRp9nBw6PI"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youtu.be/zEkBtEWzrpY"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youtu.be/C5M2iBtIcsI" TargetMode="External"/><Relationship Id="rId20" Type="http://schemas.openxmlformats.org/officeDocument/2006/relationships/image" Target="media/image5.jpeg"/><Relationship Id="rId29" Type="http://schemas.openxmlformats.org/officeDocument/2006/relationships/hyperlink" Target="https://youtu.be/uWXUWepSak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hyperlink" Target="https://youtu.be/BsOrfzQji3c" TargetMode="External"/><Relationship Id="rId32" Type="http://schemas.openxmlformats.org/officeDocument/2006/relationships/footer" Target="footer2.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youtu.be/oqV-l7T8ypo" TargetMode="External"/><Relationship Id="rId23" Type="http://schemas.openxmlformats.org/officeDocument/2006/relationships/hyperlink" Target="https://youtu.be/BsOrfzQji3c" TargetMode="External"/><Relationship Id="rId28" Type="http://schemas.openxmlformats.org/officeDocument/2006/relationships/hyperlink" Target="https://youtu.be/BsOrfzQji3c"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va.link/eq69aju9cf0jgwj" TargetMode="External"/><Relationship Id="rId22" Type="http://schemas.openxmlformats.org/officeDocument/2006/relationships/hyperlink" Target="https://youtu.be/qqRClOGiY1E" TargetMode="External"/><Relationship Id="rId27" Type="http://schemas.openxmlformats.org/officeDocument/2006/relationships/hyperlink" Target="https://youtu.be/ddLd0QRf7Vg" TargetMode="External"/><Relationship Id="rId30" Type="http://schemas.openxmlformats.org/officeDocument/2006/relationships/hyperlink" Target="https://youtu.be/w1b2bEUwiII" TargetMode="External"/><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jacobs1\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7D2FE4BA5A4DF2B5B157B948442DAC"/>
        <w:category>
          <w:name w:val="Algemeen"/>
          <w:gallery w:val="placeholder"/>
        </w:category>
        <w:types>
          <w:type w:val="bbPlcHdr"/>
        </w:types>
        <w:behaviors>
          <w:behavior w:val="content"/>
        </w:behaviors>
        <w:guid w:val="{636F395E-E5D0-42EF-8786-D870B4424D93}"/>
      </w:docPartPr>
      <w:docPartBody>
        <w:p w:rsidR="00F07950" w:rsidRDefault="00E5218C">
          <w:pPr>
            <w:pStyle w:val="8A7D2FE4BA5A4DF2B5B157B948442DAC"/>
          </w:pPr>
          <w:r>
            <w:rPr>
              <w:rStyle w:val="Tekstvantijdelijkeaanduiding"/>
            </w:rPr>
            <w:t>Dienst</w:t>
          </w:r>
        </w:p>
      </w:docPartBody>
    </w:docPart>
    <w:docPart>
      <w:docPartPr>
        <w:name w:val="95DA4CADC854420CB59BB4CD4A8A6177"/>
        <w:category>
          <w:name w:val="Algemeen"/>
          <w:gallery w:val="placeholder"/>
        </w:category>
        <w:types>
          <w:type w:val="bbPlcHdr"/>
        </w:types>
        <w:behaviors>
          <w:behavior w:val="content"/>
        </w:behaviors>
        <w:guid w:val="{D4BE539A-3FB0-416D-ABE6-3674B2589E54}"/>
      </w:docPartPr>
      <w:docPartBody>
        <w:p w:rsidR="00F07950" w:rsidRDefault="00E5218C">
          <w:pPr>
            <w:pStyle w:val="95DA4CADC854420CB59BB4CD4A8A6177"/>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19"/>
    <w:rsid w:val="00063F5E"/>
    <w:rsid w:val="00064119"/>
    <w:rsid w:val="001365F2"/>
    <w:rsid w:val="00164303"/>
    <w:rsid w:val="001C5BAA"/>
    <w:rsid w:val="002C2052"/>
    <w:rsid w:val="002C7F3D"/>
    <w:rsid w:val="002F2E94"/>
    <w:rsid w:val="00300C2A"/>
    <w:rsid w:val="003C3EE3"/>
    <w:rsid w:val="003C6708"/>
    <w:rsid w:val="00422E46"/>
    <w:rsid w:val="00427B52"/>
    <w:rsid w:val="00483106"/>
    <w:rsid w:val="004F4B63"/>
    <w:rsid w:val="0055428A"/>
    <w:rsid w:val="005A21BE"/>
    <w:rsid w:val="005B3464"/>
    <w:rsid w:val="00607B4A"/>
    <w:rsid w:val="00690CDF"/>
    <w:rsid w:val="006E04EF"/>
    <w:rsid w:val="00706E7B"/>
    <w:rsid w:val="00712A72"/>
    <w:rsid w:val="007149F3"/>
    <w:rsid w:val="007378D1"/>
    <w:rsid w:val="007D4359"/>
    <w:rsid w:val="007F566C"/>
    <w:rsid w:val="00806DCD"/>
    <w:rsid w:val="008217E9"/>
    <w:rsid w:val="008222FF"/>
    <w:rsid w:val="0082616A"/>
    <w:rsid w:val="00870E6D"/>
    <w:rsid w:val="00877B35"/>
    <w:rsid w:val="008C57A0"/>
    <w:rsid w:val="009346B0"/>
    <w:rsid w:val="00942BDE"/>
    <w:rsid w:val="009743E1"/>
    <w:rsid w:val="00977A2D"/>
    <w:rsid w:val="00A054C6"/>
    <w:rsid w:val="00A714B2"/>
    <w:rsid w:val="00A81478"/>
    <w:rsid w:val="00BA196A"/>
    <w:rsid w:val="00BD5367"/>
    <w:rsid w:val="00C62CAD"/>
    <w:rsid w:val="00C876C0"/>
    <w:rsid w:val="00CC0BA6"/>
    <w:rsid w:val="00D739CB"/>
    <w:rsid w:val="00D9190F"/>
    <w:rsid w:val="00DB0AA1"/>
    <w:rsid w:val="00E349F3"/>
    <w:rsid w:val="00E46BCB"/>
    <w:rsid w:val="00E5218C"/>
    <w:rsid w:val="00E529DC"/>
    <w:rsid w:val="00E719BB"/>
    <w:rsid w:val="00E918F1"/>
    <w:rsid w:val="00EC3E2A"/>
    <w:rsid w:val="00EE0162"/>
    <w:rsid w:val="00EE0D59"/>
    <w:rsid w:val="00F07950"/>
    <w:rsid w:val="00F31A42"/>
    <w:rsid w:val="00F458F0"/>
    <w:rsid w:val="00FA6F8C"/>
    <w:rsid w:val="00FC7BC6"/>
    <w:rsid w:val="00FE0D0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A7D2FE4BA5A4DF2B5B157B948442DAC">
    <w:name w:val="8A7D2FE4BA5A4DF2B5B157B948442DAC"/>
  </w:style>
  <w:style w:type="paragraph" w:customStyle="1" w:styleId="95DA4CADC854420CB59BB4CD4A8A6177">
    <w:name w:val="95DA4CADC854420CB59BB4CD4A8A6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77cb3d-eb86-42eb-997a-a692a6216bf2">
      <Terms xmlns="http://schemas.microsoft.com/office/infopath/2007/PartnerControls"/>
    </lcf76f155ced4ddcb4097134ff3c332f>
    <TaxCatchAll xmlns="9043eea9-c6a2-41bd-a216-33d45f9f09e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B5CA2B52F5574DB165C31E956FD7F3" ma:contentTypeVersion="19" ma:contentTypeDescription="Een nieuw document maken." ma:contentTypeScope="" ma:versionID="38a212c94ffdae96d61437df4bdc2da2">
  <xsd:schema xmlns:xsd="http://www.w3.org/2001/XMLSchema" xmlns:xs="http://www.w3.org/2001/XMLSchema" xmlns:p="http://schemas.microsoft.com/office/2006/metadata/properties" xmlns:ns2="5577cb3d-eb86-42eb-997a-a692a6216bf2" xmlns:ns3="9043eea9-c6a2-41bd-a216-33d45f9f09e1" xmlns:ns4="eb49ae03-a505-4617-a4c8-335ce93e5b29" targetNamespace="http://schemas.microsoft.com/office/2006/metadata/properties" ma:root="true" ma:fieldsID="48e85d6eb62586938bf7230e6b29a54e" ns2:_="" ns3:_="" ns4:_="">
    <xsd:import namespace="5577cb3d-eb86-42eb-997a-a692a6216bf2"/>
    <xsd:import namespace="9043eea9-c6a2-41bd-a216-33d45f9f09e1"/>
    <xsd:import namespace="eb49ae03-a505-4617-a4c8-335ce93e5b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cb3d-eb86-42eb-997a-a692a621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ea45a5-e038-4f44-bfca-9049e8e29b2b}" ma:internalName="TaxCatchAll" ma:showField="CatchAllData" ma:web="eb49ae03-a505-4617-a4c8-335ce93e5b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9ae03-a505-4617-a4c8-335ce93e5b29" elementFormDefault="qualified">
    <xsd:import namespace="http://schemas.microsoft.com/office/2006/documentManagement/types"/>
    <xsd:import namespace="http://schemas.microsoft.com/office/infopath/2007/PartnerControls"/>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2.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3.xml><?xml version="1.0" encoding="utf-8"?>
<ds:datastoreItem xmlns:ds="http://schemas.openxmlformats.org/officeDocument/2006/customXml" ds:itemID="{323238D2-8396-4465-A946-B02A7E3CAFC0}">
  <ds:schemaRefs>
    <ds:schemaRef ds:uri="http://schemas.microsoft.com/office/2006/metadata/properties"/>
    <ds:schemaRef ds:uri="http://schemas.microsoft.com/office/infopath/2007/PartnerControls"/>
    <ds:schemaRef ds:uri="5577cb3d-eb86-42eb-997a-a692a6216bf2"/>
    <ds:schemaRef ds:uri="9043eea9-c6a2-41bd-a216-33d45f9f09e1"/>
  </ds:schemaRefs>
</ds:datastoreItem>
</file>

<file path=customXml/itemProps4.xml><?xml version="1.0" encoding="utf-8"?>
<ds:datastoreItem xmlns:ds="http://schemas.openxmlformats.org/officeDocument/2006/customXml" ds:itemID="{8B473E07-C73F-49D2-8C89-5D60D684E318}"/>
</file>

<file path=docProps/app.xml><?xml version="1.0" encoding="utf-8"?>
<Properties xmlns="http://schemas.openxmlformats.org/officeDocument/2006/extended-properties" xmlns:vt="http://schemas.openxmlformats.org/officeDocument/2006/docPropsVTypes">
  <Template>Document_staand</Template>
  <TotalTime>59</TotalTime>
  <Pages>17</Pages>
  <Words>4223</Words>
  <Characters>23227</Characters>
  <Application>Microsoft Office Word</Application>
  <DocSecurity>0</DocSecurity>
  <Lines>193</Lines>
  <Paragraphs>54</Paragraphs>
  <ScaleCrop>false</ScaleCrop>
  <Company>HP</Company>
  <LinksUpToDate>false</LinksUpToDate>
  <CharactersWithSpaces>27396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Jacobs</dc:creator>
  <cp:keywords/>
  <cp:lastModifiedBy>Kelly Deburchgraeve</cp:lastModifiedBy>
  <cp:revision>21</cp:revision>
  <cp:lastPrinted>2025-10-13T19:24:00Z</cp:lastPrinted>
  <dcterms:created xsi:type="dcterms:W3CDTF">2026-01-04T14:28:00Z</dcterms:created>
  <dcterms:modified xsi:type="dcterms:W3CDTF">2026-04-27T17:11:00Z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0x01010055B5CA2B52F5574DB165C31E956FD7F3</vt:lpwstr>
  </property>
  <property fmtid="{D5CDD505-2E9C-101B-9397-08002B2CF9AE}" pid="3" name="MediaServiceImageTags">
    <vt:lpwstr/>
  </property>
</Properties>
</file>